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sz w:val="22"/>
        </w:rPr>
        <w:id w:val="308829044"/>
        <w:docPartObj>
          <w:docPartGallery w:val="Cover Pages"/>
          <w:docPartUnique/>
        </w:docPartObj>
      </w:sdtPr>
      <w:sdtEndPr>
        <w:rPr>
          <w:sz w:val="24"/>
        </w:rPr>
      </w:sdtEndPr>
      <w:sdtContent>
        <w:p w14:paraId="2A1A4E6C" w14:textId="041519D7" w:rsidR="008E7D0C" w:rsidRDefault="008E7D0C" w:rsidP="000B40F1">
          <w:pPr>
            <w:pStyle w:val="BodyText"/>
          </w:pPr>
          <w:r>
            <w:rPr>
              <w:noProof/>
            </w:rPr>
            <mc:AlternateContent>
              <mc:Choice Requires="wps">
                <w:drawing>
                  <wp:anchor distT="0" distB="0" distL="114300" distR="114300" simplePos="0" relativeHeight="251750400" behindDoc="0" locked="1" layoutInCell="1" allowOverlap="1" wp14:anchorId="10782D86" wp14:editId="6D772905">
                    <wp:simplePos x="0" y="0"/>
                    <wp:positionH relativeFrom="page">
                      <wp:posOffset>5082540</wp:posOffset>
                    </wp:positionH>
                    <wp:positionV relativeFrom="page">
                      <wp:posOffset>950595</wp:posOffset>
                    </wp:positionV>
                    <wp:extent cx="1745615" cy="409575"/>
                    <wp:effectExtent l="0" t="0" r="1270" b="1905"/>
                    <wp:wrapSquare wrapText="bothSides"/>
                    <wp:docPr id="5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561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8B5128C" w14:textId="77777777" w:rsidR="00292798" w:rsidRPr="00883E43" w:rsidRDefault="00292798" w:rsidP="000B40F1">
                                <w:pPr>
                                  <w:pStyle w:val="BodyText"/>
                                  <w:spacing w:before="0" w:after="0" w:line="240" w:lineRule="auto"/>
                                  <w:jc w:val="right"/>
                                  <w:rPr>
                                    <w:b/>
                                    <w:noProof/>
                                    <w:color w:val="757579" w:themeColor="accent3"/>
                                  </w:rPr>
                                </w:pPr>
                                <w:r w:rsidRPr="00883E43">
                                  <w:rPr>
                                    <w:noProof/>
                                    <w:color w:val="757579" w:themeColor="accent3"/>
                                  </w:rPr>
                                  <w:t>Australia’s National</w:t>
                                </w:r>
                                <w:r w:rsidRPr="00883E43">
                                  <w:rPr>
                                    <w:noProof/>
                                    <w:color w:val="757579" w:themeColor="accent3"/>
                                  </w:rPr>
                                  <w:br/>
                                  <w:t>Science Agency</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0782D86" id="_x0000_t202" coordsize="21600,21600" o:spt="202" path="m,l,21600r21600,l21600,xe">
                    <v:stroke joinstyle="miter"/>
                    <v:path gradientshapeok="t" o:connecttype="rect"/>
                  </v:shapetype>
                  <v:shape id="Text Box 6" o:spid="_x0000_s1026" type="#_x0000_t202" style="position:absolute;margin-left:400.2pt;margin-top:74.85pt;width:137.45pt;height:32.25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" filled="f" stroked="f" strokeweight=".5pt">
                    <v:textbox inset="0,0,0,0">
                      <w:txbxContent>
                        <w:p w14:paraId="78B5128C" w14:textId="77777777" w:rsidR="00292798" w:rsidRPr="00883E43" w:rsidRDefault="00292798" w:rsidP="000B40F1">
                          <w:pPr>
                            <w:pStyle w:val="BodyText"/>
                            <w:spacing w:before="0" w:after="0" w:line="240" w:lineRule="auto"/>
                            <w:jc w:val="right"/>
                            <w:rPr>
                              <w:b/>
                              <w:noProof/>
                              <w:color w:val="757579" w:themeColor="accent3"/>
                            </w:rPr>
                          </w:pPr>
                          <w:r w:rsidRPr="00883E43">
                            <w:rPr>
                              <w:noProof/>
                              <w:color w:val="757579" w:themeColor="accent3"/>
                            </w:rPr>
                            <w:t>Australia’s National</w:t>
                          </w:r>
                          <w:r w:rsidRPr="00883E43">
                            <w:rPr>
                              <w:noProof/>
                              <w:color w:val="757579" w:themeColor="accent3"/>
                            </w:rPr>
                            <w:br/>
                            <w:t>Science Agency</w:t>
                          </w:r>
                        </w:p>
                      </w:txbxContent>
                    </v:textbox>
                    <w10:wrap type="square" anchorx="page" anchory="page"/>
                    <w10:anchorlock/>
                  </v:shape>
                </w:pict>
              </mc:Fallback>
            </mc:AlternateContent>
          </w:r>
          <w:r>
            <w:rPr>
              <w:noProof/>
            </w:rPr>
            <w:drawing>
              <wp:anchor distT="0" distB="180340" distL="114300" distR="360045" simplePos="0" relativeHeight="251749376" behindDoc="1" locked="1" layoutInCell="1" allowOverlap="1" wp14:anchorId="0F6D9FA1" wp14:editId="7B918BDF">
                <wp:simplePos x="0" y="0"/>
                <wp:positionH relativeFrom="page">
                  <wp:posOffset>723900</wp:posOffset>
                </wp:positionH>
                <wp:positionV relativeFrom="page">
                  <wp:posOffset>725805</wp:posOffset>
                </wp:positionV>
                <wp:extent cx="791362" cy="792000"/>
                <wp:effectExtent l="0" t="0" r="8890" b="8255"/>
                <wp:wrapTopAndBottom/>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IRO_Solid_RGB"/>
                        <pic:cNvPicPr>
                          <a:picLocks noChangeAspect="1" noChangeArrowheads="1"/>
                        </pic:cNvPicPr>
                      </pic:nvPicPr>
                      <pic:blipFill>
                        <a:blip r:embed="rId12"/>
                        <a:stretch>
                          <a:fillRect/>
                        </a:stretch>
                      </pic:blipFill>
                      <pic:spPr bwMode="auto">
                        <a:xfrm>
                          <a:off x="0" y="0"/>
                          <a:ext cx="791362" cy="792000"/>
                        </a:xfrm>
                        <a:prstGeom prst="rect">
                          <a:avLst/>
                        </a:prstGeom>
                        <a:noFill/>
                      </pic:spPr>
                    </pic:pic>
                  </a:graphicData>
                </a:graphic>
                <wp14:sizeRelH relativeFrom="page">
                  <wp14:pctWidth>0</wp14:pctWidth>
                </wp14:sizeRelH>
                <wp14:sizeRelV relativeFrom="page">
                  <wp14:pctHeight>0</wp14:pctHeight>
                </wp14:sizeRelV>
              </wp:anchor>
            </w:drawing>
          </w:r>
        </w:p>
        <w:p w14:paraId="4E3F3B8F" w14:textId="1CD2B568" w:rsidR="008E7D0C" w:rsidRPr="008F64BD" w:rsidRDefault="00C974D6" w:rsidP="00A65678">
          <w:pPr>
            <w:pStyle w:val="CoverTitle"/>
          </w:pPr>
          <w:r>
            <w:t xml:space="preserve">Evaluating </w:t>
          </w:r>
          <w:r w:rsidR="00604C83">
            <w:t>the</w:t>
          </w:r>
          <w:r w:rsidR="00757909">
            <w:t xml:space="preserve"> Effectiveness of </w:t>
          </w:r>
          <w:r>
            <w:t>User Panel</w:t>
          </w:r>
          <w:r w:rsidR="00757909">
            <w:t>s in the GBA Program</w:t>
          </w:r>
        </w:p>
        <w:p w14:paraId="6ADCAADF" w14:textId="14678C2E" w:rsidR="008E7D0C" w:rsidRPr="00716588" w:rsidRDefault="00C974D6" w:rsidP="00A65678">
          <w:pPr>
            <w:pStyle w:val="CoverSubtitle"/>
          </w:pPr>
          <w:r>
            <w:t xml:space="preserve">Year 1: Analysis of </w:t>
          </w:r>
          <w:r w:rsidR="008A3A94">
            <w:t xml:space="preserve">the </w:t>
          </w:r>
          <w:r>
            <w:t xml:space="preserve">Cooper and </w:t>
          </w:r>
          <w:proofErr w:type="spellStart"/>
          <w:r>
            <w:t>Beetaloo</w:t>
          </w:r>
          <w:proofErr w:type="spellEnd"/>
          <w:r>
            <w:t xml:space="preserve"> </w:t>
          </w:r>
          <w:r w:rsidR="00B964B8">
            <w:t xml:space="preserve">User </w:t>
          </w:r>
          <w:r>
            <w:t>Panels</w:t>
          </w:r>
        </w:p>
        <w:p w14:paraId="2E94299E" w14:textId="41C97042" w:rsidR="008E7D0C" w:rsidRDefault="00C974D6" w:rsidP="00A65678">
          <w:pPr>
            <w:pStyle w:val="BodyText"/>
          </w:pPr>
          <w:r>
            <w:t>Justine Lacey, Michelle Rodriguez and Matthew Herington</w:t>
          </w:r>
          <w:r w:rsidR="008E7D0C" w:rsidRPr="007D1633">
            <w:br/>
          </w:r>
          <w:r w:rsidR="00592E77">
            <w:t>March 2020</w:t>
          </w:r>
        </w:p>
        <w:p w14:paraId="050D6EF0" w14:textId="77777777" w:rsidR="00B90969" w:rsidRPr="007D1633" w:rsidRDefault="00B90969" w:rsidP="00A65678">
          <w:pPr>
            <w:pStyle w:val="BodyText"/>
          </w:pPr>
        </w:p>
        <w:p w14:paraId="6F65AD2C" w14:textId="181B3C1E" w:rsidR="008E7D0C" w:rsidRPr="007D1633" w:rsidRDefault="00B90969" w:rsidP="00A65678">
          <w:pPr>
            <w:pStyle w:val="BodyText"/>
          </w:pPr>
          <w:r>
            <w:t xml:space="preserve">Prepared for the </w:t>
          </w:r>
          <w:r w:rsidR="00C974D6">
            <w:t xml:space="preserve">Department of </w:t>
          </w:r>
          <w:r w:rsidR="00C274D7">
            <w:t xml:space="preserve">Agriculture, Water and the </w:t>
          </w:r>
          <w:r w:rsidR="00C974D6">
            <w:t>Environment</w:t>
          </w:r>
          <w:r w:rsidR="008E7D0C" w:rsidRPr="007D1633">
            <w:br/>
          </w:r>
        </w:p>
        <w:p w14:paraId="2AB175D5" w14:textId="16E4580F" w:rsidR="008E7D0C" w:rsidRDefault="00692252" w:rsidP="00A65678">
          <w:pPr>
            <w:pStyle w:val="BodyText"/>
          </w:pPr>
          <w:r>
            <w:rPr>
              <w:noProof/>
            </w:rPr>
            <mc:AlternateContent>
              <mc:Choice Requires="wpg">
                <w:drawing>
                  <wp:anchor distT="0" distB="0" distL="114300" distR="114300" simplePos="0" relativeHeight="251756544" behindDoc="0" locked="0" layoutInCell="1" allowOverlap="1" wp14:anchorId="6210C3D5" wp14:editId="48E0A916">
                    <wp:simplePos x="0" y="0"/>
                    <wp:positionH relativeFrom="page">
                      <wp:align>left</wp:align>
                    </wp:positionH>
                    <wp:positionV relativeFrom="paragraph">
                      <wp:posOffset>13970</wp:posOffset>
                    </wp:positionV>
                    <wp:extent cx="7572375" cy="5929630"/>
                    <wp:effectExtent l="0" t="0" r="9525" b="0"/>
                    <wp:wrapNone/>
                    <wp:docPr id="9" name="Group 5"/>
                    <wp:cNvGraphicFramePr/>
                    <a:graphic xmlns:a="http://schemas.openxmlformats.org/drawingml/2006/main">
                      <a:graphicData uri="http://schemas.microsoft.com/office/word/2010/wordprocessingGroup">
                        <wpg:wgp>
                          <wpg:cNvGrpSpPr/>
                          <wpg:grpSpPr>
                            <a:xfrm>
                              <a:off x="0" y="0"/>
                              <a:ext cx="7572375" cy="5929630"/>
                              <a:chOff x="0" y="0"/>
                              <a:chExt cx="7620000" cy="5929630"/>
                            </a:xfrm>
                          </wpg:grpSpPr>
                          <pic:pic xmlns:pic="http://schemas.openxmlformats.org/drawingml/2006/picture">
                            <pic:nvPicPr>
                              <pic:cNvPr id="10" name="Picture 10" descr="A tree in a forest&#10;&#10;Description automatically generated"/>
                              <pic:cNvPicPr/>
                            </pic:nvPicPr>
                            <pic:blipFill>
                              <a:blip r:embed="rId13"/>
                              <a:stretch>
                                <a:fillRect/>
                              </a:stretch>
                            </pic:blipFill>
                            <pic:spPr>
                              <a:xfrm>
                                <a:off x="5532" y="2919730"/>
                                <a:ext cx="7614468" cy="3009900"/>
                              </a:xfrm>
                              <a:prstGeom prst="rect">
                                <a:avLst/>
                              </a:prstGeom>
                            </pic:spPr>
                          </pic:pic>
                          <pic:pic xmlns:pic="http://schemas.openxmlformats.org/drawingml/2006/picture">
                            <pic:nvPicPr>
                              <pic:cNvPr id="11" name="Picture 11" descr="A view of a canyon&#10;&#10;Description automatically generated"/>
                              <pic:cNvPicPr/>
                            </pic:nvPicPr>
                            <pic:blipFill>
                              <a:blip r:embed="rId14"/>
                              <a:stretch>
                                <a:fillRect/>
                              </a:stretch>
                            </pic:blipFill>
                            <pic:spPr>
                              <a:xfrm>
                                <a:off x="0" y="0"/>
                                <a:ext cx="7620000" cy="2952750"/>
                              </a:xfrm>
                              <a:prstGeom prst="rect">
                                <a:avLst/>
                              </a:prstGeom>
                            </pic:spPr>
                          </pic:pic>
                        </wpg:wgp>
                      </a:graphicData>
                    </a:graphic>
                    <wp14:sizeRelH relativeFrom="margin">
                      <wp14:pctWidth>0</wp14:pctWidth>
                    </wp14:sizeRelH>
                  </wp:anchor>
                </w:drawing>
              </mc:Choice>
              <mc:Fallback>
                <w:pict>
                  <v:group w14:anchorId="5005BFA1" id="Group 5" o:spid="_x0000_s1026" style="position:absolute;margin-left:0;margin-top:1.1pt;width:596.25pt;height:466.9pt;z-index:251756544;mso-position-horizontal:left;mso-position-horizontal-relative:page;mso-width-relative:margin" coordsize="76200,592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XaW5kb3dzIFBob3RvIEVkaXRv&#10;ciAxMC4wLjEwMDExLjE2Mzg0AFdpbmRvd3MgUGhvdG8gRWRpdG9yIDEwLjAuMTAwMTEuMTYzODQA&#10;MjAyMDowMzoyNSAxNjoxODoyMgAACJADAAIAAAAUAAARNJAEAAIAAAAUAAARSJKRAAIAAAADMDAA&#10;AJKSAAIAAAADMDAAAKABAAMAAAABAAEAAKACAAQAAAABAAAUQKADAAQAAAABAAAPMOocAAcAAAgM&#10;AAAJKA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Dw/eHBhY2tldCBl&#10;bmQ9J3cnPz7/2wBDAAMCAgMCAgMDAwMEAwMEBQgFBQQEBQoHBwYIDAoMDAsKCwsNDhIQDQ4RDgsL&#10;EBYQERMUFRUVDA8XGBYUGBIUFRT/2wBDAQMEBAUEBQkFBQkUDQsNFBQUFBQUFBQUFBQUFBQUFBQU&#10;FBQUFBQUFBQUFBQUFBQUFBQUFBQUFBQUFBQUFBQUFBT/wAARCAkNE/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aW5k&#10;b3dzIFBob3RvIEVkaXRvciAxMC4wLjEwMDExLjE2Mzg0AFdpbmRvd3MgUGhvdG8gRWRpdG9yIDEw&#10;LjAuMTAwMTEuMTYzODQAMjAyMDowMzoyNSAxNjoxNDowNAAABpADAAIAAAAUAAARHJAEAAIAAAAU&#10;AAARMJKRAAIAAAADMDAAAJKSAAIAAAADMDAAAKABAAMAAAABAAEAAOocAAcAAAgMAAAJEA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8P3hw&#10;YWNrZXQgZW5kPSd3Jz8+/9sAQwADAgIDAgIDAwMDBAMDBAUIBQUEBAUKBwcGCAwKDAwLCgsLDQ4S&#10;EA0OEQ4LCxAWEBETFBUVFQwPFxgWFBgSFBUU/9sAQwEDBAQFBAUJBQUJFA0LDRQUFBQUFBQUFBQU&#10;FBQUFBQUFBQUFBQUFBQUFBQUFBQUFBQUFBQUFBQUFBQUFBQUFBQU/8AAEQgB7QQ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alt="A tree in a forest&#10;&#10;Description automatically generated" style="position:absolute;left:55;top:29197;width:76145;height:30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">
                      <v:imagedata r:id="rId18" o:title="A tree in a forest&#10;&#10;Description automatically generated"/>
                    </v:shape>
                    <v:shape id="Picture 11" o:spid="_x0000_s1028" type="#_x0000_t75" alt="A view of a canyon&#10;&#10;Description automatically generated" style="position:absolute;width:76200;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">
                      <v:imagedata r:id="rId19" o:title="A view of a canyon&#10;&#10;Description automatically generated"/>
                    </v:shape>
                    <w10:wrap anchorx="page"/>
                  </v:group>
                </w:pict>
              </mc:Fallback>
            </mc:AlternateContent>
          </w:r>
        </w:p>
        <w:p w14:paraId="7502482A" w14:textId="3186AE95" w:rsidR="008E7D0C" w:rsidRDefault="008E7D0C" w:rsidP="00B90969">
          <w:pPr>
            <w:pStyle w:val="BodyText"/>
          </w:pPr>
          <w:r>
            <w:br w:type="page"/>
          </w:r>
        </w:p>
      </w:sdtContent>
    </w:sdt>
    <w:p w14:paraId="739760A6" w14:textId="77777777" w:rsidR="00A943B2" w:rsidRDefault="00C974D6" w:rsidP="00DC2413">
      <w:pPr>
        <w:pStyle w:val="BodyText"/>
      </w:pPr>
      <w:r>
        <w:lastRenderedPageBreak/>
        <w:t>CSIRO Land &amp; Water</w:t>
      </w:r>
    </w:p>
    <w:p w14:paraId="1163C801" w14:textId="77777777" w:rsidR="00A943B2" w:rsidRPr="00D1044D" w:rsidRDefault="00A943B2" w:rsidP="00D1044D">
      <w:pPr>
        <w:pStyle w:val="VersoPageHeading"/>
      </w:pPr>
      <w:r w:rsidRPr="00D1044D">
        <w:t>Citation</w:t>
      </w:r>
    </w:p>
    <w:p w14:paraId="3BFC800B" w14:textId="6BC59161" w:rsidR="00A943B2" w:rsidRPr="00F444B7" w:rsidRDefault="00C974D6" w:rsidP="00DC2413">
      <w:pPr>
        <w:pStyle w:val="BodyText"/>
      </w:pPr>
      <w:r>
        <w:t>Lacey, J., Rodriguez, M., Herington, M.</w:t>
      </w:r>
      <w:r w:rsidR="00A943B2">
        <w:t xml:space="preserve"> </w:t>
      </w:r>
      <w:r w:rsidR="0038751D">
        <w:t>2020</w:t>
      </w:r>
      <w:r w:rsidR="006F1AFA">
        <w:t>.</w:t>
      </w:r>
      <w:r w:rsidR="00A943B2">
        <w:t xml:space="preserve"> </w:t>
      </w:r>
      <w:r w:rsidR="00757909">
        <w:t>Evaluating the Effectiveness of User Panels in the GBA Program</w:t>
      </w:r>
      <w:r>
        <w:t xml:space="preserve">. Year 1: Analysis of Cooper and </w:t>
      </w:r>
      <w:proofErr w:type="spellStart"/>
      <w:r>
        <w:t>Beetaloo</w:t>
      </w:r>
      <w:proofErr w:type="spellEnd"/>
      <w:r>
        <w:t xml:space="preserve"> </w:t>
      </w:r>
      <w:r w:rsidR="000E780B">
        <w:t xml:space="preserve">User </w:t>
      </w:r>
      <w:r>
        <w:t>Panels</w:t>
      </w:r>
      <w:r w:rsidR="00A943B2">
        <w:t xml:space="preserve">. CSIRO, </w:t>
      </w:r>
      <w:smartTag w:uri="urn:schemas-microsoft-com:office:smarttags" w:element="place">
        <w:smartTag w:uri="urn:schemas-microsoft-com:office:smarttags" w:element="country-region">
          <w:r w:rsidR="00A943B2">
            <w:t>Australia</w:t>
          </w:r>
        </w:smartTag>
      </w:smartTag>
      <w:r w:rsidR="00A943B2">
        <w:t>.</w:t>
      </w:r>
      <w:r w:rsidR="00A943B2" w:rsidRPr="00E825CA">
        <w:t xml:space="preserve"> </w:t>
      </w:r>
    </w:p>
    <w:p w14:paraId="60C8E9E1" w14:textId="77777777" w:rsidR="00A943B2" w:rsidRDefault="00A943B2" w:rsidP="00D1044D">
      <w:pPr>
        <w:pStyle w:val="VersoPageHeading"/>
      </w:pPr>
      <w:r>
        <w:t xml:space="preserve">Copyright </w:t>
      </w:r>
    </w:p>
    <w:p w14:paraId="16C14C4F" w14:textId="200C5761" w:rsidR="00A943B2" w:rsidRDefault="004D7860" w:rsidP="00DC2413">
      <w:pPr>
        <w:pStyle w:val="BodyText"/>
      </w:pPr>
      <w:r w:rsidRPr="004D7860">
        <w:t xml:space="preserve">© Commonwealth Scientific and Industrial Research Organisation </w:t>
      </w:r>
      <w:r w:rsidR="00FF448F">
        <w:t xml:space="preserve">(CSIRO) </w:t>
      </w:r>
      <w:r w:rsidRPr="004D7860">
        <w:t>20</w:t>
      </w:r>
      <w:r w:rsidR="00C974D6">
        <w:t>19</w:t>
      </w:r>
      <w:r>
        <w:t xml:space="preserve">. </w:t>
      </w:r>
      <w:r w:rsidR="00A943B2">
        <w:t xml:space="preserve">To the extent permitted by law, all rights are </w:t>
      </w:r>
      <w:r w:rsidR="00CE5C39">
        <w:t>reserved,</w:t>
      </w:r>
      <w:r w:rsidR="00A943B2">
        <w:t xml:space="preserve"> and no part of this publication covered by copyright may be reproduced or copied in any form or by any means except with the written permission of CSIRO.</w:t>
      </w:r>
    </w:p>
    <w:p w14:paraId="109937F0" w14:textId="77777777" w:rsidR="00A943B2" w:rsidRDefault="00A943B2" w:rsidP="00D1044D">
      <w:pPr>
        <w:pStyle w:val="VersoPageHeading"/>
      </w:pPr>
      <w:r>
        <w:t>Important disclaimer</w:t>
      </w:r>
    </w:p>
    <w:p w14:paraId="61039F5E" w14:textId="77777777" w:rsidR="00A943B2" w:rsidRDefault="00A943B2" w:rsidP="00DC2413">
      <w:pPr>
        <w:pStyle w:val="BodyText"/>
      </w:pPr>
      <w:r>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1EC1D2A4" w14:textId="32BBF6BF" w:rsidR="00024FFC" w:rsidRDefault="002F6753" w:rsidP="00DC2413">
      <w:pPr>
        <w:pStyle w:val="BodyText"/>
      </w:pPr>
      <w:r>
        <w:t>CSIRO i</w:t>
      </w:r>
      <w:r w:rsidRPr="002F6753">
        <w:t>s committed to providing web accessible content wherever possible. If you are having difficulties with accessing this document please contact</w:t>
      </w:r>
      <w:r>
        <w:t xml:space="preserve"> </w:t>
      </w:r>
      <w:hyperlink r:id="rId20" w:tooltip="Email CSIRO Enquiries" w:history="1">
        <w:r w:rsidR="00D578AD">
          <w:rPr>
            <w:rStyle w:val="Hyperlink"/>
          </w:rPr>
          <w:t>csiroenquiries@csiro.au</w:t>
        </w:r>
      </w:hyperlink>
      <w:r>
        <w:t>.</w:t>
      </w:r>
    </w:p>
    <w:p w14:paraId="61780F39" w14:textId="77777777" w:rsidR="00692252" w:rsidRDefault="00692252" w:rsidP="00692252">
      <w:pPr>
        <w:pStyle w:val="VersoPageHeading"/>
      </w:pPr>
      <w:r>
        <w:t>Images on front cover</w:t>
      </w:r>
    </w:p>
    <w:p w14:paraId="55ECE46F" w14:textId="77777777" w:rsidR="00692252" w:rsidRPr="00C37F8D" w:rsidRDefault="00692252" w:rsidP="00256CA1">
      <w:pPr>
        <w:pStyle w:val="BodyText"/>
      </w:pPr>
      <w:r w:rsidRPr="00C37F8D">
        <w:t xml:space="preserve">Top: </w:t>
      </w:r>
      <w:proofErr w:type="spellStart"/>
      <w:r w:rsidRPr="00256CA1">
        <w:t>Coongie</w:t>
      </w:r>
      <w:proofErr w:type="spellEnd"/>
      <w:r w:rsidRPr="00256CA1">
        <w:t xml:space="preserve"> Lakes, </w:t>
      </w:r>
      <w:proofErr w:type="spellStart"/>
      <w:r w:rsidRPr="00256CA1">
        <w:t>Malkumba-Coongie</w:t>
      </w:r>
      <w:proofErr w:type="spellEnd"/>
      <w:r w:rsidRPr="00256CA1">
        <w:t xml:space="preserve"> Lakes National Park, South Australia (Cooper GBA region)</w:t>
      </w:r>
      <w:r>
        <w:br/>
        <w:t xml:space="preserve">Courtesy of the </w:t>
      </w:r>
      <w:r w:rsidRPr="00C37F8D">
        <w:t>Geological and Bioregional Assessment Program</w:t>
      </w:r>
      <w:r>
        <w:t xml:space="preserve">’s </w:t>
      </w:r>
      <w:r w:rsidRPr="00C37F8D">
        <w:t>Alex Tomlinson (Department of Energy and the Environment), September 2018</w:t>
      </w:r>
      <w:r>
        <w:t>.</w:t>
      </w:r>
    </w:p>
    <w:p w14:paraId="719B24FB" w14:textId="77777777" w:rsidR="00292798" w:rsidRDefault="00692252" w:rsidP="00292798">
      <w:pPr>
        <w:pStyle w:val="BodyText"/>
        <w:sectPr w:rsidR="00292798" w:rsidSect="00AE0D97">
          <w:footerReference w:type="default" r:id="rId21"/>
          <w:pgSz w:w="11906" w:h="16838" w:code="9"/>
          <w:pgMar w:top="1134" w:right="1134" w:bottom="1134" w:left="1134" w:header="510" w:footer="624" w:gutter="0"/>
          <w:pgNumType w:fmt="lowerRoman" w:start="1"/>
          <w:cols w:space="284"/>
          <w:docGrid w:linePitch="360"/>
        </w:sectPr>
      </w:pPr>
      <w:r>
        <w:t>Bottom:</w:t>
      </w:r>
      <w:r w:rsidRPr="00C37F8D">
        <w:t xml:space="preserve"> Bitter Springs part of Mataranka Thermal Pools</w:t>
      </w:r>
      <w:r>
        <w:t>, Northern Territory (</w:t>
      </w:r>
      <w:proofErr w:type="spellStart"/>
      <w:r>
        <w:t>Beetaloo</w:t>
      </w:r>
      <w:proofErr w:type="spellEnd"/>
      <w:r>
        <w:t xml:space="preserve"> GBA region)</w:t>
      </w:r>
      <w:r>
        <w:br/>
        <w:t xml:space="preserve">Courtesy of the </w:t>
      </w:r>
      <w:r w:rsidRPr="00C37F8D">
        <w:t>Geological and Bioregional Assessment Program</w:t>
      </w:r>
      <w:r>
        <w:t xml:space="preserve">’s </w:t>
      </w:r>
      <w:r w:rsidRPr="00C37F8D">
        <w:t>Clare Brandon (CSIRO), September 2019.</w:t>
      </w:r>
    </w:p>
    <w:p w14:paraId="109907F6" w14:textId="0C8E1E8A" w:rsidR="00187D63" w:rsidRDefault="00187D63" w:rsidP="00292798">
      <w:pPr>
        <w:pStyle w:val="Heading1noTOC"/>
      </w:pPr>
      <w:r w:rsidRPr="00890BD7">
        <w:lastRenderedPageBreak/>
        <w:t>Contents</w:t>
      </w:r>
    </w:p>
    <w:p w14:paraId="267938D0" w14:textId="333418CD" w:rsidR="00111C98" w:rsidRDefault="00187D63">
      <w:pPr>
        <w:pStyle w:val="TOC2"/>
        <w:rPr>
          <w:rFonts w:asciiTheme="minorHAnsi" w:eastAsiaTheme="minorEastAsia" w:hAnsiTheme="minorHAnsi" w:cstheme="minorBidi"/>
          <w:color w:val="auto"/>
          <w:sz w:val="22"/>
        </w:rPr>
      </w:pPr>
      <w:r>
        <w:fldChar w:fldCharType="begin"/>
      </w:r>
      <w:r w:rsidRPr="00D1044D">
        <w:instrText xml:space="preserve"> TOC \h \z \t "Heading 1,2,Heading 2,3,PartTitle,1,Heading 1 Numbered,2,Heading 1 not numbered,2,Heading 2 not numbered,3,Appendix Heading 1,2" </w:instrText>
      </w:r>
      <w:r>
        <w:fldChar w:fldCharType="separate"/>
      </w:r>
      <w:hyperlink w:anchor="_Toc39672440" w:history="1">
        <w:r w:rsidR="00111C98" w:rsidRPr="00050977">
          <w:rPr>
            <w:rStyle w:val="Hyperlink"/>
          </w:rPr>
          <w:t>Acknowledgments</w:t>
        </w:r>
        <w:r w:rsidR="00111C98">
          <w:rPr>
            <w:webHidden/>
          </w:rPr>
          <w:tab/>
        </w:r>
        <w:r w:rsidR="00111C98">
          <w:rPr>
            <w:webHidden/>
          </w:rPr>
          <w:fldChar w:fldCharType="begin"/>
        </w:r>
        <w:r w:rsidR="00111C98">
          <w:rPr>
            <w:webHidden/>
          </w:rPr>
          <w:instrText xml:space="preserve"> PAGEREF _Toc39672440 \h </w:instrText>
        </w:r>
        <w:r w:rsidR="00111C98">
          <w:rPr>
            <w:webHidden/>
          </w:rPr>
        </w:r>
        <w:r w:rsidR="00111C98">
          <w:rPr>
            <w:webHidden/>
          </w:rPr>
          <w:fldChar w:fldCharType="separate"/>
        </w:r>
        <w:r w:rsidR="00111C98">
          <w:rPr>
            <w:webHidden/>
          </w:rPr>
          <w:t>iii</w:t>
        </w:r>
        <w:r w:rsidR="00111C98">
          <w:rPr>
            <w:webHidden/>
          </w:rPr>
          <w:fldChar w:fldCharType="end"/>
        </w:r>
      </w:hyperlink>
    </w:p>
    <w:p w14:paraId="13855589" w14:textId="7CB4DBC7" w:rsidR="00111C98" w:rsidRDefault="00111C98">
      <w:pPr>
        <w:pStyle w:val="TOC2"/>
        <w:rPr>
          <w:rFonts w:asciiTheme="minorHAnsi" w:eastAsiaTheme="minorEastAsia" w:hAnsiTheme="minorHAnsi" w:cstheme="minorBidi"/>
          <w:color w:val="auto"/>
          <w:sz w:val="22"/>
        </w:rPr>
      </w:pPr>
      <w:hyperlink w:anchor="_Toc39672441" w:history="1">
        <w:r w:rsidRPr="00050977">
          <w:rPr>
            <w:rStyle w:val="Hyperlink"/>
          </w:rPr>
          <w:t>Executive summary</w:t>
        </w:r>
        <w:r>
          <w:rPr>
            <w:webHidden/>
          </w:rPr>
          <w:tab/>
        </w:r>
        <w:r>
          <w:rPr>
            <w:webHidden/>
          </w:rPr>
          <w:fldChar w:fldCharType="begin"/>
        </w:r>
        <w:r>
          <w:rPr>
            <w:webHidden/>
          </w:rPr>
          <w:instrText xml:space="preserve"> PAGEREF _Toc39672441 \h </w:instrText>
        </w:r>
        <w:r>
          <w:rPr>
            <w:webHidden/>
          </w:rPr>
        </w:r>
        <w:r>
          <w:rPr>
            <w:webHidden/>
          </w:rPr>
          <w:fldChar w:fldCharType="separate"/>
        </w:r>
        <w:r>
          <w:rPr>
            <w:webHidden/>
          </w:rPr>
          <w:t>iv</w:t>
        </w:r>
        <w:r>
          <w:rPr>
            <w:webHidden/>
          </w:rPr>
          <w:fldChar w:fldCharType="end"/>
        </w:r>
      </w:hyperlink>
    </w:p>
    <w:p w14:paraId="7D2F37AA" w14:textId="32DB3BE6" w:rsidR="00111C98" w:rsidRDefault="00111C98">
      <w:pPr>
        <w:pStyle w:val="TOC2"/>
        <w:rPr>
          <w:rFonts w:asciiTheme="minorHAnsi" w:eastAsiaTheme="minorEastAsia" w:hAnsiTheme="minorHAnsi" w:cstheme="minorBidi"/>
          <w:color w:val="auto"/>
          <w:sz w:val="22"/>
        </w:rPr>
      </w:pPr>
      <w:hyperlink w:anchor="_Toc39672442" w:history="1">
        <w:r w:rsidRPr="00050977">
          <w:rPr>
            <w:rStyle w:val="Hyperlink"/>
          </w:rPr>
          <w:t>1</w:t>
        </w:r>
        <w:r>
          <w:rPr>
            <w:rFonts w:asciiTheme="minorHAnsi" w:eastAsiaTheme="minorEastAsia" w:hAnsiTheme="minorHAnsi" w:cstheme="minorBidi"/>
            <w:color w:val="auto"/>
            <w:sz w:val="22"/>
          </w:rPr>
          <w:tab/>
        </w:r>
        <w:r w:rsidRPr="00050977">
          <w:rPr>
            <w:rStyle w:val="Hyperlink"/>
          </w:rPr>
          <w:t>Background</w:t>
        </w:r>
        <w:r>
          <w:rPr>
            <w:webHidden/>
          </w:rPr>
          <w:tab/>
        </w:r>
        <w:r>
          <w:rPr>
            <w:webHidden/>
          </w:rPr>
          <w:fldChar w:fldCharType="begin"/>
        </w:r>
        <w:r>
          <w:rPr>
            <w:webHidden/>
          </w:rPr>
          <w:instrText xml:space="preserve"> PAGEREF _Toc39672442 \h </w:instrText>
        </w:r>
        <w:r>
          <w:rPr>
            <w:webHidden/>
          </w:rPr>
        </w:r>
        <w:r>
          <w:rPr>
            <w:webHidden/>
          </w:rPr>
          <w:fldChar w:fldCharType="separate"/>
        </w:r>
        <w:r>
          <w:rPr>
            <w:webHidden/>
          </w:rPr>
          <w:t>1</w:t>
        </w:r>
        <w:r>
          <w:rPr>
            <w:webHidden/>
          </w:rPr>
          <w:fldChar w:fldCharType="end"/>
        </w:r>
      </w:hyperlink>
    </w:p>
    <w:p w14:paraId="17777F3A" w14:textId="65AFD788" w:rsidR="00111C98" w:rsidRDefault="00111C98">
      <w:pPr>
        <w:pStyle w:val="TOC3"/>
        <w:rPr>
          <w:rFonts w:asciiTheme="minorHAnsi" w:eastAsiaTheme="minorEastAsia" w:hAnsiTheme="minorHAnsi" w:cstheme="minorBidi"/>
          <w:noProof/>
          <w:color w:val="auto"/>
          <w:sz w:val="22"/>
        </w:rPr>
      </w:pPr>
      <w:hyperlink w:anchor="_Toc39672443" w:history="1">
        <w:r w:rsidRPr="00050977">
          <w:rPr>
            <w:rStyle w:val="Hyperlink"/>
            <w:noProof/>
          </w:rPr>
          <w:t>1.1</w:t>
        </w:r>
        <w:r>
          <w:rPr>
            <w:rFonts w:asciiTheme="minorHAnsi" w:eastAsiaTheme="minorEastAsia" w:hAnsiTheme="minorHAnsi" w:cstheme="minorBidi"/>
            <w:noProof/>
            <w:color w:val="auto"/>
            <w:sz w:val="22"/>
          </w:rPr>
          <w:tab/>
        </w:r>
        <w:r w:rsidRPr="00050977">
          <w:rPr>
            <w:rStyle w:val="Hyperlink"/>
            <w:noProof/>
          </w:rPr>
          <w:t xml:space="preserve">Research plan and design </w:t>
        </w:r>
        <w:r w:rsidRPr="00050977">
          <w:rPr>
            <w:rStyle w:val="Hyperlink"/>
            <w:rFonts w:cs="Calibri"/>
            <w:noProof/>
          </w:rPr>
          <w:t>–</w:t>
        </w:r>
        <w:r w:rsidRPr="00050977">
          <w:rPr>
            <w:rStyle w:val="Hyperlink"/>
            <w:noProof/>
          </w:rPr>
          <w:t xml:space="preserve"> Year 1</w:t>
        </w:r>
        <w:r>
          <w:rPr>
            <w:noProof/>
            <w:webHidden/>
          </w:rPr>
          <w:tab/>
        </w:r>
        <w:r>
          <w:rPr>
            <w:noProof/>
            <w:webHidden/>
          </w:rPr>
          <w:fldChar w:fldCharType="begin"/>
        </w:r>
        <w:r>
          <w:rPr>
            <w:noProof/>
            <w:webHidden/>
          </w:rPr>
          <w:instrText xml:space="preserve"> PAGEREF _Toc39672443 \h </w:instrText>
        </w:r>
        <w:r>
          <w:rPr>
            <w:noProof/>
            <w:webHidden/>
          </w:rPr>
        </w:r>
        <w:r>
          <w:rPr>
            <w:noProof/>
            <w:webHidden/>
          </w:rPr>
          <w:fldChar w:fldCharType="separate"/>
        </w:r>
        <w:r>
          <w:rPr>
            <w:noProof/>
            <w:webHidden/>
          </w:rPr>
          <w:t>2</w:t>
        </w:r>
        <w:r>
          <w:rPr>
            <w:noProof/>
            <w:webHidden/>
          </w:rPr>
          <w:fldChar w:fldCharType="end"/>
        </w:r>
      </w:hyperlink>
    </w:p>
    <w:p w14:paraId="5E58A152" w14:textId="5EBC3780" w:rsidR="00111C98" w:rsidRDefault="00111C98">
      <w:pPr>
        <w:pStyle w:val="TOC3"/>
        <w:rPr>
          <w:rFonts w:asciiTheme="minorHAnsi" w:eastAsiaTheme="minorEastAsia" w:hAnsiTheme="minorHAnsi" w:cstheme="minorBidi"/>
          <w:noProof/>
          <w:color w:val="auto"/>
          <w:sz w:val="22"/>
        </w:rPr>
      </w:pPr>
      <w:hyperlink w:anchor="_Toc39672444" w:history="1">
        <w:r w:rsidRPr="00050977">
          <w:rPr>
            <w:rStyle w:val="Hyperlink"/>
            <w:noProof/>
          </w:rPr>
          <w:t>1.2</w:t>
        </w:r>
        <w:r>
          <w:rPr>
            <w:rFonts w:asciiTheme="minorHAnsi" w:eastAsiaTheme="minorEastAsia" w:hAnsiTheme="minorHAnsi" w:cstheme="minorBidi"/>
            <w:noProof/>
            <w:color w:val="auto"/>
            <w:sz w:val="22"/>
          </w:rPr>
          <w:tab/>
        </w:r>
        <w:r w:rsidRPr="00050977">
          <w:rPr>
            <w:rStyle w:val="Hyperlink"/>
            <w:noProof/>
          </w:rPr>
          <w:t>Representative sample</w:t>
        </w:r>
        <w:r>
          <w:rPr>
            <w:noProof/>
            <w:webHidden/>
          </w:rPr>
          <w:tab/>
        </w:r>
        <w:r>
          <w:rPr>
            <w:noProof/>
            <w:webHidden/>
          </w:rPr>
          <w:fldChar w:fldCharType="begin"/>
        </w:r>
        <w:r>
          <w:rPr>
            <w:noProof/>
            <w:webHidden/>
          </w:rPr>
          <w:instrText xml:space="preserve"> PAGEREF _Toc39672444 \h </w:instrText>
        </w:r>
        <w:r>
          <w:rPr>
            <w:noProof/>
            <w:webHidden/>
          </w:rPr>
        </w:r>
        <w:r>
          <w:rPr>
            <w:noProof/>
            <w:webHidden/>
          </w:rPr>
          <w:fldChar w:fldCharType="separate"/>
        </w:r>
        <w:r>
          <w:rPr>
            <w:noProof/>
            <w:webHidden/>
          </w:rPr>
          <w:t>3</w:t>
        </w:r>
        <w:r>
          <w:rPr>
            <w:noProof/>
            <w:webHidden/>
          </w:rPr>
          <w:fldChar w:fldCharType="end"/>
        </w:r>
      </w:hyperlink>
    </w:p>
    <w:p w14:paraId="0931AB0C" w14:textId="3BC677A7" w:rsidR="00111C98" w:rsidRDefault="00111C98">
      <w:pPr>
        <w:pStyle w:val="TOC3"/>
        <w:rPr>
          <w:rFonts w:asciiTheme="minorHAnsi" w:eastAsiaTheme="minorEastAsia" w:hAnsiTheme="minorHAnsi" w:cstheme="minorBidi"/>
          <w:noProof/>
          <w:color w:val="auto"/>
          <w:sz w:val="22"/>
        </w:rPr>
      </w:pPr>
      <w:hyperlink w:anchor="_Toc39672445" w:history="1">
        <w:r w:rsidRPr="00050977">
          <w:rPr>
            <w:rStyle w:val="Hyperlink"/>
            <w:noProof/>
          </w:rPr>
          <w:t>1.3</w:t>
        </w:r>
        <w:r>
          <w:rPr>
            <w:rFonts w:asciiTheme="minorHAnsi" w:eastAsiaTheme="minorEastAsia" w:hAnsiTheme="minorHAnsi" w:cstheme="minorBidi"/>
            <w:noProof/>
            <w:color w:val="auto"/>
            <w:sz w:val="22"/>
          </w:rPr>
          <w:tab/>
        </w:r>
        <w:r w:rsidRPr="00050977">
          <w:rPr>
            <w:rStyle w:val="Hyperlink"/>
            <w:noProof/>
          </w:rPr>
          <w:t>User panel attendance</w:t>
        </w:r>
        <w:r>
          <w:rPr>
            <w:noProof/>
            <w:webHidden/>
          </w:rPr>
          <w:tab/>
        </w:r>
        <w:r>
          <w:rPr>
            <w:noProof/>
            <w:webHidden/>
          </w:rPr>
          <w:fldChar w:fldCharType="begin"/>
        </w:r>
        <w:r>
          <w:rPr>
            <w:noProof/>
            <w:webHidden/>
          </w:rPr>
          <w:instrText xml:space="preserve"> PAGEREF _Toc39672445 \h </w:instrText>
        </w:r>
        <w:r>
          <w:rPr>
            <w:noProof/>
            <w:webHidden/>
          </w:rPr>
        </w:r>
        <w:r>
          <w:rPr>
            <w:noProof/>
            <w:webHidden/>
          </w:rPr>
          <w:fldChar w:fldCharType="separate"/>
        </w:r>
        <w:r>
          <w:rPr>
            <w:noProof/>
            <w:webHidden/>
          </w:rPr>
          <w:t>4</w:t>
        </w:r>
        <w:r>
          <w:rPr>
            <w:noProof/>
            <w:webHidden/>
          </w:rPr>
          <w:fldChar w:fldCharType="end"/>
        </w:r>
      </w:hyperlink>
    </w:p>
    <w:p w14:paraId="517BA02F" w14:textId="30189733" w:rsidR="00111C98" w:rsidRDefault="00111C98">
      <w:pPr>
        <w:pStyle w:val="TOC3"/>
        <w:rPr>
          <w:rFonts w:asciiTheme="minorHAnsi" w:eastAsiaTheme="minorEastAsia" w:hAnsiTheme="minorHAnsi" w:cstheme="minorBidi"/>
          <w:noProof/>
          <w:color w:val="auto"/>
          <w:sz w:val="22"/>
        </w:rPr>
      </w:pPr>
      <w:hyperlink w:anchor="_Toc39672446" w:history="1">
        <w:r w:rsidRPr="00050977">
          <w:rPr>
            <w:rStyle w:val="Hyperlink"/>
            <w:noProof/>
          </w:rPr>
          <w:t>1.4</w:t>
        </w:r>
        <w:r>
          <w:rPr>
            <w:rFonts w:asciiTheme="minorHAnsi" w:eastAsiaTheme="minorEastAsia" w:hAnsiTheme="minorHAnsi" w:cstheme="minorBidi"/>
            <w:noProof/>
            <w:color w:val="auto"/>
            <w:sz w:val="22"/>
          </w:rPr>
          <w:tab/>
        </w:r>
        <w:r w:rsidRPr="00050977">
          <w:rPr>
            <w:rStyle w:val="Hyperlink"/>
            <w:noProof/>
          </w:rPr>
          <w:t>Research methods and analysis</w:t>
        </w:r>
        <w:r>
          <w:rPr>
            <w:noProof/>
            <w:webHidden/>
          </w:rPr>
          <w:tab/>
        </w:r>
        <w:r>
          <w:rPr>
            <w:noProof/>
            <w:webHidden/>
          </w:rPr>
          <w:fldChar w:fldCharType="begin"/>
        </w:r>
        <w:r>
          <w:rPr>
            <w:noProof/>
            <w:webHidden/>
          </w:rPr>
          <w:instrText xml:space="preserve"> PAGEREF _Toc39672446 \h </w:instrText>
        </w:r>
        <w:r>
          <w:rPr>
            <w:noProof/>
            <w:webHidden/>
          </w:rPr>
        </w:r>
        <w:r>
          <w:rPr>
            <w:noProof/>
            <w:webHidden/>
          </w:rPr>
          <w:fldChar w:fldCharType="separate"/>
        </w:r>
        <w:r>
          <w:rPr>
            <w:noProof/>
            <w:webHidden/>
          </w:rPr>
          <w:t>4</w:t>
        </w:r>
        <w:r>
          <w:rPr>
            <w:noProof/>
            <w:webHidden/>
          </w:rPr>
          <w:fldChar w:fldCharType="end"/>
        </w:r>
      </w:hyperlink>
    </w:p>
    <w:p w14:paraId="0EBD0717" w14:textId="67A962B9" w:rsidR="00111C98" w:rsidRDefault="00111C98">
      <w:pPr>
        <w:pStyle w:val="TOC2"/>
        <w:rPr>
          <w:rFonts w:asciiTheme="minorHAnsi" w:eastAsiaTheme="minorEastAsia" w:hAnsiTheme="minorHAnsi" w:cstheme="minorBidi"/>
          <w:color w:val="auto"/>
          <w:sz w:val="22"/>
        </w:rPr>
      </w:pPr>
      <w:hyperlink w:anchor="_Toc39672447" w:history="1">
        <w:r w:rsidRPr="00050977">
          <w:rPr>
            <w:rStyle w:val="Hyperlink"/>
          </w:rPr>
          <w:t>2</w:t>
        </w:r>
        <w:r>
          <w:rPr>
            <w:rFonts w:asciiTheme="minorHAnsi" w:eastAsiaTheme="minorEastAsia" w:hAnsiTheme="minorHAnsi" w:cstheme="minorBidi"/>
            <w:color w:val="auto"/>
            <w:sz w:val="22"/>
          </w:rPr>
          <w:tab/>
        </w:r>
        <w:r w:rsidRPr="00050977">
          <w:rPr>
            <w:rStyle w:val="Hyperlink"/>
          </w:rPr>
          <w:t>Cooper User Panel analysis</w:t>
        </w:r>
        <w:r>
          <w:rPr>
            <w:webHidden/>
          </w:rPr>
          <w:tab/>
        </w:r>
        <w:r>
          <w:rPr>
            <w:webHidden/>
          </w:rPr>
          <w:fldChar w:fldCharType="begin"/>
        </w:r>
        <w:r>
          <w:rPr>
            <w:webHidden/>
          </w:rPr>
          <w:instrText xml:space="preserve"> PAGEREF _Toc39672447 \h </w:instrText>
        </w:r>
        <w:r>
          <w:rPr>
            <w:webHidden/>
          </w:rPr>
        </w:r>
        <w:r>
          <w:rPr>
            <w:webHidden/>
          </w:rPr>
          <w:fldChar w:fldCharType="separate"/>
        </w:r>
        <w:r>
          <w:rPr>
            <w:webHidden/>
          </w:rPr>
          <w:t>5</w:t>
        </w:r>
        <w:r>
          <w:rPr>
            <w:webHidden/>
          </w:rPr>
          <w:fldChar w:fldCharType="end"/>
        </w:r>
      </w:hyperlink>
    </w:p>
    <w:p w14:paraId="04C5B2EF" w14:textId="035813DB" w:rsidR="00111C98" w:rsidRDefault="00111C98">
      <w:pPr>
        <w:pStyle w:val="TOC3"/>
        <w:rPr>
          <w:rFonts w:asciiTheme="minorHAnsi" w:eastAsiaTheme="minorEastAsia" w:hAnsiTheme="minorHAnsi" w:cstheme="minorBidi"/>
          <w:noProof/>
          <w:color w:val="auto"/>
          <w:sz w:val="22"/>
        </w:rPr>
      </w:pPr>
      <w:hyperlink w:anchor="_Toc39672448" w:history="1">
        <w:r w:rsidRPr="00050977">
          <w:rPr>
            <w:rStyle w:val="Hyperlink"/>
            <w:noProof/>
          </w:rPr>
          <w:t>2.1</w:t>
        </w:r>
        <w:r>
          <w:rPr>
            <w:rFonts w:asciiTheme="minorHAnsi" w:eastAsiaTheme="minorEastAsia" w:hAnsiTheme="minorHAnsi" w:cstheme="minorBidi"/>
            <w:noProof/>
            <w:color w:val="auto"/>
            <w:sz w:val="22"/>
          </w:rPr>
          <w:tab/>
        </w:r>
        <w:r w:rsidRPr="00050977">
          <w:rPr>
            <w:rStyle w:val="Hyperlink"/>
            <w:noProof/>
          </w:rPr>
          <w:t>Cooper GBA region</w:t>
        </w:r>
        <w:r>
          <w:rPr>
            <w:noProof/>
            <w:webHidden/>
          </w:rPr>
          <w:tab/>
        </w:r>
        <w:r>
          <w:rPr>
            <w:noProof/>
            <w:webHidden/>
          </w:rPr>
          <w:fldChar w:fldCharType="begin"/>
        </w:r>
        <w:r>
          <w:rPr>
            <w:noProof/>
            <w:webHidden/>
          </w:rPr>
          <w:instrText xml:space="preserve"> PAGEREF _Toc39672448 \h </w:instrText>
        </w:r>
        <w:r>
          <w:rPr>
            <w:noProof/>
            <w:webHidden/>
          </w:rPr>
        </w:r>
        <w:r>
          <w:rPr>
            <w:noProof/>
            <w:webHidden/>
          </w:rPr>
          <w:fldChar w:fldCharType="separate"/>
        </w:r>
        <w:r>
          <w:rPr>
            <w:noProof/>
            <w:webHidden/>
          </w:rPr>
          <w:t>5</w:t>
        </w:r>
        <w:r>
          <w:rPr>
            <w:noProof/>
            <w:webHidden/>
          </w:rPr>
          <w:fldChar w:fldCharType="end"/>
        </w:r>
      </w:hyperlink>
    </w:p>
    <w:p w14:paraId="2F6E296E" w14:textId="6D07E4B7" w:rsidR="00111C98" w:rsidRDefault="00111C98">
      <w:pPr>
        <w:pStyle w:val="TOC3"/>
        <w:rPr>
          <w:rFonts w:asciiTheme="minorHAnsi" w:eastAsiaTheme="minorEastAsia" w:hAnsiTheme="minorHAnsi" w:cstheme="minorBidi"/>
          <w:noProof/>
          <w:color w:val="auto"/>
          <w:sz w:val="22"/>
        </w:rPr>
      </w:pPr>
      <w:hyperlink w:anchor="_Toc39672449" w:history="1">
        <w:r w:rsidRPr="00050977">
          <w:rPr>
            <w:rStyle w:val="Hyperlink"/>
            <w:noProof/>
          </w:rPr>
          <w:t>2.2</w:t>
        </w:r>
        <w:r>
          <w:rPr>
            <w:rFonts w:asciiTheme="minorHAnsi" w:eastAsiaTheme="minorEastAsia" w:hAnsiTheme="minorHAnsi" w:cstheme="minorBidi"/>
            <w:noProof/>
            <w:color w:val="auto"/>
            <w:sz w:val="22"/>
          </w:rPr>
          <w:tab/>
        </w:r>
        <w:r w:rsidRPr="00050977">
          <w:rPr>
            <w:rStyle w:val="Hyperlink"/>
            <w:noProof/>
          </w:rPr>
          <w:t>Expectations, anticipated benefits and outcomes</w:t>
        </w:r>
        <w:r>
          <w:rPr>
            <w:noProof/>
            <w:webHidden/>
          </w:rPr>
          <w:tab/>
        </w:r>
        <w:r>
          <w:rPr>
            <w:noProof/>
            <w:webHidden/>
          </w:rPr>
          <w:fldChar w:fldCharType="begin"/>
        </w:r>
        <w:r>
          <w:rPr>
            <w:noProof/>
            <w:webHidden/>
          </w:rPr>
          <w:instrText xml:space="preserve"> PAGEREF _Toc39672449 \h </w:instrText>
        </w:r>
        <w:r>
          <w:rPr>
            <w:noProof/>
            <w:webHidden/>
          </w:rPr>
        </w:r>
        <w:r>
          <w:rPr>
            <w:noProof/>
            <w:webHidden/>
          </w:rPr>
          <w:fldChar w:fldCharType="separate"/>
        </w:r>
        <w:r>
          <w:rPr>
            <w:noProof/>
            <w:webHidden/>
          </w:rPr>
          <w:t>5</w:t>
        </w:r>
        <w:r>
          <w:rPr>
            <w:noProof/>
            <w:webHidden/>
          </w:rPr>
          <w:fldChar w:fldCharType="end"/>
        </w:r>
      </w:hyperlink>
    </w:p>
    <w:p w14:paraId="30383A0D" w14:textId="0371BCDE" w:rsidR="00111C98" w:rsidRDefault="00111C98">
      <w:pPr>
        <w:pStyle w:val="TOC3"/>
        <w:rPr>
          <w:rFonts w:asciiTheme="minorHAnsi" w:eastAsiaTheme="minorEastAsia" w:hAnsiTheme="minorHAnsi" w:cstheme="minorBidi"/>
          <w:noProof/>
          <w:color w:val="auto"/>
          <w:sz w:val="22"/>
        </w:rPr>
      </w:pPr>
      <w:hyperlink w:anchor="_Toc39672450" w:history="1">
        <w:r w:rsidRPr="00050977">
          <w:rPr>
            <w:rStyle w:val="Hyperlink"/>
            <w:noProof/>
          </w:rPr>
          <w:t>2.3</w:t>
        </w:r>
        <w:r>
          <w:rPr>
            <w:rFonts w:asciiTheme="minorHAnsi" w:eastAsiaTheme="minorEastAsia" w:hAnsiTheme="minorHAnsi" w:cstheme="minorBidi"/>
            <w:noProof/>
            <w:color w:val="auto"/>
            <w:sz w:val="22"/>
          </w:rPr>
          <w:tab/>
        </w:r>
        <w:r w:rsidRPr="00050977">
          <w:rPr>
            <w:rStyle w:val="Hyperlink"/>
            <w:noProof/>
          </w:rPr>
          <w:t>User panel experience</w:t>
        </w:r>
        <w:r>
          <w:rPr>
            <w:noProof/>
            <w:webHidden/>
          </w:rPr>
          <w:tab/>
        </w:r>
        <w:r>
          <w:rPr>
            <w:noProof/>
            <w:webHidden/>
          </w:rPr>
          <w:fldChar w:fldCharType="begin"/>
        </w:r>
        <w:r>
          <w:rPr>
            <w:noProof/>
            <w:webHidden/>
          </w:rPr>
          <w:instrText xml:space="preserve"> PAGEREF _Toc39672450 \h </w:instrText>
        </w:r>
        <w:r>
          <w:rPr>
            <w:noProof/>
            <w:webHidden/>
          </w:rPr>
        </w:r>
        <w:r>
          <w:rPr>
            <w:noProof/>
            <w:webHidden/>
          </w:rPr>
          <w:fldChar w:fldCharType="separate"/>
        </w:r>
        <w:r>
          <w:rPr>
            <w:noProof/>
            <w:webHidden/>
          </w:rPr>
          <w:t>7</w:t>
        </w:r>
        <w:r>
          <w:rPr>
            <w:noProof/>
            <w:webHidden/>
          </w:rPr>
          <w:fldChar w:fldCharType="end"/>
        </w:r>
      </w:hyperlink>
    </w:p>
    <w:p w14:paraId="7817DD6F" w14:textId="24543684" w:rsidR="00111C98" w:rsidRDefault="00111C98">
      <w:pPr>
        <w:pStyle w:val="TOC3"/>
        <w:rPr>
          <w:rFonts w:asciiTheme="minorHAnsi" w:eastAsiaTheme="minorEastAsia" w:hAnsiTheme="minorHAnsi" w:cstheme="minorBidi"/>
          <w:noProof/>
          <w:color w:val="auto"/>
          <w:sz w:val="22"/>
        </w:rPr>
      </w:pPr>
      <w:hyperlink w:anchor="_Toc39672451" w:history="1">
        <w:r w:rsidRPr="00050977">
          <w:rPr>
            <w:rStyle w:val="Hyperlink"/>
            <w:noProof/>
          </w:rPr>
          <w:t>2.4</w:t>
        </w:r>
        <w:r>
          <w:rPr>
            <w:rFonts w:asciiTheme="minorHAnsi" w:eastAsiaTheme="minorEastAsia" w:hAnsiTheme="minorHAnsi" w:cstheme="minorBidi"/>
            <w:noProof/>
            <w:color w:val="auto"/>
            <w:sz w:val="22"/>
          </w:rPr>
          <w:tab/>
        </w:r>
        <w:r w:rsidRPr="00050977">
          <w:rPr>
            <w:rStyle w:val="Hyperlink"/>
            <w:noProof/>
          </w:rPr>
          <w:t>Suggestions for improvements</w:t>
        </w:r>
        <w:r>
          <w:rPr>
            <w:noProof/>
            <w:webHidden/>
          </w:rPr>
          <w:tab/>
        </w:r>
        <w:r>
          <w:rPr>
            <w:noProof/>
            <w:webHidden/>
          </w:rPr>
          <w:fldChar w:fldCharType="begin"/>
        </w:r>
        <w:r>
          <w:rPr>
            <w:noProof/>
            <w:webHidden/>
          </w:rPr>
          <w:instrText xml:space="preserve"> PAGEREF _Toc39672451 \h </w:instrText>
        </w:r>
        <w:r>
          <w:rPr>
            <w:noProof/>
            <w:webHidden/>
          </w:rPr>
        </w:r>
        <w:r>
          <w:rPr>
            <w:noProof/>
            <w:webHidden/>
          </w:rPr>
          <w:fldChar w:fldCharType="separate"/>
        </w:r>
        <w:r>
          <w:rPr>
            <w:noProof/>
            <w:webHidden/>
          </w:rPr>
          <w:t>9</w:t>
        </w:r>
        <w:r>
          <w:rPr>
            <w:noProof/>
            <w:webHidden/>
          </w:rPr>
          <w:fldChar w:fldCharType="end"/>
        </w:r>
      </w:hyperlink>
    </w:p>
    <w:p w14:paraId="4696EDED" w14:textId="0C946C6D" w:rsidR="00111C98" w:rsidRDefault="00111C98">
      <w:pPr>
        <w:pStyle w:val="TOC2"/>
        <w:rPr>
          <w:rFonts w:asciiTheme="minorHAnsi" w:eastAsiaTheme="minorEastAsia" w:hAnsiTheme="minorHAnsi" w:cstheme="minorBidi"/>
          <w:color w:val="auto"/>
          <w:sz w:val="22"/>
        </w:rPr>
      </w:pPr>
      <w:hyperlink w:anchor="_Toc39672452" w:history="1">
        <w:r w:rsidRPr="00050977">
          <w:rPr>
            <w:rStyle w:val="Hyperlink"/>
          </w:rPr>
          <w:t>3</w:t>
        </w:r>
        <w:r>
          <w:rPr>
            <w:rFonts w:asciiTheme="minorHAnsi" w:eastAsiaTheme="minorEastAsia" w:hAnsiTheme="minorHAnsi" w:cstheme="minorBidi"/>
            <w:color w:val="auto"/>
            <w:sz w:val="22"/>
          </w:rPr>
          <w:tab/>
        </w:r>
        <w:r w:rsidRPr="00050977">
          <w:rPr>
            <w:rStyle w:val="Hyperlink"/>
          </w:rPr>
          <w:t>Beetaloo User Panel analysis</w:t>
        </w:r>
        <w:r>
          <w:rPr>
            <w:webHidden/>
          </w:rPr>
          <w:tab/>
        </w:r>
        <w:r>
          <w:rPr>
            <w:webHidden/>
          </w:rPr>
          <w:fldChar w:fldCharType="begin"/>
        </w:r>
        <w:r>
          <w:rPr>
            <w:webHidden/>
          </w:rPr>
          <w:instrText xml:space="preserve"> PAGEREF _Toc39672452 \h </w:instrText>
        </w:r>
        <w:r>
          <w:rPr>
            <w:webHidden/>
          </w:rPr>
        </w:r>
        <w:r>
          <w:rPr>
            <w:webHidden/>
          </w:rPr>
          <w:fldChar w:fldCharType="separate"/>
        </w:r>
        <w:r>
          <w:rPr>
            <w:webHidden/>
          </w:rPr>
          <w:t>12</w:t>
        </w:r>
        <w:r>
          <w:rPr>
            <w:webHidden/>
          </w:rPr>
          <w:fldChar w:fldCharType="end"/>
        </w:r>
      </w:hyperlink>
    </w:p>
    <w:p w14:paraId="273267A7" w14:textId="4EC648FE" w:rsidR="00111C98" w:rsidRDefault="00111C98">
      <w:pPr>
        <w:pStyle w:val="TOC3"/>
        <w:rPr>
          <w:rFonts w:asciiTheme="minorHAnsi" w:eastAsiaTheme="minorEastAsia" w:hAnsiTheme="minorHAnsi" w:cstheme="minorBidi"/>
          <w:noProof/>
          <w:color w:val="auto"/>
          <w:sz w:val="22"/>
        </w:rPr>
      </w:pPr>
      <w:hyperlink w:anchor="_Toc39672453" w:history="1">
        <w:r w:rsidRPr="00050977">
          <w:rPr>
            <w:rStyle w:val="Hyperlink"/>
            <w:noProof/>
          </w:rPr>
          <w:t>3.1</w:t>
        </w:r>
        <w:r>
          <w:rPr>
            <w:rFonts w:asciiTheme="minorHAnsi" w:eastAsiaTheme="minorEastAsia" w:hAnsiTheme="minorHAnsi" w:cstheme="minorBidi"/>
            <w:noProof/>
            <w:color w:val="auto"/>
            <w:sz w:val="22"/>
          </w:rPr>
          <w:tab/>
        </w:r>
        <w:r w:rsidRPr="00050977">
          <w:rPr>
            <w:rStyle w:val="Hyperlink"/>
            <w:noProof/>
          </w:rPr>
          <w:t>Beetaloo GBA region</w:t>
        </w:r>
        <w:r>
          <w:rPr>
            <w:noProof/>
            <w:webHidden/>
          </w:rPr>
          <w:tab/>
        </w:r>
        <w:r>
          <w:rPr>
            <w:noProof/>
            <w:webHidden/>
          </w:rPr>
          <w:fldChar w:fldCharType="begin"/>
        </w:r>
        <w:r>
          <w:rPr>
            <w:noProof/>
            <w:webHidden/>
          </w:rPr>
          <w:instrText xml:space="preserve"> PAGEREF _Toc39672453 \h </w:instrText>
        </w:r>
        <w:r>
          <w:rPr>
            <w:noProof/>
            <w:webHidden/>
          </w:rPr>
        </w:r>
        <w:r>
          <w:rPr>
            <w:noProof/>
            <w:webHidden/>
          </w:rPr>
          <w:fldChar w:fldCharType="separate"/>
        </w:r>
        <w:r>
          <w:rPr>
            <w:noProof/>
            <w:webHidden/>
          </w:rPr>
          <w:t>12</w:t>
        </w:r>
        <w:r>
          <w:rPr>
            <w:noProof/>
            <w:webHidden/>
          </w:rPr>
          <w:fldChar w:fldCharType="end"/>
        </w:r>
      </w:hyperlink>
    </w:p>
    <w:p w14:paraId="53BF413E" w14:textId="5FAB17EF" w:rsidR="00111C98" w:rsidRDefault="00111C98">
      <w:pPr>
        <w:pStyle w:val="TOC3"/>
        <w:rPr>
          <w:rFonts w:asciiTheme="minorHAnsi" w:eastAsiaTheme="minorEastAsia" w:hAnsiTheme="minorHAnsi" w:cstheme="minorBidi"/>
          <w:noProof/>
          <w:color w:val="auto"/>
          <w:sz w:val="22"/>
        </w:rPr>
      </w:pPr>
      <w:hyperlink w:anchor="_Toc39672454" w:history="1">
        <w:r w:rsidRPr="00050977">
          <w:rPr>
            <w:rStyle w:val="Hyperlink"/>
            <w:noProof/>
          </w:rPr>
          <w:t>3.2</w:t>
        </w:r>
        <w:r>
          <w:rPr>
            <w:rFonts w:asciiTheme="minorHAnsi" w:eastAsiaTheme="minorEastAsia" w:hAnsiTheme="minorHAnsi" w:cstheme="minorBidi"/>
            <w:noProof/>
            <w:color w:val="auto"/>
            <w:sz w:val="22"/>
          </w:rPr>
          <w:tab/>
        </w:r>
        <w:r w:rsidRPr="00050977">
          <w:rPr>
            <w:rStyle w:val="Hyperlink"/>
            <w:noProof/>
          </w:rPr>
          <w:t>Expectations, anticipated benefits and outcomes</w:t>
        </w:r>
        <w:r>
          <w:rPr>
            <w:noProof/>
            <w:webHidden/>
          </w:rPr>
          <w:tab/>
        </w:r>
        <w:r>
          <w:rPr>
            <w:noProof/>
            <w:webHidden/>
          </w:rPr>
          <w:fldChar w:fldCharType="begin"/>
        </w:r>
        <w:r>
          <w:rPr>
            <w:noProof/>
            <w:webHidden/>
          </w:rPr>
          <w:instrText xml:space="preserve"> PAGEREF _Toc39672454 \h </w:instrText>
        </w:r>
        <w:r>
          <w:rPr>
            <w:noProof/>
            <w:webHidden/>
          </w:rPr>
        </w:r>
        <w:r>
          <w:rPr>
            <w:noProof/>
            <w:webHidden/>
          </w:rPr>
          <w:fldChar w:fldCharType="separate"/>
        </w:r>
        <w:r>
          <w:rPr>
            <w:noProof/>
            <w:webHidden/>
          </w:rPr>
          <w:t>13</w:t>
        </w:r>
        <w:r>
          <w:rPr>
            <w:noProof/>
            <w:webHidden/>
          </w:rPr>
          <w:fldChar w:fldCharType="end"/>
        </w:r>
      </w:hyperlink>
    </w:p>
    <w:p w14:paraId="6B36BD9D" w14:textId="407ED577" w:rsidR="00111C98" w:rsidRDefault="00111C98">
      <w:pPr>
        <w:pStyle w:val="TOC3"/>
        <w:rPr>
          <w:rFonts w:asciiTheme="minorHAnsi" w:eastAsiaTheme="minorEastAsia" w:hAnsiTheme="minorHAnsi" w:cstheme="minorBidi"/>
          <w:noProof/>
          <w:color w:val="auto"/>
          <w:sz w:val="22"/>
        </w:rPr>
      </w:pPr>
      <w:hyperlink w:anchor="_Toc39672455" w:history="1">
        <w:r w:rsidRPr="00050977">
          <w:rPr>
            <w:rStyle w:val="Hyperlink"/>
            <w:noProof/>
          </w:rPr>
          <w:t>3.3</w:t>
        </w:r>
        <w:r>
          <w:rPr>
            <w:rFonts w:asciiTheme="minorHAnsi" w:eastAsiaTheme="minorEastAsia" w:hAnsiTheme="minorHAnsi" w:cstheme="minorBidi"/>
            <w:noProof/>
            <w:color w:val="auto"/>
            <w:sz w:val="22"/>
          </w:rPr>
          <w:tab/>
        </w:r>
        <w:r w:rsidRPr="00050977">
          <w:rPr>
            <w:rStyle w:val="Hyperlink"/>
            <w:noProof/>
          </w:rPr>
          <w:t>User panel experience</w:t>
        </w:r>
        <w:r>
          <w:rPr>
            <w:noProof/>
            <w:webHidden/>
          </w:rPr>
          <w:tab/>
        </w:r>
        <w:r>
          <w:rPr>
            <w:noProof/>
            <w:webHidden/>
          </w:rPr>
          <w:fldChar w:fldCharType="begin"/>
        </w:r>
        <w:r>
          <w:rPr>
            <w:noProof/>
            <w:webHidden/>
          </w:rPr>
          <w:instrText xml:space="preserve"> PAGEREF _Toc39672455 \h </w:instrText>
        </w:r>
        <w:r>
          <w:rPr>
            <w:noProof/>
            <w:webHidden/>
          </w:rPr>
        </w:r>
        <w:r>
          <w:rPr>
            <w:noProof/>
            <w:webHidden/>
          </w:rPr>
          <w:fldChar w:fldCharType="separate"/>
        </w:r>
        <w:r>
          <w:rPr>
            <w:noProof/>
            <w:webHidden/>
          </w:rPr>
          <w:t>14</w:t>
        </w:r>
        <w:r>
          <w:rPr>
            <w:noProof/>
            <w:webHidden/>
          </w:rPr>
          <w:fldChar w:fldCharType="end"/>
        </w:r>
      </w:hyperlink>
    </w:p>
    <w:p w14:paraId="2E1524ED" w14:textId="75CE6F0F" w:rsidR="00111C98" w:rsidRDefault="00111C98">
      <w:pPr>
        <w:pStyle w:val="TOC3"/>
        <w:rPr>
          <w:rFonts w:asciiTheme="minorHAnsi" w:eastAsiaTheme="minorEastAsia" w:hAnsiTheme="minorHAnsi" w:cstheme="minorBidi"/>
          <w:noProof/>
          <w:color w:val="auto"/>
          <w:sz w:val="22"/>
        </w:rPr>
      </w:pPr>
      <w:hyperlink w:anchor="_Toc39672456" w:history="1">
        <w:r w:rsidRPr="00050977">
          <w:rPr>
            <w:rStyle w:val="Hyperlink"/>
            <w:noProof/>
          </w:rPr>
          <w:t>3.4</w:t>
        </w:r>
        <w:r>
          <w:rPr>
            <w:rFonts w:asciiTheme="minorHAnsi" w:eastAsiaTheme="minorEastAsia" w:hAnsiTheme="minorHAnsi" w:cstheme="minorBidi"/>
            <w:noProof/>
            <w:color w:val="auto"/>
            <w:sz w:val="22"/>
          </w:rPr>
          <w:tab/>
        </w:r>
        <w:r w:rsidRPr="00050977">
          <w:rPr>
            <w:rStyle w:val="Hyperlink"/>
            <w:noProof/>
          </w:rPr>
          <w:t>Suggestions for improvements</w:t>
        </w:r>
        <w:r>
          <w:rPr>
            <w:noProof/>
            <w:webHidden/>
          </w:rPr>
          <w:tab/>
        </w:r>
        <w:r>
          <w:rPr>
            <w:noProof/>
            <w:webHidden/>
          </w:rPr>
          <w:fldChar w:fldCharType="begin"/>
        </w:r>
        <w:r>
          <w:rPr>
            <w:noProof/>
            <w:webHidden/>
          </w:rPr>
          <w:instrText xml:space="preserve"> PAGEREF _Toc39672456 \h </w:instrText>
        </w:r>
        <w:r>
          <w:rPr>
            <w:noProof/>
            <w:webHidden/>
          </w:rPr>
        </w:r>
        <w:r>
          <w:rPr>
            <w:noProof/>
            <w:webHidden/>
          </w:rPr>
          <w:fldChar w:fldCharType="separate"/>
        </w:r>
        <w:r>
          <w:rPr>
            <w:noProof/>
            <w:webHidden/>
          </w:rPr>
          <w:t>16</w:t>
        </w:r>
        <w:r>
          <w:rPr>
            <w:noProof/>
            <w:webHidden/>
          </w:rPr>
          <w:fldChar w:fldCharType="end"/>
        </w:r>
      </w:hyperlink>
    </w:p>
    <w:p w14:paraId="7C36595B" w14:textId="12572D43" w:rsidR="00111C98" w:rsidRDefault="00111C98">
      <w:pPr>
        <w:pStyle w:val="TOC2"/>
        <w:rPr>
          <w:rFonts w:asciiTheme="minorHAnsi" w:eastAsiaTheme="minorEastAsia" w:hAnsiTheme="minorHAnsi" w:cstheme="minorBidi"/>
          <w:color w:val="auto"/>
          <w:sz w:val="22"/>
        </w:rPr>
      </w:pPr>
      <w:hyperlink w:anchor="_Toc39672457" w:history="1">
        <w:r w:rsidRPr="00050977">
          <w:rPr>
            <w:rStyle w:val="Hyperlink"/>
          </w:rPr>
          <w:t>4</w:t>
        </w:r>
        <w:r>
          <w:rPr>
            <w:rFonts w:asciiTheme="minorHAnsi" w:eastAsiaTheme="minorEastAsia" w:hAnsiTheme="minorHAnsi" w:cstheme="minorBidi"/>
            <w:color w:val="auto"/>
            <w:sz w:val="22"/>
          </w:rPr>
          <w:tab/>
        </w:r>
        <w:r w:rsidRPr="00050977">
          <w:rPr>
            <w:rStyle w:val="Hyperlink"/>
          </w:rPr>
          <w:t>Combined GBA Program-level analysis</w:t>
        </w:r>
        <w:r>
          <w:rPr>
            <w:webHidden/>
          </w:rPr>
          <w:tab/>
        </w:r>
        <w:r>
          <w:rPr>
            <w:webHidden/>
          </w:rPr>
          <w:fldChar w:fldCharType="begin"/>
        </w:r>
        <w:r>
          <w:rPr>
            <w:webHidden/>
          </w:rPr>
          <w:instrText xml:space="preserve"> PAGEREF _Toc39672457 \h </w:instrText>
        </w:r>
        <w:r>
          <w:rPr>
            <w:webHidden/>
          </w:rPr>
        </w:r>
        <w:r>
          <w:rPr>
            <w:webHidden/>
          </w:rPr>
          <w:fldChar w:fldCharType="separate"/>
        </w:r>
        <w:r>
          <w:rPr>
            <w:webHidden/>
          </w:rPr>
          <w:t>19</w:t>
        </w:r>
        <w:r>
          <w:rPr>
            <w:webHidden/>
          </w:rPr>
          <w:fldChar w:fldCharType="end"/>
        </w:r>
      </w:hyperlink>
    </w:p>
    <w:p w14:paraId="4C0F0047" w14:textId="76ED702A" w:rsidR="00111C98" w:rsidRDefault="00111C98">
      <w:pPr>
        <w:pStyle w:val="TOC3"/>
        <w:rPr>
          <w:rFonts w:asciiTheme="minorHAnsi" w:eastAsiaTheme="minorEastAsia" w:hAnsiTheme="minorHAnsi" w:cstheme="minorBidi"/>
          <w:noProof/>
          <w:color w:val="auto"/>
          <w:sz w:val="22"/>
        </w:rPr>
      </w:pPr>
      <w:hyperlink w:anchor="_Toc39672458" w:history="1">
        <w:r w:rsidRPr="00050977">
          <w:rPr>
            <w:rStyle w:val="Hyperlink"/>
            <w:noProof/>
          </w:rPr>
          <w:t>4.1</w:t>
        </w:r>
        <w:r>
          <w:rPr>
            <w:rFonts w:asciiTheme="minorHAnsi" w:eastAsiaTheme="minorEastAsia" w:hAnsiTheme="minorHAnsi" w:cstheme="minorBidi"/>
            <w:noProof/>
            <w:color w:val="auto"/>
            <w:sz w:val="22"/>
          </w:rPr>
          <w:tab/>
        </w:r>
        <w:r w:rsidRPr="00050977">
          <w:rPr>
            <w:rStyle w:val="Hyperlink"/>
            <w:noProof/>
          </w:rPr>
          <w:t xml:space="preserve">Combined panel analysis </w:t>
        </w:r>
        <w:r w:rsidRPr="00050977">
          <w:rPr>
            <w:rStyle w:val="Hyperlink"/>
            <w:rFonts w:cs="Calibri"/>
            <w:noProof/>
          </w:rPr>
          <w:t>–</w:t>
        </w:r>
        <w:r w:rsidRPr="00050977">
          <w:rPr>
            <w:rStyle w:val="Hyperlink"/>
            <w:noProof/>
          </w:rPr>
          <w:t xml:space="preserve"> primary themes</w:t>
        </w:r>
        <w:r>
          <w:rPr>
            <w:noProof/>
            <w:webHidden/>
          </w:rPr>
          <w:tab/>
        </w:r>
        <w:r>
          <w:rPr>
            <w:noProof/>
            <w:webHidden/>
          </w:rPr>
          <w:fldChar w:fldCharType="begin"/>
        </w:r>
        <w:r>
          <w:rPr>
            <w:noProof/>
            <w:webHidden/>
          </w:rPr>
          <w:instrText xml:space="preserve"> PAGEREF _Toc39672458 \h </w:instrText>
        </w:r>
        <w:r>
          <w:rPr>
            <w:noProof/>
            <w:webHidden/>
          </w:rPr>
        </w:r>
        <w:r>
          <w:rPr>
            <w:noProof/>
            <w:webHidden/>
          </w:rPr>
          <w:fldChar w:fldCharType="separate"/>
        </w:r>
        <w:r>
          <w:rPr>
            <w:noProof/>
            <w:webHidden/>
          </w:rPr>
          <w:t>19</w:t>
        </w:r>
        <w:r>
          <w:rPr>
            <w:noProof/>
            <w:webHidden/>
          </w:rPr>
          <w:fldChar w:fldCharType="end"/>
        </w:r>
      </w:hyperlink>
    </w:p>
    <w:p w14:paraId="768A8652" w14:textId="721BB3B2" w:rsidR="00111C98" w:rsidRDefault="00111C98">
      <w:pPr>
        <w:pStyle w:val="TOC3"/>
        <w:rPr>
          <w:rFonts w:asciiTheme="minorHAnsi" w:eastAsiaTheme="minorEastAsia" w:hAnsiTheme="minorHAnsi" w:cstheme="minorBidi"/>
          <w:noProof/>
          <w:color w:val="auto"/>
          <w:sz w:val="22"/>
        </w:rPr>
      </w:pPr>
      <w:hyperlink w:anchor="_Toc39672459" w:history="1">
        <w:r w:rsidRPr="00050977">
          <w:rPr>
            <w:rStyle w:val="Hyperlink"/>
            <w:noProof/>
          </w:rPr>
          <w:t>4.2</w:t>
        </w:r>
        <w:r>
          <w:rPr>
            <w:rFonts w:asciiTheme="minorHAnsi" w:eastAsiaTheme="minorEastAsia" w:hAnsiTheme="minorHAnsi" w:cstheme="minorBidi"/>
            <w:noProof/>
            <w:color w:val="auto"/>
            <w:sz w:val="22"/>
          </w:rPr>
          <w:tab/>
        </w:r>
        <w:r w:rsidRPr="00050977">
          <w:rPr>
            <w:rStyle w:val="Hyperlink"/>
            <w:noProof/>
          </w:rPr>
          <w:t>Expectations, anticipated benefits and outcomes</w:t>
        </w:r>
        <w:r>
          <w:rPr>
            <w:noProof/>
            <w:webHidden/>
          </w:rPr>
          <w:tab/>
        </w:r>
        <w:r>
          <w:rPr>
            <w:noProof/>
            <w:webHidden/>
          </w:rPr>
          <w:fldChar w:fldCharType="begin"/>
        </w:r>
        <w:r>
          <w:rPr>
            <w:noProof/>
            <w:webHidden/>
          </w:rPr>
          <w:instrText xml:space="preserve"> PAGEREF _Toc39672459 \h </w:instrText>
        </w:r>
        <w:r>
          <w:rPr>
            <w:noProof/>
            <w:webHidden/>
          </w:rPr>
        </w:r>
        <w:r>
          <w:rPr>
            <w:noProof/>
            <w:webHidden/>
          </w:rPr>
          <w:fldChar w:fldCharType="separate"/>
        </w:r>
        <w:r>
          <w:rPr>
            <w:noProof/>
            <w:webHidden/>
          </w:rPr>
          <w:t>20</w:t>
        </w:r>
        <w:r>
          <w:rPr>
            <w:noProof/>
            <w:webHidden/>
          </w:rPr>
          <w:fldChar w:fldCharType="end"/>
        </w:r>
      </w:hyperlink>
    </w:p>
    <w:p w14:paraId="3B4FF286" w14:textId="5B6312FB" w:rsidR="00111C98" w:rsidRDefault="00111C98">
      <w:pPr>
        <w:pStyle w:val="TOC3"/>
        <w:rPr>
          <w:rFonts w:asciiTheme="minorHAnsi" w:eastAsiaTheme="minorEastAsia" w:hAnsiTheme="minorHAnsi" w:cstheme="minorBidi"/>
          <w:noProof/>
          <w:color w:val="auto"/>
          <w:sz w:val="22"/>
        </w:rPr>
      </w:pPr>
      <w:hyperlink w:anchor="_Toc39672460" w:history="1">
        <w:r w:rsidRPr="00050977">
          <w:rPr>
            <w:rStyle w:val="Hyperlink"/>
            <w:noProof/>
          </w:rPr>
          <w:t>4.3</w:t>
        </w:r>
        <w:r>
          <w:rPr>
            <w:rFonts w:asciiTheme="minorHAnsi" w:eastAsiaTheme="minorEastAsia" w:hAnsiTheme="minorHAnsi" w:cstheme="minorBidi"/>
            <w:noProof/>
            <w:color w:val="auto"/>
            <w:sz w:val="22"/>
          </w:rPr>
          <w:tab/>
        </w:r>
        <w:r w:rsidRPr="00050977">
          <w:rPr>
            <w:rStyle w:val="Hyperlink"/>
            <w:noProof/>
          </w:rPr>
          <w:t>User panel experience</w:t>
        </w:r>
        <w:r>
          <w:rPr>
            <w:noProof/>
            <w:webHidden/>
          </w:rPr>
          <w:tab/>
        </w:r>
        <w:r>
          <w:rPr>
            <w:noProof/>
            <w:webHidden/>
          </w:rPr>
          <w:fldChar w:fldCharType="begin"/>
        </w:r>
        <w:r>
          <w:rPr>
            <w:noProof/>
            <w:webHidden/>
          </w:rPr>
          <w:instrText xml:space="preserve"> PAGEREF _Toc39672460 \h </w:instrText>
        </w:r>
        <w:r>
          <w:rPr>
            <w:noProof/>
            <w:webHidden/>
          </w:rPr>
        </w:r>
        <w:r>
          <w:rPr>
            <w:noProof/>
            <w:webHidden/>
          </w:rPr>
          <w:fldChar w:fldCharType="separate"/>
        </w:r>
        <w:r>
          <w:rPr>
            <w:noProof/>
            <w:webHidden/>
          </w:rPr>
          <w:t>21</w:t>
        </w:r>
        <w:r>
          <w:rPr>
            <w:noProof/>
            <w:webHidden/>
          </w:rPr>
          <w:fldChar w:fldCharType="end"/>
        </w:r>
      </w:hyperlink>
    </w:p>
    <w:p w14:paraId="0517C68A" w14:textId="35AD0EDF" w:rsidR="00111C98" w:rsidRDefault="00111C98">
      <w:pPr>
        <w:pStyle w:val="TOC3"/>
        <w:rPr>
          <w:rFonts w:asciiTheme="minorHAnsi" w:eastAsiaTheme="minorEastAsia" w:hAnsiTheme="minorHAnsi" w:cstheme="minorBidi"/>
          <w:noProof/>
          <w:color w:val="auto"/>
          <w:sz w:val="22"/>
        </w:rPr>
      </w:pPr>
      <w:hyperlink w:anchor="_Toc39672461" w:history="1">
        <w:r w:rsidRPr="00050977">
          <w:rPr>
            <w:rStyle w:val="Hyperlink"/>
            <w:noProof/>
          </w:rPr>
          <w:t>4.4</w:t>
        </w:r>
        <w:r>
          <w:rPr>
            <w:rFonts w:asciiTheme="minorHAnsi" w:eastAsiaTheme="minorEastAsia" w:hAnsiTheme="minorHAnsi" w:cstheme="minorBidi"/>
            <w:noProof/>
            <w:color w:val="auto"/>
            <w:sz w:val="22"/>
          </w:rPr>
          <w:tab/>
        </w:r>
        <w:r w:rsidRPr="00050977">
          <w:rPr>
            <w:rStyle w:val="Hyperlink"/>
            <w:noProof/>
          </w:rPr>
          <w:t>Suggestions for improvement</w:t>
        </w:r>
        <w:r>
          <w:rPr>
            <w:noProof/>
            <w:webHidden/>
          </w:rPr>
          <w:tab/>
        </w:r>
        <w:r>
          <w:rPr>
            <w:noProof/>
            <w:webHidden/>
          </w:rPr>
          <w:fldChar w:fldCharType="begin"/>
        </w:r>
        <w:r>
          <w:rPr>
            <w:noProof/>
            <w:webHidden/>
          </w:rPr>
          <w:instrText xml:space="preserve"> PAGEREF _Toc39672461 \h </w:instrText>
        </w:r>
        <w:r>
          <w:rPr>
            <w:noProof/>
            <w:webHidden/>
          </w:rPr>
        </w:r>
        <w:r>
          <w:rPr>
            <w:noProof/>
            <w:webHidden/>
          </w:rPr>
          <w:fldChar w:fldCharType="separate"/>
        </w:r>
        <w:r>
          <w:rPr>
            <w:noProof/>
            <w:webHidden/>
          </w:rPr>
          <w:t>23</w:t>
        </w:r>
        <w:r>
          <w:rPr>
            <w:noProof/>
            <w:webHidden/>
          </w:rPr>
          <w:fldChar w:fldCharType="end"/>
        </w:r>
      </w:hyperlink>
    </w:p>
    <w:p w14:paraId="7C285706" w14:textId="212A79F6" w:rsidR="00111C98" w:rsidRDefault="00111C98">
      <w:pPr>
        <w:pStyle w:val="TOC2"/>
        <w:rPr>
          <w:rFonts w:asciiTheme="minorHAnsi" w:eastAsiaTheme="minorEastAsia" w:hAnsiTheme="minorHAnsi" w:cstheme="minorBidi"/>
          <w:color w:val="auto"/>
          <w:sz w:val="22"/>
        </w:rPr>
      </w:pPr>
      <w:hyperlink w:anchor="_Toc39672462" w:history="1">
        <w:r w:rsidRPr="00050977">
          <w:rPr>
            <w:rStyle w:val="Hyperlink"/>
          </w:rPr>
          <w:t>5</w:t>
        </w:r>
        <w:r>
          <w:rPr>
            <w:rFonts w:asciiTheme="minorHAnsi" w:eastAsiaTheme="minorEastAsia" w:hAnsiTheme="minorHAnsi" w:cstheme="minorBidi"/>
            <w:color w:val="auto"/>
            <w:sz w:val="22"/>
          </w:rPr>
          <w:tab/>
        </w:r>
        <w:r w:rsidRPr="00050977">
          <w:rPr>
            <w:rStyle w:val="Hyperlink"/>
          </w:rPr>
          <w:t>Summary</w:t>
        </w:r>
        <w:r>
          <w:rPr>
            <w:webHidden/>
          </w:rPr>
          <w:tab/>
        </w:r>
        <w:r>
          <w:rPr>
            <w:webHidden/>
          </w:rPr>
          <w:fldChar w:fldCharType="begin"/>
        </w:r>
        <w:r>
          <w:rPr>
            <w:webHidden/>
          </w:rPr>
          <w:instrText xml:space="preserve"> PAGEREF _Toc39672462 \h </w:instrText>
        </w:r>
        <w:r>
          <w:rPr>
            <w:webHidden/>
          </w:rPr>
        </w:r>
        <w:r>
          <w:rPr>
            <w:webHidden/>
          </w:rPr>
          <w:fldChar w:fldCharType="separate"/>
        </w:r>
        <w:r>
          <w:rPr>
            <w:webHidden/>
          </w:rPr>
          <w:t>25</w:t>
        </w:r>
        <w:r>
          <w:rPr>
            <w:webHidden/>
          </w:rPr>
          <w:fldChar w:fldCharType="end"/>
        </w:r>
      </w:hyperlink>
    </w:p>
    <w:p w14:paraId="329F788B" w14:textId="20E94C21" w:rsidR="00111C98" w:rsidRDefault="00111C98">
      <w:pPr>
        <w:pStyle w:val="TOC3"/>
        <w:rPr>
          <w:rFonts w:asciiTheme="minorHAnsi" w:eastAsiaTheme="minorEastAsia" w:hAnsiTheme="minorHAnsi" w:cstheme="minorBidi"/>
          <w:noProof/>
          <w:color w:val="auto"/>
          <w:sz w:val="22"/>
        </w:rPr>
      </w:pPr>
      <w:hyperlink w:anchor="_Toc39672463" w:history="1">
        <w:r w:rsidRPr="00050977">
          <w:rPr>
            <w:rStyle w:val="Hyperlink"/>
            <w:noProof/>
          </w:rPr>
          <w:t>5.1</w:t>
        </w:r>
        <w:r>
          <w:rPr>
            <w:rFonts w:asciiTheme="minorHAnsi" w:eastAsiaTheme="minorEastAsia" w:hAnsiTheme="minorHAnsi" w:cstheme="minorBidi"/>
            <w:noProof/>
            <w:color w:val="auto"/>
            <w:sz w:val="22"/>
          </w:rPr>
          <w:tab/>
        </w:r>
        <w:r w:rsidRPr="00050977">
          <w:rPr>
            <w:rStyle w:val="Hyperlink"/>
            <w:noProof/>
          </w:rPr>
          <w:t>Similarities and differences</w:t>
        </w:r>
        <w:r>
          <w:rPr>
            <w:noProof/>
            <w:webHidden/>
          </w:rPr>
          <w:tab/>
        </w:r>
        <w:r>
          <w:rPr>
            <w:noProof/>
            <w:webHidden/>
          </w:rPr>
          <w:fldChar w:fldCharType="begin"/>
        </w:r>
        <w:r>
          <w:rPr>
            <w:noProof/>
            <w:webHidden/>
          </w:rPr>
          <w:instrText xml:space="preserve"> PAGEREF _Toc39672463 \h </w:instrText>
        </w:r>
        <w:r>
          <w:rPr>
            <w:noProof/>
            <w:webHidden/>
          </w:rPr>
        </w:r>
        <w:r>
          <w:rPr>
            <w:noProof/>
            <w:webHidden/>
          </w:rPr>
          <w:fldChar w:fldCharType="separate"/>
        </w:r>
        <w:r>
          <w:rPr>
            <w:noProof/>
            <w:webHidden/>
          </w:rPr>
          <w:t>25</w:t>
        </w:r>
        <w:r>
          <w:rPr>
            <w:noProof/>
            <w:webHidden/>
          </w:rPr>
          <w:fldChar w:fldCharType="end"/>
        </w:r>
      </w:hyperlink>
    </w:p>
    <w:p w14:paraId="2AE02D9C" w14:textId="1B0569C2" w:rsidR="00111C98" w:rsidRDefault="00111C98">
      <w:pPr>
        <w:pStyle w:val="TOC3"/>
        <w:rPr>
          <w:rFonts w:asciiTheme="minorHAnsi" w:eastAsiaTheme="minorEastAsia" w:hAnsiTheme="minorHAnsi" w:cstheme="minorBidi"/>
          <w:noProof/>
          <w:color w:val="auto"/>
          <w:sz w:val="22"/>
        </w:rPr>
      </w:pPr>
      <w:hyperlink w:anchor="_Toc39672464" w:history="1">
        <w:r w:rsidRPr="00050977">
          <w:rPr>
            <w:rStyle w:val="Hyperlink"/>
            <w:noProof/>
          </w:rPr>
          <w:t>5.2</w:t>
        </w:r>
        <w:r>
          <w:rPr>
            <w:rFonts w:asciiTheme="minorHAnsi" w:eastAsiaTheme="minorEastAsia" w:hAnsiTheme="minorHAnsi" w:cstheme="minorBidi"/>
            <w:noProof/>
            <w:color w:val="auto"/>
            <w:sz w:val="22"/>
          </w:rPr>
          <w:tab/>
        </w:r>
        <w:r w:rsidRPr="00050977">
          <w:rPr>
            <w:rStyle w:val="Hyperlink"/>
            <w:noProof/>
          </w:rPr>
          <w:t>What is working well</w:t>
        </w:r>
        <w:r>
          <w:rPr>
            <w:noProof/>
            <w:webHidden/>
          </w:rPr>
          <w:tab/>
        </w:r>
        <w:r>
          <w:rPr>
            <w:noProof/>
            <w:webHidden/>
          </w:rPr>
          <w:fldChar w:fldCharType="begin"/>
        </w:r>
        <w:r>
          <w:rPr>
            <w:noProof/>
            <w:webHidden/>
          </w:rPr>
          <w:instrText xml:space="preserve"> PAGEREF _Toc39672464 \h </w:instrText>
        </w:r>
        <w:r>
          <w:rPr>
            <w:noProof/>
            <w:webHidden/>
          </w:rPr>
        </w:r>
        <w:r>
          <w:rPr>
            <w:noProof/>
            <w:webHidden/>
          </w:rPr>
          <w:fldChar w:fldCharType="separate"/>
        </w:r>
        <w:r>
          <w:rPr>
            <w:noProof/>
            <w:webHidden/>
          </w:rPr>
          <w:t>26</w:t>
        </w:r>
        <w:r>
          <w:rPr>
            <w:noProof/>
            <w:webHidden/>
          </w:rPr>
          <w:fldChar w:fldCharType="end"/>
        </w:r>
      </w:hyperlink>
    </w:p>
    <w:p w14:paraId="75428D97" w14:textId="23B8C708" w:rsidR="00111C98" w:rsidRDefault="00111C98">
      <w:pPr>
        <w:pStyle w:val="TOC3"/>
        <w:rPr>
          <w:rFonts w:asciiTheme="minorHAnsi" w:eastAsiaTheme="minorEastAsia" w:hAnsiTheme="minorHAnsi" w:cstheme="minorBidi"/>
          <w:noProof/>
          <w:color w:val="auto"/>
          <w:sz w:val="22"/>
        </w:rPr>
      </w:pPr>
      <w:hyperlink w:anchor="_Toc39672465" w:history="1">
        <w:r w:rsidRPr="00050977">
          <w:rPr>
            <w:rStyle w:val="Hyperlink"/>
            <w:noProof/>
          </w:rPr>
          <w:t>5.3</w:t>
        </w:r>
        <w:r>
          <w:rPr>
            <w:rFonts w:asciiTheme="minorHAnsi" w:eastAsiaTheme="minorEastAsia" w:hAnsiTheme="minorHAnsi" w:cstheme="minorBidi"/>
            <w:noProof/>
            <w:color w:val="auto"/>
            <w:sz w:val="22"/>
          </w:rPr>
          <w:tab/>
        </w:r>
        <w:r w:rsidRPr="00050977">
          <w:rPr>
            <w:rStyle w:val="Hyperlink"/>
            <w:noProof/>
          </w:rPr>
          <w:t>Emerging challenges</w:t>
        </w:r>
        <w:r>
          <w:rPr>
            <w:noProof/>
            <w:webHidden/>
          </w:rPr>
          <w:tab/>
        </w:r>
        <w:r>
          <w:rPr>
            <w:noProof/>
            <w:webHidden/>
          </w:rPr>
          <w:fldChar w:fldCharType="begin"/>
        </w:r>
        <w:r>
          <w:rPr>
            <w:noProof/>
            <w:webHidden/>
          </w:rPr>
          <w:instrText xml:space="preserve"> PAGEREF _Toc39672465 \h </w:instrText>
        </w:r>
        <w:r>
          <w:rPr>
            <w:noProof/>
            <w:webHidden/>
          </w:rPr>
        </w:r>
        <w:r>
          <w:rPr>
            <w:noProof/>
            <w:webHidden/>
          </w:rPr>
          <w:fldChar w:fldCharType="separate"/>
        </w:r>
        <w:r>
          <w:rPr>
            <w:noProof/>
            <w:webHidden/>
          </w:rPr>
          <w:t>27</w:t>
        </w:r>
        <w:r>
          <w:rPr>
            <w:noProof/>
            <w:webHidden/>
          </w:rPr>
          <w:fldChar w:fldCharType="end"/>
        </w:r>
      </w:hyperlink>
    </w:p>
    <w:p w14:paraId="153EC47B" w14:textId="596071E2" w:rsidR="00111C98" w:rsidRDefault="00111C98">
      <w:pPr>
        <w:pStyle w:val="TOC2"/>
        <w:rPr>
          <w:rFonts w:asciiTheme="minorHAnsi" w:eastAsiaTheme="minorEastAsia" w:hAnsiTheme="minorHAnsi" w:cstheme="minorBidi"/>
          <w:color w:val="auto"/>
          <w:sz w:val="22"/>
        </w:rPr>
      </w:pPr>
      <w:hyperlink w:anchor="_Toc39672466" w:history="1">
        <w:r w:rsidRPr="00050977">
          <w:rPr>
            <w:rStyle w:val="Hyperlink"/>
          </w:rPr>
          <w:t>Appendix 1: Interview Questions for Panel Members</w:t>
        </w:r>
        <w:r>
          <w:rPr>
            <w:webHidden/>
          </w:rPr>
          <w:tab/>
        </w:r>
        <w:r>
          <w:rPr>
            <w:webHidden/>
          </w:rPr>
          <w:fldChar w:fldCharType="begin"/>
        </w:r>
        <w:r>
          <w:rPr>
            <w:webHidden/>
          </w:rPr>
          <w:instrText xml:space="preserve"> PAGEREF _Toc39672466 \h </w:instrText>
        </w:r>
        <w:r>
          <w:rPr>
            <w:webHidden/>
          </w:rPr>
        </w:r>
        <w:r>
          <w:rPr>
            <w:webHidden/>
          </w:rPr>
          <w:fldChar w:fldCharType="separate"/>
        </w:r>
        <w:r>
          <w:rPr>
            <w:webHidden/>
          </w:rPr>
          <w:t>29</w:t>
        </w:r>
        <w:r>
          <w:rPr>
            <w:webHidden/>
          </w:rPr>
          <w:fldChar w:fldCharType="end"/>
        </w:r>
      </w:hyperlink>
    </w:p>
    <w:p w14:paraId="24046872" w14:textId="4CD9C0B3" w:rsidR="00111C98" w:rsidRDefault="00111C98">
      <w:pPr>
        <w:pStyle w:val="TOC2"/>
        <w:rPr>
          <w:rFonts w:asciiTheme="minorHAnsi" w:eastAsiaTheme="minorEastAsia" w:hAnsiTheme="minorHAnsi" w:cstheme="minorBidi"/>
          <w:color w:val="auto"/>
          <w:sz w:val="22"/>
        </w:rPr>
      </w:pPr>
      <w:hyperlink w:anchor="_Toc39672467" w:history="1">
        <w:r w:rsidRPr="00050977">
          <w:rPr>
            <w:rStyle w:val="Hyperlink"/>
          </w:rPr>
          <w:t>References</w:t>
        </w:r>
        <w:r>
          <w:rPr>
            <w:webHidden/>
          </w:rPr>
          <w:tab/>
        </w:r>
        <w:r>
          <w:rPr>
            <w:webHidden/>
          </w:rPr>
          <w:tab/>
        </w:r>
        <w:r>
          <w:rPr>
            <w:webHidden/>
          </w:rPr>
          <w:fldChar w:fldCharType="begin"/>
        </w:r>
        <w:r>
          <w:rPr>
            <w:webHidden/>
          </w:rPr>
          <w:instrText xml:space="preserve"> PAGEREF _Toc39672467 \h </w:instrText>
        </w:r>
        <w:r>
          <w:rPr>
            <w:webHidden/>
          </w:rPr>
        </w:r>
        <w:r>
          <w:rPr>
            <w:webHidden/>
          </w:rPr>
          <w:fldChar w:fldCharType="separate"/>
        </w:r>
        <w:r>
          <w:rPr>
            <w:webHidden/>
          </w:rPr>
          <w:t>30</w:t>
        </w:r>
        <w:r>
          <w:rPr>
            <w:webHidden/>
          </w:rPr>
          <w:fldChar w:fldCharType="end"/>
        </w:r>
      </w:hyperlink>
    </w:p>
    <w:p w14:paraId="475963E1" w14:textId="3D349D09" w:rsidR="00187D63" w:rsidRDefault="00187D63" w:rsidP="00187D63">
      <w:pPr>
        <w:pStyle w:val="TOC2"/>
        <w:rPr>
          <w:rFonts w:eastAsiaTheme="majorEastAsia" w:cstheme="majorBidi"/>
          <w:color w:val="00A9CE" w:themeColor="accent1"/>
          <w:sz w:val="44"/>
          <w:szCs w:val="28"/>
        </w:rPr>
      </w:pPr>
      <w:r>
        <w:fldChar w:fldCharType="end"/>
      </w:r>
      <w:r>
        <w:br w:type="page"/>
      </w:r>
    </w:p>
    <w:p w14:paraId="4B59825C" w14:textId="77777777" w:rsidR="00187D63" w:rsidRDefault="00187D63" w:rsidP="00187D63">
      <w:pPr>
        <w:pStyle w:val="ListofFiguresandTablesTOCHeading"/>
      </w:pPr>
      <w:r w:rsidRPr="00D1044D">
        <w:lastRenderedPageBreak/>
        <w:t>Figures</w:t>
      </w:r>
    </w:p>
    <w:p w14:paraId="3AA80678" w14:textId="3C2BB631" w:rsidR="001B4E4E" w:rsidRDefault="00187D63">
      <w:pPr>
        <w:pStyle w:val="TableofFigures"/>
        <w:rPr>
          <w:rFonts w:asciiTheme="minorHAnsi" w:eastAsiaTheme="minorEastAsia" w:hAnsiTheme="minorHAnsi" w:cstheme="minorBidi"/>
          <w:noProof/>
          <w:color w:val="auto"/>
          <w:sz w:val="22"/>
        </w:rPr>
      </w:pPr>
      <w:r>
        <w:fldChar w:fldCharType="begin"/>
      </w:r>
      <w:r>
        <w:instrText xml:space="preserve"> TOC \h \z \c "Figure" </w:instrText>
      </w:r>
      <w:r>
        <w:fldChar w:fldCharType="separate"/>
      </w:r>
      <w:hyperlink w:anchor="_Toc39257987" w:history="1">
        <w:r w:rsidR="001B4E4E" w:rsidRPr="000A77EA">
          <w:rPr>
            <w:rStyle w:val="Hyperlink"/>
            <w:noProof/>
          </w:rPr>
          <w:t>Figure 1 Beetaloo, Cooper and Isa GBA regions. Source: DAWE</w:t>
        </w:r>
        <w:r w:rsidR="001B4E4E">
          <w:rPr>
            <w:noProof/>
            <w:webHidden/>
          </w:rPr>
          <w:tab/>
        </w:r>
        <w:r w:rsidR="001B4E4E">
          <w:rPr>
            <w:noProof/>
            <w:webHidden/>
          </w:rPr>
          <w:fldChar w:fldCharType="begin"/>
        </w:r>
        <w:r w:rsidR="001B4E4E">
          <w:rPr>
            <w:noProof/>
            <w:webHidden/>
          </w:rPr>
          <w:instrText xml:space="preserve"> PAGEREF _Toc39257987 \h </w:instrText>
        </w:r>
        <w:r w:rsidR="001B4E4E">
          <w:rPr>
            <w:noProof/>
            <w:webHidden/>
          </w:rPr>
        </w:r>
        <w:r w:rsidR="001B4E4E">
          <w:rPr>
            <w:noProof/>
            <w:webHidden/>
          </w:rPr>
          <w:fldChar w:fldCharType="separate"/>
        </w:r>
        <w:r w:rsidR="003F478C">
          <w:rPr>
            <w:noProof/>
            <w:webHidden/>
          </w:rPr>
          <w:t>1</w:t>
        </w:r>
        <w:r w:rsidR="001B4E4E">
          <w:rPr>
            <w:noProof/>
            <w:webHidden/>
          </w:rPr>
          <w:fldChar w:fldCharType="end"/>
        </w:r>
      </w:hyperlink>
    </w:p>
    <w:p w14:paraId="4EFC64C9" w14:textId="0C9E5FF6" w:rsidR="00187D63" w:rsidRDefault="00187D63">
      <w:pPr>
        <w:pStyle w:val="ListofFiguresandTablesTOCHeading"/>
      </w:pPr>
      <w:r>
        <w:fldChar w:fldCharType="end"/>
      </w:r>
      <w:r>
        <w:t>Tables</w:t>
      </w:r>
    </w:p>
    <w:p w14:paraId="0600C9F8" w14:textId="3C93EDB8" w:rsidR="001B4E4E" w:rsidRDefault="00187D63">
      <w:pPr>
        <w:pStyle w:val="TableofFigures"/>
        <w:rPr>
          <w:rFonts w:asciiTheme="minorHAnsi" w:eastAsiaTheme="minorEastAsia" w:hAnsiTheme="minorHAnsi" w:cstheme="minorBidi"/>
          <w:noProof/>
          <w:color w:val="auto"/>
          <w:sz w:val="22"/>
        </w:rPr>
      </w:pPr>
      <w:r>
        <w:fldChar w:fldCharType="begin"/>
      </w:r>
      <w:r>
        <w:instrText xml:space="preserve"> TOC \h \z \c "Table" </w:instrText>
      </w:r>
      <w:r>
        <w:fldChar w:fldCharType="separate"/>
      </w:r>
      <w:hyperlink w:anchor="_Toc39258007" w:history="1">
        <w:r w:rsidR="001B4E4E" w:rsidRPr="006A6A67">
          <w:rPr>
            <w:rStyle w:val="Hyperlink"/>
            <w:noProof/>
          </w:rPr>
          <w:t>Table 1 Representative sample of interviewees – Cooper and Beetaloo user panels</w:t>
        </w:r>
        <w:r w:rsidR="001B4E4E">
          <w:rPr>
            <w:noProof/>
            <w:webHidden/>
          </w:rPr>
          <w:tab/>
        </w:r>
        <w:r w:rsidR="001B4E4E">
          <w:rPr>
            <w:noProof/>
            <w:webHidden/>
          </w:rPr>
          <w:fldChar w:fldCharType="begin"/>
        </w:r>
        <w:r w:rsidR="001B4E4E">
          <w:rPr>
            <w:noProof/>
            <w:webHidden/>
          </w:rPr>
          <w:instrText xml:space="preserve"> PAGEREF _Toc39258007 \h </w:instrText>
        </w:r>
        <w:r w:rsidR="001B4E4E">
          <w:rPr>
            <w:noProof/>
            <w:webHidden/>
          </w:rPr>
        </w:r>
        <w:r w:rsidR="001B4E4E">
          <w:rPr>
            <w:noProof/>
            <w:webHidden/>
          </w:rPr>
          <w:fldChar w:fldCharType="separate"/>
        </w:r>
        <w:r w:rsidR="003F478C">
          <w:rPr>
            <w:noProof/>
            <w:webHidden/>
          </w:rPr>
          <w:t>3</w:t>
        </w:r>
        <w:r w:rsidR="001B4E4E">
          <w:rPr>
            <w:noProof/>
            <w:webHidden/>
          </w:rPr>
          <w:fldChar w:fldCharType="end"/>
        </w:r>
      </w:hyperlink>
    </w:p>
    <w:p w14:paraId="6750E45E" w14:textId="10F3E826" w:rsidR="001B4E4E" w:rsidRDefault="00111C98">
      <w:pPr>
        <w:pStyle w:val="TableofFigures"/>
        <w:rPr>
          <w:rFonts w:asciiTheme="minorHAnsi" w:eastAsiaTheme="minorEastAsia" w:hAnsiTheme="minorHAnsi" w:cstheme="minorBidi"/>
          <w:noProof/>
          <w:color w:val="auto"/>
          <w:sz w:val="22"/>
        </w:rPr>
      </w:pPr>
      <w:hyperlink w:anchor="_Toc39258008" w:history="1">
        <w:r w:rsidR="001B4E4E" w:rsidRPr="006A6A67">
          <w:rPr>
            <w:rStyle w:val="Hyperlink"/>
            <w:noProof/>
          </w:rPr>
          <w:t>Table 2 Cooper User Panel – motivations for initial involvement (qualitative analysis)</w:t>
        </w:r>
        <w:r w:rsidR="001B4E4E">
          <w:rPr>
            <w:noProof/>
            <w:webHidden/>
          </w:rPr>
          <w:tab/>
        </w:r>
        <w:r w:rsidR="001B4E4E">
          <w:rPr>
            <w:noProof/>
            <w:webHidden/>
          </w:rPr>
          <w:fldChar w:fldCharType="begin"/>
        </w:r>
        <w:r w:rsidR="001B4E4E">
          <w:rPr>
            <w:noProof/>
            <w:webHidden/>
          </w:rPr>
          <w:instrText xml:space="preserve"> PAGEREF _Toc39258008 \h </w:instrText>
        </w:r>
        <w:r w:rsidR="001B4E4E">
          <w:rPr>
            <w:noProof/>
            <w:webHidden/>
          </w:rPr>
        </w:r>
        <w:r w:rsidR="001B4E4E">
          <w:rPr>
            <w:noProof/>
            <w:webHidden/>
          </w:rPr>
          <w:fldChar w:fldCharType="separate"/>
        </w:r>
        <w:r w:rsidR="003F478C">
          <w:rPr>
            <w:noProof/>
            <w:webHidden/>
          </w:rPr>
          <w:t>6</w:t>
        </w:r>
        <w:r w:rsidR="001B4E4E">
          <w:rPr>
            <w:noProof/>
            <w:webHidden/>
          </w:rPr>
          <w:fldChar w:fldCharType="end"/>
        </w:r>
      </w:hyperlink>
    </w:p>
    <w:p w14:paraId="2555C99C" w14:textId="24CFBD5E" w:rsidR="001B4E4E" w:rsidRDefault="00111C98">
      <w:pPr>
        <w:pStyle w:val="TableofFigures"/>
        <w:rPr>
          <w:rFonts w:asciiTheme="minorHAnsi" w:eastAsiaTheme="minorEastAsia" w:hAnsiTheme="minorHAnsi" w:cstheme="minorBidi"/>
          <w:noProof/>
          <w:color w:val="auto"/>
          <w:sz w:val="22"/>
        </w:rPr>
      </w:pPr>
      <w:hyperlink w:anchor="_Toc39258009" w:history="1">
        <w:r w:rsidR="001B4E4E" w:rsidRPr="006A6A67">
          <w:rPr>
            <w:rStyle w:val="Hyperlink"/>
            <w:noProof/>
          </w:rPr>
          <w:t>Table 3 Cooper User Panel – expectations of attending panel meetings (qualitative analysis)</w:t>
        </w:r>
        <w:r w:rsidR="001B4E4E">
          <w:rPr>
            <w:noProof/>
            <w:webHidden/>
          </w:rPr>
          <w:tab/>
        </w:r>
        <w:r w:rsidR="001B4E4E">
          <w:rPr>
            <w:noProof/>
            <w:webHidden/>
          </w:rPr>
          <w:fldChar w:fldCharType="begin"/>
        </w:r>
        <w:r w:rsidR="001B4E4E">
          <w:rPr>
            <w:noProof/>
            <w:webHidden/>
          </w:rPr>
          <w:instrText xml:space="preserve"> PAGEREF _Toc39258009 \h </w:instrText>
        </w:r>
        <w:r w:rsidR="001B4E4E">
          <w:rPr>
            <w:noProof/>
            <w:webHidden/>
          </w:rPr>
        </w:r>
        <w:r w:rsidR="001B4E4E">
          <w:rPr>
            <w:noProof/>
            <w:webHidden/>
          </w:rPr>
          <w:fldChar w:fldCharType="separate"/>
        </w:r>
        <w:r w:rsidR="003F478C">
          <w:rPr>
            <w:noProof/>
            <w:webHidden/>
          </w:rPr>
          <w:t>7</w:t>
        </w:r>
        <w:r w:rsidR="001B4E4E">
          <w:rPr>
            <w:noProof/>
            <w:webHidden/>
          </w:rPr>
          <w:fldChar w:fldCharType="end"/>
        </w:r>
      </w:hyperlink>
    </w:p>
    <w:p w14:paraId="672428E1" w14:textId="36CD30A0" w:rsidR="001B4E4E" w:rsidRDefault="00111C98">
      <w:pPr>
        <w:pStyle w:val="TableofFigures"/>
        <w:rPr>
          <w:rFonts w:asciiTheme="minorHAnsi" w:eastAsiaTheme="minorEastAsia" w:hAnsiTheme="minorHAnsi" w:cstheme="minorBidi"/>
          <w:noProof/>
          <w:color w:val="auto"/>
          <w:sz w:val="22"/>
        </w:rPr>
      </w:pPr>
      <w:hyperlink w:anchor="_Toc39258010" w:history="1">
        <w:r w:rsidR="001B4E4E" w:rsidRPr="006A6A67">
          <w:rPr>
            <w:rStyle w:val="Hyperlink"/>
            <w:noProof/>
          </w:rPr>
          <w:t>Table 4 Cooper User Panel – user panel experience (qualitative analysis)</w:t>
        </w:r>
        <w:r w:rsidR="001B4E4E">
          <w:rPr>
            <w:noProof/>
            <w:webHidden/>
          </w:rPr>
          <w:tab/>
        </w:r>
        <w:r w:rsidR="001B4E4E">
          <w:rPr>
            <w:noProof/>
            <w:webHidden/>
          </w:rPr>
          <w:fldChar w:fldCharType="begin"/>
        </w:r>
        <w:r w:rsidR="001B4E4E">
          <w:rPr>
            <w:noProof/>
            <w:webHidden/>
          </w:rPr>
          <w:instrText xml:space="preserve"> PAGEREF _Toc39258010 \h </w:instrText>
        </w:r>
        <w:r w:rsidR="001B4E4E">
          <w:rPr>
            <w:noProof/>
            <w:webHidden/>
          </w:rPr>
        </w:r>
        <w:r w:rsidR="001B4E4E">
          <w:rPr>
            <w:noProof/>
            <w:webHidden/>
          </w:rPr>
          <w:fldChar w:fldCharType="separate"/>
        </w:r>
        <w:r w:rsidR="003F478C">
          <w:rPr>
            <w:noProof/>
            <w:webHidden/>
          </w:rPr>
          <w:t>8</w:t>
        </w:r>
        <w:r w:rsidR="001B4E4E">
          <w:rPr>
            <w:noProof/>
            <w:webHidden/>
          </w:rPr>
          <w:fldChar w:fldCharType="end"/>
        </w:r>
      </w:hyperlink>
    </w:p>
    <w:p w14:paraId="71413D51" w14:textId="40A900D6" w:rsidR="001B4E4E" w:rsidRDefault="00111C98">
      <w:pPr>
        <w:pStyle w:val="TableofFigures"/>
        <w:rPr>
          <w:rFonts w:asciiTheme="minorHAnsi" w:eastAsiaTheme="minorEastAsia" w:hAnsiTheme="minorHAnsi" w:cstheme="minorBidi"/>
          <w:noProof/>
          <w:color w:val="auto"/>
          <w:sz w:val="22"/>
        </w:rPr>
      </w:pPr>
      <w:hyperlink w:anchor="_Toc39258011" w:history="1">
        <w:r w:rsidR="001B4E4E" w:rsidRPr="006A6A67">
          <w:rPr>
            <w:rStyle w:val="Hyperlink"/>
            <w:noProof/>
          </w:rPr>
          <w:t>Table 5 Cooper User Panel – field trip experience (qualitative analysis)</w:t>
        </w:r>
        <w:r w:rsidR="001B4E4E">
          <w:rPr>
            <w:noProof/>
            <w:webHidden/>
          </w:rPr>
          <w:tab/>
        </w:r>
        <w:r w:rsidR="001B4E4E">
          <w:rPr>
            <w:noProof/>
            <w:webHidden/>
          </w:rPr>
          <w:fldChar w:fldCharType="begin"/>
        </w:r>
        <w:r w:rsidR="001B4E4E">
          <w:rPr>
            <w:noProof/>
            <w:webHidden/>
          </w:rPr>
          <w:instrText xml:space="preserve"> PAGEREF _Toc39258011 \h </w:instrText>
        </w:r>
        <w:r w:rsidR="001B4E4E">
          <w:rPr>
            <w:noProof/>
            <w:webHidden/>
          </w:rPr>
        </w:r>
        <w:r w:rsidR="001B4E4E">
          <w:rPr>
            <w:noProof/>
            <w:webHidden/>
          </w:rPr>
          <w:fldChar w:fldCharType="separate"/>
        </w:r>
        <w:r w:rsidR="003F478C">
          <w:rPr>
            <w:noProof/>
            <w:webHidden/>
          </w:rPr>
          <w:t>9</w:t>
        </w:r>
        <w:r w:rsidR="001B4E4E">
          <w:rPr>
            <w:noProof/>
            <w:webHidden/>
          </w:rPr>
          <w:fldChar w:fldCharType="end"/>
        </w:r>
      </w:hyperlink>
    </w:p>
    <w:p w14:paraId="6EDA36BF" w14:textId="2ECE0763" w:rsidR="001B4E4E" w:rsidRDefault="00111C98">
      <w:pPr>
        <w:pStyle w:val="TableofFigures"/>
        <w:rPr>
          <w:rFonts w:asciiTheme="minorHAnsi" w:eastAsiaTheme="minorEastAsia" w:hAnsiTheme="minorHAnsi" w:cstheme="minorBidi"/>
          <w:noProof/>
          <w:color w:val="auto"/>
          <w:sz w:val="22"/>
        </w:rPr>
      </w:pPr>
      <w:hyperlink w:anchor="_Toc39258012" w:history="1">
        <w:r w:rsidR="001B4E4E" w:rsidRPr="006A6A67">
          <w:rPr>
            <w:rStyle w:val="Hyperlink"/>
            <w:noProof/>
          </w:rPr>
          <w:t>Table 6 Cooper User Panel – suggestions for improvement (qualitative analysis)</w:t>
        </w:r>
        <w:r w:rsidR="001B4E4E">
          <w:rPr>
            <w:noProof/>
            <w:webHidden/>
          </w:rPr>
          <w:tab/>
        </w:r>
        <w:r w:rsidR="001B4E4E">
          <w:rPr>
            <w:noProof/>
            <w:webHidden/>
          </w:rPr>
          <w:fldChar w:fldCharType="begin"/>
        </w:r>
        <w:r w:rsidR="001B4E4E">
          <w:rPr>
            <w:noProof/>
            <w:webHidden/>
          </w:rPr>
          <w:instrText xml:space="preserve"> PAGEREF _Toc39258012 \h </w:instrText>
        </w:r>
        <w:r w:rsidR="001B4E4E">
          <w:rPr>
            <w:noProof/>
            <w:webHidden/>
          </w:rPr>
        </w:r>
        <w:r w:rsidR="001B4E4E">
          <w:rPr>
            <w:noProof/>
            <w:webHidden/>
          </w:rPr>
          <w:fldChar w:fldCharType="separate"/>
        </w:r>
        <w:r w:rsidR="003F478C">
          <w:rPr>
            <w:noProof/>
            <w:webHidden/>
          </w:rPr>
          <w:t>10</w:t>
        </w:r>
        <w:r w:rsidR="001B4E4E">
          <w:rPr>
            <w:noProof/>
            <w:webHidden/>
          </w:rPr>
          <w:fldChar w:fldCharType="end"/>
        </w:r>
      </w:hyperlink>
    </w:p>
    <w:p w14:paraId="44733400" w14:textId="24EBF975" w:rsidR="001B4E4E" w:rsidRDefault="00111C98">
      <w:pPr>
        <w:pStyle w:val="TableofFigures"/>
        <w:rPr>
          <w:rFonts w:asciiTheme="minorHAnsi" w:eastAsiaTheme="minorEastAsia" w:hAnsiTheme="minorHAnsi" w:cstheme="minorBidi"/>
          <w:noProof/>
          <w:color w:val="auto"/>
          <w:sz w:val="22"/>
        </w:rPr>
      </w:pPr>
      <w:hyperlink w:anchor="_Toc39258013" w:history="1">
        <w:r w:rsidR="001B4E4E" w:rsidRPr="006A6A67">
          <w:rPr>
            <w:rStyle w:val="Hyperlink"/>
            <w:noProof/>
          </w:rPr>
          <w:t>Table 7 Cooper User Panel – motivation for continued involvement (qualitative analysis)</w:t>
        </w:r>
        <w:r w:rsidR="001B4E4E">
          <w:rPr>
            <w:noProof/>
            <w:webHidden/>
          </w:rPr>
          <w:tab/>
        </w:r>
        <w:r w:rsidR="001B4E4E">
          <w:rPr>
            <w:noProof/>
            <w:webHidden/>
          </w:rPr>
          <w:fldChar w:fldCharType="begin"/>
        </w:r>
        <w:r w:rsidR="001B4E4E">
          <w:rPr>
            <w:noProof/>
            <w:webHidden/>
          </w:rPr>
          <w:instrText xml:space="preserve"> PAGEREF _Toc39258013 \h </w:instrText>
        </w:r>
        <w:r w:rsidR="001B4E4E">
          <w:rPr>
            <w:noProof/>
            <w:webHidden/>
          </w:rPr>
        </w:r>
        <w:r w:rsidR="001B4E4E">
          <w:rPr>
            <w:noProof/>
            <w:webHidden/>
          </w:rPr>
          <w:fldChar w:fldCharType="separate"/>
        </w:r>
        <w:r w:rsidR="003F478C">
          <w:rPr>
            <w:noProof/>
            <w:webHidden/>
          </w:rPr>
          <w:t>11</w:t>
        </w:r>
        <w:r w:rsidR="001B4E4E">
          <w:rPr>
            <w:noProof/>
            <w:webHidden/>
          </w:rPr>
          <w:fldChar w:fldCharType="end"/>
        </w:r>
      </w:hyperlink>
    </w:p>
    <w:p w14:paraId="129EAC29" w14:textId="6FBD3FD1" w:rsidR="001B4E4E" w:rsidRDefault="00111C98">
      <w:pPr>
        <w:pStyle w:val="TableofFigures"/>
        <w:rPr>
          <w:rFonts w:asciiTheme="minorHAnsi" w:eastAsiaTheme="minorEastAsia" w:hAnsiTheme="minorHAnsi" w:cstheme="minorBidi"/>
          <w:noProof/>
          <w:color w:val="auto"/>
          <w:sz w:val="22"/>
        </w:rPr>
      </w:pPr>
      <w:hyperlink w:anchor="_Toc39258014" w:history="1">
        <w:r w:rsidR="001B4E4E" w:rsidRPr="006A6A67">
          <w:rPr>
            <w:rStyle w:val="Hyperlink"/>
            <w:noProof/>
          </w:rPr>
          <w:t>Table 8 Beetaloo User Panel – motivation for initial involvement (qualitative analysis)</w:t>
        </w:r>
        <w:r w:rsidR="001B4E4E">
          <w:rPr>
            <w:noProof/>
            <w:webHidden/>
          </w:rPr>
          <w:tab/>
        </w:r>
        <w:r w:rsidR="001B4E4E">
          <w:rPr>
            <w:noProof/>
            <w:webHidden/>
          </w:rPr>
          <w:fldChar w:fldCharType="begin"/>
        </w:r>
        <w:r w:rsidR="001B4E4E">
          <w:rPr>
            <w:noProof/>
            <w:webHidden/>
          </w:rPr>
          <w:instrText xml:space="preserve"> PAGEREF _Toc39258014 \h </w:instrText>
        </w:r>
        <w:r w:rsidR="001B4E4E">
          <w:rPr>
            <w:noProof/>
            <w:webHidden/>
          </w:rPr>
        </w:r>
        <w:r w:rsidR="001B4E4E">
          <w:rPr>
            <w:noProof/>
            <w:webHidden/>
          </w:rPr>
          <w:fldChar w:fldCharType="separate"/>
        </w:r>
        <w:r w:rsidR="003F478C">
          <w:rPr>
            <w:noProof/>
            <w:webHidden/>
          </w:rPr>
          <w:t>13</w:t>
        </w:r>
        <w:r w:rsidR="001B4E4E">
          <w:rPr>
            <w:noProof/>
            <w:webHidden/>
          </w:rPr>
          <w:fldChar w:fldCharType="end"/>
        </w:r>
      </w:hyperlink>
    </w:p>
    <w:p w14:paraId="6C3F514C" w14:textId="7DE1F93D" w:rsidR="001B4E4E" w:rsidRDefault="00111C98">
      <w:pPr>
        <w:pStyle w:val="TableofFigures"/>
        <w:rPr>
          <w:rFonts w:asciiTheme="minorHAnsi" w:eastAsiaTheme="minorEastAsia" w:hAnsiTheme="minorHAnsi" w:cstheme="minorBidi"/>
          <w:noProof/>
          <w:color w:val="auto"/>
          <w:sz w:val="22"/>
        </w:rPr>
      </w:pPr>
      <w:hyperlink w:anchor="_Toc39258015" w:history="1">
        <w:r w:rsidR="001B4E4E" w:rsidRPr="006A6A67">
          <w:rPr>
            <w:rStyle w:val="Hyperlink"/>
            <w:noProof/>
          </w:rPr>
          <w:t>Table 9 Beetaloo User Panel – expectations of attending panel meetings (qualitative analysis)</w:t>
        </w:r>
        <w:r w:rsidR="001B4E4E">
          <w:rPr>
            <w:noProof/>
            <w:webHidden/>
          </w:rPr>
          <w:tab/>
        </w:r>
        <w:r w:rsidR="001B4E4E">
          <w:rPr>
            <w:noProof/>
            <w:webHidden/>
          </w:rPr>
          <w:fldChar w:fldCharType="begin"/>
        </w:r>
        <w:r w:rsidR="001B4E4E">
          <w:rPr>
            <w:noProof/>
            <w:webHidden/>
          </w:rPr>
          <w:instrText xml:space="preserve"> PAGEREF _Toc39258015 \h </w:instrText>
        </w:r>
        <w:r w:rsidR="001B4E4E">
          <w:rPr>
            <w:noProof/>
            <w:webHidden/>
          </w:rPr>
        </w:r>
        <w:r w:rsidR="001B4E4E">
          <w:rPr>
            <w:noProof/>
            <w:webHidden/>
          </w:rPr>
          <w:fldChar w:fldCharType="separate"/>
        </w:r>
        <w:r w:rsidR="003F478C">
          <w:rPr>
            <w:noProof/>
            <w:webHidden/>
          </w:rPr>
          <w:t>14</w:t>
        </w:r>
        <w:r w:rsidR="001B4E4E">
          <w:rPr>
            <w:noProof/>
            <w:webHidden/>
          </w:rPr>
          <w:fldChar w:fldCharType="end"/>
        </w:r>
      </w:hyperlink>
    </w:p>
    <w:p w14:paraId="541EB77C" w14:textId="2C8044D0" w:rsidR="001B4E4E" w:rsidRDefault="00111C98">
      <w:pPr>
        <w:pStyle w:val="TableofFigures"/>
        <w:rPr>
          <w:rFonts w:asciiTheme="minorHAnsi" w:eastAsiaTheme="minorEastAsia" w:hAnsiTheme="minorHAnsi" w:cstheme="minorBidi"/>
          <w:noProof/>
          <w:color w:val="auto"/>
          <w:sz w:val="22"/>
        </w:rPr>
      </w:pPr>
      <w:hyperlink w:anchor="_Toc39258016" w:history="1">
        <w:r w:rsidR="001B4E4E" w:rsidRPr="006A6A67">
          <w:rPr>
            <w:rStyle w:val="Hyperlink"/>
            <w:noProof/>
          </w:rPr>
          <w:t>Table 10 Beetaloo User Panel – user panel experience (qualitative analysis)</w:t>
        </w:r>
        <w:r w:rsidR="001B4E4E">
          <w:rPr>
            <w:noProof/>
            <w:webHidden/>
          </w:rPr>
          <w:tab/>
        </w:r>
        <w:r w:rsidR="001B4E4E">
          <w:rPr>
            <w:noProof/>
            <w:webHidden/>
          </w:rPr>
          <w:fldChar w:fldCharType="begin"/>
        </w:r>
        <w:r w:rsidR="001B4E4E">
          <w:rPr>
            <w:noProof/>
            <w:webHidden/>
          </w:rPr>
          <w:instrText xml:space="preserve"> PAGEREF _Toc39258016 \h </w:instrText>
        </w:r>
        <w:r w:rsidR="001B4E4E">
          <w:rPr>
            <w:noProof/>
            <w:webHidden/>
          </w:rPr>
        </w:r>
        <w:r w:rsidR="001B4E4E">
          <w:rPr>
            <w:noProof/>
            <w:webHidden/>
          </w:rPr>
          <w:fldChar w:fldCharType="separate"/>
        </w:r>
        <w:r w:rsidR="003F478C">
          <w:rPr>
            <w:noProof/>
            <w:webHidden/>
          </w:rPr>
          <w:t>15</w:t>
        </w:r>
        <w:r w:rsidR="001B4E4E">
          <w:rPr>
            <w:noProof/>
            <w:webHidden/>
          </w:rPr>
          <w:fldChar w:fldCharType="end"/>
        </w:r>
      </w:hyperlink>
    </w:p>
    <w:p w14:paraId="3971F906" w14:textId="61401BE8" w:rsidR="001B4E4E" w:rsidRDefault="00111C98">
      <w:pPr>
        <w:pStyle w:val="TableofFigures"/>
        <w:rPr>
          <w:rFonts w:asciiTheme="minorHAnsi" w:eastAsiaTheme="minorEastAsia" w:hAnsiTheme="minorHAnsi" w:cstheme="minorBidi"/>
          <w:noProof/>
          <w:color w:val="auto"/>
          <w:sz w:val="22"/>
        </w:rPr>
      </w:pPr>
      <w:hyperlink w:anchor="_Toc39258017" w:history="1">
        <w:r w:rsidR="001B4E4E" w:rsidRPr="006A6A67">
          <w:rPr>
            <w:rStyle w:val="Hyperlink"/>
            <w:noProof/>
          </w:rPr>
          <w:t>Table 11 Beetaloo User Panel – field trip anticipated experience (qualitative analysis)</w:t>
        </w:r>
        <w:r w:rsidR="001B4E4E">
          <w:rPr>
            <w:noProof/>
            <w:webHidden/>
          </w:rPr>
          <w:tab/>
        </w:r>
        <w:r w:rsidR="001B4E4E">
          <w:rPr>
            <w:noProof/>
            <w:webHidden/>
          </w:rPr>
          <w:fldChar w:fldCharType="begin"/>
        </w:r>
        <w:r w:rsidR="001B4E4E">
          <w:rPr>
            <w:noProof/>
            <w:webHidden/>
          </w:rPr>
          <w:instrText xml:space="preserve"> PAGEREF _Toc39258017 \h </w:instrText>
        </w:r>
        <w:r w:rsidR="001B4E4E">
          <w:rPr>
            <w:noProof/>
            <w:webHidden/>
          </w:rPr>
        </w:r>
        <w:r w:rsidR="001B4E4E">
          <w:rPr>
            <w:noProof/>
            <w:webHidden/>
          </w:rPr>
          <w:fldChar w:fldCharType="separate"/>
        </w:r>
        <w:r w:rsidR="003F478C">
          <w:rPr>
            <w:noProof/>
            <w:webHidden/>
          </w:rPr>
          <w:t>16</w:t>
        </w:r>
        <w:r w:rsidR="001B4E4E">
          <w:rPr>
            <w:noProof/>
            <w:webHidden/>
          </w:rPr>
          <w:fldChar w:fldCharType="end"/>
        </w:r>
      </w:hyperlink>
    </w:p>
    <w:p w14:paraId="646B2103" w14:textId="65D0397C" w:rsidR="001B4E4E" w:rsidRDefault="00111C98">
      <w:pPr>
        <w:pStyle w:val="TableofFigures"/>
        <w:rPr>
          <w:rFonts w:asciiTheme="minorHAnsi" w:eastAsiaTheme="minorEastAsia" w:hAnsiTheme="minorHAnsi" w:cstheme="minorBidi"/>
          <w:noProof/>
          <w:color w:val="auto"/>
          <w:sz w:val="22"/>
        </w:rPr>
      </w:pPr>
      <w:hyperlink w:anchor="_Toc39258018" w:history="1">
        <w:r w:rsidR="001B4E4E" w:rsidRPr="006A6A67">
          <w:rPr>
            <w:rStyle w:val="Hyperlink"/>
            <w:noProof/>
          </w:rPr>
          <w:t>Table 12 Beetaloo User Panel – suggestions for improvement (qualitative analysis)</w:t>
        </w:r>
        <w:r w:rsidR="001B4E4E">
          <w:rPr>
            <w:noProof/>
            <w:webHidden/>
          </w:rPr>
          <w:tab/>
        </w:r>
        <w:r w:rsidR="001B4E4E">
          <w:rPr>
            <w:noProof/>
            <w:webHidden/>
          </w:rPr>
          <w:fldChar w:fldCharType="begin"/>
        </w:r>
        <w:r w:rsidR="001B4E4E">
          <w:rPr>
            <w:noProof/>
            <w:webHidden/>
          </w:rPr>
          <w:instrText xml:space="preserve"> PAGEREF _Toc39258018 \h </w:instrText>
        </w:r>
        <w:r w:rsidR="001B4E4E">
          <w:rPr>
            <w:noProof/>
            <w:webHidden/>
          </w:rPr>
        </w:r>
        <w:r w:rsidR="001B4E4E">
          <w:rPr>
            <w:noProof/>
            <w:webHidden/>
          </w:rPr>
          <w:fldChar w:fldCharType="separate"/>
        </w:r>
        <w:r w:rsidR="003F478C">
          <w:rPr>
            <w:noProof/>
            <w:webHidden/>
          </w:rPr>
          <w:t>17</w:t>
        </w:r>
        <w:r w:rsidR="001B4E4E">
          <w:rPr>
            <w:noProof/>
            <w:webHidden/>
          </w:rPr>
          <w:fldChar w:fldCharType="end"/>
        </w:r>
      </w:hyperlink>
    </w:p>
    <w:p w14:paraId="7CDE5504" w14:textId="55E65A71" w:rsidR="001B4E4E" w:rsidRDefault="00111C98">
      <w:pPr>
        <w:pStyle w:val="TableofFigures"/>
        <w:rPr>
          <w:rFonts w:asciiTheme="minorHAnsi" w:eastAsiaTheme="minorEastAsia" w:hAnsiTheme="minorHAnsi" w:cstheme="minorBidi"/>
          <w:noProof/>
          <w:color w:val="auto"/>
          <w:sz w:val="22"/>
        </w:rPr>
      </w:pPr>
      <w:hyperlink w:anchor="_Toc39258019" w:history="1">
        <w:r w:rsidR="001B4E4E" w:rsidRPr="006A6A67">
          <w:rPr>
            <w:rStyle w:val="Hyperlink"/>
            <w:noProof/>
          </w:rPr>
          <w:t>Table 13 Beetaloo User Panel – motivation for continued involvement (qualitative analysis)</w:t>
        </w:r>
        <w:r w:rsidR="001B4E4E">
          <w:rPr>
            <w:noProof/>
            <w:webHidden/>
          </w:rPr>
          <w:tab/>
        </w:r>
        <w:r w:rsidR="001B4E4E">
          <w:rPr>
            <w:noProof/>
            <w:webHidden/>
          </w:rPr>
          <w:fldChar w:fldCharType="begin"/>
        </w:r>
        <w:r w:rsidR="001B4E4E">
          <w:rPr>
            <w:noProof/>
            <w:webHidden/>
          </w:rPr>
          <w:instrText xml:space="preserve"> PAGEREF _Toc39258019 \h </w:instrText>
        </w:r>
        <w:r w:rsidR="001B4E4E">
          <w:rPr>
            <w:noProof/>
            <w:webHidden/>
          </w:rPr>
        </w:r>
        <w:r w:rsidR="001B4E4E">
          <w:rPr>
            <w:noProof/>
            <w:webHidden/>
          </w:rPr>
          <w:fldChar w:fldCharType="separate"/>
        </w:r>
        <w:r w:rsidR="003F478C">
          <w:rPr>
            <w:noProof/>
            <w:webHidden/>
          </w:rPr>
          <w:t>18</w:t>
        </w:r>
        <w:r w:rsidR="001B4E4E">
          <w:rPr>
            <w:noProof/>
            <w:webHidden/>
          </w:rPr>
          <w:fldChar w:fldCharType="end"/>
        </w:r>
      </w:hyperlink>
    </w:p>
    <w:p w14:paraId="78706DFD" w14:textId="084D24E8" w:rsidR="001B4E4E" w:rsidRDefault="00111C98">
      <w:pPr>
        <w:pStyle w:val="TableofFigures"/>
        <w:rPr>
          <w:rFonts w:asciiTheme="minorHAnsi" w:eastAsiaTheme="minorEastAsia" w:hAnsiTheme="minorHAnsi" w:cstheme="minorBidi"/>
          <w:noProof/>
          <w:color w:val="auto"/>
          <w:sz w:val="22"/>
        </w:rPr>
      </w:pPr>
      <w:hyperlink w:anchor="_Toc39258020" w:history="1">
        <w:r w:rsidR="001B4E4E" w:rsidRPr="006A6A67">
          <w:rPr>
            <w:rStyle w:val="Hyperlink"/>
            <w:noProof/>
          </w:rPr>
          <w:t>Table 14 Combined analysis – primary themes (Leximancer)</w:t>
        </w:r>
        <w:r w:rsidR="001B4E4E">
          <w:rPr>
            <w:noProof/>
            <w:webHidden/>
          </w:rPr>
          <w:tab/>
        </w:r>
        <w:r w:rsidR="001B4E4E">
          <w:rPr>
            <w:noProof/>
            <w:webHidden/>
          </w:rPr>
          <w:fldChar w:fldCharType="begin"/>
        </w:r>
        <w:r w:rsidR="001B4E4E">
          <w:rPr>
            <w:noProof/>
            <w:webHidden/>
          </w:rPr>
          <w:instrText xml:space="preserve"> PAGEREF _Toc39258020 \h </w:instrText>
        </w:r>
        <w:r w:rsidR="001B4E4E">
          <w:rPr>
            <w:noProof/>
            <w:webHidden/>
          </w:rPr>
        </w:r>
        <w:r w:rsidR="001B4E4E">
          <w:rPr>
            <w:noProof/>
            <w:webHidden/>
          </w:rPr>
          <w:fldChar w:fldCharType="separate"/>
        </w:r>
        <w:r w:rsidR="003F478C">
          <w:rPr>
            <w:noProof/>
            <w:webHidden/>
          </w:rPr>
          <w:t>20</w:t>
        </w:r>
        <w:r w:rsidR="001B4E4E">
          <w:rPr>
            <w:noProof/>
            <w:webHidden/>
          </w:rPr>
          <w:fldChar w:fldCharType="end"/>
        </w:r>
      </w:hyperlink>
    </w:p>
    <w:p w14:paraId="0C3886B6" w14:textId="5E39CBFD" w:rsidR="001B4E4E" w:rsidRDefault="00111C98">
      <w:pPr>
        <w:pStyle w:val="TableofFigures"/>
        <w:rPr>
          <w:rFonts w:asciiTheme="minorHAnsi" w:eastAsiaTheme="minorEastAsia" w:hAnsiTheme="minorHAnsi" w:cstheme="minorBidi"/>
          <w:noProof/>
          <w:color w:val="auto"/>
          <w:sz w:val="22"/>
        </w:rPr>
      </w:pPr>
      <w:hyperlink w:anchor="_Toc39258021" w:history="1">
        <w:r w:rsidR="001B4E4E" w:rsidRPr="006A6A67">
          <w:rPr>
            <w:rStyle w:val="Hyperlink"/>
            <w:noProof/>
          </w:rPr>
          <w:t>Table 15 Combined analysis – expectations, anticipated benefits and outcome (Leximancer)</w:t>
        </w:r>
        <w:r w:rsidR="001B4E4E">
          <w:rPr>
            <w:noProof/>
            <w:webHidden/>
          </w:rPr>
          <w:tab/>
        </w:r>
        <w:r w:rsidR="001B4E4E">
          <w:rPr>
            <w:noProof/>
            <w:webHidden/>
          </w:rPr>
          <w:fldChar w:fldCharType="begin"/>
        </w:r>
        <w:r w:rsidR="001B4E4E">
          <w:rPr>
            <w:noProof/>
            <w:webHidden/>
          </w:rPr>
          <w:instrText xml:space="preserve"> PAGEREF _Toc39258021 \h </w:instrText>
        </w:r>
        <w:r w:rsidR="001B4E4E">
          <w:rPr>
            <w:noProof/>
            <w:webHidden/>
          </w:rPr>
        </w:r>
        <w:r w:rsidR="001B4E4E">
          <w:rPr>
            <w:noProof/>
            <w:webHidden/>
          </w:rPr>
          <w:fldChar w:fldCharType="separate"/>
        </w:r>
        <w:r w:rsidR="003F478C">
          <w:rPr>
            <w:noProof/>
            <w:webHidden/>
          </w:rPr>
          <w:t>21</w:t>
        </w:r>
        <w:r w:rsidR="001B4E4E">
          <w:rPr>
            <w:noProof/>
            <w:webHidden/>
          </w:rPr>
          <w:fldChar w:fldCharType="end"/>
        </w:r>
      </w:hyperlink>
    </w:p>
    <w:p w14:paraId="6F94BB12" w14:textId="2422FAFD" w:rsidR="001B4E4E" w:rsidRDefault="00111C98">
      <w:pPr>
        <w:pStyle w:val="TableofFigures"/>
        <w:rPr>
          <w:rFonts w:asciiTheme="minorHAnsi" w:eastAsiaTheme="minorEastAsia" w:hAnsiTheme="minorHAnsi" w:cstheme="minorBidi"/>
          <w:noProof/>
          <w:color w:val="auto"/>
          <w:sz w:val="22"/>
        </w:rPr>
      </w:pPr>
      <w:hyperlink w:anchor="_Toc39258022" w:history="1">
        <w:r w:rsidR="001B4E4E" w:rsidRPr="006A6A67">
          <w:rPr>
            <w:rStyle w:val="Hyperlink"/>
            <w:noProof/>
          </w:rPr>
          <w:t>Table 16 Combined analysis – user panel experience (Leximancer)</w:t>
        </w:r>
        <w:r w:rsidR="001B4E4E">
          <w:rPr>
            <w:noProof/>
            <w:webHidden/>
          </w:rPr>
          <w:tab/>
        </w:r>
        <w:r w:rsidR="001B4E4E">
          <w:rPr>
            <w:noProof/>
            <w:webHidden/>
          </w:rPr>
          <w:fldChar w:fldCharType="begin"/>
        </w:r>
        <w:r w:rsidR="001B4E4E">
          <w:rPr>
            <w:noProof/>
            <w:webHidden/>
          </w:rPr>
          <w:instrText xml:space="preserve"> PAGEREF _Toc39258022 \h </w:instrText>
        </w:r>
        <w:r w:rsidR="001B4E4E">
          <w:rPr>
            <w:noProof/>
            <w:webHidden/>
          </w:rPr>
        </w:r>
        <w:r w:rsidR="001B4E4E">
          <w:rPr>
            <w:noProof/>
            <w:webHidden/>
          </w:rPr>
          <w:fldChar w:fldCharType="separate"/>
        </w:r>
        <w:r w:rsidR="003F478C">
          <w:rPr>
            <w:noProof/>
            <w:webHidden/>
          </w:rPr>
          <w:t>22</w:t>
        </w:r>
        <w:r w:rsidR="001B4E4E">
          <w:rPr>
            <w:noProof/>
            <w:webHidden/>
          </w:rPr>
          <w:fldChar w:fldCharType="end"/>
        </w:r>
      </w:hyperlink>
    </w:p>
    <w:p w14:paraId="37D9A244" w14:textId="3887329F" w:rsidR="001B4E4E" w:rsidRDefault="00111C98">
      <w:pPr>
        <w:pStyle w:val="TableofFigures"/>
        <w:rPr>
          <w:rFonts w:asciiTheme="minorHAnsi" w:eastAsiaTheme="minorEastAsia" w:hAnsiTheme="minorHAnsi" w:cstheme="minorBidi"/>
          <w:noProof/>
          <w:color w:val="auto"/>
          <w:sz w:val="22"/>
        </w:rPr>
      </w:pPr>
      <w:hyperlink w:anchor="_Toc39258023" w:history="1">
        <w:r w:rsidR="001B4E4E" w:rsidRPr="006A6A67">
          <w:rPr>
            <w:rStyle w:val="Hyperlink"/>
            <w:noProof/>
          </w:rPr>
          <w:t>Table 17 Combined analysis – suggestions for improvement (Leximancer)</w:t>
        </w:r>
        <w:r w:rsidR="001B4E4E">
          <w:rPr>
            <w:noProof/>
            <w:webHidden/>
          </w:rPr>
          <w:tab/>
        </w:r>
        <w:r w:rsidR="001B4E4E">
          <w:rPr>
            <w:noProof/>
            <w:webHidden/>
          </w:rPr>
          <w:fldChar w:fldCharType="begin"/>
        </w:r>
        <w:r w:rsidR="001B4E4E">
          <w:rPr>
            <w:noProof/>
            <w:webHidden/>
          </w:rPr>
          <w:instrText xml:space="preserve"> PAGEREF _Toc39258023 \h </w:instrText>
        </w:r>
        <w:r w:rsidR="001B4E4E">
          <w:rPr>
            <w:noProof/>
            <w:webHidden/>
          </w:rPr>
        </w:r>
        <w:r w:rsidR="001B4E4E">
          <w:rPr>
            <w:noProof/>
            <w:webHidden/>
          </w:rPr>
          <w:fldChar w:fldCharType="separate"/>
        </w:r>
        <w:r w:rsidR="003F478C">
          <w:rPr>
            <w:noProof/>
            <w:webHidden/>
          </w:rPr>
          <w:t>23</w:t>
        </w:r>
        <w:r w:rsidR="001B4E4E">
          <w:rPr>
            <w:noProof/>
            <w:webHidden/>
          </w:rPr>
          <w:fldChar w:fldCharType="end"/>
        </w:r>
      </w:hyperlink>
    </w:p>
    <w:p w14:paraId="3C43DBCE" w14:textId="3EEBEDEC" w:rsidR="00A943B2" w:rsidRDefault="00187D63" w:rsidP="00D1044D">
      <w:pPr>
        <w:pStyle w:val="Heading1notnumbered"/>
      </w:pPr>
      <w:r>
        <w:rPr>
          <w:sz w:val="24"/>
        </w:rPr>
        <w:lastRenderedPageBreak/>
        <w:fldChar w:fldCharType="end"/>
      </w:r>
      <w:r w:rsidR="008533C2">
        <w:fldChar w:fldCharType="begin"/>
      </w:r>
      <w:r w:rsidR="008533C2">
        <w:instrText xml:space="preserve"> TOC \h \z \c "Apx Table" </w:instrText>
      </w:r>
      <w:r w:rsidR="008533C2">
        <w:fldChar w:fldCharType="end"/>
      </w:r>
      <w:r w:rsidR="009959BB">
        <w:rPr>
          <w:rFonts w:eastAsia="Calibri" w:cs="Times New Roman"/>
          <w:bCs w:val="0"/>
          <w:color w:val="000000"/>
          <w:sz w:val="24"/>
          <w:szCs w:val="22"/>
        </w:rPr>
        <w:fldChar w:fldCharType="begin"/>
      </w:r>
      <w:r w:rsidR="00A943B2">
        <w:instrText xml:space="preserve"> TOC \h \z \c "Table" </w:instrText>
      </w:r>
      <w:r w:rsidR="009959BB">
        <w:rPr>
          <w:rFonts w:eastAsia="Calibri" w:cs="Times New Roman"/>
          <w:bCs w:val="0"/>
          <w:color w:val="000000"/>
          <w:sz w:val="24"/>
          <w:szCs w:val="22"/>
        </w:rPr>
        <w:fldChar w:fldCharType="end"/>
      </w:r>
      <w:bookmarkStart w:id="0" w:name="_Toc315694429"/>
      <w:bookmarkStart w:id="1" w:name="_Toc34221377"/>
      <w:bookmarkStart w:id="2" w:name="_Toc34230707"/>
      <w:bookmarkStart w:id="3" w:name="_Toc38874577"/>
      <w:bookmarkStart w:id="4" w:name="_Toc39672440"/>
      <w:r w:rsidR="00A943B2" w:rsidRPr="008D5E56">
        <w:t>Acknowledgments</w:t>
      </w:r>
      <w:bookmarkEnd w:id="0"/>
      <w:bookmarkEnd w:id="1"/>
      <w:bookmarkEnd w:id="2"/>
      <w:bookmarkEnd w:id="3"/>
      <w:bookmarkEnd w:id="4"/>
    </w:p>
    <w:p w14:paraId="12543A1E" w14:textId="7DF1E966" w:rsidR="00A943B2" w:rsidRDefault="005A66AE" w:rsidP="00DC2413">
      <w:pPr>
        <w:pStyle w:val="BodyText"/>
      </w:pPr>
      <w:r>
        <w:t xml:space="preserve">We would like to thank and acknowledge the </w:t>
      </w:r>
      <w:r w:rsidR="00A74B6C">
        <w:t xml:space="preserve">user panel </w:t>
      </w:r>
      <w:r>
        <w:t>members</w:t>
      </w:r>
      <w:r w:rsidR="00CB7E7D">
        <w:t>,</w:t>
      </w:r>
      <w:r>
        <w:t xml:space="preserve"> who generously and honestly shared their reflections and experiences with us, and the Department of </w:t>
      </w:r>
      <w:r w:rsidR="007514CC">
        <w:t xml:space="preserve">Agriculture, Water and </w:t>
      </w:r>
      <w:r>
        <w:t>the Environment for supporting and funding this research.</w:t>
      </w:r>
    </w:p>
    <w:p w14:paraId="398D7637" w14:textId="62EE48DD" w:rsidR="008D4FC5" w:rsidRDefault="008D4FC5" w:rsidP="00DC2413">
      <w:pPr>
        <w:pStyle w:val="BodyText"/>
      </w:pPr>
    </w:p>
    <w:p w14:paraId="41185C0A" w14:textId="6634B561" w:rsidR="008D4FC5" w:rsidRDefault="008D4FC5" w:rsidP="00DC2413">
      <w:pPr>
        <w:pStyle w:val="BodyText"/>
      </w:pPr>
      <w:r>
        <w:br w:type="page"/>
      </w:r>
    </w:p>
    <w:p w14:paraId="444640ED" w14:textId="77777777" w:rsidR="00A943B2" w:rsidRDefault="00A943B2" w:rsidP="00D1044D">
      <w:pPr>
        <w:pStyle w:val="Heading1notnumbered"/>
      </w:pPr>
      <w:bookmarkStart w:id="5" w:name="_Toc315694430"/>
      <w:bookmarkStart w:id="6" w:name="_Toc38874578"/>
      <w:bookmarkStart w:id="7" w:name="_Toc39672441"/>
      <w:r>
        <w:lastRenderedPageBreak/>
        <w:t>Executive summary</w:t>
      </w:r>
      <w:bookmarkEnd w:id="5"/>
      <w:bookmarkEnd w:id="6"/>
      <w:bookmarkEnd w:id="7"/>
    </w:p>
    <w:p w14:paraId="2614D7D5" w14:textId="49AA6532" w:rsidR="00AF388A" w:rsidRDefault="00AF388A" w:rsidP="00E45B3E">
      <w:pPr>
        <w:pStyle w:val="BodyText"/>
      </w:pPr>
      <w:r w:rsidRPr="006C61AE">
        <w:t xml:space="preserve">The Geological and Bioregional Assessment (GBA) </w:t>
      </w:r>
      <w:r w:rsidR="00E45B3E">
        <w:t>P</w:t>
      </w:r>
      <w:r w:rsidRPr="006C61AE">
        <w:t>rogram</w:t>
      </w:r>
      <w:r w:rsidR="00E45B3E">
        <w:t xml:space="preserve"> </w:t>
      </w:r>
      <w:r w:rsidR="0096425B">
        <w:t>(the Program)</w:t>
      </w:r>
      <w:r w:rsidR="001166E0">
        <w:t>,</w:t>
      </w:r>
      <w:r w:rsidRPr="006C61AE">
        <w:t xml:space="preserve"> implemented and managed by the Department of </w:t>
      </w:r>
      <w:r w:rsidR="007514CC">
        <w:t xml:space="preserve">Agriculture, Water and </w:t>
      </w:r>
      <w:r w:rsidRPr="006C61AE">
        <w:t>the Environment (</w:t>
      </w:r>
      <w:r w:rsidR="007514CC">
        <w:t>DAWE</w:t>
      </w:r>
      <w:r w:rsidRPr="006C61AE">
        <w:t>)</w:t>
      </w:r>
      <w:r w:rsidR="001166E0">
        <w:t>,</w:t>
      </w:r>
      <w:r w:rsidRPr="006C61AE">
        <w:t xml:space="preserve"> provide</w:t>
      </w:r>
      <w:r w:rsidR="001166E0">
        <w:t>s</w:t>
      </w:r>
      <w:r w:rsidRPr="006C61AE">
        <w:t xml:space="preserve"> transparent, scientific evidence to increase understanding of potential environmental impacts of tight and shale gas development in Australia.</w:t>
      </w:r>
      <w:r>
        <w:t xml:space="preserve"> The inclusion of </w:t>
      </w:r>
      <w:r w:rsidR="00A74B6C">
        <w:t xml:space="preserve">user panels </w:t>
      </w:r>
      <w:r>
        <w:t xml:space="preserve">in the </w:t>
      </w:r>
      <w:r w:rsidR="0096425B">
        <w:t>Program</w:t>
      </w:r>
      <w:r>
        <w:t xml:space="preserve"> is a deliberate decision to create forums for targeted stakeholder engagement and dialogue throughout the life of the </w:t>
      </w:r>
      <w:r w:rsidR="0096425B">
        <w:t>P</w:t>
      </w:r>
      <w:r w:rsidRPr="0096425B">
        <w:t>rogram.</w:t>
      </w:r>
    </w:p>
    <w:p w14:paraId="2A000DAA" w14:textId="49CBA0C0" w:rsidR="00AF388A" w:rsidRPr="00AF388A" w:rsidRDefault="00EA2601" w:rsidP="0096425B">
      <w:pPr>
        <w:pStyle w:val="BodyText"/>
        <w:rPr>
          <w:b/>
        </w:rPr>
      </w:pPr>
      <w:r>
        <w:t>T</w:t>
      </w:r>
      <w:r w:rsidR="00AF388A">
        <w:t xml:space="preserve">his report </w:t>
      </w:r>
      <w:r w:rsidR="00B01A14">
        <w:t>presents</w:t>
      </w:r>
      <w:r w:rsidR="00AF388A" w:rsidRPr="003B2C0C">
        <w:t xml:space="preserve"> information regarding the effectiveness of the </w:t>
      </w:r>
      <w:r w:rsidR="00A74B6C">
        <w:t>u</w:t>
      </w:r>
      <w:r w:rsidR="00A74B6C" w:rsidRPr="003B2C0C">
        <w:t xml:space="preserve">ser </w:t>
      </w:r>
      <w:r w:rsidR="00A74B6C">
        <w:t>p</w:t>
      </w:r>
      <w:r w:rsidR="00A74B6C" w:rsidRPr="003B2C0C">
        <w:t xml:space="preserve">anels </w:t>
      </w:r>
      <w:r w:rsidR="00AF388A" w:rsidRPr="003B2C0C">
        <w:t>formed and operati</w:t>
      </w:r>
      <w:r w:rsidR="001166E0">
        <w:t>ng</w:t>
      </w:r>
      <w:r w:rsidR="00AF388A" w:rsidRPr="003B2C0C">
        <w:t xml:space="preserve"> under the</w:t>
      </w:r>
      <w:r w:rsidR="00AF388A">
        <w:t xml:space="preserve"> </w:t>
      </w:r>
      <w:r w:rsidR="0096425B">
        <w:t>Program</w:t>
      </w:r>
      <w:r w:rsidR="00AF388A">
        <w:t xml:space="preserve">. To date, qualitative data </w:t>
      </w:r>
      <w:r w:rsidR="005F3C6D">
        <w:t xml:space="preserve">have </w:t>
      </w:r>
      <w:r w:rsidR="00AF388A">
        <w:t xml:space="preserve">been collected </w:t>
      </w:r>
      <w:r w:rsidR="00A74B6C">
        <w:t xml:space="preserve">for </w:t>
      </w:r>
      <w:r w:rsidR="00AF388A">
        <w:t xml:space="preserve">two </w:t>
      </w:r>
      <w:r w:rsidR="00A74B6C">
        <w:t>of the Program’s user panels</w:t>
      </w:r>
      <w:r w:rsidR="00AF388A">
        <w:t xml:space="preserve"> (Cooper and </w:t>
      </w:r>
      <w:proofErr w:type="spellStart"/>
      <w:r w:rsidR="00AF388A">
        <w:t>Beetaloo</w:t>
      </w:r>
      <w:proofErr w:type="spellEnd"/>
      <w:r w:rsidR="00AF388A">
        <w:t xml:space="preserve">) via interviews with 21 </w:t>
      </w:r>
      <w:r w:rsidR="00A74B6C">
        <w:t xml:space="preserve">user panel </w:t>
      </w:r>
      <w:r w:rsidR="00AF388A">
        <w:t xml:space="preserve">members to discuss their expectations and experiences </w:t>
      </w:r>
      <w:r w:rsidR="00B01A14">
        <w:t>over the course of their</w:t>
      </w:r>
      <w:r w:rsidR="00AF388A">
        <w:t xml:space="preserve"> involvement in the </w:t>
      </w:r>
      <w:r w:rsidR="00824EDF">
        <w:t>user panels</w:t>
      </w:r>
      <w:r w:rsidR="00AF388A">
        <w:t xml:space="preserve">. The interviewees represented a mix of government, industry and community </w:t>
      </w:r>
      <w:r w:rsidR="007514CC">
        <w:t>stakeholders</w:t>
      </w:r>
      <w:r w:rsidR="00AF388A">
        <w:t>.</w:t>
      </w:r>
    </w:p>
    <w:p w14:paraId="0C1EF81E" w14:textId="5A4EE6EB" w:rsidR="00F442D1" w:rsidRDefault="00D70078" w:rsidP="00C65F85">
      <w:pPr>
        <w:pStyle w:val="BodyText"/>
      </w:pPr>
      <w:r>
        <w:t xml:space="preserve">Primary </w:t>
      </w:r>
      <w:r w:rsidR="00F442D1">
        <w:t xml:space="preserve">themes </w:t>
      </w:r>
      <w:r w:rsidR="00AF388A">
        <w:t xml:space="preserve">from the interviews </w:t>
      </w:r>
      <w:r w:rsidR="00F442D1">
        <w:t xml:space="preserve">highlight </w:t>
      </w:r>
      <w:r w:rsidR="00523511">
        <w:t xml:space="preserve">the </w:t>
      </w:r>
      <w:r w:rsidR="00F442D1">
        <w:t xml:space="preserve">importance </w:t>
      </w:r>
      <w:r w:rsidR="00B20700">
        <w:t xml:space="preserve">and value of </w:t>
      </w:r>
      <w:r w:rsidR="00F442D1">
        <w:t xml:space="preserve">connections between people and other stakeholders </w:t>
      </w:r>
      <w:r w:rsidR="00B01A14">
        <w:t xml:space="preserve">that are </w:t>
      </w:r>
      <w:r w:rsidR="00F442D1">
        <w:t xml:space="preserve">enabled by the </w:t>
      </w:r>
      <w:r w:rsidR="00824EDF">
        <w:t>user panels</w:t>
      </w:r>
      <w:r w:rsidR="00F442D1">
        <w:t xml:space="preserve">. Three of four </w:t>
      </w:r>
      <w:r>
        <w:t xml:space="preserve">primary </w:t>
      </w:r>
      <w:r w:rsidR="00F442D1">
        <w:t xml:space="preserve">themes </w:t>
      </w:r>
      <w:r w:rsidR="00B01A14">
        <w:t xml:space="preserve">in this research </w:t>
      </w:r>
      <w:r w:rsidR="001166E0">
        <w:t xml:space="preserve">are </w:t>
      </w:r>
      <w:r w:rsidR="00B20700">
        <w:t xml:space="preserve">associated with </w:t>
      </w:r>
      <w:r w:rsidR="00F442D1">
        <w:t xml:space="preserve">people connections, knowledge sharing and procedural matters. </w:t>
      </w:r>
      <w:r w:rsidR="004F2A75">
        <w:t xml:space="preserve">The next most prevalent </w:t>
      </w:r>
      <w:r>
        <w:t xml:space="preserve">primary </w:t>
      </w:r>
      <w:r w:rsidR="00F442D1">
        <w:t>theme</w:t>
      </w:r>
      <w:r w:rsidR="003E2CB2">
        <w:t xml:space="preserve"> is</w:t>
      </w:r>
      <w:r w:rsidR="004F2A75">
        <w:t xml:space="preserve"> </w:t>
      </w:r>
      <w:r w:rsidR="00F442D1">
        <w:t>focus</w:t>
      </w:r>
      <w:r w:rsidR="001166E0">
        <w:t>ed</w:t>
      </w:r>
      <w:r w:rsidR="00F442D1">
        <w:t xml:space="preserve"> on potential impacts</w:t>
      </w:r>
      <w:r w:rsidR="007514CC">
        <w:t xml:space="preserve"> of </w:t>
      </w:r>
      <w:r w:rsidR="007514CC" w:rsidRPr="006C61AE">
        <w:t>tight and shale gas development</w:t>
      </w:r>
      <w:r w:rsidR="00F442D1">
        <w:t xml:space="preserve">. </w:t>
      </w:r>
    </w:p>
    <w:p w14:paraId="0F641BF9" w14:textId="2FFB3660" w:rsidR="003D6572" w:rsidRDefault="00F442D1" w:rsidP="00C65F85">
      <w:pPr>
        <w:pStyle w:val="BodyText"/>
      </w:pPr>
      <w:r>
        <w:t>In terms of what is working well</w:t>
      </w:r>
      <w:r w:rsidR="00523511">
        <w:t xml:space="preserve">, </w:t>
      </w:r>
      <w:r>
        <w:t xml:space="preserve">it </w:t>
      </w:r>
      <w:r w:rsidR="00B20700">
        <w:t>i</w:t>
      </w:r>
      <w:r>
        <w:t xml:space="preserve">s clear that </w:t>
      </w:r>
      <w:r w:rsidR="00B20700">
        <w:t>stakeholder</w:t>
      </w:r>
      <w:r>
        <w:t xml:space="preserve"> connections and engagement opportunities (including with scientists and </w:t>
      </w:r>
      <w:r w:rsidR="007514CC">
        <w:t>DAWE</w:t>
      </w:r>
      <w:r w:rsidR="00CE5C39">
        <w:t xml:space="preserve"> </w:t>
      </w:r>
      <w:r>
        <w:t>staff</w:t>
      </w:r>
      <w:r w:rsidR="004F2A75">
        <w:t xml:space="preserve"> </w:t>
      </w:r>
      <w:r w:rsidR="00DC653B">
        <w:t>in the broader Program</w:t>
      </w:r>
      <w:r>
        <w:t>) were highly valued by interviewees</w:t>
      </w:r>
      <w:r w:rsidR="00824EDF">
        <w:t xml:space="preserve">. </w:t>
      </w:r>
      <w:r w:rsidR="00097656">
        <w:t>Interviewees reported that the</w:t>
      </w:r>
      <w:r w:rsidR="00824EDF">
        <w:t xml:space="preserve"> user panels provide</w:t>
      </w:r>
      <w:r w:rsidR="00097656">
        <w:t>d</w:t>
      </w:r>
      <w:r w:rsidR="00824EDF">
        <w:t xml:space="preserve"> the </w:t>
      </w:r>
      <w:r w:rsidR="00B20700">
        <w:t>o</w:t>
      </w:r>
      <w:r>
        <w:t xml:space="preserve">pportunity </w:t>
      </w:r>
      <w:r w:rsidR="00097656">
        <w:t xml:space="preserve">for them </w:t>
      </w:r>
      <w:r>
        <w:t>to represent their organisations’/constituents’ concerns</w:t>
      </w:r>
      <w:r w:rsidR="00CE5C39">
        <w:t xml:space="preserve">; </w:t>
      </w:r>
      <w:r w:rsidR="00B20700">
        <w:t>en</w:t>
      </w:r>
      <w:r>
        <w:t>gage directly with the science being developed</w:t>
      </w:r>
      <w:r w:rsidR="00CE5C39">
        <w:t xml:space="preserve">; </w:t>
      </w:r>
      <w:r w:rsidR="00B20700">
        <w:t>a</w:t>
      </w:r>
      <w:r>
        <w:t xml:space="preserve">ccess divergent perspectives </w:t>
      </w:r>
      <w:r w:rsidR="00B20700">
        <w:t>of other</w:t>
      </w:r>
      <w:r>
        <w:t xml:space="preserve"> stakeholders</w:t>
      </w:r>
      <w:r w:rsidR="00CE5C39">
        <w:t xml:space="preserve">; </w:t>
      </w:r>
      <w:r>
        <w:t>inform a process</w:t>
      </w:r>
      <w:r w:rsidR="00CE5C39">
        <w:t xml:space="preserve">; </w:t>
      </w:r>
      <w:r w:rsidR="00B20700">
        <w:t>and r</w:t>
      </w:r>
      <w:r>
        <w:t>epresent local community concerns.</w:t>
      </w:r>
      <w:r w:rsidR="00B20700">
        <w:t xml:space="preserve"> </w:t>
      </w:r>
    </w:p>
    <w:p w14:paraId="2D523AA0" w14:textId="53BE3115" w:rsidR="00F442D1" w:rsidRDefault="00DC653B" w:rsidP="00C65F85">
      <w:pPr>
        <w:pStyle w:val="BodyText"/>
      </w:pPr>
      <w:r>
        <w:t>In this first round of data collection, t</w:t>
      </w:r>
      <w:r w:rsidR="00F442D1">
        <w:t xml:space="preserve">he </w:t>
      </w:r>
      <w:r w:rsidR="00097656">
        <w:t>user panel for the Cooper GBA region (</w:t>
      </w:r>
      <w:r w:rsidR="00F442D1">
        <w:t>Cooper</w:t>
      </w:r>
      <w:r w:rsidR="00CE5C39">
        <w:t xml:space="preserve"> </w:t>
      </w:r>
      <w:r w:rsidR="00955AC4">
        <w:t xml:space="preserve">User </w:t>
      </w:r>
      <w:r w:rsidR="007514CC">
        <w:t>Panel</w:t>
      </w:r>
      <w:r w:rsidR="00097656">
        <w:t>)</w:t>
      </w:r>
      <w:r w:rsidR="00F442D1">
        <w:t xml:space="preserve"> focused </w:t>
      </w:r>
      <w:r w:rsidR="004045E3">
        <w:t xml:space="preserve">more </w:t>
      </w:r>
      <w:r w:rsidR="00F442D1">
        <w:t xml:space="preserve">on gaining a better understanding of the </w:t>
      </w:r>
      <w:r w:rsidR="0096425B">
        <w:t>Program</w:t>
      </w:r>
      <w:r w:rsidR="00523511">
        <w:t xml:space="preserve"> and</w:t>
      </w:r>
      <w:r w:rsidR="00F442D1">
        <w:t xml:space="preserve"> </w:t>
      </w:r>
      <w:r w:rsidR="00B01A14">
        <w:t xml:space="preserve">placed </w:t>
      </w:r>
      <w:r w:rsidR="00F442D1">
        <w:t>stronger emphasis on anticipated impacts and potential risks</w:t>
      </w:r>
      <w:r w:rsidR="00B01A14">
        <w:t xml:space="preserve"> of resource development</w:t>
      </w:r>
      <w:r w:rsidR="00F442D1">
        <w:t xml:space="preserve">, </w:t>
      </w:r>
      <w:r w:rsidR="00B01A14">
        <w:t>with a focus on</w:t>
      </w:r>
      <w:r w:rsidR="00F442D1">
        <w:t xml:space="preserve"> surface and groundwater flows. </w:t>
      </w:r>
      <w:r w:rsidR="00EA2601">
        <w:t>T</w:t>
      </w:r>
      <w:r w:rsidR="00F442D1">
        <w:t xml:space="preserve">he </w:t>
      </w:r>
      <w:r w:rsidR="00097656">
        <w:t xml:space="preserve">user panel for the </w:t>
      </w:r>
      <w:proofErr w:type="spellStart"/>
      <w:r w:rsidR="00097656">
        <w:t>Beetaloo</w:t>
      </w:r>
      <w:proofErr w:type="spellEnd"/>
      <w:r w:rsidR="00097656">
        <w:t xml:space="preserve"> GBA region (</w:t>
      </w:r>
      <w:proofErr w:type="spellStart"/>
      <w:r w:rsidR="00F442D1">
        <w:t>Beetaloo</w:t>
      </w:r>
      <w:proofErr w:type="spellEnd"/>
      <w:r w:rsidR="00CE5C39">
        <w:t xml:space="preserve"> </w:t>
      </w:r>
      <w:r w:rsidR="00955AC4">
        <w:t>User</w:t>
      </w:r>
      <w:r w:rsidR="007514CC">
        <w:t xml:space="preserve"> Panel</w:t>
      </w:r>
      <w:r w:rsidR="00097656">
        <w:t>)</w:t>
      </w:r>
      <w:r w:rsidR="00F442D1">
        <w:t xml:space="preserve"> focused more on how to provide broader community representation (</w:t>
      </w:r>
      <w:r w:rsidR="00B01A14">
        <w:t xml:space="preserve">through </w:t>
      </w:r>
      <w:r w:rsidR="00F442D1">
        <w:t>observation and feedback)</w:t>
      </w:r>
      <w:r w:rsidR="00EA2601">
        <w:t xml:space="preserve">, </w:t>
      </w:r>
      <w:r w:rsidR="00B01A14">
        <w:t xml:space="preserve">with a focus on how </w:t>
      </w:r>
      <w:r w:rsidR="00F442D1">
        <w:t xml:space="preserve">the </w:t>
      </w:r>
      <w:r w:rsidR="00B01A14">
        <w:t>Program might</w:t>
      </w:r>
      <w:r w:rsidR="00F442D1">
        <w:t xml:space="preserve"> engage </w:t>
      </w:r>
      <w:r w:rsidR="00B01A14">
        <w:t xml:space="preserve">more broadly </w:t>
      </w:r>
      <w:r w:rsidR="00F442D1">
        <w:t xml:space="preserve">with community. </w:t>
      </w:r>
    </w:p>
    <w:p w14:paraId="1C533BEC" w14:textId="73ED4219" w:rsidR="00F442D1" w:rsidRDefault="00724BED" w:rsidP="00C65F85">
      <w:pPr>
        <w:pStyle w:val="BodyText"/>
      </w:pPr>
      <w:bookmarkStart w:id="8" w:name="_Hlk39141463"/>
      <w:r>
        <w:t xml:space="preserve">Similar </w:t>
      </w:r>
      <w:r w:rsidR="00F442D1">
        <w:t xml:space="preserve">challenges </w:t>
      </w:r>
      <w:r w:rsidR="00EA2601">
        <w:t xml:space="preserve">and </w:t>
      </w:r>
      <w:r w:rsidR="00F442D1">
        <w:t>improvements</w:t>
      </w:r>
      <w:r>
        <w:t xml:space="preserve"> were</w:t>
      </w:r>
      <w:r w:rsidR="00F442D1">
        <w:t xml:space="preserve"> identified </w:t>
      </w:r>
      <w:r w:rsidR="00097656">
        <w:t>for both user panels</w:t>
      </w:r>
      <w:r w:rsidR="00286F14">
        <w:t>. T</w:t>
      </w:r>
      <w:r w:rsidR="008D29DB">
        <w:t xml:space="preserve">he </w:t>
      </w:r>
      <w:r>
        <w:t xml:space="preserve">opportunity </w:t>
      </w:r>
      <w:r w:rsidR="00F442D1">
        <w:t xml:space="preserve">to </w:t>
      </w:r>
      <w:r w:rsidR="00B01A14">
        <w:t>improve</w:t>
      </w:r>
      <w:r w:rsidR="00F442D1">
        <w:t xml:space="preserve"> </w:t>
      </w:r>
      <w:r w:rsidR="00B01A14">
        <w:t xml:space="preserve">the </w:t>
      </w:r>
      <w:r w:rsidR="00F442D1">
        <w:t>communication</w:t>
      </w:r>
      <w:r w:rsidR="008D29DB">
        <w:t xml:space="preserve">, </w:t>
      </w:r>
      <w:r w:rsidR="00F442D1">
        <w:t xml:space="preserve">accessibility </w:t>
      </w:r>
      <w:r w:rsidR="008D29DB">
        <w:t xml:space="preserve">and relevance </w:t>
      </w:r>
      <w:r w:rsidR="00F442D1">
        <w:t xml:space="preserve">of </w:t>
      </w:r>
      <w:r w:rsidR="00B01A14">
        <w:t>highly technical scientific</w:t>
      </w:r>
      <w:r>
        <w:t xml:space="preserve"> </w:t>
      </w:r>
      <w:r w:rsidR="00F442D1">
        <w:t xml:space="preserve">information </w:t>
      </w:r>
      <w:r w:rsidR="00B01A14">
        <w:t>was a priority</w:t>
      </w:r>
      <w:r w:rsidR="00F442D1">
        <w:t xml:space="preserve">. </w:t>
      </w:r>
      <w:r w:rsidR="00B01A14">
        <w:t xml:space="preserve">It was also observed this </w:t>
      </w:r>
      <w:r w:rsidR="00286F14">
        <w:t xml:space="preserve">had </w:t>
      </w:r>
      <w:r w:rsidR="00B01A14">
        <w:t>improved during the Program</w:t>
      </w:r>
      <w:r w:rsidR="00F442D1">
        <w:t xml:space="preserve">, </w:t>
      </w:r>
      <w:r w:rsidR="00B01A14">
        <w:t xml:space="preserve">with </w:t>
      </w:r>
      <w:r w:rsidR="00F442D1">
        <w:t>scientists actively adapt</w:t>
      </w:r>
      <w:r w:rsidR="004045E3">
        <w:t>i</w:t>
      </w:r>
      <w:r w:rsidR="00BA6978">
        <w:t>ng</w:t>
      </w:r>
      <w:r w:rsidR="00F442D1">
        <w:t xml:space="preserve"> presentation styles and formats to support more interactive meetings for non-specialist</w:t>
      </w:r>
      <w:r w:rsidR="00B01A14">
        <w:t>s</w:t>
      </w:r>
      <w:r w:rsidR="00F442D1">
        <w:t xml:space="preserve">. </w:t>
      </w:r>
      <w:r w:rsidR="00B01A14">
        <w:t>C</w:t>
      </w:r>
      <w:r w:rsidR="00F442D1">
        <w:t xml:space="preserve">ommunicating </w:t>
      </w:r>
      <w:r w:rsidR="00CE4018">
        <w:t xml:space="preserve">complex scientific information </w:t>
      </w:r>
      <w:r w:rsidR="00B01A14">
        <w:t xml:space="preserve">to </w:t>
      </w:r>
      <w:r w:rsidR="00F442D1">
        <w:t>diverse audience</w:t>
      </w:r>
      <w:r w:rsidR="00EA2601">
        <w:t>s</w:t>
      </w:r>
      <w:r w:rsidR="00F442D1">
        <w:t xml:space="preserve"> and </w:t>
      </w:r>
      <w:r w:rsidR="00C928A9">
        <w:t>meeting u</w:t>
      </w:r>
      <w:r w:rsidR="00F442D1">
        <w:t xml:space="preserve">ser needs </w:t>
      </w:r>
      <w:r w:rsidR="00286F14">
        <w:t>are</w:t>
      </w:r>
      <w:r w:rsidR="00F442D1">
        <w:t xml:space="preserve"> </w:t>
      </w:r>
      <w:r w:rsidR="00B20700">
        <w:t>recognised</w:t>
      </w:r>
      <w:r w:rsidR="00F442D1">
        <w:t xml:space="preserve"> as </w:t>
      </w:r>
      <w:r w:rsidR="00B01A14">
        <w:t>priorit</w:t>
      </w:r>
      <w:r w:rsidR="00286F14">
        <w:t>ies</w:t>
      </w:r>
      <w:r w:rsidR="00B01A14">
        <w:t xml:space="preserve"> for the Program</w:t>
      </w:r>
      <w:r w:rsidR="00F442D1">
        <w:t>.</w:t>
      </w:r>
      <w:bookmarkEnd w:id="8"/>
      <w:r w:rsidR="00F442D1">
        <w:t xml:space="preserve"> </w:t>
      </w:r>
    </w:p>
    <w:p w14:paraId="54612826" w14:textId="480D8006" w:rsidR="00AE0D97" w:rsidRDefault="00B20700" w:rsidP="00421E56">
      <w:pPr>
        <w:pStyle w:val="BodyText"/>
        <w:sectPr w:rsidR="00AE0D97" w:rsidSect="00AE0D97">
          <w:pgSz w:w="11906" w:h="16838" w:code="9"/>
          <w:pgMar w:top="1134" w:right="1134" w:bottom="1134" w:left="1134" w:header="510" w:footer="624" w:gutter="0"/>
          <w:pgNumType w:fmt="lowerRoman" w:start="1"/>
          <w:cols w:space="284"/>
          <w:docGrid w:linePitch="360"/>
        </w:sectPr>
      </w:pPr>
      <w:r>
        <w:t xml:space="preserve">The findings presented here are designed to be used to improve the </w:t>
      </w:r>
      <w:r w:rsidR="00097656">
        <w:t xml:space="preserve">user panel </w:t>
      </w:r>
      <w:r>
        <w:t xml:space="preserve">experience and </w:t>
      </w:r>
      <w:r w:rsidR="00962F0B">
        <w:t xml:space="preserve">inform </w:t>
      </w:r>
      <w:r>
        <w:t>effective stakeholder engagement with</w:t>
      </w:r>
      <w:r w:rsidR="008D29DB">
        <w:t>in</w:t>
      </w:r>
      <w:r>
        <w:t xml:space="preserve"> the </w:t>
      </w:r>
      <w:r w:rsidR="0096425B">
        <w:t>Program</w:t>
      </w:r>
      <w:r>
        <w:t>. This report provides a</w:t>
      </w:r>
      <w:r w:rsidR="0084328B">
        <w:t>n</w:t>
      </w:r>
      <w:r>
        <w:t xml:space="preserve"> analysis </w:t>
      </w:r>
      <w:r w:rsidR="00B01A14">
        <w:t>of</w:t>
      </w:r>
      <w:r>
        <w:t xml:space="preserve"> the first round of interviews conducted with a representative sample of </w:t>
      </w:r>
      <w:r w:rsidR="00097656">
        <w:t xml:space="preserve">user panel </w:t>
      </w:r>
      <w:r>
        <w:t xml:space="preserve">members in the Cooper and </w:t>
      </w:r>
      <w:proofErr w:type="spellStart"/>
      <w:r>
        <w:t>Beetaloo</w:t>
      </w:r>
      <w:proofErr w:type="spellEnd"/>
      <w:r>
        <w:t xml:space="preserve"> </w:t>
      </w:r>
      <w:r w:rsidR="00097656">
        <w:t xml:space="preserve">GBA </w:t>
      </w:r>
      <w:r w:rsidR="001867AC">
        <w:t>regions</w:t>
      </w:r>
      <w:r>
        <w:t>.</w:t>
      </w:r>
      <w:r w:rsidR="00B01A14">
        <w:t xml:space="preserve"> </w:t>
      </w:r>
    </w:p>
    <w:p w14:paraId="2E4E0E1A" w14:textId="77777777" w:rsidR="00A943B2" w:rsidRPr="009A20E5" w:rsidRDefault="00DC2DFD" w:rsidP="00D1044D">
      <w:pPr>
        <w:pStyle w:val="Heading1"/>
      </w:pPr>
      <w:bookmarkStart w:id="9" w:name="_Toc38874579"/>
      <w:bookmarkStart w:id="10" w:name="_Toc39672442"/>
      <w:r>
        <w:lastRenderedPageBreak/>
        <w:t>Background</w:t>
      </w:r>
      <w:bookmarkEnd w:id="9"/>
      <w:bookmarkEnd w:id="10"/>
    </w:p>
    <w:p w14:paraId="037FBC30" w14:textId="605CF4E3" w:rsidR="00DC2DFD" w:rsidRDefault="00DC2DFD" w:rsidP="007514CC">
      <w:pPr>
        <w:pStyle w:val="BodyText"/>
      </w:pPr>
      <w:r w:rsidRPr="006C61AE">
        <w:t xml:space="preserve">The Geological and Bioregional Assessment (GBA) </w:t>
      </w:r>
      <w:r w:rsidR="0090290C">
        <w:t>P</w:t>
      </w:r>
      <w:r w:rsidR="0090290C" w:rsidRPr="006C61AE">
        <w:t xml:space="preserve">rogram </w:t>
      </w:r>
      <w:r w:rsidR="00097656">
        <w:t xml:space="preserve">(the Program) </w:t>
      </w:r>
      <w:r w:rsidRPr="006C61AE">
        <w:t xml:space="preserve">is implemented and managed by the </w:t>
      </w:r>
      <w:r w:rsidR="00B01A14">
        <w:t>Department of Agriculture, Water and the Environment</w:t>
      </w:r>
      <w:r w:rsidR="00B01A14" w:rsidRPr="006C61AE">
        <w:t xml:space="preserve"> </w:t>
      </w:r>
      <w:r w:rsidRPr="006C61AE">
        <w:t>(</w:t>
      </w:r>
      <w:r w:rsidR="00E45B3E">
        <w:t>DAWE</w:t>
      </w:r>
      <w:r w:rsidRPr="006C61AE">
        <w:t xml:space="preserve">) to provide transparent, scientific evidence to increase understanding of the potential environmental impacts of tight and shale gas development in Australia. As part of the </w:t>
      </w:r>
      <w:r w:rsidR="0090290C">
        <w:t>P</w:t>
      </w:r>
      <w:r w:rsidR="0090290C" w:rsidRPr="006C61AE">
        <w:t>rogram</w:t>
      </w:r>
      <w:r w:rsidRPr="006C61AE">
        <w:t xml:space="preserve">, </w:t>
      </w:r>
      <w:r w:rsidR="0090290C">
        <w:t>u</w:t>
      </w:r>
      <w:r w:rsidR="0090290C" w:rsidRPr="006C61AE">
        <w:t xml:space="preserve">ser </w:t>
      </w:r>
      <w:r w:rsidR="0090290C">
        <w:t>p</w:t>
      </w:r>
      <w:r w:rsidR="0090290C" w:rsidRPr="006C61AE">
        <w:t xml:space="preserve">anels </w:t>
      </w:r>
      <w:r w:rsidRPr="006C61AE">
        <w:t xml:space="preserve">have been formed </w:t>
      </w:r>
      <w:r w:rsidR="0090290C">
        <w:t>for</w:t>
      </w:r>
      <w:r w:rsidR="0090290C" w:rsidRPr="006C61AE">
        <w:t xml:space="preserve"> </w:t>
      </w:r>
      <w:r w:rsidR="0090290C">
        <w:t xml:space="preserve">each of </w:t>
      </w:r>
      <w:r w:rsidR="00280317">
        <w:t xml:space="preserve">the </w:t>
      </w:r>
      <w:r w:rsidRPr="00DC2DFD">
        <w:t xml:space="preserve">three </w:t>
      </w:r>
      <w:r w:rsidR="0090290C">
        <w:t xml:space="preserve">GBA </w:t>
      </w:r>
      <w:r w:rsidR="0038751D">
        <w:t xml:space="preserve">regions </w:t>
      </w:r>
      <w:r w:rsidR="00280317">
        <w:t xml:space="preserve">under assessment </w:t>
      </w:r>
      <w:r w:rsidR="00780073">
        <w:t>–</w:t>
      </w:r>
      <w:r w:rsidR="003863E6">
        <w:t xml:space="preserve"> </w:t>
      </w:r>
      <w:r>
        <w:t>Cooper</w:t>
      </w:r>
      <w:r w:rsidR="00B90969">
        <w:t xml:space="preserve">, </w:t>
      </w:r>
      <w:proofErr w:type="spellStart"/>
      <w:r>
        <w:t>Beetaloo</w:t>
      </w:r>
      <w:proofErr w:type="spellEnd"/>
      <w:r>
        <w:t xml:space="preserve"> </w:t>
      </w:r>
      <w:r w:rsidR="00B90969">
        <w:t xml:space="preserve">and </w:t>
      </w:r>
      <w:r>
        <w:t>Isa</w:t>
      </w:r>
      <w:r w:rsidR="003863E6">
        <w:t xml:space="preserve"> </w:t>
      </w:r>
      <w:r w:rsidR="00780073">
        <w:t xml:space="preserve">– </w:t>
      </w:r>
      <w:r w:rsidRPr="006C61AE">
        <w:t xml:space="preserve">to provide </w:t>
      </w:r>
      <w:r w:rsidR="00B90969">
        <w:t xml:space="preserve">a </w:t>
      </w:r>
      <w:r w:rsidRPr="006C61AE">
        <w:t>clear mechanism for supporting stronger relationships</w:t>
      </w:r>
      <w:r w:rsidR="00B90969">
        <w:t xml:space="preserve"> </w:t>
      </w:r>
      <w:r w:rsidRPr="006C61AE">
        <w:t xml:space="preserve">between the </w:t>
      </w:r>
      <w:r w:rsidR="0096425B">
        <w:t>P</w:t>
      </w:r>
      <w:r w:rsidRPr="006C61AE">
        <w:t>rogram and key regional stakeholders and communities</w:t>
      </w:r>
      <w:r w:rsidR="00AD657A">
        <w:t xml:space="preserve"> (see </w:t>
      </w:r>
      <w:r w:rsidR="0090290C">
        <w:fldChar w:fldCharType="begin"/>
      </w:r>
      <w:r w:rsidR="0090290C">
        <w:instrText xml:space="preserve"> REF _Ref39141786 \h </w:instrText>
      </w:r>
      <w:r w:rsidR="0090290C">
        <w:fldChar w:fldCharType="separate"/>
      </w:r>
      <w:r w:rsidR="003F478C">
        <w:t xml:space="preserve">Figure </w:t>
      </w:r>
      <w:r w:rsidR="003F478C">
        <w:rPr>
          <w:noProof/>
        </w:rPr>
        <w:t>1</w:t>
      </w:r>
      <w:r w:rsidR="0090290C">
        <w:fldChar w:fldCharType="end"/>
      </w:r>
      <w:r w:rsidR="00AD657A">
        <w:t>)</w:t>
      </w:r>
      <w:r w:rsidRPr="006C61AE">
        <w:t>.</w:t>
      </w:r>
      <w:r w:rsidR="007514CC">
        <w:t xml:space="preserve"> Inclusion of </w:t>
      </w:r>
      <w:r w:rsidR="0090290C">
        <w:t xml:space="preserve">user panels </w:t>
      </w:r>
      <w:r w:rsidR="007514CC">
        <w:t xml:space="preserve">in the </w:t>
      </w:r>
      <w:r w:rsidR="0096425B">
        <w:t>Program</w:t>
      </w:r>
      <w:r w:rsidR="007514CC">
        <w:t xml:space="preserve"> provides forums for targeted stakeholder engagement and dialogue. There is also a strong commitment in the </w:t>
      </w:r>
      <w:r w:rsidR="0096425B">
        <w:t>Program</w:t>
      </w:r>
      <w:r w:rsidR="007514CC">
        <w:t xml:space="preserve"> to improve community understanding of the industry (Australian Government, 2018) and it is anticipated that the </w:t>
      </w:r>
      <w:r w:rsidR="0090290C">
        <w:t xml:space="preserve">user panels </w:t>
      </w:r>
      <w:r w:rsidR="007514CC">
        <w:t>can play a role in contributing to this outcome.</w:t>
      </w:r>
      <w:r w:rsidR="007514CC" w:rsidRPr="007514CC">
        <w:t xml:space="preserve"> </w:t>
      </w:r>
    </w:p>
    <w:p w14:paraId="5BF2DC8E" w14:textId="14332EF3" w:rsidR="00AD657A" w:rsidRDefault="00554315" w:rsidP="00AD657A">
      <w:pPr>
        <w:pStyle w:val="BodyText"/>
        <w:jc w:val="center"/>
      </w:pPr>
      <w:r>
        <w:rPr>
          <w:noProof/>
        </w:rPr>
        <w:drawing>
          <wp:inline distT="0" distB="0" distL="0" distR="0" wp14:anchorId="0A9CE883" wp14:editId="4BB6DCCA">
            <wp:extent cx="5435600" cy="5495385"/>
            <wp:effectExtent l="0" t="0" r="0" b="0"/>
            <wp:docPr id="1" name="Picture 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_LocationMap from DAWE.jpg"/>
                    <pic:cNvPicPr/>
                  </pic:nvPicPr>
                  <pic:blipFill>
                    <a:blip r:embed="rId22"/>
                    <a:stretch>
                      <a:fillRect/>
                    </a:stretch>
                  </pic:blipFill>
                  <pic:spPr>
                    <a:xfrm>
                      <a:off x="0" y="0"/>
                      <a:ext cx="5484810" cy="5545136"/>
                    </a:xfrm>
                    <a:prstGeom prst="rect">
                      <a:avLst/>
                    </a:prstGeom>
                  </pic:spPr>
                </pic:pic>
              </a:graphicData>
            </a:graphic>
          </wp:inline>
        </w:drawing>
      </w:r>
    </w:p>
    <w:p w14:paraId="79D05DA4" w14:textId="2D1EE27E" w:rsidR="00AD657A" w:rsidRDefault="00AD657A" w:rsidP="00AD657A">
      <w:pPr>
        <w:pStyle w:val="Caption"/>
      </w:pPr>
      <w:bookmarkStart w:id="11" w:name="_Ref39141786"/>
      <w:bookmarkStart w:id="12" w:name="_Toc38878301"/>
      <w:bookmarkStart w:id="13" w:name="_Toc39257987"/>
      <w:r>
        <w:t xml:space="preserve">Figure </w:t>
      </w:r>
      <w:fldSimple w:instr=" SEQ Figure \* ARABIC ">
        <w:r w:rsidR="003F478C">
          <w:rPr>
            <w:noProof/>
          </w:rPr>
          <w:t>1</w:t>
        </w:r>
      </w:fldSimple>
      <w:bookmarkEnd w:id="11"/>
      <w:r>
        <w:t xml:space="preserve"> </w:t>
      </w:r>
      <w:proofErr w:type="spellStart"/>
      <w:r w:rsidR="001C4375">
        <w:t>Beetaloo</w:t>
      </w:r>
      <w:proofErr w:type="spellEnd"/>
      <w:r w:rsidR="001C4375">
        <w:t xml:space="preserve">, Cooper and Isa </w:t>
      </w:r>
      <w:r>
        <w:t xml:space="preserve">GBA </w:t>
      </w:r>
      <w:r w:rsidR="0090290C">
        <w:t>regions</w:t>
      </w:r>
      <w:r>
        <w:t>. Source: DAWE</w:t>
      </w:r>
      <w:bookmarkEnd w:id="12"/>
      <w:bookmarkEnd w:id="13"/>
    </w:p>
    <w:p w14:paraId="4DDB8517" w14:textId="77777777" w:rsidR="00554315" w:rsidRPr="00554315" w:rsidRDefault="00554315" w:rsidP="00554315">
      <w:pPr>
        <w:pStyle w:val="BodyText"/>
      </w:pPr>
    </w:p>
    <w:p w14:paraId="44746650" w14:textId="1B604D04" w:rsidR="0039392E" w:rsidRDefault="0039392E" w:rsidP="007514CC">
      <w:pPr>
        <w:pStyle w:val="BodyText"/>
        <w:spacing w:before="240" w:after="240"/>
      </w:pPr>
      <w:r>
        <w:lastRenderedPageBreak/>
        <w:t xml:space="preserve">Through these three </w:t>
      </w:r>
      <w:r w:rsidR="001C4375">
        <w:t>user panels</w:t>
      </w:r>
      <w:r>
        <w:t xml:space="preserve">, the </w:t>
      </w:r>
      <w:r w:rsidR="0096425B">
        <w:t>Program</w:t>
      </w:r>
      <w:r>
        <w:t xml:space="preserve"> formally engages with a range of stakeholders in each region. This engagement primarily occurs</w:t>
      </w:r>
      <w:r w:rsidR="00131275">
        <w:t xml:space="preserve"> through </w:t>
      </w:r>
      <w:r w:rsidR="001C4375">
        <w:t xml:space="preserve">user panel </w:t>
      </w:r>
      <w:r w:rsidR="00131275">
        <w:t>meeting</w:t>
      </w:r>
      <w:r w:rsidR="001C4375">
        <w:t>s</w:t>
      </w:r>
      <w:r>
        <w:t xml:space="preserve"> </w:t>
      </w:r>
      <w:r w:rsidR="00131275">
        <w:t xml:space="preserve">every </w:t>
      </w:r>
      <w:r w:rsidR="00955AC4">
        <w:t xml:space="preserve">six </w:t>
      </w:r>
      <w:r w:rsidR="00131275">
        <w:t xml:space="preserve">to 12 months. </w:t>
      </w:r>
      <w:r w:rsidR="00FF448F">
        <w:t xml:space="preserve">User </w:t>
      </w:r>
      <w:r w:rsidR="001C4375">
        <w:t>panels have</w:t>
      </w:r>
      <w:r>
        <w:t xml:space="preserve"> a broad membership </w:t>
      </w:r>
      <w:r w:rsidR="001C4375">
        <w:t>comprising</w:t>
      </w:r>
      <w:r>
        <w:t xml:space="preserve"> </w:t>
      </w:r>
      <w:r w:rsidR="001C4375">
        <w:t xml:space="preserve">Commonwealth </w:t>
      </w:r>
      <w:r>
        <w:t>and state regulators</w:t>
      </w:r>
      <w:r w:rsidR="00FF448F">
        <w:t>;</w:t>
      </w:r>
      <w:r>
        <w:t xml:space="preserve"> local and state government representatives</w:t>
      </w:r>
      <w:r w:rsidR="00FF448F">
        <w:t>;</w:t>
      </w:r>
      <w:r>
        <w:t xml:space="preserve"> industry representatives (gas, agriculture, etc.)</w:t>
      </w:r>
      <w:r w:rsidR="00FF448F">
        <w:t>;</w:t>
      </w:r>
      <w:r>
        <w:t xml:space="preserve"> </w:t>
      </w:r>
      <w:r w:rsidR="00CF7772">
        <w:t xml:space="preserve">local </w:t>
      </w:r>
      <w:r>
        <w:t>Traditional Owners and Indigenous representatives</w:t>
      </w:r>
      <w:r w:rsidR="00FF448F">
        <w:t>;</w:t>
      </w:r>
      <w:r>
        <w:t xml:space="preserve"> and other </w:t>
      </w:r>
      <w:r w:rsidR="00B01A14">
        <w:t>key stakeholders</w:t>
      </w:r>
      <w:r>
        <w:t xml:space="preserve"> </w:t>
      </w:r>
      <w:r w:rsidR="001C4375">
        <w:t xml:space="preserve">such as </w:t>
      </w:r>
      <w:r>
        <w:t xml:space="preserve">local landholders, local water users and natural resource management bodies. </w:t>
      </w:r>
    </w:p>
    <w:p w14:paraId="56632E84" w14:textId="75F8DB74" w:rsidR="00DC2DFD" w:rsidRDefault="00DC2DFD" w:rsidP="00DC2DFD">
      <w:pPr>
        <w:pStyle w:val="BodyText"/>
      </w:pPr>
      <w:r w:rsidRPr="003B2C0C">
        <w:t xml:space="preserve">This research </w:t>
      </w:r>
      <w:r w:rsidR="00FD540E">
        <w:t>presents</w:t>
      </w:r>
      <w:r w:rsidR="00FD540E" w:rsidRPr="003B2C0C">
        <w:t xml:space="preserve"> information regarding the effectiveness </w:t>
      </w:r>
      <w:r w:rsidRPr="003B2C0C">
        <w:t>of the</w:t>
      </w:r>
      <w:r w:rsidR="001C4375">
        <w:t>se</w:t>
      </w:r>
      <w:r w:rsidRPr="003B2C0C">
        <w:t xml:space="preserve"> </w:t>
      </w:r>
      <w:r w:rsidR="001C4375">
        <w:t>u</w:t>
      </w:r>
      <w:r w:rsidR="001C4375" w:rsidRPr="003B2C0C">
        <w:t xml:space="preserve">ser </w:t>
      </w:r>
      <w:r w:rsidR="001C4375">
        <w:t>p</w:t>
      </w:r>
      <w:r w:rsidR="001C4375" w:rsidRPr="003B2C0C">
        <w:t>anels</w:t>
      </w:r>
      <w:r>
        <w:t xml:space="preserve">. </w:t>
      </w:r>
      <w:r w:rsidR="002C5810">
        <w:t>In 2019</w:t>
      </w:r>
      <w:r>
        <w:t xml:space="preserve">, qualitative data </w:t>
      </w:r>
      <w:r w:rsidR="002C5810">
        <w:t>was</w:t>
      </w:r>
      <w:r>
        <w:t xml:space="preserve"> collected </w:t>
      </w:r>
      <w:r w:rsidR="001C4375">
        <w:t xml:space="preserve">for </w:t>
      </w:r>
      <w:r w:rsidR="00097656">
        <w:t xml:space="preserve">user panels of </w:t>
      </w:r>
      <w:r>
        <w:t xml:space="preserve">two of the </w:t>
      </w:r>
      <w:r w:rsidR="00955AC4">
        <w:t xml:space="preserve">GBA regions </w:t>
      </w:r>
      <w:r>
        <w:t xml:space="preserve">(Cooper and </w:t>
      </w:r>
      <w:proofErr w:type="spellStart"/>
      <w:r>
        <w:t>Beetaloo</w:t>
      </w:r>
      <w:proofErr w:type="spellEnd"/>
      <w:r>
        <w:t>)</w:t>
      </w:r>
      <w:r w:rsidR="00757909">
        <w:t>. At this time, the Isa User Panel was not ready to be interviewed as outlined below. Data gathering was undertaken</w:t>
      </w:r>
      <w:r>
        <w:t xml:space="preserve"> via interviews with </w:t>
      </w:r>
      <w:r w:rsidR="00097656">
        <w:t xml:space="preserve">user </w:t>
      </w:r>
      <w:r w:rsidR="001C4375">
        <w:t>p</w:t>
      </w:r>
      <w:r w:rsidR="001C4375" w:rsidRPr="001B60B3">
        <w:t>anel</w:t>
      </w:r>
      <w:r w:rsidR="001C4375">
        <w:t xml:space="preserve"> </w:t>
      </w:r>
      <w:r>
        <w:t xml:space="preserve">members </w:t>
      </w:r>
      <w:r w:rsidR="00F80642">
        <w:t>to understand the</w:t>
      </w:r>
      <w:r>
        <w:t xml:space="preserve"> expectations and experiences </w:t>
      </w:r>
      <w:r w:rsidR="001B60B3">
        <w:t xml:space="preserve">of </w:t>
      </w:r>
      <w:r w:rsidR="00F80642">
        <w:t xml:space="preserve">their </w:t>
      </w:r>
      <w:r>
        <w:t xml:space="preserve">involvement in the </w:t>
      </w:r>
      <w:r w:rsidR="001C4375">
        <w:t>user panels</w:t>
      </w:r>
      <w:r>
        <w:t>. This allows assess</w:t>
      </w:r>
      <w:r w:rsidR="00A22F47">
        <w:t>ment of</w:t>
      </w:r>
      <w:r>
        <w:t xml:space="preserve"> the effectiveness of the </w:t>
      </w:r>
      <w:r w:rsidR="00FF448F">
        <w:t>p</w:t>
      </w:r>
      <w:r>
        <w:t xml:space="preserve">anels for members in each </w:t>
      </w:r>
      <w:r w:rsidR="00097656">
        <w:t xml:space="preserve">GBA </w:t>
      </w:r>
      <w:r>
        <w:t xml:space="preserve">region and </w:t>
      </w:r>
      <w:r w:rsidR="00F80642">
        <w:t xml:space="preserve">to </w:t>
      </w:r>
      <w:r>
        <w:t xml:space="preserve">draw some comparisons about </w:t>
      </w:r>
      <w:r w:rsidR="00FD540E">
        <w:t xml:space="preserve">similarities and differences in </w:t>
      </w:r>
      <w:r w:rsidR="001C4375">
        <w:t xml:space="preserve">panel </w:t>
      </w:r>
      <w:r>
        <w:t xml:space="preserve">functions </w:t>
      </w:r>
      <w:r w:rsidR="00FD540E">
        <w:t>across</w:t>
      </w:r>
      <w:r>
        <w:t xml:space="preserve"> </w:t>
      </w:r>
      <w:r w:rsidR="003863E6">
        <w:t>the Program</w:t>
      </w:r>
      <w:r>
        <w:t xml:space="preserve">. </w:t>
      </w:r>
      <w:r w:rsidR="003F1771">
        <w:t>O</w:t>
      </w:r>
      <w:r>
        <w:t xml:space="preserve">utcomes from the analysis </w:t>
      </w:r>
      <w:r w:rsidR="002107C7">
        <w:t>are</w:t>
      </w:r>
      <w:r>
        <w:t xml:space="preserve"> intended to be used to improve the </w:t>
      </w:r>
      <w:r w:rsidR="00AE3F58">
        <w:t xml:space="preserve">user panel </w:t>
      </w:r>
      <w:r>
        <w:t xml:space="preserve">experience and inform </w:t>
      </w:r>
      <w:r w:rsidR="003863E6">
        <w:t xml:space="preserve">the </w:t>
      </w:r>
      <w:r>
        <w:t>effective</w:t>
      </w:r>
      <w:r w:rsidR="003863E6">
        <w:t>ness of</w:t>
      </w:r>
      <w:r>
        <w:t xml:space="preserve"> stakeholder engagement with the </w:t>
      </w:r>
      <w:r w:rsidR="0096425B">
        <w:t>Program</w:t>
      </w:r>
      <w:r>
        <w:t xml:space="preserve">, more broadly. </w:t>
      </w:r>
    </w:p>
    <w:p w14:paraId="35FC56D2" w14:textId="422C859C" w:rsidR="00DC2DFD" w:rsidRPr="003C1A0D" w:rsidRDefault="00DC2DFD" w:rsidP="00DC2DFD">
      <w:pPr>
        <w:pStyle w:val="BodyText"/>
      </w:pPr>
      <w:r>
        <w:t>This report</w:t>
      </w:r>
      <w:r w:rsidR="00FD540E">
        <w:t xml:space="preserve"> presents</w:t>
      </w:r>
      <w:r>
        <w:t xml:space="preserve"> a</w:t>
      </w:r>
      <w:r w:rsidR="003863E6">
        <w:t xml:space="preserve">n </w:t>
      </w:r>
      <w:r>
        <w:t xml:space="preserve">analysis </w:t>
      </w:r>
      <w:r w:rsidR="00FD540E">
        <w:t>of</w:t>
      </w:r>
      <w:r>
        <w:t xml:space="preserve"> the first round of interviews conducted with</w:t>
      </w:r>
      <w:r w:rsidR="00B90969">
        <w:t xml:space="preserve"> a representative sample of </w:t>
      </w:r>
      <w:r w:rsidR="00AE3F58">
        <w:t xml:space="preserve">user panel </w:t>
      </w:r>
      <w:r>
        <w:t xml:space="preserve">members </w:t>
      </w:r>
      <w:r w:rsidR="00B90969">
        <w:t>in</w:t>
      </w:r>
      <w:r>
        <w:t xml:space="preserve"> the Cooper and </w:t>
      </w:r>
      <w:proofErr w:type="spellStart"/>
      <w:r>
        <w:t>Beetaloo</w:t>
      </w:r>
      <w:proofErr w:type="spellEnd"/>
      <w:r>
        <w:t xml:space="preserve"> </w:t>
      </w:r>
      <w:r w:rsidR="0059753A">
        <w:t xml:space="preserve">GBA </w:t>
      </w:r>
      <w:r w:rsidR="00955AC4">
        <w:t>regions</w:t>
      </w:r>
      <w:r>
        <w:t xml:space="preserve">. </w:t>
      </w:r>
    </w:p>
    <w:p w14:paraId="2C9B7A1A" w14:textId="7679FB1F" w:rsidR="00DC2DFD" w:rsidRPr="001D36DC" w:rsidRDefault="000630A2" w:rsidP="00DC2DFD">
      <w:pPr>
        <w:pStyle w:val="Heading2"/>
      </w:pPr>
      <w:bookmarkStart w:id="14" w:name="_Toc38874580"/>
      <w:bookmarkStart w:id="15" w:name="_Toc39672443"/>
      <w:r>
        <w:t>R</w:t>
      </w:r>
      <w:r w:rsidR="00765683">
        <w:t xml:space="preserve">esearch plan and </w:t>
      </w:r>
      <w:r w:rsidR="00DC2DFD">
        <w:t>design</w:t>
      </w:r>
      <w:r w:rsidR="00474238">
        <w:t xml:space="preserve"> </w:t>
      </w:r>
      <w:r w:rsidR="00AE3F58">
        <w:rPr>
          <w:rFonts w:cs="Calibri"/>
        </w:rPr>
        <w:t>–</w:t>
      </w:r>
      <w:r>
        <w:t xml:space="preserve"> </w:t>
      </w:r>
      <w:r w:rsidR="00474238">
        <w:t>Year 1</w:t>
      </w:r>
      <w:bookmarkEnd w:id="14"/>
      <w:bookmarkEnd w:id="15"/>
    </w:p>
    <w:p w14:paraId="30BE6577" w14:textId="0C82A6D1" w:rsidR="000155A4" w:rsidRDefault="00F47C0A" w:rsidP="00B90969">
      <w:pPr>
        <w:pStyle w:val="BodyText"/>
      </w:pPr>
      <w:r>
        <w:t>T</w:t>
      </w:r>
      <w:r w:rsidR="00AE1657">
        <w:t xml:space="preserve">his report </w:t>
      </w:r>
      <w:r>
        <w:t xml:space="preserve">presents findings of </w:t>
      </w:r>
      <w:r w:rsidR="00B90969">
        <w:t xml:space="preserve">qualitative </w:t>
      </w:r>
      <w:r w:rsidR="007E6E21">
        <w:t>analysis of interview</w:t>
      </w:r>
      <w:r w:rsidR="00BF1596">
        <w:t xml:space="preserve">s </w:t>
      </w:r>
      <w:r>
        <w:t xml:space="preserve">conducted </w:t>
      </w:r>
      <w:r w:rsidR="007E6E21">
        <w:t xml:space="preserve">with </w:t>
      </w:r>
      <w:r w:rsidR="00AE3F58">
        <w:t xml:space="preserve">user panel </w:t>
      </w:r>
      <w:r w:rsidR="00B90969">
        <w:t xml:space="preserve">members </w:t>
      </w:r>
      <w:r w:rsidR="007E6E21">
        <w:t xml:space="preserve">to </w:t>
      </w:r>
      <w:r w:rsidR="00AE3F58">
        <w:t>understand</w:t>
      </w:r>
      <w:r w:rsidR="007E6E21">
        <w:t xml:space="preserve"> their </w:t>
      </w:r>
      <w:r w:rsidR="00B90969">
        <w:t xml:space="preserve">perspectives </w:t>
      </w:r>
      <w:r w:rsidR="00AE3F58">
        <w:t xml:space="preserve">of </w:t>
      </w:r>
      <w:r w:rsidR="00B90969">
        <w:t xml:space="preserve">the GBA </w:t>
      </w:r>
      <w:r w:rsidR="00AE3F58">
        <w:t>user panels</w:t>
      </w:r>
      <w:r w:rsidR="00B90969">
        <w:t xml:space="preserve">. </w:t>
      </w:r>
      <w:r w:rsidR="000155A4">
        <w:t xml:space="preserve">The </w:t>
      </w:r>
      <w:r>
        <w:t xml:space="preserve">study’s </w:t>
      </w:r>
      <w:r w:rsidR="000155A4">
        <w:t>original design</w:t>
      </w:r>
      <w:r w:rsidR="00FF448F">
        <w:t>,</w:t>
      </w:r>
      <w:r w:rsidR="000155A4">
        <w:t xml:space="preserve"> as outlined in the </w:t>
      </w:r>
      <w:r w:rsidR="000155A4" w:rsidRPr="00351FE8">
        <w:rPr>
          <w:i/>
          <w:iCs/>
        </w:rPr>
        <w:t>Monitoring &amp; Evaluation Plan for GBA User Panels 2018-2021</w:t>
      </w:r>
      <w:r w:rsidR="000155A4">
        <w:t xml:space="preserve"> (Lacey et al., 2018)</w:t>
      </w:r>
      <w:r w:rsidR="00FF448F">
        <w:t>,</w:t>
      </w:r>
      <w:r w:rsidR="000155A4">
        <w:t xml:space="preserve"> </w:t>
      </w:r>
      <w:r w:rsidR="00CE4E30">
        <w:t>employ</w:t>
      </w:r>
      <w:r>
        <w:t>ed</w:t>
      </w:r>
      <w:r w:rsidR="00CE4E30">
        <w:t xml:space="preserve"> a mixed methods approach</w:t>
      </w:r>
      <w:r w:rsidR="0059753A">
        <w:t xml:space="preserve"> </w:t>
      </w:r>
      <w:r w:rsidR="00CE4E30">
        <w:t xml:space="preserve">using a combination of qualitative and quantitative data </w:t>
      </w:r>
      <w:r>
        <w:t>to enable</w:t>
      </w:r>
      <w:r w:rsidR="00796DB4">
        <w:t xml:space="preserve"> comparability</w:t>
      </w:r>
      <w:r w:rsidR="00CE4E30">
        <w:t xml:space="preserve"> across time and regions</w:t>
      </w:r>
      <w:r w:rsidR="00AE1657">
        <w:t xml:space="preserve">. </w:t>
      </w:r>
      <w:r w:rsidR="0059753A">
        <w:t xml:space="preserve">This </w:t>
      </w:r>
      <w:r w:rsidR="00AE1657">
        <w:t xml:space="preserve">approach </w:t>
      </w:r>
      <w:r w:rsidR="0059753A">
        <w:t xml:space="preserve">is </w:t>
      </w:r>
      <w:r w:rsidR="00BF1596">
        <w:t xml:space="preserve">considered </w:t>
      </w:r>
      <w:r>
        <w:t>appropriate to</w:t>
      </w:r>
      <w:r w:rsidR="00BF1596">
        <w:t xml:space="preserve"> </w:t>
      </w:r>
      <w:r>
        <w:t xml:space="preserve">ensure </w:t>
      </w:r>
      <w:r w:rsidR="00AE1657">
        <w:t>better understanding of the problem</w:t>
      </w:r>
      <w:r w:rsidR="0059753A">
        <w:t xml:space="preserve"> as qualitative </w:t>
      </w:r>
      <w:r w:rsidR="00AE1657">
        <w:t xml:space="preserve">data provide deeper subjective understanding </w:t>
      </w:r>
      <w:r>
        <w:t xml:space="preserve">of perspectives </w:t>
      </w:r>
      <w:r w:rsidR="00AE1657">
        <w:t xml:space="preserve">embedded in </w:t>
      </w:r>
      <w:r w:rsidR="004E0EEC">
        <w:t>interviewees</w:t>
      </w:r>
      <w:r w:rsidR="00C21E25">
        <w:t>’</w:t>
      </w:r>
      <w:r w:rsidR="004E0EEC">
        <w:t xml:space="preserve"> </w:t>
      </w:r>
      <w:r w:rsidR="00AE1657">
        <w:t>responses</w:t>
      </w:r>
      <w:r w:rsidR="00351FE8">
        <w:t xml:space="preserve"> and</w:t>
      </w:r>
      <w:r w:rsidR="00AE1657">
        <w:t xml:space="preserve"> quantitative data </w:t>
      </w:r>
      <w:r w:rsidR="00351FE8">
        <w:t>provide</w:t>
      </w:r>
      <w:r w:rsidR="00AE1657">
        <w:t xml:space="preserve"> statistical test</w:t>
      </w:r>
      <w:r w:rsidR="00BF1596">
        <w:t>ing</w:t>
      </w:r>
      <w:r w:rsidR="00AE1657">
        <w:t xml:space="preserve"> and generalis</w:t>
      </w:r>
      <w:r>
        <w:t>ation of</w:t>
      </w:r>
      <w:r w:rsidR="00AE1657">
        <w:t xml:space="preserve"> findings across wider population scales </w:t>
      </w:r>
      <w:r w:rsidR="00AE1657">
        <w:fldChar w:fldCharType="begin"/>
      </w:r>
      <w:r w:rsidR="00AE1657">
        <w:instrText xml:space="preserve"> ADDIN EN.CITE &lt;EndNote&gt;&lt;Cite&gt;&lt;Author&gt;Creswell&lt;/Author&gt;&lt;Year&gt;2011&lt;/Year&gt;&lt;RecNum&gt;137&lt;/RecNum&gt;&lt;DisplayText&gt;(Creswell &amp;amp; Plano Clark, 2011)&lt;/DisplayText&gt;&lt;record&gt;&lt;rec-number&gt;137&lt;/rec-number&gt;&lt;foreign-keys&gt;&lt;key app="EN" db-id="025ffreen9tw9qetzp7ptpzbxda0pxfsa5vw" timestamp="1542257175" guid="8910f8d3-c263-4e7c-ad23-eb7b8a193229"&gt;137&lt;/key&gt;&lt;/foreign-keys&gt;&lt;ref-type name="Book"&gt;6&lt;/ref-type&gt;&lt;contributors&gt;&lt;authors&gt;&lt;author&gt;Creswell, John W.&lt;/author&gt;&lt;author&gt;Plano Clark, Vicki L.&lt;/author&gt;&lt;/authors&gt;&lt;/contributors&gt;&lt;titles&gt;&lt;title&gt;Designing and conducting mixed methods research&lt;/title&gt;&lt;/titles&gt;&lt;volume&gt;2nd&lt;/volume&gt;&lt;number&gt;Book, Whole&lt;/number&gt;&lt;keywords&gt;&lt;keyword&gt;Evaluation&lt;/keyword&gt;&lt;keyword&gt;Research&lt;/keyword&gt;&lt;keyword&gt;Social sciences&lt;/keyword&gt;&lt;keyword&gt;Methodology&lt;/keyword&gt;&lt;/keywords&gt;&lt;dates&gt;&lt;year&gt;2011&lt;/year&gt;&lt;/dates&gt;&lt;pub-location&gt;Thousand Oaks&lt;/pub-location&gt;&lt;publisher&gt;SAGE Publications&lt;/publisher&gt;&lt;isbn&gt;9781412975179;1412975174;&lt;/isbn&gt;&lt;urls&gt;&lt;related-urls&gt;&lt;url&gt;http://uq.summon.serialssolutions.com/2.0.0/link/0/eLvHCXMwY2AwNtIz0EUrExKTDVNSU5KM00yME42TgU3mZHNgvyIpzcIgDdjeB2_4xjb8AZ_ZLUQfujACFaqg4z6ZzSzMIAc6g7dtGYJ2igJb2bDTnKB8S6RdjuCaw02QgQW0m0CIgSk1T4RB3wW8XgJYWygAO_AKwK4o6LRVEDc3syI1RQFynXOxAvQEngxRBmk31xBnD93SwnjoOEs8zE2GRmIMvImg9el5JeB9bCkSDArJZikmicZp5sDa38zE0jA1MTEJmJcMElOBudwk1TJFkkEEm1FS2IWlGbggY5sgJMPAmgZMqqmyIC8CAIx1ZTI&lt;/url&gt;&lt;/related-urls&gt;&lt;/urls&gt;&lt;/record&gt;&lt;/Cite&gt;&lt;/EndNote&gt;</w:instrText>
      </w:r>
      <w:r w:rsidR="00AE1657">
        <w:fldChar w:fldCharType="separate"/>
      </w:r>
      <w:r w:rsidR="00AE1657">
        <w:t>(Creswell &amp; Plano Clark, 2011)</w:t>
      </w:r>
      <w:r w:rsidR="00AE1657">
        <w:fldChar w:fldCharType="end"/>
      </w:r>
      <w:r w:rsidR="00AE1657">
        <w:t>.</w:t>
      </w:r>
    </w:p>
    <w:p w14:paraId="03BF989A" w14:textId="741FF752" w:rsidR="00AE1657" w:rsidRDefault="00BF40BD" w:rsidP="00B90969">
      <w:pPr>
        <w:pStyle w:val="BodyText"/>
      </w:pPr>
      <w:r>
        <w:t>A quantitative survey</w:t>
      </w:r>
      <w:r w:rsidR="00F3285B">
        <w:t>,</w:t>
      </w:r>
      <w:r>
        <w:t xml:space="preserve"> launched to panel members in April 2019</w:t>
      </w:r>
      <w:r w:rsidR="00F3285B">
        <w:t xml:space="preserve">, </w:t>
      </w:r>
      <w:r w:rsidR="0059753A">
        <w:t xml:space="preserve">yielded </w:t>
      </w:r>
      <w:r w:rsidR="00552FDA">
        <w:t>limited responses (n = 3)</w:t>
      </w:r>
      <w:r w:rsidR="003D2E33">
        <w:t>.</w:t>
      </w:r>
      <w:r w:rsidR="00351FE8">
        <w:t xml:space="preserve"> T</w:t>
      </w:r>
      <w:r w:rsidR="00C21E25">
        <w:t xml:space="preserve">his </w:t>
      </w:r>
      <w:r w:rsidR="00271510">
        <w:t xml:space="preserve">result </w:t>
      </w:r>
      <w:r w:rsidR="00552FDA">
        <w:t xml:space="preserve">was insufficient </w:t>
      </w:r>
      <w:r w:rsidR="00F3285B">
        <w:t xml:space="preserve">to </w:t>
      </w:r>
      <w:r w:rsidR="00C21E25">
        <w:t>support</w:t>
      </w:r>
      <w:r w:rsidR="00F3285B">
        <w:t xml:space="preserve"> statistical analysis</w:t>
      </w:r>
      <w:r>
        <w:t xml:space="preserve">. </w:t>
      </w:r>
      <w:r w:rsidR="000700C6">
        <w:t>I</w:t>
      </w:r>
      <w:r w:rsidR="00AE1657">
        <w:t xml:space="preserve">n </w:t>
      </w:r>
      <w:r w:rsidR="00765683">
        <w:t>June</w:t>
      </w:r>
      <w:r w:rsidR="00AE1657">
        <w:t xml:space="preserve"> 2019, </w:t>
      </w:r>
      <w:r w:rsidR="000700C6">
        <w:t xml:space="preserve">in agreement with the </w:t>
      </w:r>
      <w:r w:rsidR="00E45B3E">
        <w:t>DAWE</w:t>
      </w:r>
      <w:r w:rsidR="000700C6">
        <w:t xml:space="preserve">, </w:t>
      </w:r>
      <w:r w:rsidR="00AE1657">
        <w:t>the research design was modified to remove the quantitative survey</w:t>
      </w:r>
      <w:r w:rsidR="00F11B61">
        <w:t xml:space="preserve"> </w:t>
      </w:r>
      <w:r w:rsidR="0059753A">
        <w:t xml:space="preserve">yet </w:t>
      </w:r>
      <w:r w:rsidR="00F11B61">
        <w:t xml:space="preserve">retain </w:t>
      </w:r>
      <w:r w:rsidR="00AE1657">
        <w:t xml:space="preserve">focus on </w:t>
      </w:r>
      <w:r w:rsidR="00C21E25">
        <w:t>interview</w:t>
      </w:r>
      <w:r w:rsidR="00351FE8">
        <w:t>-</w:t>
      </w:r>
      <w:r w:rsidR="00C21E25">
        <w:t xml:space="preserve">based </w:t>
      </w:r>
      <w:r w:rsidR="00AE1657">
        <w:t>qualitative data collection</w:t>
      </w:r>
      <w:r w:rsidR="00351FE8">
        <w:t>. This was also consi</w:t>
      </w:r>
      <w:r w:rsidR="00C21E25">
        <w:t xml:space="preserve">dered </w:t>
      </w:r>
      <w:r w:rsidR="00351FE8">
        <w:t xml:space="preserve">a </w:t>
      </w:r>
      <w:r w:rsidR="00780073">
        <w:t xml:space="preserve">more personalised approach </w:t>
      </w:r>
      <w:r w:rsidR="00C21E25">
        <w:t xml:space="preserve">for </w:t>
      </w:r>
      <w:r w:rsidR="00780073">
        <w:t xml:space="preserve">data collection and engagement with </w:t>
      </w:r>
      <w:r w:rsidR="0059753A">
        <w:t>the members of the user panels</w:t>
      </w:r>
      <w:r w:rsidR="00AE1657">
        <w:t xml:space="preserve">. </w:t>
      </w:r>
      <w:r w:rsidR="0059753A">
        <w:t xml:space="preserve">In July 2019, the </w:t>
      </w:r>
      <w:r w:rsidR="00AE1657">
        <w:t xml:space="preserve">CSIRO research ethics clearance </w:t>
      </w:r>
      <w:r w:rsidR="00643AD2">
        <w:t xml:space="preserve">for this project </w:t>
      </w:r>
      <w:r w:rsidR="00AE1657">
        <w:t xml:space="preserve">was varied to reflect these changes. </w:t>
      </w:r>
    </w:p>
    <w:p w14:paraId="6E013557" w14:textId="260D8A30" w:rsidR="00765683" w:rsidRDefault="00765683" w:rsidP="00B90969">
      <w:pPr>
        <w:pStyle w:val="BodyText"/>
      </w:pPr>
      <w:r>
        <w:t>At th</w:t>
      </w:r>
      <w:r w:rsidR="00F11B61">
        <w:t>e same</w:t>
      </w:r>
      <w:r>
        <w:t xml:space="preserve"> time, it was agreed only two </w:t>
      </w:r>
      <w:r w:rsidR="00F11B61">
        <w:t>of the</w:t>
      </w:r>
      <w:r w:rsidR="00955AC4">
        <w:t xml:space="preserve"> </w:t>
      </w:r>
      <w:r w:rsidR="00275D02">
        <w:t xml:space="preserve">three user panels </w:t>
      </w:r>
      <w:r>
        <w:t xml:space="preserve">were </w:t>
      </w:r>
      <w:r w:rsidR="00351FE8">
        <w:t>ready</w:t>
      </w:r>
      <w:r w:rsidR="000700C6">
        <w:t xml:space="preserve"> </w:t>
      </w:r>
      <w:r>
        <w:t xml:space="preserve">to be interviewed – </w:t>
      </w:r>
      <w:r w:rsidR="00CD2C70">
        <w:t xml:space="preserve">the </w:t>
      </w:r>
      <w:r w:rsidR="001F20B9">
        <w:t xml:space="preserve">user panel for the </w:t>
      </w:r>
      <w:r>
        <w:t xml:space="preserve">Cooper </w:t>
      </w:r>
      <w:r w:rsidR="001F20B9">
        <w:t xml:space="preserve">GBA region (Cooper User Panel) </w:t>
      </w:r>
      <w:r>
        <w:t xml:space="preserve">and </w:t>
      </w:r>
      <w:r w:rsidR="001F20B9">
        <w:t xml:space="preserve">the user panel for the </w:t>
      </w:r>
      <w:proofErr w:type="spellStart"/>
      <w:r>
        <w:t>Beetaloo</w:t>
      </w:r>
      <w:proofErr w:type="spellEnd"/>
      <w:r w:rsidR="00CD2C70">
        <w:t xml:space="preserve"> </w:t>
      </w:r>
      <w:r w:rsidR="00275D02">
        <w:t xml:space="preserve">GBA </w:t>
      </w:r>
      <w:r w:rsidR="001F20B9">
        <w:t>region (</w:t>
      </w:r>
      <w:proofErr w:type="spellStart"/>
      <w:r w:rsidR="001F20B9">
        <w:t>Beetaloo</w:t>
      </w:r>
      <w:proofErr w:type="spellEnd"/>
      <w:r w:rsidR="001F20B9">
        <w:t xml:space="preserve"> User Panel)</w:t>
      </w:r>
      <w:r>
        <w:t xml:space="preserve">. The </w:t>
      </w:r>
      <w:r w:rsidR="00351FE8">
        <w:t>criteria for commencing data collection was that t</w:t>
      </w:r>
      <w:r>
        <w:t xml:space="preserve">wo full panel meetings </w:t>
      </w:r>
      <w:r w:rsidR="00351FE8">
        <w:t xml:space="preserve">had been </w:t>
      </w:r>
      <w:r>
        <w:t xml:space="preserve">conducted </w:t>
      </w:r>
      <w:r w:rsidR="00CD2C70">
        <w:t xml:space="preserve">in each </w:t>
      </w:r>
      <w:r w:rsidR="00955AC4">
        <w:t>region</w:t>
      </w:r>
      <w:r w:rsidR="00351FE8">
        <w:t xml:space="preserve">. This was considered </w:t>
      </w:r>
      <w:r w:rsidR="000700C6">
        <w:t xml:space="preserve">sufficient </w:t>
      </w:r>
      <w:r w:rsidR="00CD2C70">
        <w:t xml:space="preserve">to </w:t>
      </w:r>
      <w:r>
        <w:t xml:space="preserve">allow </w:t>
      </w:r>
      <w:r w:rsidR="00275D02">
        <w:t xml:space="preserve">user panel members </w:t>
      </w:r>
      <w:r>
        <w:t>to have similar level</w:t>
      </w:r>
      <w:r w:rsidR="00CD2C70">
        <w:t>s</w:t>
      </w:r>
      <w:r>
        <w:t xml:space="preserve"> of familiarity and exposure to the process.</w:t>
      </w:r>
      <w:r w:rsidR="0039392E">
        <w:t xml:space="preserve"> </w:t>
      </w:r>
      <w:r w:rsidR="00275D02">
        <w:t xml:space="preserve">Although </w:t>
      </w:r>
      <w:r w:rsidR="00474238">
        <w:t xml:space="preserve">the </w:t>
      </w:r>
      <w:r w:rsidR="00275D02">
        <w:t xml:space="preserve">user panel for the </w:t>
      </w:r>
      <w:r w:rsidR="00474238">
        <w:t xml:space="preserve">Isa </w:t>
      </w:r>
      <w:r w:rsidR="00275D02">
        <w:t xml:space="preserve">GBA region </w:t>
      </w:r>
      <w:r w:rsidR="00307F4B">
        <w:t>ha</w:t>
      </w:r>
      <w:r w:rsidR="00351FE8">
        <w:t>d</w:t>
      </w:r>
      <w:r w:rsidR="00307F4B">
        <w:t xml:space="preserve"> </w:t>
      </w:r>
      <w:r w:rsidR="00CD2C70">
        <w:t>also</w:t>
      </w:r>
      <w:r w:rsidR="00474238">
        <w:t xml:space="preserve"> completed two meetings, full membership </w:t>
      </w:r>
      <w:r w:rsidR="00CD2C70">
        <w:t xml:space="preserve">of the panel </w:t>
      </w:r>
      <w:r w:rsidR="00351FE8">
        <w:t>wa</w:t>
      </w:r>
      <w:r w:rsidR="00CD2C70">
        <w:t xml:space="preserve">s </w:t>
      </w:r>
      <w:r w:rsidR="00474238">
        <w:t xml:space="preserve">continuing to </w:t>
      </w:r>
      <w:r w:rsidR="00955AC4">
        <w:t>form,</w:t>
      </w:r>
      <w:r w:rsidR="001411BA">
        <w:t xml:space="preserve"> and members</w:t>
      </w:r>
      <w:r w:rsidR="00240899">
        <w:t xml:space="preserve"> were not ready to participate. </w:t>
      </w:r>
      <w:r w:rsidR="004B7631">
        <w:t xml:space="preserve">For this reason, this report </w:t>
      </w:r>
      <w:r w:rsidR="004B7631">
        <w:lastRenderedPageBreak/>
        <w:t xml:space="preserve">presents the analysis of the </w:t>
      </w:r>
      <w:r w:rsidR="00BF40BD">
        <w:t xml:space="preserve">initial </w:t>
      </w:r>
      <w:r w:rsidR="004B7631">
        <w:t xml:space="preserve">interviews </w:t>
      </w:r>
      <w:r w:rsidR="00BF40BD">
        <w:t xml:space="preserve">undertaken </w:t>
      </w:r>
      <w:r w:rsidR="004B7631">
        <w:t xml:space="preserve">with </w:t>
      </w:r>
      <w:r w:rsidR="001F20B9">
        <w:t xml:space="preserve">members from the </w:t>
      </w:r>
      <w:r w:rsidR="004B7631">
        <w:t xml:space="preserve">Cooper and </w:t>
      </w:r>
      <w:proofErr w:type="spellStart"/>
      <w:r w:rsidR="004B7631">
        <w:t>Beetaloo</w:t>
      </w:r>
      <w:proofErr w:type="spellEnd"/>
      <w:r w:rsidR="004B7631">
        <w:t xml:space="preserve"> </w:t>
      </w:r>
      <w:r w:rsidR="001F20B9">
        <w:t>user panels</w:t>
      </w:r>
      <w:r w:rsidR="004B7631">
        <w:t xml:space="preserve">. </w:t>
      </w:r>
    </w:p>
    <w:p w14:paraId="0D326D86" w14:textId="319E3261" w:rsidR="000155A4" w:rsidRDefault="00BB7715" w:rsidP="00765683">
      <w:pPr>
        <w:pStyle w:val="Heading2"/>
      </w:pPr>
      <w:bookmarkStart w:id="16" w:name="_Toc38874581"/>
      <w:bookmarkStart w:id="17" w:name="_Toc39672444"/>
      <w:r>
        <w:t>Representative</w:t>
      </w:r>
      <w:r w:rsidR="000630A2">
        <w:t xml:space="preserve"> sample</w:t>
      </w:r>
      <w:bookmarkEnd w:id="16"/>
      <w:bookmarkEnd w:id="17"/>
      <w:r w:rsidR="000630A2">
        <w:t xml:space="preserve"> </w:t>
      </w:r>
    </w:p>
    <w:p w14:paraId="7B9355C4" w14:textId="1F9F082F" w:rsidR="00723419" w:rsidRDefault="004B666A" w:rsidP="00625185">
      <w:pPr>
        <w:pStyle w:val="BodyText"/>
      </w:pPr>
      <w:r>
        <w:t>Interviewees represented a</w:t>
      </w:r>
      <w:r w:rsidR="00625185">
        <w:t xml:space="preserve"> broad range of government, industry and community stakeholder representatives</w:t>
      </w:r>
      <w:r w:rsidR="00DB3B80">
        <w:t>.</w:t>
      </w:r>
      <w:r w:rsidR="00625185" w:rsidRPr="00F9594D">
        <w:t xml:space="preserve"> </w:t>
      </w:r>
      <w:r>
        <w:t>Twenty-one</w:t>
      </w:r>
      <w:r w:rsidR="00B90969">
        <w:t xml:space="preserve"> interviews </w:t>
      </w:r>
      <w:r w:rsidR="009D32FE">
        <w:t>were</w:t>
      </w:r>
      <w:r w:rsidR="00B90969">
        <w:t xml:space="preserve"> conducted</w:t>
      </w:r>
      <w:r w:rsidR="00315B58">
        <w:t xml:space="preserve"> from a</w:t>
      </w:r>
      <w:r w:rsidR="00D8224F">
        <w:t xml:space="preserve"> list of </w:t>
      </w:r>
      <w:r w:rsidR="00315B58">
        <w:t xml:space="preserve">purposefully selected </w:t>
      </w:r>
      <w:r w:rsidR="00D8224F">
        <w:t xml:space="preserve">potential </w:t>
      </w:r>
      <w:r w:rsidR="004E0EEC">
        <w:t>interviewees</w:t>
      </w:r>
      <w:r w:rsidR="00C65F85">
        <w:t xml:space="preserve"> </w:t>
      </w:r>
      <w:r w:rsidR="00D8224F">
        <w:t xml:space="preserve">provided to CSIRO by </w:t>
      </w:r>
      <w:r>
        <w:t>DAWE</w:t>
      </w:r>
      <w:r w:rsidR="00D8224F">
        <w:t xml:space="preserve">. </w:t>
      </w:r>
      <w:r w:rsidR="00315B58">
        <w:t>P</w:t>
      </w:r>
      <w:r w:rsidR="004C2A36">
        <w:t xml:space="preserve">otential </w:t>
      </w:r>
      <w:r w:rsidR="004E0EEC">
        <w:t xml:space="preserve">interviewees </w:t>
      </w:r>
      <w:r w:rsidR="004C2A36">
        <w:t xml:space="preserve">were </w:t>
      </w:r>
      <w:r w:rsidR="00315B58">
        <w:t xml:space="preserve">contacted via email and telephone to determine their </w:t>
      </w:r>
      <w:r w:rsidR="0011056D">
        <w:t>willingness</w:t>
      </w:r>
      <w:r w:rsidR="00315B58">
        <w:t xml:space="preserve"> </w:t>
      </w:r>
      <w:r w:rsidR="004C2A36">
        <w:t>to take part in the interview</w:t>
      </w:r>
      <w:r w:rsidR="00315B58">
        <w:t xml:space="preserve"> proces</w:t>
      </w:r>
      <w:r w:rsidR="004C2A36">
        <w:t>s</w:t>
      </w:r>
      <w:r w:rsidR="00523AE7">
        <w:t>.</w:t>
      </w:r>
      <w:r w:rsidR="00625185">
        <w:t xml:space="preserve"> </w:t>
      </w:r>
      <w:r w:rsidR="00523AE7">
        <w:t>Q</w:t>
      </w:r>
      <w:r w:rsidR="000F7870">
        <w:t xml:space="preserve">uestions used </w:t>
      </w:r>
      <w:r w:rsidR="00523AE7">
        <w:t xml:space="preserve">during interviews </w:t>
      </w:r>
      <w:r w:rsidR="000F7870">
        <w:t xml:space="preserve">are </w:t>
      </w:r>
      <w:r w:rsidR="00523AE7">
        <w:t xml:space="preserve">available in </w:t>
      </w:r>
      <w:r w:rsidR="000F7870">
        <w:t>Appendix 1</w:t>
      </w:r>
      <w:r w:rsidR="000F7870">
        <w:rPr>
          <w:rStyle w:val="FootnoteReference"/>
        </w:rPr>
        <w:footnoteReference w:id="1"/>
      </w:r>
      <w:r w:rsidR="000F7870">
        <w:t>.</w:t>
      </w:r>
      <w:r w:rsidR="00C84365">
        <w:t xml:space="preserve"> </w:t>
      </w:r>
      <w:r w:rsidR="00523AE7">
        <w:t xml:space="preserve">Response rates for </w:t>
      </w:r>
      <w:r w:rsidR="00955AC4">
        <w:t xml:space="preserve">each </w:t>
      </w:r>
      <w:r>
        <w:t xml:space="preserve">user panel </w:t>
      </w:r>
      <w:r w:rsidR="00523AE7">
        <w:t>were:</w:t>
      </w:r>
      <w:r w:rsidR="00C84365">
        <w:t xml:space="preserve"> </w:t>
      </w:r>
    </w:p>
    <w:p w14:paraId="4AC94C3C" w14:textId="42578C0F" w:rsidR="00723419" w:rsidRDefault="00C84365" w:rsidP="00723419">
      <w:pPr>
        <w:pStyle w:val="BodyText"/>
        <w:numPr>
          <w:ilvl w:val="0"/>
          <w:numId w:val="32"/>
        </w:numPr>
      </w:pPr>
      <w:r>
        <w:t xml:space="preserve">Cooper </w:t>
      </w:r>
      <w:r w:rsidR="001F20B9">
        <w:t xml:space="preserve">User </w:t>
      </w:r>
      <w:r w:rsidR="0016710E">
        <w:t>Panel</w:t>
      </w:r>
      <w:r>
        <w:t xml:space="preserve"> </w:t>
      </w:r>
      <w:r w:rsidR="006E7AC3">
        <w:t>= 83%</w:t>
      </w:r>
    </w:p>
    <w:p w14:paraId="37A4A4CF" w14:textId="16638547" w:rsidR="000155A4" w:rsidRDefault="006E7AC3" w:rsidP="00AF6A01">
      <w:pPr>
        <w:pStyle w:val="BodyText"/>
        <w:numPr>
          <w:ilvl w:val="0"/>
          <w:numId w:val="32"/>
        </w:numPr>
      </w:pPr>
      <w:proofErr w:type="spellStart"/>
      <w:r>
        <w:t>B</w:t>
      </w:r>
      <w:r w:rsidR="00C84365">
        <w:t>eetaloo</w:t>
      </w:r>
      <w:proofErr w:type="spellEnd"/>
      <w:r w:rsidR="00C84365">
        <w:t xml:space="preserve"> </w:t>
      </w:r>
      <w:r w:rsidR="001F20B9">
        <w:t xml:space="preserve">User </w:t>
      </w:r>
      <w:r w:rsidR="00C84365">
        <w:t>Panel</w:t>
      </w:r>
      <w:r>
        <w:t xml:space="preserve"> = 65%</w:t>
      </w:r>
      <w:r w:rsidR="00FC6F17">
        <w:t>.</w:t>
      </w:r>
    </w:p>
    <w:p w14:paraId="4FCDC585" w14:textId="6B53C9FE" w:rsidR="000155A4" w:rsidRDefault="00691741" w:rsidP="00691741">
      <w:pPr>
        <w:pStyle w:val="BodyText"/>
      </w:pPr>
      <w:r>
        <w:t>Ten (</w:t>
      </w:r>
      <w:r w:rsidR="00B90969">
        <w:t>10</w:t>
      </w:r>
      <w:r>
        <w:t>)</w:t>
      </w:r>
      <w:r w:rsidR="00B90969">
        <w:t xml:space="preserve"> </w:t>
      </w:r>
      <w:r w:rsidR="00955AC4">
        <w:t xml:space="preserve">telephone </w:t>
      </w:r>
      <w:r w:rsidR="00B90969">
        <w:t xml:space="preserve">interviews were conducted </w:t>
      </w:r>
      <w:r w:rsidR="001F20B9">
        <w:t>with members of the</w:t>
      </w:r>
      <w:r>
        <w:t xml:space="preserve"> Cooper </w:t>
      </w:r>
      <w:r w:rsidR="003477C4">
        <w:t>User Pan</w:t>
      </w:r>
      <w:r w:rsidR="00FD316C">
        <w:t>e</w:t>
      </w:r>
      <w:r w:rsidR="003477C4">
        <w:t>l</w:t>
      </w:r>
      <w:r>
        <w:t xml:space="preserve"> </w:t>
      </w:r>
      <w:r w:rsidR="00B90969">
        <w:t>between 12 March and 5</w:t>
      </w:r>
      <w:r w:rsidR="00101ABD">
        <w:t> </w:t>
      </w:r>
      <w:r w:rsidR="00B90969">
        <w:t>April 2019. Length of interviews average</w:t>
      </w:r>
      <w:r w:rsidR="004B7631">
        <w:t>d</w:t>
      </w:r>
      <w:r w:rsidR="00B90969">
        <w:t xml:space="preserve"> 30 minutes</w:t>
      </w:r>
      <w:r w:rsidR="004B7631">
        <w:t xml:space="preserve">, ranging from </w:t>
      </w:r>
      <w:r w:rsidR="00B90969">
        <w:t xml:space="preserve">19 to 47 minutes. </w:t>
      </w:r>
    </w:p>
    <w:p w14:paraId="28BDD7FF" w14:textId="3ECB702D" w:rsidR="00F9594D" w:rsidRDefault="00691741" w:rsidP="00315B58">
      <w:pPr>
        <w:pStyle w:val="BodyText"/>
      </w:pPr>
      <w:r>
        <w:t xml:space="preserve">Eleven (11) </w:t>
      </w:r>
      <w:r w:rsidR="00955AC4">
        <w:t xml:space="preserve">telephone </w:t>
      </w:r>
      <w:r w:rsidR="00B90969">
        <w:t xml:space="preserve">interviews were conducted </w:t>
      </w:r>
      <w:r w:rsidR="00C930ED">
        <w:t>with members of the</w:t>
      </w:r>
      <w:r>
        <w:t xml:space="preserve"> </w:t>
      </w:r>
      <w:proofErr w:type="spellStart"/>
      <w:r>
        <w:t>Beetaloo</w:t>
      </w:r>
      <w:proofErr w:type="spellEnd"/>
      <w:r>
        <w:t xml:space="preserve"> </w:t>
      </w:r>
      <w:r w:rsidR="003477C4">
        <w:t>User Panel</w:t>
      </w:r>
      <w:r>
        <w:t xml:space="preserve"> between </w:t>
      </w:r>
      <w:r w:rsidR="00B90969">
        <w:t xml:space="preserve">10 July and 7 August 2019. </w:t>
      </w:r>
      <w:r w:rsidR="004B7631">
        <w:t>L</w:t>
      </w:r>
      <w:r w:rsidR="00B90969">
        <w:t>ength of interviews averaged 24 minutes</w:t>
      </w:r>
      <w:r w:rsidR="003172D1">
        <w:t>, ranging</w:t>
      </w:r>
      <w:r w:rsidR="00B90969">
        <w:t xml:space="preserve"> from </w:t>
      </w:r>
      <w:r w:rsidR="000F7870">
        <w:t>10</w:t>
      </w:r>
      <w:r w:rsidR="00B90969">
        <w:t xml:space="preserve"> to 41 minutes.</w:t>
      </w:r>
      <w:r w:rsidR="00315B58">
        <w:t xml:space="preserve"> </w:t>
      </w:r>
      <w:r w:rsidR="00F9594D" w:rsidRPr="00F9594D">
        <w:t xml:space="preserve"> </w:t>
      </w:r>
    </w:p>
    <w:p w14:paraId="053E1439" w14:textId="35F136E8" w:rsidR="00315B58" w:rsidRDefault="00DB3B80">
      <w:pPr>
        <w:pStyle w:val="BodyText"/>
      </w:pPr>
      <w:r>
        <w:t>An aggregated representation</w:t>
      </w:r>
      <w:r w:rsidR="006E7AC3">
        <w:t xml:space="preserve"> </w:t>
      </w:r>
      <w:r w:rsidR="00315B58">
        <w:t xml:space="preserve">of </w:t>
      </w:r>
      <w:r>
        <w:t>Round 1 interviewees</w:t>
      </w:r>
      <w:r w:rsidR="00315B58">
        <w:t xml:space="preserve"> </w:t>
      </w:r>
      <w:r>
        <w:t>from</w:t>
      </w:r>
      <w:r w:rsidR="00315B58">
        <w:t xml:space="preserve"> both </w:t>
      </w:r>
      <w:r w:rsidR="0038751D">
        <w:t>region</w:t>
      </w:r>
      <w:r w:rsidR="00315B58">
        <w:t xml:space="preserve">s </w:t>
      </w:r>
      <w:r>
        <w:t>is provided</w:t>
      </w:r>
      <w:r w:rsidR="00315B58">
        <w:t xml:space="preserve"> in</w:t>
      </w:r>
      <w:r w:rsidR="0019134C">
        <w:t xml:space="preserve"> </w:t>
      </w:r>
      <w:r w:rsidR="0019134C">
        <w:fldChar w:fldCharType="begin"/>
      </w:r>
      <w:r w:rsidR="0019134C">
        <w:instrText xml:space="preserve"> REF _Ref32569276 \h </w:instrText>
      </w:r>
      <w:r w:rsidR="0019134C">
        <w:fldChar w:fldCharType="separate"/>
      </w:r>
      <w:r w:rsidR="003F478C">
        <w:t xml:space="preserve">Table </w:t>
      </w:r>
      <w:r w:rsidR="003F478C">
        <w:rPr>
          <w:noProof/>
        </w:rPr>
        <w:t>1</w:t>
      </w:r>
      <w:r w:rsidR="0019134C">
        <w:fldChar w:fldCharType="end"/>
      </w:r>
      <w:r w:rsidR="0019134C">
        <w:t>.</w:t>
      </w:r>
    </w:p>
    <w:p w14:paraId="3ACC634A" w14:textId="67F60CB6" w:rsidR="00351FE8" w:rsidRDefault="00351FE8">
      <w:pPr>
        <w:spacing w:after="0"/>
        <w:rPr>
          <w:sz w:val="24"/>
        </w:rPr>
      </w:pPr>
    </w:p>
    <w:p w14:paraId="56198D3E" w14:textId="0300ABC5" w:rsidR="00F9594D" w:rsidRDefault="00481BEB" w:rsidP="00F9594D">
      <w:pPr>
        <w:pStyle w:val="Caption"/>
      </w:pPr>
      <w:bookmarkStart w:id="18" w:name="_Ref32569276"/>
      <w:bookmarkStart w:id="19" w:name="_Toc38874521"/>
      <w:bookmarkStart w:id="20" w:name="_Toc39236183"/>
      <w:bookmarkStart w:id="21" w:name="_Toc39258007"/>
      <w:r>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1</w:t>
      </w:r>
      <w:r w:rsidR="00035838">
        <w:rPr>
          <w:noProof/>
        </w:rPr>
        <w:fldChar w:fldCharType="end"/>
      </w:r>
      <w:bookmarkEnd w:id="18"/>
      <w:r>
        <w:t xml:space="preserve"> </w:t>
      </w:r>
      <w:r w:rsidRPr="00FF22D9">
        <w:t xml:space="preserve">Representative </w:t>
      </w:r>
      <w:r w:rsidR="007B32FA">
        <w:t>s</w:t>
      </w:r>
      <w:r w:rsidRPr="00FF22D9">
        <w:t xml:space="preserve">ample of </w:t>
      </w:r>
      <w:r w:rsidR="007B32FA">
        <w:t>i</w:t>
      </w:r>
      <w:r w:rsidRPr="00FF22D9">
        <w:t>nterviewees</w:t>
      </w:r>
      <w:r w:rsidR="00EA5645">
        <w:t xml:space="preserve"> </w:t>
      </w:r>
      <w:r w:rsidR="009D507F">
        <w:t>–</w:t>
      </w:r>
      <w:r w:rsidR="00EA5645">
        <w:t xml:space="preserve"> Cooper and </w:t>
      </w:r>
      <w:proofErr w:type="spellStart"/>
      <w:r w:rsidR="00EA5645">
        <w:t>Beetaloo</w:t>
      </w:r>
      <w:proofErr w:type="spellEnd"/>
      <w:r w:rsidR="00EA5645">
        <w:t xml:space="preserve"> </w:t>
      </w:r>
      <w:r w:rsidR="001F20B9">
        <w:t xml:space="preserve">user </w:t>
      </w:r>
      <w:bookmarkEnd w:id="19"/>
      <w:r w:rsidR="001F20B9">
        <w:t>panels</w:t>
      </w:r>
      <w:bookmarkEnd w:id="20"/>
      <w:bookmarkEnd w:id="21"/>
    </w:p>
    <w:tbl>
      <w:tblPr>
        <w:tblStyle w:val="TableCSIRO"/>
        <w:tblW w:w="0" w:type="auto"/>
        <w:tblLook w:val="04A0" w:firstRow="1" w:lastRow="0" w:firstColumn="1" w:lastColumn="0" w:noHBand="0" w:noVBand="1"/>
      </w:tblPr>
      <w:tblGrid>
        <w:gridCol w:w="6124"/>
        <w:gridCol w:w="1700"/>
        <w:gridCol w:w="1701"/>
      </w:tblGrid>
      <w:tr w:rsidR="00C45EE5" w:rsidRPr="00C45EE5" w14:paraId="583D3CE7" w14:textId="77777777" w:rsidTr="00AF6A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24" w:type="dxa"/>
          </w:tcPr>
          <w:p w14:paraId="64FAFADE" w14:textId="386E5499" w:rsidR="00C45EE5" w:rsidRPr="00DF52E6" w:rsidRDefault="00C45EE5" w:rsidP="00C45EE5">
            <w:pPr>
              <w:pStyle w:val="BodyText"/>
              <w:rPr>
                <w:color w:val="FFFFFF" w:themeColor="background1"/>
                <w:sz w:val="22"/>
              </w:rPr>
            </w:pPr>
            <w:r w:rsidRPr="00DF52E6">
              <w:rPr>
                <w:color w:val="FFFFFF" w:themeColor="background1"/>
                <w:sz w:val="22"/>
              </w:rPr>
              <w:t>Aggregated representation of interviewees – Year 1</w:t>
            </w:r>
          </w:p>
        </w:tc>
        <w:tc>
          <w:tcPr>
            <w:tcW w:w="1700" w:type="dxa"/>
          </w:tcPr>
          <w:p w14:paraId="0B770313" w14:textId="17DA6BF8" w:rsidR="00C45EE5" w:rsidRPr="00DF52E6" w:rsidRDefault="00C45EE5" w:rsidP="00C45EE5">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2"/>
              </w:rPr>
            </w:pPr>
            <w:r w:rsidRPr="00DF52E6">
              <w:rPr>
                <w:color w:val="FFFFFF" w:themeColor="background1"/>
                <w:sz w:val="22"/>
              </w:rPr>
              <w:t>Cooper</w:t>
            </w:r>
            <w:r w:rsidR="0019134C" w:rsidRPr="00DF52E6">
              <w:rPr>
                <w:color w:val="FFFFFF" w:themeColor="background1"/>
                <w:sz w:val="22"/>
              </w:rPr>
              <w:t xml:space="preserve"> </w:t>
            </w:r>
            <w:r w:rsidR="00561CA8">
              <w:rPr>
                <w:color w:val="FFFFFF" w:themeColor="background1"/>
                <w:sz w:val="22"/>
              </w:rPr>
              <w:t>User Panel</w:t>
            </w:r>
          </w:p>
        </w:tc>
        <w:tc>
          <w:tcPr>
            <w:tcW w:w="1701" w:type="dxa"/>
          </w:tcPr>
          <w:p w14:paraId="6FBD9D02" w14:textId="3661E3DF" w:rsidR="00C45EE5" w:rsidRPr="00DF52E6" w:rsidRDefault="00C45EE5" w:rsidP="00C45EE5">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2"/>
              </w:rPr>
            </w:pPr>
            <w:proofErr w:type="spellStart"/>
            <w:r w:rsidRPr="00DF52E6">
              <w:rPr>
                <w:color w:val="FFFFFF" w:themeColor="background1"/>
                <w:sz w:val="22"/>
              </w:rPr>
              <w:t>Beetaloo</w:t>
            </w:r>
            <w:proofErr w:type="spellEnd"/>
            <w:r w:rsidR="0019134C" w:rsidRPr="00DF52E6">
              <w:rPr>
                <w:color w:val="FFFFFF" w:themeColor="background1"/>
                <w:sz w:val="22"/>
              </w:rPr>
              <w:t xml:space="preserve"> </w:t>
            </w:r>
            <w:r w:rsidR="00561CA8">
              <w:rPr>
                <w:color w:val="FFFFFF" w:themeColor="background1"/>
                <w:sz w:val="22"/>
              </w:rPr>
              <w:t>User Panel</w:t>
            </w:r>
          </w:p>
        </w:tc>
      </w:tr>
      <w:tr w:rsidR="00C45EE5" w:rsidRPr="00C45EE5" w14:paraId="3A2D8AF6" w14:textId="77777777" w:rsidTr="00C45E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24" w:type="dxa"/>
          </w:tcPr>
          <w:p w14:paraId="40564867" w14:textId="7D0C37D7" w:rsidR="00C45EE5" w:rsidRPr="00DF52E6" w:rsidRDefault="00C45EE5" w:rsidP="00C45EE5">
            <w:pPr>
              <w:pStyle w:val="BodyText"/>
              <w:rPr>
                <w:b w:val="0"/>
                <w:bCs w:val="0"/>
                <w:sz w:val="22"/>
              </w:rPr>
            </w:pPr>
            <w:r w:rsidRPr="00DF52E6">
              <w:rPr>
                <w:b w:val="0"/>
                <w:bCs w:val="0"/>
                <w:sz w:val="22"/>
              </w:rPr>
              <w:t>Government (local, state</w:t>
            </w:r>
            <w:r w:rsidR="00C65F85" w:rsidRPr="00DF52E6">
              <w:rPr>
                <w:b w:val="0"/>
                <w:bCs w:val="0"/>
                <w:sz w:val="22"/>
              </w:rPr>
              <w:t xml:space="preserve">, </w:t>
            </w:r>
            <w:r w:rsidRPr="00DF52E6">
              <w:rPr>
                <w:b w:val="0"/>
                <w:bCs w:val="0"/>
                <w:sz w:val="22"/>
              </w:rPr>
              <w:t>federal)</w:t>
            </w:r>
          </w:p>
        </w:tc>
        <w:tc>
          <w:tcPr>
            <w:tcW w:w="1700" w:type="dxa"/>
          </w:tcPr>
          <w:p w14:paraId="49247321" w14:textId="76B6965B" w:rsidR="00C45EE5" w:rsidRPr="00DF52E6" w:rsidRDefault="00C45EE5" w:rsidP="00AF6A01">
            <w:pPr>
              <w:pStyle w:val="BodyText"/>
              <w:jc w:val="center"/>
              <w:cnfStyle w:val="000000100000" w:firstRow="0" w:lastRow="0" w:firstColumn="0" w:lastColumn="0" w:oddVBand="0" w:evenVBand="0" w:oddHBand="1" w:evenHBand="0" w:firstRowFirstColumn="0" w:firstRowLastColumn="0" w:lastRowFirstColumn="0" w:lastRowLastColumn="0"/>
              <w:rPr>
                <w:sz w:val="22"/>
              </w:rPr>
            </w:pPr>
            <w:r w:rsidRPr="00DF52E6">
              <w:rPr>
                <w:sz w:val="22"/>
              </w:rPr>
              <w:t>5</w:t>
            </w:r>
          </w:p>
        </w:tc>
        <w:tc>
          <w:tcPr>
            <w:tcW w:w="1701" w:type="dxa"/>
          </w:tcPr>
          <w:p w14:paraId="16619F6B" w14:textId="588DC8D9" w:rsidR="00C45EE5" w:rsidRPr="00DF52E6" w:rsidRDefault="00C45EE5" w:rsidP="00AF6A01">
            <w:pPr>
              <w:pStyle w:val="BodyText"/>
              <w:jc w:val="center"/>
              <w:cnfStyle w:val="000000100000" w:firstRow="0" w:lastRow="0" w:firstColumn="0" w:lastColumn="0" w:oddVBand="0" w:evenVBand="0" w:oddHBand="1" w:evenHBand="0" w:firstRowFirstColumn="0" w:firstRowLastColumn="0" w:lastRowFirstColumn="0" w:lastRowLastColumn="0"/>
              <w:rPr>
                <w:sz w:val="22"/>
              </w:rPr>
            </w:pPr>
            <w:r w:rsidRPr="00DF52E6">
              <w:rPr>
                <w:sz w:val="22"/>
              </w:rPr>
              <w:t>5</w:t>
            </w:r>
          </w:p>
        </w:tc>
      </w:tr>
      <w:tr w:rsidR="00C45EE5" w:rsidRPr="00C45EE5" w14:paraId="60B889F0" w14:textId="77777777" w:rsidTr="00AF6A01">
        <w:tc>
          <w:tcPr>
            <w:cnfStyle w:val="001000000000" w:firstRow="0" w:lastRow="0" w:firstColumn="1" w:lastColumn="0" w:oddVBand="0" w:evenVBand="0" w:oddHBand="0" w:evenHBand="0" w:firstRowFirstColumn="0" w:firstRowLastColumn="0" w:lastRowFirstColumn="0" w:lastRowLastColumn="0"/>
            <w:tcW w:w="6124" w:type="dxa"/>
          </w:tcPr>
          <w:p w14:paraId="0038D6F6" w14:textId="7FDFAE60" w:rsidR="00C45EE5" w:rsidRPr="00DF52E6" w:rsidRDefault="00CB08E6" w:rsidP="00C45EE5">
            <w:pPr>
              <w:pStyle w:val="BodyText"/>
              <w:rPr>
                <w:b w:val="0"/>
                <w:bCs w:val="0"/>
                <w:sz w:val="22"/>
              </w:rPr>
            </w:pPr>
            <w:r w:rsidRPr="00DF52E6">
              <w:rPr>
                <w:b w:val="0"/>
                <w:bCs w:val="0"/>
                <w:sz w:val="22"/>
              </w:rPr>
              <w:t>I</w:t>
            </w:r>
            <w:r w:rsidR="00C45EE5" w:rsidRPr="00DF52E6">
              <w:rPr>
                <w:b w:val="0"/>
                <w:bCs w:val="0"/>
                <w:sz w:val="22"/>
              </w:rPr>
              <w:t>ndustry (</w:t>
            </w:r>
            <w:r w:rsidRPr="00DF52E6">
              <w:rPr>
                <w:b w:val="0"/>
                <w:bCs w:val="0"/>
                <w:sz w:val="22"/>
              </w:rPr>
              <w:t>oil and gas</w:t>
            </w:r>
            <w:r w:rsidR="00C45EE5" w:rsidRPr="00DF52E6">
              <w:rPr>
                <w:b w:val="0"/>
                <w:bCs w:val="0"/>
                <w:sz w:val="22"/>
              </w:rPr>
              <w:t>)</w:t>
            </w:r>
          </w:p>
        </w:tc>
        <w:tc>
          <w:tcPr>
            <w:tcW w:w="1700" w:type="dxa"/>
          </w:tcPr>
          <w:p w14:paraId="1F9B5BCF" w14:textId="71AC79FC" w:rsidR="00C45EE5" w:rsidRPr="00DF52E6" w:rsidRDefault="00593EC0" w:rsidP="00AF6A01">
            <w:pPr>
              <w:pStyle w:val="BodyText"/>
              <w:jc w:val="center"/>
              <w:cnfStyle w:val="000000000000" w:firstRow="0" w:lastRow="0" w:firstColumn="0" w:lastColumn="0" w:oddVBand="0" w:evenVBand="0" w:oddHBand="0" w:evenHBand="0" w:firstRowFirstColumn="0" w:firstRowLastColumn="0" w:lastRowFirstColumn="0" w:lastRowLastColumn="0"/>
              <w:rPr>
                <w:sz w:val="22"/>
              </w:rPr>
            </w:pPr>
            <w:r w:rsidRPr="00DF52E6">
              <w:rPr>
                <w:sz w:val="22"/>
              </w:rPr>
              <w:t>0</w:t>
            </w:r>
          </w:p>
        </w:tc>
        <w:tc>
          <w:tcPr>
            <w:tcW w:w="1701" w:type="dxa"/>
          </w:tcPr>
          <w:p w14:paraId="261DCFC5" w14:textId="002EE7E8" w:rsidR="00C45EE5" w:rsidRPr="00DF52E6" w:rsidRDefault="00593EC0" w:rsidP="00AF6A01">
            <w:pPr>
              <w:pStyle w:val="BodyText"/>
              <w:jc w:val="center"/>
              <w:cnfStyle w:val="000000000000" w:firstRow="0" w:lastRow="0" w:firstColumn="0" w:lastColumn="0" w:oddVBand="0" w:evenVBand="0" w:oddHBand="0" w:evenHBand="0" w:firstRowFirstColumn="0" w:firstRowLastColumn="0" w:lastRowFirstColumn="0" w:lastRowLastColumn="0"/>
              <w:rPr>
                <w:sz w:val="22"/>
              </w:rPr>
            </w:pPr>
            <w:r w:rsidRPr="00DF52E6">
              <w:rPr>
                <w:sz w:val="22"/>
              </w:rPr>
              <w:t>1</w:t>
            </w:r>
          </w:p>
        </w:tc>
      </w:tr>
      <w:tr w:rsidR="00C45EE5" w:rsidRPr="00C45EE5" w14:paraId="2DEC9CE9" w14:textId="77777777" w:rsidTr="00AF6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24" w:type="dxa"/>
          </w:tcPr>
          <w:p w14:paraId="2290A012" w14:textId="76606637" w:rsidR="00C45EE5" w:rsidRPr="00DF52E6" w:rsidRDefault="00C45EE5" w:rsidP="00C45EE5">
            <w:pPr>
              <w:pStyle w:val="BodyText"/>
              <w:rPr>
                <w:b w:val="0"/>
                <w:bCs w:val="0"/>
                <w:sz w:val="22"/>
              </w:rPr>
            </w:pPr>
            <w:r w:rsidRPr="00DF52E6">
              <w:rPr>
                <w:b w:val="0"/>
                <w:bCs w:val="0"/>
                <w:sz w:val="22"/>
              </w:rPr>
              <w:t>Peak bodies and associations (</w:t>
            </w:r>
            <w:r w:rsidR="007A270D" w:rsidRPr="00DF52E6">
              <w:rPr>
                <w:b w:val="0"/>
                <w:bCs w:val="0"/>
                <w:sz w:val="22"/>
              </w:rPr>
              <w:t xml:space="preserve">other </w:t>
            </w:r>
            <w:r w:rsidRPr="00DF52E6">
              <w:rPr>
                <w:b w:val="0"/>
                <w:bCs w:val="0"/>
                <w:sz w:val="22"/>
              </w:rPr>
              <w:t>industry</w:t>
            </w:r>
            <w:r w:rsidR="00C65F85" w:rsidRPr="00DF52E6">
              <w:rPr>
                <w:b w:val="0"/>
                <w:bCs w:val="0"/>
                <w:sz w:val="22"/>
              </w:rPr>
              <w:t xml:space="preserve">, </w:t>
            </w:r>
            <w:r w:rsidR="007A270D" w:rsidRPr="00DF52E6">
              <w:rPr>
                <w:b w:val="0"/>
                <w:bCs w:val="0"/>
                <w:sz w:val="22"/>
              </w:rPr>
              <w:t>c</w:t>
            </w:r>
            <w:r w:rsidRPr="00DF52E6">
              <w:rPr>
                <w:b w:val="0"/>
                <w:bCs w:val="0"/>
                <w:sz w:val="22"/>
              </w:rPr>
              <w:t>ommunity)</w:t>
            </w:r>
          </w:p>
        </w:tc>
        <w:tc>
          <w:tcPr>
            <w:tcW w:w="1700" w:type="dxa"/>
          </w:tcPr>
          <w:p w14:paraId="21598AE3" w14:textId="6BAFE741" w:rsidR="00C45EE5" w:rsidRPr="00DF52E6" w:rsidRDefault="00CB08E6" w:rsidP="00AF6A01">
            <w:pPr>
              <w:pStyle w:val="BodyText"/>
              <w:jc w:val="center"/>
              <w:cnfStyle w:val="000000100000" w:firstRow="0" w:lastRow="0" w:firstColumn="0" w:lastColumn="0" w:oddVBand="0" w:evenVBand="0" w:oddHBand="1" w:evenHBand="0" w:firstRowFirstColumn="0" w:firstRowLastColumn="0" w:lastRowFirstColumn="0" w:lastRowLastColumn="0"/>
              <w:rPr>
                <w:sz w:val="22"/>
              </w:rPr>
            </w:pPr>
            <w:r w:rsidRPr="00DF52E6">
              <w:rPr>
                <w:sz w:val="22"/>
              </w:rPr>
              <w:t>3</w:t>
            </w:r>
          </w:p>
        </w:tc>
        <w:tc>
          <w:tcPr>
            <w:tcW w:w="1701" w:type="dxa"/>
          </w:tcPr>
          <w:p w14:paraId="0331F0B9" w14:textId="634D2441" w:rsidR="00C45EE5" w:rsidRPr="00DF52E6" w:rsidRDefault="00593EC0" w:rsidP="00AF6A01">
            <w:pPr>
              <w:pStyle w:val="BodyText"/>
              <w:jc w:val="center"/>
              <w:cnfStyle w:val="000000100000" w:firstRow="0" w:lastRow="0" w:firstColumn="0" w:lastColumn="0" w:oddVBand="0" w:evenVBand="0" w:oddHBand="1" w:evenHBand="0" w:firstRowFirstColumn="0" w:firstRowLastColumn="0" w:lastRowFirstColumn="0" w:lastRowLastColumn="0"/>
              <w:rPr>
                <w:sz w:val="22"/>
              </w:rPr>
            </w:pPr>
            <w:r w:rsidRPr="00DF52E6">
              <w:rPr>
                <w:sz w:val="22"/>
              </w:rPr>
              <w:t>3</w:t>
            </w:r>
          </w:p>
        </w:tc>
      </w:tr>
      <w:tr w:rsidR="00C45EE5" w:rsidRPr="00C45EE5" w14:paraId="793E251B" w14:textId="77777777" w:rsidTr="00AF6A01">
        <w:tc>
          <w:tcPr>
            <w:cnfStyle w:val="001000000000" w:firstRow="0" w:lastRow="0" w:firstColumn="1" w:lastColumn="0" w:oddVBand="0" w:evenVBand="0" w:oddHBand="0" w:evenHBand="0" w:firstRowFirstColumn="0" w:firstRowLastColumn="0" w:lastRowFirstColumn="0" w:lastRowLastColumn="0"/>
            <w:tcW w:w="6124" w:type="dxa"/>
          </w:tcPr>
          <w:p w14:paraId="694C56DC" w14:textId="5F5C948F" w:rsidR="00C45EE5" w:rsidRPr="00DF52E6" w:rsidRDefault="00C45EE5" w:rsidP="00C45EE5">
            <w:pPr>
              <w:pStyle w:val="BodyText"/>
              <w:rPr>
                <w:b w:val="0"/>
                <w:bCs w:val="0"/>
                <w:sz w:val="22"/>
              </w:rPr>
            </w:pPr>
            <w:r w:rsidRPr="00DF52E6">
              <w:rPr>
                <w:b w:val="0"/>
                <w:bCs w:val="0"/>
                <w:sz w:val="22"/>
              </w:rPr>
              <w:t>Not-for-profit advocacy (community, legal</w:t>
            </w:r>
            <w:r w:rsidR="00C65F85" w:rsidRPr="00DF52E6">
              <w:rPr>
                <w:b w:val="0"/>
                <w:bCs w:val="0"/>
                <w:sz w:val="22"/>
              </w:rPr>
              <w:t>, I</w:t>
            </w:r>
            <w:r w:rsidRPr="00DF52E6">
              <w:rPr>
                <w:b w:val="0"/>
                <w:bCs w:val="0"/>
                <w:sz w:val="22"/>
              </w:rPr>
              <w:t>ndigenous)</w:t>
            </w:r>
          </w:p>
        </w:tc>
        <w:tc>
          <w:tcPr>
            <w:tcW w:w="1700" w:type="dxa"/>
          </w:tcPr>
          <w:p w14:paraId="30AD19F4" w14:textId="2B46F094" w:rsidR="00C45EE5" w:rsidRPr="00DF52E6" w:rsidRDefault="00CB08E6" w:rsidP="00AF6A01">
            <w:pPr>
              <w:pStyle w:val="BodyText"/>
              <w:jc w:val="center"/>
              <w:cnfStyle w:val="000000000000" w:firstRow="0" w:lastRow="0" w:firstColumn="0" w:lastColumn="0" w:oddVBand="0" w:evenVBand="0" w:oddHBand="0" w:evenHBand="0" w:firstRowFirstColumn="0" w:firstRowLastColumn="0" w:lastRowFirstColumn="0" w:lastRowLastColumn="0"/>
              <w:rPr>
                <w:sz w:val="22"/>
              </w:rPr>
            </w:pPr>
            <w:r w:rsidRPr="00DF52E6">
              <w:rPr>
                <w:sz w:val="22"/>
              </w:rPr>
              <w:t>2</w:t>
            </w:r>
          </w:p>
        </w:tc>
        <w:tc>
          <w:tcPr>
            <w:tcW w:w="1701" w:type="dxa"/>
          </w:tcPr>
          <w:p w14:paraId="7BC96BEC" w14:textId="6B6F9C5B" w:rsidR="00C45EE5" w:rsidRPr="00DF52E6" w:rsidRDefault="00C45EE5" w:rsidP="00AF6A01">
            <w:pPr>
              <w:pStyle w:val="BodyText"/>
              <w:jc w:val="center"/>
              <w:cnfStyle w:val="000000000000" w:firstRow="0" w:lastRow="0" w:firstColumn="0" w:lastColumn="0" w:oddVBand="0" w:evenVBand="0" w:oddHBand="0" w:evenHBand="0" w:firstRowFirstColumn="0" w:firstRowLastColumn="0" w:lastRowFirstColumn="0" w:lastRowLastColumn="0"/>
              <w:rPr>
                <w:sz w:val="22"/>
              </w:rPr>
            </w:pPr>
            <w:r w:rsidRPr="00DF52E6">
              <w:rPr>
                <w:sz w:val="22"/>
              </w:rPr>
              <w:t>2</w:t>
            </w:r>
          </w:p>
        </w:tc>
      </w:tr>
      <w:tr w:rsidR="00C45EE5" w:rsidRPr="00C45EE5" w14:paraId="726FD163" w14:textId="77777777" w:rsidTr="00AF6A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24" w:type="dxa"/>
          </w:tcPr>
          <w:p w14:paraId="60227E0F" w14:textId="17DF9983" w:rsidR="00C45EE5" w:rsidRPr="00DF52E6" w:rsidRDefault="00C45EE5" w:rsidP="00C45EE5">
            <w:pPr>
              <w:pStyle w:val="BodyText"/>
              <w:rPr>
                <w:sz w:val="22"/>
              </w:rPr>
            </w:pPr>
            <w:r w:rsidRPr="00DF52E6">
              <w:rPr>
                <w:sz w:val="22"/>
              </w:rPr>
              <w:t xml:space="preserve">Total </w:t>
            </w:r>
            <w:r w:rsidR="001F20B9">
              <w:rPr>
                <w:sz w:val="22"/>
              </w:rPr>
              <w:t xml:space="preserve">number of </w:t>
            </w:r>
            <w:r w:rsidR="0019134C" w:rsidRPr="00DF52E6">
              <w:rPr>
                <w:sz w:val="22"/>
              </w:rPr>
              <w:t>i</w:t>
            </w:r>
            <w:r w:rsidRPr="00DF52E6">
              <w:rPr>
                <w:sz w:val="22"/>
              </w:rPr>
              <w:t>nterviewees</w:t>
            </w:r>
          </w:p>
        </w:tc>
        <w:tc>
          <w:tcPr>
            <w:tcW w:w="1700" w:type="dxa"/>
          </w:tcPr>
          <w:p w14:paraId="264AEC07" w14:textId="6330099E" w:rsidR="00C45EE5" w:rsidRPr="00DF52E6" w:rsidRDefault="00C45EE5" w:rsidP="00AF6A01">
            <w:pPr>
              <w:pStyle w:val="BodyText"/>
              <w:jc w:val="center"/>
              <w:cnfStyle w:val="000000100000" w:firstRow="0" w:lastRow="0" w:firstColumn="0" w:lastColumn="0" w:oddVBand="0" w:evenVBand="0" w:oddHBand="1" w:evenHBand="0" w:firstRowFirstColumn="0" w:firstRowLastColumn="0" w:lastRowFirstColumn="0" w:lastRowLastColumn="0"/>
              <w:rPr>
                <w:b/>
                <w:bCs/>
                <w:sz w:val="22"/>
              </w:rPr>
            </w:pPr>
            <w:r w:rsidRPr="00DF52E6">
              <w:rPr>
                <w:b/>
                <w:bCs/>
                <w:sz w:val="22"/>
              </w:rPr>
              <w:t>10</w:t>
            </w:r>
          </w:p>
        </w:tc>
        <w:tc>
          <w:tcPr>
            <w:tcW w:w="1701" w:type="dxa"/>
          </w:tcPr>
          <w:p w14:paraId="234D9592" w14:textId="3FCECA6D" w:rsidR="00C45EE5" w:rsidRPr="00DF52E6" w:rsidRDefault="00C45EE5" w:rsidP="00AF6A01">
            <w:pPr>
              <w:pStyle w:val="BodyText"/>
              <w:jc w:val="center"/>
              <w:cnfStyle w:val="000000100000" w:firstRow="0" w:lastRow="0" w:firstColumn="0" w:lastColumn="0" w:oddVBand="0" w:evenVBand="0" w:oddHBand="1" w:evenHBand="0" w:firstRowFirstColumn="0" w:firstRowLastColumn="0" w:lastRowFirstColumn="0" w:lastRowLastColumn="0"/>
              <w:rPr>
                <w:b/>
                <w:bCs/>
                <w:sz w:val="22"/>
              </w:rPr>
            </w:pPr>
            <w:r w:rsidRPr="00DF52E6">
              <w:rPr>
                <w:b/>
                <w:bCs/>
                <w:sz w:val="22"/>
              </w:rPr>
              <w:t>11</w:t>
            </w:r>
          </w:p>
        </w:tc>
      </w:tr>
    </w:tbl>
    <w:p w14:paraId="33ADC3E0" w14:textId="05E824D1" w:rsidR="0051347A" w:rsidRDefault="0051347A" w:rsidP="0051347A">
      <w:pPr>
        <w:pStyle w:val="Heading2"/>
      </w:pPr>
      <w:bookmarkStart w:id="22" w:name="_Toc32528652"/>
      <w:bookmarkStart w:id="23" w:name="_Toc32568981"/>
      <w:bookmarkStart w:id="24" w:name="_Toc32586825"/>
      <w:bookmarkStart w:id="25" w:name="_Toc32528677"/>
      <w:bookmarkStart w:id="26" w:name="_Toc32569006"/>
      <w:bookmarkStart w:id="27" w:name="_Toc32586850"/>
      <w:bookmarkStart w:id="28" w:name="_Toc38874582"/>
      <w:bookmarkStart w:id="29" w:name="_Toc39672445"/>
      <w:bookmarkEnd w:id="22"/>
      <w:bookmarkEnd w:id="23"/>
      <w:bookmarkEnd w:id="24"/>
      <w:bookmarkEnd w:id="25"/>
      <w:bookmarkEnd w:id="26"/>
      <w:bookmarkEnd w:id="27"/>
      <w:r>
        <w:lastRenderedPageBreak/>
        <w:t xml:space="preserve">User </w:t>
      </w:r>
      <w:r w:rsidR="003172D1">
        <w:t xml:space="preserve">panel </w:t>
      </w:r>
      <w:r w:rsidR="000630A2">
        <w:t>attendance</w:t>
      </w:r>
      <w:bookmarkEnd w:id="28"/>
      <w:bookmarkEnd w:id="29"/>
    </w:p>
    <w:p w14:paraId="3D23C45A" w14:textId="26C4EC4F" w:rsidR="0051347A" w:rsidRDefault="0051347A" w:rsidP="00B90969">
      <w:pPr>
        <w:pStyle w:val="BodyText"/>
      </w:pPr>
      <w:r>
        <w:t xml:space="preserve">All </w:t>
      </w:r>
      <w:r w:rsidR="003172D1">
        <w:t>ten</w:t>
      </w:r>
      <w:r w:rsidR="00C45EE5">
        <w:t xml:space="preserve"> </w:t>
      </w:r>
      <w:r>
        <w:t xml:space="preserve">Cooper </w:t>
      </w:r>
      <w:r w:rsidR="00561CA8">
        <w:t>User Panel</w:t>
      </w:r>
      <w:r w:rsidR="00016146">
        <w:t xml:space="preserve"> </w:t>
      </w:r>
      <w:r>
        <w:t xml:space="preserve">interviewees attended one or more of the Cooper </w:t>
      </w:r>
      <w:r w:rsidR="00523AE7">
        <w:t xml:space="preserve">User </w:t>
      </w:r>
      <w:r>
        <w:t>Panel meetings</w:t>
      </w:r>
      <w:r w:rsidR="003172D1">
        <w:t xml:space="preserve">; </w:t>
      </w:r>
      <w:r>
        <w:t xml:space="preserve">four attended one meeting only, while six attended both the </w:t>
      </w:r>
      <w:r w:rsidR="00523AE7">
        <w:t xml:space="preserve">first </w:t>
      </w:r>
      <w:r>
        <w:t xml:space="preserve">and </w:t>
      </w:r>
      <w:r w:rsidR="00523AE7">
        <w:t xml:space="preserve">second </w:t>
      </w:r>
      <w:r>
        <w:t xml:space="preserve">meetings in Queensland at Quilpie in February 2018 and Thargomindah in May 2019. </w:t>
      </w:r>
    </w:p>
    <w:p w14:paraId="42BC4EB7" w14:textId="7CEB4B6D" w:rsidR="0051347A" w:rsidRDefault="0051347A" w:rsidP="00B90969">
      <w:pPr>
        <w:pStyle w:val="BodyText"/>
      </w:pPr>
      <w:r>
        <w:t xml:space="preserve">All </w:t>
      </w:r>
      <w:r w:rsidR="003172D1">
        <w:t xml:space="preserve">eleven </w:t>
      </w:r>
      <w:proofErr w:type="spellStart"/>
      <w:r>
        <w:t>Beetaloo</w:t>
      </w:r>
      <w:proofErr w:type="spellEnd"/>
      <w:r>
        <w:t xml:space="preserve"> </w:t>
      </w:r>
      <w:r w:rsidR="00665514">
        <w:t>User Panel</w:t>
      </w:r>
      <w:r w:rsidR="00016146">
        <w:t xml:space="preserve"> </w:t>
      </w:r>
      <w:r>
        <w:t xml:space="preserve">interviewees attended one or more of the </w:t>
      </w:r>
      <w:proofErr w:type="spellStart"/>
      <w:r>
        <w:t>Beetaloo</w:t>
      </w:r>
      <w:proofErr w:type="spellEnd"/>
      <w:r>
        <w:t xml:space="preserve"> </w:t>
      </w:r>
      <w:r w:rsidR="00523AE7">
        <w:t xml:space="preserve">User </w:t>
      </w:r>
      <w:r>
        <w:t>Panel meetings</w:t>
      </w:r>
      <w:r w:rsidR="003172D1">
        <w:t xml:space="preserve">; </w:t>
      </w:r>
      <w:r>
        <w:t xml:space="preserve">three attended one meeting only, while eight attended both the </w:t>
      </w:r>
      <w:r w:rsidR="000B5275">
        <w:t xml:space="preserve">first </w:t>
      </w:r>
      <w:r>
        <w:t xml:space="preserve">and </w:t>
      </w:r>
      <w:r w:rsidR="000B5275">
        <w:t xml:space="preserve">second </w:t>
      </w:r>
      <w:r>
        <w:t>meetings in the Northern Territory at Darwin in July 2018 and May 2019.</w:t>
      </w:r>
    </w:p>
    <w:p w14:paraId="2DE1EA48" w14:textId="5EC062D8" w:rsidR="0051347A" w:rsidRDefault="00464117" w:rsidP="0051347A">
      <w:pPr>
        <w:pStyle w:val="Heading2"/>
      </w:pPr>
      <w:bookmarkStart w:id="30" w:name="_Toc38874583"/>
      <w:bookmarkStart w:id="31" w:name="_Toc39672446"/>
      <w:r>
        <w:t>Research methods and analysis</w:t>
      </w:r>
      <w:bookmarkEnd w:id="30"/>
      <w:bookmarkEnd w:id="31"/>
    </w:p>
    <w:p w14:paraId="3E2277EE" w14:textId="47574C6B" w:rsidR="00B90969" w:rsidRDefault="00B90969" w:rsidP="00B90969">
      <w:pPr>
        <w:pStyle w:val="BodyText"/>
      </w:pPr>
      <w:r>
        <w:t xml:space="preserve">Interviews were semi-structured, with question prompts used to </w:t>
      </w:r>
      <w:r w:rsidR="000B5275">
        <w:t>ascertain</w:t>
      </w:r>
      <w:r>
        <w:t xml:space="preserve">: </w:t>
      </w:r>
    </w:p>
    <w:p w14:paraId="4B5FB8A2" w14:textId="22903C05" w:rsidR="00B90969" w:rsidRDefault="003172D1" w:rsidP="00B90969">
      <w:pPr>
        <w:pStyle w:val="ListNumber"/>
      </w:pPr>
      <w:r>
        <w:t xml:space="preserve">interviewee </w:t>
      </w:r>
      <w:r w:rsidR="00B90969">
        <w:t xml:space="preserve">background, role and participation in the </w:t>
      </w:r>
      <w:r>
        <w:t>user panels</w:t>
      </w:r>
    </w:p>
    <w:p w14:paraId="323AEA28" w14:textId="4A23B50E" w:rsidR="00B90969" w:rsidRDefault="003172D1" w:rsidP="00B90969">
      <w:pPr>
        <w:pStyle w:val="ListNumber"/>
      </w:pPr>
      <w:r>
        <w:t xml:space="preserve">interviewee </w:t>
      </w:r>
      <w:r w:rsidR="00B90969">
        <w:t xml:space="preserve">expectations and </w:t>
      </w:r>
      <w:r w:rsidR="00D70A34">
        <w:t xml:space="preserve">the </w:t>
      </w:r>
      <w:r w:rsidR="00B90969">
        <w:t xml:space="preserve">anticipated outcomes or benefits from participating in the </w:t>
      </w:r>
      <w:r>
        <w:t>user panel</w:t>
      </w:r>
    </w:p>
    <w:p w14:paraId="1935C911" w14:textId="06A5CFF6" w:rsidR="00B90969" w:rsidRDefault="003172D1" w:rsidP="00B90969">
      <w:pPr>
        <w:pStyle w:val="ListNumber"/>
      </w:pPr>
      <w:r>
        <w:t xml:space="preserve">interviewee </w:t>
      </w:r>
      <w:r w:rsidR="00B90969">
        <w:t xml:space="preserve">experiences with </w:t>
      </w:r>
      <w:r w:rsidR="0065667B">
        <w:t xml:space="preserve">attending </w:t>
      </w:r>
      <w:r w:rsidR="00B90969">
        <w:t xml:space="preserve">the </w:t>
      </w:r>
      <w:r>
        <w:t>user panel</w:t>
      </w:r>
      <w:r w:rsidR="00B90969">
        <w:t>, including what has been useful and valued, and observations regarding communications and program logistics</w:t>
      </w:r>
    </w:p>
    <w:p w14:paraId="3F6F3E0F" w14:textId="66F5BD5B" w:rsidR="00B90969" w:rsidRDefault="00B90969" w:rsidP="00B90969">
      <w:pPr>
        <w:pStyle w:val="ListNumber"/>
      </w:pPr>
      <w:r>
        <w:t xml:space="preserve">suggestions or recommendations for future improvements or changes with the </w:t>
      </w:r>
      <w:r w:rsidR="003172D1">
        <w:t>user panels</w:t>
      </w:r>
      <w:r>
        <w:t>.</w:t>
      </w:r>
    </w:p>
    <w:p w14:paraId="6A7723DE" w14:textId="2DE9DBA1" w:rsidR="00DB3B80" w:rsidRDefault="00351FE8" w:rsidP="00973C67">
      <w:pPr>
        <w:pStyle w:val="BodyText"/>
      </w:pPr>
      <w:r>
        <w:t>With the permission of the interviewees, i</w:t>
      </w:r>
      <w:r w:rsidR="00B90969">
        <w:t>nterviews were audio recorded and transcribed</w:t>
      </w:r>
      <w:r w:rsidR="00150087">
        <w:t xml:space="preserve">. </w:t>
      </w:r>
      <w:r w:rsidR="00B90969">
        <w:t xml:space="preserve">Responses </w:t>
      </w:r>
      <w:r>
        <w:t xml:space="preserve">for each </w:t>
      </w:r>
      <w:r w:rsidR="0038751D">
        <w:t>region</w:t>
      </w:r>
      <w:r>
        <w:t xml:space="preserve"> </w:t>
      </w:r>
      <w:r w:rsidR="00B90969">
        <w:t xml:space="preserve">were manually coded according to the above four areas </w:t>
      </w:r>
      <w:r w:rsidR="000B5275">
        <w:t xml:space="preserve">of </w:t>
      </w:r>
      <w:r w:rsidR="007C10E1">
        <w:t>enquiry</w:t>
      </w:r>
      <w:r w:rsidR="00B90969">
        <w:t>, namely</w:t>
      </w:r>
      <w:r w:rsidR="003C73C6">
        <w:t>:</w:t>
      </w:r>
      <w:r w:rsidR="00B90969">
        <w:t xml:space="preserve"> </w:t>
      </w:r>
    </w:p>
    <w:p w14:paraId="536584FF" w14:textId="3F77FFFD" w:rsidR="00DB3B80" w:rsidRDefault="00B90969" w:rsidP="003863E6">
      <w:pPr>
        <w:pStyle w:val="BodyText"/>
        <w:numPr>
          <w:ilvl w:val="0"/>
          <w:numId w:val="43"/>
        </w:numPr>
      </w:pPr>
      <w:r>
        <w:t>background</w:t>
      </w:r>
      <w:r w:rsidR="002B005E">
        <w:t xml:space="preserve"> of the interviewee and attendance</w:t>
      </w:r>
      <w:r>
        <w:t xml:space="preserve"> </w:t>
      </w:r>
    </w:p>
    <w:p w14:paraId="037108C5" w14:textId="0321CDF9" w:rsidR="00DB3B80" w:rsidRDefault="00D70A34" w:rsidP="003863E6">
      <w:pPr>
        <w:pStyle w:val="BodyText"/>
        <w:numPr>
          <w:ilvl w:val="0"/>
          <w:numId w:val="43"/>
        </w:numPr>
      </w:pPr>
      <w:r>
        <w:t>expectations/anticipation</w:t>
      </w:r>
      <w:r w:rsidR="002B005E">
        <w:t xml:space="preserve"> </w:t>
      </w:r>
      <w:r w:rsidR="00F44A32">
        <w:t xml:space="preserve">of </w:t>
      </w:r>
      <w:r w:rsidR="002B005E">
        <w:t>involvement</w:t>
      </w:r>
      <w:r w:rsidR="00B90969">
        <w:t xml:space="preserve"> </w:t>
      </w:r>
    </w:p>
    <w:p w14:paraId="2360ED00" w14:textId="25779113" w:rsidR="00DB3B80" w:rsidRDefault="00B90969" w:rsidP="003863E6">
      <w:pPr>
        <w:pStyle w:val="BodyText"/>
        <w:numPr>
          <w:ilvl w:val="0"/>
          <w:numId w:val="43"/>
        </w:numPr>
      </w:pPr>
      <w:r>
        <w:t xml:space="preserve">experience </w:t>
      </w:r>
      <w:r w:rsidR="002B005E">
        <w:t>of involvement</w:t>
      </w:r>
      <w:r>
        <w:t xml:space="preserve"> </w:t>
      </w:r>
    </w:p>
    <w:p w14:paraId="48F76E7B" w14:textId="2E4DD57E" w:rsidR="002B005E" w:rsidRDefault="00B90969" w:rsidP="003863E6">
      <w:pPr>
        <w:pStyle w:val="BodyText"/>
        <w:numPr>
          <w:ilvl w:val="0"/>
          <w:numId w:val="43"/>
        </w:numPr>
      </w:pPr>
      <w:r>
        <w:t xml:space="preserve">suggested </w:t>
      </w:r>
      <w:r w:rsidR="007B6EC0">
        <w:t>improvements or changes</w:t>
      </w:r>
      <w:r>
        <w:t xml:space="preserve">. </w:t>
      </w:r>
    </w:p>
    <w:p w14:paraId="3B6D7D5F" w14:textId="793D6CD1" w:rsidR="00351FE8" w:rsidRDefault="00351FE8" w:rsidP="00351FE8">
      <w:pPr>
        <w:pStyle w:val="BodyText"/>
      </w:pPr>
      <w:r>
        <w:t xml:space="preserve">The </w:t>
      </w:r>
      <w:r w:rsidR="00081ADB">
        <w:t xml:space="preserve">key </w:t>
      </w:r>
      <w:r>
        <w:t xml:space="preserve">findings from the Cooper and </w:t>
      </w:r>
      <w:proofErr w:type="spellStart"/>
      <w:r>
        <w:t>Beetaloo</w:t>
      </w:r>
      <w:proofErr w:type="spellEnd"/>
      <w:r>
        <w:t xml:space="preserve"> </w:t>
      </w:r>
      <w:r w:rsidR="00462C5E">
        <w:t xml:space="preserve">user panels </w:t>
      </w:r>
      <w:r>
        <w:t xml:space="preserve">are presented in </w:t>
      </w:r>
      <w:r w:rsidR="00462C5E">
        <w:t xml:space="preserve">sections </w:t>
      </w:r>
      <w:r w:rsidR="00462C5E">
        <w:fldChar w:fldCharType="begin"/>
      </w:r>
      <w:r w:rsidR="00462C5E">
        <w:instrText xml:space="preserve"> REF _Ref33091646 \r \h </w:instrText>
      </w:r>
      <w:r w:rsidR="00462C5E">
        <w:fldChar w:fldCharType="separate"/>
      </w:r>
      <w:r w:rsidR="003F478C">
        <w:t>2</w:t>
      </w:r>
      <w:r w:rsidR="00462C5E">
        <w:fldChar w:fldCharType="end"/>
      </w:r>
      <w:r w:rsidR="00081ADB">
        <w:t xml:space="preserve"> and </w:t>
      </w:r>
      <w:r w:rsidR="00462C5E">
        <w:fldChar w:fldCharType="begin"/>
      </w:r>
      <w:r w:rsidR="00462C5E">
        <w:instrText xml:space="preserve"> REF _Ref39147559 \r \h </w:instrText>
      </w:r>
      <w:r w:rsidR="00462C5E">
        <w:fldChar w:fldCharType="separate"/>
      </w:r>
      <w:r w:rsidR="003F478C">
        <w:t>3</w:t>
      </w:r>
      <w:r w:rsidR="00462C5E">
        <w:fldChar w:fldCharType="end"/>
      </w:r>
      <w:r w:rsidR="00462C5E">
        <w:t>,</w:t>
      </w:r>
      <w:r w:rsidR="00081ADB">
        <w:t xml:space="preserve"> </w:t>
      </w:r>
      <w:r w:rsidR="00665514">
        <w:t xml:space="preserve">respectively. </w:t>
      </w:r>
      <w:r w:rsidR="00081ADB">
        <w:t>A deep qualitative analysis</w:t>
      </w:r>
      <w:r w:rsidR="00462C5E">
        <w:t xml:space="preserve">, as described in </w:t>
      </w:r>
      <w:proofErr w:type="spellStart"/>
      <w:r w:rsidR="00462C5E" w:rsidRPr="009D1210">
        <w:t>Minichiello</w:t>
      </w:r>
      <w:proofErr w:type="spellEnd"/>
      <w:r w:rsidR="00462C5E">
        <w:t xml:space="preserve"> et al. (2008),</w:t>
      </w:r>
      <w:r w:rsidR="00081ADB">
        <w:t xml:space="preserve"> was </w:t>
      </w:r>
      <w:r w:rsidR="00C905D7">
        <w:t xml:space="preserve">undertaken </w:t>
      </w:r>
      <w:r w:rsidR="00081ADB">
        <w:t xml:space="preserve">for </w:t>
      </w:r>
      <w:r w:rsidR="00C905D7">
        <w:t xml:space="preserve">each </w:t>
      </w:r>
      <w:r w:rsidR="00081ADB">
        <w:t xml:space="preserve">dataset to better understand and articulate the themes that emerged from each set of responses. These sections provide a more detailed understanding of the </w:t>
      </w:r>
      <w:r w:rsidR="00F80642">
        <w:t xml:space="preserve">findings from the </w:t>
      </w:r>
      <w:r w:rsidR="00081ADB">
        <w:t xml:space="preserve">Cooper and </w:t>
      </w:r>
      <w:proofErr w:type="spellStart"/>
      <w:r w:rsidR="00081ADB">
        <w:t>Beetaloo</w:t>
      </w:r>
      <w:proofErr w:type="spellEnd"/>
      <w:r w:rsidR="00081ADB">
        <w:t xml:space="preserve"> </w:t>
      </w:r>
      <w:r w:rsidR="00462C5E">
        <w:t xml:space="preserve">user panels </w:t>
      </w:r>
      <w:r w:rsidR="00081ADB">
        <w:t xml:space="preserve">within the broader Program. </w:t>
      </w:r>
    </w:p>
    <w:p w14:paraId="7C82A063" w14:textId="2C6178E8" w:rsidR="002B005E" w:rsidRDefault="00351FE8" w:rsidP="002B005E">
      <w:pPr>
        <w:pStyle w:val="BodyText"/>
      </w:pPr>
      <w:r>
        <w:t xml:space="preserve">In addition to the detailed </w:t>
      </w:r>
      <w:r w:rsidR="00081ADB">
        <w:t>analysis</w:t>
      </w:r>
      <w:r w:rsidR="00665514">
        <w:t xml:space="preserve"> for each user panel</w:t>
      </w:r>
      <w:r w:rsidR="00081ADB">
        <w:t>, a</w:t>
      </w:r>
      <w:r w:rsidR="002B005E">
        <w:t xml:space="preserve"> computer-aided software package</w:t>
      </w:r>
      <w:r w:rsidR="000B5275">
        <w:t>,</w:t>
      </w:r>
      <w:r w:rsidR="002B005E">
        <w:t xml:space="preserve"> Leximancer</w:t>
      </w:r>
      <w:r w:rsidR="000B5275">
        <w:t>,</w:t>
      </w:r>
      <w:r w:rsidR="002B005E">
        <w:t xml:space="preserve"> was used to conduct a </w:t>
      </w:r>
      <w:r w:rsidR="00081ADB">
        <w:t xml:space="preserve">high-level </w:t>
      </w:r>
      <w:r w:rsidR="002B005E">
        <w:t>quantitative text analysis</w:t>
      </w:r>
      <w:r w:rsidR="0065667B">
        <w:t xml:space="preserve"> of the </w:t>
      </w:r>
      <w:r w:rsidR="00081ADB">
        <w:t xml:space="preserve">combined interview data </w:t>
      </w:r>
      <w:r w:rsidR="00081ADB">
        <w:fldChar w:fldCharType="begin"/>
      </w:r>
      <w:r w:rsidR="00081ADB">
        <w:instrText xml:space="preserve"> ADDIN EN.CITE &lt;EndNote&gt;&lt;Cite&gt;&lt;Author&gt;Smith&lt;/Author&gt;&lt;Year&gt;2006&lt;/Year&gt;&lt;RecNum&gt;651&lt;/RecNum&gt;&lt;DisplayText&gt;(Smith &amp;amp; Humphreys, 2006)&lt;/DisplayText&gt;&lt;record&gt;&lt;rec-number&gt;651&lt;/rec-number&gt;&lt;foreign-keys&gt;&lt;key app="EN" db-id="0a9xsrp9d2wfe7eza5fxetr0sd9xzaz0f5rx" timestamp="1560317871"&gt;651&lt;/key&gt;&lt;/foreign-keys&gt;&lt;ref-type name="Journal Article"&gt;17&lt;/ref-type&gt;&lt;contributors&gt;&lt;authors&gt;&lt;author&gt;Smith, Andrew&lt;/author&gt;&lt;author&gt;Humphreys, Michael&lt;/author&gt;&lt;/authors&gt;&lt;/contributors&gt;&lt;titles&gt;&lt;title&gt;Evaluation of unsupervised semantic mapping of natural language with Leximancer concept mapping&lt;/title&gt;&lt;secondary-title&gt;Behavior Research Methods&lt;/secondary-title&gt;&lt;/titles&gt;&lt;periodical&gt;&lt;full-title&gt;Behavior Research Methods&lt;/full-title&gt;&lt;/periodical&gt;&lt;pages&gt;262-279&lt;/pages&gt;&lt;volume&gt;38&lt;/volume&gt;&lt;number&gt;2&lt;/number&gt;&lt;keywords&gt;&lt;keyword&gt;Computer Generated Language Analysis (14300)&lt;/keyword&gt;&lt;keyword&gt;Computer Applications (14150)&lt;/keyword&gt;&lt;keyword&gt;Collocations (13280)&lt;/keyword&gt;&lt;keyword&gt;Natural Language Processing (56550)&lt;/keyword&gt;&lt;keyword&gt;Machine Learning (50240)&lt;/keyword&gt;&lt;keyword&gt;Statistical Analysis (83850)&lt;/keyword&gt;&lt;keyword&gt;Lexical Semantics (46770)&lt;/keyword&gt;&lt;keyword&gt;Semantic Relations (76780)&lt;/keyword&gt;&lt;keyword&gt;Descriptive Linguistics&lt;/keyword&gt;&lt;keyword&gt;Computational and Mathematical Linguistics&lt;/keyword&gt;&lt;keyword&gt;Article&lt;/keyword&gt;&lt;/keywords&gt;&lt;dates&gt;&lt;year&gt;2006&lt;/year&gt;&lt;/dates&gt;&lt;pub-location&gt;New York&lt;/pub-location&gt;&lt;isbn&gt;1554-351X&lt;/isbn&gt;&lt;urls&gt;&lt;/urls&gt;&lt;electronic-resource-num&gt;10.3758/BF03192778&lt;/electronic-resource-num&gt;&lt;/record&gt;&lt;/Cite&gt;&lt;/EndNote&gt;</w:instrText>
      </w:r>
      <w:r w:rsidR="00081ADB">
        <w:fldChar w:fldCharType="separate"/>
      </w:r>
      <w:r w:rsidR="00081ADB">
        <w:t>(Smith &amp; Humphreys, 2006)</w:t>
      </w:r>
      <w:r w:rsidR="00081ADB">
        <w:fldChar w:fldCharType="end"/>
      </w:r>
      <w:r w:rsidR="002B005E">
        <w:t xml:space="preserve">. </w:t>
      </w:r>
      <w:r w:rsidR="002B005E" w:rsidRPr="001F26F4">
        <w:t xml:space="preserve">Leximancer </w:t>
      </w:r>
      <w:r w:rsidR="00D70A34">
        <w:t xml:space="preserve">is useful for </w:t>
      </w:r>
      <w:r w:rsidR="00D70A34" w:rsidRPr="00081ADB">
        <w:t xml:space="preserve">identifying </w:t>
      </w:r>
      <w:r w:rsidR="00081ADB" w:rsidRPr="00081ADB">
        <w:t>the primary</w:t>
      </w:r>
      <w:r w:rsidR="002B005E" w:rsidRPr="00081ADB">
        <w:t xml:space="preserve"> themes embedded</w:t>
      </w:r>
      <w:r w:rsidR="002B005E" w:rsidRPr="001F26F4">
        <w:t xml:space="preserve"> within </w:t>
      </w:r>
      <w:r w:rsidR="00081ADB">
        <w:t xml:space="preserve">qualitative </w:t>
      </w:r>
      <w:r w:rsidR="002B005E" w:rsidRPr="001F26F4">
        <w:t xml:space="preserve">text, based on the frequency </w:t>
      </w:r>
      <w:r w:rsidR="002B005E">
        <w:t>(</w:t>
      </w:r>
      <w:r w:rsidR="00D70A34">
        <w:t xml:space="preserve">i.e. </w:t>
      </w:r>
      <w:r w:rsidR="002B005E">
        <w:t xml:space="preserve">number of times a concept appears in the text) </w:t>
      </w:r>
      <w:r w:rsidR="002B005E" w:rsidRPr="001F26F4">
        <w:t>and patterns of co-occurrence</w:t>
      </w:r>
      <w:r w:rsidR="002B005E">
        <w:t xml:space="preserve"> (how each of the concepts relate to </w:t>
      </w:r>
      <w:r w:rsidR="0065667B">
        <w:t>one an</w:t>
      </w:r>
      <w:r w:rsidR="002B005E">
        <w:t xml:space="preserve">other in the text, enabling a clustering of concepts into themes based on </w:t>
      </w:r>
      <w:r w:rsidR="007C10E1">
        <w:t>‘</w:t>
      </w:r>
      <w:r w:rsidR="002B005E">
        <w:t>proximal</w:t>
      </w:r>
      <w:r w:rsidR="007C10E1">
        <w:t>’</w:t>
      </w:r>
      <w:r w:rsidR="002B005E">
        <w:t xml:space="preserve"> </w:t>
      </w:r>
      <w:r w:rsidR="007C10E1">
        <w:t>– closeness to point of attachment</w:t>
      </w:r>
      <w:r w:rsidR="002B005E">
        <w:t>).</w:t>
      </w:r>
      <w:r w:rsidR="002B005E" w:rsidRPr="001F26F4">
        <w:t xml:space="preserve"> </w:t>
      </w:r>
      <w:r w:rsidR="002B005E">
        <w:t xml:space="preserve">In this way, Leximancer serves to reduce the risk of subjectivity and bias during the qualitative data </w:t>
      </w:r>
      <w:r w:rsidR="007C10E1">
        <w:t>investigation</w:t>
      </w:r>
      <w:r w:rsidR="002B005E">
        <w:t xml:space="preserve">. </w:t>
      </w:r>
      <w:r w:rsidR="00081ADB">
        <w:t>The results of th</w:t>
      </w:r>
      <w:r w:rsidR="00F80642">
        <w:t xml:space="preserve">e program-level </w:t>
      </w:r>
      <w:r w:rsidR="00081ADB">
        <w:t>analysis</w:t>
      </w:r>
      <w:r w:rsidR="00B710BD">
        <w:t xml:space="preserve"> are</w:t>
      </w:r>
      <w:r w:rsidR="00F80642">
        <w:t xml:space="preserve"> presented in Section </w:t>
      </w:r>
      <w:r w:rsidR="00462C5E">
        <w:fldChar w:fldCharType="begin"/>
      </w:r>
      <w:r w:rsidR="00462C5E">
        <w:instrText xml:space="preserve"> REF _Ref33087672 \r \h </w:instrText>
      </w:r>
      <w:r w:rsidR="00462C5E">
        <w:fldChar w:fldCharType="separate"/>
      </w:r>
      <w:r w:rsidR="003F478C">
        <w:t>4</w:t>
      </w:r>
      <w:r w:rsidR="00462C5E">
        <w:fldChar w:fldCharType="end"/>
      </w:r>
      <w:r w:rsidR="00F80642">
        <w:t>.</w:t>
      </w:r>
    </w:p>
    <w:p w14:paraId="5D45589D" w14:textId="60A3CF72" w:rsidR="00B90969" w:rsidRDefault="00F80642" w:rsidP="00973C67">
      <w:pPr>
        <w:pStyle w:val="BodyText"/>
      </w:pPr>
      <w:r>
        <w:t xml:space="preserve">A summary of the main similarities and differences across </w:t>
      </w:r>
      <w:r w:rsidR="00B710BD">
        <w:t xml:space="preserve">the two user </w:t>
      </w:r>
      <w:r>
        <w:t xml:space="preserve">panels, </w:t>
      </w:r>
      <w:r w:rsidR="00AF4D5E">
        <w:t xml:space="preserve">as well as perspectives on </w:t>
      </w:r>
      <w:r>
        <w:t>what is working well</w:t>
      </w:r>
      <w:r w:rsidR="00AF4D5E">
        <w:t>,</w:t>
      </w:r>
      <w:r>
        <w:t xml:space="preserve"> and emerging challenges are presented in Section </w:t>
      </w:r>
      <w:r w:rsidR="00AF4D5E">
        <w:fldChar w:fldCharType="begin"/>
      </w:r>
      <w:r w:rsidR="00AF4D5E">
        <w:instrText xml:space="preserve"> REF _Ref39148198 \r \h </w:instrText>
      </w:r>
      <w:r w:rsidR="00AF4D5E">
        <w:fldChar w:fldCharType="separate"/>
      </w:r>
      <w:r w:rsidR="003F478C">
        <w:t>5</w:t>
      </w:r>
      <w:r w:rsidR="00AF4D5E">
        <w:fldChar w:fldCharType="end"/>
      </w:r>
      <w:r>
        <w:t>.</w:t>
      </w:r>
      <w:r w:rsidR="00757909">
        <w:t xml:space="preserve"> </w:t>
      </w:r>
      <w:r w:rsidR="00B90969">
        <w:br w:type="page"/>
      </w:r>
    </w:p>
    <w:p w14:paraId="124970A1" w14:textId="6E80823B" w:rsidR="00891CAE" w:rsidRDefault="00FA135B" w:rsidP="00533239">
      <w:pPr>
        <w:pStyle w:val="Heading1"/>
      </w:pPr>
      <w:bookmarkStart w:id="32" w:name="_Toc33086564"/>
      <w:bookmarkStart w:id="33" w:name="_Toc33092790"/>
      <w:bookmarkStart w:id="34" w:name="_Toc33093672"/>
      <w:bookmarkStart w:id="35" w:name="_Toc33093834"/>
      <w:bookmarkStart w:id="36" w:name="_Toc33086565"/>
      <w:bookmarkStart w:id="37" w:name="_Toc33092791"/>
      <w:bookmarkStart w:id="38" w:name="_Toc33093673"/>
      <w:bookmarkStart w:id="39" w:name="_Toc33093835"/>
      <w:bookmarkStart w:id="40" w:name="_Toc33086566"/>
      <w:bookmarkStart w:id="41" w:name="_Toc33092792"/>
      <w:bookmarkStart w:id="42" w:name="_Toc33093674"/>
      <w:bookmarkStart w:id="43" w:name="_Toc33093836"/>
      <w:bookmarkStart w:id="44" w:name="_Toc33086567"/>
      <w:bookmarkStart w:id="45" w:name="_Toc33092793"/>
      <w:bookmarkStart w:id="46" w:name="_Toc33093675"/>
      <w:bookmarkStart w:id="47" w:name="_Toc33093837"/>
      <w:bookmarkStart w:id="48" w:name="_Toc33086568"/>
      <w:bookmarkStart w:id="49" w:name="_Toc33092794"/>
      <w:bookmarkStart w:id="50" w:name="_Toc33093676"/>
      <w:bookmarkStart w:id="51" w:name="_Toc33093838"/>
      <w:bookmarkStart w:id="52" w:name="_Toc33086569"/>
      <w:bookmarkStart w:id="53" w:name="_Toc33092795"/>
      <w:bookmarkStart w:id="54" w:name="_Toc33093677"/>
      <w:bookmarkStart w:id="55" w:name="_Toc33093839"/>
      <w:bookmarkStart w:id="56" w:name="_Toc33086570"/>
      <w:bookmarkStart w:id="57" w:name="_Toc33092796"/>
      <w:bookmarkStart w:id="58" w:name="_Toc33093678"/>
      <w:bookmarkStart w:id="59" w:name="_Toc33093840"/>
      <w:bookmarkStart w:id="60" w:name="_Toc33086571"/>
      <w:bookmarkStart w:id="61" w:name="_Toc33092797"/>
      <w:bookmarkStart w:id="62" w:name="_Toc33093679"/>
      <w:bookmarkStart w:id="63" w:name="_Toc33093841"/>
      <w:bookmarkStart w:id="64" w:name="_Toc33086572"/>
      <w:bookmarkStart w:id="65" w:name="_Toc33092798"/>
      <w:bookmarkStart w:id="66" w:name="_Toc33093680"/>
      <w:bookmarkStart w:id="67" w:name="_Toc33093842"/>
      <w:bookmarkStart w:id="68" w:name="_Toc33086573"/>
      <w:bookmarkStart w:id="69" w:name="_Toc33092799"/>
      <w:bookmarkStart w:id="70" w:name="_Toc33093681"/>
      <w:bookmarkStart w:id="71" w:name="_Toc33093843"/>
      <w:bookmarkStart w:id="72" w:name="_Toc33086574"/>
      <w:bookmarkStart w:id="73" w:name="_Toc33092800"/>
      <w:bookmarkStart w:id="74" w:name="_Toc33093682"/>
      <w:bookmarkStart w:id="75" w:name="_Toc33093844"/>
      <w:bookmarkStart w:id="76" w:name="_Toc33086575"/>
      <w:bookmarkStart w:id="77" w:name="_Toc33092801"/>
      <w:bookmarkStart w:id="78" w:name="_Toc33093683"/>
      <w:bookmarkStart w:id="79" w:name="_Toc33093845"/>
      <w:bookmarkStart w:id="80" w:name="_Toc33086576"/>
      <w:bookmarkStart w:id="81" w:name="_Toc33092802"/>
      <w:bookmarkStart w:id="82" w:name="_Toc33093684"/>
      <w:bookmarkStart w:id="83" w:name="_Toc33093846"/>
      <w:bookmarkStart w:id="84" w:name="_Ref33091646"/>
      <w:bookmarkStart w:id="85" w:name="_Toc38874584"/>
      <w:bookmarkStart w:id="86" w:name="_Toc39672447"/>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r>
        <w:lastRenderedPageBreak/>
        <w:t xml:space="preserve">Cooper </w:t>
      </w:r>
      <w:r w:rsidR="00665514">
        <w:t xml:space="preserve">User Panel </w:t>
      </w:r>
      <w:r>
        <w:t>analysis</w:t>
      </w:r>
      <w:bookmarkEnd w:id="84"/>
      <w:bookmarkEnd w:id="85"/>
      <w:bookmarkEnd w:id="86"/>
    </w:p>
    <w:p w14:paraId="3FF2DD4D" w14:textId="4C6BE1F3" w:rsidR="00F80642" w:rsidRDefault="00E84114" w:rsidP="00D06819">
      <w:pPr>
        <w:pStyle w:val="BodyText"/>
      </w:pPr>
      <w:bookmarkStart w:id="87" w:name="_Hlk33091009"/>
      <w:r>
        <w:t>This section provide</w:t>
      </w:r>
      <w:r w:rsidR="00E46B10">
        <w:t>s</w:t>
      </w:r>
      <w:r>
        <w:t xml:space="preserve"> a qualitative analysis of </w:t>
      </w:r>
      <w:r w:rsidR="0036573C">
        <w:t xml:space="preserve">the interview responses of </w:t>
      </w:r>
      <w:r w:rsidR="00225AC9">
        <w:t xml:space="preserve">Cooper </w:t>
      </w:r>
      <w:r w:rsidR="00665514">
        <w:t xml:space="preserve">User Panel </w:t>
      </w:r>
      <w:r>
        <w:t>interviewee</w:t>
      </w:r>
      <w:r w:rsidR="0036573C">
        <w:t>s</w:t>
      </w:r>
      <w:r w:rsidR="00225AC9">
        <w:t xml:space="preserve">. </w:t>
      </w:r>
      <w:r w:rsidR="0036573C">
        <w:t>The qualitative analysis</w:t>
      </w:r>
      <w:r w:rsidR="004472C1">
        <w:t xml:space="preserve"> involved</w:t>
      </w:r>
      <w:r w:rsidR="00F80642">
        <w:t>:</w:t>
      </w:r>
    </w:p>
    <w:p w14:paraId="3FD915C2" w14:textId="59566706" w:rsidR="00F80642" w:rsidRDefault="004472C1" w:rsidP="00F80642">
      <w:pPr>
        <w:pStyle w:val="BodyText"/>
        <w:numPr>
          <w:ilvl w:val="0"/>
          <w:numId w:val="42"/>
        </w:numPr>
      </w:pPr>
      <w:r>
        <w:t>review</w:t>
      </w:r>
      <w:r w:rsidR="00AF4D5E">
        <w:t>ing</w:t>
      </w:r>
      <w:r>
        <w:t xml:space="preserve"> the </w:t>
      </w:r>
      <w:r w:rsidR="00AF4D5E">
        <w:t xml:space="preserve">ten </w:t>
      </w:r>
      <w:r>
        <w:t>individual interview transcripts</w:t>
      </w:r>
    </w:p>
    <w:p w14:paraId="1BC58FB1" w14:textId="0BD44C06" w:rsidR="00F80642" w:rsidRDefault="00AF4D5E" w:rsidP="00F80642">
      <w:pPr>
        <w:pStyle w:val="BodyText"/>
        <w:numPr>
          <w:ilvl w:val="0"/>
          <w:numId w:val="42"/>
        </w:numPr>
      </w:pPr>
      <w:r>
        <w:t xml:space="preserve">isolating </w:t>
      </w:r>
      <w:r w:rsidR="004472C1">
        <w:t>specific sets of question responses</w:t>
      </w:r>
      <w:r w:rsidR="00D7314A">
        <w:t xml:space="preserve"> </w:t>
      </w:r>
      <w:r w:rsidR="00D3358C">
        <w:t xml:space="preserve">about </w:t>
      </w:r>
      <w:r w:rsidR="00D7314A">
        <w:t>expectations, anticipated benefits and outcomes</w:t>
      </w:r>
      <w:r w:rsidR="00F80642">
        <w:t>,</w:t>
      </w:r>
      <w:r w:rsidR="00D7314A">
        <w:t xml:space="preserve"> </w:t>
      </w:r>
      <w:r>
        <w:t xml:space="preserve">user panel </w:t>
      </w:r>
      <w:r w:rsidR="00D7314A">
        <w:t xml:space="preserve">experiences and </w:t>
      </w:r>
      <w:r w:rsidR="00D3358C">
        <w:t>suggested</w:t>
      </w:r>
      <w:r w:rsidR="00D7314A">
        <w:t xml:space="preserve"> improvements</w:t>
      </w:r>
    </w:p>
    <w:p w14:paraId="55E59F00" w14:textId="58164663" w:rsidR="00F80642" w:rsidRDefault="004472C1" w:rsidP="00F80642">
      <w:pPr>
        <w:pStyle w:val="BodyText"/>
        <w:numPr>
          <w:ilvl w:val="0"/>
          <w:numId w:val="42"/>
        </w:numPr>
      </w:pPr>
      <w:r>
        <w:t>transposing the data into software to cluster text across the full sample for further analysis</w:t>
      </w:r>
    </w:p>
    <w:p w14:paraId="4BE60FCE" w14:textId="51DE3626" w:rsidR="00F80642" w:rsidRDefault="004472C1" w:rsidP="00F80642">
      <w:pPr>
        <w:pStyle w:val="BodyText"/>
        <w:numPr>
          <w:ilvl w:val="0"/>
          <w:numId w:val="42"/>
        </w:numPr>
      </w:pPr>
      <w:r>
        <w:t>manual</w:t>
      </w:r>
      <w:r w:rsidR="00AF4D5E">
        <w:t>ly</w:t>
      </w:r>
      <w:r>
        <w:t xml:space="preserve"> identif</w:t>
      </w:r>
      <w:r w:rsidR="00AF4D5E">
        <w:t xml:space="preserve">ying </w:t>
      </w:r>
      <w:r>
        <w:t xml:space="preserve">prominent ‘influencing factors’ </w:t>
      </w:r>
    </w:p>
    <w:p w14:paraId="402BC226" w14:textId="77777777" w:rsidR="00F80642" w:rsidRDefault="004472C1" w:rsidP="00F80642">
      <w:pPr>
        <w:pStyle w:val="BodyText"/>
        <w:numPr>
          <w:ilvl w:val="0"/>
          <w:numId w:val="42"/>
        </w:numPr>
      </w:pPr>
      <w:r>
        <w:t>summarising the corresponding text into short descri</w:t>
      </w:r>
      <w:r w:rsidR="00024599">
        <w:t>ptive summaries.</w:t>
      </w:r>
      <w:r>
        <w:t xml:space="preserve"> </w:t>
      </w:r>
    </w:p>
    <w:p w14:paraId="6AEA4433" w14:textId="4E0AC34D" w:rsidR="00D3358C" w:rsidRDefault="00D3358C" w:rsidP="00F80642">
      <w:pPr>
        <w:pStyle w:val="BodyText"/>
      </w:pPr>
      <w:r>
        <w:t xml:space="preserve">Prior to presenting the results, we include a short contextual summary of the Cooper </w:t>
      </w:r>
      <w:r w:rsidR="00111C98">
        <w:t>GBA region</w:t>
      </w:r>
      <w:r>
        <w:t xml:space="preserve">. </w:t>
      </w:r>
    </w:p>
    <w:p w14:paraId="286E0266" w14:textId="0C946673" w:rsidR="00643AD2" w:rsidRDefault="00643AD2" w:rsidP="00643AD2">
      <w:pPr>
        <w:pStyle w:val="Heading2"/>
      </w:pPr>
      <w:bookmarkStart w:id="88" w:name="_Toc38874585"/>
      <w:bookmarkStart w:id="89" w:name="_Toc39672448"/>
      <w:r>
        <w:t xml:space="preserve">Cooper </w:t>
      </w:r>
      <w:bookmarkEnd w:id="88"/>
      <w:r w:rsidR="002C5810">
        <w:t>GBA region</w:t>
      </w:r>
      <w:bookmarkEnd w:id="89"/>
    </w:p>
    <w:p w14:paraId="79C0FE65" w14:textId="095AB45D" w:rsidR="003F6509" w:rsidRDefault="005F5FFC" w:rsidP="005F5FFC">
      <w:pPr>
        <w:pStyle w:val="BodyText"/>
      </w:pPr>
      <w:r w:rsidRPr="00FE3201">
        <w:t xml:space="preserve">The Cooper </w:t>
      </w:r>
      <w:r w:rsidR="002C5810">
        <w:t>GBA region</w:t>
      </w:r>
      <w:r w:rsidR="002C5810" w:rsidRPr="00FE3201">
        <w:t xml:space="preserve"> </w:t>
      </w:r>
      <w:r w:rsidRPr="00FE3201">
        <w:t xml:space="preserve">covers approximately 130,000 square kilometres and is a Permian-Triassic sedimentary geological </w:t>
      </w:r>
      <w:bookmarkStart w:id="90" w:name="_GoBack"/>
      <w:r w:rsidRPr="00FE3201">
        <w:t>basin</w:t>
      </w:r>
      <w:bookmarkEnd w:id="90"/>
      <w:r w:rsidRPr="00FE3201">
        <w:t xml:space="preserve">. The </w:t>
      </w:r>
      <w:r w:rsidR="002C5810">
        <w:t xml:space="preserve">Cooper </w:t>
      </w:r>
      <w:r w:rsidR="001B4E4E">
        <w:t xml:space="preserve">GBA region </w:t>
      </w:r>
      <w:r w:rsidRPr="00FE3201">
        <w:t xml:space="preserve">is located mainly in the </w:t>
      </w:r>
      <w:r w:rsidR="00D3358C" w:rsidRPr="00FE3201">
        <w:t>south west of Queensland extending into the north east of South Australia</w:t>
      </w:r>
      <w:r w:rsidR="001867AC">
        <w:t xml:space="preserve"> (see Figure 1)</w:t>
      </w:r>
      <w:r w:rsidR="00D3358C" w:rsidRPr="00FE3201">
        <w:t xml:space="preserve">. </w:t>
      </w:r>
    </w:p>
    <w:p w14:paraId="2336A736" w14:textId="66682539" w:rsidR="007C730D" w:rsidRPr="00FE3201" w:rsidRDefault="007C730D" w:rsidP="005F5FFC">
      <w:pPr>
        <w:pStyle w:val="BodyText"/>
      </w:pPr>
      <w:r w:rsidRPr="00FE3201">
        <w:t xml:space="preserve">The </w:t>
      </w:r>
      <w:r w:rsidR="002C5810">
        <w:t>Cooper GBA region</w:t>
      </w:r>
      <w:r w:rsidR="002C5810" w:rsidRPr="00FE3201">
        <w:t xml:space="preserve"> </w:t>
      </w:r>
      <w:r w:rsidRPr="00FE3201">
        <w:t xml:space="preserve">is named after the Cooper Creek, an ephemeral river that </w:t>
      </w:r>
      <w:r w:rsidR="00645692" w:rsidRPr="00FE3201">
        <w:t>flows some 1</w:t>
      </w:r>
      <w:r w:rsidR="003F6509">
        <w:t>,</w:t>
      </w:r>
      <w:r w:rsidR="00645692" w:rsidRPr="00FE3201">
        <w:t xml:space="preserve">500 kilometres through </w:t>
      </w:r>
      <w:proofErr w:type="spellStart"/>
      <w:r w:rsidR="00645692" w:rsidRPr="00FE3201">
        <w:t>Coongie</w:t>
      </w:r>
      <w:proofErr w:type="spellEnd"/>
      <w:r w:rsidR="00645692" w:rsidRPr="00FE3201">
        <w:t xml:space="preserve"> Lakes Ramsar Wetland and</w:t>
      </w:r>
      <w:r w:rsidRPr="00FE3201">
        <w:t xml:space="preserve"> into Lake Eyre</w:t>
      </w:r>
      <w:r w:rsidR="00645692" w:rsidRPr="00FE3201">
        <w:t xml:space="preserve"> (Australian Government, 2020). Alongside Cooper Creek, the </w:t>
      </w:r>
      <w:r w:rsidR="00FE3201" w:rsidRPr="00FE3201">
        <w:t>Georgina and Diamantina</w:t>
      </w:r>
      <w:r w:rsidR="00645692" w:rsidRPr="00FE3201">
        <w:t xml:space="preserve"> rivers</w:t>
      </w:r>
      <w:r w:rsidR="00FE3201" w:rsidRPr="00FE3201">
        <w:t xml:space="preserve"> form a</w:t>
      </w:r>
      <w:r w:rsidR="00645692" w:rsidRPr="00FE3201">
        <w:t xml:space="preserve"> network of intertwined rivulets across the region</w:t>
      </w:r>
      <w:r w:rsidR="00FE3201" w:rsidRPr="00FE3201">
        <w:t>, that</w:t>
      </w:r>
      <w:r w:rsidR="00645692" w:rsidRPr="00FE3201">
        <w:t xml:space="preserve"> has led to the area being referred to as the Channel Country</w:t>
      </w:r>
      <w:r w:rsidR="003F6509">
        <w:t xml:space="preserve">. </w:t>
      </w:r>
      <w:r w:rsidR="00BA74D3">
        <w:t>These</w:t>
      </w:r>
      <w:r w:rsidR="003F6509">
        <w:t xml:space="preserve"> river systems are critical to sustaining small towns and settlements</w:t>
      </w:r>
      <w:r w:rsidR="00BA74D3">
        <w:t xml:space="preserve"> in the arid and desert landscape of the Cooper</w:t>
      </w:r>
      <w:r w:rsidR="001B4E4E">
        <w:t xml:space="preserve"> GBA region</w:t>
      </w:r>
      <w:r w:rsidR="003F6509">
        <w:t xml:space="preserve">. The primary land use in the </w:t>
      </w:r>
      <w:r w:rsidR="002C5810">
        <w:t>Cooper</w:t>
      </w:r>
      <w:r w:rsidR="001B4E4E">
        <w:t xml:space="preserve"> GBA region</w:t>
      </w:r>
      <w:r w:rsidR="002C5810">
        <w:t xml:space="preserve"> </w:t>
      </w:r>
      <w:r w:rsidR="003F6509">
        <w:t>is cattle grazing (Western Rivers Alliance, 2020).</w:t>
      </w:r>
    </w:p>
    <w:p w14:paraId="0250227E" w14:textId="62BC2A8A" w:rsidR="00BA74D3" w:rsidRPr="00BA74D3" w:rsidRDefault="005F5FFC" w:rsidP="00BA74D3">
      <w:pPr>
        <w:pStyle w:val="BodyText"/>
      </w:pPr>
      <w:r w:rsidRPr="00BA74D3">
        <w:t>The Cooper</w:t>
      </w:r>
      <w:r w:rsidR="00FE3201" w:rsidRPr="00BA74D3">
        <w:t xml:space="preserve"> </w:t>
      </w:r>
      <w:r w:rsidR="001B4E4E">
        <w:t xml:space="preserve">GBA region </w:t>
      </w:r>
      <w:r w:rsidR="00BA74D3" w:rsidRPr="00BA74D3">
        <w:t xml:space="preserve">is also one of Australia’s most important onshore </w:t>
      </w:r>
      <w:r w:rsidR="00DA464E">
        <w:t>oil</w:t>
      </w:r>
      <w:r w:rsidR="00DA464E" w:rsidRPr="00BA74D3">
        <w:t xml:space="preserve"> </w:t>
      </w:r>
      <w:r w:rsidR="00BA74D3" w:rsidRPr="00BA74D3">
        <w:t xml:space="preserve">and natural gas </w:t>
      </w:r>
      <w:r w:rsidR="00DA464E">
        <w:t>regions</w:t>
      </w:r>
      <w:r w:rsidR="00DA464E" w:rsidRPr="00BA74D3">
        <w:t xml:space="preserve"> </w:t>
      </w:r>
      <w:r w:rsidR="00BA74D3" w:rsidRPr="00BA74D3">
        <w:t xml:space="preserve">incorporating the </w:t>
      </w:r>
      <w:r w:rsidRPr="00BA74D3">
        <w:t>Cooper</w:t>
      </w:r>
      <w:r w:rsidR="00D1184B">
        <w:t>-</w:t>
      </w:r>
      <w:r w:rsidRPr="00BA74D3">
        <w:t>Eromanga Basin hydrocarbon system</w:t>
      </w:r>
      <w:r w:rsidR="00BA74D3" w:rsidRPr="00BA74D3">
        <w:t xml:space="preserve"> (Australian Government, 2020). The first commercial discovery of gas in the region occurred in 1963 (</w:t>
      </w:r>
      <w:proofErr w:type="spellStart"/>
      <w:r w:rsidR="00BA74D3" w:rsidRPr="00BA74D3">
        <w:t>Gidgealpa</w:t>
      </w:r>
      <w:proofErr w:type="spellEnd"/>
      <w:r w:rsidR="00BA74D3" w:rsidRPr="00BA74D3">
        <w:t xml:space="preserve"> 2), followed by the </w:t>
      </w:r>
      <w:r w:rsidR="00DA464E">
        <w:t xml:space="preserve">development of the </w:t>
      </w:r>
      <w:r w:rsidR="00BA74D3" w:rsidRPr="00BA74D3">
        <w:t xml:space="preserve">Moomba gas field in 1966 (South Australian Government, 2020). </w:t>
      </w:r>
      <w:r w:rsidR="007E6187">
        <w:t xml:space="preserve">The Cooper </w:t>
      </w:r>
      <w:r w:rsidR="002C5810">
        <w:t xml:space="preserve">GBA region </w:t>
      </w:r>
      <w:r w:rsidR="007E6187">
        <w:t>has been a gas producing region for some 60 years</w:t>
      </w:r>
      <w:r w:rsidR="00FB716C">
        <w:t>, houses significant pipeline and well infrastructure</w:t>
      </w:r>
      <w:r w:rsidR="007E6187">
        <w:t xml:space="preserve"> and active exploration for shale and tight gas </w:t>
      </w:r>
      <w:r w:rsidR="00D1184B">
        <w:t xml:space="preserve">is </w:t>
      </w:r>
      <w:r w:rsidR="007E6187">
        <w:t xml:space="preserve">currently underway. </w:t>
      </w:r>
    </w:p>
    <w:p w14:paraId="1B60E4A6" w14:textId="688825AC" w:rsidR="0019078A" w:rsidRDefault="00FA135B" w:rsidP="00533239">
      <w:pPr>
        <w:pStyle w:val="Heading2"/>
      </w:pPr>
      <w:bookmarkStart w:id="91" w:name="_Toc33092804"/>
      <w:bookmarkStart w:id="92" w:name="_Toc33093686"/>
      <w:bookmarkStart w:id="93" w:name="_Toc33093848"/>
      <w:bookmarkStart w:id="94" w:name="_Toc33092805"/>
      <w:bookmarkStart w:id="95" w:name="_Toc33093687"/>
      <w:bookmarkStart w:id="96" w:name="_Toc33093849"/>
      <w:bookmarkStart w:id="97" w:name="_Toc33092806"/>
      <w:bookmarkStart w:id="98" w:name="_Toc33093688"/>
      <w:bookmarkStart w:id="99" w:name="_Toc33093850"/>
      <w:bookmarkStart w:id="100" w:name="_Toc33092807"/>
      <w:bookmarkStart w:id="101" w:name="_Toc33093689"/>
      <w:bookmarkStart w:id="102" w:name="_Toc33093851"/>
      <w:bookmarkStart w:id="103" w:name="_Toc33092808"/>
      <w:bookmarkStart w:id="104" w:name="_Toc33093690"/>
      <w:bookmarkStart w:id="105" w:name="_Toc33093852"/>
      <w:bookmarkStart w:id="106" w:name="_Toc33092809"/>
      <w:bookmarkStart w:id="107" w:name="_Toc33093691"/>
      <w:bookmarkStart w:id="108" w:name="_Toc33093853"/>
      <w:bookmarkStart w:id="109" w:name="_Toc33092810"/>
      <w:bookmarkStart w:id="110" w:name="_Toc33093692"/>
      <w:bookmarkStart w:id="111" w:name="_Toc33093854"/>
      <w:bookmarkStart w:id="112" w:name="_Toc33092811"/>
      <w:bookmarkStart w:id="113" w:name="_Toc33093693"/>
      <w:bookmarkStart w:id="114" w:name="_Toc33093855"/>
      <w:bookmarkStart w:id="115" w:name="_Toc33092812"/>
      <w:bookmarkStart w:id="116" w:name="_Toc33093694"/>
      <w:bookmarkStart w:id="117" w:name="_Toc33093856"/>
      <w:bookmarkStart w:id="118" w:name="_Toc33092813"/>
      <w:bookmarkStart w:id="119" w:name="_Toc33093695"/>
      <w:bookmarkStart w:id="120" w:name="_Toc33093857"/>
      <w:bookmarkStart w:id="121" w:name="_Toc33092814"/>
      <w:bookmarkStart w:id="122" w:name="_Toc33093696"/>
      <w:bookmarkStart w:id="123" w:name="_Toc33093858"/>
      <w:bookmarkStart w:id="124" w:name="_Toc33092815"/>
      <w:bookmarkStart w:id="125" w:name="_Toc33093697"/>
      <w:bookmarkStart w:id="126" w:name="_Toc33093859"/>
      <w:bookmarkStart w:id="127" w:name="_Toc38874586"/>
      <w:bookmarkStart w:id="128" w:name="_Toc39672449"/>
      <w:bookmarkEnd w:id="87"/>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r>
        <w:t>Expectations, anticipated benefits and outcomes</w:t>
      </w:r>
      <w:bookmarkEnd w:id="127"/>
      <w:bookmarkEnd w:id="128"/>
    </w:p>
    <w:p w14:paraId="2EC152D7" w14:textId="5C0AA44A" w:rsidR="00D06819" w:rsidRDefault="001A33D4" w:rsidP="00B90969">
      <w:pPr>
        <w:pStyle w:val="BodyText"/>
      </w:pPr>
      <w:r>
        <w:t xml:space="preserve">Analysis of </w:t>
      </w:r>
      <w:r w:rsidR="007313E4">
        <w:t xml:space="preserve">the responses of </w:t>
      </w:r>
      <w:r w:rsidR="00CF6A95">
        <w:t xml:space="preserve">Cooper </w:t>
      </w:r>
      <w:r w:rsidR="00DA464E">
        <w:t xml:space="preserve">User Panel </w:t>
      </w:r>
      <w:r w:rsidR="00CF6A95">
        <w:t>interviewees</w:t>
      </w:r>
      <w:r w:rsidR="007313E4">
        <w:t xml:space="preserve"> </w:t>
      </w:r>
      <w:r w:rsidR="00CF6A95">
        <w:t xml:space="preserve">indicated several </w:t>
      </w:r>
      <w:r>
        <w:t>factors</w:t>
      </w:r>
      <w:r w:rsidR="00194D8A">
        <w:t xml:space="preserve"> </w:t>
      </w:r>
      <w:r w:rsidR="00194D8A" w:rsidRPr="00533239">
        <w:rPr>
          <w:b/>
          <w:bCs/>
          <w:i/>
          <w:iCs/>
        </w:rPr>
        <w:t>motivating</w:t>
      </w:r>
      <w:r w:rsidR="00194D8A">
        <w:t xml:space="preserve"> their </w:t>
      </w:r>
      <w:r w:rsidR="002465F5" w:rsidRPr="00533239">
        <w:rPr>
          <w:b/>
          <w:bCs/>
          <w:i/>
          <w:iCs/>
        </w:rPr>
        <w:t>decision to become involved</w:t>
      </w:r>
      <w:r w:rsidR="004239BE">
        <w:rPr>
          <w:b/>
          <w:bCs/>
          <w:i/>
          <w:iCs/>
        </w:rPr>
        <w:t xml:space="preserve"> </w:t>
      </w:r>
      <w:r w:rsidR="002465F5">
        <w:t>i</w:t>
      </w:r>
      <w:r w:rsidR="00194D8A">
        <w:t xml:space="preserve">n the </w:t>
      </w:r>
      <w:r w:rsidR="007313E4">
        <w:t>user panel</w:t>
      </w:r>
      <w:r w:rsidR="00CF6A95">
        <w:t>, including</w:t>
      </w:r>
      <w:r w:rsidR="00194D8A">
        <w:t xml:space="preserve"> to</w:t>
      </w:r>
      <w:r w:rsidR="00483789">
        <w:t xml:space="preserve"> (see </w:t>
      </w:r>
      <w:r w:rsidR="00483789">
        <w:fldChar w:fldCharType="begin"/>
      </w:r>
      <w:r w:rsidR="00483789">
        <w:instrText xml:space="preserve"> REF _Ref32530029 \h </w:instrText>
      </w:r>
      <w:r w:rsidR="00483789">
        <w:fldChar w:fldCharType="separate"/>
      </w:r>
      <w:r w:rsidR="003F478C">
        <w:t xml:space="preserve">Table </w:t>
      </w:r>
      <w:r w:rsidR="003F478C">
        <w:rPr>
          <w:noProof/>
        </w:rPr>
        <w:t>2</w:t>
      </w:r>
      <w:r w:rsidR="00483789">
        <w:fldChar w:fldCharType="end"/>
      </w:r>
      <w:r w:rsidR="00483789">
        <w:t>)</w:t>
      </w:r>
      <w:r w:rsidR="00CF6A95">
        <w:t xml:space="preserve">: </w:t>
      </w:r>
    </w:p>
    <w:p w14:paraId="4B992A33" w14:textId="0F05240F" w:rsidR="001B4BBD" w:rsidRPr="004F0634" w:rsidRDefault="007313E4" w:rsidP="0050197F">
      <w:pPr>
        <w:pStyle w:val="BodyText"/>
        <w:numPr>
          <w:ilvl w:val="0"/>
          <w:numId w:val="42"/>
        </w:numPr>
      </w:pPr>
      <w:r>
        <w:t>r</w:t>
      </w:r>
      <w:r w:rsidRPr="004F0634">
        <w:t xml:space="preserve">epresent </w:t>
      </w:r>
      <w:r w:rsidR="007C730D">
        <w:t xml:space="preserve">their </w:t>
      </w:r>
      <w:r w:rsidR="001B4BBD" w:rsidRPr="004F0634">
        <w:t>organisation</w:t>
      </w:r>
      <w:r w:rsidR="000C7DFC">
        <w:t>’</w:t>
      </w:r>
      <w:r w:rsidR="001B4BBD" w:rsidRPr="004F0634">
        <w:t>s interest</w:t>
      </w:r>
    </w:p>
    <w:p w14:paraId="4DF4CA1B" w14:textId="14D7911A" w:rsidR="001B4BBD" w:rsidRPr="004F0634" w:rsidRDefault="007313E4" w:rsidP="0050197F">
      <w:pPr>
        <w:pStyle w:val="BodyText"/>
        <w:numPr>
          <w:ilvl w:val="0"/>
          <w:numId w:val="42"/>
        </w:numPr>
      </w:pPr>
      <w:r>
        <w:t>i</w:t>
      </w:r>
      <w:r w:rsidRPr="004F0634">
        <w:t xml:space="preserve">ncrease </w:t>
      </w:r>
      <w:r w:rsidR="001B4BBD" w:rsidRPr="004F0634">
        <w:t>understanding of the unconventional gas and oil industry</w:t>
      </w:r>
    </w:p>
    <w:p w14:paraId="42FA5702" w14:textId="303E9201" w:rsidR="001B4BBD" w:rsidRPr="004F0634" w:rsidRDefault="007313E4" w:rsidP="0050197F">
      <w:pPr>
        <w:pStyle w:val="BodyText"/>
        <w:numPr>
          <w:ilvl w:val="0"/>
          <w:numId w:val="42"/>
        </w:numPr>
      </w:pPr>
      <w:r>
        <w:t xml:space="preserve">contribute </w:t>
      </w:r>
      <w:r w:rsidR="005A2132">
        <w:t>to</w:t>
      </w:r>
      <w:r w:rsidR="001B4BBD" w:rsidRPr="004F0634">
        <w:t xml:space="preserve"> policy development</w:t>
      </w:r>
    </w:p>
    <w:p w14:paraId="566B12D0" w14:textId="4D00B764" w:rsidR="001A2266" w:rsidRDefault="007313E4" w:rsidP="0050197F">
      <w:pPr>
        <w:pStyle w:val="BodyText"/>
        <w:numPr>
          <w:ilvl w:val="0"/>
          <w:numId w:val="42"/>
        </w:numPr>
      </w:pPr>
      <w:r>
        <w:lastRenderedPageBreak/>
        <w:t>r</w:t>
      </w:r>
      <w:r w:rsidRPr="004F0634">
        <w:t xml:space="preserve">epresent </w:t>
      </w:r>
      <w:r w:rsidR="001B4BBD" w:rsidRPr="004F0634">
        <w:t>local community concerns and provide feedback</w:t>
      </w:r>
      <w:r w:rsidR="007C730D">
        <w:t>.</w:t>
      </w:r>
    </w:p>
    <w:p w14:paraId="4F35658F" w14:textId="77777777" w:rsidR="00D1184B" w:rsidRPr="00D1184B" w:rsidRDefault="00D1184B" w:rsidP="00D1184B">
      <w:pPr>
        <w:pStyle w:val="BodyText"/>
      </w:pPr>
    </w:p>
    <w:p w14:paraId="2E42D910" w14:textId="3DC33FE2" w:rsidR="00194D8A" w:rsidRDefault="00160D29" w:rsidP="00533239">
      <w:pPr>
        <w:pStyle w:val="Caption"/>
      </w:pPr>
      <w:bookmarkStart w:id="129" w:name="_Ref32530029"/>
      <w:bookmarkStart w:id="130" w:name="_Toc38874522"/>
      <w:bookmarkStart w:id="131" w:name="_Toc39236184"/>
      <w:bookmarkStart w:id="132" w:name="_Toc39258008"/>
      <w:r>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2</w:t>
      </w:r>
      <w:r w:rsidR="00035838">
        <w:rPr>
          <w:noProof/>
        </w:rPr>
        <w:fldChar w:fldCharType="end"/>
      </w:r>
      <w:bookmarkEnd w:id="129"/>
      <w:r>
        <w:t xml:space="preserve"> </w:t>
      </w:r>
      <w:r w:rsidRPr="00C67CFB">
        <w:t>Cooper</w:t>
      </w:r>
      <w:r w:rsidR="00620A69">
        <w:t xml:space="preserve"> User</w:t>
      </w:r>
      <w:r w:rsidR="001867AC">
        <w:t xml:space="preserve"> </w:t>
      </w:r>
      <w:r w:rsidR="00620A69">
        <w:t>Panel</w:t>
      </w:r>
      <w:r w:rsidRPr="00C67CFB">
        <w:t xml:space="preserve"> </w:t>
      </w:r>
      <w:r w:rsidR="009D507F">
        <w:t>–</w:t>
      </w:r>
      <w:r w:rsidRPr="00C67CFB">
        <w:t xml:space="preserve"> </w:t>
      </w:r>
      <w:r w:rsidR="007313E4">
        <w:t>m</w:t>
      </w:r>
      <w:r w:rsidR="007313E4" w:rsidRPr="00C67CFB">
        <w:t xml:space="preserve">otivations </w:t>
      </w:r>
      <w:r w:rsidRPr="00C67CFB">
        <w:t>for</w:t>
      </w:r>
      <w:r w:rsidR="0019134C">
        <w:t xml:space="preserve"> initial</w:t>
      </w:r>
      <w:r w:rsidRPr="00C67CFB">
        <w:t xml:space="preserve"> involvement (qualitative analysis)</w:t>
      </w:r>
      <w:bookmarkEnd w:id="130"/>
      <w:bookmarkEnd w:id="131"/>
      <w:bookmarkEnd w:id="132"/>
    </w:p>
    <w:tbl>
      <w:tblPr>
        <w:tblStyle w:val="TableCSIRO"/>
        <w:tblW w:w="5000" w:type="pct"/>
        <w:tblInd w:w="0" w:type="dxa"/>
        <w:tblLook w:val="04A0" w:firstRow="1" w:lastRow="0" w:firstColumn="1" w:lastColumn="0" w:noHBand="0" w:noVBand="1"/>
      </w:tblPr>
      <w:tblGrid>
        <w:gridCol w:w="3211"/>
        <w:gridCol w:w="5010"/>
        <w:gridCol w:w="1417"/>
      </w:tblGrid>
      <w:tr w:rsidR="001B4BBD" w:rsidRPr="0035425D" w14:paraId="6E774CD7" w14:textId="77777777" w:rsidTr="00533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7AB16F33" w14:textId="61EB7800" w:rsidR="001B4BBD" w:rsidRPr="001F44D7" w:rsidRDefault="009B4A71" w:rsidP="008E04E6">
            <w:pPr>
              <w:pStyle w:val="BodyText"/>
              <w:rPr>
                <w:color w:val="FFFFFF" w:themeColor="background1"/>
                <w:sz w:val="20"/>
                <w:szCs w:val="20"/>
              </w:rPr>
            </w:pPr>
            <w:r>
              <w:rPr>
                <w:color w:val="FFFFFF" w:themeColor="background1"/>
                <w:sz w:val="20"/>
                <w:szCs w:val="20"/>
              </w:rPr>
              <w:t>Influencing factor</w:t>
            </w:r>
          </w:p>
        </w:tc>
        <w:tc>
          <w:tcPr>
            <w:tcW w:w="2599" w:type="pct"/>
          </w:tcPr>
          <w:p w14:paraId="26DC1757" w14:textId="10EA91A2" w:rsidR="001B4BBD" w:rsidRPr="0035425D" w:rsidRDefault="009B4A71" w:rsidP="008E04E6">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Pr>
                <w:color w:val="FFFFFF" w:themeColor="background1"/>
                <w:sz w:val="20"/>
                <w:szCs w:val="20"/>
              </w:rPr>
              <w:t>Description</w:t>
            </w:r>
          </w:p>
        </w:tc>
        <w:tc>
          <w:tcPr>
            <w:tcW w:w="735" w:type="pct"/>
          </w:tcPr>
          <w:p w14:paraId="64781981" w14:textId="607F202C" w:rsidR="001B4BBD" w:rsidRPr="0035425D" w:rsidRDefault="00B23ADB">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Pr>
                <w:color w:val="FFFFFF" w:themeColor="background1"/>
                <w:sz w:val="20"/>
                <w:szCs w:val="20"/>
              </w:rPr>
              <w:t>Responses</w:t>
            </w:r>
            <w:r>
              <w:rPr>
                <w:color w:val="FFFFFF" w:themeColor="background1"/>
                <w:sz w:val="20"/>
                <w:szCs w:val="20"/>
              </w:rPr>
              <w:br/>
              <w:t>(Sample = 10)</w:t>
            </w:r>
            <w:r w:rsidR="001B4BBD">
              <w:rPr>
                <w:color w:val="FFFFFF" w:themeColor="background1"/>
                <w:sz w:val="20"/>
                <w:szCs w:val="20"/>
              </w:rPr>
              <w:t xml:space="preserve"> </w:t>
            </w:r>
          </w:p>
        </w:tc>
      </w:tr>
      <w:tr w:rsidR="001B4BBD" w:rsidRPr="0035425D" w14:paraId="5ED81F45" w14:textId="77777777" w:rsidTr="00533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71CBD248" w14:textId="0567A69D" w:rsidR="001B4BBD" w:rsidRPr="0035425D" w:rsidRDefault="001B4BBD" w:rsidP="008E04E6">
            <w:pPr>
              <w:pStyle w:val="BodyText"/>
              <w:rPr>
                <w:sz w:val="20"/>
                <w:szCs w:val="20"/>
              </w:rPr>
            </w:pPr>
            <w:bookmarkStart w:id="133" w:name="_Hlk32506917"/>
            <w:r>
              <w:rPr>
                <w:sz w:val="20"/>
                <w:szCs w:val="20"/>
              </w:rPr>
              <w:t>Represent organisation</w:t>
            </w:r>
            <w:r w:rsidR="007C730D">
              <w:rPr>
                <w:sz w:val="20"/>
                <w:szCs w:val="20"/>
              </w:rPr>
              <w:t>’s</w:t>
            </w:r>
            <w:r>
              <w:rPr>
                <w:sz w:val="20"/>
                <w:szCs w:val="20"/>
              </w:rPr>
              <w:t xml:space="preserve"> interest</w:t>
            </w:r>
          </w:p>
        </w:tc>
        <w:tc>
          <w:tcPr>
            <w:tcW w:w="2599" w:type="pct"/>
          </w:tcPr>
          <w:p w14:paraId="7B2066ED" w14:textId="5270EF4E" w:rsidR="001B4BBD" w:rsidRPr="001B4BBD" w:rsidRDefault="001B4BBD">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To </w:t>
            </w:r>
            <w:r w:rsidRPr="00533239">
              <w:rPr>
                <w:sz w:val="20"/>
                <w:szCs w:val="20"/>
              </w:rPr>
              <w:t>represent their organisation</w:t>
            </w:r>
            <w:r w:rsidR="007C730D">
              <w:rPr>
                <w:sz w:val="20"/>
                <w:szCs w:val="20"/>
              </w:rPr>
              <w:t>’s</w:t>
            </w:r>
            <w:r w:rsidRPr="00533239">
              <w:rPr>
                <w:sz w:val="20"/>
                <w:szCs w:val="20"/>
              </w:rPr>
              <w:t xml:space="preserve"> interests across governments, industry, not-for-profits and industry associations including the interests of local </w:t>
            </w:r>
            <w:r w:rsidR="007C730D">
              <w:rPr>
                <w:sz w:val="20"/>
                <w:szCs w:val="20"/>
              </w:rPr>
              <w:t xml:space="preserve">Traditional Owner and </w:t>
            </w:r>
            <w:r w:rsidRPr="00533239">
              <w:rPr>
                <w:sz w:val="20"/>
                <w:szCs w:val="20"/>
              </w:rPr>
              <w:t xml:space="preserve">Indigenous groups in the Cooper </w:t>
            </w:r>
            <w:r w:rsidR="0036573C">
              <w:rPr>
                <w:sz w:val="20"/>
                <w:szCs w:val="20"/>
              </w:rPr>
              <w:t xml:space="preserve">GBA </w:t>
            </w:r>
            <w:r w:rsidRPr="00533239">
              <w:rPr>
                <w:sz w:val="20"/>
                <w:szCs w:val="20"/>
              </w:rPr>
              <w:t>region</w:t>
            </w:r>
          </w:p>
        </w:tc>
        <w:tc>
          <w:tcPr>
            <w:tcW w:w="735" w:type="pct"/>
          </w:tcPr>
          <w:p w14:paraId="2519838B" w14:textId="692C91B2" w:rsidR="001B4BBD" w:rsidRPr="0035425D" w:rsidRDefault="001B4BBD" w:rsidP="00533239">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w:t>
            </w:r>
          </w:p>
        </w:tc>
      </w:tr>
      <w:tr w:rsidR="001B4BBD" w:rsidRPr="0035425D" w14:paraId="4A068926" w14:textId="77777777" w:rsidTr="00533239">
        <w:tc>
          <w:tcPr>
            <w:cnfStyle w:val="001000000000" w:firstRow="0" w:lastRow="0" w:firstColumn="1" w:lastColumn="0" w:oddVBand="0" w:evenVBand="0" w:oddHBand="0" w:evenHBand="0" w:firstRowFirstColumn="0" w:firstRowLastColumn="0" w:lastRowFirstColumn="0" w:lastRowLastColumn="0"/>
            <w:tcW w:w="1666" w:type="pct"/>
          </w:tcPr>
          <w:p w14:paraId="2434879D" w14:textId="7E019397" w:rsidR="001B4BBD" w:rsidRPr="0035425D" w:rsidRDefault="001B4BBD" w:rsidP="008E04E6">
            <w:pPr>
              <w:pStyle w:val="BodyText"/>
              <w:rPr>
                <w:sz w:val="20"/>
                <w:szCs w:val="20"/>
              </w:rPr>
            </w:pPr>
            <w:r>
              <w:rPr>
                <w:sz w:val="20"/>
                <w:szCs w:val="20"/>
              </w:rPr>
              <w:t>Increase understanding of the unconventional gas and oil industry</w:t>
            </w:r>
          </w:p>
        </w:tc>
        <w:tc>
          <w:tcPr>
            <w:tcW w:w="2599" w:type="pct"/>
          </w:tcPr>
          <w:p w14:paraId="49049F46" w14:textId="38A75BAC" w:rsidR="001B4BBD" w:rsidRPr="001B4BBD" w:rsidRDefault="001B4BBD" w:rsidP="008E04E6">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533239">
              <w:rPr>
                <w:sz w:val="20"/>
                <w:szCs w:val="20"/>
              </w:rPr>
              <w:t xml:space="preserve">To increase understanding of the unconventional gas and oil industry’s development and market potential and how these might intersect with natural resources and water management in the Cooper </w:t>
            </w:r>
            <w:r w:rsidR="0036573C">
              <w:rPr>
                <w:sz w:val="20"/>
                <w:szCs w:val="20"/>
              </w:rPr>
              <w:t xml:space="preserve">GBA </w:t>
            </w:r>
            <w:r w:rsidR="007E76B5">
              <w:rPr>
                <w:sz w:val="20"/>
                <w:szCs w:val="20"/>
              </w:rPr>
              <w:t>region</w:t>
            </w:r>
            <w:r w:rsidRPr="00533239">
              <w:rPr>
                <w:sz w:val="20"/>
                <w:szCs w:val="20"/>
              </w:rPr>
              <w:t xml:space="preserve"> </w:t>
            </w:r>
          </w:p>
        </w:tc>
        <w:tc>
          <w:tcPr>
            <w:tcW w:w="735" w:type="pct"/>
          </w:tcPr>
          <w:p w14:paraId="515F2475" w14:textId="7EF16D00" w:rsidR="001B4BBD" w:rsidRPr="0035425D" w:rsidRDefault="001B4BBD" w:rsidP="00533239">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w:t>
            </w:r>
          </w:p>
        </w:tc>
      </w:tr>
      <w:tr w:rsidR="001B4BBD" w:rsidRPr="0035425D" w14:paraId="6853BDFD" w14:textId="77777777" w:rsidTr="00533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77C85F2D" w14:textId="32A3417F" w:rsidR="001B4BBD" w:rsidRPr="0035425D" w:rsidRDefault="005A2132" w:rsidP="008E04E6">
            <w:pPr>
              <w:pStyle w:val="BodyText"/>
              <w:rPr>
                <w:sz w:val="20"/>
                <w:szCs w:val="20"/>
              </w:rPr>
            </w:pPr>
            <w:r>
              <w:rPr>
                <w:sz w:val="20"/>
                <w:szCs w:val="20"/>
              </w:rPr>
              <w:t>Contribute to policy development</w:t>
            </w:r>
          </w:p>
        </w:tc>
        <w:tc>
          <w:tcPr>
            <w:tcW w:w="2599" w:type="pct"/>
          </w:tcPr>
          <w:p w14:paraId="3B1CEE37" w14:textId="09A418C1" w:rsidR="001B4BBD" w:rsidRPr="001B4BBD" w:rsidRDefault="005A2132" w:rsidP="008E04E6">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Represent and/or be involved in policy development</w:t>
            </w:r>
          </w:p>
        </w:tc>
        <w:tc>
          <w:tcPr>
            <w:tcW w:w="735" w:type="pct"/>
          </w:tcPr>
          <w:p w14:paraId="5FEB7E28" w14:textId="29B916FE" w:rsidR="001B4BBD" w:rsidRPr="0035425D" w:rsidRDefault="001B4BBD" w:rsidP="00533239">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w:t>
            </w:r>
          </w:p>
        </w:tc>
      </w:tr>
      <w:tr w:rsidR="001B4BBD" w:rsidRPr="0035425D" w14:paraId="657E0B5C" w14:textId="77777777" w:rsidTr="00533239">
        <w:tc>
          <w:tcPr>
            <w:cnfStyle w:val="001000000000" w:firstRow="0" w:lastRow="0" w:firstColumn="1" w:lastColumn="0" w:oddVBand="0" w:evenVBand="0" w:oddHBand="0" w:evenHBand="0" w:firstRowFirstColumn="0" w:firstRowLastColumn="0" w:lastRowFirstColumn="0" w:lastRowLastColumn="0"/>
            <w:tcW w:w="1666" w:type="pct"/>
          </w:tcPr>
          <w:p w14:paraId="6FAC7D9B" w14:textId="22FEDDCD" w:rsidR="001B4BBD" w:rsidRPr="0035425D" w:rsidRDefault="001B4BBD" w:rsidP="008E04E6">
            <w:pPr>
              <w:pStyle w:val="BodyText"/>
              <w:rPr>
                <w:sz w:val="20"/>
                <w:szCs w:val="20"/>
              </w:rPr>
            </w:pPr>
            <w:r>
              <w:rPr>
                <w:sz w:val="20"/>
                <w:szCs w:val="20"/>
              </w:rPr>
              <w:t>Represent local community concerns and provide feedback</w:t>
            </w:r>
          </w:p>
        </w:tc>
        <w:tc>
          <w:tcPr>
            <w:tcW w:w="2599" w:type="pct"/>
          </w:tcPr>
          <w:p w14:paraId="1FA2C11A" w14:textId="48865CE7" w:rsidR="001B4BBD" w:rsidRPr="001B4BBD" w:rsidRDefault="001B4BBD" w:rsidP="008E04E6">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533239">
              <w:rPr>
                <w:sz w:val="20"/>
                <w:szCs w:val="20"/>
              </w:rPr>
              <w:t>To represent local community concerns and provide feedback to communities through active relationship management and community engagement</w:t>
            </w:r>
          </w:p>
        </w:tc>
        <w:tc>
          <w:tcPr>
            <w:tcW w:w="735" w:type="pct"/>
          </w:tcPr>
          <w:p w14:paraId="41D6B8D8" w14:textId="41D8DE44" w:rsidR="001B4BBD" w:rsidRPr="0035425D" w:rsidRDefault="001B4BBD" w:rsidP="00533239">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p>
        </w:tc>
      </w:tr>
      <w:bookmarkEnd w:id="133"/>
    </w:tbl>
    <w:p w14:paraId="779CC7AD" w14:textId="77777777" w:rsidR="00745B66" w:rsidRDefault="00745B66" w:rsidP="00533239">
      <w:pPr>
        <w:pStyle w:val="BodyText"/>
      </w:pPr>
    </w:p>
    <w:p w14:paraId="67783B9E" w14:textId="10350198" w:rsidR="00844F0F" w:rsidRDefault="005169FE" w:rsidP="00533239">
      <w:pPr>
        <w:pStyle w:val="BodyText"/>
      </w:pPr>
      <w:r>
        <w:t xml:space="preserve">One </w:t>
      </w:r>
      <w:r w:rsidR="00EB15EC">
        <w:t>interviewee</w:t>
      </w:r>
      <w:r>
        <w:t xml:space="preserve"> expressed their motivation for involvement</w:t>
      </w:r>
      <w:r w:rsidR="007313E4">
        <w:t>,</w:t>
      </w:r>
      <w:r>
        <w:t xml:space="preserve"> highlighting the importance of broad representation and local perspectives:</w:t>
      </w:r>
    </w:p>
    <w:p w14:paraId="515C2090" w14:textId="2E1D115B" w:rsidR="005169FE" w:rsidRDefault="005169FE" w:rsidP="005169FE">
      <w:pPr>
        <w:pStyle w:val="Quote"/>
        <w:jc w:val="left"/>
      </w:pPr>
      <w:r>
        <w:t>T</w:t>
      </w:r>
      <w:r w:rsidRPr="00A91050">
        <w:t>he communities out here that actually live here</w:t>
      </w:r>
      <w:r>
        <w:t xml:space="preserve"> -</w:t>
      </w:r>
      <w:r w:rsidRPr="00A91050">
        <w:t xml:space="preserve"> it’s good to see representation from local government, from Aboriginal communities, </w:t>
      </w:r>
      <w:r>
        <w:t>and others</w:t>
      </w:r>
      <w:r w:rsidRPr="00A91050">
        <w:t xml:space="preserve"> because there might not be many of us out here</w:t>
      </w:r>
      <w:r>
        <w:t xml:space="preserve"> but for those</w:t>
      </w:r>
      <w:r w:rsidRPr="00A91050">
        <w:t xml:space="preserve"> of us that are living here </w:t>
      </w:r>
      <w:r>
        <w:t>with our kids and grandkids, we are going to live here l</w:t>
      </w:r>
      <w:r w:rsidRPr="00A91050">
        <w:t>ong-term</w:t>
      </w:r>
      <w:r>
        <w:t>. W</w:t>
      </w:r>
      <w:r w:rsidRPr="00A91050">
        <w:t>e’ve got a fair bit of stake in this</w:t>
      </w:r>
      <w:r>
        <w:t xml:space="preserve"> – Cooper interviewee</w:t>
      </w:r>
    </w:p>
    <w:p w14:paraId="38A343E0" w14:textId="601AC2E1" w:rsidR="005169FE" w:rsidRDefault="005169FE" w:rsidP="00533239">
      <w:pPr>
        <w:pStyle w:val="BodyText"/>
      </w:pPr>
      <w:r>
        <w:t xml:space="preserve">Another </w:t>
      </w:r>
      <w:r w:rsidR="00EB15EC">
        <w:t>interviewee</w:t>
      </w:r>
      <w:r>
        <w:t xml:space="preserve"> described the importance of building an understanding of the industry and how it would interact with other land users and the landscape:</w:t>
      </w:r>
    </w:p>
    <w:p w14:paraId="770D1B34" w14:textId="77777777" w:rsidR="005169FE" w:rsidRPr="008F1C9A" w:rsidRDefault="005169FE" w:rsidP="005169FE">
      <w:pPr>
        <w:pStyle w:val="Quote"/>
        <w:jc w:val="left"/>
      </w:pPr>
      <w:r w:rsidRPr="008F1C9A">
        <w:t xml:space="preserve">…we need to be across what an expansion into that type of exploration and production, [what] it might mean for our region, for other land users, and also what it means longer term, for our resources, the surface water surface impacts and the groundwater impacts </w:t>
      </w:r>
      <w:r>
        <w:t>– Cooper interviewee</w:t>
      </w:r>
      <w:r w:rsidRPr="008F1C9A">
        <w:t xml:space="preserve"> </w:t>
      </w:r>
    </w:p>
    <w:p w14:paraId="2C6C0A37" w14:textId="2CF60D22" w:rsidR="006972A8" w:rsidRDefault="0019078A" w:rsidP="00B90969">
      <w:pPr>
        <w:pStyle w:val="BodyText"/>
      </w:pPr>
      <w:r>
        <w:t xml:space="preserve">When asked what </w:t>
      </w:r>
      <w:r w:rsidR="00483789">
        <w:t xml:space="preserve">Cooper </w:t>
      </w:r>
      <w:r w:rsidR="00DA464E">
        <w:t xml:space="preserve">User Panel </w:t>
      </w:r>
      <w:r>
        <w:t xml:space="preserve">interviewees </w:t>
      </w:r>
      <w:r w:rsidRPr="00533239">
        <w:rPr>
          <w:b/>
          <w:bCs/>
          <w:i/>
          <w:iCs/>
        </w:rPr>
        <w:t>expected</w:t>
      </w:r>
      <w:r>
        <w:t xml:space="preserve"> as a result of </w:t>
      </w:r>
      <w:r w:rsidRPr="00533239">
        <w:rPr>
          <w:b/>
          <w:bCs/>
          <w:i/>
          <w:iCs/>
        </w:rPr>
        <w:t xml:space="preserve">attending the </w:t>
      </w:r>
      <w:r w:rsidR="007313E4">
        <w:rPr>
          <w:b/>
          <w:bCs/>
          <w:i/>
          <w:iCs/>
        </w:rPr>
        <w:t>user p</w:t>
      </w:r>
      <w:r w:rsidR="007313E4" w:rsidRPr="00533239">
        <w:rPr>
          <w:b/>
          <w:bCs/>
          <w:i/>
          <w:iCs/>
        </w:rPr>
        <w:t xml:space="preserve">anel </w:t>
      </w:r>
      <w:r w:rsidRPr="00533239">
        <w:rPr>
          <w:b/>
          <w:bCs/>
          <w:i/>
          <w:iCs/>
        </w:rPr>
        <w:t>meetings</w:t>
      </w:r>
      <w:r>
        <w:t xml:space="preserve">, </w:t>
      </w:r>
      <w:r w:rsidR="007313E4">
        <w:t xml:space="preserve">their </w:t>
      </w:r>
      <w:r>
        <w:t>frequently expressed view</w:t>
      </w:r>
      <w:r w:rsidR="006972A8">
        <w:t>s</w:t>
      </w:r>
      <w:r w:rsidR="00617C0E">
        <w:t xml:space="preserve"> </w:t>
      </w:r>
      <w:r w:rsidR="006972A8">
        <w:t>included</w:t>
      </w:r>
      <w:r w:rsidR="00483789">
        <w:t xml:space="preserve"> (see</w:t>
      </w:r>
      <w:r w:rsidR="00533239">
        <w:t xml:space="preserve"> Table</w:t>
      </w:r>
      <w:r w:rsidR="00483789">
        <w:t xml:space="preserve"> </w:t>
      </w:r>
      <w:r w:rsidR="00483789">
        <w:fldChar w:fldCharType="begin"/>
      </w:r>
      <w:r w:rsidR="00483789">
        <w:instrText xml:space="preserve"> REF _Ref32531394 \h </w:instrText>
      </w:r>
      <w:r w:rsidR="00483789">
        <w:fldChar w:fldCharType="separate"/>
      </w:r>
      <w:r w:rsidR="003F478C">
        <w:rPr>
          <w:noProof/>
        </w:rPr>
        <w:t>3</w:t>
      </w:r>
      <w:r w:rsidR="00483789">
        <w:fldChar w:fldCharType="end"/>
      </w:r>
      <w:r w:rsidR="00483789">
        <w:t>)</w:t>
      </w:r>
      <w:r w:rsidR="006972A8">
        <w:t>:</w:t>
      </w:r>
    </w:p>
    <w:p w14:paraId="449C5A3A" w14:textId="6DD789D4" w:rsidR="00483789" w:rsidRDefault="007313E4" w:rsidP="0050197F">
      <w:pPr>
        <w:pStyle w:val="BodyText"/>
        <w:numPr>
          <w:ilvl w:val="0"/>
          <w:numId w:val="42"/>
        </w:numPr>
      </w:pPr>
      <w:r>
        <w:t xml:space="preserve">better </w:t>
      </w:r>
      <w:r w:rsidR="00483789">
        <w:t xml:space="preserve">understanding of the </w:t>
      </w:r>
      <w:r w:rsidR="0096425B">
        <w:t>GBA Program</w:t>
      </w:r>
    </w:p>
    <w:p w14:paraId="6D710FC5" w14:textId="3FC8C98F" w:rsidR="00483789" w:rsidRDefault="007313E4" w:rsidP="0050197F">
      <w:pPr>
        <w:pStyle w:val="BodyText"/>
        <w:numPr>
          <w:ilvl w:val="0"/>
          <w:numId w:val="42"/>
        </w:numPr>
      </w:pPr>
      <w:r>
        <w:t xml:space="preserve">stakeholder </w:t>
      </w:r>
      <w:r w:rsidR="00483789">
        <w:t>representation</w:t>
      </w:r>
    </w:p>
    <w:p w14:paraId="45D7F4E6" w14:textId="4E31D577" w:rsidR="00483789" w:rsidRDefault="007313E4" w:rsidP="0050197F">
      <w:pPr>
        <w:pStyle w:val="BodyText"/>
        <w:numPr>
          <w:ilvl w:val="0"/>
          <w:numId w:val="42"/>
        </w:numPr>
      </w:pPr>
      <w:r>
        <w:t xml:space="preserve">information </w:t>
      </w:r>
      <w:r w:rsidR="00483789">
        <w:t>sharing</w:t>
      </w:r>
    </w:p>
    <w:p w14:paraId="00AFAB75" w14:textId="3DF1B44D" w:rsidR="00483789" w:rsidRDefault="007313E4" w:rsidP="0050197F">
      <w:pPr>
        <w:pStyle w:val="BodyText"/>
        <w:numPr>
          <w:ilvl w:val="0"/>
          <w:numId w:val="42"/>
        </w:numPr>
      </w:pPr>
      <w:r>
        <w:t xml:space="preserve">relationship </w:t>
      </w:r>
      <w:r w:rsidR="00483789">
        <w:t>building</w:t>
      </w:r>
    </w:p>
    <w:p w14:paraId="45DBC12D" w14:textId="556D48BF" w:rsidR="007C730D" w:rsidRDefault="007313E4" w:rsidP="0050197F">
      <w:pPr>
        <w:pStyle w:val="BodyText"/>
        <w:numPr>
          <w:ilvl w:val="0"/>
          <w:numId w:val="42"/>
        </w:numPr>
      </w:pPr>
      <w:r>
        <w:t>advocacy</w:t>
      </w:r>
      <w:r w:rsidR="007C730D">
        <w:t>.</w:t>
      </w:r>
    </w:p>
    <w:p w14:paraId="1246D77D" w14:textId="782DA066" w:rsidR="00160D29" w:rsidRDefault="00160D29" w:rsidP="00533239">
      <w:pPr>
        <w:pStyle w:val="Caption"/>
      </w:pPr>
      <w:bookmarkStart w:id="134" w:name="_Toc38874523"/>
      <w:bookmarkStart w:id="135" w:name="_Toc39236185"/>
      <w:bookmarkStart w:id="136" w:name="_Toc39258009"/>
      <w:r>
        <w:lastRenderedPageBreak/>
        <w:t xml:space="preserve">Table </w:t>
      </w:r>
      <w:bookmarkStart w:id="137" w:name="_Ref32531394"/>
      <w:r>
        <w:fldChar w:fldCharType="begin"/>
      </w:r>
      <w:r>
        <w:instrText xml:space="preserve"> SEQ Table \* ARABIC </w:instrText>
      </w:r>
      <w:r>
        <w:fldChar w:fldCharType="separate"/>
      </w:r>
      <w:r w:rsidR="003F478C">
        <w:rPr>
          <w:noProof/>
        </w:rPr>
        <w:t>3</w:t>
      </w:r>
      <w:r>
        <w:fldChar w:fldCharType="end"/>
      </w:r>
      <w:bookmarkEnd w:id="137"/>
      <w:r>
        <w:t xml:space="preserve"> </w:t>
      </w:r>
      <w:r w:rsidRPr="00ED21C9">
        <w:t xml:space="preserve">Cooper </w:t>
      </w:r>
      <w:r w:rsidR="00620A69">
        <w:t>User Panel</w:t>
      </w:r>
      <w:r w:rsidRPr="00ED21C9">
        <w:t xml:space="preserve"> </w:t>
      </w:r>
      <w:r w:rsidR="000B4BD0">
        <w:t>–</w:t>
      </w:r>
      <w:r w:rsidRPr="00ED21C9">
        <w:t xml:space="preserve"> </w:t>
      </w:r>
      <w:r w:rsidR="007313E4">
        <w:t>e</w:t>
      </w:r>
      <w:r w:rsidR="007313E4" w:rsidRPr="00ED21C9">
        <w:t xml:space="preserve">xpectations </w:t>
      </w:r>
      <w:r w:rsidRPr="00ED21C9">
        <w:t>of attending panel meetings (qualitative analysis)</w:t>
      </w:r>
      <w:bookmarkEnd w:id="134"/>
      <w:bookmarkEnd w:id="135"/>
      <w:bookmarkEnd w:id="136"/>
    </w:p>
    <w:tbl>
      <w:tblPr>
        <w:tblStyle w:val="TableCSIRO"/>
        <w:tblW w:w="5000" w:type="pct"/>
        <w:tblInd w:w="0" w:type="dxa"/>
        <w:tblLook w:val="04A0" w:firstRow="1" w:lastRow="0" w:firstColumn="1" w:lastColumn="0" w:noHBand="0" w:noVBand="1"/>
      </w:tblPr>
      <w:tblGrid>
        <w:gridCol w:w="3211"/>
        <w:gridCol w:w="5010"/>
        <w:gridCol w:w="1417"/>
      </w:tblGrid>
      <w:tr w:rsidR="006972A8" w:rsidRPr="005E30A2" w14:paraId="4914C2E7" w14:textId="77777777" w:rsidTr="00D05B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363D82CF" w14:textId="7DC54A35" w:rsidR="006972A8" w:rsidRPr="005E30A2" w:rsidRDefault="009B4A71" w:rsidP="00D05B56">
            <w:pPr>
              <w:pStyle w:val="BodyText"/>
              <w:rPr>
                <w:color w:val="FFFFFF" w:themeColor="background1"/>
                <w:sz w:val="20"/>
                <w:szCs w:val="20"/>
              </w:rPr>
            </w:pPr>
            <w:r>
              <w:rPr>
                <w:color w:val="FFFFFF" w:themeColor="background1"/>
                <w:sz w:val="20"/>
                <w:szCs w:val="20"/>
              </w:rPr>
              <w:t>Influencing factor</w:t>
            </w:r>
          </w:p>
        </w:tc>
        <w:tc>
          <w:tcPr>
            <w:tcW w:w="2599" w:type="pct"/>
          </w:tcPr>
          <w:p w14:paraId="70D00A93" w14:textId="652922E6" w:rsidR="006972A8" w:rsidRPr="005E30A2" w:rsidRDefault="009B4A71" w:rsidP="00D05B56">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Pr>
                <w:color w:val="FFFFFF" w:themeColor="background1"/>
                <w:sz w:val="20"/>
                <w:szCs w:val="20"/>
              </w:rPr>
              <w:t>Description</w:t>
            </w:r>
          </w:p>
        </w:tc>
        <w:tc>
          <w:tcPr>
            <w:tcW w:w="735" w:type="pct"/>
          </w:tcPr>
          <w:p w14:paraId="78329F43" w14:textId="77777777" w:rsidR="006972A8" w:rsidRPr="005E30A2" w:rsidRDefault="006972A8" w:rsidP="00D05B56">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5E30A2">
              <w:rPr>
                <w:color w:val="FFFFFF" w:themeColor="background1"/>
                <w:sz w:val="20"/>
                <w:szCs w:val="20"/>
              </w:rPr>
              <w:t>Responses</w:t>
            </w:r>
            <w:r w:rsidRPr="005E30A2">
              <w:rPr>
                <w:color w:val="FFFFFF" w:themeColor="background1"/>
                <w:sz w:val="20"/>
                <w:szCs w:val="20"/>
              </w:rPr>
              <w:br/>
              <w:t xml:space="preserve">(Sample = 10) </w:t>
            </w:r>
          </w:p>
        </w:tc>
      </w:tr>
      <w:tr w:rsidR="006972A8" w:rsidRPr="005E30A2" w14:paraId="7DF7E40E" w14:textId="77777777" w:rsidTr="00D05B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3C85F19C" w14:textId="6765ADFA" w:rsidR="006972A8" w:rsidRPr="005E30A2" w:rsidRDefault="005E30A2" w:rsidP="00D05B56">
            <w:pPr>
              <w:pStyle w:val="BodyText"/>
              <w:rPr>
                <w:sz w:val="20"/>
                <w:szCs w:val="20"/>
              </w:rPr>
            </w:pPr>
            <w:r>
              <w:rPr>
                <w:sz w:val="20"/>
                <w:szCs w:val="20"/>
              </w:rPr>
              <w:t>Better u</w:t>
            </w:r>
            <w:r w:rsidR="006972A8" w:rsidRPr="005E30A2">
              <w:rPr>
                <w:sz w:val="20"/>
                <w:szCs w:val="20"/>
              </w:rPr>
              <w:t>nderstand</w:t>
            </w:r>
            <w:r>
              <w:rPr>
                <w:sz w:val="20"/>
                <w:szCs w:val="20"/>
              </w:rPr>
              <w:t>ing of the</w:t>
            </w:r>
            <w:r w:rsidR="006972A8" w:rsidRPr="005E30A2">
              <w:rPr>
                <w:sz w:val="20"/>
                <w:szCs w:val="20"/>
              </w:rPr>
              <w:t xml:space="preserve"> </w:t>
            </w:r>
            <w:r w:rsidR="0096425B">
              <w:rPr>
                <w:sz w:val="20"/>
                <w:szCs w:val="20"/>
              </w:rPr>
              <w:t>GBA Program</w:t>
            </w:r>
            <w:r w:rsidR="006972A8" w:rsidRPr="005E30A2">
              <w:rPr>
                <w:sz w:val="20"/>
                <w:szCs w:val="20"/>
              </w:rPr>
              <w:t xml:space="preserve"> </w:t>
            </w:r>
          </w:p>
        </w:tc>
        <w:tc>
          <w:tcPr>
            <w:tcW w:w="2599" w:type="pct"/>
          </w:tcPr>
          <w:p w14:paraId="7992B167" w14:textId="4F0A8DD3" w:rsidR="006972A8" w:rsidRPr="005E30A2" w:rsidRDefault="005E30A2" w:rsidP="00D05B56">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w:t>
            </w:r>
            <w:r w:rsidR="006972A8" w:rsidRPr="00533239">
              <w:rPr>
                <w:sz w:val="20"/>
                <w:szCs w:val="20"/>
              </w:rPr>
              <w:t xml:space="preserve">o gain a better understanding of the </w:t>
            </w:r>
            <w:r w:rsidR="0096425B">
              <w:rPr>
                <w:sz w:val="20"/>
                <w:szCs w:val="20"/>
              </w:rPr>
              <w:t>GBA Program</w:t>
            </w:r>
            <w:r w:rsidR="006972A8" w:rsidRPr="00533239">
              <w:rPr>
                <w:sz w:val="20"/>
                <w:szCs w:val="20"/>
              </w:rPr>
              <w:t xml:space="preserve"> with emphasis on anticipated impacts and potential risks, specifically relating to resource</w:t>
            </w:r>
            <w:r w:rsidR="005169FE">
              <w:rPr>
                <w:sz w:val="20"/>
                <w:szCs w:val="20"/>
              </w:rPr>
              <w:t xml:space="preserve"> development</w:t>
            </w:r>
            <w:r w:rsidR="006972A8" w:rsidRPr="00533239">
              <w:rPr>
                <w:sz w:val="20"/>
                <w:szCs w:val="20"/>
              </w:rPr>
              <w:t xml:space="preserve"> and water flows</w:t>
            </w:r>
          </w:p>
        </w:tc>
        <w:tc>
          <w:tcPr>
            <w:tcW w:w="735" w:type="pct"/>
          </w:tcPr>
          <w:p w14:paraId="0BACC46B" w14:textId="70E70848" w:rsidR="006972A8" w:rsidRPr="005E30A2" w:rsidRDefault="006972A8" w:rsidP="00D05B56">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5E30A2">
              <w:rPr>
                <w:sz w:val="20"/>
                <w:szCs w:val="20"/>
              </w:rPr>
              <w:t>7</w:t>
            </w:r>
          </w:p>
        </w:tc>
      </w:tr>
      <w:tr w:rsidR="006972A8" w:rsidRPr="005E30A2" w14:paraId="6696319F" w14:textId="77777777" w:rsidTr="00D05B56">
        <w:tc>
          <w:tcPr>
            <w:cnfStyle w:val="001000000000" w:firstRow="0" w:lastRow="0" w:firstColumn="1" w:lastColumn="0" w:oddVBand="0" w:evenVBand="0" w:oddHBand="0" w:evenHBand="0" w:firstRowFirstColumn="0" w:firstRowLastColumn="0" w:lastRowFirstColumn="0" w:lastRowLastColumn="0"/>
            <w:tcW w:w="1666" w:type="pct"/>
          </w:tcPr>
          <w:p w14:paraId="29F4ED37" w14:textId="67D2B4E3" w:rsidR="006972A8" w:rsidRPr="005E30A2" w:rsidRDefault="005E30A2" w:rsidP="00D05B56">
            <w:pPr>
              <w:pStyle w:val="BodyText"/>
              <w:rPr>
                <w:sz w:val="20"/>
                <w:szCs w:val="20"/>
              </w:rPr>
            </w:pPr>
            <w:r w:rsidRPr="005E30A2">
              <w:rPr>
                <w:sz w:val="20"/>
                <w:szCs w:val="20"/>
              </w:rPr>
              <w:t>Stakeholder representation</w:t>
            </w:r>
          </w:p>
        </w:tc>
        <w:tc>
          <w:tcPr>
            <w:tcW w:w="2599" w:type="pct"/>
          </w:tcPr>
          <w:p w14:paraId="343D21D6" w14:textId="14FD241A" w:rsidR="006972A8" w:rsidRPr="005E30A2" w:rsidRDefault="005E30A2" w:rsidP="00D05B56">
            <w:pPr>
              <w:pStyle w:val="Body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To see r</w:t>
            </w:r>
            <w:r w:rsidR="006972A8" w:rsidRPr="00533239">
              <w:rPr>
                <w:sz w:val="20"/>
                <w:szCs w:val="20"/>
              </w:rPr>
              <w:t xml:space="preserve">epresentation of different stakeholder groups within panel membership including from community, governments, industry and Indigenous people </w:t>
            </w:r>
          </w:p>
        </w:tc>
        <w:tc>
          <w:tcPr>
            <w:tcW w:w="735" w:type="pct"/>
          </w:tcPr>
          <w:p w14:paraId="2847D3D4" w14:textId="645F182E" w:rsidR="006972A8" w:rsidRPr="005E30A2" w:rsidRDefault="006972A8" w:rsidP="00D05B56">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5E30A2">
              <w:rPr>
                <w:sz w:val="20"/>
                <w:szCs w:val="20"/>
              </w:rPr>
              <w:t>4</w:t>
            </w:r>
          </w:p>
        </w:tc>
      </w:tr>
      <w:tr w:rsidR="006972A8" w:rsidRPr="005E30A2" w14:paraId="0A5B4DDE" w14:textId="77777777" w:rsidTr="00D05B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2AFA9726" w14:textId="16D93AC0" w:rsidR="006972A8" w:rsidRPr="005E30A2" w:rsidRDefault="005E30A2" w:rsidP="00D05B56">
            <w:pPr>
              <w:pStyle w:val="BodyText"/>
              <w:rPr>
                <w:sz w:val="20"/>
                <w:szCs w:val="20"/>
              </w:rPr>
            </w:pPr>
            <w:r>
              <w:rPr>
                <w:sz w:val="20"/>
                <w:szCs w:val="20"/>
              </w:rPr>
              <w:t>I</w:t>
            </w:r>
            <w:r w:rsidR="006972A8" w:rsidRPr="005E30A2">
              <w:rPr>
                <w:sz w:val="20"/>
                <w:szCs w:val="20"/>
              </w:rPr>
              <w:t>nformation</w:t>
            </w:r>
            <w:r>
              <w:rPr>
                <w:sz w:val="20"/>
                <w:szCs w:val="20"/>
              </w:rPr>
              <w:t xml:space="preserve"> sharing</w:t>
            </w:r>
          </w:p>
        </w:tc>
        <w:tc>
          <w:tcPr>
            <w:tcW w:w="2599" w:type="pct"/>
          </w:tcPr>
          <w:p w14:paraId="6A856657" w14:textId="0468FB9C" w:rsidR="006972A8" w:rsidRPr="005E30A2" w:rsidRDefault="005E30A2" w:rsidP="00D05B56">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w:t>
            </w:r>
            <w:r w:rsidR="006972A8" w:rsidRPr="00533239">
              <w:rPr>
                <w:sz w:val="20"/>
                <w:szCs w:val="20"/>
              </w:rPr>
              <w:t xml:space="preserve">ontribution and access to panel and </w:t>
            </w:r>
            <w:r w:rsidR="0096425B">
              <w:rPr>
                <w:sz w:val="20"/>
                <w:szCs w:val="20"/>
              </w:rPr>
              <w:t>GBA Program</w:t>
            </w:r>
            <w:r w:rsidR="006972A8" w:rsidRPr="00533239">
              <w:rPr>
                <w:sz w:val="20"/>
                <w:szCs w:val="20"/>
              </w:rPr>
              <w:t xml:space="preserve"> information</w:t>
            </w:r>
          </w:p>
        </w:tc>
        <w:tc>
          <w:tcPr>
            <w:tcW w:w="735" w:type="pct"/>
          </w:tcPr>
          <w:p w14:paraId="1AB41A22" w14:textId="4CB91D87" w:rsidR="006972A8" w:rsidRPr="005E30A2" w:rsidRDefault="006972A8" w:rsidP="00D05B56">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5E30A2">
              <w:rPr>
                <w:sz w:val="20"/>
                <w:szCs w:val="20"/>
              </w:rPr>
              <w:t>4</w:t>
            </w:r>
          </w:p>
        </w:tc>
      </w:tr>
      <w:tr w:rsidR="006972A8" w:rsidRPr="005E30A2" w14:paraId="59A8FD9C" w14:textId="77777777" w:rsidTr="00D05B56">
        <w:tc>
          <w:tcPr>
            <w:cnfStyle w:val="001000000000" w:firstRow="0" w:lastRow="0" w:firstColumn="1" w:lastColumn="0" w:oddVBand="0" w:evenVBand="0" w:oddHBand="0" w:evenHBand="0" w:firstRowFirstColumn="0" w:firstRowLastColumn="0" w:lastRowFirstColumn="0" w:lastRowLastColumn="0"/>
            <w:tcW w:w="1666" w:type="pct"/>
          </w:tcPr>
          <w:p w14:paraId="6BC6E402" w14:textId="1C772939" w:rsidR="006972A8" w:rsidRPr="005E30A2" w:rsidRDefault="006972A8" w:rsidP="00D05B56">
            <w:pPr>
              <w:pStyle w:val="BodyText"/>
              <w:rPr>
                <w:sz w:val="20"/>
                <w:szCs w:val="20"/>
              </w:rPr>
            </w:pPr>
            <w:r w:rsidRPr="005E30A2">
              <w:rPr>
                <w:sz w:val="20"/>
                <w:szCs w:val="20"/>
              </w:rPr>
              <w:t>Relationship building</w:t>
            </w:r>
          </w:p>
        </w:tc>
        <w:tc>
          <w:tcPr>
            <w:tcW w:w="2599" w:type="pct"/>
          </w:tcPr>
          <w:p w14:paraId="482620EE" w14:textId="4BA910DE" w:rsidR="006972A8" w:rsidRPr="005E30A2" w:rsidRDefault="005E30A2" w:rsidP="00D05B56">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533239">
              <w:rPr>
                <w:sz w:val="20"/>
                <w:szCs w:val="20"/>
              </w:rPr>
              <w:t>E</w:t>
            </w:r>
            <w:r w:rsidR="006972A8" w:rsidRPr="00533239">
              <w:rPr>
                <w:sz w:val="20"/>
                <w:szCs w:val="20"/>
              </w:rPr>
              <w:t>ngagement with, and development of, community relationships that enhance community knowledge</w:t>
            </w:r>
          </w:p>
        </w:tc>
        <w:tc>
          <w:tcPr>
            <w:tcW w:w="735" w:type="pct"/>
          </w:tcPr>
          <w:p w14:paraId="79CA1C34" w14:textId="4958ED11" w:rsidR="006972A8" w:rsidRPr="005E30A2" w:rsidRDefault="006972A8" w:rsidP="00D05B56">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5E30A2">
              <w:rPr>
                <w:sz w:val="20"/>
                <w:szCs w:val="20"/>
              </w:rPr>
              <w:t>4</w:t>
            </w:r>
          </w:p>
        </w:tc>
      </w:tr>
      <w:tr w:rsidR="006972A8" w:rsidRPr="005E30A2" w14:paraId="14C554AE" w14:textId="77777777" w:rsidTr="00D05B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74324ACE" w14:textId="511DA9A8" w:rsidR="006972A8" w:rsidRPr="005E30A2" w:rsidRDefault="005E30A2" w:rsidP="00D05B56">
            <w:pPr>
              <w:pStyle w:val="BodyText"/>
              <w:rPr>
                <w:sz w:val="20"/>
                <w:szCs w:val="20"/>
              </w:rPr>
            </w:pPr>
            <w:r>
              <w:rPr>
                <w:sz w:val="20"/>
                <w:szCs w:val="20"/>
              </w:rPr>
              <w:t>Advocacy</w:t>
            </w:r>
          </w:p>
        </w:tc>
        <w:tc>
          <w:tcPr>
            <w:tcW w:w="2599" w:type="pct"/>
          </w:tcPr>
          <w:p w14:paraId="486CBF04" w14:textId="58F6BCC0" w:rsidR="006972A8" w:rsidRPr="005E30A2" w:rsidRDefault="005E30A2">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Opportunity to </w:t>
            </w:r>
            <w:r w:rsidRPr="00533239">
              <w:rPr>
                <w:sz w:val="20"/>
                <w:szCs w:val="20"/>
              </w:rPr>
              <w:t xml:space="preserve">represent (and hear) the concerns and perspectives of the different and varied stakeholders of the </w:t>
            </w:r>
            <w:r w:rsidR="0096425B">
              <w:rPr>
                <w:sz w:val="20"/>
                <w:szCs w:val="20"/>
              </w:rPr>
              <w:t>GBA Program</w:t>
            </w:r>
            <w:r w:rsidRPr="00533239">
              <w:rPr>
                <w:sz w:val="20"/>
                <w:szCs w:val="20"/>
              </w:rPr>
              <w:t xml:space="preserve"> </w:t>
            </w:r>
            <w:r w:rsidR="00970598" w:rsidRPr="00533239">
              <w:rPr>
                <w:sz w:val="20"/>
                <w:szCs w:val="20"/>
              </w:rPr>
              <w:t>with an emphasis on risk management relating to resources and water flows (surface and ground) impacts</w:t>
            </w:r>
          </w:p>
        </w:tc>
        <w:tc>
          <w:tcPr>
            <w:tcW w:w="735" w:type="pct"/>
          </w:tcPr>
          <w:p w14:paraId="0EE8D1CD" w14:textId="0825C115" w:rsidR="006972A8" w:rsidRPr="005E30A2" w:rsidRDefault="006972A8" w:rsidP="00D05B56">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5E30A2">
              <w:rPr>
                <w:sz w:val="20"/>
                <w:szCs w:val="20"/>
              </w:rPr>
              <w:t>3</w:t>
            </w:r>
          </w:p>
        </w:tc>
      </w:tr>
    </w:tbl>
    <w:p w14:paraId="3EC8200F" w14:textId="77777777" w:rsidR="00C92141" w:rsidRDefault="00C92141" w:rsidP="00B90969">
      <w:pPr>
        <w:pStyle w:val="BodyText"/>
      </w:pPr>
    </w:p>
    <w:p w14:paraId="64466D56" w14:textId="3D6170C5" w:rsidR="0026720C" w:rsidRDefault="005169FE" w:rsidP="00B90969">
      <w:pPr>
        <w:pStyle w:val="BodyText"/>
      </w:pPr>
      <w:r>
        <w:t xml:space="preserve">One response that captured the various roles of the </w:t>
      </w:r>
      <w:r w:rsidR="007313E4">
        <w:t xml:space="preserve">user </w:t>
      </w:r>
      <w:r>
        <w:t xml:space="preserve">panel in building understanding across varied interests and doing </w:t>
      </w:r>
      <w:r w:rsidR="007313E4">
        <w:t xml:space="preserve">it </w:t>
      </w:r>
      <w:r>
        <w:t>in ways that would enhance information sharing across those interests was expressed as follows:</w:t>
      </w:r>
    </w:p>
    <w:p w14:paraId="75A3C8A8" w14:textId="145C31D0" w:rsidR="008E04E6" w:rsidRPr="008E04E6" w:rsidRDefault="00D4655A">
      <w:pPr>
        <w:pStyle w:val="Quote"/>
        <w:jc w:val="left"/>
      </w:pPr>
      <w:r>
        <w:t>F</w:t>
      </w:r>
      <w:r w:rsidR="00A91050" w:rsidRPr="00A91050">
        <w:t>or me</w:t>
      </w:r>
      <w:r w:rsidR="005169FE">
        <w:t>,</w:t>
      </w:r>
      <w:r w:rsidR="00A91050" w:rsidRPr="00A91050">
        <w:t xml:space="preserve"> it </w:t>
      </w:r>
      <w:r w:rsidR="002A635C">
        <w:t>is about</w:t>
      </w:r>
      <w:r w:rsidR="00A91050" w:rsidRPr="00A91050">
        <w:t xml:space="preserve"> engaging with the community and hearing what the community’s concerns are</w:t>
      </w:r>
      <w:r w:rsidR="001B4AA6">
        <w:t>;</w:t>
      </w:r>
      <w:r w:rsidR="00A91050" w:rsidRPr="00A91050">
        <w:t xml:space="preserve"> and</w:t>
      </w:r>
      <w:r w:rsidR="001B4AA6">
        <w:t>,</w:t>
      </w:r>
      <w:r w:rsidR="00A91050" w:rsidRPr="00A91050">
        <w:t xml:space="preserve"> being part of the team that </w:t>
      </w:r>
      <w:r w:rsidR="002A635C">
        <w:t>can</w:t>
      </w:r>
      <w:r w:rsidR="00A91050" w:rsidRPr="00A91050">
        <w:t xml:space="preserve"> helpfully address those concerns from the community</w:t>
      </w:r>
      <w:r w:rsidR="002A635C">
        <w:t>. It’s important to</w:t>
      </w:r>
      <w:r w:rsidR="00A91050" w:rsidRPr="00A91050">
        <w:t xml:space="preserve"> be listening to them</w:t>
      </w:r>
      <w:r w:rsidR="002A635C">
        <w:t>…</w:t>
      </w:r>
      <w:r w:rsidR="00A91050" w:rsidRPr="00A91050">
        <w:t xml:space="preserve">and then if there </w:t>
      </w:r>
      <w:r w:rsidR="002A635C">
        <w:t>a</w:t>
      </w:r>
      <w:r w:rsidR="00A91050" w:rsidRPr="00A91050">
        <w:t xml:space="preserve">re data gaps, </w:t>
      </w:r>
      <w:r w:rsidR="002A635C">
        <w:t>talk about what</w:t>
      </w:r>
      <w:r w:rsidR="00A91050" w:rsidRPr="00A91050">
        <w:t xml:space="preserve"> we </w:t>
      </w:r>
      <w:r w:rsidR="002A635C">
        <w:t>can</w:t>
      </w:r>
      <w:r w:rsidR="00A91050" w:rsidRPr="00A91050">
        <w:t xml:space="preserve"> do to help fill those gaps</w:t>
      </w:r>
      <w:r w:rsidR="007866FF">
        <w:t xml:space="preserve"> </w:t>
      </w:r>
      <w:r w:rsidR="0045407F">
        <w:t>– Cooper interviewee</w:t>
      </w:r>
    </w:p>
    <w:p w14:paraId="201826FC" w14:textId="29242093" w:rsidR="00FA135B" w:rsidRDefault="004E0EEC" w:rsidP="00533239">
      <w:pPr>
        <w:pStyle w:val="Heading2"/>
      </w:pPr>
      <w:bookmarkStart w:id="138" w:name="_Toc38874587"/>
      <w:bookmarkStart w:id="139" w:name="_Toc39672450"/>
      <w:r>
        <w:t xml:space="preserve">User </w:t>
      </w:r>
      <w:r w:rsidR="000B15E8">
        <w:t xml:space="preserve">panel </w:t>
      </w:r>
      <w:r w:rsidR="00FA135B">
        <w:t>experience</w:t>
      </w:r>
      <w:bookmarkEnd w:id="138"/>
      <w:bookmarkEnd w:id="139"/>
    </w:p>
    <w:p w14:paraId="46B26249" w14:textId="30C5D77E" w:rsidR="00160D29" w:rsidRDefault="000B15E8" w:rsidP="00FA135B">
      <w:pPr>
        <w:pStyle w:val="BodyText"/>
      </w:pPr>
      <w:r>
        <w:t xml:space="preserve">Aspects that influenced </w:t>
      </w:r>
      <w:r w:rsidR="00483789">
        <w:t xml:space="preserve">Cooper </w:t>
      </w:r>
      <w:r w:rsidR="007E76B5">
        <w:t>User Panel</w:t>
      </w:r>
      <w:r w:rsidR="00483789">
        <w:t xml:space="preserve"> </w:t>
      </w:r>
      <w:r w:rsidR="004F0634">
        <w:t>interviewees’</w:t>
      </w:r>
      <w:r w:rsidR="00FA135B">
        <w:t xml:space="preserve"> </w:t>
      </w:r>
      <w:r w:rsidR="00FA135B" w:rsidRPr="00533239">
        <w:rPr>
          <w:b/>
          <w:bCs/>
          <w:i/>
          <w:iCs/>
        </w:rPr>
        <w:t>experience</w:t>
      </w:r>
      <w:r w:rsidR="00FA135B">
        <w:t xml:space="preserve"> of </w:t>
      </w:r>
      <w:r w:rsidR="004F0634" w:rsidRPr="00533239">
        <w:rPr>
          <w:b/>
          <w:bCs/>
          <w:i/>
          <w:iCs/>
        </w:rPr>
        <w:t xml:space="preserve">attending </w:t>
      </w:r>
      <w:r w:rsidR="00FA135B" w:rsidRPr="00533239">
        <w:rPr>
          <w:b/>
          <w:bCs/>
          <w:i/>
          <w:iCs/>
        </w:rPr>
        <w:t>the Cooper User Panel</w:t>
      </w:r>
      <w:r w:rsidR="004F0634">
        <w:rPr>
          <w:b/>
          <w:bCs/>
          <w:i/>
          <w:iCs/>
        </w:rPr>
        <w:t xml:space="preserve"> meetings</w:t>
      </w:r>
      <w:r w:rsidR="00FA135B">
        <w:t xml:space="preserve"> </w:t>
      </w:r>
      <w:r w:rsidR="004F0634">
        <w:t>to</w:t>
      </w:r>
      <w:r w:rsidR="00FA135B">
        <w:t xml:space="preserve"> date</w:t>
      </w:r>
      <w:r w:rsidR="002A635C">
        <w:t xml:space="preserve"> included</w:t>
      </w:r>
      <w:r w:rsidR="00A75474">
        <w:t xml:space="preserve"> (see </w:t>
      </w:r>
      <w:r w:rsidR="00A75474">
        <w:fldChar w:fldCharType="begin"/>
      </w:r>
      <w:r w:rsidR="00A75474">
        <w:instrText xml:space="preserve"> REF _Ref32569459 \h </w:instrText>
      </w:r>
      <w:r w:rsidR="00A75474">
        <w:fldChar w:fldCharType="separate"/>
      </w:r>
      <w:r w:rsidR="003F478C">
        <w:t xml:space="preserve">Table </w:t>
      </w:r>
      <w:r w:rsidR="003F478C">
        <w:rPr>
          <w:noProof/>
        </w:rPr>
        <w:t>4</w:t>
      </w:r>
      <w:r w:rsidR="00A75474">
        <w:fldChar w:fldCharType="end"/>
      </w:r>
      <w:r w:rsidR="00A75474">
        <w:t>)</w:t>
      </w:r>
      <w:r w:rsidR="00FA135B">
        <w:t>:</w:t>
      </w:r>
    </w:p>
    <w:p w14:paraId="11F912D3" w14:textId="0B045CF6" w:rsidR="00A75474" w:rsidRPr="00A75474" w:rsidRDefault="000B15E8" w:rsidP="0050197F">
      <w:pPr>
        <w:pStyle w:val="BodyText"/>
        <w:numPr>
          <w:ilvl w:val="0"/>
          <w:numId w:val="42"/>
        </w:numPr>
      </w:pPr>
      <w:r>
        <w:t>l</w:t>
      </w:r>
      <w:r w:rsidRPr="00A75474">
        <w:t xml:space="preserve">evel </w:t>
      </w:r>
      <w:r w:rsidR="00A75474" w:rsidRPr="00A75474">
        <w:t>of comfort</w:t>
      </w:r>
    </w:p>
    <w:p w14:paraId="2D2E292B" w14:textId="0DDFE600" w:rsidR="00A75474" w:rsidRPr="00A75474" w:rsidRDefault="000B15E8" w:rsidP="0050197F">
      <w:pPr>
        <w:pStyle w:val="BodyText"/>
        <w:numPr>
          <w:ilvl w:val="0"/>
          <w:numId w:val="42"/>
        </w:numPr>
      </w:pPr>
      <w:r>
        <w:t>e</w:t>
      </w:r>
      <w:r w:rsidRPr="00A75474">
        <w:t xml:space="preserve">stablishing </w:t>
      </w:r>
      <w:r w:rsidR="00A75474" w:rsidRPr="00A75474">
        <w:t>clarity of process</w:t>
      </w:r>
    </w:p>
    <w:p w14:paraId="346AD9F2" w14:textId="7449DC44" w:rsidR="00A75474" w:rsidRDefault="000B15E8" w:rsidP="0050197F">
      <w:pPr>
        <w:pStyle w:val="BodyText"/>
        <w:numPr>
          <w:ilvl w:val="0"/>
          <w:numId w:val="42"/>
        </w:numPr>
      </w:pPr>
      <w:r>
        <w:t>s</w:t>
      </w:r>
      <w:r w:rsidRPr="00A75474">
        <w:t xml:space="preserve">cience </w:t>
      </w:r>
      <w:r w:rsidR="00A75474" w:rsidRPr="00A75474">
        <w:t>insights</w:t>
      </w:r>
      <w:r w:rsidR="002A635C">
        <w:t>.</w:t>
      </w:r>
    </w:p>
    <w:p w14:paraId="1DCFBAD1" w14:textId="77A418BB" w:rsidR="002A635C" w:rsidRDefault="002A635C" w:rsidP="002A635C">
      <w:pPr>
        <w:pStyle w:val="BodyText"/>
      </w:pPr>
    </w:p>
    <w:p w14:paraId="6D55C806" w14:textId="77777777" w:rsidR="002A635C" w:rsidRPr="002A635C" w:rsidRDefault="002A635C" w:rsidP="002A635C">
      <w:pPr>
        <w:pStyle w:val="BodyText"/>
      </w:pPr>
    </w:p>
    <w:p w14:paraId="3880136A" w14:textId="42338613" w:rsidR="00D05B56" w:rsidRDefault="00160D29" w:rsidP="00533239">
      <w:pPr>
        <w:pStyle w:val="Caption"/>
      </w:pPr>
      <w:bookmarkStart w:id="140" w:name="_Ref32569459"/>
      <w:bookmarkStart w:id="141" w:name="_Toc38874524"/>
      <w:bookmarkStart w:id="142" w:name="_Toc39236186"/>
      <w:bookmarkStart w:id="143" w:name="_Toc39258010"/>
      <w:r>
        <w:lastRenderedPageBreak/>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4</w:t>
      </w:r>
      <w:r w:rsidR="00035838">
        <w:rPr>
          <w:noProof/>
        </w:rPr>
        <w:fldChar w:fldCharType="end"/>
      </w:r>
      <w:bookmarkEnd w:id="140"/>
      <w:r>
        <w:t xml:space="preserve"> </w:t>
      </w:r>
      <w:r w:rsidRPr="00496408">
        <w:t xml:space="preserve">Cooper </w:t>
      </w:r>
      <w:r w:rsidR="00620A69">
        <w:t>User Panel</w:t>
      </w:r>
      <w:r w:rsidRPr="00496408">
        <w:t xml:space="preserve"> </w:t>
      </w:r>
      <w:r w:rsidR="000B4BD0">
        <w:t>–</w:t>
      </w:r>
      <w:r w:rsidRPr="00496408">
        <w:t xml:space="preserve"> </w:t>
      </w:r>
      <w:r w:rsidR="000B15E8">
        <w:t>u</w:t>
      </w:r>
      <w:r w:rsidR="000B15E8" w:rsidRPr="00496408">
        <w:t xml:space="preserve">ser </w:t>
      </w:r>
      <w:r w:rsidR="000B15E8">
        <w:t>p</w:t>
      </w:r>
      <w:r w:rsidR="000B15E8" w:rsidRPr="00496408">
        <w:t xml:space="preserve">anel </w:t>
      </w:r>
      <w:r w:rsidRPr="00496408">
        <w:t>experience (qualitative analysis)</w:t>
      </w:r>
      <w:bookmarkEnd w:id="141"/>
      <w:bookmarkEnd w:id="142"/>
      <w:bookmarkEnd w:id="143"/>
    </w:p>
    <w:tbl>
      <w:tblPr>
        <w:tblStyle w:val="TableCSIRO"/>
        <w:tblW w:w="5000" w:type="pct"/>
        <w:tblInd w:w="0" w:type="dxa"/>
        <w:tblLook w:val="04A0" w:firstRow="1" w:lastRow="0" w:firstColumn="1" w:lastColumn="0" w:noHBand="0" w:noVBand="1"/>
      </w:tblPr>
      <w:tblGrid>
        <w:gridCol w:w="3211"/>
        <w:gridCol w:w="5010"/>
        <w:gridCol w:w="1417"/>
      </w:tblGrid>
      <w:tr w:rsidR="004F0634" w:rsidRPr="00C43BFC" w14:paraId="430A88B0" w14:textId="77777777" w:rsidTr="00D05B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0EA3BE43" w14:textId="2EF6994E" w:rsidR="004F0634" w:rsidRPr="009B4A71" w:rsidRDefault="009B4A71" w:rsidP="00D05B56">
            <w:pPr>
              <w:pStyle w:val="BodyText"/>
              <w:rPr>
                <w:color w:val="FFFFFF" w:themeColor="background1"/>
                <w:sz w:val="20"/>
                <w:szCs w:val="20"/>
              </w:rPr>
            </w:pPr>
            <w:r w:rsidRPr="009B4A71">
              <w:rPr>
                <w:color w:val="FFFFFF" w:themeColor="background1"/>
                <w:sz w:val="20"/>
                <w:szCs w:val="20"/>
              </w:rPr>
              <w:t>Influencing factor</w:t>
            </w:r>
          </w:p>
        </w:tc>
        <w:tc>
          <w:tcPr>
            <w:tcW w:w="2599" w:type="pct"/>
          </w:tcPr>
          <w:p w14:paraId="3AC6C145" w14:textId="1B070CA1" w:rsidR="004F0634" w:rsidRPr="009B4A71" w:rsidRDefault="009B4A71" w:rsidP="00D05B56">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533239">
              <w:rPr>
                <w:color w:val="FFFFFF" w:themeColor="background1"/>
                <w:sz w:val="20"/>
                <w:szCs w:val="20"/>
              </w:rPr>
              <w:t>Description</w:t>
            </w:r>
          </w:p>
        </w:tc>
        <w:tc>
          <w:tcPr>
            <w:tcW w:w="735" w:type="pct"/>
          </w:tcPr>
          <w:p w14:paraId="75F13EFE" w14:textId="77777777" w:rsidR="004F0634" w:rsidRPr="00C43BFC" w:rsidRDefault="004F0634" w:rsidP="00D05B56">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9B4A71">
              <w:rPr>
                <w:color w:val="FFFFFF" w:themeColor="background1"/>
                <w:sz w:val="20"/>
                <w:szCs w:val="20"/>
              </w:rPr>
              <w:t>Responses</w:t>
            </w:r>
            <w:r w:rsidRPr="009B4A71">
              <w:rPr>
                <w:color w:val="FFFFFF" w:themeColor="background1"/>
                <w:sz w:val="20"/>
                <w:szCs w:val="20"/>
              </w:rPr>
              <w:br/>
              <w:t>(Sample = 10)</w:t>
            </w:r>
            <w:r w:rsidRPr="00C43BFC">
              <w:rPr>
                <w:color w:val="FFFFFF" w:themeColor="background1"/>
                <w:sz w:val="20"/>
                <w:szCs w:val="20"/>
              </w:rPr>
              <w:t xml:space="preserve"> </w:t>
            </w:r>
          </w:p>
        </w:tc>
      </w:tr>
      <w:tr w:rsidR="004F0634" w:rsidRPr="00C43BFC" w14:paraId="5A75C29B" w14:textId="77777777" w:rsidTr="00D05B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062AAFDE" w14:textId="6A56F112" w:rsidR="004F0634" w:rsidRPr="00C43BFC" w:rsidRDefault="004F0634" w:rsidP="00D05B56">
            <w:pPr>
              <w:pStyle w:val="BodyText"/>
              <w:rPr>
                <w:sz w:val="20"/>
                <w:szCs w:val="20"/>
              </w:rPr>
            </w:pPr>
            <w:r w:rsidRPr="00C43BFC">
              <w:rPr>
                <w:sz w:val="20"/>
                <w:szCs w:val="20"/>
              </w:rPr>
              <w:t>Level of comfort</w:t>
            </w:r>
          </w:p>
        </w:tc>
        <w:tc>
          <w:tcPr>
            <w:tcW w:w="2599" w:type="pct"/>
          </w:tcPr>
          <w:p w14:paraId="2EA988A7" w14:textId="7A04611C" w:rsidR="004F0634" w:rsidRPr="00C43BFC" w:rsidRDefault="00D05B56" w:rsidP="00D05B56">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533239">
              <w:rPr>
                <w:sz w:val="20"/>
                <w:szCs w:val="20"/>
              </w:rPr>
              <w:t xml:space="preserve">Both positive and negative aspects of being able to </w:t>
            </w:r>
            <w:r w:rsidR="004F0634" w:rsidRPr="00533239">
              <w:rPr>
                <w:sz w:val="20"/>
                <w:szCs w:val="20"/>
              </w:rPr>
              <w:t>contribute, the degree of courteousness, openness and frankness used in delivery of content and in discussion, the level of preparedness of presenters and the mix of people in the room</w:t>
            </w:r>
          </w:p>
        </w:tc>
        <w:tc>
          <w:tcPr>
            <w:tcW w:w="735" w:type="pct"/>
          </w:tcPr>
          <w:p w14:paraId="38EC4091" w14:textId="3C730DC9" w:rsidR="004F0634" w:rsidRPr="00C43BFC" w:rsidRDefault="00D05B56" w:rsidP="00D05B56">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C43BFC">
              <w:rPr>
                <w:sz w:val="20"/>
                <w:szCs w:val="20"/>
              </w:rPr>
              <w:t>6</w:t>
            </w:r>
          </w:p>
        </w:tc>
      </w:tr>
      <w:tr w:rsidR="004F0634" w:rsidRPr="00C43BFC" w14:paraId="65649903" w14:textId="77777777" w:rsidTr="00D05B56">
        <w:tc>
          <w:tcPr>
            <w:cnfStyle w:val="001000000000" w:firstRow="0" w:lastRow="0" w:firstColumn="1" w:lastColumn="0" w:oddVBand="0" w:evenVBand="0" w:oddHBand="0" w:evenHBand="0" w:firstRowFirstColumn="0" w:firstRowLastColumn="0" w:lastRowFirstColumn="0" w:lastRowLastColumn="0"/>
            <w:tcW w:w="1666" w:type="pct"/>
          </w:tcPr>
          <w:p w14:paraId="72B79C88" w14:textId="7797B886" w:rsidR="004F0634" w:rsidRPr="00C43BFC" w:rsidRDefault="004F0634" w:rsidP="00D05B56">
            <w:pPr>
              <w:pStyle w:val="BodyText"/>
              <w:rPr>
                <w:sz w:val="20"/>
                <w:szCs w:val="20"/>
              </w:rPr>
            </w:pPr>
            <w:r w:rsidRPr="00C43BFC">
              <w:rPr>
                <w:sz w:val="20"/>
                <w:szCs w:val="20"/>
              </w:rPr>
              <w:t>Establishing clarity</w:t>
            </w:r>
            <w:r w:rsidR="00D05B56" w:rsidRPr="00C43BFC">
              <w:rPr>
                <w:sz w:val="20"/>
                <w:szCs w:val="20"/>
              </w:rPr>
              <w:t xml:space="preserve"> of process</w:t>
            </w:r>
          </w:p>
        </w:tc>
        <w:tc>
          <w:tcPr>
            <w:tcW w:w="2599" w:type="pct"/>
          </w:tcPr>
          <w:p w14:paraId="08FD00A6" w14:textId="41EAFB2E" w:rsidR="004F0634" w:rsidRPr="00C43BFC" w:rsidRDefault="00D05B56">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533239">
              <w:rPr>
                <w:sz w:val="20"/>
                <w:szCs w:val="20"/>
              </w:rPr>
              <w:t xml:space="preserve">Gaining clarity around the </w:t>
            </w:r>
            <w:r w:rsidR="000B15E8" w:rsidRPr="00533239">
              <w:rPr>
                <w:sz w:val="20"/>
                <w:szCs w:val="20"/>
              </w:rPr>
              <w:t>GBA</w:t>
            </w:r>
            <w:r w:rsidR="000B15E8">
              <w:rPr>
                <w:sz w:val="20"/>
                <w:szCs w:val="20"/>
              </w:rPr>
              <w:t xml:space="preserve"> Program’</w:t>
            </w:r>
            <w:r w:rsidR="000B15E8" w:rsidRPr="00533239">
              <w:rPr>
                <w:sz w:val="20"/>
                <w:szCs w:val="20"/>
              </w:rPr>
              <w:t xml:space="preserve">s </w:t>
            </w:r>
            <w:r w:rsidRPr="00533239">
              <w:rPr>
                <w:sz w:val="20"/>
                <w:szCs w:val="20"/>
              </w:rPr>
              <w:t xml:space="preserve">purpose, independence, science and complexity </w:t>
            </w:r>
          </w:p>
        </w:tc>
        <w:tc>
          <w:tcPr>
            <w:tcW w:w="735" w:type="pct"/>
          </w:tcPr>
          <w:p w14:paraId="6D0EA1DD" w14:textId="1D3D0203" w:rsidR="004F0634" w:rsidRPr="00C43BFC" w:rsidRDefault="00D05B56" w:rsidP="00D05B56">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C43BFC">
              <w:rPr>
                <w:sz w:val="20"/>
                <w:szCs w:val="20"/>
              </w:rPr>
              <w:t>5</w:t>
            </w:r>
          </w:p>
        </w:tc>
      </w:tr>
      <w:tr w:rsidR="00D05B56" w:rsidRPr="00C43BFC" w14:paraId="318DC004" w14:textId="77777777" w:rsidTr="00D05B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Pr>
          <w:p w14:paraId="79A5C961" w14:textId="77514813" w:rsidR="00D05B56" w:rsidRPr="00C43BFC" w:rsidRDefault="00D05B56" w:rsidP="00D05B56">
            <w:pPr>
              <w:pStyle w:val="BodyText"/>
              <w:rPr>
                <w:sz w:val="20"/>
                <w:szCs w:val="20"/>
              </w:rPr>
            </w:pPr>
            <w:r w:rsidRPr="00C43BFC">
              <w:rPr>
                <w:sz w:val="20"/>
                <w:szCs w:val="20"/>
              </w:rPr>
              <w:t xml:space="preserve">Science insights </w:t>
            </w:r>
          </w:p>
        </w:tc>
        <w:tc>
          <w:tcPr>
            <w:tcW w:w="2599" w:type="pct"/>
          </w:tcPr>
          <w:p w14:paraId="682B9841" w14:textId="1DEBDF27" w:rsidR="00D05B56" w:rsidRPr="00C43BFC" w:rsidRDefault="00D05B56" w:rsidP="00D05B56">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533239">
              <w:rPr>
                <w:sz w:val="20"/>
                <w:szCs w:val="20"/>
              </w:rPr>
              <w:t>Emphasis on language and delivery, quality and complexity; some concern that the science presentations were too technical</w:t>
            </w:r>
          </w:p>
        </w:tc>
        <w:tc>
          <w:tcPr>
            <w:tcW w:w="735" w:type="pct"/>
          </w:tcPr>
          <w:p w14:paraId="6B7CE5EE" w14:textId="37689444" w:rsidR="00D05B56" w:rsidRPr="00C43BFC" w:rsidRDefault="00D05B56" w:rsidP="00D05B56">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C43BFC">
              <w:rPr>
                <w:sz w:val="20"/>
                <w:szCs w:val="20"/>
              </w:rPr>
              <w:t>3</w:t>
            </w:r>
          </w:p>
        </w:tc>
      </w:tr>
    </w:tbl>
    <w:p w14:paraId="2082B015" w14:textId="77777777" w:rsidR="00C92141" w:rsidRDefault="00C92141" w:rsidP="00FA135B">
      <w:pPr>
        <w:pStyle w:val="BodyText"/>
      </w:pPr>
    </w:p>
    <w:p w14:paraId="684E6074" w14:textId="046F40E5" w:rsidR="00D210EE" w:rsidRDefault="00D05B56" w:rsidP="00FA135B">
      <w:pPr>
        <w:pStyle w:val="BodyText"/>
      </w:pPr>
      <w:r>
        <w:t>Th</w:t>
      </w:r>
      <w:r w:rsidR="00F861D9">
        <w:t>e</w:t>
      </w:r>
      <w:r>
        <w:t xml:space="preserve"> desire for greater </w:t>
      </w:r>
      <w:r w:rsidR="00F861D9">
        <w:t xml:space="preserve">science </w:t>
      </w:r>
      <w:r>
        <w:t>insights</w:t>
      </w:r>
      <w:r w:rsidR="00F861D9">
        <w:t xml:space="preserve"> </w:t>
      </w:r>
      <w:r w:rsidR="00FA135B">
        <w:t xml:space="preserve">is an aspect that has been, and continues to be, actively addressed in the scientific and technical presentations since commencement of the </w:t>
      </w:r>
      <w:r w:rsidR="0096425B">
        <w:t>GBA Program</w:t>
      </w:r>
      <w:r w:rsidR="00FA135B">
        <w:t xml:space="preserve">. </w:t>
      </w:r>
      <w:r w:rsidR="000B15E8">
        <w:t xml:space="preserve">Interviewees </w:t>
      </w:r>
      <w:r w:rsidR="00C92141">
        <w:t xml:space="preserve">also </w:t>
      </w:r>
      <w:r w:rsidR="002A635C">
        <w:t>described whether they perceived the right people were in the room</w:t>
      </w:r>
      <w:r w:rsidR="00C92141">
        <w:t xml:space="preserve"> and how open the panel discussions (and members) were</w:t>
      </w:r>
      <w:r w:rsidR="00D210EE">
        <w:t>:</w:t>
      </w:r>
    </w:p>
    <w:p w14:paraId="520DF9E9" w14:textId="6AD3A66B" w:rsidR="00D210EE" w:rsidRDefault="00D210EE" w:rsidP="00D210EE">
      <w:pPr>
        <w:pStyle w:val="Quote"/>
        <w:jc w:val="left"/>
      </w:pPr>
      <w:r w:rsidRPr="008C0CF7">
        <w:t>So even though we only had two days in Quilpie, I really felt that clearly there were concerns, there were also opportunities. I felt that they were the right mix of people to be at the meeting. And I think everyone had a voice</w:t>
      </w:r>
      <w:r>
        <w:t xml:space="preserve"> – Cooper interviewee</w:t>
      </w:r>
    </w:p>
    <w:p w14:paraId="2CCA2667" w14:textId="253FC1BC" w:rsidR="00C92141" w:rsidRDefault="00C92141" w:rsidP="00C92141">
      <w:pPr>
        <w:pStyle w:val="Quote"/>
        <w:jc w:val="left"/>
      </w:pPr>
      <w:r w:rsidRPr="00F538B0">
        <w:t>I thought it was quite good in the sense that the resource companies were reasonably open and upfront about their views, and any information that they had around risks. And I think a preparedness to discuss those, whereas in other forums they may have been less open to talking about the challenges that they experience</w:t>
      </w:r>
      <w:r>
        <w:t xml:space="preserve"> – Cooper interviewee</w:t>
      </w:r>
    </w:p>
    <w:p w14:paraId="53060814" w14:textId="6C44D105" w:rsidR="00D210EE" w:rsidRDefault="00D210EE" w:rsidP="00FA135B">
      <w:pPr>
        <w:pStyle w:val="BodyText"/>
      </w:pPr>
      <w:r>
        <w:t xml:space="preserve">One </w:t>
      </w:r>
      <w:r w:rsidR="00EB15EC">
        <w:t>interviewee</w:t>
      </w:r>
      <w:r>
        <w:t xml:space="preserve"> highlighted the importance of where the meetings were located as many </w:t>
      </w:r>
      <w:r w:rsidR="000B15E8">
        <w:t xml:space="preserve">user panel members </w:t>
      </w:r>
      <w:r w:rsidR="00C92141">
        <w:t>travel</w:t>
      </w:r>
      <w:r w:rsidR="0050197F">
        <w:t>l</w:t>
      </w:r>
      <w:r w:rsidR="000B15E8">
        <w:t>ed</w:t>
      </w:r>
      <w:r w:rsidR="00C92141">
        <w:t xml:space="preserve"> long distances to be involved: </w:t>
      </w:r>
    </w:p>
    <w:p w14:paraId="01A17C8F" w14:textId="77777777" w:rsidR="00FA135B" w:rsidRPr="00B43FBC" w:rsidRDefault="00FA135B" w:rsidP="00FA135B">
      <w:pPr>
        <w:pStyle w:val="Quote"/>
        <w:jc w:val="left"/>
      </w:pPr>
      <w:r w:rsidRPr="00B43FBC">
        <w:t xml:space="preserve">I think primarily it was really positive to have the stakeholder meetings in the affected region, or close to it.  That was a real positive rather than meeting in Brisbane, or Sydney or wherever else, Canberra </w:t>
      </w:r>
      <w:r>
        <w:t>– Cooper interviewee</w:t>
      </w:r>
    </w:p>
    <w:p w14:paraId="7599F01C" w14:textId="2CC2EEFA" w:rsidR="00160D29" w:rsidRDefault="00C43BFC" w:rsidP="00FA135B">
      <w:pPr>
        <w:pStyle w:val="BodyText"/>
      </w:pPr>
      <w:r>
        <w:t>Regarding</w:t>
      </w:r>
      <w:r w:rsidR="00FA135B">
        <w:t xml:space="preserve"> </w:t>
      </w:r>
      <w:r w:rsidR="00EA5645">
        <w:t xml:space="preserve">interviewees’ </w:t>
      </w:r>
      <w:r w:rsidR="00EA5645" w:rsidRPr="00533239">
        <w:rPr>
          <w:b/>
          <w:bCs/>
          <w:i/>
          <w:iCs/>
        </w:rPr>
        <w:t>experiences during the</w:t>
      </w:r>
      <w:r w:rsidR="00FA135B" w:rsidRPr="00533239">
        <w:rPr>
          <w:b/>
          <w:bCs/>
          <w:i/>
          <w:iCs/>
        </w:rPr>
        <w:t xml:space="preserve"> field trip</w:t>
      </w:r>
      <w:r w:rsidR="00FA135B" w:rsidRPr="00B9160B">
        <w:t xml:space="preserve"> to the Cooper</w:t>
      </w:r>
      <w:r w:rsidR="000B15E8">
        <w:t xml:space="preserve"> GBA</w:t>
      </w:r>
      <w:r w:rsidR="00FA135B" w:rsidRPr="00B9160B">
        <w:t xml:space="preserve"> </w:t>
      </w:r>
      <w:r w:rsidR="007E76B5">
        <w:t>region</w:t>
      </w:r>
      <w:r w:rsidR="00FA135B" w:rsidRPr="00B9160B">
        <w:t>, on the whole feedback was positive (n = 5)</w:t>
      </w:r>
      <w:r w:rsidR="006A0C83">
        <w:t xml:space="preserve"> </w:t>
      </w:r>
      <w:r w:rsidR="006A0C83">
        <w:rPr>
          <w:rFonts w:cs="Calibri"/>
        </w:rPr>
        <w:t>–</w:t>
      </w:r>
      <w:r w:rsidR="00FA135B" w:rsidRPr="00B9160B">
        <w:t xml:space="preserve"> </w:t>
      </w:r>
      <w:r w:rsidR="00FA135B">
        <w:t xml:space="preserve">noting that only six interviewees participated in the field trip. </w:t>
      </w:r>
      <w:r w:rsidR="00EA5645">
        <w:t>C</w:t>
      </w:r>
      <w:r w:rsidR="00FA135B">
        <w:t xml:space="preserve">omments </w:t>
      </w:r>
      <w:r w:rsidR="000B4BD0">
        <w:t xml:space="preserve">by interviewees </w:t>
      </w:r>
      <w:r w:rsidR="00FA135B">
        <w:t xml:space="preserve">focused on how much </w:t>
      </w:r>
      <w:r w:rsidR="00EA5645">
        <w:t>the</w:t>
      </w:r>
      <w:r w:rsidR="000B4BD0">
        <w:t>y</w:t>
      </w:r>
      <w:r w:rsidR="00EA5645">
        <w:t xml:space="preserve"> had</w:t>
      </w:r>
      <w:r w:rsidR="00FA135B">
        <w:t xml:space="preserve"> appreciated the opportunity to meet in and walk the region where development may </w:t>
      </w:r>
      <w:r w:rsidR="000B4BD0">
        <w:t>eventually occur</w:t>
      </w:r>
      <w:r w:rsidR="00FA135B">
        <w:t>. More specific</w:t>
      </w:r>
      <w:r w:rsidR="00A75474">
        <w:t xml:space="preserve">ally, comments focused on (see </w:t>
      </w:r>
      <w:r w:rsidR="00A75474">
        <w:fldChar w:fldCharType="begin"/>
      </w:r>
      <w:r w:rsidR="00A75474">
        <w:instrText xml:space="preserve"> REF _Ref32569674 \h </w:instrText>
      </w:r>
      <w:r w:rsidR="00A75474">
        <w:fldChar w:fldCharType="separate"/>
      </w:r>
      <w:r w:rsidR="003F478C">
        <w:t xml:space="preserve">Table </w:t>
      </w:r>
      <w:r w:rsidR="003F478C">
        <w:rPr>
          <w:noProof/>
        </w:rPr>
        <w:t>5</w:t>
      </w:r>
      <w:r w:rsidR="00A75474">
        <w:fldChar w:fldCharType="end"/>
      </w:r>
      <w:r w:rsidR="00A75474">
        <w:t>)</w:t>
      </w:r>
      <w:r w:rsidR="00EA5645">
        <w:t>:</w:t>
      </w:r>
    </w:p>
    <w:p w14:paraId="4B380981" w14:textId="009A8104" w:rsidR="00A75474" w:rsidRDefault="000B15E8" w:rsidP="0050197F">
      <w:pPr>
        <w:pStyle w:val="BodyText"/>
        <w:numPr>
          <w:ilvl w:val="0"/>
          <w:numId w:val="42"/>
        </w:numPr>
      </w:pPr>
      <w:r>
        <w:t xml:space="preserve">sense </w:t>
      </w:r>
      <w:r w:rsidR="00A75474">
        <w:t>of scale</w:t>
      </w:r>
    </w:p>
    <w:p w14:paraId="7F0DF1C3" w14:textId="6CA99548" w:rsidR="00A75474" w:rsidRDefault="000B15E8" w:rsidP="0050197F">
      <w:pPr>
        <w:pStyle w:val="BodyText"/>
        <w:numPr>
          <w:ilvl w:val="0"/>
          <w:numId w:val="42"/>
        </w:numPr>
      </w:pPr>
      <w:r>
        <w:t xml:space="preserve">education </w:t>
      </w:r>
      <w:r w:rsidR="00A75474">
        <w:t>and awareness</w:t>
      </w:r>
    </w:p>
    <w:p w14:paraId="04DAB515" w14:textId="686AD689" w:rsidR="00A75474" w:rsidRDefault="000B15E8" w:rsidP="0050197F">
      <w:pPr>
        <w:pStyle w:val="BodyText"/>
        <w:numPr>
          <w:ilvl w:val="0"/>
          <w:numId w:val="42"/>
        </w:numPr>
      </w:pPr>
      <w:r>
        <w:t xml:space="preserve">industry </w:t>
      </w:r>
      <w:r w:rsidR="00A75474">
        <w:t>engagement</w:t>
      </w:r>
    </w:p>
    <w:p w14:paraId="495FD248" w14:textId="51B1100A" w:rsidR="00A75474" w:rsidRDefault="000B15E8" w:rsidP="0050197F">
      <w:pPr>
        <w:pStyle w:val="BodyText"/>
        <w:numPr>
          <w:ilvl w:val="0"/>
          <w:numId w:val="42"/>
        </w:numPr>
      </w:pPr>
      <w:r>
        <w:t xml:space="preserve">industry </w:t>
      </w:r>
      <w:r w:rsidR="00A75474">
        <w:t>in action</w:t>
      </w:r>
    </w:p>
    <w:p w14:paraId="6E6373CA" w14:textId="7C7400B0" w:rsidR="00A75474" w:rsidRDefault="0050197F" w:rsidP="0050197F">
      <w:pPr>
        <w:pStyle w:val="BodyText"/>
        <w:numPr>
          <w:ilvl w:val="0"/>
          <w:numId w:val="42"/>
        </w:numPr>
      </w:pPr>
      <w:r>
        <w:lastRenderedPageBreak/>
        <w:t xml:space="preserve">hydraulic fracturing </w:t>
      </w:r>
      <w:r w:rsidR="00A75474">
        <w:t>knowledge</w:t>
      </w:r>
    </w:p>
    <w:p w14:paraId="50B04228" w14:textId="589FCE21" w:rsidR="00C92141" w:rsidRDefault="000B15E8" w:rsidP="0050197F">
      <w:pPr>
        <w:pStyle w:val="BodyText"/>
        <w:numPr>
          <w:ilvl w:val="0"/>
          <w:numId w:val="42"/>
        </w:numPr>
      </w:pPr>
      <w:r>
        <w:t xml:space="preserve">impacts </w:t>
      </w:r>
      <w:r w:rsidR="00A75474">
        <w:t>knowledge</w:t>
      </w:r>
      <w:r w:rsidR="00C92141">
        <w:t>.</w:t>
      </w:r>
    </w:p>
    <w:p w14:paraId="74D4972A" w14:textId="77777777" w:rsidR="00C92141" w:rsidRPr="00C92141" w:rsidRDefault="00C92141" w:rsidP="00C92141">
      <w:pPr>
        <w:pStyle w:val="BodyText"/>
      </w:pPr>
    </w:p>
    <w:p w14:paraId="5B728EB9" w14:textId="1ADF6C63" w:rsidR="00EA5645" w:rsidRDefault="00EA5645" w:rsidP="00533239">
      <w:pPr>
        <w:pStyle w:val="Caption"/>
      </w:pPr>
      <w:bookmarkStart w:id="144" w:name="_Ref32569674"/>
      <w:bookmarkStart w:id="145" w:name="_Toc38874525"/>
      <w:bookmarkStart w:id="146" w:name="_Toc39236187"/>
      <w:bookmarkStart w:id="147" w:name="_Toc39258011"/>
      <w:r>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5</w:t>
      </w:r>
      <w:r w:rsidR="00035838">
        <w:rPr>
          <w:noProof/>
        </w:rPr>
        <w:fldChar w:fldCharType="end"/>
      </w:r>
      <w:bookmarkEnd w:id="144"/>
      <w:r>
        <w:t xml:space="preserve"> Cooper </w:t>
      </w:r>
      <w:r w:rsidR="00620A69">
        <w:t>User Panel</w:t>
      </w:r>
      <w:r>
        <w:t xml:space="preserve"> </w:t>
      </w:r>
      <w:r w:rsidR="000B4BD0">
        <w:t>–</w:t>
      </w:r>
      <w:r>
        <w:t xml:space="preserve"> </w:t>
      </w:r>
      <w:r w:rsidR="006A0C83">
        <w:t xml:space="preserve">field </w:t>
      </w:r>
      <w:r>
        <w:t>trip experience (qualitative analysis)</w:t>
      </w:r>
      <w:bookmarkEnd w:id="145"/>
      <w:bookmarkEnd w:id="146"/>
      <w:bookmarkEnd w:id="147"/>
    </w:p>
    <w:tbl>
      <w:tblPr>
        <w:tblStyle w:val="TableCSIRO"/>
        <w:tblW w:w="5000" w:type="pct"/>
        <w:tblInd w:w="0" w:type="dxa"/>
        <w:tblLook w:val="04A0" w:firstRow="1" w:lastRow="0" w:firstColumn="1" w:lastColumn="0" w:noHBand="0" w:noVBand="1"/>
      </w:tblPr>
      <w:tblGrid>
        <w:gridCol w:w="2469"/>
        <w:gridCol w:w="5812"/>
        <w:gridCol w:w="1357"/>
      </w:tblGrid>
      <w:tr w:rsidR="00505C6F" w:rsidRPr="00185D05" w14:paraId="1F565E0B" w14:textId="77777777" w:rsidTr="005019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1" w:type="pct"/>
          </w:tcPr>
          <w:p w14:paraId="69854CE1" w14:textId="231E228E" w:rsidR="00505C6F" w:rsidRPr="00185D05" w:rsidRDefault="009B4A71" w:rsidP="00EF1D92">
            <w:pPr>
              <w:pStyle w:val="BodyText"/>
              <w:rPr>
                <w:color w:val="FFFFFF" w:themeColor="background1"/>
                <w:sz w:val="20"/>
                <w:szCs w:val="20"/>
              </w:rPr>
            </w:pPr>
            <w:r>
              <w:rPr>
                <w:color w:val="FFFFFF" w:themeColor="background1"/>
                <w:sz w:val="20"/>
                <w:szCs w:val="20"/>
              </w:rPr>
              <w:t>Influencing factor</w:t>
            </w:r>
          </w:p>
        </w:tc>
        <w:tc>
          <w:tcPr>
            <w:tcW w:w="3015" w:type="pct"/>
          </w:tcPr>
          <w:p w14:paraId="39E34D46" w14:textId="42CB1853" w:rsidR="00505C6F" w:rsidRPr="00185D05" w:rsidRDefault="009B4A71" w:rsidP="00EF1D92">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Pr>
                <w:color w:val="FFFFFF" w:themeColor="background1"/>
                <w:sz w:val="20"/>
                <w:szCs w:val="20"/>
              </w:rPr>
              <w:t>Description</w:t>
            </w:r>
          </w:p>
        </w:tc>
        <w:tc>
          <w:tcPr>
            <w:tcW w:w="705" w:type="pct"/>
          </w:tcPr>
          <w:p w14:paraId="60184D32" w14:textId="77777777" w:rsidR="00505C6F" w:rsidRPr="00185D05" w:rsidRDefault="00505C6F" w:rsidP="00EF1D92">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185D05">
              <w:rPr>
                <w:color w:val="FFFFFF" w:themeColor="background1"/>
                <w:sz w:val="20"/>
                <w:szCs w:val="20"/>
              </w:rPr>
              <w:t>Responses</w:t>
            </w:r>
            <w:r w:rsidRPr="00185D05">
              <w:rPr>
                <w:color w:val="FFFFFF" w:themeColor="background1"/>
                <w:sz w:val="20"/>
                <w:szCs w:val="20"/>
              </w:rPr>
              <w:br/>
              <w:t xml:space="preserve">(Sample = 10) </w:t>
            </w:r>
          </w:p>
        </w:tc>
      </w:tr>
      <w:tr w:rsidR="00505C6F" w:rsidRPr="00185D05" w14:paraId="2A5639B9" w14:textId="77777777" w:rsidTr="005019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1" w:type="pct"/>
          </w:tcPr>
          <w:p w14:paraId="4F628E88" w14:textId="016BFBFE" w:rsidR="00505C6F" w:rsidRPr="00185D05" w:rsidRDefault="00505C6F" w:rsidP="00EF1D92">
            <w:pPr>
              <w:pStyle w:val="BodyText"/>
              <w:rPr>
                <w:sz w:val="20"/>
                <w:szCs w:val="20"/>
              </w:rPr>
            </w:pPr>
            <w:r w:rsidRPr="00185D05">
              <w:rPr>
                <w:sz w:val="20"/>
                <w:szCs w:val="20"/>
              </w:rPr>
              <w:t>Sense of scale</w:t>
            </w:r>
          </w:p>
        </w:tc>
        <w:tc>
          <w:tcPr>
            <w:tcW w:w="3015" w:type="pct"/>
          </w:tcPr>
          <w:p w14:paraId="1302DCA3" w14:textId="0FECE8F8" w:rsidR="00505C6F" w:rsidRPr="00185D05" w:rsidRDefault="0050197F" w:rsidP="00EF1D92">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w:t>
            </w:r>
            <w:r w:rsidR="00505C6F" w:rsidRPr="00533239">
              <w:rPr>
                <w:sz w:val="20"/>
                <w:szCs w:val="20"/>
              </w:rPr>
              <w:t xml:space="preserve">pportunity </w:t>
            </w:r>
            <w:r w:rsidR="00185D05" w:rsidRPr="00185D05">
              <w:rPr>
                <w:sz w:val="20"/>
                <w:szCs w:val="20"/>
              </w:rPr>
              <w:t>for</w:t>
            </w:r>
            <w:r w:rsidR="00505C6F" w:rsidRPr="00533239">
              <w:rPr>
                <w:sz w:val="20"/>
                <w:szCs w:val="20"/>
              </w:rPr>
              <w:t xml:space="preserve"> greater understanding of the sense of scale of the </w:t>
            </w:r>
            <w:r w:rsidR="007E76B5">
              <w:rPr>
                <w:sz w:val="20"/>
                <w:szCs w:val="20"/>
              </w:rPr>
              <w:t>region</w:t>
            </w:r>
          </w:p>
        </w:tc>
        <w:tc>
          <w:tcPr>
            <w:tcW w:w="705" w:type="pct"/>
          </w:tcPr>
          <w:p w14:paraId="6FD71BE6" w14:textId="08A9828F" w:rsidR="00505C6F" w:rsidRPr="00185D05" w:rsidRDefault="00505C6F" w:rsidP="00EF1D92">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185D05">
              <w:rPr>
                <w:sz w:val="20"/>
                <w:szCs w:val="20"/>
              </w:rPr>
              <w:t>3</w:t>
            </w:r>
          </w:p>
        </w:tc>
      </w:tr>
      <w:tr w:rsidR="00505C6F" w:rsidRPr="00185D05" w14:paraId="52760F14" w14:textId="77777777" w:rsidTr="0050197F">
        <w:tc>
          <w:tcPr>
            <w:cnfStyle w:val="001000000000" w:firstRow="0" w:lastRow="0" w:firstColumn="1" w:lastColumn="0" w:oddVBand="0" w:evenVBand="0" w:oddHBand="0" w:evenHBand="0" w:firstRowFirstColumn="0" w:firstRowLastColumn="0" w:lastRowFirstColumn="0" w:lastRowLastColumn="0"/>
            <w:tcW w:w="1281" w:type="pct"/>
          </w:tcPr>
          <w:p w14:paraId="48F128BA" w14:textId="6E71CB4A" w:rsidR="00505C6F" w:rsidRPr="00185D05" w:rsidRDefault="00505C6F" w:rsidP="00EF1D92">
            <w:pPr>
              <w:pStyle w:val="BodyText"/>
              <w:rPr>
                <w:sz w:val="20"/>
                <w:szCs w:val="20"/>
              </w:rPr>
            </w:pPr>
            <w:r w:rsidRPr="00185D05">
              <w:rPr>
                <w:sz w:val="20"/>
                <w:szCs w:val="20"/>
              </w:rPr>
              <w:t>Education and awareness</w:t>
            </w:r>
          </w:p>
        </w:tc>
        <w:tc>
          <w:tcPr>
            <w:tcW w:w="3015" w:type="pct"/>
          </w:tcPr>
          <w:p w14:paraId="66B43C16" w14:textId="501F0097" w:rsidR="00505C6F" w:rsidRPr="00185D05" w:rsidRDefault="0050197F" w:rsidP="00EF1D92">
            <w:pPr>
              <w:pStyle w:val="Body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w:t>
            </w:r>
            <w:r w:rsidR="00505C6F" w:rsidRPr="00533239">
              <w:rPr>
                <w:sz w:val="20"/>
                <w:szCs w:val="20"/>
              </w:rPr>
              <w:t>pportunity for education and awareness building</w:t>
            </w:r>
          </w:p>
        </w:tc>
        <w:tc>
          <w:tcPr>
            <w:tcW w:w="705" w:type="pct"/>
          </w:tcPr>
          <w:p w14:paraId="2B721400" w14:textId="0AA5F18E" w:rsidR="00505C6F" w:rsidRPr="00185D05" w:rsidRDefault="00505C6F" w:rsidP="00EF1D92">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185D05">
              <w:rPr>
                <w:sz w:val="20"/>
                <w:szCs w:val="20"/>
              </w:rPr>
              <w:t>2</w:t>
            </w:r>
          </w:p>
        </w:tc>
      </w:tr>
      <w:tr w:rsidR="00505C6F" w:rsidRPr="00185D05" w14:paraId="2D5E7089" w14:textId="77777777" w:rsidTr="005019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1" w:type="pct"/>
          </w:tcPr>
          <w:p w14:paraId="162D4C42" w14:textId="30257AD1" w:rsidR="00505C6F" w:rsidRPr="00185D05" w:rsidRDefault="00185D05" w:rsidP="00EF1D92">
            <w:pPr>
              <w:pStyle w:val="BodyText"/>
              <w:rPr>
                <w:sz w:val="20"/>
                <w:szCs w:val="20"/>
              </w:rPr>
            </w:pPr>
            <w:r w:rsidRPr="00185D05">
              <w:rPr>
                <w:sz w:val="20"/>
                <w:szCs w:val="20"/>
              </w:rPr>
              <w:t>I</w:t>
            </w:r>
            <w:r w:rsidR="00505C6F" w:rsidRPr="00185D05">
              <w:rPr>
                <w:sz w:val="20"/>
                <w:szCs w:val="20"/>
              </w:rPr>
              <w:t>ndustry</w:t>
            </w:r>
            <w:r w:rsidRPr="00185D05">
              <w:rPr>
                <w:sz w:val="20"/>
                <w:szCs w:val="20"/>
              </w:rPr>
              <w:t xml:space="preserve"> engagement</w:t>
            </w:r>
            <w:r w:rsidR="00505C6F" w:rsidRPr="00185D05">
              <w:rPr>
                <w:sz w:val="20"/>
                <w:szCs w:val="20"/>
              </w:rPr>
              <w:t xml:space="preserve"> </w:t>
            </w:r>
          </w:p>
        </w:tc>
        <w:tc>
          <w:tcPr>
            <w:tcW w:w="3015" w:type="pct"/>
          </w:tcPr>
          <w:p w14:paraId="62D33938" w14:textId="6AF9E24B" w:rsidR="00505C6F" w:rsidRPr="00185D05" w:rsidRDefault="0050197F">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w:t>
            </w:r>
            <w:r w:rsidR="00505C6F" w:rsidRPr="00533239">
              <w:rPr>
                <w:sz w:val="20"/>
                <w:szCs w:val="20"/>
              </w:rPr>
              <w:t xml:space="preserve">pportunity to hear industry people speak about what they do and their different activities </w:t>
            </w:r>
          </w:p>
        </w:tc>
        <w:tc>
          <w:tcPr>
            <w:tcW w:w="705" w:type="pct"/>
          </w:tcPr>
          <w:p w14:paraId="5C4710DA" w14:textId="7B5CEA0C" w:rsidR="00505C6F" w:rsidRPr="00185D05" w:rsidRDefault="00505C6F" w:rsidP="00EF1D92">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185D05">
              <w:rPr>
                <w:sz w:val="20"/>
                <w:szCs w:val="20"/>
              </w:rPr>
              <w:t>2</w:t>
            </w:r>
          </w:p>
        </w:tc>
      </w:tr>
      <w:tr w:rsidR="00185D05" w:rsidRPr="00185D05" w14:paraId="5D05B320" w14:textId="77777777" w:rsidTr="0050197F">
        <w:tc>
          <w:tcPr>
            <w:cnfStyle w:val="001000000000" w:firstRow="0" w:lastRow="0" w:firstColumn="1" w:lastColumn="0" w:oddVBand="0" w:evenVBand="0" w:oddHBand="0" w:evenHBand="0" w:firstRowFirstColumn="0" w:firstRowLastColumn="0" w:lastRowFirstColumn="0" w:lastRowLastColumn="0"/>
            <w:tcW w:w="1281" w:type="pct"/>
          </w:tcPr>
          <w:p w14:paraId="080AE195" w14:textId="64298E08" w:rsidR="00185D05" w:rsidRPr="00185D05" w:rsidRDefault="00185D05" w:rsidP="00EF1D92">
            <w:pPr>
              <w:pStyle w:val="BodyText"/>
              <w:rPr>
                <w:sz w:val="20"/>
                <w:szCs w:val="20"/>
              </w:rPr>
            </w:pPr>
            <w:r w:rsidRPr="00185D05">
              <w:rPr>
                <w:sz w:val="20"/>
                <w:szCs w:val="20"/>
              </w:rPr>
              <w:t>Industry in action</w:t>
            </w:r>
          </w:p>
        </w:tc>
        <w:tc>
          <w:tcPr>
            <w:tcW w:w="3015" w:type="pct"/>
          </w:tcPr>
          <w:p w14:paraId="247CD29E" w14:textId="3AA9439F" w:rsidR="00185D05" w:rsidRPr="00533239" w:rsidRDefault="0050197F">
            <w:pPr>
              <w:pStyle w:val="Body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w:t>
            </w:r>
            <w:r w:rsidR="00185D05" w:rsidRPr="00185D05">
              <w:rPr>
                <w:sz w:val="20"/>
                <w:szCs w:val="20"/>
              </w:rPr>
              <w:t xml:space="preserve">pportunity for </w:t>
            </w:r>
            <w:r w:rsidR="00185D05" w:rsidRPr="00533239">
              <w:rPr>
                <w:sz w:val="20"/>
                <w:szCs w:val="20"/>
              </w:rPr>
              <w:t>increased understanding of the intersection of environmental, industry, infrastructure and social issues that exist in the region</w:t>
            </w:r>
          </w:p>
        </w:tc>
        <w:tc>
          <w:tcPr>
            <w:tcW w:w="705" w:type="pct"/>
          </w:tcPr>
          <w:p w14:paraId="63A8C7CB" w14:textId="34B9AB6E" w:rsidR="00185D05" w:rsidRPr="00185D05" w:rsidRDefault="00185D05" w:rsidP="00EF1D92">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185D05">
              <w:rPr>
                <w:sz w:val="20"/>
                <w:szCs w:val="20"/>
              </w:rPr>
              <w:t>2</w:t>
            </w:r>
          </w:p>
        </w:tc>
      </w:tr>
      <w:tr w:rsidR="00185D05" w:rsidRPr="00185D05" w14:paraId="11BB8DB7" w14:textId="77777777" w:rsidTr="005019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81" w:type="pct"/>
          </w:tcPr>
          <w:p w14:paraId="66E3AFC5" w14:textId="5074193B" w:rsidR="00185D05" w:rsidRPr="00185D05" w:rsidRDefault="00185D05" w:rsidP="00EF1D92">
            <w:pPr>
              <w:pStyle w:val="BodyText"/>
              <w:rPr>
                <w:sz w:val="20"/>
                <w:szCs w:val="20"/>
              </w:rPr>
            </w:pPr>
            <w:r w:rsidRPr="00185D05">
              <w:rPr>
                <w:sz w:val="20"/>
                <w:szCs w:val="20"/>
              </w:rPr>
              <w:t>Fracking knowledge</w:t>
            </w:r>
          </w:p>
        </w:tc>
        <w:tc>
          <w:tcPr>
            <w:tcW w:w="3015" w:type="pct"/>
          </w:tcPr>
          <w:p w14:paraId="47DB036A" w14:textId="2EFDCE0D" w:rsidR="00185D05" w:rsidRPr="00185D05" w:rsidRDefault="00185D05">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533239">
              <w:rPr>
                <w:sz w:val="20"/>
                <w:szCs w:val="20"/>
              </w:rPr>
              <w:t>Opportunity for improved awareness of uncertainty and concerns relating to fracking</w:t>
            </w:r>
          </w:p>
        </w:tc>
        <w:tc>
          <w:tcPr>
            <w:tcW w:w="705" w:type="pct"/>
          </w:tcPr>
          <w:p w14:paraId="381ED419" w14:textId="626A7E61" w:rsidR="00185D05" w:rsidRPr="00185D05" w:rsidRDefault="00185D05" w:rsidP="00EF1D92">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185D05">
              <w:rPr>
                <w:sz w:val="20"/>
                <w:szCs w:val="20"/>
              </w:rPr>
              <w:t>2</w:t>
            </w:r>
          </w:p>
        </w:tc>
      </w:tr>
      <w:tr w:rsidR="00185D05" w:rsidRPr="00185D05" w14:paraId="2945CF64" w14:textId="77777777" w:rsidTr="0050197F">
        <w:tc>
          <w:tcPr>
            <w:cnfStyle w:val="001000000000" w:firstRow="0" w:lastRow="0" w:firstColumn="1" w:lastColumn="0" w:oddVBand="0" w:evenVBand="0" w:oddHBand="0" w:evenHBand="0" w:firstRowFirstColumn="0" w:firstRowLastColumn="0" w:lastRowFirstColumn="0" w:lastRowLastColumn="0"/>
            <w:tcW w:w="1281" w:type="pct"/>
          </w:tcPr>
          <w:p w14:paraId="60A07908" w14:textId="6C40A22F" w:rsidR="00185D05" w:rsidRPr="00185D05" w:rsidRDefault="00185D05" w:rsidP="00EF1D92">
            <w:pPr>
              <w:pStyle w:val="BodyText"/>
              <w:rPr>
                <w:sz w:val="20"/>
                <w:szCs w:val="20"/>
              </w:rPr>
            </w:pPr>
            <w:r w:rsidRPr="00185D05">
              <w:rPr>
                <w:sz w:val="20"/>
                <w:szCs w:val="20"/>
              </w:rPr>
              <w:t>Impacts knowledge</w:t>
            </w:r>
          </w:p>
        </w:tc>
        <w:tc>
          <w:tcPr>
            <w:tcW w:w="3015" w:type="pct"/>
          </w:tcPr>
          <w:p w14:paraId="07500AF7" w14:textId="711E9AAF" w:rsidR="00185D05" w:rsidRPr="00185D05" w:rsidRDefault="00185D05">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533239">
              <w:rPr>
                <w:sz w:val="20"/>
                <w:szCs w:val="20"/>
              </w:rPr>
              <w:t>Increased understanding of the potential for impacts that infrastructure (such as roads) may have on water flows and flooding</w:t>
            </w:r>
          </w:p>
        </w:tc>
        <w:tc>
          <w:tcPr>
            <w:tcW w:w="705" w:type="pct"/>
          </w:tcPr>
          <w:p w14:paraId="24C15E27" w14:textId="66EAC0AB" w:rsidR="00185D05" w:rsidRPr="00185D05" w:rsidRDefault="00185D05" w:rsidP="00EF1D92">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185D05">
              <w:rPr>
                <w:sz w:val="20"/>
                <w:szCs w:val="20"/>
              </w:rPr>
              <w:t>2</w:t>
            </w:r>
          </w:p>
        </w:tc>
      </w:tr>
    </w:tbl>
    <w:p w14:paraId="65749B44" w14:textId="77777777" w:rsidR="00C92141" w:rsidRDefault="00C92141" w:rsidP="00FA135B">
      <w:pPr>
        <w:pStyle w:val="BodyText"/>
      </w:pPr>
    </w:p>
    <w:p w14:paraId="14D5521A" w14:textId="65F81FE5" w:rsidR="00FA135B" w:rsidRDefault="00C92141" w:rsidP="00FA135B">
      <w:pPr>
        <w:pStyle w:val="BodyText"/>
      </w:pPr>
      <w:bookmarkStart w:id="148" w:name="_Hlk38906144"/>
      <w:r>
        <w:t>Specific</w:t>
      </w:r>
      <w:r w:rsidR="00FA135B">
        <w:t xml:space="preserve"> comment</w:t>
      </w:r>
      <w:r w:rsidR="00185D05">
        <w:t>s</w:t>
      </w:r>
      <w:r w:rsidR="00FA135B">
        <w:t xml:space="preserve"> relating to the value of the field trip, including the value of having time to interact with other </w:t>
      </w:r>
      <w:r w:rsidR="00A760AA">
        <w:t>user panel members</w:t>
      </w:r>
      <w:r w:rsidR="00FA135B">
        <w:t>, include:</w:t>
      </w:r>
    </w:p>
    <w:bookmarkEnd w:id="148"/>
    <w:p w14:paraId="56BB7E32" w14:textId="77777777" w:rsidR="00FA135B" w:rsidRDefault="00FA135B" w:rsidP="00FA135B">
      <w:pPr>
        <w:pStyle w:val="Quote"/>
        <w:jc w:val="left"/>
      </w:pPr>
      <w:r w:rsidRPr="000A5AC1">
        <w:t xml:space="preserve">I think it adds a lot of value to get out, see the facilities, walk the region, understand more clearly the challenges in a practical sense…get a better understanding of the channel country, </w:t>
      </w:r>
      <w:r>
        <w:t>[</w:t>
      </w:r>
      <w:r w:rsidRPr="000A5AC1">
        <w:t>and of</w:t>
      </w:r>
      <w:r>
        <w:t>]</w:t>
      </w:r>
      <w:r w:rsidRPr="000A5AC1">
        <w:t xml:space="preserve"> potential impacts of linear infrastructure in that area was useful</w:t>
      </w:r>
      <w:r>
        <w:t xml:space="preserve"> – Cooper interviewee</w:t>
      </w:r>
    </w:p>
    <w:p w14:paraId="71E51A54" w14:textId="4E93EC5F" w:rsidR="00FA135B" w:rsidRPr="000A5AC1" w:rsidRDefault="00FA135B" w:rsidP="00FA135B">
      <w:pPr>
        <w:pStyle w:val="Quote"/>
        <w:jc w:val="left"/>
      </w:pPr>
      <w:r w:rsidRPr="000A5AC1">
        <w:t>What is really important with these processes is to all be together overnight, to be able to sit down and have a feed and a drink, and discuss all of the other stuff, and it makes the whole process run so much more smoothly</w:t>
      </w:r>
      <w:r w:rsidR="00C92141">
        <w:t xml:space="preserve">. </w:t>
      </w:r>
      <w:r w:rsidRPr="000A5AC1">
        <w:t>I’ve noticed this for many years with different processes. Just having a short one-day-meeting where everyone flies in and flies out, you miss a lot of the interaction that’s necessary to make these processes work really well</w:t>
      </w:r>
      <w:r>
        <w:t xml:space="preserve"> – Cooper interviewee</w:t>
      </w:r>
    </w:p>
    <w:p w14:paraId="1BC6B284" w14:textId="5731F13B" w:rsidR="00C82AE5" w:rsidRDefault="00C82AE5" w:rsidP="00533239">
      <w:pPr>
        <w:pStyle w:val="Heading2"/>
      </w:pPr>
      <w:bookmarkStart w:id="149" w:name="_Toc38874588"/>
      <w:bookmarkStart w:id="150" w:name="_Toc39672451"/>
      <w:r>
        <w:t>Suggestions for improvements</w:t>
      </w:r>
      <w:bookmarkEnd w:id="149"/>
      <w:bookmarkEnd w:id="150"/>
    </w:p>
    <w:p w14:paraId="30BB27E7" w14:textId="0EB51DDB" w:rsidR="00C82AE5" w:rsidRDefault="00C82AE5" w:rsidP="00C82AE5">
      <w:pPr>
        <w:pStyle w:val="BodyText"/>
      </w:pPr>
      <w:r>
        <w:t>When</w:t>
      </w:r>
      <w:r w:rsidR="0023156D">
        <w:t xml:space="preserve"> Cooper </w:t>
      </w:r>
      <w:r w:rsidR="00620A69">
        <w:t>User Panel</w:t>
      </w:r>
      <w:r>
        <w:t xml:space="preserve"> </w:t>
      </w:r>
      <w:r w:rsidR="00375055">
        <w:t xml:space="preserve">interviewees were </w:t>
      </w:r>
      <w:r>
        <w:t xml:space="preserve">asked if there was </w:t>
      </w:r>
      <w:r w:rsidR="00A75474">
        <w:t>anything</w:t>
      </w:r>
      <w:r>
        <w:t xml:space="preserve"> they </w:t>
      </w:r>
      <w:r w:rsidRPr="00533239">
        <w:rPr>
          <w:b/>
          <w:bCs/>
          <w:i/>
          <w:iCs/>
        </w:rPr>
        <w:t xml:space="preserve">would change </w:t>
      </w:r>
      <w:r w:rsidR="00375055" w:rsidRPr="00533239">
        <w:rPr>
          <w:b/>
          <w:bCs/>
          <w:i/>
          <w:iCs/>
        </w:rPr>
        <w:t>about the</w:t>
      </w:r>
      <w:r w:rsidRPr="00533239">
        <w:rPr>
          <w:b/>
          <w:bCs/>
          <w:i/>
          <w:iCs/>
        </w:rPr>
        <w:t xml:space="preserve"> panel meetings</w:t>
      </w:r>
      <w:r>
        <w:t xml:space="preserve"> </w:t>
      </w:r>
      <w:r w:rsidR="00375055">
        <w:t xml:space="preserve">to make them </w:t>
      </w:r>
      <w:r>
        <w:t xml:space="preserve">more beneficial, the following </w:t>
      </w:r>
      <w:r w:rsidR="000B4BD0">
        <w:t>key messages</w:t>
      </w:r>
      <w:r>
        <w:t xml:space="preserve"> </w:t>
      </w:r>
      <w:r w:rsidR="00A75474">
        <w:t xml:space="preserve">emerged </w:t>
      </w:r>
      <w:r w:rsidR="000B4BD0">
        <w:t xml:space="preserve">(see </w:t>
      </w:r>
      <w:r w:rsidR="00375055">
        <w:fldChar w:fldCharType="begin"/>
      </w:r>
      <w:r w:rsidR="00375055">
        <w:instrText xml:space="preserve"> REF _Ref32528086 \h </w:instrText>
      </w:r>
      <w:r w:rsidR="00375055">
        <w:fldChar w:fldCharType="separate"/>
      </w:r>
      <w:r w:rsidR="003F478C">
        <w:t xml:space="preserve">Table </w:t>
      </w:r>
      <w:r w:rsidR="003F478C">
        <w:rPr>
          <w:noProof/>
        </w:rPr>
        <w:t>6</w:t>
      </w:r>
      <w:r w:rsidR="00375055">
        <w:fldChar w:fldCharType="end"/>
      </w:r>
      <w:r w:rsidR="000B4BD0">
        <w:t>)</w:t>
      </w:r>
      <w:r w:rsidR="00375055">
        <w:t>:</w:t>
      </w:r>
    </w:p>
    <w:p w14:paraId="353CB62E" w14:textId="6B4D10FD" w:rsidR="00A75474" w:rsidRPr="00A75474" w:rsidRDefault="00A760AA" w:rsidP="0050197F">
      <w:pPr>
        <w:pStyle w:val="BodyText"/>
        <w:numPr>
          <w:ilvl w:val="0"/>
          <w:numId w:val="42"/>
        </w:numPr>
      </w:pPr>
      <w:r>
        <w:t>i</w:t>
      </w:r>
      <w:r w:rsidRPr="00A75474">
        <w:t xml:space="preserve">mprove </w:t>
      </w:r>
      <w:r w:rsidR="00A75474" w:rsidRPr="00A75474">
        <w:t>information provision</w:t>
      </w:r>
    </w:p>
    <w:p w14:paraId="2F93C946" w14:textId="3A72EF44" w:rsidR="00A75474" w:rsidRPr="00A75474" w:rsidRDefault="00A760AA" w:rsidP="0050197F">
      <w:pPr>
        <w:pStyle w:val="BodyText"/>
        <w:numPr>
          <w:ilvl w:val="0"/>
          <w:numId w:val="42"/>
        </w:numPr>
      </w:pPr>
      <w:r>
        <w:t>r</w:t>
      </w:r>
      <w:r w:rsidRPr="00A75474">
        <w:t xml:space="preserve">efine </w:t>
      </w:r>
      <w:r w:rsidR="00A75474" w:rsidRPr="00A75474">
        <w:t>the meeting process</w:t>
      </w:r>
      <w:r w:rsidR="00C92141">
        <w:t>.</w:t>
      </w:r>
    </w:p>
    <w:p w14:paraId="6D598C0F" w14:textId="2D81D43C" w:rsidR="000B4BD0" w:rsidRDefault="000B4BD0" w:rsidP="00533239">
      <w:pPr>
        <w:pStyle w:val="Caption"/>
      </w:pPr>
      <w:bookmarkStart w:id="151" w:name="_Ref32528086"/>
      <w:bookmarkStart w:id="152" w:name="_Toc38874526"/>
      <w:bookmarkStart w:id="153" w:name="_Toc39236188"/>
      <w:bookmarkStart w:id="154" w:name="_Toc39258012"/>
      <w:r>
        <w:lastRenderedPageBreak/>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6</w:t>
      </w:r>
      <w:r w:rsidR="00035838">
        <w:rPr>
          <w:noProof/>
        </w:rPr>
        <w:fldChar w:fldCharType="end"/>
      </w:r>
      <w:bookmarkEnd w:id="151"/>
      <w:r>
        <w:t xml:space="preserve"> Cooper</w:t>
      </w:r>
      <w:r w:rsidR="00620A69">
        <w:t xml:space="preserve"> User Panel</w:t>
      </w:r>
      <w:r>
        <w:t xml:space="preserve"> </w:t>
      </w:r>
      <w:r w:rsidR="005E759B">
        <w:t xml:space="preserve">– </w:t>
      </w:r>
      <w:r w:rsidR="0036573C">
        <w:t xml:space="preserve">suggestions </w:t>
      </w:r>
      <w:r>
        <w:t>for improvement (qualitative analysis)</w:t>
      </w:r>
      <w:bookmarkEnd w:id="152"/>
      <w:bookmarkEnd w:id="153"/>
      <w:bookmarkEnd w:id="154"/>
    </w:p>
    <w:tbl>
      <w:tblPr>
        <w:tblStyle w:val="TableCSIRO"/>
        <w:tblW w:w="5000" w:type="pct"/>
        <w:tblInd w:w="0" w:type="dxa"/>
        <w:tblLook w:val="04A0" w:firstRow="1" w:lastRow="0" w:firstColumn="1" w:lastColumn="0" w:noHBand="0" w:noVBand="1"/>
      </w:tblPr>
      <w:tblGrid>
        <w:gridCol w:w="2552"/>
        <w:gridCol w:w="5669"/>
        <w:gridCol w:w="1417"/>
      </w:tblGrid>
      <w:tr w:rsidR="000B4BD0" w:rsidRPr="000B4BD0" w14:paraId="7D8CC9AB" w14:textId="77777777" w:rsidTr="00EF1D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4" w:type="pct"/>
          </w:tcPr>
          <w:p w14:paraId="56869B5B" w14:textId="69B5269C" w:rsidR="000B4BD0" w:rsidRPr="000B4BD0" w:rsidRDefault="009B4A71" w:rsidP="00EF1D92">
            <w:pPr>
              <w:pStyle w:val="BodyText"/>
              <w:rPr>
                <w:color w:val="FFFFFF" w:themeColor="background1"/>
                <w:sz w:val="20"/>
                <w:szCs w:val="20"/>
              </w:rPr>
            </w:pPr>
            <w:r>
              <w:rPr>
                <w:color w:val="FFFFFF" w:themeColor="background1"/>
                <w:sz w:val="20"/>
                <w:szCs w:val="20"/>
              </w:rPr>
              <w:t>Influencing factor</w:t>
            </w:r>
          </w:p>
        </w:tc>
        <w:tc>
          <w:tcPr>
            <w:tcW w:w="2941" w:type="pct"/>
          </w:tcPr>
          <w:p w14:paraId="0502DE42" w14:textId="4724BBC1" w:rsidR="000B4BD0" w:rsidRPr="000B4BD0" w:rsidRDefault="009B4A71" w:rsidP="00EF1D92">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Pr>
                <w:color w:val="FFFFFF" w:themeColor="background1"/>
                <w:sz w:val="20"/>
                <w:szCs w:val="20"/>
              </w:rPr>
              <w:t>Description</w:t>
            </w:r>
          </w:p>
        </w:tc>
        <w:tc>
          <w:tcPr>
            <w:tcW w:w="735" w:type="pct"/>
          </w:tcPr>
          <w:p w14:paraId="5A15488A" w14:textId="77777777" w:rsidR="000B4BD0" w:rsidRPr="000B4BD0" w:rsidRDefault="000B4BD0" w:rsidP="00EF1D92">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0B4BD0">
              <w:rPr>
                <w:color w:val="FFFFFF" w:themeColor="background1"/>
                <w:sz w:val="20"/>
                <w:szCs w:val="20"/>
              </w:rPr>
              <w:t>Responses</w:t>
            </w:r>
            <w:r w:rsidRPr="000B4BD0">
              <w:rPr>
                <w:color w:val="FFFFFF" w:themeColor="background1"/>
                <w:sz w:val="20"/>
                <w:szCs w:val="20"/>
              </w:rPr>
              <w:br/>
              <w:t xml:space="preserve">(Sample = 10) </w:t>
            </w:r>
          </w:p>
        </w:tc>
      </w:tr>
      <w:tr w:rsidR="000B4BD0" w:rsidRPr="000B4BD0" w14:paraId="5E642170" w14:textId="77777777" w:rsidTr="00EF1D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4" w:type="pct"/>
          </w:tcPr>
          <w:p w14:paraId="1D21A8C6" w14:textId="43ADE8B0" w:rsidR="000B4BD0" w:rsidRPr="000B4BD0" w:rsidRDefault="000B4BD0" w:rsidP="00EF1D92">
            <w:pPr>
              <w:pStyle w:val="BodyText"/>
              <w:rPr>
                <w:sz w:val="20"/>
                <w:szCs w:val="20"/>
              </w:rPr>
            </w:pPr>
            <w:r w:rsidRPr="000B4BD0">
              <w:rPr>
                <w:sz w:val="20"/>
                <w:szCs w:val="20"/>
              </w:rPr>
              <w:t>I</w:t>
            </w:r>
            <w:r w:rsidR="00E54836">
              <w:rPr>
                <w:sz w:val="20"/>
                <w:szCs w:val="20"/>
              </w:rPr>
              <w:t>mprov</w:t>
            </w:r>
            <w:r w:rsidR="00A75474">
              <w:rPr>
                <w:sz w:val="20"/>
                <w:szCs w:val="20"/>
              </w:rPr>
              <w:t>e</w:t>
            </w:r>
            <w:r w:rsidR="00E54836">
              <w:rPr>
                <w:sz w:val="20"/>
                <w:szCs w:val="20"/>
              </w:rPr>
              <w:t xml:space="preserve"> i</w:t>
            </w:r>
            <w:r w:rsidRPr="000B4BD0">
              <w:rPr>
                <w:sz w:val="20"/>
                <w:szCs w:val="20"/>
              </w:rPr>
              <w:t>nformation provision</w:t>
            </w:r>
          </w:p>
        </w:tc>
        <w:tc>
          <w:tcPr>
            <w:tcW w:w="2941" w:type="pct"/>
          </w:tcPr>
          <w:p w14:paraId="2F546CF4" w14:textId="43A2A02D" w:rsidR="000B4BD0" w:rsidRPr="000B4BD0" w:rsidRDefault="000B4BD0" w:rsidP="00EF1D92">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533239">
              <w:rPr>
                <w:sz w:val="20"/>
                <w:szCs w:val="20"/>
              </w:rPr>
              <w:t>A need for greater focus on information provision including the amount of information provided and dissemination process, quality and language used with emphasis on the degree of technical complexity of information relating to the science</w:t>
            </w:r>
          </w:p>
        </w:tc>
        <w:tc>
          <w:tcPr>
            <w:tcW w:w="735" w:type="pct"/>
          </w:tcPr>
          <w:p w14:paraId="54E488E2" w14:textId="77903FFA" w:rsidR="000B4BD0" w:rsidRPr="000B4BD0" w:rsidRDefault="000B4BD0" w:rsidP="00EF1D92">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0B4BD0">
              <w:rPr>
                <w:sz w:val="20"/>
                <w:szCs w:val="20"/>
              </w:rPr>
              <w:t>4</w:t>
            </w:r>
          </w:p>
        </w:tc>
      </w:tr>
      <w:tr w:rsidR="000B4BD0" w:rsidRPr="000B4BD0" w14:paraId="0C1D2CD6" w14:textId="77777777" w:rsidTr="00EF1D92">
        <w:tc>
          <w:tcPr>
            <w:cnfStyle w:val="001000000000" w:firstRow="0" w:lastRow="0" w:firstColumn="1" w:lastColumn="0" w:oddVBand="0" w:evenVBand="0" w:oddHBand="0" w:evenHBand="0" w:firstRowFirstColumn="0" w:firstRowLastColumn="0" w:lastRowFirstColumn="0" w:lastRowLastColumn="0"/>
            <w:tcW w:w="1324" w:type="pct"/>
          </w:tcPr>
          <w:p w14:paraId="4263AFA3" w14:textId="2551C701" w:rsidR="000B4BD0" w:rsidRPr="000B4BD0" w:rsidRDefault="00E54836" w:rsidP="00EF1D92">
            <w:pPr>
              <w:pStyle w:val="BodyText"/>
              <w:rPr>
                <w:sz w:val="20"/>
                <w:szCs w:val="20"/>
              </w:rPr>
            </w:pPr>
            <w:r>
              <w:rPr>
                <w:sz w:val="20"/>
                <w:szCs w:val="20"/>
              </w:rPr>
              <w:t xml:space="preserve">Refine </w:t>
            </w:r>
            <w:r w:rsidR="00A75474">
              <w:rPr>
                <w:sz w:val="20"/>
                <w:szCs w:val="20"/>
              </w:rPr>
              <w:t xml:space="preserve">the </w:t>
            </w:r>
            <w:r>
              <w:rPr>
                <w:sz w:val="20"/>
                <w:szCs w:val="20"/>
              </w:rPr>
              <w:t>m</w:t>
            </w:r>
            <w:r w:rsidR="000B4BD0">
              <w:rPr>
                <w:sz w:val="20"/>
                <w:szCs w:val="20"/>
              </w:rPr>
              <w:t>eeting process</w:t>
            </w:r>
          </w:p>
        </w:tc>
        <w:tc>
          <w:tcPr>
            <w:tcW w:w="2941" w:type="pct"/>
          </w:tcPr>
          <w:p w14:paraId="0555D3EA" w14:textId="198D7BE4" w:rsidR="000B4BD0" w:rsidRPr="000B4BD0" w:rsidRDefault="000B4BD0">
            <w:pPr>
              <w:pStyle w:val="Body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Desire for </w:t>
            </w:r>
            <w:r w:rsidRPr="00533239">
              <w:rPr>
                <w:sz w:val="20"/>
                <w:szCs w:val="20"/>
              </w:rPr>
              <w:t>refine</w:t>
            </w:r>
            <w:r>
              <w:rPr>
                <w:sz w:val="20"/>
                <w:szCs w:val="20"/>
              </w:rPr>
              <w:t>ment of</w:t>
            </w:r>
            <w:r w:rsidRPr="00533239">
              <w:rPr>
                <w:sz w:val="20"/>
                <w:szCs w:val="20"/>
              </w:rPr>
              <w:t xml:space="preserve"> the meeting process</w:t>
            </w:r>
            <w:r w:rsidR="00DB6954">
              <w:rPr>
                <w:sz w:val="20"/>
                <w:szCs w:val="20"/>
              </w:rPr>
              <w:t xml:space="preserve"> </w:t>
            </w:r>
            <w:r w:rsidR="00920F1E">
              <w:rPr>
                <w:sz w:val="20"/>
                <w:szCs w:val="20"/>
              </w:rPr>
              <w:t>focused on</w:t>
            </w:r>
            <w:r w:rsidR="00D96A8C">
              <w:rPr>
                <w:sz w:val="20"/>
                <w:szCs w:val="20"/>
              </w:rPr>
              <w:t xml:space="preserve"> </w:t>
            </w:r>
            <w:r w:rsidR="00606929">
              <w:rPr>
                <w:sz w:val="20"/>
                <w:szCs w:val="20"/>
              </w:rPr>
              <w:t xml:space="preserve">greater </w:t>
            </w:r>
            <w:r w:rsidR="00887C12">
              <w:rPr>
                <w:sz w:val="20"/>
                <w:szCs w:val="20"/>
              </w:rPr>
              <w:t xml:space="preserve">(sustained) </w:t>
            </w:r>
            <w:r w:rsidR="00606929">
              <w:rPr>
                <w:sz w:val="20"/>
                <w:szCs w:val="20"/>
              </w:rPr>
              <w:t xml:space="preserve">regional </w:t>
            </w:r>
            <w:r w:rsidR="00DB6954">
              <w:rPr>
                <w:sz w:val="20"/>
                <w:szCs w:val="20"/>
              </w:rPr>
              <w:t>political and local member</w:t>
            </w:r>
            <w:r w:rsidR="00D96A8C">
              <w:rPr>
                <w:sz w:val="20"/>
                <w:szCs w:val="20"/>
              </w:rPr>
              <w:t xml:space="preserve"> </w:t>
            </w:r>
            <w:r w:rsidR="009B2C75">
              <w:rPr>
                <w:sz w:val="20"/>
                <w:szCs w:val="20"/>
              </w:rPr>
              <w:t>attendance</w:t>
            </w:r>
            <w:r w:rsidR="00D96A8C">
              <w:rPr>
                <w:sz w:val="20"/>
                <w:szCs w:val="20"/>
              </w:rPr>
              <w:t xml:space="preserve"> </w:t>
            </w:r>
            <w:r w:rsidR="006A11D9">
              <w:rPr>
                <w:sz w:val="20"/>
                <w:szCs w:val="20"/>
              </w:rPr>
              <w:t xml:space="preserve">where possible, </w:t>
            </w:r>
            <w:r w:rsidR="00780362">
              <w:rPr>
                <w:sz w:val="20"/>
                <w:szCs w:val="20"/>
              </w:rPr>
              <w:t xml:space="preserve">summary presentations in layperson’s terms (pre &amp; post), </w:t>
            </w:r>
            <w:r w:rsidR="006A11D9">
              <w:rPr>
                <w:sz w:val="20"/>
                <w:szCs w:val="20"/>
              </w:rPr>
              <w:t xml:space="preserve">more discussion within meetings to enhance greater transparency among stakeholders, and post-meeting information summarised in a format that </w:t>
            </w:r>
            <w:r w:rsidR="00780362">
              <w:rPr>
                <w:sz w:val="20"/>
                <w:szCs w:val="20"/>
              </w:rPr>
              <w:t>can</w:t>
            </w:r>
            <w:r w:rsidR="006A11D9">
              <w:rPr>
                <w:sz w:val="20"/>
                <w:szCs w:val="20"/>
              </w:rPr>
              <w:t xml:space="preserve"> be easily communicated to those who had not attended the meeting</w:t>
            </w:r>
            <w:r w:rsidR="00D45C88">
              <w:rPr>
                <w:sz w:val="20"/>
                <w:szCs w:val="20"/>
              </w:rPr>
              <w:t xml:space="preserve"> </w:t>
            </w:r>
          </w:p>
        </w:tc>
        <w:tc>
          <w:tcPr>
            <w:tcW w:w="735" w:type="pct"/>
          </w:tcPr>
          <w:p w14:paraId="48AF675D" w14:textId="62660F56" w:rsidR="000B4BD0" w:rsidRPr="000B4BD0" w:rsidRDefault="000B4BD0" w:rsidP="00EF1D92">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w:t>
            </w:r>
          </w:p>
        </w:tc>
      </w:tr>
    </w:tbl>
    <w:p w14:paraId="739E0664" w14:textId="77777777" w:rsidR="00C92141" w:rsidRDefault="00C92141" w:rsidP="00C82AE5">
      <w:pPr>
        <w:pStyle w:val="BodyText"/>
      </w:pPr>
    </w:p>
    <w:p w14:paraId="3811ED3F" w14:textId="1DB4C802" w:rsidR="00A57146" w:rsidRDefault="00A57146" w:rsidP="00A57146">
      <w:pPr>
        <w:pStyle w:val="BodyText"/>
      </w:pPr>
      <w:r>
        <w:t xml:space="preserve">Specific comments relating to the suggestions for improvement, include: </w:t>
      </w:r>
    </w:p>
    <w:p w14:paraId="6DF39019" w14:textId="5672FCDC" w:rsidR="009B2C75" w:rsidRDefault="000B725A" w:rsidP="009B2C75">
      <w:pPr>
        <w:pStyle w:val="Quote"/>
        <w:jc w:val="left"/>
      </w:pPr>
      <w:r>
        <w:t>…</w:t>
      </w:r>
      <w:r w:rsidR="009B2C75" w:rsidRPr="00963F92">
        <w:t xml:space="preserve"> the second meeting felt like it didn’t get drawn to a particularly tight set of information that could be easily communicated to people that hadn’t been involved with the process. </w:t>
      </w:r>
      <w:r w:rsidR="009B2C75">
        <w:t xml:space="preserve">It </w:t>
      </w:r>
      <w:r w:rsidR="009B2C75" w:rsidRPr="00BA5EB7">
        <w:t>was sort of left a bit open-ended, and there wasn't</w:t>
      </w:r>
      <w:r w:rsidR="009B2C75">
        <w:t xml:space="preserve"> </w:t>
      </w:r>
      <w:r w:rsidR="009B2C75" w:rsidRPr="00BA5EB7">
        <w:t>the follow-up packaging of that</w:t>
      </w:r>
      <w:r w:rsidR="009B2C75">
        <w:t>,</w:t>
      </w:r>
      <w:r w:rsidR="009B2C75" w:rsidRPr="00BA5EB7">
        <w:t xml:space="preserve"> in a form that could be easily disseminated</w:t>
      </w:r>
      <w:r w:rsidR="006A11D9">
        <w:t xml:space="preserve"> </w:t>
      </w:r>
      <w:r w:rsidR="009B2C75">
        <w:t>– Cooper interviewee</w:t>
      </w:r>
    </w:p>
    <w:p w14:paraId="3B69A50E" w14:textId="1B83E0C9" w:rsidR="00A57146" w:rsidRDefault="00A57146" w:rsidP="00A57146">
      <w:pPr>
        <w:pStyle w:val="Quote"/>
        <w:jc w:val="left"/>
      </w:pPr>
      <w:r>
        <w:t>…</w:t>
      </w:r>
      <w:r w:rsidRPr="00542D68">
        <w:t>missing are the actual local members because they’re always too busy</w:t>
      </w:r>
      <w:r>
        <w:t>…</w:t>
      </w:r>
      <w:r w:rsidRPr="00542D68">
        <w:t>we get some good feedback obviously</w:t>
      </w:r>
      <w:r>
        <w:t>,</w:t>
      </w:r>
      <w:r w:rsidRPr="00542D68">
        <w:t xml:space="preserve"> but it would be great to get the politicians more involved </w:t>
      </w:r>
      <w:r>
        <w:t>– Cooper interviewee</w:t>
      </w:r>
    </w:p>
    <w:p w14:paraId="0D3CCB4A" w14:textId="7052B450" w:rsidR="00EF1D92" w:rsidRDefault="00C82AE5" w:rsidP="00C82AE5">
      <w:pPr>
        <w:pStyle w:val="BodyText"/>
      </w:pPr>
      <w:r w:rsidRPr="009A1A51">
        <w:t xml:space="preserve">When asked if </w:t>
      </w:r>
      <w:r w:rsidR="0023156D">
        <w:t xml:space="preserve">Cooper </w:t>
      </w:r>
      <w:r w:rsidR="00620A69">
        <w:t>User Panel</w:t>
      </w:r>
      <w:r w:rsidR="0023156D">
        <w:t xml:space="preserve"> </w:t>
      </w:r>
      <w:r w:rsidR="00EF1D92">
        <w:t>interviewees</w:t>
      </w:r>
      <w:r>
        <w:t xml:space="preserve"> were </w:t>
      </w:r>
      <w:r w:rsidRPr="00533239">
        <w:rPr>
          <w:b/>
          <w:bCs/>
          <w:i/>
          <w:iCs/>
        </w:rPr>
        <w:t xml:space="preserve">still motivated </w:t>
      </w:r>
      <w:r w:rsidR="00EF1D92">
        <w:rPr>
          <w:b/>
          <w:bCs/>
          <w:i/>
          <w:iCs/>
        </w:rPr>
        <w:t>for continued</w:t>
      </w:r>
      <w:r w:rsidRPr="00533239">
        <w:rPr>
          <w:b/>
          <w:bCs/>
          <w:i/>
          <w:iCs/>
        </w:rPr>
        <w:t xml:space="preserve"> involve</w:t>
      </w:r>
      <w:r w:rsidR="00EF1D92">
        <w:rPr>
          <w:b/>
          <w:bCs/>
          <w:i/>
          <w:iCs/>
        </w:rPr>
        <w:t>ment</w:t>
      </w:r>
      <w:r w:rsidRPr="009A1A51">
        <w:t xml:space="preserve"> in the </w:t>
      </w:r>
      <w:r w:rsidR="008D27E4">
        <w:t>u</w:t>
      </w:r>
      <w:r w:rsidR="008D27E4" w:rsidRPr="009A1A51">
        <w:t xml:space="preserve">ser </w:t>
      </w:r>
      <w:r w:rsidR="008D27E4">
        <w:t>p</w:t>
      </w:r>
      <w:r w:rsidR="008D27E4" w:rsidRPr="009A1A51">
        <w:t>anels</w:t>
      </w:r>
      <w:r w:rsidRPr="009A1A51">
        <w:t>, response</w:t>
      </w:r>
      <w:r w:rsidR="00EF1D92">
        <w:t xml:space="preserve">s </w:t>
      </w:r>
      <w:r w:rsidR="00E54836">
        <w:t xml:space="preserve">were mostly positive </w:t>
      </w:r>
      <w:r w:rsidR="00A75474">
        <w:t xml:space="preserve">regarding the </w:t>
      </w:r>
      <w:r w:rsidR="008D27E4">
        <w:t xml:space="preserve">user </w:t>
      </w:r>
      <w:r w:rsidR="00A75474">
        <w:t>panels meeting the interviewees</w:t>
      </w:r>
      <w:r w:rsidR="008D27E4">
        <w:t>’</w:t>
      </w:r>
      <w:r w:rsidR="00A75474">
        <w:t xml:space="preserve"> needs and delivering the GBA science. S</w:t>
      </w:r>
      <w:r w:rsidR="00E54836">
        <w:t xml:space="preserve">ome </w:t>
      </w:r>
      <w:r w:rsidR="008D27E4">
        <w:t>interviewees expressed a desire</w:t>
      </w:r>
      <w:r w:rsidR="00877A23">
        <w:t xml:space="preserve"> </w:t>
      </w:r>
      <w:r w:rsidR="00E54836">
        <w:t xml:space="preserve">for greater participation and improved information dissemination </w:t>
      </w:r>
      <w:r w:rsidR="00EF1D92">
        <w:t xml:space="preserve">(see </w:t>
      </w:r>
      <w:r w:rsidR="00EF1D92">
        <w:fldChar w:fldCharType="begin"/>
      </w:r>
      <w:r w:rsidR="00EF1D92">
        <w:instrText xml:space="preserve"> REF _Ref32527640 \h </w:instrText>
      </w:r>
      <w:r w:rsidR="00EF1D92">
        <w:fldChar w:fldCharType="separate"/>
      </w:r>
      <w:r w:rsidR="003F478C">
        <w:t xml:space="preserve">Table </w:t>
      </w:r>
      <w:r w:rsidR="003F478C">
        <w:rPr>
          <w:noProof/>
        </w:rPr>
        <w:t>7</w:t>
      </w:r>
      <w:r w:rsidR="00EF1D92">
        <w:fldChar w:fldCharType="end"/>
      </w:r>
      <w:r w:rsidR="00EF1D92">
        <w:t>):</w:t>
      </w:r>
    </w:p>
    <w:p w14:paraId="1E3C6995" w14:textId="05BEC478" w:rsidR="00A75474" w:rsidRDefault="00A75474" w:rsidP="001B4E4E">
      <w:pPr>
        <w:pStyle w:val="BodyText"/>
        <w:numPr>
          <w:ilvl w:val="0"/>
          <w:numId w:val="42"/>
        </w:numPr>
      </w:pPr>
      <w:r>
        <w:t xml:space="preserve">GBA </w:t>
      </w:r>
      <w:r w:rsidR="008D27E4">
        <w:t>science</w:t>
      </w:r>
    </w:p>
    <w:p w14:paraId="7C3BD5E0" w14:textId="4930E871" w:rsidR="00A75474" w:rsidRDefault="008D27E4" w:rsidP="001B4E4E">
      <w:pPr>
        <w:pStyle w:val="BodyText"/>
        <w:numPr>
          <w:ilvl w:val="0"/>
          <w:numId w:val="42"/>
        </w:numPr>
      </w:pPr>
      <w:r>
        <w:t xml:space="preserve">user panel </w:t>
      </w:r>
      <w:r w:rsidR="00A75474">
        <w:t>process</w:t>
      </w:r>
    </w:p>
    <w:p w14:paraId="690AE997" w14:textId="0DB09E4D" w:rsidR="00A75474" w:rsidRDefault="008D27E4" w:rsidP="001B4E4E">
      <w:pPr>
        <w:pStyle w:val="BodyText"/>
        <w:numPr>
          <w:ilvl w:val="0"/>
          <w:numId w:val="42"/>
        </w:numPr>
      </w:pPr>
      <w:r>
        <w:t>participation</w:t>
      </w:r>
    </w:p>
    <w:p w14:paraId="48CA0246" w14:textId="7511B4E5" w:rsidR="000B725A" w:rsidRDefault="008D27E4" w:rsidP="001B4E4E">
      <w:pPr>
        <w:pStyle w:val="BodyText"/>
        <w:numPr>
          <w:ilvl w:val="0"/>
          <w:numId w:val="42"/>
        </w:numPr>
      </w:pPr>
      <w:r>
        <w:t xml:space="preserve">information </w:t>
      </w:r>
      <w:r w:rsidR="00A75474">
        <w:t>dissemination</w:t>
      </w:r>
      <w:r w:rsidR="00C92141">
        <w:t>.</w:t>
      </w:r>
    </w:p>
    <w:p w14:paraId="5BB340AD" w14:textId="77777777" w:rsidR="000B725A" w:rsidRDefault="000B725A">
      <w:pPr>
        <w:spacing w:after="0"/>
        <w:rPr>
          <w:sz w:val="24"/>
        </w:rPr>
      </w:pPr>
      <w:r>
        <w:br w:type="page"/>
      </w:r>
    </w:p>
    <w:p w14:paraId="5781BBF1" w14:textId="12259255" w:rsidR="00EF1D92" w:rsidRDefault="00EF1D92" w:rsidP="00533239">
      <w:pPr>
        <w:pStyle w:val="Caption"/>
      </w:pPr>
      <w:bookmarkStart w:id="155" w:name="_Ref32527640"/>
      <w:bookmarkStart w:id="156" w:name="_Toc38874527"/>
      <w:bookmarkStart w:id="157" w:name="_Toc39236189"/>
      <w:bookmarkStart w:id="158" w:name="_Toc39258013"/>
      <w:r>
        <w:lastRenderedPageBreak/>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7</w:t>
      </w:r>
      <w:r w:rsidR="00035838">
        <w:rPr>
          <w:noProof/>
        </w:rPr>
        <w:fldChar w:fldCharType="end"/>
      </w:r>
      <w:bookmarkEnd w:id="155"/>
      <w:r>
        <w:t xml:space="preserve"> Cooper</w:t>
      </w:r>
      <w:r w:rsidR="00620A69">
        <w:t xml:space="preserve"> User Panel</w:t>
      </w:r>
      <w:r>
        <w:t xml:space="preserve"> </w:t>
      </w:r>
      <w:r w:rsidR="005E759B">
        <w:t>–</w:t>
      </w:r>
      <w:r>
        <w:t xml:space="preserve"> </w:t>
      </w:r>
      <w:r w:rsidR="008D27E4">
        <w:t xml:space="preserve">motivation </w:t>
      </w:r>
      <w:r>
        <w:t>for continued involvement (qualitative analysis)</w:t>
      </w:r>
      <w:bookmarkEnd w:id="156"/>
      <w:bookmarkEnd w:id="157"/>
      <w:bookmarkEnd w:id="158"/>
    </w:p>
    <w:tbl>
      <w:tblPr>
        <w:tblStyle w:val="TableCSIRO"/>
        <w:tblW w:w="5000" w:type="pct"/>
        <w:tblInd w:w="0" w:type="dxa"/>
        <w:tblLook w:val="04A0" w:firstRow="1" w:lastRow="0" w:firstColumn="1" w:lastColumn="0" w:noHBand="0" w:noVBand="1"/>
      </w:tblPr>
      <w:tblGrid>
        <w:gridCol w:w="2695"/>
        <w:gridCol w:w="5526"/>
        <w:gridCol w:w="1417"/>
      </w:tblGrid>
      <w:tr w:rsidR="00EF1D92" w:rsidRPr="00375055" w14:paraId="739890D0" w14:textId="77777777" w:rsidTr="00804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8" w:type="pct"/>
          </w:tcPr>
          <w:p w14:paraId="69F5AC3E" w14:textId="18288CB3" w:rsidR="00EF1D92" w:rsidRPr="00375055" w:rsidRDefault="00696F6B" w:rsidP="00EF1D92">
            <w:pPr>
              <w:pStyle w:val="BodyText"/>
              <w:rPr>
                <w:color w:val="FFFFFF" w:themeColor="background1"/>
                <w:sz w:val="20"/>
                <w:szCs w:val="20"/>
              </w:rPr>
            </w:pPr>
            <w:r>
              <w:rPr>
                <w:color w:val="FFFFFF" w:themeColor="background1"/>
                <w:sz w:val="20"/>
                <w:szCs w:val="20"/>
              </w:rPr>
              <w:t>Influencing factor</w:t>
            </w:r>
          </w:p>
        </w:tc>
        <w:tc>
          <w:tcPr>
            <w:tcW w:w="2867" w:type="pct"/>
          </w:tcPr>
          <w:p w14:paraId="10DDC2AF" w14:textId="31BC9DAC" w:rsidR="00EF1D92" w:rsidRPr="00375055" w:rsidRDefault="00696F6B" w:rsidP="00EF1D92">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Pr>
                <w:color w:val="FFFFFF" w:themeColor="background1"/>
                <w:sz w:val="20"/>
                <w:szCs w:val="20"/>
              </w:rPr>
              <w:t>Description</w:t>
            </w:r>
          </w:p>
        </w:tc>
        <w:tc>
          <w:tcPr>
            <w:tcW w:w="735" w:type="pct"/>
          </w:tcPr>
          <w:p w14:paraId="2682663A" w14:textId="77777777" w:rsidR="00EF1D92" w:rsidRPr="00375055" w:rsidRDefault="00EF1D92" w:rsidP="00EF1D92">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375055">
              <w:rPr>
                <w:color w:val="FFFFFF" w:themeColor="background1"/>
                <w:sz w:val="20"/>
                <w:szCs w:val="20"/>
              </w:rPr>
              <w:t>Responses</w:t>
            </w:r>
            <w:r w:rsidRPr="00375055">
              <w:rPr>
                <w:color w:val="FFFFFF" w:themeColor="background1"/>
                <w:sz w:val="20"/>
                <w:szCs w:val="20"/>
              </w:rPr>
              <w:br/>
              <w:t xml:space="preserve">(Sample = 10) </w:t>
            </w:r>
          </w:p>
        </w:tc>
      </w:tr>
      <w:tr w:rsidR="00EF1D92" w:rsidRPr="00375055" w14:paraId="5FC0DBD9" w14:textId="77777777" w:rsidTr="00804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8" w:type="pct"/>
          </w:tcPr>
          <w:p w14:paraId="3EF88249" w14:textId="63295D2C" w:rsidR="00EF1D92" w:rsidRPr="00375055" w:rsidRDefault="00375055" w:rsidP="00EF1D92">
            <w:pPr>
              <w:pStyle w:val="BodyText"/>
              <w:rPr>
                <w:sz w:val="20"/>
                <w:szCs w:val="20"/>
              </w:rPr>
            </w:pPr>
            <w:r w:rsidRPr="00375055">
              <w:rPr>
                <w:sz w:val="20"/>
                <w:szCs w:val="20"/>
              </w:rPr>
              <w:t xml:space="preserve">GBA </w:t>
            </w:r>
            <w:r w:rsidR="008D27E4">
              <w:rPr>
                <w:sz w:val="20"/>
                <w:szCs w:val="20"/>
              </w:rPr>
              <w:t>s</w:t>
            </w:r>
            <w:r w:rsidR="008D27E4" w:rsidRPr="00375055">
              <w:rPr>
                <w:sz w:val="20"/>
                <w:szCs w:val="20"/>
              </w:rPr>
              <w:t xml:space="preserve">cience </w:t>
            </w:r>
          </w:p>
        </w:tc>
        <w:tc>
          <w:tcPr>
            <w:tcW w:w="2867" w:type="pct"/>
          </w:tcPr>
          <w:p w14:paraId="5EAAF4C6" w14:textId="3F5A2854" w:rsidR="00EF1D92" w:rsidRPr="00375055" w:rsidRDefault="00EF1D92" w:rsidP="00EF1D92">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375055">
              <w:rPr>
                <w:sz w:val="20"/>
                <w:szCs w:val="20"/>
              </w:rPr>
              <w:t>Meet</w:t>
            </w:r>
            <w:r w:rsidR="00ED716B">
              <w:rPr>
                <w:sz w:val="20"/>
                <w:szCs w:val="20"/>
              </w:rPr>
              <w:t>ing</w:t>
            </w:r>
            <w:r w:rsidRPr="00375055">
              <w:rPr>
                <w:sz w:val="20"/>
                <w:szCs w:val="20"/>
              </w:rPr>
              <w:t xml:space="preserve"> </w:t>
            </w:r>
            <w:r w:rsidR="00E54836">
              <w:rPr>
                <w:sz w:val="20"/>
                <w:szCs w:val="20"/>
              </w:rPr>
              <w:t xml:space="preserve">interviewees’ </w:t>
            </w:r>
            <w:r w:rsidRPr="00375055">
              <w:rPr>
                <w:sz w:val="20"/>
                <w:szCs w:val="20"/>
              </w:rPr>
              <w:t xml:space="preserve">needs in relation to remaining engaged with the science </w:t>
            </w:r>
          </w:p>
        </w:tc>
        <w:tc>
          <w:tcPr>
            <w:tcW w:w="735" w:type="pct"/>
          </w:tcPr>
          <w:p w14:paraId="5F7D29FE" w14:textId="0F4ACA67" w:rsidR="00EF1D92" w:rsidRPr="00375055" w:rsidRDefault="00EF1D92" w:rsidP="00EF1D92">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375055">
              <w:rPr>
                <w:sz w:val="20"/>
                <w:szCs w:val="20"/>
              </w:rPr>
              <w:t>7</w:t>
            </w:r>
          </w:p>
        </w:tc>
      </w:tr>
      <w:tr w:rsidR="00EF1D92" w:rsidRPr="00375055" w14:paraId="7101151A" w14:textId="77777777" w:rsidTr="0080415F">
        <w:tc>
          <w:tcPr>
            <w:cnfStyle w:val="001000000000" w:firstRow="0" w:lastRow="0" w:firstColumn="1" w:lastColumn="0" w:oddVBand="0" w:evenVBand="0" w:oddHBand="0" w:evenHBand="0" w:firstRowFirstColumn="0" w:firstRowLastColumn="0" w:lastRowFirstColumn="0" w:lastRowLastColumn="0"/>
            <w:tcW w:w="1398" w:type="pct"/>
          </w:tcPr>
          <w:p w14:paraId="04BF073A" w14:textId="00B801DB" w:rsidR="00EF1D92" w:rsidRPr="00375055" w:rsidRDefault="00375055" w:rsidP="00EF1D92">
            <w:pPr>
              <w:pStyle w:val="BodyText"/>
              <w:rPr>
                <w:sz w:val="20"/>
                <w:szCs w:val="20"/>
              </w:rPr>
            </w:pPr>
            <w:r w:rsidRPr="00375055">
              <w:rPr>
                <w:sz w:val="20"/>
                <w:szCs w:val="20"/>
              </w:rPr>
              <w:t xml:space="preserve">User </w:t>
            </w:r>
            <w:r w:rsidR="008D27E4">
              <w:rPr>
                <w:sz w:val="20"/>
                <w:szCs w:val="20"/>
              </w:rPr>
              <w:t>p</w:t>
            </w:r>
            <w:r w:rsidR="008D27E4" w:rsidRPr="00375055">
              <w:rPr>
                <w:sz w:val="20"/>
                <w:szCs w:val="20"/>
              </w:rPr>
              <w:t xml:space="preserve">anel </w:t>
            </w:r>
            <w:r w:rsidR="00EF1D92" w:rsidRPr="00375055">
              <w:rPr>
                <w:sz w:val="20"/>
                <w:szCs w:val="20"/>
              </w:rPr>
              <w:t>process</w:t>
            </w:r>
          </w:p>
        </w:tc>
        <w:tc>
          <w:tcPr>
            <w:tcW w:w="2867" w:type="pct"/>
          </w:tcPr>
          <w:p w14:paraId="2F84E50F" w14:textId="4D8246BC" w:rsidR="00EF1D92" w:rsidRPr="00375055" w:rsidRDefault="00EF1D92" w:rsidP="00EF1D92">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375055">
              <w:rPr>
                <w:sz w:val="20"/>
                <w:szCs w:val="20"/>
              </w:rPr>
              <w:t>Meet</w:t>
            </w:r>
            <w:r w:rsidR="00ED716B">
              <w:rPr>
                <w:sz w:val="20"/>
                <w:szCs w:val="20"/>
              </w:rPr>
              <w:t>ing</w:t>
            </w:r>
            <w:r w:rsidRPr="00375055">
              <w:rPr>
                <w:sz w:val="20"/>
                <w:szCs w:val="20"/>
              </w:rPr>
              <w:t xml:space="preserve"> </w:t>
            </w:r>
            <w:r w:rsidR="00E54836">
              <w:rPr>
                <w:sz w:val="20"/>
                <w:szCs w:val="20"/>
              </w:rPr>
              <w:t xml:space="preserve">interviewees’ </w:t>
            </w:r>
            <w:r w:rsidRPr="00375055">
              <w:rPr>
                <w:sz w:val="20"/>
                <w:szCs w:val="20"/>
              </w:rPr>
              <w:t>needs in relation to how the process is conducted</w:t>
            </w:r>
          </w:p>
        </w:tc>
        <w:tc>
          <w:tcPr>
            <w:tcW w:w="735" w:type="pct"/>
          </w:tcPr>
          <w:p w14:paraId="185431A4" w14:textId="4AAEAB8B" w:rsidR="00EF1D92" w:rsidRPr="00375055" w:rsidRDefault="00EF1D92" w:rsidP="00EF1D92">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375055">
              <w:rPr>
                <w:sz w:val="20"/>
                <w:szCs w:val="20"/>
              </w:rPr>
              <w:t>3</w:t>
            </w:r>
          </w:p>
        </w:tc>
      </w:tr>
      <w:tr w:rsidR="00EF1D92" w:rsidRPr="00375055" w14:paraId="7D12DD3A" w14:textId="77777777" w:rsidTr="00804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8" w:type="pct"/>
          </w:tcPr>
          <w:p w14:paraId="1590C145" w14:textId="6648EC0E" w:rsidR="00EF1D92" w:rsidRPr="00375055" w:rsidRDefault="00EF1D92" w:rsidP="00EF1D92">
            <w:pPr>
              <w:pStyle w:val="BodyText"/>
              <w:rPr>
                <w:sz w:val="20"/>
                <w:szCs w:val="20"/>
              </w:rPr>
            </w:pPr>
            <w:r w:rsidRPr="00375055">
              <w:rPr>
                <w:sz w:val="20"/>
                <w:szCs w:val="20"/>
              </w:rPr>
              <w:t xml:space="preserve">Participation </w:t>
            </w:r>
          </w:p>
        </w:tc>
        <w:tc>
          <w:tcPr>
            <w:tcW w:w="2867" w:type="pct"/>
          </w:tcPr>
          <w:p w14:paraId="6D532C2F" w14:textId="63A37689" w:rsidR="00EF1D92" w:rsidRPr="00375055" w:rsidRDefault="00E54836" w:rsidP="00EF1D92">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Interviewees seek </w:t>
            </w:r>
            <w:r w:rsidR="00EF1D92" w:rsidRPr="00533239">
              <w:rPr>
                <w:sz w:val="20"/>
                <w:szCs w:val="20"/>
              </w:rPr>
              <w:t xml:space="preserve">greater opportunity to participate in the </w:t>
            </w:r>
            <w:r w:rsidR="008D27E4">
              <w:rPr>
                <w:sz w:val="20"/>
                <w:szCs w:val="20"/>
              </w:rPr>
              <w:t>u</w:t>
            </w:r>
            <w:r w:rsidR="008D27E4" w:rsidRPr="00375055">
              <w:rPr>
                <w:sz w:val="20"/>
                <w:szCs w:val="20"/>
              </w:rPr>
              <w:t xml:space="preserve">ser </w:t>
            </w:r>
            <w:r w:rsidR="008D27E4">
              <w:rPr>
                <w:sz w:val="20"/>
                <w:szCs w:val="20"/>
              </w:rPr>
              <w:t>p</w:t>
            </w:r>
            <w:r w:rsidR="008D27E4" w:rsidRPr="00375055">
              <w:rPr>
                <w:sz w:val="20"/>
                <w:szCs w:val="20"/>
              </w:rPr>
              <w:t xml:space="preserve">anel </w:t>
            </w:r>
            <w:r w:rsidR="00375055" w:rsidRPr="00375055">
              <w:rPr>
                <w:sz w:val="20"/>
                <w:szCs w:val="20"/>
              </w:rPr>
              <w:t xml:space="preserve">meeting </w:t>
            </w:r>
            <w:r w:rsidR="00EF1D92" w:rsidRPr="00533239">
              <w:rPr>
                <w:sz w:val="20"/>
                <w:szCs w:val="20"/>
              </w:rPr>
              <w:t>sessions</w:t>
            </w:r>
          </w:p>
        </w:tc>
        <w:tc>
          <w:tcPr>
            <w:tcW w:w="735" w:type="pct"/>
          </w:tcPr>
          <w:p w14:paraId="2AD30927" w14:textId="0EE43D83" w:rsidR="00EF1D92" w:rsidRPr="00375055" w:rsidRDefault="00EF1D92" w:rsidP="00EF1D92">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375055">
              <w:rPr>
                <w:sz w:val="20"/>
                <w:szCs w:val="20"/>
              </w:rPr>
              <w:t>2</w:t>
            </w:r>
          </w:p>
        </w:tc>
      </w:tr>
      <w:tr w:rsidR="00375055" w:rsidRPr="00375055" w14:paraId="36FCAE40" w14:textId="77777777" w:rsidTr="0080415F">
        <w:tc>
          <w:tcPr>
            <w:cnfStyle w:val="001000000000" w:firstRow="0" w:lastRow="0" w:firstColumn="1" w:lastColumn="0" w:oddVBand="0" w:evenVBand="0" w:oddHBand="0" w:evenHBand="0" w:firstRowFirstColumn="0" w:firstRowLastColumn="0" w:lastRowFirstColumn="0" w:lastRowLastColumn="0"/>
            <w:tcW w:w="1398" w:type="pct"/>
          </w:tcPr>
          <w:p w14:paraId="7F05B439" w14:textId="534970A6" w:rsidR="00375055" w:rsidRPr="00375055" w:rsidRDefault="00375055" w:rsidP="00EF1D92">
            <w:pPr>
              <w:pStyle w:val="BodyText"/>
              <w:rPr>
                <w:sz w:val="20"/>
                <w:szCs w:val="20"/>
              </w:rPr>
            </w:pPr>
            <w:r w:rsidRPr="00375055">
              <w:rPr>
                <w:sz w:val="20"/>
                <w:szCs w:val="20"/>
              </w:rPr>
              <w:t>Information dissemination</w:t>
            </w:r>
          </w:p>
        </w:tc>
        <w:tc>
          <w:tcPr>
            <w:tcW w:w="2867" w:type="pct"/>
          </w:tcPr>
          <w:p w14:paraId="18DFEF36" w14:textId="2249AA8C" w:rsidR="00375055" w:rsidRPr="00375055" w:rsidRDefault="00E54836" w:rsidP="00EF1D92">
            <w:pPr>
              <w:pStyle w:val="Body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Interviewees s</w:t>
            </w:r>
            <w:r w:rsidR="00EF125C">
              <w:rPr>
                <w:sz w:val="20"/>
                <w:szCs w:val="20"/>
              </w:rPr>
              <w:t xml:space="preserve">eek </w:t>
            </w:r>
            <w:r w:rsidR="00375055" w:rsidRPr="00533239">
              <w:rPr>
                <w:sz w:val="20"/>
                <w:szCs w:val="20"/>
              </w:rPr>
              <w:t>greater information dissemination that would enable two-way information flows between the GBA and broader audiences</w:t>
            </w:r>
          </w:p>
        </w:tc>
        <w:tc>
          <w:tcPr>
            <w:tcW w:w="735" w:type="pct"/>
          </w:tcPr>
          <w:p w14:paraId="61E8B1DF" w14:textId="5FC6BE59" w:rsidR="00375055" w:rsidRPr="00375055" w:rsidRDefault="00375055" w:rsidP="00EF1D92">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375055">
              <w:rPr>
                <w:sz w:val="20"/>
                <w:szCs w:val="20"/>
              </w:rPr>
              <w:t>2</w:t>
            </w:r>
          </w:p>
        </w:tc>
      </w:tr>
    </w:tbl>
    <w:p w14:paraId="5A913AA9" w14:textId="77777777" w:rsidR="00E418D1" w:rsidRDefault="00E418D1" w:rsidP="00C82AE5">
      <w:pPr>
        <w:pStyle w:val="BodyText"/>
      </w:pPr>
    </w:p>
    <w:p w14:paraId="7175BA6C" w14:textId="31CB6810" w:rsidR="00EE771C" w:rsidRDefault="00C92141" w:rsidP="00C82AE5">
      <w:pPr>
        <w:pStyle w:val="BodyText"/>
      </w:pPr>
      <w:r>
        <w:t xml:space="preserve">The continued motivation for involvement and the importance of the process was expressed succinctly by one </w:t>
      </w:r>
      <w:r w:rsidR="00EB15EC">
        <w:t>interviewee</w:t>
      </w:r>
      <w:r w:rsidR="00EF125C">
        <w:t>:</w:t>
      </w:r>
    </w:p>
    <w:p w14:paraId="2179ED19" w14:textId="2E90CE6F" w:rsidR="006573BD" w:rsidRPr="009A2C84" w:rsidRDefault="008D601C" w:rsidP="00C92141">
      <w:pPr>
        <w:pStyle w:val="Quote"/>
        <w:jc w:val="left"/>
      </w:pPr>
      <w:r w:rsidRPr="00B57460">
        <w:t>We can’t move forward proactively and formulate good policy if we don’t all get-together and understand what the issues are and what the science is</w:t>
      </w:r>
      <w:r>
        <w:t xml:space="preserve"> – Cooper interviewee</w:t>
      </w:r>
    </w:p>
    <w:p w14:paraId="5F67DE2D" w14:textId="2AE2F2D7" w:rsidR="00891CAE" w:rsidRPr="006D7A54" w:rsidRDefault="00FA135B">
      <w:pPr>
        <w:pStyle w:val="Heading1"/>
      </w:pPr>
      <w:bookmarkStart w:id="159" w:name="_Toc32484102"/>
      <w:bookmarkStart w:id="160" w:name="_Toc32528683"/>
      <w:bookmarkStart w:id="161" w:name="_Toc32569012"/>
      <w:bookmarkStart w:id="162" w:name="_Toc32586856"/>
      <w:bookmarkStart w:id="163" w:name="_Toc33086578"/>
      <w:bookmarkStart w:id="164" w:name="_Toc33092819"/>
      <w:bookmarkStart w:id="165" w:name="_Toc33093701"/>
      <w:bookmarkStart w:id="166" w:name="_Toc33093863"/>
      <w:bookmarkStart w:id="167" w:name="_Toc32484103"/>
      <w:bookmarkStart w:id="168" w:name="_Toc32528684"/>
      <w:bookmarkStart w:id="169" w:name="_Toc32569013"/>
      <w:bookmarkStart w:id="170" w:name="_Toc32586857"/>
      <w:bookmarkStart w:id="171" w:name="_Toc33086579"/>
      <w:bookmarkStart w:id="172" w:name="_Toc33092820"/>
      <w:bookmarkStart w:id="173" w:name="_Toc33093702"/>
      <w:bookmarkStart w:id="174" w:name="_Toc33093864"/>
      <w:bookmarkStart w:id="175" w:name="_Toc32484104"/>
      <w:bookmarkStart w:id="176" w:name="_Toc32528685"/>
      <w:bookmarkStart w:id="177" w:name="_Toc32569014"/>
      <w:bookmarkStart w:id="178" w:name="_Toc32586858"/>
      <w:bookmarkStart w:id="179" w:name="_Toc33086580"/>
      <w:bookmarkStart w:id="180" w:name="_Toc33092821"/>
      <w:bookmarkStart w:id="181" w:name="_Toc33093703"/>
      <w:bookmarkStart w:id="182" w:name="_Toc33093865"/>
      <w:bookmarkStart w:id="183" w:name="_Toc32484105"/>
      <w:bookmarkStart w:id="184" w:name="_Toc32528686"/>
      <w:bookmarkStart w:id="185" w:name="_Toc32569015"/>
      <w:bookmarkStart w:id="186" w:name="_Toc32586859"/>
      <w:bookmarkStart w:id="187" w:name="_Toc33086581"/>
      <w:bookmarkStart w:id="188" w:name="_Toc33092822"/>
      <w:bookmarkStart w:id="189" w:name="_Toc33093704"/>
      <w:bookmarkStart w:id="190" w:name="_Toc33093866"/>
      <w:bookmarkStart w:id="191" w:name="_Toc32484106"/>
      <w:bookmarkStart w:id="192" w:name="_Toc32528687"/>
      <w:bookmarkStart w:id="193" w:name="_Toc32569016"/>
      <w:bookmarkStart w:id="194" w:name="_Toc32586860"/>
      <w:bookmarkStart w:id="195" w:name="_Toc33086582"/>
      <w:bookmarkStart w:id="196" w:name="_Toc33092823"/>
      <w:bookmarkStart w:id="197" w:name="_Toc33093705"/>
      <w:bookmarkStart w:id="198" w:name="_Toc33093867"/>
      <w:bookmarkStart w:id="199" w:name="_Toc32484107"/>
      <w:bookmarkStart w:id="200" w:name="_Toc32528688"/>
      <w:bookmarkStart w:id="201" w:name="_Toc32569017"/>
      <w:bookmarkStart w:id="202" w:name="_Toc32586861"/>
      <w:bookmarkStart w:id="203" w:name="_Toc33086583"/>
      <w:bookmarkStart w:id="204" w:name="_Toc33092824"/>
      <w:bookmarkStart w:id="205" w:name="_Toc33093706"/>
      <w:bookmarkStart w:id="206" w:name="_Toc33093868"/>
      <w:bookmarkStart w:id="207" w:name="_Toc32484108"/>
      <w:bookmarkStart w:id="208" w:name="_Toc32528689"/>
      <w:bookmarkStart w:id="209" w:name="_Toc32569018"/>
      <w:bookmarkStart w:id="210" w:name="_Toc32586862"/>
      <w:bookmarkStart w:id="211" w:name="_Toc33086584"/>
      <w:bookmarkStart w:id="212" w:name="_Toc33092825"/>
      <w:bookmarkStart w:id="213" w:name="_Toc33093707"/>
      <w:bookmarkStart w:id="214" w:name="_Toc33093869"/>
      <w:bookmarkStart w:id="215" w:name="_Toc32484109"/>
      <w:bookmarkStart w:id="216" w:name="_Toc32528690"/>
      <w:bookmarkStart w:id="217" w:name="_Toc32569019"/>
      <w:bookmarkStart w:id="218" w:name="_Toc32586863"/>
      <w:bookmarkStart w:id="219" w:name="_Toc33086585"/>
      <w:bookmarkStart w:id="220" w:name="_Toc33092826"/>
      <w:bookmarkStart w:id="221" w:name="_Toc33093708"/>
      <w:bookmarkStart w:id="222" w:name="_Toc33093870"/>
      <w:bookmarkStart w:id="223" w:name="_Toc32484110"/>
      <w:bookmarkStart w:id="224" w:name="_Toc32528691"/>
      <w:bookmarkStart w:id="225" w:name="_Toc32569020"/>
      <w:bookmarkStart w:id="226" w:name="_Toc32586864"/>
      <w:bookmarkStart w:id="227" w:name="_Toc33086586"/>
      <w:bookmarkStart w:id="228" w:name="_Toc33092827"/>
      <w:bookmarkStart w:id="229" w:name="_Toc33093709"/>
      <w:bookmarkStart w:id="230" w:name="_Toc33093871"/>
      <w:bookmarkStart w:id="231" w:name="_Toc32484111"/>
      <w:bookmarkStart w:id="232" w:name="_Toc32528692"/>
      <w:bookmarkStart w:id="233" w:name="_Toc32569021"/>
      <w:bookmarkStart w:id="234" w:name="_Toc32586865"/>
      <w:bookmarkStart w:id="235" w:name="_Toc33086587"/>
      <w:bookmarkStart w:id="236" w:name="_Toc33092828"/>
      <w:bookmarkStart w:id="237" w:name="_Toc33093710"/>
      <w:bookmarkStart w:id="238" w:name="_Toc33093872"/>
      <w:bookmarkStart w:id="239" w:name="_Toc32484112"/>
      <w:bookmarkStart w:id="240" w:name="_Toc32528693"/>
      <w:bookmarkStart w:id="241" w:name="_Toc32569022"/>
      <w:bookmarkStart w:id="242" w:name="_Toc32586866"/>
      <w:bookmarkStart w:id="243" w:name="_Toc33086588"/>
      <w:bookmarkStart w:id="244" w:name="_Toc33092829"/>
      <w:bookmarkStart w:id="245" w:name="_Toc33093711"/>
      <w:bookmarkStart w:id="246" w:name="_Toc33093873"/>
      <w:bookmarkStart w:id="247" w:name="_Toc32484113"/>
      <w:bookmarkStart w:id="248" w:name="_Toc32528694"/>
      <w:bookmarkStart w:id="249" w:name="_Toc32569023"/>
      <w:bookmarkStart w:id="250" w:name="_Toc32586867"/>
      <w:bookmarkStart w:id="251" w:name="_Toc33086589"/>
      <w:bookmarkStart w:id="252" w:name="_Toc33092830"/>
      <w:bookmarkStart w:id="253" w:name="_Toc33093712"/>
      <w:bookmarkStart w:id="254" w:name="_Toc33093874"/>
      <w:bookmarkStart w:id="255" w:name="_Toc32484114"/>
      <w:bookmarkStart w:id="256" w:name="_Toc32528695"/>
      <w:bookmarkStart w:id="257" w:name="_Toc32569024"/>
      <w:bookmarkStart w:id="258" w:name="_Toc32586868"/>
      <w:bookmarkStart w:id="259" w:name="_Toc33086590"/>
      <w:bookmarkStart w:id="260" w:name="_Toc33092831"/>
      <w:bookmarkStart w:id="261" w:name="_Toc33093713"/>
      <w:bookmarkStart w:id="262" w:name="_Toc33093875"/>
      <w:bookmarkStart w:id="263" w:name="_Toc32484115"/>
      <w:bookmarkStart w:id="264" w:name="_Toc32528696"/>
      <w:bookmarkStart w:id="265" w:name="_Toc32569025"/>
      <w:bookmarkStart w:id="266" w:name="_Toc32586869"/>
      <w:bookmarkStart w:id="267" w:name="_Toc33086591"/>
      <w:bookmarkStart w:id="268" w:name="_Toc33091791"/>
      <w:bookmarkStart w:id="269" w:name="_Toc33092521"/>
      <w:bookmarkStart w:id="270" w:name="_Toc33092617"/>
      <w:bookmarkStart w:id="271" w:name="_Toc33092832"/>
      <w:bookmarkStart w:id="272" w:name="_Toc33093714"/>
      <w:bookmarkStart w:id="273" w:name="_Toc33093876"/>
      <w:bookmarkStart w:id="274" w:name="_Toc38874589"/>
      <w:bookmarkStart w:id="275" w:name="_Ref39147559"/>
      <w:bookmarkStart w:id="276" w:name="_Ref39162163"/>
      <w:bookmarkStart w:id="277" w:name="_Toc39672452"/>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proofErr w:type="spellStart"/>
      <w:r w:rsidRPr="006D7A54">
        <w:lastRenderedPageBreak/>
        <w:t>Beetaloo</w:t>
      </w:r>
      <w:proofErr w:type="spellEnd"/>
      <w:r w:rsidRPr="006D7A54">
        <w:t xml:space="preserve"> </w:t>
      </w:r>
      <w:r w:rsidR="00620A69">
        <w:t>User Panel</w:t>
      </w:r>
      <w:r w:rsidRPr="006D7A54">
        <w:t xml:space="preserve"> analysis</w:t>
      </w:r>
      <w:bookmarkEnd w:id="274"/>
      <w:bookmarkEnd w:id="275"/>
      <w:bookmarkEnd w:id="276"/>
      <w:bookmarkEnd w:id="277"/>
    </w:p>
    <w:p w14:paraId="49B2381F" w14:textId="38654DB2" w:rsidR="00F80642" w:rsidRDefault="00024599" w:rsidP="00024599">
      <w:pPr>
        <w:pStyle w:val="BodyText"/>
      </w:pPr>
      <w:r>
        <w:t xml:space="preserve">This section of the report provides a qualitative analysis of </w:t>
      </w:r>
      <w:r w:rsidR="0036573C">
        <w:t xml:space="preserve">interview </w:t>
      </w:r>
      <w:r w:rsidR="009F6B76">
        <w:t xml:space="preserve">responses from </w:t>
      </w:r>
      <w:proofErr w:type="spellStart"/>
      <w:r>
        <w:t>Beetaloo</w:t>
      </w:r>
      <w:proofErr w:type="spellEnd"/>
      <w:r>
        <w:t xml:space="preserve"> </w:t>
      </w:r>
      <w:r w:rsidR="00620A69">
        <w:t>User Panel</w:t>
      </w:r>
      <w:r>
        <w:t xml:space="preserve"> interviewee</w:t>
      </w:r>
      <w:r w:rsidR="0036573C">
        <w:t>s</w:t>
      </w:r>
      <w:r>
        <w:t xml:space="preserve">. </w:t>
      </w:r>
      <w:r w:rsidR="0036573C">
        <w:t>The qualitative analysis involved:</w:t>
      </w:r>
    </w:p>
    <w:p w14:paraId="4987C9D9" w14:textId="1A0D14A3" w:rsidR="00F80642" w:rsidRDefault="00F80642" w:rsidP="00F80642">
      <w:pPr>
        <w:pStyle w:val="BodyText"/>
        <w:numPr>
          <w:ilvl w:val="0"/>
          <w:numId w:val="42"/>
        </w:numPr>
      </w:pPr>
      <w:r>
        <w:t>review</w:t>
      </w:r>
      <w:r w:rsidR="00E53101">
        <w:t>ing</w:t>
      </w:r>
      <w:r>
        <w:t xml:space="preserve"> the </w:t>
      </w:r>
      <w:r w:rsidR="00E53101">
        <w:t xml:space="preserve">eleven </w:t>
      </w:r>
      <w:r>
        <w:t>individual interview transcripts</w:t>
      </w:r>
    </w:p>
    <w:p w14:paraId="79577533" w14:textId="143FF823" w:rsidR="00F80642" w:rsidRDefault="00F80642" w:rsidP="00F80642">
      <w:pPr>
        <w:pStyle w:val="BodyText"/>
        <w:numPr>
          <w:ilvl w:val="0"/>
          <w:numId w:val="42"/>
        </w:numPr>
      </w:pPr>
      <w:r>
        <w:t>isolati</w:t>
      </w:r>
      <w:r w:rsidR="00E53101">
        <w:t>ng</w:t>
      </w:r>
      <w:r w:rsidR="001B4E4E">
        <w:t xml:space="preserve"> </w:t>
      </w:r>
      <w:r>
        <w:t>specific sets of question responses about expectations, anticipated benefits and outcomes, User Panel experiences, and suggested improvements</w:t>
      </w:r>
    </w:p>
    <w:p w14:paraId="2B3830E5" w14:textId="7C6B7AEA" w:rsidR="00F80642" w:rsidRDefault="00F80642" w:rsidP="00F80642">
      <w:pPr>
        <w:pStyle w:val="BodyText"/>
        <w:numPr>
          <w:ilvl w:val="0"/>
          <w:numId w:val="42"/>
        </w:numPr>
      </w:pPr>
      <w:r>
        <w:t>transposing the data into software to cluster text across the full sample for further analysis</w:t>
      </w:r>
    </w:p>
    <w:p w14:paraId="25B89556" w14:textId="7B67F263" w:rsidR="00F80642" w:rsidRDefault="00F80642" w:rsidP="00F80642">
      <w:pPr>
        <w:pStyle w:val="BodyText"/>
        <w:numPr>
          <w:ilvl w:val="0"/>
          <w:numId w:val="42"/>
        </w:numPr>
      </w:pPr>
      <w:r>
        <w:t>manual</w:t>
      </w:r>
      <w:r w:rsidR="00E53101">
        <w:t>ly</w:t>
      </w:r>
      <w:r>
        <w:t xml:space="preserve"> identif</w:t>
      </w:r>
      <w:r w:rsidR="00E53101">
        <w:t>ying</w:t>
      </w:r>
      <w:r>
        <w:t xml:space="preserve"> of prominent ‘influencing factors’ </w:t>
      </w:r>
    </w:p>
    <w:p w14:paraId="3545DD68" w14:textId="77777777" w:rsidR="00F80642" w:rsidRDefault="00F80642" w:rsidP="00F80642">
      <w:pPr>
        <w:pStyle w:val="BodyText"/>
        <w:numPr>
          <w:ilvl w:val="0"/>
          <w:numId w:val="42"/>
        </w:numPr>
      </w:pPr>
      <w:r>
        <w:t xml:space="preserve">summarising the corresponding text into short descriptive summaries. </w:t>
      </w:r>
    </w:p>
    <w:p w14:paraId="49012289" w14:textId="62473DAB" w:rsidR="00024599" w:rsidRDefault="00D3358C" w:rsidP="00024599">
      <w:pPr>
        <w:pStyle w:val="BodyText"/>
      </w:pPr>
      <w:r>
        <w:t xml:space="preserve">Prior to presenting the results, we include a short contextual summary of the </w:t>
      </w:r>
      <w:proofErr w:type="spellStart"/>
      <w:r>
        <w:t>Beetaloo</w:t>
      </w:r>
      <w:proofErr w:type="spellEnd"/>
      <w:r>
        <w:t xml:space="preserve"> </w:t>
      </w:r>
      <w:r w:rsidR="00111C98">
        <w:t>GBA region</w:t>
      </w:r>
      <w:r>
        <w:t>.</w:t>
      </w:r>
      <w:r w:rsidR="00024599">
        <w:t xml:space="preserve"> </w:t>
      </w:r>
    </w:p>
    <w:p w14:paraId="57D6F467" w14:textId="7182580F" w:rsidR="00D3358C" w:rsidRDefault="00D3358C" w:rsidP="00D3358C">
      <w:pPr>
        <w:pStyle w:val="Heading2"/>
      </w:pPr>
      <w:bookmarkStart w:id="278" w:name="_Toc38874590"/>
      <w:bookmarkStart w:id="279" w:name="_Toc39672453"/>
      <w:proofErr w:type="spellStart"/>
      <w:r>
        <w:t>Beetaloo</w:t>
      </w:r>
      <w:proofErr w:type="spellEnd"/>
      <w:r>
        <w:t xml:space="preserve"> </w:t>
      </w:r>
      <w:bookmarkEnd w:id="278"/>
      <w:r w:rsidR="001B4E4E">
        <w:t>GBA region</w:t>
      </w:r>
      <w:bookmarkEnd w:id="279"/>
    </w:p>
    <w:p w14:paraId="796AD67A" w14:textId="7C60B06D" w:rsidR="00B643BB" w:rsidRDefault="00B643BB" w:rsidP="00B643BB">
      <w:pPr>
        <w:pStyle w:val="BodyText"/>
      </w:pPr>
      <w:r>
        <w:t xml:space="preserve">The </w:t>
      </w:r>
      <w:proofErr w:type="spellStart"/>
      <w:r>
        <w:t>Beetaloo</w:t>
      </w:r>
      <w:proofErr w:type="spellEnd"/>
      <w:r>
        <w:t xml:space="preserve"> </w:t>
      </w:r>
      <w:r w:rsidR="001B4E4E">
        <w:t>GBA region</w:t>
      </w:r>
      <w:r>
        <w:t xml:space="preserve"> </w:t>
      </w:r>
      <w:r w:rsidR="00C16FB9">
        <w:t xml:space="preserve">covers approximately 30,000 square kilometres </w:t>
      </w:r>
      <w:r w:rsidR="0088311B">
        <w:t xml:space="preserve">and forms part of the greater Macarthur Basin. The </w:t>
      </w:r>
      <w:proofErr w:type="spellStart"/>
      <w:r w:rsidR="00320B6A">
        <w:t>Beetaloo</w:t>
      </w:r>
      <w:proofErr w:type="spellEnd"/>
      <w:r w:rsidR="00320B6A">
        <w:t xml:space="preserve"> </w:t>
      </w:r>
      <w:r w:rsidR="001B4E4E">
        <w:t>GBA region</w:t>
      </w:r>
      <w:r w:rsidR="0088311B">
        <w:t xml:space="preserve"> is located south east of Katherine in the Northern Territory</w:t>
      </w:r>
      <w:r w:rsidR="001867AC">
        <w:t xml:space="preserve"> (see Figure 1)</w:t>
      </w:r>
      <w:r w:rsidR="0088311B">
        <w:t>.</w:t>
      </w:r>
    </w:p>
    <w:p w14:paraId="0C54AF80" w14:textId="790C43BD" w:rsidR="00743BF0" w:rsidRDefault="00743BF0" w:rsidP="00B643BB">
      <w:pPr>
        <w:pStyle w:val="BodyText"/>
      </w:pPr>
      <w:r>
        <w:t xml:space="preserve">Within this region, the main regional centres are Katherine and Tennant Creek, </w:t>
      </w:r>
      <w:r w:rsidR="00DD0903">
        <w:t xml:space="preserve">surrounded by </w:t>
      </w:r>
      <w:r w:rsidR="005B5E1B">
        <w:t xml:space="preserve">numerous </w:t>
      </w:r>
      <w:r w:rsidR="00DD0903">
        <w:t xml:space="preserve">smaller and more remote communities. The population in the region is characterised by a high level of remoteness and </w:t>
      </w:r>
      <w:r w:rsidR="000B34A9">
        <w:t xml:space="preserve">cultural </w:t>
      </w:r>
      <w:r w:rsidR="00DD0903">
        <w:t xml:space="preserve">diversity, and issues such as the PFAS contamination of water resources in Katherine and surrounding areas may directly influence broader community views about potential risks to water resources from potential unconventional gas development (Coffey, 2018). </w:t>
      </w:r>
      <w:r w:rsidR="00450C7D">
        <w:t xml:space="preserve">The </w:t>
      </w:r>
      <w:proofErr w:type="spellStart"/>
      <w:r w:rsidR="00450C7D">
        <w:t>Beetaloo</w:t>
      </w:r>
      <w:proofErr w:type="spellEnd"/>
      <w:r w:rsidR="00450C7D">
        <w:t xml:space="preserve"> </w:t>
      </w:r>
      <w:r w:rsidR="001B4E4E">
        <w:t>GBA region</w:t>
      </w:r>
      <w:r w:rsidR="00450C7D">
        <w:t xml:space="preserve"> has been assessed as </w:t>
      </w:r>
      <w:r w:rsidR="00450C7D" w:rsidRPr="00BE20C4">
        <w:rPr>
          <w:i/>
          <w:iCs/>
        </w:rPr>
        <w:t>“one of the most prospective areas for shale gas in Australia, containing an estimated prospective resource of 178,200 petajoules of gas, as well as having liquids potential”</w:t>
      </w:r>
      <w:r w:rsidR="00450C7D">
        <w:t xml:space="preserve"> (Australian Government, 2019).</w:t>
      </w:r>
    </w:p>
    <w:p w14:paraId="2B0DE35D" w14:textId="17406FC1" w:rsidR="00D1086E" w:rsidRDefault="000B34A9" w:rsidP="00D1086E">
      <w:pPr>
        <w:pStyle w:val="BodyText"/>
      </w:pPr>
      <w:r>
        <w:t>Of relevance</w:t>
      </w:r>
      <w:r w:rsidR="00260D4F">
        <w:t>,</w:t>
      </w:r>
      <w:r>
        <w:t xml:space="preserve"> the Northern Territory Government announced a moratorium on hydraulic fracturing of unconventional gas reserves for exploration, extraction and production on 14 September 2016. </w:t>
      </w:r>
      <w:r w:rsidR="00450C7D">
        <w:t xml:space="preserve">In order to fully assess the environmental, social and economic risks and impacts of hydraulic fracturing in this jurisdiction, the Northern Territory Government announced </w:t>
      </w:r>
      <w:r w:rsidR="00873929">
        <w:t xml:space="preserve">the </w:t>
      </w:r>
      <w:r w:rsidR="00873929" w:rsidRPr="00873929">
        <w:t>final Terms of Reference for the Scientific Inquiry into Hydraulic Fracturing of Onshore Unconventional Reservoirs and Associated Activities in the Northern Territory</w:t>
      </w:r>
      <w:r w:rsidR="00873929">
        <w:t xml:space="preserve"> </w:t>
      </w:r>
      <w:r w:rsidR="008A5957">
        <w:t xml:space="preserve">(the Inquiry) </w:t>
      </w:r>
      <w:r w:rsidR="00873929">
        <w:t>in December 2016</w:t>
      </w:r>
      <w:r w:rsidR="00450C7D">
        <w:t xml:space="preserve">. The final report of </w:t>
      </w:r>
      <w:r w:rsidR="008A5957">
        <w:t>the I</w:t>
      </w:r>
      <w:r w:rsidR="00450C7D">
        <w:t>nquiry was released in March 2018</w:t>
      </w:r>
      <w:r w:rsidR="00873929">
        <w:t xml:space="preserve"> (Northern Territory Government, 2018)</w:t>
      </w:r>
      <w:r w:rsidR="00450C7D">
        <w:t xml:space="preserve"> and the moratorium was subsequently lifted. A plan for implementing the findings and recommendations of the Inquiry </w:t>
      </w:r>
      <w:r w:rsidR="00592E77">
        <w:t>is being progressed</w:t>
      </w:r>
      <w:r w:rsidR="00450C7D">
        <w:t xml:space="preserve"> and includes the development of a Strategic Regional Environmental and Baseline Assessment (SREBA) for the Northern Territory (Northern Territory Government, 2019). </w:t>
      </w:r>
      <w:r w:rsidR="0041442D">
        <w:t xml:space="preserve">There has been extensive stakeholder engagement </w:t>
      </w:r>
      <w:r w:rsidR="004B67A4">
        <w:t>involved</w:t>
      </w:r>
      <w:r w:rsidR="00592E77">
        <w:t xml:space="preserve"> in </w:t>
      </w:r>
      <w:r w:rsidR="0041442D">
        <w:t>these processes.</w:t>
      </w:r>
    </w:p>
    <w:p w14:paraId="7152A2AF" w14:textId="107B8F70" w:rsidR="00FA135B" w:rsidRDefault="00FA135B" w:rsidP="00533239">
      <w:pPr>
        <w:pStyle w:val="Heading2"/>
      </w:pPr>
      <w:bookmarkStart w:id="280" w:name="_Toc33092834"/>
      <w:bookmarkStart w:id="281" w:name="_Toc33093716"/>
      <w:bookmarkStart w:id="282" w:name="_Toc33093878"/>
      <w:bookmarkStart w:id="283" w:name="_Toc33092835"/>
      <w:bookmarkStart w:id="284" w:name="_Toc33093717"/>
      <w:bookmarkStart w:id="285" w:name="_Toc33093879"/>
      <w:bookmarkStart w:id="286" w:name="_Toc33092836"/>
      <w:bookmarkStart w:id="287" w:name="_Toc33093718"/>
      <w:bookmarkStart w:id="288" w:name="_Toc33093880"/>
      <w:bookmarkStart w:id="289" w:name="_Toc33092837"/>
      <w:bookmarkStart w:id="290" w:name="_Toc33093719"/>
      <w:bookmarkStart w:id="291" w:name="_Toc33093881"/>
      <w:bookmarkStart w:id="292" w:name="_Toc33092838"/>
      <w:bookmarkStart w:id="293" w:name="_Toc33093720"/>
      <w:bookmarkStart w:id="294" w:name="_Toc33093882"/>
      <w:bookmarkStart w:id="295" w:name="_Toc33092839"/>
      <w:bookmarkStart w:id="296" w:name="_Toc33093721"/>
      <w:bookmarkStart w:id="297" w:name="_Toc33093883"/>
      <w:bookmarkStart w:id="298" w:name="_Toc33092840"/>
      <w:bookmarkStart w:id="299" w:name="_Toc33093722"/>
      <w:bookmarkStart w:id="300" w:name="_Toc33093884"/>
      <w:bookmarkStart w:id="301" w:name="_Toc33092841"/>
      <w:bookmarkStart w:id="302" w:name="_Toc33093723"/>
      <w:bookmarkStart w:id="303" w:name="_Toc33093885"/>
      <w:bookmarkStart w:id="304" w:name="_Toc33092842"/>
      <w:bookmarkStart w:id="305" w:name="_Toc33093724"/>
      <w:bookmarkStart w:id="306" w:name="_Toc33093886"/>
      <w:bookmarkStart w:id="307" w:name="_Toc33092843"/>
      <w:bookmarkStart w:id="308" w:name="_Toc33093725"/>
      <w:bookmarkStart w:id="309" w:name="_Toc33093887"/>
      <w:bookmarkStart w:id="310" w:name="_Toc38874591"/>
      <w:bookmarkStart w:id="311" w:name="_Toc39672454"/>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r>
        <w:lastRenderedPageBreak/>
        <w:t>Expectations, anticipated benefits and outcomes</w:t>
      </w:r>
      <w:bookmarkEnd w:id="310"/>
      <w:bookmarkEnd w:id="311"/>
    </w:p>
    <w:p w14:paraId="0A3809AA" w14:textId="09927EED" w:rsidR="00FA135B" w:rsidRDefault="00FA135B" w:rsidP="00FA135B">
      <w:pPr>
        <w:pStyle w:val="BodyText"/>
      </w:pPr>
      <w:proofErr w:type="spellStart"/>
      <w:r>
        <w:t>Beetaloo</w:t>
      </w:r>
      <w:proofErr w:type="spellEnd"/>
      <w:r>
        <w:t xml:space="preserve"> User Panel interviewees noted their </w:t>
      </w:r>
      <w:r w:rsidR="0019134C" w:rsidRPr="00533239">
        <w:rPr>
          <w:b/>
          <w:bCs/>
          <w:i/>
          <w:iCs/>
        </w:rPr>
        <w:t>initial</w:t>
      </w:r>
      <w:r w:rsidR="0019134C">
        <w:t xml:space="preserve"> </w:t>
      </w:r>
      <w:r w:rsidR="004239BE" w:rsidRPr="00533239">
        <w:rPr>
          <w:b/>
          <w:bCs/>
          <w:i/>
          <w:iCs/>
        </w:rPr>
        <w:t>involvement</w:t>
      </w:r>
      <w:r w:rsidRPr="00533239">
        <w:rPr>
          <w:b/>
          <w:bCs/>
          <w:i/>
          <w:iCs/>
        </w:rPr>
        <w:t xml:space="preserve"> was motivated by</w:t>
      </w:r>
      <w:r>
        <w:t xml:space="preserve"> </w:t>
      </w:r>
      <w:proofErr w:type="gramStart"/>
      <w:r w:rsidR="0023156D">
        <w:t>a number of</w:t>
      </w:r>
      <w:proofErr w:type="gramEnd"/>
      <w:r w:rsidR="0023156D">
        <w:t xml:space="preserve"> </w:t>
      </w:r>
      <w:r>
        <w:t>opportunit</w:t>
      </w:r>
      <w:r w:rsidR="0023156D">
        <w:t>ies, specifically</w:t>
      </w:r>
      <w:r>
        <w:t xml:space="preserve"> </w:t>
      </w:r>
      <w:r w:rsidR="00340E7D">
        <w:t xml:space="preserve">related </w:t>
      </w:r>
      <w:r>
        <w:t>to</w:t>
      </w:r>
      <w:r w:rsidR="00442654">
        <w:t xml:space="preserve"> (see</w:t>
      </w:r>
      <w:r w:rsidR="0019134C">
        <w:t xml:space="preserve"> </w:t>
      </w:r>
      <w:r w:rsidR="0019134C">
        <w:fldChar w:fldCharType="begin"/>
      </w:r>
      <w:r w:rsidR="0019134C">
        <w:instrText xml:space="preserve"> REF _Ref32568841 \h </w:instrText>
      </w:r>
      <w:r w:rsidR="0019134C">
        <w:fldChar w:fldCharType="separate"/>
      </w:r>
      <w:r w:rsidR="003F478C">
        <w:t xml:space="preserve">Table </w:t>
      </w:r>
      <w:r w:rsidR="003F478C">
        <w:rPr>
          <w:noProof/>
        </w:rPr>
        <w:t>8</w:t>
      </w:r>
      <w:r w:rsidR="0019134C">
        <w:fldChar w:fldCharType="end"/>
      </w:r>
      <w:r w:rsidR="0019134C">
        <w:t>)</w:t>
      </w:r>
      <w:r>
        <w:t>:</w:t>
      </w:r>
    </w:p>
    <w:p w14:paraId="6F264D18" w14:textId="2B82B4AA" w:rsidR="0019134C" w:rsidRPr="0019134C" w:rsidRDefault="00340E7D" w:rsidP="001B4E4E">
      <w:pPr>
        <w:pStyle w:val="BodyText"/>
        <w:numPr>
          <w:ilvl w:val="0"/>
          <w:numId w:val="42"/>
        </w:numPr>
      </w:pPr>
      <w:r>
        <w:t>r</w:t>
      </w:r>
      <w:r w:rsidRPr="0019134C">
        <w:t xml:space="preserve">epresent </w:t>
      </w:r>
      <w:r w:rsidR="007D364C">
        <w:t xml:space="preserve">their </w:t>
      </w:r>
      <w:r w:rsidR="0019134C" w:rsidRPr="0019134C">
        <w:t>organisation</w:t>
      </w:r>
      <w:r w:rsidR="007D364C">
        <w:t>’</w:t>
      </w:r>
      <w:r w:rsidR="0019134C" w:rsidRPr="0019134C">
        <w:t>s</w:t>
      </w:r>
      <w:r w:rsidR="0019134C" w:rsidRPr="00165312">
        <w:t xml:space="preserve"> </w:t>
      </w:r>
      <w:r w:rsidR="0019134C" w:rsidRPr="0019134C">
        <w:t>interests</w:t>
      </w:r>
    </w:p>
    <w:p w14:paraId="51143EB2" w14:textId="3811B868" w:rsidR="0019134C" w:rsidRPr="0019134C" w:rsidRDefault="00340E7D" w:rsidP="001B4E4E">
      <w:pPr>
        <w:pStyle w:val="BodyText"/>
        <w:numPr>
          <w:ilvl w:val="0"/>
          <w:numId w:val="42"/>
        </w:numPr>
      </w:pPr>
      <w:r>
        <w:t>g</w:t>
      </w:r>
      <w:r w:rsidRPr="0019134C">
        <w:t xml:space="preserve">ain </w:t>
      </w:r>
      <w:r w:rsidR="0019134C" w:rsidRPr="0019134C">
        <w:t>access to information</w:t>
      </w:r>
    </w:p>
    <w:p w14:paraId="2519537E" w14:textId="58555A6E" w:rsidR="0019134C" w:rsidRPr="0019134C" w:rsidRDefault="00340E7D" w:rsidP="001B4E4E">
      <w:pPr>
        <w:pStyle w:val="BodyText"/>
        <w:numPr>
          <w:ilvl w:val="0"/>
          <w:numId w:val="42"/>
        </w:numPr>
      </w:pPr>
      <w:r>
        <w:t>i</w:t>
      </w:r>
      <w:r w:rsidRPr="0019134C">
        <w:t xml:space="preserve">mprove </w:t>
      </w:r>
      <w:r w:rsidR="0019134C" w:rsidRPr="0019134C">
        <w:t>impacts knowledge</w:t>
      </w:r>
    </w:p>
    <w:p w14:paraId="263890FD" w14:textId="5DBBE649" w:rsidR="0019134C" w:rsidRPr="0019134C" w:rsidRDefault="00340E7D" w:rsidP="001B4E4E">
      <w:pPr>
        <w:pStyle w:val="BodyText"/>
        <w:numPr>
          <w:ilvl w:val="0"/>
          <w:numId w:val="42"/>
        </w:numPr>
      </w:pPr>
      <w:r>
        <w:t>e</w:t>
      </w:r>
      <w:r w:rsidRPr="0019134C">
        <w:t xml:space="preserve">nsure </w:t>
      </w:r>
      <w:r w:rsidR="0019134C" w:rsidRPr="0019134C">
        <w:t>government involvement</w:t>
      </w:r>
    </w:p>
    <w:p w14:paraId="24FDB805" w14:textId="1495FD85" w:rsidR="0019134C" w:rsidRPr="00533239" w:rsidRDefault="00340E7D" w:rsidP="001B4E4E">
      <w:pPr>
        <w:pStyle w:val="BodyText"/>
        <w:numPr>
          <w:ilvl w:val="0"/>
          <w:numId w:val="42"/>
        </w:numPr>
      </w:pPr>
      <w:r>
        <w:t xml:space="preserve">contribute </w:t>
      </w:r>
      <w:r w:rsidR="005A2132">
        <w:t>to</w:t>
      </w:r>
      <w:r w:rsidR="0019134C" w:rsidRPr="00533239">
        <w:t xml:space="preserve"> policy development</w:t>
      </w:r>
    </w:p>
    <w:p w14:paraId="486FD9E2" w14:textId="16211249" w:rsidR="0019134C" w:rsidRDefault="00340E7D" w:rsidP="001B4E4E">
      <w:pPr>
        <w:pStyle w:val="BodyText"/>
        <w:numPr>
          <w:ilvl w:val="0"/>
          <w:numId w:val="42"/>
        </w:numPr>
      </w:pPr>
      <w:r>
        <w:t>s</w:t>
      </w:r>
      <w:r w:rsidRPr="00533239">
        <w:t xml:space="preserve">upport </w:t>
      </w:r>
      <w:r w:rsidR="0019134C" w:rsidRPr="00533239">
        <w:t>community engagement.</w:t>
      </w:r>
    </w:p>
    <w:p w14:paraId="6F812D8E" w14:textId="1CA4024C" w:rsidR="00442654" w:rsidRDefault="00442654" w:rsidP="00533239">
      <w:pPr>
        <w:pStyle w:val="Caption"/>
      </w:pPr>
      <w:bookmarkStart w:id="312" w:name="_Ref32568841"/>
      <w:bookmarkStart w:id="313" w:name="_Toc38874528"/>
      <w:bookmarkStart w:id="314" w:name="_Toc39236190"/>
      <w:bookmarkStart w:id="315" w:name="_Toc39258014"/>
      <w:r>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8</w:t>
      </w:r>
      <w:r w:rsidR="00035838">
        <w:rPr>
          <w:noProof/>
        </w:rPr>
        <w:fldChar w:fldCharType="end"/>
      </w:r>
      <w:bookmarkEnd w:id="312"/>
      <w:r>
        <w:t xml:space="preserve"> </w:t>
      </w:r>
      <w:proofErr w:type="spellStart"/>
      <w:r>
        <w:t>Beetaloo</w:t>
      </w:r>
      <w:proofErr w:type="spellEnd"/>
      <w:r>
        <w:t xml:space="preserve"> </w:t>
      </w:r>
      <w:r w:rsidR="008A5957">
        <w:t>User Panel</w:t>
      </w:r>
      <w:r>
        <w:t xml:space="preserve"> </w:t>
      </w:r>
      <w:r w:rsidR="005E759B">
        <w:t>–</w:t>
      </w:r>
      <w:r>
        <w:t xml:space="preserve"> </w:t>
      </w:r>
      <w:r w:rsidR="00340E7D">
        <w:t xml:space="preserve">motivation </w:t>
      </w:r>
      <w:r>
        <w:t xml:space="preserve">for </w:t>
      </w:r>
      <w:r w:rsidR="0019134C">
        <w:t xml:space="preserve">initial </w:t>
      </w:r>
      <w:r>
        <w:t>involvement (qualitative analysis)</w:t>
      </w:r>
      <w:bookmarkEnd w:id="313"/>
      <w:bookmarkEnd w:id="314"/>
      <w:bookmarkEnd w:id="315"/>
    </w:p>
    <w:tbl>
      <w:tblPr>
        <w:tblStyle w:val="TableCSIRO"/>
        <w:tblW w:w="5000" w:type="pct"/>
        <w:tblInd w:w="0" w:type="dxa"/>
        <w:tblLook w:val="04A0" w:firstRow="1" w:lastRow="0" w:firstColumn="1" w:lastColumn="0" w:noHBand="0" w:noVBand="1"/>
      </w:tblPr>
      <w:tblGrid>
        <w:gridCol w:w="3134"/>
        <w:gridCol w:w="5147"/>
        <w:gridCol w:w="1357"/>
      </w:tblGrid>
      <w:tr w:rsidR="004239BE" w:rsidRPr="00190F5B" w14:paraId="2B1E13B2" w14:textId="77777777" w:rsidTr="001B4E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6" w:type="pct"/>
          </w:tcPr>
          <w:p w14:paraId="6DA6CD17" w14:textId="3EC87C42" w:rsidR="004239BE" w:rsidRPr="00190F5B" w:rsidRDefault="00696F6B" w:rsidP="0019134C">
            <w:pPr>
              <w:pStyle w:val="BodyText"/>
              <w:rPr>
                <w:color w:val="FFFFFF" w:themeColor="background1"/>
                <w:sz w:val="20"/>
                <w:szCs w:val="20"/>
              </w:rPr>
            </w:pPr>
            <w:bookmarkStart w:id="316" w:name="_Hlk32570230"/>
            <w:r>
              <w:rPr>
                <w:color w:val="FFFFFF" w:themeColor="background1"/>
                <w:sz w:val="20"/>
                <w:szCs w:val="20"/>
              </w:rPr>
              <w:t>Influencing factor</w:t>
            </w:r>
          </w:p>
        </w:tc>
        <w:tc>
          <w:tcPr>
            <w:tcW w:w="2670" w:type="pct"/>
          </w:tcPr>
          <w:p w14:paraId="3316CFB0" w14:textId="584A6134" w:rsidR="004239BE" w:rsidRPr="00190F5B" w:rsidRDefault="00696F6B" w:rsidP="0019134C">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Pr>
                <w:color w:val="FFFFFF" w:themeColor="background1"/>
                <w:sz w:val="20"/>
                <w:szCs w:val="20"/>
              </w:rPr>
              <w:t>Description</w:t>
            </w:r>
          </w:p>
        </w:tc>
        <w:tc>
          <w:tcPr>
            <w:tcW w:w="705" w:type="pct"/>
          </w:tcPr>
          <w:p w14:paraId="0D2A4ECF" w14:textId="4371EC92" w:rsidR="004239BE" w:rsidRPr="00190F5B" w:rsidRDefault="004239BE" w:rsidP="0019134C">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190F5B">
              <w:rPr>
                <w:color w:val="FFFFFF" w:themeColor="background1"/>
                <w:sz w:val="20"/>
                <w:szCs w:val="20"/>
              </w:rPr>
              <w:t>Responses</w:t>
            </w:r>
            <w:r w:rsidRPr="00190F5B">
              <w:rPr>
                <w:color w:val="FFFFFF" w:themeColor="background1"/>
                <w:sz w:val="20"/>
                <w:szCs w:val="20"/>
              </w:rPr>
              <w:br/>
              <w:t xml:space="preserve">(Sample = 11) </w:t>
            </w:r>
          </w:p>
        </w:tc>
      </w:tr>
      <w:tr w:rsidR="004239BE" w:rsidRPr="00190F5B" w14:paraId="0BFE42AA" w14:textId="77777777" w:rsidTr="001B4E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6" w:type="pct"/>
          </w:tcPr>
          <w:p w14:paraId="3BE66BDB" w14:textId="6B6997EA" w:rsidR="004239BE" w:rsidRPr="00190F5B" w:rsidRDefault="004239BE" w:rsidP="0019134C">
            <w:pPr>
              <w:pStyle w:val="BodyText"/>
              <w:rPr>
                <w:sz w:val="20"/>
                <w:szCs w:val="20"/>
              </w:rPr>
            </w:pPr>
            <w:r w:rsidRPr="00190F5B">
              <w:rPr>
                <w:sz w:val="20"/>
                <w:szCs w:val="20"/>
              </w:rPr>
              <w:t>Represent organisation</w:t>
            </w:r>
            <w:r w:rsidR="007D364C">
              <w:rPr>
                <w:sz w:val="20"/>
                <w:szCs w:val="20"/>
              </w:rPr>
              <w:t>’</w:t>
            </w:r>
            <w:r w:rsidRPr="00190F5B">
              <w:rPr>
                <w:sz w:val="20"/>
                <w:szCs w:val="20"/>
              </w:rPr>
              <w:t>s interests</w:t>
            </w:r>
          </w:p>
        </w:tc>
        <w:tc>
          <w:tcPr>
            <w:tcW w:w="2670" w:type="pct"/>
          </w:tcPr>
          <w:p w14:paraId="11C48262" w14:textId="3AC79D36" w:rsidR="004239BE" w:rsidRPr="00190F5B" w:rsidRDefault="004239BE" w:rsidP="0019134C">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533239">
              <w:rPr>
                <w:sz w:val="20"/>
                <w:szCs w:val="20"/>
              </w:rPr>
              <w:t>To represent their organisation</w:t>
            </w:r>
            <w:r w:rsidR="00656962">
              <w:rPr>
                <w:sz w:val="20"/>
                <w:szCs w:val="20"/>
              </w:rPr>
              <w:t>’</w:t>
            </w:r>
            <w:r w:rsidRPr="00533239">
              <w:rPr>
                <w:sz w:val="20"/>
                <w:szCs w:val="20"/>
              </w:rPr>
              <w:t xml:space="preserve">s interests, including state and national government, industry and not-for-profit sectors and their </w:t>
            </w:r>
            <w:r w:rsidR="007D364C">
              <w:rPr>
                <w:sz w:val="20"/>
                <w:szCs w:val="20"/>
              </w:rPr>
              <w:t>constituencies</w:t>
            </w:r>
          </w:p>
        </w:tc>
        <w:tc>
          <w:tcPr>
            <w:tcW w:w="705" w:type="pct"/>
          </w:tcPr>
          <w:p w14:paraId="3ACAAA91" w14:textId="14389164" w:rsidR="004239BE" w:rsidRPr="00190F5B" w:rsidRDefault="004239BE" w:rsidP="0019134C">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190F5B">
              <w:rPr>
                <w:sz w:val="20"/>
                <w:szCs w:val="20"/>
              </w:rPr>
              <w:t>4</w:t>
            </w:r>
          </w:p>
        </w:tc>
      </w:tr>
      <w:tr w:rsidR="004239BE" w:rsidRPr="00190F5B" w14:paraId="55C91BC1" w14:textId="77777777" w:rsidTr="001B4E4E">
        <w:tc>
          <w:tcPr>
            <w:cnfStyle w:val="001000000000" w:firstRow="0" w:lastRow="0" w:firstColumn="1" w:lastColumn="0" w:oddVBand="0" w:evenVBand="0" w:oddHBand="0" w:evenHBand="0" w:firstRowFirstColumn="0" w:firstRowLastColumn="0" w:lastRowFirstColumn="0" w:lastRowLastColumn="0"/>
            <w:tcW w:w="1626" w:type="pct"/>
          </w:tcPr>
          <w:p w14:paraId="345019E6" w14:textId="15F5B273" w:rsidR="004239BE" w:rsidRPr="00190F5B" w:rsidRDefault="00190F5B" w:rsidP="0019134C">
            <w:pPr>
              <w:pStyle w:val="BodyText"/>
              <w:rPr>
                <w:sz w:val="20"/>
                <w:szCs w:val="20"/>
              </w:rPr>
            </w:pPr>
            <w:r w:rsidRPr="00190F5B">
              <w:rPr>
                <w:sz w:val="20"/>
                <w:szCs w:val="20"/>
              </w:rPr>
              <w:t>Gain a</w:t>
            </w:r>
            <w:r w:rsidR="004239BE" w:rsidRPr="00190F5B">
              <w:rPr>
                <w:sz w:val="20"/>
                <w:szCs w:val="20"/>
              </w:rPr>
              <w:t xml:space="preserve">ccess to information </w:t>
            </w:r>
          </w:p>
        </w:tc>
        <w:tc>
          <w:tcPr>
            <w:tcW w:w="2670" w:type="pct"/>
          </w:tcPr>
          <w:p w14:paraId="7FFE517C" w14:textId="20CE04E4" w:rsidR="004239BE" w:rsidRPr="00190F5B" w:rsidRDefault="004239BE" w:rsidP="0019134C">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533239">
              <w:rPr>
                <w:sz w:val="20"/>
                <w:szCs w:val="20"/>
              </w:rPr>
              <w:t>To have greater access to information, specifically relating to groundwater and to ensure a balanced approach in information delivery and dissemination to support increased access to greater quality information</w:t>
            </w:r>
          </w:p>
        </w:tc>
        <w:tc>
          <w:tcPr>
            <w:tcW w:w="705" w:type="pct"/>
          </w:tcPr>
          <w:p w14:paraId="5A890672" w14:textId="2B2FEB3D" w:rsidR="004239BE" w:rsidRPr="00190F5B" w:rsidRDefault="004239BE" w:rsidP="0019134C">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190F5B">
              <w:rPr>
                <w:sz w:val="20"/>
                <w:szCs w:val="20"/>
              </w:rPr>
              <w:t>4</w:t>
            </w:r>
          </w:p>
        </w:tc>
      </w:tr>
      <w:tr w:rsidR="004239BE" w:rsidRPr="00190F5B" w14:paraId="70598462" w14:textId="77777777" w:rsidTr="001B4E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6" w:type="pct"/>
          </w:tcPr>
          <w:p w14:paraId="1F3A9AE0" w14:textId="6E504D57" w:rsidR="004239BE" w:rsidRPr="00190F5B" w:rsidRDefault="00190F5B" w:rsidP="0019134C">
            <w:pPr>
              <w:pStyle w:val="BodyText"/>
              <w:rPr>
                <w:sz w:val="20"/>
                <w:szCs w:val="20"/>
              </w:rPr>
            </w:pPr>
            <w:r w:rsidRPr="00190F5B">
              <w:rPr>
                <w:sz w:val="20"/>
                <w:szCs w:val="20"/>
              </w:rPr>
              <w:t>Improve impacts knowledge</w:t>
            </w:r>
          </w:p>
        </w:tc>
        <w:tc>
          <w:tcPr>
            <w:tcW w:w="2670" w:type="pct"/>
          </w:tcPr>
          <w:p w14:paraId="26543C19" w14:textId="7FCBB1EF" w:rsidR="004239BE" w:rsidRPr="00190F5B" w:rsidRDefault="00190F5B">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533239">
              <w:rPr>
                <w:sz w:val="20"/>
                <w:szCs w:val="20"/>
              </w:rPr>
              <w:t>To gain i</w:t>
            </w:r>
            <w:r w:rsidR="004239BE" w:rsidRPr="00533239">
              <w:rPr>
                <w:sz w:val="20"/>
                <w:szCs w:val="20"/>
              </w:rPr>
              <w:t>ncrease</w:t>
            </w:r>
            <w:r w:rsidRPr="00533239">
              <w:rPr>
                <w:sz w:val="20"/>
                <w:szCs w:val="20"/>
              </w:rPr>
              <w:t>d</w:t>
            </w:r>
            <w:r w:rsidR="004239BE" w:rsidRPr="00533239">
              <w:rPr>
                <w:sz w:val="20"/>
                <w:szCs w:val="20"/>
              </w:rPr>
              <w:t xml:space="preserve"> understanding of the potential impacts a gas industry might present for the region, including how it might affect cattle production and exports, water access (ground and rivers), and ecological and environmental integrity in the region</w:t>
            </w:r>
          </w:p>
        </w:tc>
        <w:tc>
          <w:tcPr>
            <w:tcW w:w="705" w:type="pct"/>
          </w:tcPr>
          <w:p w14:paraId="089251D1" w14:textId="29CE4902" w:rsidR="004239BE" w:rsidRPr="00190F5B" w:rsidRDefault="004239BE" w:rsidP="0019134C">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190F5B">
              <w:rPr>
                <w:sz w:val="20"/>
                <w:szCs w:val="20"/>
              </w:rPr>
              <w:t>4</w:t>
            </w:r>
          </w:p>
        </w:tc>
      </w:tr>
      <w:tr w:rsidR="004239BE" w:rsidRPr="00190F5B" w14:paraId="1218E222" w14:textId="77777777" w:rsidTr="001B4E4E">
        <w:tc>
          <w:tcPr>
            <w:cnfStyle w:val="001000000000" w:firstRow="0" w:lastRow="0" w:firstColumn="1" w:lastColumn="0" w:oddVBand="0" w:evenVBand="0" w:oddHBand="0" w:evenHBand="0" w:firstRowFirstColumn="0" w:firstRowLastColumn="0" w:lastRowFirstColumn="0" w:lastRowLastColumn="0"/>
            <w:tcW w:w="1626" w:type="pct"/>
          </w:tcPr>
          <w:p w14:paraId="35388C0D" w14:textId="3DB194A2" w:rsidR="004239BE" w:rsidRPr="00190F5B" w:rsidRDefault="00190F5B" w:rsidP="0019134C">
            <w:pPr>
              <w:pStyle w:val="BodyText"/>
              <w:rPr>
                <w:sz w:val="20"/>
                <w:szCs w:val="20"/>
              </w:rPr>
            </w:pPr>
            <w:r w:rsidRPr="00190F5B">
              <w:rPr>
                <w:sz w:val="20"/>
                <w:szCs w:val="20"/>
              </w:rPr>
              <w:t>Ensure government involvement</w:t>
            </w:r>
          </w:p>
        </w:tc>
        <w:tc>
          <w:tcPr>
            <w:tcW w:w="2670" w:type="pct"/>
          </w:tcPr>
          <w:p w14:paraId="5561B0A7" w14:textId="3812B23E" w:rsidR="004239BE" w:rsidRPr="00190F5B" w:rsidRDefault="00190F5B">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533239">
              <w:rPr>
                <w:sz w:val="20"/>
                <w:szCs w:val="20"/>
              </w:rPr>
              <w:t xml:space="preserve">To ensure government involvement to better understand alignment of the GBA with existing government regional assessment initiatives, i.e. the </w:t>
            </w:r>
            <w:r w:rsidRPr="00533239">
              <w:rPr>
                <w:i/>
                <w:sz w:val="20"/>
                <w:szCs w:val="20"/>
              </w:rPr>
              <w:t>Strategic Regional Environment Baseline Assessment</w:t>
            </w:r>
            <w:r w:rsidRPr="00533239">
              <w:rPr>
                <w:sz w:val="20"/>
                <w:szCs w:val="20"/>
              </w:rPr>
              <w:t xml:space="preserve"> (SREBA)</w:t>
            </w:r>
          </w:p>
        </w:tc>
        <w:tc>
          <w:tcPr>
            <w:tcW w:w="705" w:type="pct"/>
          </w:tcPr>
          <w:p w14:paraId="1FC2E005" w14:textId="5C37DBB8" w:rsidR="004239BE" w:rsidRPr="00190F5B" w:rsidRDefault="00190F5B" w:rsidP="0019134C">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190F5B">
              <w:rPr>
                <w:sz w:val="20"/>
                <w:szCs w:val="20"/>
              </w:rPr>
              <w:t>3</w:t>
            </w:r>
          </w:p>
        </w:tc>
      </w:tr>
      <w:tr w:rsidR="00190F5B" w:rsidRPr="00190F5B" w14:paraId="62AE45DF" w14:textId="77777777" w:rsidTr="001B4E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6" w:type="pct"/>
          </w:tcPr>
          <w:p w14:paraId="1EA2524F" w14:textId="79834377" w:rsidR="00190F5B" w:rsidRPr="00190F5B" w:rsidRDefault="005A2132">
            <w:pPr>
              <w:pStyle w:val="BodyText"/>
              <w:rPr>
                <w:sz w:val="20"/>
                <w:szCs w:val="20"/>
              </w:rPr>
            </w:pPr>
            <w:r>
              <w:rPr>
                <w:sz w:val="20"/>
                <w:szCs w:val="20"/>
              </w:rPr>
              <w:t>Contribute to policy development</w:t>
            </w:r>
          </w:p>
        </w:tc>
        <w:tc>
          <w:tcPr>
            <w:tcW w:w="2670" w:type="pct"/>
          </w:tcPr>
          <w:p w14:paraId="543C66E8" w14:textId="61CDC805" w:rsidR="00190F5B" w:rsidRPr="00533239" w:rsidRDefault="005A2132">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190F5B">
              <w:rPr>
                <w:sz w:val="20"/>
                <w:szCs w:val="20"/>
              </w:rPr>
              <w:t>R</w:t>
            </w:r>
            <w:r w:rsidRPr="002C6C03">
              <w:rPr>
                <w:sz w:val="20"/>
                <w:szCs w:val="20"/>
              </w:rPr>
              <w:t>epresent and</w:t>
            </w:r>
            <w:r>
              <w:rPr>
                <w:sz w:val="20"/>
                <w:szCs w:val="20"/>
              </w:rPr>
              <w:t>/</w:t>
            </w:r>
            <w:r w:rsidRPr="002C6C03">
              <w:rPr>
                <w:sz w:val="20"/>
                <w:szCs w:val="20"/>
              </w:rPr>
              <w:t>or be involved in policy development</w:t>
            </w:r>
          </w:p>
        </w:tc>
        <w:tc>
          <w:tcPr>
            <w:tcW w:w="705" w:type="pct"/>
          </w:tcPr>
          <w:p w14:paraId="2C44B3B1" w14:textId="4D4794F6" w:rsidR="00190F5B" w:rsidRPr="00190F5B" w:rsidRDefault="00190F5B" w:rsidP="0019134C">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190F5B">
              <w:rPr>
                <w:sz w:val="20"/>
                <w:szCs w:val="20"/>
              </w:rPr>
              <w:t>2</w:t>
            </w:r>
          </w:p>
        </w:tc>
      </w:tr>
      <w:tr w:rsidR="00190F5B" w:rsidRPr="00190F5B" w14:paraId="10420E32" w14:textId="77777777" w:rsidTr="001B4E4E">
        <w:tc>
          <w:tcPr>
            <w:cnfStyle w:val="001000000000" w:firstRow="0" w:lastRow="0" w:firstColumn="1" w:lastColumn="0" w:oddVBand="0" w:evenVBand="0" w:oddHBand="0" w:evenHBand="0" w:firstRowFirstColumn="0" w:firstRowLastColumn="0" w:lastRowFirstColumn="0" w:lastRowLastColumn="0"/>
            <w:tcW w:w="1626" w:type="pct"/>
          </w:tcPr>
          <w:p w14:paraId="745E60BB" w14:textId="1E2B75CD" w:rsidR="00190F5B" w:rsidRPr="00190F5B" w:rsidRDefault="00190F5B" w:rsidP="00190F5B">
            <w:pPr>
              <w:pStyle w:val="BodyText"/>
              <w:rPr>
                <w:sz w:val="20"/>
                <w:szCs w:val="20"/>
              </w:rPr>
            </w:pPr>
            <w:r w:rsidRPr="00533239">
              <w:rPr>
                <w:sz w:val="20"/>
                <w:szCs w:val="20"/>
              </w:rPr>
              <w:t>Support community engagement</w:t>
            </w:r>
          </w:p>
        </w:tc>
        <w:tc>
          <w:tcPr>
            <w:tcW w:w="2670" w:type="pct"/>
          </w:tcPr>
          <w:p w14:paraId="63B1CE15" w14:textId="7AB5466A" w:rsidR="00190F5B" w:rsidRPr="00190F5B" w:rsidRDefault="00190F5B" w:rsidP="00190F5B">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190F5B">
              <w:rPr>
                <w:sz w:val="20"/>
                <w:szCs w:val="20"/>
              </w:rPr>
              <w:t>To provide an important community engagement opportunity between the GBA and local community stakeholders concerned about hydraulic fracturing and unconventional shale gas exploration in the Northern Territory</w:t>
            </w:r>
          </w:p>
        </w:tc>
        <w:tc>
          <w:tcPr>
            <w:tcW w:w="705" w:type="pct"/>
          </w:tcPr>
          <w:p w14:paraId="373BE80D" w14:textId="5FB3BE43" w:rsidR="00190F5B" w:rsidRPr="00190F5B" w:rsidRDefault="00190F5B" w:rsidP="0019134C">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190F5B">
              <w:rPr>
                <w:sz w:val="20"/>
                <w:szCs w:val="20"/>
              </w:rPr>
              <w:t>1</w:t>
            </w:r>
          </w:p>
        </w:tc>
      </w:tr>
      <w:bookmarkEnd w:id="316"/>
    </w:tbl>
    <w:p w14:paraId="4F94541A" w14:textId="77777777" w:rsidR="0049431B" w:rsidRDefault="0049431B" w:rsidP="00533239">
      <w:pPr>
        <w:pStyle w:val="BodyText"/>
      </w:pPr>
    </w:p>
    <w:p w14:paraId="22D77C6D" w14:textId="685D9B71" w:rsidR="00FA135B" w:rsidRDefault="00656962" w:rsidP="001B4E4E">
      <w:pPr>
        <w:pStyle w:val="BodyText"/>
        <w:keepNext/>
        <w:keepLines/>
      </w:pPr>
      <w:r>
        <w:lastRenderedPageBreak/>
        <w:t>The importance of understanding how the GBA Program interacts with other existing processes was expressed by one interview</w:t>
      </w:r>
      <w:r w:rsidR="00EB15EC">
        <w:t>ee</w:t>
      </w:r>
      <w:r>
        <w:t>:</w:t>
      </w:r>
    </w:p>
    <w:p w14:paraId="2A451D73" w14:textId="77777777" w:rsidR="00656962" w:rsidRPr="008F5ABC" w:rsidRDefault="00656962" w:rsidP="001B4E4E">
      <w:pPr>
        <w:pStyle w:val="Quote"/>
        <w:keepNext/>
        <w:keepLines/>
        <w:jc w:val="left"/>
      </w:pPr>
      <w:r w:rsidRPr="00FB3629">
        <w:t>...companies aren’t negative to</w:t>
      </w:r>
      <w:r>
        <w:t>ward</w:t>
      </w:r>
      <w:r w:rsidRPr="00FB3629">
        <w:t xml:space="preserve"> this work, but they do want to ensure that it doesn’t </w:t>
      </w:r>
      <w:r>
        <w:t>decrease</w:t>
      </w:r>
      <w:r w:rsidRPr="00FB3629">
        <w:t xml:space="preserve"> company ability to operate, and the companies obviously see the value of what GBA are doing to </w:t>
      </w:r>
      <w:r>
        <w:t>address</w:t>
      </w:r>
      <w:r w:rsidRPr="00FB3629">
        <w:t xml:space="preserve"> the needs of the SREBA as well.</w:t>
      </w:r>
      <w:r>
        <w:t xml:space="preserve"> – </w:t>
      </w:r>
      <w:proofErr w:type="spellStart"/>
      <w:r>
        <w:t>Beetaloo</w:t>
      </w:r>
      <w:proofErr w:type="spellEnd"/>
      <w:r>
        <w:t xml:space="preserve"> interviewee</w:t>
      </w:r>
    </w:p>
    <w:p w14:paraId="72287532" w14:textId="77777777" w:rsidR="00656962" w:rsidRDefault="00656962" w:rsidP="00533239">
      <w:pPr>
        <w:pStyle w:val="BodyText"/>
      </w:pPr>
    </w:p>
    <w:p w14:paraId="625A1923" w14:textId="74467733" w:rsidR="00877A23" w:rsidRDefault="00FA135B" w:rsidP="00FA135B">
      <w:pPr>
        <w:pStyle w:val="BodyText"/>
      </w:pPr>
      <w:r>
        <w:t xml:space="preserve">When asked about their </w:t>
      </w:r>
      <w:r w:rsidRPr="00533239">
        <w:rPr>
          <w:b/>
          <w:bCs/>
          <w:i/>
          <w:iCs/>
        </w:rPr>
        <w:t>expectations in terms of attending the User Panel meetings</w:t>
      </w:r>
      <w:r>
        <w:t>, interviewees responses were varied and included</w:t>
      </w:r>
      <w:r w:rsidR="00BF5BAA">
        <w:t xml:space="preserve"> </w:t>
      </w:r>
      <w:r w:rsidR="00340E7D">
        <w:t xml:space="preserve">a </w:t>
      </w:r>
      <w:r w:rsidR="00BF5BAA">
        <w:t xml:space="preserve">desire for increased (see </w:t>
      </w:r>
      <w:r w:rsidR="00BF5BAA">
        <w:fldChar w:fldCharType="begin"/>
      </w:r>
      <w:r w:rsidR="00BF5BAA">
        <w:instrText xml:space="preserve"> REF _Ref32571618 \h </w:instrText>
      </w:r>
      <w:r w:rsidR="00BF5BAA">
        <w:fldChar w:fldCharType="separate"/>
      </w:r>
      <w:r w:rsidR="003F478C">
        <w:t xml:space="preserve">Table </w:t>
      </w:r>
      <w:r w:rsidR="003F478C">
        <w:rPr>
          <w:noProof/>
        </w:rPr>
        <w:t>9</w:t>
      </w:r>
      <w:r w:rsidR="00BF5BAA">
        <w:fldChar w:fldCharType="end"/>
      </w:r>
      <w:r w:rsidR="00BF5BAA">
        <w:t>)</w:t>
      </w:r>
      <w:r>
        <w:t>:</w:t>
      </w:r>
    </w:p>
    <w:p w14:paraId="46DEE62E" w14:textId="17063FBC" w:rsidR="00BF5BAA" w:rsidRDefault="00340E7D" w:rsidP="001B4E4E">
      <w:pPr>
        <w:pStyle w:val="BodyText"/>
        <w:numPr>
          <w:ilvl w:val="0"/>
          <w:numId w:val="42"/>
        </w:numPr>
      </w:pPr>
      <w:r>
        <w:t xml:space="preserve">knowledge </w:t>
      </w:r>
      <w:r w:rsidR="00BF5BAA">
        <w:t>and understanding of the science</w:t>
      </w:r>
    </w:p>
    <w:p w14:paraId="0996B34F" w14:textId="2A71F128" w:rsidR="00BF5BAA" w:rsidRDefault="00340E7D" w:rsidP="001B4E4E">
      <w:pPr>
        <w:pStyle w:val="BodyText"/>
        <w:numPr>
          <w:ilvl w:val="0"/>
          <w:numId w:val="42"/>
        </w:numPr>
      </w:pPr>
      <w:r>
        <w:t xml:space="preserve">understanding </w:t>
      </w:r>
      <w:r w:rsidR="00BF5BAA">
        <w:t xml:space="preserve">of the GBA </w:t>
      </w:r>
      <w:r>
        <w:t>process</w:t>
      </w:r>
    </w:p>
    <w:p w14:paraId="2EBFCAE0" w14:textId="65B52B9E" w:rsidR="00BF5BAA" w:rsidRDefault="00340E7D" w:rsidP="001B4E4E">
      <w:pPr>
        <w:pStyle w:val="BodyText"/>
        <w:numPr>
          <w:ilvl w:val="0"/>
          <w:numId w:val="42"/>
        </w:numPr>
      </w:pPr>
      <w:r>
        <w:t xml:space="preserve">community </w:t>
      </w:r>
      <w:r w:rsidR="00BF5BAA">
        <w:t>engagement</w:t>
      </w:r>
    </w:p>
    <w:p w14:paraId="68987AFA" w14:textId="00D3901A" w:rsidR="00BF5BAA" w:rsidRDefault="00340E7D" w:rsidP="001B4E4E">
      <w:pPr>
        <w:pStyle w:val="BodyText"/>
        <w:numPr>
          <w:ilvl w:val="0"/>
          <w:numId w:val="42"/>
        </w:numPr>
      </w:pPr>
      <w:r>
        <w:t xml:space="preserve">information </w:t>
      </w:r>
      <w:r w:rsidR="00BF5BAA">
        <w:t>contribution and dissemination</w:t>
      </w:r>
      <w:r w:rsidR="00656962">
        <w:t>.</w:t>
      </w:r>
    </w:p>
    <w:p w14:paraId="2C5A6C2E" w14:textId="7156A0C1" w:rsidR="00BF5BAA" w:rsidRDefault="00BF5BAA" w:rsidP="00533239">
      <w:pPr>
        <w:pStyle w:val="Caption"/>
      </w:pPr>
      <w:bookmarkStart w:id="317" w:name="_Ref32571618"/>
      <w:bookmarkStart w:id="318" w:name="_Toc38874529"/>
      <w:bookmarkStart w:id="319" w:name="_Toc39236191"/>
      <w:bookmarkStart w:id="320" w:name="_Toc39258015"/>
      <w:r>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9</w:t>
      </w:r>
      <w:r w:rsidR="00035838">
        <w:rPr>
          <w:noProof/>
        </w:rPr>
        <w:fldChar w:fldCharType="end"/>
      </w:r>
      <w:bookmarkEnd w:id="317"/>
      <w:r>
        <w:t xml:space="preserve"> </w:t>
      </w:r>
      <w:proofErr w:type="spellStart"/>
      <w:r>
        <w:t>Beetaloo</w:t>
      </w:r>
      <w:proofErr w:type="spellEnd"/>
      <w:r>
        <w:t xml:space="preserve"> </w:t>
      </w:r>
      <w:r w:rsidR="008A5957">
        <w:t>User Panel</w:t>
      </w:r>
      <w:r>
        <w:t xml:space="preserve"> </w:t>
      </w:r>
      <w:r w:rsidR="005E759B">
        <w:t>–</w:t>
      </w:r>
      <w:r>
        <w:t xml:space="preserve"> </w:t>
      </w:r>
      <w:r w:rsidR="00340E7D">
        <w:t xml:space="preserve">expectations </w:t>
      </w:r>
      <w:r>
        <w:t>of attending panel meetings (qualitative analysis)</w:t>
      </w:r>
      <w:bookmarkEnd w:id="318"/>
      <w:bookmarkEnd w:id="319"/>
      <w:bookmarkEnd w:id="320"/>
    </w:p>
    <w:tbl>
      <w:tblPr>
        <w:tblStyle w:val="TableCSIRO"/>
        <w:tblW w:w="5000" w:type="pct"/>
        <w:tblInd w:w="0" w:type="dxa"/>
        <w:tblLook w:val="04A0" w:firstRow="1" w:lastRow="0" w:firstColumn="1" w:lastColumn="0" w:noHBand="0" w:noVBand="1"/>
      </w:tblPr>
      <w:tblGrid>
        <w:gridCol w:w="3119"/>
        <w:gridCol w:w="5143"/>
        <w:gridCol w:w="1376"/>
      </w:tblGrid>
      <w:tr w:rsidR="00877A23" w:rsidRPr="00BF5BAA" w14:paraId="32136D07" w14:textId="77777777" w:rsidTr="00533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8" w:type="pct"/>
          </w:tcPr>
          <w:p w14:paraId="1F2ABBA7" w14:textId="487D3A22" w:rsidR="00877A23" w:rsidRPr="00BF5BAA" w:rsidRDefault="00696F6B" w:rsidP="00BF5BAA">
            <w:pPr>
              <w:pStyle w:val="BodyText"/>
              <w:rPr>
                <w:color w:val="FFFFFF" w:themeColor="background1"/>
                <w:sz w:val="20"/>
                <w:szCs w:val="20"/>
              </w:rPr>
            </w:pPr>
            <w:r>
              <w:rPr>
                <w:color w:val="FFFFFF" w:themeColor="background1"/>
                <w:sz w:val="20"/>
                <w:szCs w:val="20"/>
              </w:rPr>
              <w:t>Influencing factor</w:t>
            </w:r>
          </w:p>
        </w:tc>
        <w:tc>
          <w:tcPr>
            <w:tcW w:w="2668" w:type="pct"/>
          </w:tcPr>
          <w:p w14:paraId="456DBB93" w14:textId="0CC249D1" w:rsidR="00877A23" w:rsidRPr="00BF5BAA" w:rsidRDefault="00696F6B" w:rsidP="00BF5BAA">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Pr>
                <w:color w:val="FFFFFF" w:themeColor="background1"/>
                <w:sz w:val="20"/>
                <w:szCs w:val="20"/>
              </w:rPr>
              <w:t>Description</w:t>
            </w:r>
          </w:p>
        </w:tc>
        <w:tc>
          <w:tcPr>
            <w:tcW w:w="714" w:type="pct"/>
          </w:tcPr>
          <w:p w14:paraId="1DC1E24D" w14:textId="77777777" w:rsidR="00877A23" w:rsidRPr="00BF5BAA" w:rsidRDefault="00877A23" w:rsidP="00BF5BAA">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F5BAA">
              <w:rPr>
                <w:color w:val="FFFFFF" w:themeColor="background1"/>
                <w:sz w:val="20"/>
                <w:szCs w:val="20"/>
              </w:rPr>
              <w:t>Responses</w:t>
            </w:r>
            <w:r w:rsidRPr="00BF5BAA">
              <w:rPr>
                <w:color w:val="FFFFFF" w:themeColor="background1"/>
                <w:sz w:val="20"/>
                <w:szCs w:val="20"/>
              </w:rPr>
              <w:br/>
              <w:t xml:space="preserve">(Sample = 11) </w:t>
            </w:r>
          </w:p>
        </w:tc>
      </w:tr>
      <w:tr w:rsidR="00877A23" w:rsidRPr="00BF5BAA" w14:paraId="2F2042DB" w14:textId="77777777" w:rsidTr="00533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8" w:type="pct"/>
          </w:tcPr>
          <w:p w14:paraId="2E4A8334" w14:textId="4E45B032" w:rsidR="00877A23" w:rsidRPr="00165312" w:rsidRDefault="00BF5BAA" w:rsidP="00BF5BAA">
            <w:pPr>
              <w:pStyle w:val="BodyText"/>
              <w:rPr>
                <w:sz w:val="20"/>
                <w:szCs w:val="20"/>
              </w:rPr>
            </w:pPr>
            <w:r w:rsidRPr="00165312">
              <w:rPr>
                <w:sz w:val="20"/>
                <w:szCs w:val="20"/>
              </w:rPr>
              <w:t>K</w:t>
            </w:r>
            <w:r w:rsidR="00877A23" w:rsidRPr="00BF5BAA">
              <w:rPr>
                <w:sz w:val="20"/>
                <w:szCs w:val="20"/>
              </w:rPr>
              <w:t>nowledge and understanding of the science</w:t>
            </w:r>
          </w:p>
        </w:tc>
        <w:tc>
          <w:tcPr>
            <w:tcW w:w="2668" w:type="pct"/>
          </w:tcPr>
          <w:p w14:paraId="7B983DAD" w14:textId="68B26C6B" w:rsidR="00877A23" w:rsidRPr="00165312" w:rsidRDefault="00142DB0" w:rsidP="00BF5BAA">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533239">
              <w:rPr>
                <w:sz w:val="20"/>
                <w:szCs w:val="20"/>
              </w:rPr>
              <w:t>Greater knowledge and understanding of the science with emphasis on hydraulic fracturing, rock formations, water resource management (aquifers and water flow), and potential risks and mitigation opportunities</w:t>
            </w:r>
          </w:p>
        </w:tc>
        <w:tc>
          <w:tcPr>
            <w:tcW w:w="714" w:type="pct"/>
          </w:tcPr>
          <w:p w14:paraId="1A83033F" w14:textId="1741689F" w:rsidR="00877A23" w:rsidRPr="00BF5BAA" w:rsidRDefault="00877A23" w:rsidP="00BF5BAA">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BF5BAA">
              <w:rPr>
                <w:sz w:val="20"/>
                <w:szCs w:val="20"/>
              </w:rPr>
              <w:t>4</w:t>
            </w:r>
          </w:p>
        </w:tc>
      </w:tr>
      <w:tr w:rsidR="00877A23" w:rsidRPr="00BF5BAA" w14:paraId="7A7B5185" w14:textId="77777777" w:rsidTr="00533239">
        <w:tc>
          <w:tcPr>
            <w:cnfStyle w:val="001000000000" w:firstRow="0" w:lastRow="0" w:firstColumn="1" w:lastColumn="0" w:oddVBand="0" w:evenVBand="0" w:oddHBand="0" w:evenHBand="0" w:firstRowFirstColumn="0" w:firstRowLastColumn="0" w:lastRowFirstColumn="0" w:lastRowLastColumn="0"/>
            <w:tcW w:w="1618" w:type="pct"/>
          </w:tcPr>
          <w:p w14:paraId="03B1A387" w14:textId="58ACE5D5" w:rsidR="00877A23" w:rsidRPr="00BF5BAA" w:rsidRDefault="00BF5BAA" w:rsidP="00BF5BAA">
            <w:pPr>
              <w:pStyle w:val="BodyText"/>
              <w:rPr>
                <w:sz w:val="20"/>
                <w:szCs w:val="20"/>
              </w:rPr>
            </w:pPr>
            <w:r w:rsidRPr="00165312">
              <w:rPr>
                <w:sz w:val="20"/>
                <w:szCs w:val="20"/>
              </w:rPr>
              <w:t>U</w:t>
            </w:r>
            <w:r w:rsidR="00877A23" w:rsidRPr="00BF5BAA">
              <w:rPr>
                <w:sz w:val="20"/>
                <w:szCs w:val="20"/>
              </w:rPr>
              <w:t>nderstanding of the GBA process</w:t>
            </w:r>
          </w:p>
        </w:tc>
        <w:tc>
          <w:tcPr>
            <w:tcW w:w="2668" w:type="pct"/>
          </w:tcPr>
          <w:p w14:paraId="50DB2EF5" w14:textId="40D3FD06" w:rsidR="00877A23" w:rsidRPr="00165312" w:rsidRDefault="00877A23" w:rsidP="00BF5BAA">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533239">
              <w:rPr>
                <w:sz w:val="20"/>
                <w:szCs w:val="20"/>
              </w:rPr>
              <w:t xml:space="preserve">Greater understanding of the GBA process </w:t>
            </w:r>
            <w:r w:rsidR="00142DB0" w:rsidRPr="00533239">
              <w:rPr>
                <w:sz w:val="20"/>
                <w:szCs w:val="20"/>
              </w:rPr>
              <w:t xml:space="preserve">with emphasis on </w:t>
            </w:r>
            <w:r w:rsidRPr="00533239">
              <w:rPr>
                <w:sz w:val="20"/>
                <w:szCs w:val="20"/>
              </w:rPr>
              <w:t>desire to understand the linkages between industry, technical groups and regulatory frameworks</w:t>
            </w:r>
          </w:p>
        </w:tc>
        <w:tc>
          <w:tcPr>
            <w:tcW w:w="714" w:type="pct"/>
          </w:tcPr>
          <w:p w14:paraId="03A560B2" w14:textId="3FE9A590" w:rsidR="00877A23" w:rsidRPr="00BF5BAA" w:rsidRDefault="00877A23" w:rsidP="00BF5BAA">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BF5BAA">
              <w:rPr>
                <w:sz w:val="20"/>
                <w:szCs w:val="20"/>
              </w:rPr>
              <w:t>4</w:t>
            </w:r>
          </w:p>
        </w:tc>
      </w:tr>
      <w:tr w:rsidR="00877A23" w:rsidRPr="00BF5BAA" w14:paraId="0A9229A1" w14:textId="77777777" w:rsidTr="00533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8" w:type="pct"/>
          </w:tcPr>
          <w:p w14:paraId="67F358BF" w14:textId="0CEEE188" w:rsidR="00877A23" w:rsidRPr="00BF5BAA" w:rsidRDefault="00142DB0" w:rsidP="00BF5BAA">
            <w:pPr>
              <w:pStyle w:val="BodyText"/>
              <w:rPr>
                <w:sz w:val="20"/>
                <w:szCs w:val="20"/>
              </w:rPr>
            </w:pPr>
            <w:r w:rsidRPr="00165312">
              <w:rPr>
                <w:sz w:val="20"/>
                <w:szCs w:val="20"/>
              </w:rPr>
              <w:t>C</w:t>
            </w:r>
            <w:r w:rsidRPr="00BF5BAA">
              <w:rPr>
                <w:sz w:val="20"/>
                <w:szCs w:val="20"/>
              </w:rPr>
              <w:t>ommunity engagement</w:t>
            </w:r>
          </w:p>
        </w:tc>
        <w:tc>
          <w:tcPr>
            <w:tcW w:w="2668" w:type="pct"/>
          </w:tcPr>
          <w:p w14:paraId="7DA073EB" w14:textId="25D200EE" w:rsidR="00877A23" w:rsidRPr="00165312" w:rsidRDefault="00C94ACF" w:rsidP="00BF5BAA">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Opportunity to</w:t>
            </w:r>
            <w:r w:rsidR="00142DB0" w:rsidRPr="00533239">
              <w:rPr>
                <w:sz w:val="20"/>
                <w:szCs w:val="20"/>
              </w:rPr>
              <w:t xml:space="preserve"> provide broader community representation (observation and feedback) and more specifically to observe how the GBA engages with community</w:t>
            </w:r>
          </w:p>
        </w:tc>
        <w:tc>
          <w:tcPr>
            <w:tcW w:w="714" w:type="pct"/>
          </w:tcPr>
          <w:p w14:paraId="0F8C0B17" w14:textId="0DFE327A" w:rsidR="00877A23" w:rsidRPr="00BF5BAA" w:rsidRDefault="00142DB0" w:rsidP="00BF5BAA">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BF5BAA">
              <w:rPr>
                <w:sz w:val="20"/>
                <w:szCs w:val="20"/>
              </w:rPr>
              <w:t>3</w:t>
            </w:r>
          </w:p>
        </w:tc>
      </w:tr>
      <w:tr w:rsidR="00877A23" w:rsidRPr="00BF5BAA" w14:paraId="33CBEB36" w14:textId="77777777" w:rsidTr="00533239">
        <w:tc>
          <w:tcPr>
            <w:cnfStyle w:val="001000000000" w:firstRow="0" w:lastRow="0" w:firstColumn="1" w:lastColumn="0" w:oddVBand="0" w:evenVBand="0" w:oddHBand="0" w:evenHBand="0" w:firstRowFirstColumn="0" w:firstRowLastColumn="0" w:lastRowFirstColumn="0" w:lastRowLastColumn="0"/>
            <w:tcW w:w="1618" w:type="pct"/>
          </w:tcPr>
          <w:p w14:paraId="2453C8C7" w14:textId="4824B3A3" w:rsidR="00877A23" w:rsidRPr="00BF5BAA" w:rsidRDefault="00977FCE" w:rsidP="00BF5BAA">
            <w:pPr>
              <w:pStyle w:val="BodyText"/>
              <w:rPr>
                <w:sz w:val="20"/>
                <w:szCs w:val="20"/>
              </w:rPr>
            </w:pPr>
            <w:r w:rsidRPr="00165312">
              <w:rPr>
                <w:sz w:val="20"/>
                <w:szCs w:val="20"/>
              </w:rPr>
              <w:t>I</w:t>
            </w:r>
            <w:r w:rsidRPr="00BF5BAA">
              <w:rPr>
                <w:sz w:val="20"/>
                <w:szCs w:val="20"/>
              </w:rPr>
              <w:t>nformation contribution and dissemination</w:t>
            </w:r>
          </w:p>
        </w:tc>
        <w:tc>
          <w:tcPr>
            <w:tcW w:w="2668" w:type="pct"/>
          </w:tcPr>
          <w:p w14:paraId="3D4A321D" w14:textId="41D049ED" w:rsidR="00877A23" w:rsidRPr="00165312" w:rsidRDefault="00C94ACF" w:rsidP="00165312">
            <w:pPr>
              <w:pStyle w:val="Body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w:t>
            </w:r>
            <w:r w:rsidR="00977FCE" w:rsidRPr="00533239">
              <w:rPr>
                <w:sz w:val="20"/>
                <w:szCs w:val="20"/>
              </w:rPr>
              <w:t>pportunity to present and take away information and the need to fill existing information gaps</w:t>
            </w:r>
          </w:p>
        </w:tc>
        <w:tc>
          <w:tcPr>
            <w:tcW w:w="714" w:type="pct"/>
          </w:tcPr>
          <w:p w14:paraId="627168BC" w14:textId="35BB2079" w:rsidR="00877A23" w:rsidRPr="00BF5BAA" w:rsidRDefault="00977FCE" w:rsidP="00BF5BAA">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BF5BAA">
              <w:rPr>
                <w:sz w:val="20"/>
                <w:szCs w:val="20"/>
              </w:rPr>
              <w:t>2</w:t>
            </w:r>
          </w:p>
        </w:tc>
      </w:tr>
    </w:tbl>
    <w:p w14:paraId="748D4508" w14:textId="062C45AF" w:rsidR="008F5ABC" w:rsidRDefault="00BB0C1F" w:rsidP="00533239">
      <w:pPr>
        <w:pStyle w:val="Heading2"/>
      </w:pPr>
      <w:bookmarkStart w:id="321" w:name="_Toc33092845"/>
      <w:bookmarkStart w:id="322" w:name="_Toc33093727"/>
      <w:bookmarkStart w:id="323" w:name="_Toc33093889"/>
      <w:bookmarkStart w:id="324" w:name="_Toc33092846"/>
      <w:bookmarkStart w:id="325" w:name="_Toc33093728"/>
      <w:bookmarkStart w:id="326" w:name="_Toc33093890"/>
      <w:bookmarkStart w:id="327" w:name="_Toc33092847"/>
      <w:bookmarkStart w:id="328" w:name="_Toc33093729"/>
      <w:bookmarkStart w:id="329" w:name="_Toc33093891"/>
      <w:bookmarkStart w:id="330" w:name="_Toc33092848"/>
      <w:bookmarkStart w:id="331" w:name="_Toc33093730"/>
      <w:bookmarkStart w:id="332" w:name="_Toc33093892"/>
      <w:bookmarkStart w:id="333" w:name="_Toc33092849"/>
      <w:bookmarkStart w:id="334" w:name="_Toc33093731"/>
      <w:bookmarkStart w:id="335" w:name="_Toc33093893"/>
      <w:bookmarkStart w:id="336" w:name="_Toc33092850"/>
      <w:bookmarkStart w:id="337" w:name="_Toc33093732"/>
      <w:bookmarkStart w:id="338" w:name="_Toc33093894"/>
      <w:bookmarkStart w:id="339" w:name="_Toc33092851"/>
      <w:bookmarkStart w:id="340" w:name="_Toc33093733"/>
      <w:bookmarkStart w:id="341" w:name="_Toc33093895"/>
      <w:bookmarkStart w:id="342" w:name="_Toc33092852"/>
      <w:bookmarkStart w:id="343" w:name="_Toc33093734"/>
      <w:bookmarkStart w:id="344" w:name="_Toc33093896"/>
      <w:bookmarkStart w:id="345" w:name="_Toc33092853"/>
      <w:bookmarkStart w:id="346" w:name="_Toc33093735"/>
      <w:bookmarkStart w:id="347" w:name="_Toc33093897"/>
      <w:bookmarkStart w:id="348" w:name="_Toc33092854"/>
      <w:bookmarkStart w:id="349" w:name="_Toc33093736"/>
      <w:bookmarkStart w:id="350" w:name="_Toc33093898"/>
      <w:bookmarkStart w:id="351" w:name="_Toc33092855"/>
      <w:bookmarkStart w:id="352" w:name="_Toc33093737"/>
      <w:bookmarkStart w:id="353" w:name="_Toc33093899"/>
      <w:bookmarkStart w:id="354" w:name="_Toc33092856"/>
      <w:bookmarkStart w:id="355" w:name="_Toc33093738"/>
      <w:bookmarkStart w:id="356" w:name="_Toc33093900"/>
      <w:bookmarkStart w:id="357" w:name="_Toc33092857"/>
      <w:bookmarkStart w:id="358" w:name="_Toc33093739"/>
      <w:bookmarkStart w:id="359" w:name="_Toc33093901"/>
      <w:bookmarkStart w:id="360" w:name="_Toc33092858"/>
      <w:bookmarkStart w:id="361" w:name="_Toc33093740"/>
      <w:bookmarkStart w:id="362" w:name="_Toc33093902"/>
      <w:bookmarkStart w:id="363" w:name="_Toc33092859"/>
      <w:bookmarkStart w:id="364" w:name="_Toc33093741"/>
      <w:bookmarkStart w:id="365" w:name="_Toc33093903"/>
      <w:bookmarkStart w:id="366" w:name="_Toc33092860"/>
      <w:bookmarkStart w:id="367" w:name="_Toc33093742"/>
      <w:bookmarkStart w:id="368" w:name="_Toc33093904"/>
      <w:bookmarkStart w:id="369" w:name="_Toc33092861"/>
      <w:bookmarkStart w:id="370" w:name="_Toc33093743"/>
      <w:bookmarkStart w:id="371" w:name="_Toc33093905"/>
      <w:bookmarkStart w:id="372" w:name="_Toc33092862"/>
      <w:bookmarkStart w:id="373" w:name="_Toc33093744"/>
      <w:bookmarkStart w:id="374" w:name="_Toc33093906"/>
      <w:bookmarkStart w:id="375" w:name="_Toc38874592"/>
      <w:bookmarkStart w:id="376" w:name="_Toc39672455"/>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t xml:space="preserve">User </w:t>
      </w:r>
      <w:r w:rsidR="00340E7D">
        <w:t xml:space="preserve">panel </w:t>
      </w:r>
      <w:r w:rsidR="00FA135B">
        <w:t>experience</w:t>
      </w:r>
      <w:bookmarkEnd w:id="375"/>
      <w:bookmarkEnd w:id="376"/>
    </w:p>
    <w:p w14:paraId="49101636" w14:textId="0CAF5A0B" w:rsidR="00C94ACF" w:rsidRDefault="00990F45" w:rsidP="00990F45">
      <w:pPr>
        <w:pStyle w:val="BodyText"/>
      </w:pPr>
      <w:r>
        <w:t>Similar to experience</w:t>
      </w:r>
      <w:r w:rsidR="007D4A21">
        <w:t>s</w:t>
      </w:r>
      <w:r>
        <w:t xml:space="preserve"> described by Cooper </w:t>
      </w:r>
      <w:r w:rsidR="00387B30">
        <w:t xml:space="preserve">User Panel </w:t>
      </w:r>
      <w:r>
        <w:t xml:space="preserve">interviewees, the main aspects that emerged in the discussion </w:t>
      </w:r>
      <w:r w:rsidR="00340E7D">
        <w:t xml:space="preserve">with </w:t>
      </w:r>
      <w:proofErr w:type="spellStart"/>
      <w:r w:rsidR="00340E7D">
        <w:t>Beetaloo</w:t>
      </w:r>
      <w:proofErr w:type="spellEnd"/>
      <w:r w:rsidR="00340E7D">
        <w:t xml:space="preserve"> User Panel interviewees’ </w:t>
      </w:r>
      <w:r w:rsidR="007D4A21" w:rsidRPr="00533239">
        <w:rPr>
          <w:b/>
          <w:bCs/>
          <w:i/>
          <w:iCs/>
        </w:rPr>
        <w:t>experiences</w:t>
      </w:r>
      <w:r w:rsidRPr="00533239">
        <w:rPr>
          <w:b/>
          <w:bCs/>
          <w:i/>
          <w:iCs/>
        </w:rPr>
        <w:t xml:space="preserve"> </w:t>
      </w:r>
      <w:r w:rsidR="00BF5BAA" w:rsidRPr="00533239">
        <w:rPr>
          <w:b/>
          <w:bCs/>
          <w:i/>
          <w:iCs/>
        </w:rPr>
        <w:t>with involvement in the panel</w:t>
      </w:r>
      <w:r w:rsidR="00BF5BAA">
        <w:t xml:space="preserve"> </w:t>
      </w:r>
      <w:r>
        <w:t xml:space="preserve">related to comfort and clarity. However, </w:t>
      </w:r>
      <w:r w:rsidR="007D4A21">
        <w:t>how the</w:t>
      </w:r>
      <w:r w:rsidR="00E518B3">
        <w:t>y</w:t>
      </w:r>
      <w:r w:rsidR="001867AC">
        <w:t xml:space="preserve"> </w:t>
      </w:r>
      <w:r w:rsidR="007D4A21">
        <w:t xml:space="preserve">were expressed </w:t>
      </w:r>
      <w:r w:rsidR="00E518B3">
        <w:t xml:space="preserve">with a </w:t>
      </w:r>
      <w:r>
        <w:t>slightly different</w:t>
      </w:r>
      <w:r w:rsidR="007D4A21">
        <w:t xml:space="preserve"> </w:t>
      </w:r>
      <w:r>
        <w:t>focus</w:t>
      </w:r>
      <w:r w:rsidR="00E518B3">
        <w:t>,</w:t>
      </w:r>
      <w:r>
        <w:t xml:space="preserve"> as </w:t>
      </w:r>
      <w:r w:rsidR="00C94ACF">
        <w:t xml:space="preserve">can be seen in </w:t>
      </w:r>
      <w:r w:rsidR="00C94ACF">
        <w:fldChar w:fldCharType="begin"/>
      </w:r>
      <w:r w:rsidR="00C94ACF">
        <w:instrText xml:space="preserve"> REF _Ref32572350 \h </w:instrText>
      </w:r>
      <w:r w:rsidR="00C94ACF">
        <w:fldChar w:fldCharType="separate"/>
      </w:r>
      <w:r w:rsidR="003F478C">
        <w:t xml:space="preserve">Table </w:t>
      </w:r>
      <w:r w:rsidR="003F478C">
        <w:rPr>
          <w:noProof/>
        </w:rPr>
        <w:t>10</w:t>
      </w:r>
      <w:r w:rsidR="00C94ACF">
        <w:fldChar w:fldCharType="end"/>
      </w:r>
      <w:r w:rsidR="00C94ACF">
        <w:t xml:space="preserve"> below</w:t>
      </w:r>
      <w:r>
        <w:t>:</w:t>
      </w:r>
    </w:p>
    <w:p w14:paraId="7D8EA595" w14:textId="06EE0813" w:rsidR="00C94ACF" w:rsidRDefault="00340E7D" w:rsidP="001B4E4E">
      <w:pPr>
        <w:pStyle w:val="BodyText"/>
        <w:numPr>
          <w:ilvl w:val="0"/>
          <w:numId w:val="42"/>
        </w:numPr>
      </w:pPr>
      <w:r>
        <w:t xml:space="preserve">level </w:t>
      </w:r>
      <w:r w:rsidR="00C94ACF">
        <w:t>of comfort</w:t>
      </w:r>
    </w:p>
    <w:p w14:paraId="5E4DF130" w14:textId="69CCD539" w:rsidR="00C94ACF" w:rsidRDefault="00340E7D" w:rsidP="001B4E4E">
      <w:pPr>
        <w:pStyle w:val="BodyText"/>
        <w:numPr>
          <w:ilvl w:val="0"/>
          <w:numId w:val="42"/>
        </w:numPr>
      </w:pPr>
      <w:r>
        <w:t xml:space="preserve">establishing </w:t>
      </w:r>
      <w:r w:rsidR="00C94ACF">
        <w:t>clarity</w:t>
      </w:r>
      <w:r w:rsidR="00656962">
        <w:t>.</w:t>
      </w:r>
    </w:p>
    <w:p w14:paraId="3AEEBB42" w14:textId="73EE511D" w:rsidR="00656962" w:rsidRDefault="00656962">
      <w:pPr>
        <w:spacing w:after="0"/>
        <w:rPr>
          <w:sz w:val="24"/>
        </w:rPr>
      </w:pPr>
      <w:r>
        <w:br w:type="page"/>
      </w:r>
    </w:p>
    <w:p w14:paraId="54B5281E" w14:textId="16063797" w:rsidR="00C94ACF" w:rsidRDefault="00C94ACF" w:rsidP="00533239">
      <w:pPr>
        <w:pStyle w:val="Caption"/>
      </w:pPr>
      <w:bookmarkStart w:id="377" w:name="_Ref32572350"/>
      <w:bookmarkStart w:id="378" w:name="_Toc38874530"/>
      <w:bookmarkStart w:id="379" w:name="_Toc39236192"/>
      <w:bookmarkStart w:id="380" w:name="_Toc39258016"/>
      <w:r>
        <w:lastRenderedPageBreak/>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10</w:t>
      </w:r>
      <w:r w:rsidR="00035838">
        <w:rPr>
          <w:noProof/>
        </w:rPr>
        <w:fldChar w:fldCharType="end"/>
      </w:r>
      <w:bookmarkEnd w:id="377"/>
      <w:r>
        <w:t xml:space="preserve"> </w:t>
      </w:r>
      <w:proofErr w:type="spellStart"/>
      <w:r>
        <w:t>Beetaloo</w:t>
      </w:r>
      <w:proofErr w:type="spellEnd"/>
      <w:r>
        <w:t xml:space="preserve"> </w:t>
      </w:r>
      <w:r w:rsidR="008A5957">
        <w:t>User Panel</w:t>
      </w:r>
      <w:r>
        <w:t xml:space="preserve"> </w:t>
      </w:r>
      <w:r w:rsidR="005E759B">
        <w:t>–</w:t>
      </w:r>
      <w:r>
        <w:t xml:space="preserve"> </w:t>
      </w:r>
      <w:r w:rsidR="00340E7D">
        <w:t xml:space="preserve">user </w:t>
      </w:r>
      <w:r>
        <w:t>panel experience (qualitative analysis)</w:t>
      </w:r>
      <w:bookmarkEnd w:id="378"/>
      <w:bookmarkEnd w:id="379"/>
      <w:bookmarkEnd w:id="380"/>
    </w:p>
    <w:tbl>
      <w:tblPr>
        <w:tblStyle w:val="TableCSIRO"/>
        <w:tblW w:w="5000" w:type="pct"/>
        <w:tblInd w:w="0" w:type="dxa"/>
        <w:tblLook w:val="04A0" w:firstRow="1" w:lastRow="0" w:firstColumn="1" w:lastColumn="0" w:noHBand="0" w:noVBand="1"/>
      </w:tblPr>
      <w:tblGrid>
        <w:gridCol w:w="2835"/>
        <w:gridCol w:w="5386"/>
        <w:gridCol w:w="1417"/>
      </w:tblGrid>
      <w:tr w:rsidR="00C94ACF" w:rsidRPr="005A29D6" w14:paraId="7B9DF587" w14:textId="77777777" w:rsidTr="005A34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1" w:type="pct"/>
          </w:tcPr>
          <w:p w14:paraId="3B09A2FE" w14:textId="56799951" w:rsidR="00C94ACF" w:rsidRPr="005A29D6" w:rsidRDefault="00156A73" w:rsidP="005A34E1">
            <w:pPr>
              <w:pStyle w:val="BodyText"/>
              <w:rPr>
                <w:color w:val="FFFFFF" w:themeColor="background1"/>
                <w:sz w:val="20"/>
                <w:szCs w:val="20"/>
              </w:rPr>
            </w:pPr>
            <w:r>
              <w:rPr>
                <w:color w:val="FFFFFF" w:themeColor="background1"/>
                <w:sz w:val="20"/>
                <w:szCs w:val="20"/>
              </w:rPr>
              <w:t>Influencing factor</w:t>
            </w:r>
          </w:p>
        </w:tc>
        <w:tc>
          <w:tcPr>
            <w:tcW w:w="2794" w:type="pct"/>
          </w:tcPr>
          <w:p w14:paraId="7BBEAAEF" w14:textId="7C3D42E9" w:rsidR="00C94ACF" w:rsidRPr="005A29D6" w:rsidRDefault="00156A73" w:rsidP="005A34E1">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Pr>
                <w:color w:val="FFFFFF" w:themeColor="background1"/>
                <w:sz w:val="20"/>
                <w:szCs w:val="20"/>
              </w:rPr>
              <w:t>Description</w:t>
            </w:r>
          </w:p>
        </w:tc>
        <w:tc>
          <w:tcPr>
            <w:tcW w:w="735" w:type="pct"/>
          </w:tcPr>
          <w:p w14:paraId="5CB089A9" w14:textId="77777777" w:rsidR="00C94ACF" w:rsidRPr="005A29D6" w:rsidRDefault="00C94ACF" w:rsidP="005A34E1">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5A29D6">
              <w:rPr>
                <w:color w:val="FFFFFF" w:themeColor="background1"/>
                <w:sz w:val="20"/>
                <w:szCs w:val="20"/>
              </w:rPr>
              <w:t>Responses</w:t>
            </w:r>
            <w:r w:rsidRPr="005A29D6">
              <w:rPr>
                <w:color w:val="FFFFFF" w:themeColor="background1"/>
                <w:sz w:val="20"/>
                <w:szCs w:val="20"/>
              </w:rPr>
              <w:br/>
              <w:t xml:space="preserve">(Sample = 11) </w:t>
            </w:r>
          </w:p>
        </w:tc>
      </w:tr>
      <w:tr w:rsidR="00C94ACF" w:rsidRPr="005A29D6" w14:paraId="1E71ED93" w14:textId="77777777" w:rsidTr="005A3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1" w:type="pct"/>
          </w:tcPr>
          <w:p w14:paraId="75E133C7" w14:textId="7B6620F3" w:rsidR="00C94ACF" w:rsidRPr="005A29D6" w:rsidRDefault="00C94ACF" w:rsidP="005A34E1">
            <w:pPr>
              <w:pStyle w:val="BodyText"/>
              <w:rPr>
                <w:sz w:val="20"/>
                <w:szCs w:val="20"/>
              </w:rPr>
            </w:pPr>
            <w:r>
              <w:rPr>
                <w:sz w:val="20"/>
                <w:szCs w:val="20"/>
              </w:rPr>
              <w:t>Level of comfort</w:t>
            </w:r>
          </w:p>
        </w:tc>
        <w:tc>
          <w:tcPr>
            <w:tcW w:w="2794" w:type="pct"/>
          </w:tcPr>
          <w:p w14:paraId="5B8C3D52" w14:textId="6823B44C" w:rsidR="00C94ACF" w:rsidRPr="00A016FD" w:rsidRDefault="00836C93" w:rsidP="00D70078">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533239">
              <w:rPr>
                <w:sz w:val="20"/>
                <w:szCs w:val="20"/>
              </w:rPr>
              <w:t>L</w:t>
            </w:r>
            <w:r w:rsidR="00C94ACF" w:rsidRPr="00533239">
              <w:rPr>
                <w:sz w:val="20"/>
                <w:szCs w:val="20"/>
              </w:rPr>
              <w:t xml:space="preserve">evel of comfort in terms of interest, usefulness, interaction ability) associated with meeting processes (structure, functionality, content, timing, communication). The timing of meeting notifications was thought </w:t>
            </w:r>
            <w:r w:rsidR="00EB4D3F" w:rsidRPr="00A016FD">
              <w:rPr>
                <w:sz w:val="20"/>
                <w:szCs w:val="20"/>
              </w:rPr>
              <w:t>sufficient;</w:t>
            </w:r>
            <w:r w:rsidR="00C94ACF" w:rsidRPr="00533239">
              <w:rPr>
                <w:sz w:val="20"/>
                <w:szCs w:val="20"/>
              </w:rPr>
              <w:t xml:space="preserve"> </w:t>
            </w:r>
            <w:r w:rsidRPr="00533239">
              <w:rPr>
                <w:sz w:val="20"/>
                <w:szCs w:val="20"/>
              </w:rPr>
              <w:t>however,</w:t>
            </w:r>
            <w:r w:rsidR="00C94ACF" w:rsidRPr="00533239">
              <w:rPr>
                <w:sz w:val="20"/>
                <w:szCs w:val="20"/>
              </w:rPr>
              <w:t xml:space="preserve"> a lack of pre-reading material was noted</w:t>
            </w:r>
          </w:p>
        </w:tc>
        <w:tc>
          <w:tcPr>
            <w:tcW w:w="735" w:type="pct"/>
          </w:tcPr>
          <w:p w14:paraId="2E195F83" w14:textId="037133D8" w:rsidR="00C94ACF" w:rsidRPr="00AF6A01" w:rsidRDefault="00C94ACF" w:rsidP="005A34E1">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sidRPr="00AF6A01">
              <w:rPr>
                <w:sz w:val="20"/>
                <w:szCs w:val="20"/>
              </w:rPr>
              <w:t>6</w:t>
            </w:r>
          </w:p>
        </w:tc>
      </w:tr>
      <w:tr w:rsidR="00C94ACF" w:rsidRPr="005A29D6" w14:paraId="5A25FE8D" w14:textId="77777777" w:rsidTr="005A34E1">
        <w:tc>
          <w:tcPr>
            <w:cnfStyle w:val="001000000000" w:firstRow="0" w:lastRow="0" w:firstColumn="1" w:lastColumn="0" w:oddVBand="0" w:evenVBand="0" w:oddHBand="0" w:evenHBand="0" w:firstRowFirstColumn="0" w:firstRowLastColumn="0" w:lastRowFirstColumn="0" w:lastRowLastColumn="0"/>
            <w:tcW w:w="1471" w:type="pct"/>
          </w:tcPr>
          <w:p w14:paraId="13B3D0BC" w14:textId="7BECBA4A" w:rsidR="00C94ACF" w:rsidRPr="005A29D6" w:rsidRDefault="00C94ACF" w:rsidP="005A34E1">
            <w:pPr>
              <w:pStyle w:val="BodyText"/>
              <w:rPr>
                <w:sz w:val="20"/>
                <w:szCs w:val="20"/>
              </w:rPr>
            </w:pPr>
            <w:r>
              <w:rPr>
                <w:sz w:val="20"/>
                <w:szCs w:val="20"/>
              </w:rPr>
              <w:t>Establishing clarity</w:t>
            </w:r>
          </w:p>
        </w:tc>
        <w:tc>
          <w:tcPr>
            <w:tcW w:w="2794" w:type="pct"/>
          </w:tcPr>
          <w:p w14:paraId="745B75D7" w14:textId="14E49B8B" w:rsidR="00C94ACF" w:rsidRPr="00A016FD" w:rsidRDefault="00836C93" w:rsidP="00165312">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533239">
              <w:rPr>
                <w:sz w:val="20"/>
                <w:szCs w:val="20"/>
              </w:rPr>
              <w:t>E</w:t>
            </w:r>
            <w:r w:rsidR="00C94ACF" w:rsidRPr="00533239">
              <w:rPr>
                <w:sz w:val="20"/>
                <w:szCs w:val="20"/>
              </w:rPr>
              <w:t xml:space="preserve">stablishing clarity </w:t>
            </w:r>
            <w:r w:rsidRPr="00533239">
              <w:rPr>
                <w:sz w:val="20"/>
                <w:szCs w:val="20"/>
              </w:rPr>
              <w:t>on</w:t>
            </w:r>
            <w:r w:rsidR="00C94ACF" w:rsidRPr="00533239">
              <w:rPr>
                <w:sz w:val="20"/>
                <w:szCs w:val="20"/>
              </w:rPr>
              <w:t xml:space="preserve"> how to prioritise what should be presented at the </w:t>
            </w:r>
            <w:r w:rsidR="00340E7D">
              <w:rPr>
                <w:sz w:val="20"/>
                <w:szCs w:val="20"/>
              </w:rPr>
              <w:t>u</w:t>
            </w:r>
            <w:r w:rsidR="00340E7D" w:rsidRPr="00533239">
              <w:rPr>
                <w:sz w:val="20"/>
                <w:szCs w:val="20"/>
              </w:rPr>
              <w:t xml:space="preserve">ser </w:t>
            </w:r>
            <w:r w:rsidR="00340E7D">
              <w:rPr>
                <w:sz w:val="20"/>
                <w:szCs w:val="20"/>
              </w:rPr>
              <w:t>p</w:t>
            </w:r>
            <w:r w:rsidR="00340E7D" w:rsidRPr="00533239">
              <w:rPr>
                <w:sz w:val="20"/>
                <w:szCs w:val="20"/>
              </w:rPr>
              <w:t xml:space="preserve">anel </w:t>
            </w:r>
            <w:r w:rsidR="00C94ACF" w:rsidRPr="00533239">
              <w:rPr>
                <w:sz w:val="20"/>
                <w:szCs w:val="20"/>
              </w:rPr>
              <w:t xml:space="preserve">meeting. </w:t>
            </w:r>
            <w:r w:rsidRPr="00533239">
              <w:rPr>
                <w:sz w:val="20"/>
                <w:szCs w:val="20"/>
              </w:rPr>
              <w:t>A</w:t>
            </w:r>
            <w:r w:rsidR="00C94ACF" w:rsidRPr="00533239">
              <w:rPr>
                <w:sz w:val="20"/>
                <w:szCs w:val="20"/>
              </w:rPr>
              <w:t>ccompanied by a request for greater focus on protection of environmental assets and some suggestion that complex data might be delivered via other pre-existing avenues</w:t>
            </w:r>
          </w:p>
        </w:tc>
        <w:tc>
          <w:tcPr>
            <w:tcW w:w="735" w:type="pct"/>
          </w:tcPr>
          <w:p w14:paraId="73C4A620" w14:textId="7B5AE789" w:rsidR="00C94ACF" w:rsidRPr="00AF6A01" w:rsidRDefault="00C94ACF" w:rsidP="005A34E1">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AF6A01">
              <w:rPr>
                <w:sz w:val="20"/>
                <w:szCs w:val="20"/>
              </w:rPr>
              <w:t>5</w:t>
            </w:r>
          </w:p>
        </w:tc>
      </w:tr>
    </w:tbl>
    <w:p w14:paraId="5B1E359E" w14:textId="77777777" w:rsidR="00C94ACF" w:rsidRDefault="00C94ACF" w:rsidP="00990F45">
      <w:pPr>
        <w:pStyle w:val="BodyText"/>
      </w:pPr>
    </w:p>
    <w:p w14:paraId="329EAF96" w14:textId="7EE6C13E" w:rsidR="00125E48" w:rsidRDefault="00125E48" w:rsidP="00923A60">
      <w:pPr>
        <w:pStyle w:val="BodyText"/>
      </w:pPr>
      <w:r>
        <w:t>Some</w:t>
      </w:r>
      <w:r w:rsidR="0031108D" w:rsidRPr="00923A60">
        <w:t xml:space="preserve"> divergence of views </w:t>
      </w:r>
      <w:r>
        <w:t xml:space="preserve">was noted </w:t>
      </w:r>
      <w:r w:rsidR="00F84450">
        <w:t>among</w:t>
      </w:r>
      <w:r w:rsidR="0031108D" w:rsidRPr="00923A60">
        <w:t xml:space="preserve"> </w:t>
      </w:r>
      <w:proofErr w:type="spellStart"/>
      <w:r w:rsidR="0031108D" w:rsidRPr="00923A60">
        <w:t>Beetaloo</w:t>
      </w:r>
      <w:proofErr w:type="spellEnd"/>
      <w:r w:rsidR="0031108D" w:rsidRPr="00923A60">
        <w:t xml:space="preserve"> </w:t>
      </w:r>
      <w:r w:rsidR="007B7DA7">
        <w:t xml:space="preserve">User Panel </w:t>
      </w:r>
      <w:r w:rsidR="0031108D" w:rsidRPr="00923A60">
        <w:t>interviewees</w:t>
      </w:r>
      <w:r>
        <w:t xml:space="preserve">. </w:t>
      </w:r>
      <w:r w:rsidR="00340E7D">
        <w:t xml:space="preserve">These views primarily </w:t>
      </w:r>
      <w:r w:rsidR="00592497">
        <w:t>r</w:t>
      </w:r>
      <w:r>
        <w:t>elat</w:t>
      </w:r>
      <w:r w:rsidR="00340E7D">
        <w:t>ed</w:t>
      </w:r>
      <w:r w:rsidR="0031108D" w:rsidRPr="00923A60">
        <w:t xml:space="preserve"> to how much time was allowed for interaction and discussion during the meetings </w:t>
      </w:r>
      <w:r w:rsidR="00923A60" w:rsidRPr="00923A60">
        <w:t xml:space="preserve">(given the amount of material to be discussed) </w:t>
      </w:r>
      <w:r w:rsidR="0031108D" w:rsidRPr="00923A60">
        <w:t>and how understandable</w:t>
      </w:r>
      <w:r w:rsidR="00923A60" w:rsidRPr="00923A60">
        <w:t xml:space="preserve"> and accessible </w:t>
      </w:r>
      <w:r w:rsidR="0031108D" w:rsidRPr="00923A60">
        <w:t xml:space="preserve">the </w:t>
      </w:r>
      <w:r w:rsidR="00F84450">
        <w:t xml:space="preserve">presented </w:t>
      </w:r>
      <w:r w:rsidR="0031108D" w:rsidRPr="00923A60">
        <w:t xml:space="preserve">information was. For example, interviewees </w:t>
      </w:r>
      <w:r w:rsidR="00AD75F0">
        <w:t xml:space="preserve">noted </w:t>
      </w:r>
      <w:r w:rsidR="0031108D" w:rsidRPr="00923A60">
        <w:t xml:space="preserve">that to </w:t>
      </w:r>
      <w:r w:rsidR="00AD75F0">
        <w:t xml:space="preserve">be able to </w:t>
      </w:r>
      <w:r w:rsidR="0031108D" w:rsidRPr="00923A60">
        <w:t xml:space="preserve">work through </w:t>
      </w:r>
      <w:r w:rsidR="00AD75F0">
        <w:t>the full agenda in a day</w:t>
      </w:r>
      <w:r w:rsidR="0031108D" w:rsidRPr="00923A60">
        <w:t xml:space="preserve">, there </w:t>
      </w:r>
      <w:r w:rsidR="00923A60">
        <w:t>was</w:t>
      </w:r>
      <w:r w:rsidR="0031108D" w:rsidRPr="00923A60">
        <w:t xml:space="preserve"> </w:t>
      </w:r>
      <w:r w:rsidR="00AD75F0">
        <w:t xml:space="preserve">necessarily </w:t>
      </w:r>
      <w:r w:rsidR="0031108D" w:rsidRPr="00923A60">
        <w:t>less time available for discussion</w:t>
      </w:r>
      <w:r w:rsidR="00923A60" w:rsidRPr="00923A60">
        <w:t xml:space="preserve"> or to hear f</w:t>
      </w:r>
      <w:r w:rsidR="00923A60">
        <w:t>ro</w:t>
      </w:r>
      <w:r w:rsidR="00923A60" w:rsidRPr="00923A60">
        <w:t>m others in the room</w:t>
      </w:r>
      <w:r w:rsidR="0031108D" w:rsidRPr="00923A60">
        <w:t xml:space="preserve">. </w:t>
      </w:r>
      <w:r w:rsidR="00AD75F0">
        <w:t xml:space="preserve">This presented a significant </w:t>
      </w:r>
      <w:r>
        <w:t>im</w:t>
      </w:r>
      <w:r w:rsidR="00AD75F0">
        <w:t>balance or trade</w:t>
      </w:r>
      <w:r>
        <w:t>-</w:t>
      </w:r>
      <w:r w:rsidR="00AD75F0">
        <w:t>off</w:t>
      </w:r>
      <w:r w:rsidR="00F84450">
        <w:t xml:space="preserve"> in how the time together was spent</w:t>
      </w:r>
      <w:r w:rsidR="00AD75F0">
        <w:t xml:space="preserve">. </w:t>
      </w:r>
      <w:r w:rsidR="00923A60" w:rsidRPr="00923A60">
        <w:t xml:space="preserve">Material presented in the meetings, though considered technical, was felt </w:t>
      </w:r>
      <w:r w:rsidR="00923A60">
        <w:t xml:space="preserve">by some interviewees </w:t>
      </w:r>
      <w:r w:rsidR="00923A60" w:rsidRPr="00923A60">
        <w:t xml:space="preserve">to be conveyed in ways that many people in the room could understand. </w:t>
      </w:r>
      <w:r w:rsidR="00AD75F0">
        <w:t>However, t</w:t>
      </w:r>
      <w:r w:rsidR="00923A60" w:rsidRPr="00923A60">
        <w:t xml:space="preserve">his was not universally agreed with at least one interviewee noting becoming ‘a bit lost’ in the research updates presented by scientists. </w:t>
      </w:r>
      <w:r>
        <w:t xml:space="preserve">It was noted by one interviewee </w:t>
      </w:r>
      <w:r w:rsidR="00923A60" w:rsidRPr="00923A60">
        <w:t>that the level of discussion was very high-level</w:t>
      </w:r>
      <w:r>
        <w:t>,</w:t>
      </w:r>
      <w:r w:rsidR="00923A60" w:rsidRPr="00923A60">
        <w:t xml:space="preserve"> targeting government-oriented discussion focused on industry rather than on community interests.</w:t>
      </w:r>
      <w:r>
        <w:t xml:space="preserve"> An</w:t>
      </w:r>
      <w:r w:rsidR="00923A60">
        <w:t>other int</w:t>
      </w:r>
      <w:r w:rsidR="00923A60" w:rsidRPr="00923A60">
        <w:t xml:space="preserve">erviewee </w:t>
      </w:r>
      <w:r>
        <w:t>also noted that</w:t>
      </w:r>
      <w:r w:rsidR="00923A60" w:rsidRPr="00923A60">
        <w:t xml:space="preserve"> it was not possible to </w:t>
      </w:r>
      <w:r w:rsidR="00340E7D">
        <w:t>establish the</w:t>
      </w:r>
      <w:r w:rsidR="00923A60" w:rsidRPr="00923A60">
        <w:t xml:space="preserve"> credibility of the research presented without </w:t>
      </w:r>
      <w:r w:rsidR="00340E7D">
        <w:t xml:space="preserve">having </w:t>
      </w:r>
      <w:r w:rsidR="00923A60" w:rsidRPr="00923A60">
        <w:t xml:space="preserve">an understanding of the methodological rigour used to produce the science. </w:t>
      </w:r>
    </w:p>
    <w:p w14:paraId="1460CBE8" w14:textId="6185F945" w:rsidR="00BD4838" w:rsidRDefault="00AD75F0" w:rsidP="00923A60">
      <w:pPr>
        <w:pStyle w:val="BodyText"/>
      </w:pPr>
      <w:r>
        <w:t>In all cases, the</w:t>
      </w:r>
      <w:r w:rsidR="00125E48">
        <w:t>se</w:t>
      </w:r>
      <w:r>
        <w:t xml:space="preserve"> comments highlighted challenges with pitching information at the right level for a broad audience</w:t>
      </w:r>
      <w:r w:rsidR="00A016FD">
        <w:t xml:space="preserve"> and so that discussions could be meaningful and useful</w:t>
      </w:r>
      <w:r>
        <w:t xml:space="preserve">. </w:t>
      </w:r>
      <w:r w:rsidR="00923A60" w:rsidRPr="00923A60">
        <w:t xml:space="preserve">The volume of information coming out of the meetings was </w:t>
      </w:r>
      <w:r w:rsidR="00923A60">
        <w:t>seen to be</w:t>
      </w:r>
      <w:r w:rsidR="00923A60" w:rsidRPr="00923A60">
        <w:t xml:space="preserve"> somewhat limited</w:t>
      </w:r>
      <w:r w:rsidR="00340E7D">
        <w:t>;</w:t>
      </w:r>
      <w:r w:rsidR="00340E7D" w:rsidRPr="00923A60">
        <w:t xml:space="preserve"> </w:t>
      </w:r>
      <w:r w:rsidR="00923A60" w:rsidRPr="00923A60">
        <w:t xml:space="preserve">however, this was qualified with the recognition that data collection was still active and </w:t>
      </w:r>
      <w:r w:rsidR="00923A60">
        <w:t xml:space="preserve">Stage 2 </w:t>
      </w:r>
      <w:r w:rsidR="00923A60" w:rsidRPr="00923A60">
        <w:t xml:space="preserve">reports to </w:t>
      </w:r>
      <w:r w:rsidR="00340E7D">
        <w:t>DAWE</w:t>
      </w:r>
      <w:r w:rsidR="00923A60" w:rsidRPr="00923A60">
        <w:t xml:space="preserve"> were yet to be completed</w:t>
      </w:r>
      <w:r w:rsidR="00923A60">
        <w:t xml:space="preserve"> (at the time of interviewing)</w:t>
      </w:r>
      <w:r>
        <w:t>. T</w:t>
      </w:r>
      <w:r w:rsidR="007B7DA7">
        <w:t>h</w:t>
      </w:r>
      <w:r>
        <w:t xml:space="preserve">is was accompanied by </w:t>
      </w:r>
      <w:r w:rsidR="007B7DA7">
        <w:t xml:space="preserve">a </w:t>
      </w:r>
      <w:r>
        <w:t>suggestion to develop post-meeting information that could readily be communicated more widely</w:t>
      </w:r>
      <w:r w:rsidR="006D751F">
        <w:t>. F</w:t>
      </w:r>
      <w:r w:rsidR="00125E48">
        <w:t>or example:</w:t>
      </w:r>
    </w:p>
    <w:p w14:paraId="37A70DB4" w14:textId="49695DE3" w:rsidR="00990F45" w:rsidRDefault="00BD4838" w:rsidP="00BD4838">
      <w:pPr>
        <w:pStyle w:val="Quote"/>
        <w:jc w:val="left"/>
      </w:pPr>
      <w:r>
        <w:t>.</w:t>
      </w:r>
      <w:r w:rsidRPr="0040780E">
        <w:t>..one of the difficulties is that you’ve got a broad cross-section of the community at these meetings and people have a very different level of understanding and knowledge.  So</w:t>
      </w:r>
      <w:r>
        <w:t>,</w:t>
      </w:r>
      <w:r w:rsidRPr="0040780E">
        <w:t xml:space="preserve"> I think that makes it quite hard for everyone to </w:t>
      </w:r>
      <w:r w:rsidR="00A016FD">
        <w:t>…</w:t>
      </w:r>
      <w:r w:rsidRPr="0040780E">
        <w:t xml:space="preserve"> pitch their presentations and have these discussions</w:t>
      </w:r>
      <w:r w:rsidRPr="00BD4838">
        <w:t>…</w:t>
      </w:r>
      <w:r>
        <w:t xml:space="preserve"> - </w:t>
      </w:r>
      <w:proofErr w:type="spellStart"/>
      <w:r>
        <w:t>Beetaloo</w:t>
      </w:r>
      <w:proofErr w:type="spellEnd"/>
      <w:r>
        <w:t xml:space="preserve"> interviewee</w:t>
      </w:r>
    </w:p>
    <w:p w14:paraId="405474F9" w14:textId="12A7E512" w:rsidR="00BD4838" w:rsidRPr="00BD4838" w:rsidRDefault="00BD4838" w:rsidP="00BD4838">
      <w:pPr>
        <w:pStyle w:val="Quote"/>
        <w:jc w:val="left"/>
      </w:pPr>
      <w:r w:rsidRPr="00F636EE">
        <w:t>Th</w:t>
      </w:r>
      <w:r w:rsidRPr="00BD4838">
        <w:t>ere</w:t>
      </w:r>
      <w:r w:rsidRPr="00F636EE">
        <w:t xml:space="preserve"> was the tight agenda on the day</w:t>
      </w:r>
      <w:r>
        <w:t>,</w:t>
      </w:r>
      <w:r w:rsidRPr="00F636EE">
        <w:t xml:space="preserve"> and I felt that there were probably some unresolved concerns and so the mechanism to go back to the group was </w:t>
      </w:r>
      <w:r w:rsidRPr="00BD4838">
        <w:t>the communique</w:t>
      </w:r>
      <w:r w:rsidRPr="00F636EE">
        <w:t>, which only recently came out.  So</w:t>
      </w:r>
      <w:r>
        <w:t>,</w:t>
      </w:r>
      <w:r w:rsidRPr="00F636EE">
        <w:t xml:space="preserve"> I think some community and industry stakeholders might still be a little bit confused...</w:t>
      </w:r>
      <w:r>
        <w:t xml:space="preserve"> - </w:t>
      </w:r>
      <w:proofErr w:type="spellStart"/>
      <w:r>
        <w:t>Beetaloo</w:t>
      </w:r>
      <w:proofErr w:type="spellEnd"/>
      <w:r>
        <w:t xml:space="preserve"> interviewee</w:t>
      </w:r>
    </w:p>
    <w:p w14:paraId="03EA9A25" w14:textId="0270CEB6" w:rsidR="00BD4838" w:rsidRPr="005E6F02" w:rsidRDefault="00BD4838" w:rsidP="00923A60">
      <w:pPr>
        <w:pStyle w:val="BodyText"/>
      </w:pPr>
      <w:r w:rsidRPr="005E6F02">
        <w:lastRenderedPageBreak/>
        <w:t xml:space="preserve">Given the multiple processes underway in the </w:t>
      </w:r>
      <w:r w:rsidR="005B7E50">
        <w:t>NT</w:t>
      </w:r>
      <w:r w:rsidR="005E6F02">
        <w:t xml:space="preserve"> </w:t>
      </w:r>
      <w:r w:rsidR="007B7DA7">
        <w:t>arising</w:t>
      </w:r>
      <w:r w:rsidR="005E6F02">
        <w:t xml:space="preserve"> from the Inquiry</w:t>
      </w:r>
      <w:r w:rsidR="00260D4F">
        <w:t xml:space="preserve"> (Northern Territory Government, 2018)</w:t>
      </w:r>
      <w:r w:rsidRPr="005E6F02">
        <w:t xml:space="preserve">, the potential for confusion and overlap about </w:t>
      </w:r>
      <w:r w:rsidR="005E6F02">
        <w:t>the focus of those distinct processes and the role of the GBA was succinctly expressed as follows:</w:t>
      </w:r>
    </w:p>
    <w:p w14:paraId="0C8177BE" w14:textId="779E12DD" w:rsidR="00BD4838" w:rsidRDefault="00BD4838" w:rsidP="00BD4838">
      <w:pPr>
        <w:pStyle w:val="Quote"/>
        <w:jc w:val="left"/>
      </w:pPr>
      <w:r>
        <w:t>I</w:t>
      </w:r>
      <w:r w:rsidRPr="00D371E9">
        <w:t>t was like more of the same kind of stuff that we do in the community business reference group with many of the same people in the room and I feel like some of the conversations that were being played out maybe weren’t happening in the right space</w:t>
      </w:r>
      <w:r>
        <w:t xml:space="preserve"> – </w:t>
      </w:r>
      <w:proofErr w:type="spellStart"/>
      <w:r>
        <w:t>Beetaloo</w:t>
      </w:r>
      <w:proofErr w:type="spellEnd"/>
      <w:r>
        <w:t xml:space="preserve"> interviewee</w:t>
      </w:r>
    </w:p>
    <w:p w14:paraId="352C34AD" w14:textId="019259A6" w:rsidR="00483789" w:rsidRDefault="005F1844" w:rsidP="003A657C">
      <w:pPr>
        <w:pStyle w:val="BodyText"/>
      </w:pPr>
      <w:r>
        <w:t xml:space="preserve">As plans for a field trip in the </w:t>
      </w:r>
      <w:proofErr w:type="spellStart"/>
      <w:r>
        <w:t>Beetaloo</w:t>
      </w:r>
      <w:proofErr w:type="spellEnd"/>
      <w:r>
        <w:t xml:space="preserve"> GBA region </w:t>
      </w:r>
      <w:r w:rsidR="008A7511">
        <w:t>had</w:t>
      </w:r>
      <w:r>
        <w:t xml:space="preserve"> yet to be explored at time of interview, w</w:t>
      </w:r>
      <w:r w:rsidR="000101D0">
        <w:t xml:space="preserve">hen </w:t>
      </w:r>
      <w:proofErr w:type="spellStart"/>
      <w:r w:rsidR="00483789">
        <w:t>Beetaloo</w:t>
      </w:r>
      <w:proofErr w:type="spellEnd"/>
      <w:r w:rsidR="00483789">
        <w:t xml:space="preserve"> </w:t>
      </w:r>
      <w:r w:rsidR="008A5957">
        <w:t>User Panel</w:t>
      </w:r>
      <w:r w:rsidR="00483789">
        <w:t xml:space="preserve"> interviewees were </w:t>
      </w:r>
      <w:r w:rsidR="000101D0">
        <w:t xml:space="preserve">asked to </w:t>
      </w:r>
      <w:r w:rsidR="000101D0" w:rsidRPr="00533239">
        <w:rPr>
          <w:b/>
          <w:bCs/>
          <w:i/>
          <w:iCs/>
        </w:rPr>
        <w:t xml:space="preserve">consider the value of </w:t>
      </w:r>
      <w:r w:rsidR="003A657C" w:rsidRPr="00533239">
        <w:rPr>
          <w:b/>
          <w:bCs/>
          <w:i/>
          <w:iCs/>
        </w:rPr>
        <w:t xml:space="preserve">participating in </w:t>
      </w:r>
      <w:r w:rsidR="000101D0" w:rsidRPr="00533239">
        <w:rPr>
          <w:b/>
          <w:bCs/>
          <w:i/>
          <w:iCs/>
        </w:rPr>
        <w:t>a field trip</w:t>
      </w:r>
      <w:r w:rsidR="000101D0">
        <w:t xml:space="preserve">, </w:t>
      </w:r>
      <w:r>
        <w:t>the majority chose not to explore the question</w:t>
      </w:r>
      <w:r w:rsidR="008A7511">
        <w:t>. H</w:t>
      </w:r>
      <w:r>
        <w:t>owever</w:t>
      </w:r>
      <w:r w:rsidR="008A7511">
        <w:t>,</w:t>
      </w:r>
      <w:r>
        <w:t xml:space="preserve"> </w:t>
      </w:r>
      <w:r w:rsidR="000101D0">
        <w:t>two</w:t>
      </w:r>
      <w:r>
        <w:t xml:space="preserve"> interviewees provided responses which focused on the following </w:t>
      </w:r>
      <w:r w:rsidR="003C08A2">
        <w:t xml:space="preserve">areas of interest </w:t>
      </w:r>
      <w:r w:rsidR="00483789">
        <w:t xml:space="preserve">(see </w:t>
      </w:r>
      <w:r w:rsidR="00483789">
        <w:fldChar w:fldCharType="begin"/>
      </w:r>
      <w:r w:rsidR="00483789">
        <w:instrText xml:space="preserve"> REF _Ref32576025 \h </w:instrText>
      </w:r>
      <w:r w:rsidR="00483789">
        <w:fldChar w:fldCharType="separate"/>
      </w:r>
      <w:r w:rsidR="003F478C">
        <w:t xml:space="preserve">Table </w:t>
      </w:r>
      <w:r w:rsidR="003F478C">
        <w:rPr>
          <w:noProof/>
        </w:rPr>
        <w:t>11</w:t>
      </w:r>
      <w:r w:rsidR="00483789">
        <w:fldChar w:fldCharType="end"/>
      </w:r>
      <w:r w:rsidR="00483789">
        <w:t>)</w:t>
      </w:r>
      <w:r w:rsidR="003A657C">
        <w:t xml:space="preserve">: </w:t>
      </w:r>
    </w:p>
    <w:p w14:paraId="564800C0" w14:textId="00214E61" w:rsidR="0049431B" w:rsidRDefault="005B7E50" w:rsidP="001B4E4E">
      <w:pPr>
        <w:pStyle w:val="BodyText"/>
        <w:numPr>
          <w:ilvl w:val="0"/>
          <w:numId w:val="42"/>
        </w:numPr>
      </w:pPr>
      <w:r>
        <w:t xml:space="preserve">sense </w:t>
      </w:r>
      <w:r w:rsidR="0049431B">
        <w:t>of scale</w:t>
      </w:r>
    </w:p>
    <w:p w14:paraId="2351AA9B" w14:textId="2FFAA08C" w:rsidR="0049431B" w:rsidRDefault="005B7E50" w:rsidP="001B4E4E">
      <w:pPr>
        <w:pStyle w:val="BodyText"/>
        <w:numPr>
          <w:ilvl w:val="0"/>
          <w:numId w:val="42"/>
        </w:numPr>
      </w:pPr>
      <w:r>
        <w:t xml:space="preserve">education </w:t>
      </w:r>
      <w:r w:rsidR="0049431B">
        <w:t>and awareness.</w:t>
      </w:r>
    </w:p>
    <w:p w14:paraId="4EE21A80" w14:textId="43744AEE" w:rsidR="00483789" w:rsidRDefault="00483789" w:rsidP="00533239">
      <w:pPr>
        <w:pStyle w:val="Caption"/>
      </w:pPr>
      <w:bookmarkStart w:id="381" w:name="_Ref32576025"/>
      <w:bookmarkStart w:id="382" w:name="_Toc38874531"/>
      <w:bookmarkStart w:id="383" w:name="_Toc39236193"/>
      <w:bookmarkStart w:id="384" w:name="_Toc39258017"/>
      <w:r>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11</w:t>
      </w:r>
      <w:r w:rsidR="00035838">
        <w:rPr>
          <w:noProof/>
        </w:rPr>
        <w:fldChar w:fldCharType="end"/>
      </w:r>
      <w:bookmarkEnd w:id="381"/>
      <w:r>
        <w:t xml:space="preserve"> </w:t>
      </w:r>
      <w:proofErr w:type="spellStart"/>
      <w:r>
        <w:t>Beetaloo</w:t>
      </w:r>
      <w:proofErr w:type="spellEnd"/>
      <w:r>
        <w:t xml:space="preserve"> </w:t>
      </w:r>
      <w:r w:rsidR="008A5957">
        <w:t>User Panel</w:t>
      </w:r>
      <w:r>
        <w:t xml:space="preserve"> </w:t>
      </w:r>
      <w:r w:rsidR="005E759B">
        <w:t>–</w:t>
      </w:r>
      <w:r>
        <w:t xml:space="preserve"> </w:t>
      </w:r>
      <w:r w:rsidR="005B7E50">
        <w:t xml:space="preserve">field </w:t>
      </w:r>
      <w:r>
        <w:t>trip anticipated experience (qualitative analysis)</w:t>
      </w:r>
      <w:bookmarkEnd w:id="382"/>
      <w:bookmarkEnd w:id="383"/>
      <w:bookmarkEnd w:id="384"/>
    </w:p>
    <w:tbl>
      <w:tblPr>
        <w:tblStyle w:val="TableCSIRO"/>
        <w:tblW w:w="5000" w:type="pct"/>
        <w:tblInd w:w="0" w:type="dxa"/>
        <w:tblLook w:val="04A0" w:firstRow="1" w:lastRow="0" w:firstColumn="1" w:lastColumn="0" w:noHBand="0" w:noVBand="1"/>
      </w:tblPr>
      <w:tblGrid>
        <w:gridCol w:w="2409"/>
        <w:gridCol w:w="5681"/>
        <w:gridCol w:w="1548"/>
      </w:tblGrid>
      <w:tr w:rsidR="00483789" w:rsidRPr="00185D05" w14:paraId="1440308E" w14:textId="77777777" w:rsidTr="008041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4350AB43" w14:textId="45578481" w:rsidR="00483789" w:rsidRPr="00185D05" w:rsidRDefault="00156A73" w:rsidP="005A34E1">
            <w:pPr>
              <w:pStyle w:val="BodyText"/>
              <w:rPr>
                <w:color w:val="FFFFFF" w:themeColor="background1"/>
                <w:sz w:val="20"/>
                <w:szCs w:val="20"/>
              </w:rPr>
            </w:pPr>
            <w:r>
              <w:rPr>
                <w:color w:val="FFFFFF" w:themeColor="background1"/>
                <w:sz w:val="20"/>
                <w:szCs w:val="20"/>
              </w:rPr>
              <w:t>Influencing factor</w:t>
            </w:r>
          </w:p>
        </w:tc>
        <w:tc>
          <w:tcPr>
            <w:tcW w:w="2947" w:type="pct"/>
          </w:tcPr>
          <w:p w14:paraId="08C6FEB0" w14:textId="6365CBAF" w:rsidR="00483789" w:rsidRPr="00185D05" w:rsidRDefault="00156A73" w:rsidP="005A34E1">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Pr>
                <w:color w:val="FFFFFF" w:themeColor="background1"/>
                <w:sz w:val="20"/>
                <w:szCs w:val="20"/>
              </w:rPr>
              <w:t>Description</w:t>
            </w:r>
          </w:p>
        </w:tc>
        <w:tc>
          <w:tcPr>
            <w:tcW w:w="803" w:type="pct"/>
          </w:tcPr>
          <w:p w14:paraId="55255524" w14:textId="77777777" w:rsidR="00483789" w:rsidRPr="00185D05" w:rsidRDefault="00483789" w:rsidP="005A34E1">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185D05">
              <w:rPr>
                <w:color w:val="FFFFFF" w:themeColor="background1"/>
                <w:sz w:val="20"/>
                <w:szCs w:val="20"/>
              </w:rPr>
              <w:t>Responses</w:t>
            </w:r>
            <w:r w:rsidRPr="00185D05">
              <w:rPr>
                <w:color w:val="FFFFFF" w:themeColor="background1"/>
                <w:sz w:val="20"/>
                <w:szCs w:val="20"/>
              </w:rPr>
              <w:br/>
              <w:t xml:space="preserve">(Sample = 10) </w:t>
            </w:r>
          </w:p>
        </w:tc>
      </w:tr>
      <w:tr w:rsidR="00483789" w:rsidRPr="00185D05" w14:paraId="2FE38E58" w14:textId="77777777" w:rsidTr="008041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7D936F54" w14:textId="4C93F0D6" w:rsidR="00483789" w:rsidRPr="00185D05" w:rsidRDefault="00483789" w:rsidP="005A34E1">
            <w:pPr>
              <w:pStyle w:val="BodyText"/>
              <w:rPr>
                <w:sz w:val="20"/>
                <w:szCs w:val="20"/>
              </w:rPr>
            </w:pPr>
            <w:r w:rsidRPr="00185D05">
              <w:rPr>
                <w:sz w:val="20"/>
                <w:szCs w:val="20"/>
              </w:rPr>
              <w:t>Sense of scale</w:t>
            </w:r>
          </w:p>
        </w:tc>
        <w:tc>
          <w:tcPr>
            <w:tcW w:w="2947" w:type="pct"/>
          </w:tcPr>
          <w:p w14:paraId="1C22EF1E" w14:textId="5E0F744A" w:rsidR="00483789" w:rsidRPr="00185D05" w:rsidRDefault="00483789" w:rsidP="005A34E1">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An</w:t>
            </w:r>
            <w:r w:rsidRPr="005A29D6">
              <w:rPr>
                <w:sz w:val="20"/>
                <w:szCs w:val="20"/>
              </w:rPr>
              <w:t xml:space="preserve"> opportunity </w:t>
            </w:r>
            <w:r w:rsidRPr="00185D05">
              <w:rPr>
                <w:sz w:val="20"/>
                <w:szCs w:val="20"/>
              </w:rPr>
              <w:t>for</w:t>
            </w:r>
            <w:r w:rsidRPr="005A29D6">
              <w:rPr>
                <w:sz w:val="20"/>
                <w:szCs w:val="20"/>
              </w:rPr>
              <w:t xml:space="preserve"> </w:t>
            </w:r>
            <w:r>
              <w:rPr>
                <w:sz w:val="20"/>
                <w:szCs w:val="20"/>
              </w:rPr>
              <w:t xml:space="preserve">gaining </w:t>
            </w:r>
            <w:r w:rsidRPr="005A29D6">
              <w:rPr>
                <w:sz w:val="20"/>
                <w:szCs w:val="20"/>
              </w:rPr>
              <w:t xml:space="preserve">greater understanding </w:t>
            </w:r>
            <w:r>
              <w:rPr>
                <w:sz w:val="20"/>
                <w:szCs w:val="20"/>
              </w:rPr>
              <w:t xml:space="preserve">and appreciation </w:t>
            </w:r>
            <w:r w:rsidRPr="005A29D6">
              <w:rPr>
                <w:sz w:val="20"/>
                <w:szCs w:val="20"/>
              </w:rPr>
              <w:t xml:space="preserve">of the sense of scale of the </w:t>
            </w:r>
            <w:r w:rsidR="007E76B5">
              <w:rPr>
                <w:sz w:val="20"/>
                <w:szCs w:val="20"/>
              </w:rPr>
              <w:t>region</w:t>
            </w:r>
          </w:p>
        </w:tc>
        <w:tc>
          <w:tcPr>
            <w:tcW w:w="803" w:type="pct"/>
          </w:tcPr>
          <w:p w14:paraId="033C0048" w14:textId="1A170ED9" w:rsidR="00483789" w:rsidRPr="00185D05" w:rsidRDefault="00483789" w:rsidP="005A34E1">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w:t>
            </w:r>
          </w:p>
        </w:tc>
      </w:tr>
      <w:tr w:rsidR="00483789" w:rsidRPr="00185D05" w14:paraId="7A66A5AC" w14:textId="77777777" w:rsidTr="0080415F">
        <w:tc>
          <w:tcPr>
            <w:cnfStyle w:val="001000000000" w:firstRow="0" w:lastRow="0" w:firstColumn="1" w:lastColumn="0" w:oddVBand="0" w:evenVBand="0" w:oddHBand="0" w:evenHBand="0" w:firstRowFirstColumn="0" w:firstRowLastColumn="0" w:lastRowFirstColumn="0" w:lastRowLastColumn="0"/>
            <w:tcW w:w="1250" w:type="pct"/>
          </w:tcPr>
          <w:p w14:paraId="47D884B0" w14:textId="77777777" w:rsidR="00483789" w:rsidRPr="00185D05" w:rsidRDefault="00483789" w:rsidP="005A34E1">
            <w:pPr>
              <w:pStyle w:val="BodyText"/>
              <w:rPr>
                <w:sz w:val="20"/>
                <w:szCs w:val="20"/>
              </w:rPr>
            </w:pPr>
            <w:r w:rsidRPr="00185D05">
              <w:rPr>
                <w:sz w:val="20"/>
                <w:szCs w:val="20"/>
              </w:rPr>
              <w:t>Education and awareness</w:t>
            </w:r>
          </w:p>
        </w:tc>
        <w:tc>
          <w:tcPr>
            <w:tcW w:w="2947" w:type="pct"/>
          </w:tcPr>
          <w:p w14:paraId="58671FB0" w14:textId="63D0D56F" w:rsidR="00483789" w:rsidRPr="00185D05" w:rsidRDefault="00483789" w:rsidP="005A34E1">
            <w:pPr>
              <w:pStyle w:val="Body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An</w:t>
            </w:r>
            <w:r w:rsidRPr="005A29D6">
              <w:rPr>
                <w:sz w:val="20"/>
                <w:szCs w:val="20"/>
              </w:rPr>
              <w:t xml:space="preserve"> opportunity for education and awareness building</w:t>
            </w:r>
            <w:r w:rsidR="0080415F">
              <w:rPr>
                <w:sz w:val="20"/>
                <w:szCs w:val="20"/>
              </w:rPr>
              <w:br/>
            </w:r>
          </w:p>
        </w:tc>
        <w:tc>
          <w:tcPr>
            <w:tcW w:w="803" w:type="pct"/>
          </w:tcPr>
          <w:p w14:paraId="07379548" w14:textId="77777777" w:rsidR="00483789" w:rsidRPr="00185D05" w:rsidRDefault="00483789" w:rsidP="005A34E1">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sidRPr="00185D05">
              <w:rPr>
                <w:sz w:val="20"/>
                <w:szCs w:val="20"/>
              </w:rPr>
              <w:t>2</w:t>
            </w:r>
          </w:p>
        </w:tc>
      </w:tr>
    </w:tbl>
    <w:p w14:paraId="4866E9BE" w14:textId="3A7DE607" w:rsidR="00483789" w:rsidRDefault="00483789" w:rsidP="003A657C">
      <w:pPr>
        <w:pStyle w:val="BodyText"/>
      </w:pPr>
    </w:p>
    <w:p w14:paraId="2EE9B693" w14:textId="0AEEE4FA" w:rsidR="000101D0" w:rsidRPr="002635C4" w:rsidRDefault="000101D0" w:rsidP="003A657C">
      <w:pPr>
        <w:pStyle w:val="BodyText"/>
      </w:pPr>
      <w:r>
        <w:t xml:space="preserve">The possibility of a field trip to a well site was thought to be a valuable opportunity for people to experience firsthand </w:t>
      </w:r>
      <w:r w:rsidR="00F84450">
        <w:t>how the industry presence might be realised</w:t>
      </w:r>
      <w:r w:rsidR="00E518B3">
        <w:t xml:space="preserve"> </w:t>
      </w:r>
      <w:r w:rsidR="00F84450">
        <w:t>in the landscape</w:t>
      </w:r>
      <w:r>
        <w:t xml:space="preserve"> and to get a better understanding of the scale of area involved</w:t>
      </w:r>
      <w:r w:rsidR="005B7E50">
        <w:t>.</w:t>
      </w:r>
      <w:r w:rsidR="003A657C">
        <w:t xml:space="preserve"> </w:t>
      </w:r>
      <w:r w:rsidR="005B7E50">
        <w:t>Only</w:t>
      </w:r>
      <w:r w:rsidR="003A657C">
        <w:t xml:space="preserve"> one </w:t>
      </w:r>
      <w:r w:rsidR="00F84450">
        <w:t>interviewee</w:t>
      </w:r>
      <w:r w:rsidR="003A657C">
        <w:t xml:space="preserve"> </w:t>
      </w:r>
      <w:r w:rsidR="005B7E50">
        <w:t xml:space="preserve">indicated </w:t>
      </w:r>
      <w:r w:rsidR="003A657C">
        <w:t>a lack of interest in participating in a field trip.</w:t>
      </w:r>
    </w:p>
    <w:p w14:paraId="4FEEA664" w14:textId="3B98E316" w:rsidR="00C82AE5" w:rsidRDefault="00C82AE5" w:rsidP="00533239">
      <w:pPr>
        <w:pStyle w:val="Heading2"/>
      </w:pPr>
      <w:bookmarkStart w:id="385" w:name="_Toc38874593"/>
      <w:bookmarkStart w:id="386" w:name="_Toc17975825"/>
      <w:bookmarkStart w:id="387" w:name="_Toc39672456"/>
      <w:r>
        <w:t>Suggestions for improvements</w:t>
      </w:r>
      <w:bookmarkEnd w:id="385"/>
      <w:bookmarkEnd w:id="387"/>
    </w:p>
    <w:p w14:paraId="11722046" w14:textId="145821DD" w:rsidR="00F84450" w:rsidRDefault="006D751F" w:rsidP="00C82AE5">
      <w:pPr>
        <w:pStyle w:val="BodyText"/>
      </w:pPr>
      <w:r>
        <w:t xml:space="preserve">Similar to interviewee responses </w:t>
      </w:r>
      <w:r w:rsidR="005B7E50">
        <w:t xml:space="preserve">for </w:t>
      </w:r>
      <w:r>
        <w:t xml:space="preserve">the </w:t>
      </w:r>
      <w:r w:rsidR="00E518B3">
        <w:t xml:space="preserve">Cooper </w:t>
      </w:r>
      <w:r w:rsidR="007E76B5">
        <w:t>User Panel</w:t>
      </w:r>
      <w:r>
        <w:t>, w</w:t>
      </w:r>
      <w:r w:rsidR="00C82AE5">
        <w:t xml:space="preserve">hen </w:t>
      </w:r>
      <w:r w:rsidR="007C4857">
        <w:t xml:space="preserve">interviewees were </w:t>
      </w:r>
      <w:r w:rsidR="00C82AE5">
        <w:t xml:space="preserve">asked if there was </w:t>
      </w:r>
      <w:r w:rsidR="00C82AE5" w:rsidRPr="00533239">
        <w:rPr>
          <w:b/>
          <w:bCs/>
          <w:i/>
          <w:iCs/>
        </w:rPr>
        <w:t>anything that they would change</w:t>
      </w:r>
      <w:r w:rsidR="00C82AE5">
        <w:t xml:space="preserve"> to make the panel meetings more beneficial, the following </w:t>
      </w:r>
      <w:r w:rsidR="00F84450">
        <w:t>suggestions were highlighted</w:t>
      </w:r>
      <w:r w:rsidR="002359BF">
        <w:t xml:space="preserve"> (see </w:t>
      </w:r>
      <w:r w:rsidR="005B7E50">
        <w:fldChar w:fldCharType="begin"/>
      </w:r>
      <w:r w:rsidR="005B7E50">
        <w:instrText xml:space="preserve"> REF _Ref39161492 \h </w:instrText>
      </w:r>
      <w:r w:rsidR="005B7E50">
        <w:fldChar w:fldCharType="separate"/>
      </w:r>
      <w:r w:rsidR="003F478C">
        <w:t xml:space="preserve">Table </w:t>
      </w:r>
      <w:r w:rsidR="003F478C">
        <w:rPr>
          <w:noProof/>
        </w:rPr>
        <w:t>12</w:t>
      </w:r>
      <w:r w:rsidR="005B7E50">
        <w:fldChar w:fldCharType="end"/>
      </w:r>
      <w:r w:rsidR="002359BF">
        <w:t>)</w:t>
      </w:r>
      <w:r w:rsidR="00C82AE5">
        <w:t>:</w:t>
      </w:r>
    </w:p>
    <w:p w14:paraId="57A549FC" w14:textId="5F17D22E" w:rsidR="00F84450" w:rsidRDefault="005B7E50" w:rsidP="000668EC">
      <w:pPr>
        <w:pStyle w:val="BodyText"/>
        <w:numPr>
          <w:ilvl w:val="0"/>
          <w:numId w:val="42"/>
        </w:numPr>
      </w:pPr>
      <w:r>
        <w:t xml:space="preserve">improved </w:t>
      </w:r>
      <w:r w:rsidR="00606929">
        <w:t xml:space="preserve">information provision </w:t>
      </w:r>
    </w:p>
    <w:p w14:paraId="7B142B13" w14:textId="59EBD9D9" w:rsidR="00F84450" w:rsidRDefault="005B7E50" w:rsidP="000668EC">
      <w:pPr>
        <w:pStyle w:val="BodyText"/>
        <w:numPr>
          <w:ilvl w:val="0"/>
          <w:numId w:val="42"/>
        </w:numPr>
      </w:pPr>
      <w:r>
        <w:t xml:space="preserve">refine </w:t>
      </w:r>
      <w:r w:rsidR="00606929">
        <w:t>meeting process</w:t>
      </w:r>
      <w:r w:rsidR="00F84450">
        <w:t>.</w:t>
      </w:r>
    </w:p>
    <w:p w14:paraId="6EDC45EA" w14:textId="77777777" w:rsidR="00F84450" w:rsidRDefault="00F84450" w:rsidP="00C82AE5">
      <w:pPr>
        <w:pStyle w:val="BodyText"/>
      </w:pPr>
    </w:p>
    <w:p w14:paraId="01DF8251" w14:textId="77777777" w:rsidR="00F84450" w:rsidRDefault="00F84450">
      <w:pPr>
        <w:spacing w:after="0"/>
        <w:rPr>
          <w:sz w:val="24"/>
        </w:rPr>
      </w:pPr>
      <w:r>
        <w:br w:type="page"/>
      </w:r>
    </w:p>
    <w:p w14:paraId="7FB0B7C3" w14:textId="26E48BAA" w:rsidR="003C08A2" w:rsidRDefault="006F01B6" w:rsidP="00533239">
      <w:pPr>
        <w:pStyle w:val="Caption"/>
      </w:pPr>
      <w:bookmarkStart w:id="388" w:name="_Ref39161492"/>
      <w:bookmarkStart w:id="389" w:name="_Toc38874532"/>
      <w:bookmarkStart w:id="390" w:name="_Toc39236194"/>
      <w:bookmarkStart w:id="391" w:name="_Toc39258018"/>
      <w:r>
        <w:lastRenderedPageBreak/>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12</w:t>
      </w:r>
      <w:r w:rsidR="00035838">
        <w:rPr>
          <w:noProof/>
        </w:rPr>
        <w:fldChar w:fldCharType="end"/>
      </w:r>
      <w:bookmarkEnd w:id="388"/>
      <w:r>
        <w:t xml:space="preserve"> </w:t>
      </w:r>
      <w:proofErr w:type="spellStart"/>
      <w:r>
        <w:t>Beetaloo</w:t>
      </w:r>
      <w:proofErr w:type="spellEnd"/>
      <w:r>
        <w:t xml:space="preserve"> </w:t>
      </w:r>
      <w:r w:rsidR="008A5957">
        <w:t>User Panel</w:t>
      </w:r>
      <w:r>
        <w:t xml:space="preserve"> </w:t>
      </w:r>
      <w:r w:rsidR="005E759B">
        <w:t>–</w:t>
      </w:r>
      <w:r>
        <w:t xml:space="preserve"> </w:t>
      </w:r>
      <w:r w:rsidR="005B7E50">
        <w:t xml:space="preserve">suggestions </w:t>
      </w:r>
      <w:r>
        <w:t>for improvement (qualitative analysis)</w:t>
      </w:r>
      <w:bookmarkEnd w:id="389"/>
      <w:bookmarkEnd w:id="390"/>
      <w:bookmarkEnd w:id="391"/>
    </w:p>
    <w:tbl>
      <w:tblPr>
        <w:tblStyle w:val="TableCSIRO"/>
        <w:tblW w:w="5000" w:type="pct"/>
        <w:tblInd w:w="0" w:type="dxa"/>
        <w:tblLook w:val="04A0" w:firstRow="1" w:lastRow="0" w:firstColumn="1" w:lastColumn="0" w:noHBand="0" w:noVBand="1"/>
      </w:tblPr>
      <w:tblGrid>
        <w:gridCol w:w="2658"/>
        <w:gridCol w:w="5934"/>
        <w:gridCol w:w="1046"/>
      </w:tblGrid>
      <w:tr w:rsidR="003C08A2" w:rsidRPr="00185D05" w14:paraId="494D78C6" w14:textId="77777777" w:rsidTr="00533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1" w:type="pct"/>
          </w:tcPr>
          <w:p w14:paraId="7B7E3CBE" w14:textId="37917F84" w:rsidR="003C08A2" w:rsidRPr="00606929" w:rsidRDefault="00156A73" w:rsidP="005A34E1">
            <w:pPr>
              <w:pStyle w:val="BodyText"/>
              <w:rPr>
                <w:color w:val="FFFFFF" w:themeColor="background1"/>
                <w:sz w:val="20"/>
                <w:szCs w:val="20"/>
              </w:rPr>
            </w:pPr>
            <w:r w:rsidRPr="00606929">
              <w:rPr>
                <w:color w:val="FFFFFF" w:themeColor="background1"/>
                <w:sz w:val="20"/>
                <w:szCs w:val="20"/>
              </w:rPr>
              <w:t>Influencing factor</w:t>
            </w:r>
          </w:p>
        </w:tc>
        <w:tc>
          <w:tcPr>
            <w:tcW w:w="2986" w:type="pct"/>
          </w:tcPr>
          <w:p w14:paraId="34ED2FA6" w14:textId="3CDC0235" w:rsidR="003C08A2" w:rsidRPr="00606929" w:rsidRDefault="00156A73" w:rsidP="005A34E1">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606929">
              <w:rPr>
                <w:color w:val="FFFFFF" w:themeColor="background1"/>
                <w:sz w:val="20"/>
                <w:szCs w:val="20"/>
              </w:rPr>
              <w:t>Description</w:t>
            </w:r>
          </w:p>
        </w:tc>
        <w:tc>
          <w:tcPr>
            <w:tcW w:w="0" w:type="pct"/>
          </w:tcPr>
          <w:p w14:paraId="0A49B911" w14:textId="77777777" w:rsidR="003C08A2" w:rsidRPr="00606929" w:rsidRDefault="003C08A2" w:rsidP="005A34E1">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606929">
              <w:rPr>
                <w:color w:val="FFFFFF" w:themeColor="background1"/>
                <w:sz w:val="20"/>
                <w:szCs w:val="20"/>
              </w:rPr>
              <w:t>Responses</w:t>
            </w:r>
            <w:r w:rsidRPr="00606929">
              <w:rPr>
                <w:color w:val="FFFFFF" w:themeColor="background1"/>
                <w:sz w:val="20"/>
                <w:szCs w:val="20"/>
              </w:rPr>
              <w:br/>
              <w:t xml:space="preserve">(Sample = 10) </w:t>
            </w:r>
          </w:p>
        </w:tc>
      </w:tr>
      <w:tr w:rsidR="003C08A2" w:rsidRPr="00185D05" w14:paraId="1F6E0156" w14:textId="77777777" w:rsidTr="00533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1" w:type="pct"/>
          </w:tcPr>
          <w:p w14:paraId="3C1F153A" w14:textId="16EA3A4F" w:rsidR="00606929" w:rsidRPr="00606929" w:rsidRDefault="00606929" w:rsidP="005A34E1">
            <w:pPr>
              <w:pStyle w:val="BodyText"/>
              <w:rPr>
                <w:sz w:val="20"/>
                <w:szCs w:val="20"/>
              </w:rPr>
            </w:pPr>
            <w:r w:rsidRPr="00606929">
              <w:rPr>
                <w:sz w:val="20"/>
                <w:szCs w:val="20"/>
              </w:rPr>
              <w:t>Improved information provision</w:t>
            </w:r>
          </w:p>
        </w:tc>
        <w:tc>
          <w:tcPr>
            <w:tcW w:w="2986" w:type="pct"/>
          </w:tcPr>
          <w:p w14:paraId="0F7E2EFC" w14:textId="1BCFD55B" w:rsidR="003C08A2" w:rsidRPr="00606929" w:rsidRDefault="00606929" w:rsidP="005A34E1">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606929">
              <w:rPr>
                <w:sz w:val="20"/>
                <w:szCs w:val="20"/>
              </w:rPr>
              <w:t xml:space="preserve">A need for greater focus on information provided during and after the meetings and a focus on providing information in a more straightforward format that </w:t>
            </w:r>
            <w:r w:rsidR="005B7E50" w:rsidRPr="00606929">
              <w:rPr>
                <w:sz w:val="20"/>
                <w:szCs w:val="20"/>
              </w:rPr>
              <w:t>c</w:t>
            </w:r>
            <w:r w:rsidR="005B7E50">
              <w:rPr>
                <w:sz w:val="20"/>
                <w:szCs w:val="20"/>
              </w:rPr>
              <w:t>an</w:t>
            </w:r>
            <w:r w:rsidR="005B7E50" w:rsidRPr="00606929">
              <w:rPr>
                <w:sz w:val="20"/>
                <w:szCs w:val="20"/>
              </w:rPr>
              <w:t xml:space="preserve"> </w:t>
            </w:r>
            <w:r w:rsidRPr="00606929">
              <w:rPr>
                <w:sz w:val="20"/>
                <w:szCs w:val="20"/>
              </w:rPr>
              <w:t xml:space="preserve">be </w:t>
            </w:r>
            <w:r w:rsidR="005B7E50" w:rsidRPr="00606929">
              <w:rPr>
                <w:sz w:val="20"/>
                <w:szCs w:val="20"/>
              </w:rPr>
              <w:t xml:space="preserve">easily </w:t>
            </w:r>
            <w:r w:rsidRPr="00606929">
              <w:rPr>
                <w:sz w:val="20"/>
                <w:szCs w:val="20"/>
              </w:rPr>
              <w:t xml:space="preserve">understood and communicated to representatives’ communities/constituencies  </w:t>
            </w:r>
          </w:p>
        </w:tc>
        <w:tc>
          <w:tcPr>
            <w:tcW w:w="0" w:type="pct"/>
          </w:tcPr>
          <w:p w14:paraId="76DD3603" w14:textId="4879B829" w:rsidR="003C08A2" w:rsidRPr="00606929" w:rsidRDefault="00606929" w:rsidP="005A34E1">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w:t>
            </w:r>
          </w:p>
        </w:tc>
      </w:tr>
      <w:tr w:rsidR="003C08A2" w:rsidRPr="00185D05" w14:paraId="6BCB08BC" w14:textId="77777777" w:rsidTr="00533239">
        <w:tc>
          <w:tcPr>
            <w:cnfStyle w:val="001000000000" w:firstRow="0" w:lastRow="0" w:firstColumn="1" w:lastColumn="0" w:oddVBand="0" w:evenVBand="0" w:oddHBand="0" w:evenHBand="0" w:firstRowFirstColumn="0" w:firstRowLastColumn="0" w:lastRowFirstColumn="0" w:lastRowLastColumn="0"/>
            <w:tcW w:w="1471" w:type="pct"/>
          </w:tcPr>
          <w:p w14:paraId="015835A1" w14:textId="77777777" w:rsidR="00606929" w:rsidRDefault="00606929" w:rsidP="00606929">
            <w:pPr>
              <w:pStyle w:val="BodyText"/>
              <w:rPr>
                <w:b w:val="0"/>
                <w:bCs w:val="0"/>
                <w:sz w:val="20"/>
                <w:szCs w:val="20"/>
              </w:rPr>
            </w:pPr>
            <w:r w:rsidRPr="00606929">
              <w:rPr>
                <w:sz w:val="20"/>
                <w:szCs w:val="20"/>
              </w:rPr>
              <w:t>Refine meeting process</w:t>
            </w:r>
          </w:p>
          <w:p w14:paraId="5A35F79D" w14:textId="6A627F95" w:rsidR="003C08A2" w:rsidRPr="00606929" w:rsidRDefault="003C08A2" w:rsidP="005A34E1">
            <w:pPr>
              <w:pStyle w:val="BodyText"/>
              <w:rPr>
                <w:sz w:val="20"/>
                <w:szCs w:val="20"/>
              </w:rPr>
            </w:pPr>
          </w:p>
        </w:tc>
        <w:tc>
          <w:tcPr>
            <w:tcW w:w="2986" w:type="pct"/>
          </w:tcPr>
          <w:p w14:paraId="636924CA" w14:textId="3D674B21" w:rsidR="00606929" w:rsidRPr="00606929" w:rsidRDefault="00606929" w:rsidP="005A34E1">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606929">
              <w:rPr>
                <w:sz w:val="20"/>
                <w:szCs w:val="20"/>
              </w:rPr>
              <w:t>Refine the meeting process itself to allow more time for discussion between stakeholders in the meeting setting and build in opportunity for pre-post meeting involvement</w:t>
            </w:r>
          </w:p>
        </w:tc>
        <w:tc>
          <w:tcPr>
            <w:tcW w:w="0" w:type="pct"/>
          </w:tcPr>
          <w:p w14:paraId="53B542A8" w14:textId="5EF7CF28" w:rsidR="003C08A2" w:rsidRPr="00606929" w:rsidRDefault="00606929" w:rsidP="005A34E1">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w:t>
            </w:r>
          </w:p>
        </w:tc>
      </w:tr>
    </w:tbl>
    <w:p w14:paraId="3916BECA" w14:textId="77777777" w:rsidR="003C08A2" w:rsidRDefault="003C08A2" w:rsidP="00C82AE5">
      <w:pPr>
        <w:pStyle w:val="BodyText"/>
      </w:pPr>
    </w:p>
    <w:p w14:paraId="1D404490" w14:textId="595FA53B" w:rsidR="002359BF" w:rsidRDefault="003C08A2" w:rsidP="002359BF">
      <w:pPr>
        <w:pStyle w:val="BodyText"/>
      </w:pPr>
      <w:r>
        <w:t>Regarding the meeting process, o</w:t>
      </w:r>
      <w:r w:rsidR="00C82AE5">
        <w:t xml:space="preserve">ne interviewee noted </w:t>
      </w:r>
      <w:r w:rsidR="006D751F">
        <w:t>i</w:t>
      </w:r>
      <w:r w:rsidR="00156A73">
        <w:t>t</w:t>
      </w:r>
      <w:r w:rsidR="006D751F">
        <w:t xml:space="preserve"> was</w:t>
      </w:r>
      <w:r w:rsidR="00C82AE5">
        <w:t xml:space="preserve"> importan</w:t>
      </w:r>
      <w:r w:rsidR="006D751F">
        <w:t>t</w:t>
      </w:r>
      <w:r w:rsidR="00C82AE5">
        <w:t xml:space="preserve"> that stakeholders </w:t>
      </w:r>
      <w:r w:rsidR="006D751F">
        <w:t>be</w:t>
      </w:r>
      <w:r w:rsidR="00C82AE5">
        <w:t xml:space="preserve"> given the opportunity to reveal their concerns at the meetings and that the </w:t>
      </w:r>
      <w:r w:rsidR="005B7E50">
        <w:t xml:space="preserve">user panel </w:t>
      </w:r>
      <w:r w:rsidR="00C82AE5">
        <w:t xml:space="preserve">meetings should provide a discrete opportunity for such concerns to be debated. Another interviewee questioned whether the forum was meeting the needs of the people who are using the information it generates. It was noted that the meeting agendas were often filled with complex technical presentations and there might be opportunity to improve </w:t>
      </w:r>
      <w:r w:rsidR="005B7E50">
        <w:t xml:space="preserve">the agenda </w:t>
      </w:r>
      <w:r w:rsidR="00C82AE5">
        <w:t>by circulat</w:t>
      </w:r>
      <w:r w:rsidR="006D751F">
        <w:t>ing</w:t>
      </w:r>
      <w:r w:rsidR="00C82AE5">
        <w:t xml:space="preserve"> draft agendas to </w:t>
      </w:r>
      <w:r w:rsidR="005B7E50">
        <w:t>user panel members</w:t>
      </w:r>
      <w:r w:rsidR="006D751F">
        <w:t>,</w:t>
      </w:r>
      <w:r w:rsidR="00C82AE5">
        <w:t xml:space="preserve"> calling for input prior to finalisation and dissemination</w:t>
      </w:r>
      <w:r w:rsidR="006D751F">
        <w:t>.</w:t>
      </w:r>
      <w:r w:rsidR="002359BF">
        <w:t xml:space="preserve"> One interviewee expressed their views on the volume of information as follows:</w:t>
      </w:r>
    </w:p>
    <w:p w14:paraId="77774BE0" w14:textId="77777777" w:rsidR="002359BF" w:rsidRDefault="002359BF" w:rsidP="002359BF">
      <w:pPr>
        <w:pStyle w:val="Quote"/>
        <w:jc w:val="left"/>
      </w:pPr>
      <w:r w:rsidRPr="000E01EC">
        <w:t>I think there’s possibly too much crammed in one day.  That last meeting, that was full on and it would have been pretty intense for some people who might not have that full technical understanding.  It would be interesting to see what they felt they got out of it</w:t>
      </w:r>
      <w:r>
        <w:t xml:space="preserve"> – </w:t>
      </w:r>
      <w:proofErr w:type="spellStart"/>
      <w:r>
        <w:t>Beetaloo</w:t>
      </w:r>
      <w:proofErr w:type="spellEnd"/>
      <w:r>
        <w:t xml:space="preserve"> interviewee</w:t>
      </w:r>
    </w:p>
    <w:p w14:paraId="56547004" w14:textId="56BFE3C6" w:rsidR="002359BF" w:rsidRDefault="002359BF" w:rsidP="002359BF">
      <w:pPr>
        <w:pStyle w:val="BodyText"/>
      </w:pPr>
      <w:r>
        <w:t>With respect to i</w:t>
      </w:r>
      <w:r w:rsidR="003C08A2">
        <w:t>nformation provision, i</w:t>
      </w:r>
      <w:r w:rsidR="00C82AE5">
        <w:t xml:space="preserve">t was noted that time and distance commitments required of some </w:t>
      </w:r>
      <w:r w:rsidR="005B7E50">
        <w:t xml:space="preserve">user panel members </w:t>
      </w:r>
      <w:r w:rsidR="00C82AE5">
        <w:t xml:space="preserve">to attend panel meetings, were influencing </w:t>
      </w:r>
      <w:r w:rsidR="006D751F">
        <w:t xml:space="preserve">factors for </w:t>
      </w:r>
      <w:r w:rsidR="00C82AE5">
        <w:t xml:space="preserve">why information should be presented and/or made available to </w:t>
      </w:r>
      <w:r w:rsidR="005B7E50">
        <w:t xml:space="preserve">members </w:t>
      </w:r>
      <w:r w:rsidR="00C82AE5">
        <w:t>to support wider communication and outreach</w:t>
      </w:r>
      <w:r w:rsidR="006D751F">
        <w:t>. S</w:t>
      </w:r>
      <w:r w:rsidR="00C82AE5">
        <w:t xml:space="preserve">ome </w:t>
      </w:r>
      <w:r w:rsidR="005B7E50">
        <w:t xml:space="preserve">user panel members </w:t>
      </w:r>
      <w:r w:rsidR="00C82AE5">
        <w:t xml:space="preserve">noted travelling distances that required commitments of up to six hours (a common challenge in all </w:t>
      </w:r>
      <w:r w:rsidR="007E76B5">
        <w:t>region</w:t>
      </w:r>
      <w:r w:rsidR="00C82AE5">
        <w:t>s)</w:t>
      </w:r>
      <w:r w:rsidR="006D751F">
        <w:t>. O</w:t>
      </w:r>
      <w:r w:rsidR="00C82AE5">
        <w:t xml:space="preserve">ne interviewee emphasised not having the time to attempt to take comprehensive notes from highly complex presentations to then translate these to disseminate for others to understand. </w:t>
      </w:r>
      <w:r>
        <w:t>The importance of being able to disseminate the information was also expressed by one interviewee:</w:t>
      </w:r>
    </w:p>
    <w:p w14:paraId="005A3C3F" w14:textId="4A3787A0" w:rsidR="002359BF" w:rsidRPr="00BC1EE9" w:rsidRDefault="002359BF" w:rsidP="002359BF">
      <w:pPr>
        <w:pStyle w:val="Quote"/>
        <w:jc w:val="left"/>
      </w:pPr>
      <w:r w:rsidRPr="00042CEF">
        <w:t xml:space="preserve">I’d probably like more information in easily digestible formats that I was then able to pass on.  It’s difficult for me to attend a meeting that’s a series of PowerPoint presentations about groundwater systems and ecology and </w:t>
      </w:r>
      <w:r w:rsidR="0049431B">
        <w:t>so on</w:t>
      </w:r>
      <w:r w:rsidRPr="00042CEF">
        <w:t>, and then just walk away.  I don’t have time to take comprehensive notes and try and write that up for people</w:t>
      </w:r>
      <w:r>
        <w:t>. S</w:t>
      </w:r>
      <w:r w:rsidRPr="00042CEF">
        <w:t>o</w:t>
      </w:r>
      <w:r>
        <w:t>,</w:t>
      </w:r>
      <w:r w:rsidRPr="00042CEF">
        <w:t xml:space="preserve"> some communication materials would be helpful</w:t>
      </w:r>
      <w:r>
        <w:t xml:space="preserve"> – </w:t>
      </w:r>
      <w:proofErr w:type="spellStart"/>
      <w:r>
        <w:t>Beetaloo</w:t>
      </w:r>
      <w:proofErr w:type="spellEnd"/>
      <w:r>
        <w:t xml:space="preserve"> interviewee</w:t>
      </w:r>
    </w:p>
    <w:p w14:paraId="019A3DE6" w14:textId="02F01089" w:rsidR="00C82AE5" w:rsidRDefault="00C82AE5" w:rsidP="00C82AE5">
      <w:pPr>
        <w:pStyle w:val="BodyText"/>
      </w:pPr>
      <w:r>
        <w:t xml:space="preserve">It should be noted that at least one interviewee did not see a need for change in the </w:t>
      </w:r>
      <w:r w:rsidR="00992E36">
        <w:t xml:space="preserve">user </w:t>
      </w:r>
      <w:r>
        <w:t xml:space="preserve">panel meetings </w:t>
      </w:r>
      <w:r w:rsidR="002359BF">
        <w:t>indicating</w:t>
      </w:r>
      <w:r>
        <w:t xml:space="preserve"> that </w:t>
      </w:r>
      <w:r w:rsidR="002359BF">
        <w:t>the</w:t>
      </w:r>
      <w:r>
        <w:t xml:space="preserve"> GBA User Panel was achieving what it was set out to do. This interviewee noted the </w:t>
      </w:r>
      <w:r w:rsidR="00992E36">
        <w:t xml:space="preserve">user </w:t>
      </w:r>
      <w:r>
        <w:t xml:space="preserve">panel </w:t>
      </w:r>
      <w:r w:rsidR="002359BF">
        <w:t>was not a decision-making body</w:t>
      </w:r>
      <w:r w:rsidR="00992E36">
        <w:t xml:space="preserve">; rather, it </w:t>
      </w:r>
      <w:r w:rsidR="002359BF">
        <w:t xml:space="preserve">created </w:t>
      </w:r>
      <w:r>
        <w:t xml:space="preserve">opportunity to bring people together to have conversations they might otherwise not have. </w:t>
      </w:r>
      <w:r w:rsidR="006D751F">
        <w:t xml:space="preserve"> </w:t>
      </w:r>
    </w:p>
    <w:p w14:paraId="6A29134E" w14:textId="19284615" w:rsidR="00691C7C" w:rsidRDefault="00691C7C" w:rsidP="00691C7C">
      <w:pPr>
        <w:pStyle w:val="BodyText"/>
      </w:pPr>
      <w:r w:rsidRPr="009A1A51">
        <w:lastRenderedPageBreak/>
        <w:t xml:space="preserve">When asked if </w:t>
      </w:r>
      <w:proofErr w:type="spellStart"/>
      <w:r>
        <w:t>Beetaloo</w:t>
      </w:r>
      <w:proofErr w:type="spellEnd"/>
      <w:r>
        <w:t xml:space="preserve"> </w:t>
      </w:r>
      <w:r w:rsidR="008A5957">
        <w:t>User Panel</w:t>
      </w:r>
      <w:r>
        <w:t xml:space="preserve"> interviewees were </w:t>
      </w:r>
      <w:r w:rsidRPr="00533239">
        <w:rPr>
          <w:b/>
          <w:bCs/>
          <w:i/>
          <w:iCs/>
        </w:rPr>
        <w:t xml:space="preserve">still motivated </w:t>
      </w:r>
      <w:r>
        <w:rPr>
          <w:b/>
          <w:bCs/>
          <w:i/>
          <w:iCs/>
        </w:rPr>
        <w:t>for continued</w:t>
      </w:r>
      <w:r w:rsidRPr="00533239">
        <w:rPr>
          <w:b/>
          <w:bCs/>
          <w:i/>
          <w:iCs/>
        </w:rPr>
        <w:t xml:space="preserve"> involve</w:t>
      </w:r>
      <w:r>
        <w:rPr>
          <w:b/>
          <w:bCs/>
          <w:i/>
          <w:iCs/>
        </w:rPr>
        <w:t>ment</w:t>
      </w:r>
      <w:r w:rsidRPr="009A1A51">
        <w:t xml:space="preserve"> in the </w:t>
      </w:r>
      <w:r w:rsidR="00992E36">
        <w:t>u</w:t>
      </w:r>
      <w:r w:rsidR="00992E36" w:rsidRPr="009A1A51">
        <w:t xml:space="preserve">ser </w:t>
      </w:r>
      <w:r w:rsidR="00992E36">
        <w:t>p</w:t>
      </w:r>
      <w:r w:rsidR="00992E36" w:rsidRPr="009A1A51">
        <w:t>anels</w:t>
      </w:r>
      <w:r w:rsidRPr="009A1A51">
        <w:t>, response</w:t>
      </w:r>
      <w:r>
        <w:t xml:space="preserve">s identified identical motivations to the Cooper </w:t>
      </w:r>
      <w:r w:rsidR="008A5957">
        <w:t>User Panel</w:t>
      </w:r>
      <w:r>
        <w:t xml:space="preserve"> but with greater emphasis on </w:t>
      </w:r>
      <w:r w:rsidR="00992E36">
        <w:t xml:space="preserve">user panel </w:t>
      </w:r>
      <w:r>
        <w:t xml:space="preserve">process and participation (see </w:t>
      </w:r>
      <w:r w:rsidR="00992E36">
        <w:fldChar w:fldCharType="begin"/>
      </w:r>
      <w:r w:rsidR="00992E36">
        <w:instrText xml:space="preserve"> REF _Ref39161914 \h </w:instrText>
      </w:r>
      <w:r w:rsidR="00992E36">
        <w:fldChar w:fldCharType="separate"/>
      </w:r>
      <w:r w:rsidR="003F478C">
        <w:t xml:space="preserve">Table </w:t>
      </w:r>
      <w:r w:rsidR="003F478C">
        <w:rPr>
          <w:noProof/>
        </w:rPr>
        <w:t>13</w:t>
      </w:r>
      <w:r w:rsidR="00992E36">
        <w:fldChar w:fldCharType="end"/>
      </w:r>
      <w:r>
        <w:t>):</w:t>
      </w:r>
    </w:p>
    <w:p w14:paraId="44D68A0D" w14:textId="50E4ACDF" w:rsidR="00691C7C" w:rsidRDefault="00691C7C" w:rsidP="000668EC">
      <w:pPr>
        <w:pStyle w:val="BodyText"/>
        <w:numPr>
          <w:ilvl w:val="0"/>
          <w:numId w:val="42"/>
        </w:numPr>
      </w:pPr>
      <w:r>
        <w:t xml:space="preserve">GBA </w:t>
      </w:r>
      <w:r w:rsidR="00992E36">
        <w:t>science</w:t>
      </w:r>
    </w:p>
    <w:p w14:paraId="757AF215" w14:textId="2A879272" w:rsidR="00691C7C" w:rsidRDefault="00992E36" w:rsidP="000668EC">
      <w:pPr>
        <w:pStyle w:val="BodyText"/>
        <w:numPr>
          <w:ilvl w:val="0"/>
          <w:numId w:val="42"/>
        </w:numPr>
      </w:pPr>
      <w:r>
        <w:t xml:space="preserve">user panel </w:t>
      </w:r>
      <w:r w:rsidR="00691C7C">
        <w:t>process</w:t>
      </w:r>
    </w:p>
    <w:p w14:paraId="08A5F5E9" w14:textId="61632CDB" w:rsidR="00691C7C" w:rsidRDefault="00992E36" w:rsidP="000668EC">
      <w:pPr>
        <w:pStyle w:val="BodyText"/>
        <w:numPr>
          <w:ilvl w:val="0"/>
          <w:numId w:val="42"/>
        </w:numPr>
      </w:pPr>
      <w:r>
        <w:t>participation</w:t>
      </w:r>
    </w:p>
    <w:p w14:paraId="61D79CDF" w14:textId="292CAE0B" w:rsidR="00691C7C" w:rsidRDefault="00992E36" w:rsidP="000668EC">
      <w:pPr>
        <w:pStyle w:val="BodyText"/>
        <w:numPr>
          <w:ilvl w:val="0"/>
          <w:numId w:val="42"/>
        </w:numPr>
      </w:pPr>
      <w:r>
        <w:t xml:space="preserve">information </w:t>
      </w:r>
      <w:r w:rsidR="00691C7C">
        <w:t>dissemination.</w:t>
      </w:r>
    </w:p>
    <w:p w14:paraId="0F056C02" w14:textId="586074F7" w:rsidR="005270CD" w:rsidRPr="005270CD" w:rsidRDefault="005270CD" w:rsidP="00533239">
      <w:pPr>
        <w:pStyle w:val="Caption"/>
      </w:pPr>
      <w:bookmarkStart w:id="392" w:name="_Ref39161914"/>
      <w:bookmarkStart w:id="393" w:name="_Toc38874533"/>
      <w:bookmarkStart w:id="394" w:name="_Toc39236195"/>
      <w:bookmarkStart w:id="395" w:name="_Toc39258019"/>
      <w:r>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13</w:t>
      </w:r>
      <w:r w:rsidR="00035838">
        <w:rPr>
          <w:noProof/>
        </w:rPr>
        <w:fldChar w:fldCharType="end"/>
      </w:r>
      <w:bookmarkEnd w:id="392"/>
      <w:r>
        <w:t xml:space="preserve"> </w:t>
      </w:r>
      <w:proofErr w:type="spellStart"/>
      <w:r>
        <w:t>Beetaloo</w:t>
      </w:r>
      <w:proofErr w:type="spellEnd"/>
      <w:r>
        <w:t xml:space="preserve"> </w:t>
      </w:r>
      <w:r w:rsidR="008A5957">
        <w:t>User Panel</w:t>
      </w:r>
      <w:r>
        <w:t xml:space="preserve"> – </w:t>
      </w:r>
      <w:r w:rsidR="00992E36">
        <w:t xml:space="preserve">motivation </w:t>
      </w:r>
      <w:r>
        <w:t>for continued involvement (qualitative analysis)</w:t>
      </w:r>
      <w:bookmarkEnd w:id="393"/>
      <w:bookmarkEnd w:id="394"/>
      <w:bookmarkEnd w:id="395"/>
    </w:p>
    <w:tbl>
      <w:tblPr>
        <w:tblStyle w:val="TableCSIRO"/>
        <w:tblW w:w="5000" w:type="pct"/>
        <w:tblInd w:w="0" w:type="dxa"/>
        <w:tblLook w:val="04A0" w:firstRow="1" w:lastRow="0" w:firstColumn="1" w:lastColumn="0" w:noHBand="0" w:noVBand="1"/>
      </w:tblPr>
      <w:tblGrid>
        <w:gridCol w:w="2803"/>
        <w:gridCol w:w="5478"/>
        <w:gridCol w:w="1357"/>
      </w:tblGrid>
      <w:tr w:rsidR="005270CD" w:rsidRPr="00375055" w14:paraId="117E74A4" w14:textId="77777777" w:rsidTr="000668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4" w:type="pct"/>
          </w:tcPr>
          <w:p w14:paraId="530D937D" w14:textId="77777777" w:rsidR="005270CD" w:rsidRPr="00375055" w:rsidRDefault="005270CD" w:rsidP="0086001B">
            <w:pPr>
              <w:pStyle w:val="BodyText"/>
              <w:rPr>
                <w:color w:val="FFFFFF" w:themeColor="background1"/>
                <w:sz w:val="20"/>
                <w:szCs w:val="20"/>
              </w:rPr>
            </w:pPr>
            <w:r>
              <w:rPr>
                <w:color w:val="FFFFFF" w:themeColor="background1"/>
                <w:sz w:val="20"/>
                <w:szCs w:val="20"/>
              </w:rPr>
              <w:t>Influencing factor</w:t>
            </w:r>
          </w:p>
        </w:tc>
        <w:tc>
          <w:tcPr>
            <w:tcW w:w="2842" w:type="pct"/>
          </w:tcPr>
          <w:p w14:paraId="4AE016A0" w14:textId="77777777" w:rsidR="005270CD" w:rsidRPr="00375055" w:rsidRDefault="005270CD" w:rsidP="0086001B">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Pr>
                <w:color w:val="FFFFFF" w:themeColor="background1"/>
                <w:sz w:val="20"/>
                <w:szCs w:val="20"/>
              </w:rPr>
              <w:t>Description</w:t>
            </w:r>
          </w:p>
        </w:tc>
        <w:tc>
          <w:tcPr>
            <w:tcW w:w="705" w:type="pct"/>
          </w:tcPr>
          <w:p w14:paraId="11D0C767" w14:textId="77777777" w:rsidR="005270CD" w:rsidRPr="00375055" w:rsidRDefault="005270CD" w:rsidP="0086001B">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375055">
              <w:rPr>
                <w:color w:val="FFFFFF" w:themeColor="background1"/>
                <w:sz w:val="20"/>
                <w:szCs w:val="20"/>
              </w:rPr>
              <w:t>Responses</w:t>
            </w:r>
            <w:r w:rsidRPr="00375055">
              <w:rPr>
                <w:color w:val="FFFFFF" w:themeColor="background1"/>
                <w:sz w:val="20"/>
                <w:szCs w:val="20"/>
              </w:rPr>
              <w:br/>
              <w:t xml:space="preserve">(Sample = 10) </w:t>
            </w:r>
          </w:p>
        </w:tc>
      </w:tr>
      <w:tr w:rsidR="005270CD" w:rsidRPr="00375055" w14:paraId="426EE0DD" w14:textId="77777777" w:rsidTr="000668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4" w:type="pct"/>
          </w:tcPr>
          <w:p w14:paraId="3B4D7039" w14:textId="78BE892A" w:rsidR="005270CD" w:rsidRPr="00375055" w:rsidRDefault="005270CD" w:rsidP="005270CD">
            <w:pPr>
              <w:pStyle w:val="BodyText"/>
              <w:rPr>
                <w:sz w:val="20"/>
                <w:szCs w:val="20"/>
              </w:rPr>
            </w:pPr>
            <w:r>
              <w:rPr>
                <w:sz w:val="20"/>
                <w:szCs w:val="20"/>
              </w:rPr>
              <w:t xml:space="preserve">GBA </w:t>
            </w:r>
            <w:r w:rsidR="00992E36">
              <w:rPr>
                <w:sz w:val="20"/>
                <w:szCs w:val="20"/>
              </w:rPr>
              <w:t>science</w:t>
            </w:r>
            <w:r w:rsidR="00992E36" w:rsidRPr="00375055">
              <w:rPr>
                <w:sz w:val="20"/>
                <w:szCs w:val="20"/>
              </w:rPr>
              <w:t xml:space="preserve"> </w:t>
            </w:r>
          </w:p>
        </w:tc>
        <w:tc>
          <w:tcPr>
            <w:tcW w:w="2842" w:type="pct"/>
          </w:tcPr>
          <w:p w14:paraId="24D720D6" w14:textId="1F0ABD53" w:rsidR="005270CD" w:rsidRPr="00375055" w:rsidRDefault="005270CD" w:rsidP="005270CD">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375055">
              <w:rPr>
                <w:sz w:val="20"/>
                <w:szCs w:val="20"/>
              </w:rPr>
              <w:t>Meet</w:t>
            </w:r>
            <w:r w:rsidR="00ED716B">
              <w:rPr>
                <w:sz w:val="20"/>
                <w:szCs w:val="20"/>
              </w:rPr>
              <w:t>ing</w:t>
            </w:r>
            <w:r w:rsidRPr="00375055">
              <w:rPr>
                <w:sz w:val="20"/>
                <w:szCs w:val="20"/>
              </w:rPr>
              <w:t xml:space="preserve"> </w:t>
            </w:r>
            <w:r>
              <w:rPr>
                <w:sz w:val="20"/>
                <w:szCs w:val="20"/>
              </w:rPr>
              <w:t xml:space="preserve">interviewees’ </w:t>
            </w:r>
            <w:r w:rsidRPr="00375055">
              <w:rPr>
                <w:sz w:val="20"/>
                <w:szCs w:val="20"/>
              </w:rPr>
              <w:t xml:space="preserve">needs in relation to remaining engaged with the science </w:t>
            </w:r>
          </w:p>
        </w:tc>
        <w:tc>
          <w:tcPr>
            <w:tcW w:w="705" w:type="pct"/>
          </w:tcPr>
          <w:p w14:paraId="6C137B52" w14:textId="7A7A4AD3" w:rsidR="005270CD" w:rsidRPr="00375055" w:rsidRDefault="005270CD" w:rsidP="005270CD">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w:t>
            </w:r>
          </w:p>
        </w:tc>
      </w:tr>
      <w:tr w:rsidR="005270CD" w:rsidRPr="00375055" w14:paraId="1ED93387" w14:textId="77777777" w:rsidTr="000668EC">
        <w:tc>
          <w:tcPr>
            <w:cnfStyle w:val="001000000000" w:firstRow="0" w:lastRow="0" w:firstColumn="1" w:lastColumn="0" w:oddVBand="0" w:evenVBand="0" w:oddHBand="0" w:evenHBand="0" w:firstRowFirstColumn="0" w:firstRowLastColumn="0" w:lastRowFirstColumn="0" w:lastRowLastColumn="0"/>
            <w:tcW w:w="1454" w:type="pct"/>
          </w:tcPr>
          <w:p w14:paraId="32B563AA" w14:textId="322A193C" w:rsidR="005270CD" w:rsidRPr="00375055" w:rsidRDefault="005270CD" w:rsidP="005270CD">
            <w:pPr>
              <w:pStyle w:val="BodyText"/>
              <w:rPr>
                <w:sz w:val="20"/>
                <w:szCs w:val="20"/>
              </w:rPr>
            </w:pPr>
            <w:r w:rsidRPr="00375055">
              <w:rPr>
                <w:sz w:val="20"/>
                <w:szCs w:val="20"/>
              </w:rPr>
              <w:t xml:space="preserve">User </w:t>
            </w:r>
            <w:r w:rsidR="00992E36">
              <w:rPr>
                <w:sz w:val="20"/>
                <w:szCs w:val="20"/>
              </w:rPr>
              <w:t>p</w:t>
            </w:r>
            <w:r w:rsidR="00992E36" w:rsidRPr="00375055">
              <w:rPr>
                <w:sz w:val="20"/>
                <w:szCs w:val="20"/>
              </w:rPr>
              <w:t xml:space="preserve">anel </w:t>
            </w:r>
            <w:r w:rsidRPr="00375055">
              <w:rPr>
                <w:sz w:val="20"/>
                <w:szCs w:val="20"/>
              </w:rPr>
              <w:t>process</w:t>
            </w:r>
          </w:p>
        </w:tc>
        <w:tc>
          <w:tcPr>
            <w:tcW w:w="2842" w:type="pct"/>
          </w:tcPr>
          <w:p w14:paraId="73BD4161" w14:textId="6A58C0FF" w:rsidR="005270CD" w:rsidRPr="00375055" w:rsidRDefault="005270CD" w:rsidP="005270CD">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375055">
              <w:rPr>
                <w:sz w:val="20"/>
                <w:szCs w:val="20"/>
              </w:rPr>
              <w:t>Meet</w:t>
            </w:r>
            <w:r w:rsidR="00ED716B">
              <w:rPr>
                <w:sz w:val="20"/>
                <w:szCs w:val="20"/>
              </w:rPr>
              <w:t>ing</w:t>
            </w:r>
            <w:r w:rsidRPr="00375055">
              <w:rPr>
                <w:sz w:val="20"/>
                <w:szCs w:val="20"/>
              </w:rPr>
              <w:t xml:space="preserve"> </w:t>
            </w:r>
            <w:r>
              <w:rPr>
                <w:sz w:val="20"/>
                <w:szCs w:val="20"/>
              </w:rPr>
              <w:t xml:space="preserve">interviewees’ </w:t>
            </w:r>
            <w:r w:rsidRPr="00375055">
              <w:rPr>
                <w:sz w:val="20"/>
                <w:szCs w:val="20"/>
              </w:rPr>
              <w:t>needs in relation to how the process is conducted</w:t>
            </w:r>
          </w:p>
        </w:tc>
        <w:tc>
          <w:tcPr>
            <w:tcW w:w="705" w:type="pct"/>
          </w:tcPr>
          <w:p w14:paraId="3E821129" w14:textId="4463FF31" w:rsidR="005270CD" w:rsidRPr="00375055" w:rsidRDefault="005270CD" w:rsidP="005270CD">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w:t>
            </w:r>
          </w:p>
        </w:tc>
      </w:tr>
      <w:tr w:rsidR="005270CD" w:rsidRPr="00375055" w14:paraId="5711258F" w14:textId="77777777" w:rsidTr="000668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4" w:type="pct"/>
          </w:tcPr>
          <w:p w14:paraId="0D9A8F86" w14:textId="77777777" w:rsidR="005270CD" w:rsidRPr="00375055" w:rsidRDefault="005270CD" w:rsidP="005270CD">
            <w:pPr>
              <w:pStyle w:val="BodyText"/>
              <w:rPr>
                <w:sz w:val="20"/>
                <w:szCs w:val="20"/>
              </w:rPr>
            </w:pPr>
            <w:r w:rsidRPr="00375055">
              <w:rPr>
                <w:sz w:val="20"/>
                <w:szCs w:val="20"/>
              </w:rPr>
              <w:t xml:space="preserve">Participation </w:t>
            </w:r>
          </w:p>
        </w:tc>
        <w:tc>
          <w:tcPr>
            <w:tcW w:w="2842" w:type="pct"/>
          </w:tcPr>
          <w:p w14:paraId="7D80B41C" w14:textId="0EB2BB2D" w:rsidR="005270CD" w:rsidRPr="00375055" w:rsidRDefault="005270CD" w:rsidP="005270CD">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Interviewees seek </w:t>
            </w:r>
            <w:r w:rsidRPr="00407077">
              <w:rPr>
                <w:sz w:val="20"/>
                <w:szCs w:val="20"/>
              </w:rPr>
              <w:t xml:space="preserve">greater opportunity to participate in the </w:t>
            </w:r>
            <w:r w:rsidR="00435C47">
              <w:rPr>
                <w:sz w:val="20"/>
                <w:szCs w:val="20"/>
              </w:rPr>
              <w:t>u</w:t>
            </w:r>
            <w:r w:rsidR="00435C47" w:rsidRPr="00375055">
              <w:rPr>
                <w:sz w:val="20"/>
                <w:szCs w:val="20"/>
              </w:rPr>
              <w:t xml:space="preserve">ser </w:t>
            </w:r>
            <w:r w:rsidR="00435C47">
              <w:rPr>
                <w:sz w:val="20"/>
                <w:szCs w:val="20"/>
              </w:rPr>
              <w:t>p</w:t>
            </w:r>
            <w:r w:rsidR="00435C47" w:rsidRPr="00375055">
              <w:rPr>
                <w:sz w:val="20"/>
                <w:szCs w:val="20"/>
              </w:rPr>
              <w:t xml:space="preserve">anel </w:t>
            </w:r>
            <w:r w:rsidRPr="00375055">
              <w:rPr>
                <w:sz w:val="20"/>
                <w:szCs w:val="20"/>
              </w:rPr>
              <w:t xml:space="preserve">meeting </w:t>
            </w:r>
            <w:r w:rsidRPr="00407077">
              <w:rPr>
                <w:sz w:val="20"/>
                <w:szCs w:val="20"/>
              </w:rPr>
              <w:t>sessions</w:t>
            </w:r>
          </w:p>
        </w:tc>
        <w:tc>
          <w:tcPr>
            <w:tcW w:w="705" w:type="pct"/>
          </w:tcPr>
          <w:p w14:paraId="4D8A8B5C" w14:textId="25A434C1" w:rsidR="005270CD" w:rsidRPr="00375055" w:rsidRDefault="001F7E81" w:rsidP="005270CD">
            <w:pPr>
              <w:pStyle w:val="BodyTex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w:t>
            </w:r>
          </w:p>
        </w:tc>
      </w:tr>
      <w:tr w:rsidR="005270CD" w:rsidRPr="00375055" w14:paraId="6F9F40A1" w14:textId="77777777" w:rsidTr="000668EC">
        <w:tc>
          <w:tcPr>
            <w:cnfStyle w:val="001000000000" w:firstRow="0" w:lastRow="0" w:firstColumn="1" w:lastColumn="0" w:oddVBand="0" w:evenVBand="0" w:oddHBand="0" w:evenHBand="0" w:firstRowFirstColumn="0" w:firstRowLastColumn="0" w:lastRowFirstColumn="0" w:lastRowLastColumn="0"/>
            <w:tcW w:w="1454" w:type="pct"/>
          </w:tcPr>
          <w:p w14:paraId="47DAB052" w14:textId="77777777" w:rsidR="005270CD" w:rsidRPr="00375055" w:rsidRDefault="005270CD" w:rsidP="005270CD">
            <w:pPr>
              <w:pStyle w:val="BodyText"/>
              <w:rPr>
                <w:sz w:val="20"/>
                <w:szCs w:val="20"/>
              </w:rPr>
            </w:pPr>
            <w:r w:rsidRPr="00375055">
              <w:rPr>
                <w:sz w:val="20"/>
                <w:szCs w:val="20"/>
              </w:rPr>
              <w:t>Information dissemination</w:t>
            </w:r>
          </w:p>
        </w:tc>
        <w:tc>
          <w:tcPr>
            <w:tcW w:w="2842" w:type="pct"/>
          </w:tcPr>
          <w:p w14:paraId="2BAB1DAC" w14:textId="5DC4DCB4" w:rsidR="005270CD" w:rsidRPr="00375055" w:rsidRDefault="005270CD" w:rsidP="005270CD">
            <w:pPr>
              <w:pStyle w:val="Body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Interviewees seek </w:t>
            </w:r>
            <w:r w:rsidRPr="00407077">
              <w:rPr>
                <w:sz w:val="20"/>
                <w:szCs w:val="20"/>
              </w:rPr>
              <w:t xml:space="preserve">greater information dissemination that would enable two-way information flows between the GBA </w:t>
            </w:r>
            <w:r w:rsidR="00435C47">
              <w:rPr>
                <w:sz w:val="20"/>
                <w:szCs w:val="20"/>
              </w:rPr>
              <w:t xml:space="preserve">Program </w:t>
            </w:r>
            <w:r w:rsidRPr="00407077">
              <w:rPr>
                <w:sz w:val="20"/>
                <w:szCs w:val="20"/>
              </w:rPr>
              <w:t>and broader audiences</w:t>
            </w:r>
          </w:p>
        </w:tc>
        <w:tc>
          <w:tcPr>
            <w:tcW w:w="705" w:type="pct"/>
          </w:tcPr>
          <w:p w14:paraId="5E9E07D4" w14:textId="0FA42FD6" w:rsidR="005270CD" w:rsidRPr="00375055" w:rsidRDefault="001F7E81" w:rsidP="005270CD">
            <w:pPr>
              <w:pStyle w:val="BodyText"/>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p>
        </w:tc>
      </w:tr>
    </w:tbl>
    <w:p w14:paraId="3897E8B6" w14:textId="05A13A30" w:rsidR="005270CD" w:rsidRDefault="005270CD" w:rsidP="005270CD"/>
    <w:p w14:paraId="1541FEC9" w14:textId="18374425" w:rsidR="002C5E89" w:rsidRDefault="002C5E89" w:rsidP="005270CD">
      <w:r>
        <w:t>The importance of broad representation and involvement was expressed by two interviewees:</w:t>
      </w:r>
    </w:p>
    <w:p w14:paraId="1355500F" w14:textId="77777777" w:rsidR="00E65452" w:rsidRDefault="00E65452" w:rsidP="00E65452">
      <w:pPr>
        <w:pStyle w:val="Quote"/>
        <w:jc w:val="left"/>
      </w:pPr>
      <w:r>
        <w:t>…</w:t>
      </w:r>
      <w:r w:rsidRPr="001F7E81">
        <w:t>there's still some significant stakeholder groups that were conspicuously under represented, the Indigenous ones being the prime example and that’s always difficul</w:t>
      </w:r>
      <w:r>
        <w:t xml:space="preserve">t – </w:t>
      </w:r>
      <w:proofErr w:type="spellStart"/>
      <w:r>
        <w:t>Beetaloo</w:t>
      </w:r>
      <w:proofErr w:type="spellEnd"/>
      <w:r>
        <w:t xml:space="preserve"> interviewee</w:t>
      </w:r>
    </w:p>
    <w:p w14:paraId="1D2AC4B1" w14:textId="4F268789" w:rsidR="00E952F7" w:rsidRPr="00E952F7" w:rsidRDefault="00ED716B" w:rsidP="00E952F7">
      <w:pPr>
        <w:pStyle w:val="Quote"/>
        <w:jc w:val="left"/>
      </w:pPr>
      <w:r w:rsidRPr="00ED716B">
        <w:t>I think it’s important that I stay involved purely for that sort of access to information on behalf of clients and the community</w:t>
      </w:r>
      <w:r>
        <w:t xml:space="preserve"> – </w:t>
      </w:r>
      <w:proofErr w:type="spellStart"/>
      <w:r>
        <w:t>Beetaloo</w:t>
      </w:r>
      <w:proofErr w:type="spellEnd"/>
      <w:r>
        <w:t xml:space="preserve"> interviewee</w:t>
      </w:r>
    </w:p>
    <w:p w14:paraId="53DA58E4" w14:textId="77777777" w:rsidR="001F7E81" w:rsidRPr="001F7E81" w:rsidRDefault="001F7E81" w:rsidP="00533239"/>
    <w:p w14:paraId="3241DB37" w14:textId="5E8BEBF6" w:rsidR="009A72AF" w:rsidRDefault="009A72AF" w:rsidP="00533239">
      <w:pPr>
        <w:pStyle w:val="Heading1"/>
      </w:pPr>
      <w:bookmarkStart w:id="396" w:name="_Toc33086593"/>
      <w:bookmarkStart w:id="397" w:name="_Toc33092865"/>
      <w:bookmarkStart w:id="398" w:name="_Toc33093747"/>
      <w:bookmarkStart w:id="399" w:name="_Toc33093909"/>
      <w:bookmarkStart w:id="400" w:name="_Toc32484117"/>
      <w:bookmarkStart w:id="401" w:name="_Toc32528698"/>
      <w:bookmarkStart w:id="402" w:name="_Toc32569027"/>
      <w:bookmarkStart w:id="403" w:name="_Toc32586871"/>
      <w:bookmarkStart w:id="404" w:name="_Toc33086594"/>
      <w:bookmarkStart w:id="405" w:name="_Toc33092866"/>
      <w:bookmarkStart w:id="406" w:name="_Toc33093748"/>
      <w:bookmarkStart w:id="407" w:name="_Toc33093910"/>
      <w:bookmarkStart w:id="408" w:name="_Toc32484118"/>
      <w:bookmarkStart w:id="409" w:name="_Toc32528699"/>
      <w:bookmarkStart w:id="410" w:name="_Toc32569028"/>
      <w:bookmarkStart w:id="411" w:name="_Toc32586872"/>
      <w:bookmarkStart w:id="412" w:name="_Toc33086595"/>
      <w:bookmarkStart w:id="413" w:name="_Toc33092867"/>
      <w:bookmarkStart w:id="414" w:name="_Toc33093749"/>
      <w:bookmarkStart w:id="415" w:name="_Toc33093911"/>
      <w:bookmarkStart w:id="416" w:name="_Toc32484119"/>
      <w:bookmarkStart w:id="417" w:name="_Toc32528700"/>
      <w:bookmarkStart w:id="418" w:name="_Toc32569029"/>
      <w:bookmarkStart w:id="419" w:name="_Toc32586873"/>
      <w:bookmarkStart w:id="420" w:name="_Toc33086596"/>
      <w:bookmarkStart w:id="421" w:name="_Toc33092868"/>
      <w:bookmarkStart w:id="422" w:name="_Toc33093750"/>
      <w:bookmarkStart w:id="423" w:name="_Toc33093912"/>
      <w:bookmarkStart w:id="424" w:name="_Toc32484120"/>
      <w:bookmarkStart w:id="425" w:name="_Toc32528701"/>
      <w:bookmarkStart w:id="426" w:name="_Toc32569030"/>
      <w:bookmarkStart w:id="427" w:name="_Toc32586874"/>
      <w:bookmarkStart w:id="428" w:name="_Toc33086597"/>
      <w:bookmarkStart w:id="429" w:name="_Toc33092869"/>
      <w:bookmarkStart w:id="430" w:name="_Toc33093751"/>
      <w:bookmarkStart w:id="431" w:name="_Toc33093913"/>
      <w:bookmarkStart w:id="432" w:name="_Toc32484121"/>
      <w:bookmarkStart w:id="433" w:name="_Toc32528702"/>
      <w:bookmarkStart w:id="434" w:name="_Toc32569031"/>
      <w:bookmarkStart w:id="435" w:name="_Toc32586875"/>
      <w:bookmarkStart w:id="436" w:name="_Toc33086598"/>
      <w:bookmarkStart w:id="437" w:name="_Toc33092870"/>
      <w:bookmarkStart w:id="438" w:name="_Toc33093752"/>
      <w:bookmarkStart w:id="439" w:name="_Toc33093914"/>
      <w:bookmarkStart w:id="440" w:name="_Toc32484122"/>
      <w:bookmarkStart w:id="441" w:name="_Toc32528703"/>
      <w:bookmarkStart w:id="442" w:name="_Toc32569032"/>
      <w:bookmarkStart w:id="443" w:name="_Toc32586876"/>
      <w:bookmarkStart w:id="444" w:name="_Toc33086599"/>
      <w:bookmarkStart w:id="445" w:name="_Toc33092871"/>
      <w:bookmarkStart w:id="446" w:name="_Toc33093753"/>
      <w:bookmarkStart w:id="447" w:name="_Toc33093915"/>
      <w:bookmarkStart w:id="448" w:name="_Toc32484123"/>
      <w:bookmarkStart w:id="449" w:name="_Toc32528704"/>
      <w:bookmarkStart w:id="450" w:name="_Toc32569033"/>
      <w:bookmarkStart w:id="451" w:name="_Toc32586877"/>
      <w:bookmarkStart w:id="452" w:name="_Toc33086600"/>
      <w:bookmarkStart w:id="453" w:name="_Toc33092872"/>
      <w:bookmarkStart w:id="454" w:name="_Toc33093754"/>
      <w:bookmarkStart w:id="455" w:name="_Toc33093916"/>
      <w:bookmarkStart w:id="456" w:name="_Toc32484124"/>
      <w:bookmarkStart w:id="457" w:name="_Toc32528705"/>
      <w:bookmarkStart w:id="458" w:name="_Toc32569034"/>
      <w:bookmarkStart w:id="459" w:name="_Toc32586878"/>
      <w:bookmarkStart w:id="460" w:name="_Toc33086601"/>
      <w:bookmarkStart w:id="461" w:name="_Toc33092873"/>
      <w:bookmarkStart w:id="462" w:name="_Toc33093755"/>
      <w:bookmarkStart w:id="463" w:name="_Toc33093917"/>
      <w:bookmarkStart w:id="464" w:name="_Toc32484125"/>
      <w:bookmarkStart w:id="465" w:name="_Toc32528706"/>
      <w:bookmarkStart w:id="466" w:name="_Toc32569035"/>
      <w:bookmarkStart w:id="467" w:name="_Toc32586879"/>
      <w:bookmarkStart w:id="468" w:name="_Toc33086602"/>
      <w:bookmarkStart w:id="469" w:name="_Toc33092874"/>
      <w:bookmarkStart w:id="470" w:name="_Toc33093756"/>
      <w:bookmarkStart w:id="471" w:name="_Toc33093918"/>
      <w:bookmarkStart w:id="472" w:name="_Toc32484126"/>
      <w:bookmarkStart w:id="473" w:name="_Toc32528707"/>
      <w:bookmarkStart w:id="474" w:name="_Toc32569036"/>
      <w:bookmarkStart w:id="475" w:name="_Toc32586880"/>
      <w:bookmarkStart w:id="476" w:name="_Toc33086603"/>
      <w:bookmarkStart w:id="477" w:name="_Toc33092875"/>
      <w:bookmarkStart w:id="478" w:name="_Toc33093757"/>
      <w:bookmarkStart w:id="479" w:name="_Toc33093919"/>
      <w:bookmarkStart w:id="480" w:name="_Toc32484127"/>
      <w:bookmarkStart w:id="481" w:name="_Toc32528708"/>
      <w:bookmarkStart w:id="482" w:name="_Toc32569037"/>
      <w:bookmarkStart w:id="483" w:name="_Toc32586881"/>
      <w:bookmarkStart w:id="484" w:name="_Toc33086604"/>
      <w:bookmarkStart w:id="485" w:name="_Toc33092876"/>
      <w:bookmarkStart w:id="486" w:name="_Toc33093758"/>
      <w:bookmarkStart w:id="487" w:name="_Toc33093920"/>
      <w:bookmarkStart w:id="488" w:name="_Toc32484128"/>
      <w:bookmarkStart w:id="489" w:name="_Toc32528709"/>
      <w:bookmarkStart w:id="490" w:name="_Toc32569038"/>
      <w:bookmarkStart w:id="491" w:name="_Toc32586882"/>
      <w:bookmarkStart w:id="492" w:name="_Toc33086605"/>
      <w:bookmarkStart w:id="493" w:name="_Toc33092877"/>
      <w:bookmarkStart w:id="494" w:name="_Toc33093759"/>
      <w:bookmarkStart w:id="495" w:name="_Toc33093921"/>
      <w:bookmarkStart w:id="496" w:name="_Toc32484129"/>
      <w:bookmarkStart w:id="497" w:name="_Toc32528710"/>
      <w:bookmarkStart w:id="498" w:name="_Toc32569039"/>
      <w:bookmarkStart w:id="499" w:name="_Toc32586883"/>
      <w:bookmarkStart w:id="500" w:name="_Toc33086606"/>
      <w:bookmarkStart w:id="501" w:name="_Toc33092878"/>
      <w:bookmarkStart w:id="502" w:name="_Toc33093760"/>
      <w:bookmarkStart w:id="503" w:name="_Toc33093922"/>
      <w:bookmarkStart w:id="504" w:name="_Toc32484130"/>
      <w:bookmarkStart w:id="505" w:name="_Toc32528711"/>
      <w:bookmarkStart w:id="506" w:name="_Toc32569040"/>
      <w:bookmarkStart w:id="507" w:name="_Toc32586884"/>
      <w:bookmarkStart w:id="508" w:name="_Toc33086607"/>
      <w:bookmarkStart w:id="509" w:name="_Toc33092879"/>
      <w:bookmarkStart w:id="510" w:name="_Toc33093761"/>
      <w:bookmarkStart w:id="511" w:name="_Toc33093923"/>
      <w:bookmarkStart w:id="512" w:name="_Toc32484131"/>
      <w:bookmarkStart w:id="513" w:name="_Toc32528712"/>
      <w:bookmarkStart w:id="514" w:name="_Toc32569041"/>
      <w:bookmarkStart w:id="515" w:name="_Toc32586885"/>
      <w:bookmarkStart w:id="516" w:name="_Toc33086608"/>
      <w:bookmarkStart w:id="517" w:name="_Toc33092880"/>
      <w:bookmarkStart w:id="518" w:name="_Toc33093762"/>
      <w:bookmarkStart w:id="519" w:name="_Toc33093924"/>
      <w:bookmarkStart w:id="520" w:name="_Toc32484132"/>
      <w:bookmarkStart w:id="521" w:name="_Toc32528713"/>
      <w:bookmarkStart w:id="522" w:name="_Toc32569042"/>
      <w:bookmarkStart w:id="523" w:name="_Toc32586886"/>
      <w:bookmarkStart w:id="524" w:name="_Toc33086609"/>
      <w:bookmarkStart w:id="525" w:name="_Toc33092881"/>
      <w:bookmarkStart w:id="526" w:name="_Toc33093763"/>
      <w:bookmarkStart w:id="527" w:name="_Toc33093925"/>
      <w:bookmarkStart w:id="528" w:name="_Toc32484133"/>
      <w:bookmarkStart w:id="529" w:name="_Toc32528714"/>
      <w:bookmarkStart w:id="530" w:name="_Toc32569043"/>
      <w:bookmarkStart w:id="531" w:name="_Toc32586887"/>
      <w:bookmarkStart w:id="532" w:name="_Toc33086610"/>
      <w:bookmarkStart w:id="533" w:name="_Toc33092882"/>
      <w:bookmarkStart w:id="534" w:name="_Toc33093764"/>
      <w:bookmarkStart w:id="535" w:name="_Toc33093926"/>
      <w:bookmarkStart w:id="536" w:name="_Toc32484134"/>
      <w:bookmarkStart w:id="537" w:name="_Toc32528715"/>
      <w:bookmarkStart w:id="538" w:name="_Toc32569044"/>
      <w:bookmarkStart w:id="539" w:name="_Toc32586888"/>
      <w:bookmarkStart w:id="540" w:name="_Toc33086611"/>
      <w:bookmarkStart w:id="541" w:name="_Toc33092883"/>
      <w:bookmarkStart w:id="542" w:name="_Toc33093765"/>
      <w:bookmarkStart w:id="543" w:name="_Toc33093927"/>
      <w:bookmarkStart w:id="544" w:name="_Toc32484135"/>
      <w:bookmarkStart w:id="545" w:name="_Toc32528716"/>
      <w:bookmarkStart w:id="546" w:name="_Toc32569045"/>
      <w:bookmarkStart w:id="547" w:name="_Toc32586889"/>
      <w:bookmarkStart w:id="548" w:name="_Toc33086612"/>
      <w:bookmarkStart w:id="549" w:name="_Toc33092884"/>
      <w:bookmarkStart w:id="550" w:name="_Toc33093766"/>
      <w:bookmarkStart w:id="551" w:name="_Toc33093928"/>
      <w:bookmarkStart w:id="552" w:name="_Toc32484136"/>
      <w:bookmarkStart w:id="553" w:name="_Toc32528717"/>
      <w:bookmarkStart w:id="554" w:name="_Toc32569046"/>
      <w:bookmarkStart w:id="555" w:name="_Toc32586890"/>
      <w:bookmarkStart w:id="556" w:name="_Toc33086613"/>
      <w:bookmarkStart w:id="557" w:name="_Toc33092885"/>
      <w:bookmarkStart w:id="558" w:name="_Toc33093767"/>
      <w:bookmarkStart w:id="559" w:name="_Toc33093929"/>
      <w:bookmarkStart w:id="560" w:name="_Toc32484137"/>
      <w:bookmarkStart w:id="561" w:name="_Toc32528718"/>
      <w:bookmarkStart w:id="562" w:name="_Toc32569047"/>
      <w:bookmarkStart w:id="563" w:name="_Toc32586891"/>
      <w:bookmarkStart w:id="564" w:name="_Toc33086614"/>
      <w:bookmarkStart w:id="565" w:name="_Toc33092886"/>
      <w:bookmarkStart w:id="566" w:name="_Toc33093768"/>
      <w:bookmarkStart w:id="567" w:name="_Toc33093930"/>
      <w:bookmarkStart w:id="568" w:name="_Toc32484138"/>
      <w:bookmarkStart w:id="569" w:name="_Toc32528719"/>
      <w:bookmarkStart w:id="570" w:name="_Toc32569048"/>
      <w:bookmarkStart w:id="571" w:name="_Toc32586892"/>
      <w:bookmarkStart w:id="572" w:name="_Toc33086615"/>
      <w:bookmarkStart w:id="573" w:name="_Toc33092887"/>
      <w:bookmarkStart w:id="574" w:name="_Toc33093769"/>
      <w:bookmarkStart w:id="575" w:name="_Toc33093931"/>
      <w:bookmarkStart w:id="576" w:name="_Toc32484139"/>
      <w:bookmarkStart w:id="577" w:name="_Toc32528720"/>
      <w:bookmarkStart w:id="578" w:name="_Toc32569049"/>
      <w:bookmarkStart w:id="579" w:name="_Toc32586893"/>
      <w:bookmarkStart w:id="580" w:name="_Toc33086616"/>
      <w:bookmarkStart w:id="581" w:name="_Toc33092888"/>
      <w:bookmarkStart w:id="582" w:name="_Toc33093770"/>
      <w:bookmarkStart w:id="583" w:name="_Toc33093932"/>
      <w:bookmarkStart w:id="584" w:name="_Toc32484140"/>
      <w:bookmarkStart w:id="585" w:name="_Toc32528721"/>
      <w:bookmarkStart w:id="586" w:name="_Toc32569050"/>
      <w:bookmarkStart w:id="587" w:name="_Toc32586894"/>
      <w:bookmarkStart w:id="588" w:name="_Toc33086617"/>
      <w:bookmarkStart w:id="589" w:name="_Toc33092889"/>
      <w:bookmarkStart w:id="590" w:name="_Toc33093771"/>
      <w:bookmarkStart w:id="591" w:name="_Toc33093933"/>
      <w:bookmarkStart w:id="592" w:name="_Toc32484141"/>
      <w:bookmarkStart w:id="593" w:name="_Toc32528722"/>
      <w:bookmarkStart w:id="594" w:name="_Toc32569051"/>
      <w:bookmarkStart w:id="595" w:name="_Toc32586895"/>
      <w:bookmarkStart w:id="596" w:name="_Toc33086618"/>
      <w:bookmarkStart w:id="597" w:name="_Toc33092890"/>
      <w:bookmarkStart w:id="598" w:name="_Toc33093772"/>
      <w:bookmarkStart w:id="599" w:name="_Toc33093934"/>
      <w:bookmarkStart w:id="600" w:name="_Toc32484142"/>
      <w:bookmarkStart w:id="601" w:name="_Toc32528723"/>
      <w:bookmarkStart w:id="602" w:name="_Toc32569052"/>
      <w:bookmarkStart w:id="603" w:name="_Toc32586896"/>
      <w:bookmarkStart w:id="604" w:name="_Toc33086619"/>
      <w:bookmarkStart w:id="605" w:name="_Toc33092891"/>
      <w:bookmarkStart w:id="606" w:name="_Toc33093773"/>
      <w:bookmarkStart w:id="607" w:name="_Toc33093935"/>
      <w:bookmarkStart w:id="608" w:name="_Ref33087672"/>
      <w:bookmarkStart w:id="609" w:name="_Toc38874594"/>
      <w:bookmarkStart w:id="610" w:name="_Toc39672457"/>
      <w:bookmarkEnd w:id="386"/>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r>
        <w:lastRenderedPageBreak/>
        <w:t xml:space="preserve">Combined </w:t>
      </w:r>
      <w:r w:rsidR="00322595">
        <w:t xml:space="preserve">GBA </w:t>
      </w:r>
      <w:r w:rsidR="00AB4388">
        <w:t>Program</w:t>
      </w:r>
      <w:r w:rsidR="00322595">
        <w:t xml:space="preserve">-level </w:t>
      </w:r>
      <w:r>
        <w:t>analysis</w:t>
      </w:r>
      <w:bookmarkEnd w:id="608"/>
      <w:bookmarkEnd w:id="609"/>
      <w:bookmarkEnd w:id="610"/>
    </w:p>
    <w:p w14:paraId="3C94ABA3" w14:textId="3A60C213" w:rsidR="00D34B7A" w:rsidRDefault="00D34B7A" w:rsidP="00D34B7A">
      <w:pPr>
        <w:pStyle w:val="BodyText"/>
      </w:pPr>
      <w:r>
        <w:t xml:space="preserve">A combined analysis of the interviews from both </w:t>
      </w:r>
      <w:r w:rsidR="00435C47">
        <w:t xml:space="preserve">the Cooper and </w:t>
      </w:r>
      <w:proofErr w:type="spellStart"/>
      <w:r w:rsidR="00435C47">
        <w:t>Beetaloo</w:t>
      </w:r>
      <w:proofErr w:type="spellEnd"/>
      <w:r w:rsidR="00435C47">
        <w:t xml:space="preserve"> user panels</w:t>
      </w:r>
      <w:r>
        <w:t xml:space="preserve"> was undertaken to identify </w:t>
      </w:r>
      <w:r w:rsidR="00435C47">
        <w:t xml:space="preserve">key </w:t>
      </w:r>
      <w:r>
        <w:t xml:space="preserve">findings </w:t>
      </w:r>
      <w:r w:rsidR="00435C47">
        <w:t>across the Program</w:t>
      </w:r>
      <w:r>
        <w:t xml:space="preserve">. </w:t>
      </w:r>
      <w:r w:rsidR="00435C47">
        <w:t>An</w:t>
      </w:r>
      <w:r>
        <w:t xml:space="preserve"> a</w:t>
      </w:r>
      <w:r w:rsidR="00225AC9">
        <w:t xml:space="preserve">nalysis of the </w:t>
      </w:r>
      <w:r w:rsidR="00024599">
        <w:t xml:space="preserve">combined </w:t>
      </w:r>
      <w:r w:rsidR="00225AC9">
        <w:t>data</w:t>
      </w:r>
      <w:r>
        <w:t xml:space="preserve">set </w:t>
      </w:r>
      <w:r w:rsidR="00225AC9">
        <w:t>was carried out using Leximancer to identif</w:t>
      </w:r>
      <w:r w:rsidR="008E665F">
        <w:t>y</w:t>
      </w:r>
      <w:r w:rsidR="00225AC9">
        <w:t xml:space="preserve"> </w:t>
      </w:r>
      <w:r w:rsidR="00225AC9" w:rsidRPr="006D7A54">
        <w:t xml:space="preserve">the </w:t>
      </w:r>
      <w:r w:rsidR="00081ADB">
        <w:t>primary</w:t>
      </w:r>
      <w:r w:rsidR="00225AC9" w:rsidRPr="00533239">
        <w:t xml:space="preserve"> </w:t>
      </w:r>
      <w:r w:rsidR="00BC52C2" w:rsidRPr="00533239">
        <w:t>theme</w:t>
      </w:r>
      <w:r w:rsidR="00BC52C2" w:rsidRPr="006D7A54">
        <w:t>s</w:t>
      </w:r>
      <w:r w:rsidR="00BC52C2" w:rsidRPr="00D637BC">
        <w:t xml:space="preserve"> </w:t>
      </w:r>
      <w:r w:rsidR="00225AC9" w:rsidRPr="00D637BC">
        <w:t>embedded</w:t>
      </w:r>
      <w:r w:rsidR="00225AC9" w:rsidRPr="001F26F4">
        <w:t xml:space="preserve"> within </w:t>
      </w:r>
      <w:r w:rsidR="00225AC9">
        <w:t xml:space="preserve">the </w:t>
      </w:r>
      <w:r w:rsidR="00225AC9" w:rsidRPr="001F26F4">
        <w:t xml:space="preserve">text, </w:t>
      </w:r>
      <w:r>
        <w:t xml:space="preserve">by </w:t>
      </w:r>
      <w:r w:rsidR="00225AC9">
        <w:t xml:space="preserve">clustering concepts into proximal themes </w:t>
      </w:r>
      <w:r w:rsidR="00225AC9" w:rsidRPr="001F26F4">
        <w:t xml:space="preserve">based on frequency </w:t>
      </w:r>
      <w:r w:rsidR="00225AC9">
        <w:t xml:space="preserve">and </w:t>
      </w:r>
      <w:r w:rsidR="00225AC9" w:rsidRPr="001F26F4">
        <w:t>patterns of co-occurrenc</w:t>
      </w:r>
      <w:r w:rsidR="00225AC9">
        <w:t>e</w:t>
      </w:r>
      <w:r w:rsidR="00081ADB">
        <w:t xml:space="preserve"> </w:t>
      </w:r>
      <w:r w:rsidR="00081ADB">
        <w:fldChar w:fldCharType="begin"/>
      </w:r>
      <w:r w:rsidR="00081ADB">
        <w:instrText xml:space="preserve"> ADDIN EN.CITE &lt;EndNote&gt;&lt;Cite&gt;&lt;Author&gt;Smith&lt;/Author&gt;&lt;Year&gt;2006&lt;/Year&gt;&lt;RecNum&gt;651&lt;/RecNum&gt;&lt;DisplayText&gt;(Smith &amp;amp; Humphreys, 2006)&lt;/DisplayText&gt;&lt;record&gt;&lt;rec-number&gt;651&lt;/rec-number&gt;&lt;foreign-keys&gt;&lt;key app="EN" db-id="0a9xsrp9d2wfe7eza5fxetr0sd9xzaz0f5rx" timestamp="1560317871"&gt;651&lt;/key&gt;&lt;/foreign-keys&gt;&lt;ref-type name="Journal Article"&gt;17&lt;/ref-type&gt;&lt;contributors&gt;&lt;authors&gt;&lt;author&gt;Smith, Andrew&lt;/author&gt;&lt;author&gt;Humphreys, Michael&lt;/author&gt;&lt;/authors&gt;&lt;/contributors&gt;&lt;titles&gt;&lt;title&gt;Evaluation of unsupervised semantic mapping of natural language with Leximancer concept mapping&lt;/title&gt;&lt;secondary-title&gt;Behavior Research Methods&lt;/secondary-title&gt;&lt;/titles&gt;&lt;periodical&gt;&lt;full-title&gt;Behavior Research Methods&lt;/full-title&gt;&lt;/periodical&gt;&lt;pages&gt;262-279&lt;/pages&gt;&lt;volume&gt;38&lt;/volume&gt;&lt;number&gt;2&lt;/number&gt;&lt;keywords&gt;&lt;keyword&gt;Computer Generated Language Analysis (14300)&lt;/keyword&gt;&lt;keyword&gt;Computer Applications (14150)&lt;/keyword&gt;&lt;keyword&gt;Collocations (13280)&lt;/keyword&gt;&lt;keyword&gt;Natural Language Processing (56550)&lt;/keyword&gt;&lt;keyword&gt;Machine Learning (50240)&lt;/keyword&gt;&lt;keyword&gt;Statistical Analysis (83850)&lt;/keyword&gt;&lt;keyword&gt;Lexical Semantics (46770)&lt;/keyword&gt;&lt;keyword&gt;Semantic Relations (76780)&lt;/keyword&gt;&lt;keyword&gt;Descriptive Linguistics&lt;/keyword&gt;&lt;keyword&gt;Computational and Mathematical Linguistics&lt;/keyword&gt;&lt;keyword&gt;Article&lt;/keyword&gt;&lt;/keywords&gt;&lt;dates&gt;&lt;year&gt;2006&lt;/year&gt;&lt;/dates&gt;&lt;pub-location&gt;New York&lt;/pub-location&gt;&lt;isbn&gt;1554-351X&lt;/isbn&gt;&lt;urls&gt;&lt;/urls&gt;&lt;electronic-resource-num&gt;10.3758/BF03192778&lt;/electronic-resource-num&gt;&lt;/record&gt;&lt;/Cite&gt;&lt;/EndNote&gt;</w:instrText>
      </w:r>
      <w:r w:rsidR="00081ADB">
        <w:fldChar w:fldCharType="separate"/>
      </w:r>
      <w:r w:rsidR="00081ADB">
        <w:t>(Smith &amp; Humphreys, 2006)</w:t>
      </w:r>
      <w:r w:rsidR="00081ADB">
        <w:fldChar w:fldCharType="end"/>
      </w:r>
      <w:r w:rsidR="00225AC9">
        <w:t>.</w:t>
      </w:r>
      <w:r w:rsidR="008E665F">
        <w:t xml:space="preserve"> </w:t>
      </w:r>
    </w:p>
    <w:p w14:paraId="56D0B1CD" w14:textId="101DDFCB" w:rsidR="001867AC" w:rsidRDefault="00D34B7A" w:rsidP="00D34B7A">
      <w:pPr>
        <w:pStyle w:val="BodyText"/>
      </w:pPr>
      <w:r>
        <w:t xml:space="preserve">To make a clear distinction between the </w:t>
      </w:r>
      <w:r w:rsidR="00AB4388">
        <w:t>Program</w:t>
      </w:r>
      <w:r>
        <w:t xml:space="preserve">-level </w:t>
      </w:r>
      <w:r w:rsidR="00BC52C2">
        <w:t xml:space="preserve">themes </w:t>
      </w:r>
      <w:r>
        <w:t xml:space="preserve">and the </w:t>
      </w:r>
      <w:r w:rsidR="00435C47">
        <w:t xml:space="preserve">user </w:t>
      </w:r>
      <w:r w:rsidR="00AA7BE8">
        <w:t>panel</w:t>
      </w:r>
      <w:r>
        <w:t xml:space="preserve">-level findings presented in </w:t>
      </w:r>
      <w:r w:rsidR="00AB4388">
        <w:t xml:space="preserve">sections </w:t>
      </w:r>
      <w:r w:rsidR="00AB4388">
        <w:fldChar w:fldCharType="begin"/>
      </w:r>
      <w:r w:rsidR="00AB4388">
        <w:instrText xml:space="preserve"> REF _Ref33091646 \r \h </w:instrText>
      </w:r>
      <w:r w:rsidR="00AB4388">
        <w:fldChar w:fldCharType="separate"/>
      </w:r>
      <w:r w:rsidR="003F478C">
        <w:t>2</w:t>
      </w:r>
      <w:r w:rsidR="00AB4388">
        <w:fldChar w:fldCharType="end"/>
      </w:r>
      <w:r>
        <w:t xml:space="preserve"> and </w:t>
      </w:r>
      <w:r w:rsidR="00AB4388">
        <w:fldChar w:fldCharType="begin"/>
      </w:r>
      <w:r w:rsidR="00AB4388">
        <w:instrText xml:space="preserve"> REF _Ref39162163 \r \h </w:instrText>
      </w:r>
      <w:r w:rsidR="00AB4388">
        <w:fldChar w:fldCharType="separate"/>
      </w:r>
      <w:r w:rsidR="003F478C">
        <w:t>3</w:t>
      </w:r>
      <w:r w:rsidR="00AB4388">
        <w:fldChar w:fldCharType="end"/>
      </w:r>
      <w:r>
        <w:t>,</w:t>
      </w:r>
      <w:r w:rsidR="00EC1A46">
        <w:t xml:space="preserve"> t</w:t>
      </w:r>
      <w:r w:rsidR="00983346">
        <w:t xml:space="preserve">hemes identified </w:t>
      </w:r>
      <w:r>
        <w:t xml:space="preserve">in </w:t>
      </w:r>
      <w:r w:rsidR="00322595">
        <w:t>the</w:t>
      </w:r>
      <w:r>
        <w:t xml:space="preserve"> combined analysis</w:t>
      </w:r>
      <w:r w:rsidR="00983346">
        <w:t xml:space="preserve"> are referred to as ‘primary’ themes</w:t>
      </w:r>
      <w:r w:rsidR="00322595">
        <w:t xml:space="preserve">. </w:t>
      </w:r>
    </w:p>
    <w:p w14:paraId="70D96AA1" w14:textId="28A4C82E" w:rsidR="009A72AF" w:rsidRDefault="00C11428" w:rsidP="00533239">
      <w:pPr>
        <w:pStyle w:val="Heading2"/>
      </w:pPr>
      <w:bookmarkStart w:id="611" w:name="_Toc38874595"/>
      <w:bookmarkStart w:id="612" w:name="_Toc39672458"/>
      <w:r>
        <w:t xml:space="preserve">Combined </w:t>
      </w:r>
      <w:r w:rsidR="007A7809">
        <w:t>p</w:t>
      </w:r>
      <w:r w:rsidR="00AA7BE8">
        <w:t>anel</w:t>
      </w:r>
      <w:r>
        <w:t xml:space="preserve"> </w:t>
      </w:r>
      <w:r w:rsidR="007A7809">
        <w:t xml:space="preserve">analysis </w:t>
      </w:r>
      <w:r w:rsidR="00AB4388">
        <w:rPr>
          <w:rFonts w:cs="Calibri"/>
        </w:rPr>
        <w:t>–</w:t>
      </w:r>
      <w:r>
        <w:t xml:space="preserve"> </w:t>
      </w:r>
      <w:r w:rsidR="00AB4388">
        <w:t xml:space="preserve">primary </w:t>
      </w:r>
      <w:r w:rsidR="009A72AF">
        <w:t>themes</w:t>
      </w:r>
      <w:bookmarkEnd w:id="611"/>
      <w:bookmarkEnd w:id="612"/>
    </w:p>
    <w:p w14:paraId="5FDC8385" w14:textId="45FA359D" w:rsidR="009A72AF" w:rsidRDefault="009A72AF" w:rsidP="009A72AF">
      <w:pPr>
        <w:pStyle w:val="BodyText"/>
      </w:pPr>
      <w:r>
        <w:t xml:space="preserve">When datasets from both the Cooper and </w:t>
      </w:r>
      <w:proofErr w:type="spellStart"/>
      <w:r>
        <w:t>Beetaloo</w:t>
      </w:r>
      <w:proofErr w:type="spellEnd"/>
      <w:r>
        <w:t xml:space="preserve"> </w:t>
      </w:r>
      <w:r w:rsidR="00AA7BE8">
        <w:t>user panel</w:t>
      </w:r>
      <w:r>
        <w:t xml:space="preserve"> interview</w:t>
      </w:r>
      <w:r w:rsidR="00AB4388">
        <w:t>s</w:t>
      </w:r>
      <w:r>
        <w:t xml:space="preserve"> were combined, data cleaned (isolated to contain interviewee data only) and concept maps generated, four primary themes were identified </w:t>
      </w:r>
      <w:r w:rsidR="00322595">
        <w:t>in</w:t>
      </w:r>
      <w:r>
        <w:t xml:space="preserve"> </w:t>
      </w:r>
      <w:r w:rsidRPr="000E55A3">
        <w:rPr>
          <w:b/>
          <w:bCs/>
          <w:i/>
          <w:iCs/>
        </w:rPr>
        <w:t>response to all interview questions</w:t>
      </w:r>
      <w:r w:rsidR="00322595">
        <w:t>. In</w:t>
      </w:r>
      <w:r>
        <w:t xml:space="preserve"> order of prominence, these </w:t>
      </w:r>
      <w:r w:rsidR="00322595">
        <w:t xml:space="preserve">primary themes </w:t>
      </w:r>
      <w:r>
        <w:t xml:space="preserve">were: </w:t>
      </w:r>
    </w:p>
    <w:p w14:paraId="29AE67D9" w14:textId="0D11F2BA" w:rsidR="009A72AF" w:rsidRPr="004F0634" w:rsidRDefault="00AB4388" w:rsidP="000668EC">
      <w:pPr>
        <w:pStyle w:val="BodyText"/>
        <w:numPr>
          <w:ilvl w:val="0"/>
          <w:numId w:val="42"/>
        </w:numPr>
      </w:pPr>
      <w:r>
        <w:t>p</w:t>
      </w:r>
      <w:r w:rsidRPr="000E55A3">
        <w:t xml:space="preserve">eople </w:t>
      </w:r>
      <w:r w:rsidR="009A72AF" w:rsidRPr="000E55A3">
        <w:t xml:space="preserve">connections </w:t>
      </w:r>
    </w:p>
    <w:p w14:paraId="22D2C434" w14:textId="10551D60" w:rsidR="009A72AF" w:rsidRPr="004F0634" w:rsidRDefault="00AB4388" w:rsidP="000668EC">
      <w:pPr>
        <w:pStyle w:val="BodyText"/>
        <w:numPr>
          <w:ilvl w:val="0"/>
          <w:numId w:val="42"/>
        </w:numPr>
      </w:pPr>
      <w:r>
        <w:t>c</w:t>
      </w:r>
      <w:r w:rsidRPr="000E55A3">
        <w:t xml:space="preserve">oncern </w:t>
      </w:r>
      <w:r w:rsidR="009A72AF" w:rsidRPr="000E55A3">
        <w:t>for impacts</w:t>
      </w:r>
      <w:r w:rsidR="009A72AF" w:rsidRPr="004F0634">
        <w:t xml:space="preserve"> </w:t>
      </w:r>
    </w:p>
    <w:p w14:paraId="0ABDC69A" w14:textId="2CBF793B" w:rsidR="009A72AF" w:rsidRPr="004F0634" w:rsidRDefault="00AB4388" w:rsidP="000668EC">
      <w:pPr>
        <w:pStyle w:val="BodyText"/>
        <w:numPr>
          <w:ilvl w:val="0"/>
          <w:numId w:val="42"/>
        </w:numPr>
      </w:pPr>
      <w:r>
        <w:t>k</w:t>
      </w:r>
      <w:r w:rsidRPr="000E55A3">
        <w:t xml:space="preserve">nowledge </w:t>
      </w:r>
      <w:r w:rsidR="009A72AF" w:rsidRPr="000E55A3">
        <w:t>sharing</w:t>
      </w:r>
      <w:r w:rsidR="009A72AF" w:rsidRPr="004F0634">
        <w:t xml:space="preserve"> </w:t>
      </w:r>
    </w:p>
    <w:p w14:paraId="2D78AEE7" w14:textId="2835DA29" w:rsidR="009A72AF" w:rsidRPr="000668EC" w:rsidRDefault="00AB4388" w:rsidP="000668EC">
      <w:pPr>
        <w:pStyle w:val="BodyText"/>
        <w:numPr>
          <w:ilvl w:val="0"/>
          <w:numId w:val="42"/>
        </w:numPr>
      </w:pPr>
      <w:r>
        <w:t>p</w:t>
      </w:r>
      <w:r w:rsidRPr="000E55A3">
        <w:t xml:space="preserve">rocedural </w:t>
      </w:r>
      <w:r w:rsidR="009A72AF" w:rsidRPr="000E55A3">
        <w:t>matters</w:t>
      </w:r>
      <w:r w:rsidR="009A72AF" w:rsidRPr="000668EC">
        <w:t xml:space="preserve"> </w:t>
      </w:r>
    </w:p>
    <w:p w14:paraId="09DAAD29" w14:textId="1868B079" w:rsidR="009A72AF" w:rsidRDefault="009A72AF" w:rsidP="009A72AF">
      <w:pPr>
        <w:pStyle w:val="BodyText"/>
      </w:pPr>
      <w:r>
        <w:fldChar w:fldCharType="begin"/>
      </w:r>
      <w:r>
        <w:instrText xml:space="preserve"> REF _Ref32501196 \h </w:instrText>
      </w:r>
      <w:r>
        <w:fldChar w:fldCharType="separate"/>
      </w:r>
      <w:r w:rsidR="003F478C">
        <w:t xml:space="preserve">Table </w:t>
      </w:r>
      <w:r w:rsidR="003F478C">
        <w:rPr>
          <w:noProof/>
        </w:rPr>
        <w:t>14</w:t>
      </w:r>
      <w:r>
        <w:fldChar w:fldCharType="end"/>
      </w:r>
      <w:r>
        <w:t xml:space="preserve"> provides a detailed overview of each primary theme including number of hits (concept connections); theme descriptions; and the concepts captured within each theme. The themes highlight </w:t>
      </w:r>
      <w:r w:rsidR="00322595">
        <w:t>a clear</w:t>
      </w:r>
      <w:r>
        <w:t xml:space="preserve"> focus on ‘connection’ with other stakeholders and interviewees in the </w:t>
      </w:r>
      <w:r w:rsidR="00382BEE">
        <w:t xml:space="preserve">user panel </w:t>
      </w:r>
      <w:r>
        <w:t xml:space="preserve">setting – connections that appear to be highly valued. </w:t>
      </w:r>
      <w:r w:rsidRPr="000E55A3">
        <w:t>F</w:t>
      </w:r>
      <w:r w:rsidRPr="00E3253B">
        <w:t xml:space="preserve">ocus on impacts is the second most frequent </w:t>
      </w:r>
      <w:r w:rsidR="00322595">
        <w:t>primary</w:t>
      </w:r>
      <w:r w:rsidRPr="00D80B15">
        <w:t xml:space="preserve"> </w:t>
      </w:r>
      <w:r w:rsidR="00322595">
        <w:t>theme</w:t>
      </w:r>
      <w:r w:rsidRPr="000E55A3">
        <w:t>. Of interest, t</w:t>
      </w:r>
      <w:r w:rsidRPr="00E3253B">
        <w:t xml:space="preserve">hree of the </w:t>
      </w:r>
      <w:r w:rsidRPr="00D80B15">
        <w:t xml:space="preserve">themes </w:t>
      </w:r>
      <w:r w:rsidRPr="00E3253B">
        <w:t xml:space="preserve">highlight </w:t>
      </w:r>
      <w:r w:rsidRPr="000E55A3">
        <w:t xml:space="preserve">concepts that reflect </w:t>
      </w:r>
      <w:r w:rsidRPr="00E3253B">
        <w:t xml:space="preserve">exchange, communication, networking </w:t>
      </w:r>
      <w:r w:rsidRPr="000E55A3">
        <w:t xml:space="preserve">and </w:t>
      </w:r>
      <w:r w:rsidRPr="00E3253B">
        <w:t>knowledge sharing</w:t>
      </w:r>
      <w:r w:rsidRPr="000E55A3">
        <w:t>,</w:t>
      </w:r>
      <w:r w:rsidRPr="00E3253B">
        <w:t xml:space="preserve"> </w:t>
      </w:r>
      <w:r w:rsidRPr="000E55A3">
        <w:t>as well as</w:t>
      </w:r>
      <w:r w:rsidRPr="00E3253B">
        <w:t xml:space="preserve"> connection</w:t>
      </w:r>
      <w:r w:rsidRPr="000E55A3">
        <w:t xml:space="preserve">. This intersection of concepts across multiple themes </w:t>
      </w:r>
      <w:r w:rsidRPr="00E3253B">
        <w:t>high</w:t>
      </w:r>
      <w:r w:rsidRPr="000E55A3">
        <w:t>light</w:t>
      </w:r>
      <w:r w:rsidRPr="00E3253B">
        <w:t xml:space="preserve"> </w:t>
      </w:r>
      <w:r w:rsidRPr="000E55A3">
        <w:t xml:space="preserve">their </w:t>
      </w:r>
      <w:r w:rsidRPr="00E3253B">
        <w:t>priorit</w:t>
      </w:r>
      <w:r>
        <w:t>y</w:t>
      </w:r>
      <w:r w:rsidRPr="00D80B15">
        <w:t xml:space="preserve"> for </w:t>
      </w:r>
      <w:r w:rsidR="00382BEE">
        <w:t>u</w:t>
      </w:r>
      <w:r w:rsidR="00382BEE" w:rsidRPr="000E55A3">
        <w:t>ser</w:t>
      </w:r>
      <w:r w:rsidR="00382BEE" w:rsidRPr="00E3253B">
        <w:t xml:space="preserve"> </w:t>
      </w:r>
      <w:r w:rsidR="00382BEE">
        <w:t>p</w:t>
      </w:r>
      <w:r w:rsidR="00382BEE" w:rsidRPr="00E3253B">
        <w:t xml:space="preserve">anel </w:t>
      </w:r>
      <w:r w:rsidRPr="00E3253B">
        <w:t>members.</w:t>
      </w:r>
      <w:r w:rsidR="00322595">
        <w:t xml:space="preserve"> The focus on these themes was expressed by interviewees across both </w:t>
      </w:r>
      <w:r w:rsidR="00435C47">
        <w:t>user panels</w:t>
      </w:r>
      <w:r w:rsidR="00322595">
        <w:t>:</w:t>
      </w:r>
    </w:p>
    <w:p w14:paraId="2531BE2F" w14:textId="77777777" w:rsidR="009A72AF" w:rsidRPr="00E86F0C" w:rsidRDefault="009A72AF" w:rsidP="009A72AF">
      <w:pPr>
        <w:pStyle w:val="Quote"/>
        <w:ind w:left="1440"/>
        <w:jc w:val="left"/>
      </w:pPr>
      <w:r>
        <w:t>…</w:t>
      </w:r>
      <w:r w:rsidRPr="001659D5">
        <w:t>for me, that’s the whole use that I got out of it</w:t>
      </w:r>
      <w:r>
        <w:t>,</w:t>
      </w:r>
      <w:r w:rsidRPr="001659D5">
        <w:t xml:space="preserve"> to meet the other people and meet the panel members.</w:t>
      </w:r>
      <w:r>
        <w:t xml:space="preserve"> </w:t>
      </w:r>
      <w:r w:rsidRPr="001659D5">
        <w:t>I’ve learnt a lot new about what they’re concerned about, what their experience has been, and that was the whole point, was to understand that, and then build that relationship</w:t>
      </w:r>
      <w:r>
        <w:t xml:space="preserve"> – Cooper Interviewee</w:t>
      </w:r>
    </w:p>
    <w:p w14:paraId="0059E513" w14:textId="0EE1F48D" w:rsidR="009A72AF" w:rsidRDefault="009A72AF" w:rsidP="009A72AF">
      <w:pPr>
        <w:pStyle w:val="Quote"/>
        <w:ind w:left="1440"/>
        <w:jc w:val="left"/>
      </w:pPr>
      <w:r w:rsidRPr="000E55A3">
        <w:t xml:space="preserve">…having a greater understanding of not just the rock formations – they’re drilling through water tables and trying to better understand ‘what are the potential risks’, and how those risks are being mitigated. But understanding also ‘what impact will it have’ on water and the environment in that particular </w:t>
      </w:r>
      <w:r w:rsidR="007E76B5">
        <w:t>region</w:t>
      </w:r>
      <w:r w:rsidRPr="000E55A3">
        <w:t xml:space="preserve"> – </w:t>
      </w:r>
      <w:proofErr w:type="spellStart"/>
      <w:r w:rsidRPr="000E55A3">
        <w:t>Beetaloo</w:t>
      </w:r>
      <w:proofErr w:type="spellEnd"/>
      <w:r w:rsidRPr="000E55A3">
        <w:t xml:space="preserve"> interviewee</w:t>
      </w:r>
      <w:r w:rsidRPr="00755126">
        <w:t xml:space="preserve"> </w:t>
      </w:r>
    </w:p>
    <w:p w14:paraId="13B5AEC5" w14:textId="77777777" w:rsidR="009A72AF" w:rsidRPr="000E55A3" w:rsidRDefault="009A72AF" w:rsidP="009A72AF">
      <w:pPr>
        <w:pStyle w:val="BodyText"/>
      </w:pPr>
    </w:p>
    <w:p w14:paraId="3BFE7D21" w14:textId="4897CA4F" w:rsidR="009A72AF" w:rsidRDefault="009A72AF" w:rsidP="009A72AF">
      <w:pPr>
        <w:pStyle w:val="Caption"/>
      </w:pPr>
      <w:bookmarkStart w:id="613" w:name="_Ref32501196"/>
      <w:bookmarkStart w:id="614" w:name="_Toc38874534"/>
      <w:bookmarkStart w:id="615" w:name="_Toc39236196"/>
      <w:bookmarkStart w:id="616" w:name="_Toc39258020"/>
      <w:r>
        <w:lastRenderedPageBreak/>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14</w:t>
      </w:r>
      <w:r w:rsidR="00035838">
        <w:rPr>
          <w:noProof/>
        </w:rPr>
        <w:fldChar w:fldCharType="end"/>
      </w:r>
      <w:bookmarkEnd w:id="613"/>
      <w:r>
        <w:t xml:space="preserve"> Combined analysis – </w:t>
      </w:r>
      <w:r w:rsidR="0060346A">
        <w:t xml:space="preserve">primary </w:t>
      </w:r>
      <w:r>
        <w:t>themes (Leximancer)</w:t>
      </w:r>
      <w:bookmarkEnd w:id="614"/>
      <w:bookmarkEnd w:id="615"/>
      <w:bookmarkEnd w:id="616"/>
    </w:p>
    <w:tbl>
      <w:tblPr>
        <w:tblStyle w:val="TableCSIRO"/>
        <w:tblW w:w="9525" w:type="dxa"/>
        <w:tblLook w:val="04A0" w:firstRow="1" w:lastRow="0" w:firstColumn="1" w:lastColumn="0" w:noHBand="0" w:noVBand="1"/>
      </w:tblPr>
      <w:tblGrid>
        <w:gridCol w:w="1995"/>
        <w:gridCol w:w="1120"/>
        <w:gridCol w:w="3218"/>
        <w:gridCol w:w="3192"/>
      </w:tblGrid>
      <w:tr w:rsidR="009A72AF" w:rsidRPr="0035425D" w14:paraId="08D45DA9" w14:textId="77777777" w:rsidTr="00BD45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5" w:type="dxa"/>
          </w:tcPr>
          <w:p w14:paraId="2D1340B9" w14:textId="7628C4C9" w:rsidR="009A72AF" w:rsidRPr="0035425D" w:rsidRDefault="00B163A7" w:rsidP="00BD45EF">
            <w:pPr>
              <w:pStyle w:val="BodyText"/>
              <w:rPr>
                <w:color w:val="FFFFFF" w:themeColor="background1"/>
                <w:sz w:val="20"/>
                <w:szCs w:val="20"/>
              </w:rPr>
            </w:pPr>
            <w:r>
              <w:rPr>
                <w:color w:val="FFFFFF" w:themeColor="background1"/>
                <w:sz w:val="20"/>
                <w:szCs w:val="20"/>
              </w:rPr>
              <w:t>Primary t</w:t>
            </w:r>
            <w:r w:rsidR="009A72AF" w:rsidRPr="0035425D">
              <w:rPr>
                <w:color w:val="FFFFFF" w:themeColor="background1"/>
                <w:sz w:val="20"/>
                <w:szCs w:val="20"/>
              </w:rPr>
              <w:t>heme</w:t>
            </w:r>
          </w:p>
        </w:tc>
        <w:tc>
          <w:tcPr>
            <w:tcW w:w="1120" w:type="dxa"/>
          </w:tcPr>
          <w:p w14:paraId="56A6CE2D" w14:textId="77777777" w:rsidR="009A72AF" w:rsidRPr="0035425D"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35425D">
              <w:rPr>
                <w:color w:val="FFFFFF" w:themeColor="background1"/>
                <w:sz w:val="20"/>
                <w:szCs w:val="20"/>
              </w:rPr>
              <w:t>Hits</w:t>
            </w:r>
          </w:p>
        </w:tc>
        <w:tc>
          <w:tcPr>
            <w:tcW w:w="3218" w:type="dxa"/>
          </w:tcPr>
          <w:p w14:paraId="58406D70" w14:textId="77777777" w:rsidR="009A72AF" w:rsidRPr="0035425D"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35425D">
              <w:rPr>
                <w:color w:val="FFFFFF" w:themeColor="background1"/>
                <w:sz w:val="20"/>
                <w:szCs w:val="20"/>
              </w:rPr>
              <w:t>Descriptions</w:t>
            </w:r>
          </w:p>
        </w:tc>
        <w:tc>
          <w:tcPr>
            <w:tcW w:w="3192" w:type="dxa"/>
          </w:tcPr>
          <w:p w14:paraId="3AB33A67" w14:textId="77777777" w:rsidR="009A72AF" w:rsidRPr="0035425D"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35425D">
              <w:rPr>
                <w:color w:val="FFFFFF" w:themeColor="background1"/>
                <w:sz w:val="20"/>
                <w:szCs w:val="20"/>
              </w:rPr>
              <w:t>Concepts</w:t>
            </w:r>
          </w:p>
        </w:tc>
      </w:tr>
      <w:tr w:rsidR="009A72AF" w:rsidRPr="007402CF" w14:paraId="6C269276" w14:textId="77777777" w:rsidTr="00BD45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5" w:type="dxa"/>
          </w:tcPr>
          <w:p w14:paraId="5619C082" w14:textId="77777777" w:rsidR="009A72AF" w:rsidRPr="007402CF" w:rsidRDefault="009A72AF" w:rsidP="00BD45EF">
            <w:pPr>
              <w:pStyle w:val="BodyText"/>
              <w:rPr>
                <w:sz w:val="20"/>
                <w:szCs w:val="20"/>
              </w:rPr>
            </w:pPr>
            <w:r w:rsidRPr="007402CF">
              <w:rPr>
                <w:sz w:val="20"/>
                <w:szCs w:val="20"/>
              </w:rPr>
              <w:t>People connections</w:t>
            </w:r>
          </w:p>
          <w:p w14:paraId="34FB2A32" w14:textId="77777777" w:rsidR="009A72AF" w:rsidRPr="007402CF" w:rsidRDefault="009A72AF" w:rsidP="00BD45EF">
            <w:pPr>
              <w:pStyle w:val="BodyText"/>
              <w:rPr>
                <w:sz w:val="20"/>
                <w:szCs w:val="20"/>
              </w:rPr>
            </w:pPr>
          </w:p>
        </w:tc>
        <w:tc>
          <w:tcPr>
            <w:tcW w:w="1120" w:type="dxa"/>
          </w:tcPr>
          <w:p w14:paraId="228E9A61" w14:textId="77777777" w:rsidR="009A72AF" w:rsidRPr="007402CF"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7402CF">
              <w:rPr>
                <w:sz w:val="20"/>
                <w:szCs w:val="20"/>
              </w:rPr>
              <w:t>786</w:t>
            </w:r>
          </w:p>
          <w:p w14:paraId="53C54963" w14:textId="77777777" w:rsidR="009A72AF" w:rsidRPr="007402CF"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p>
        </w:tc>
        <w:tc>
          <w:tcPr>
            <w:tcW w:w="3218" w:type="dxa"/>
          </w:tcPr>
          <w:p w14:paraId="529D461D" w14:textId="7CA56448" w:rsidR="009A72AF" w:rsidRPr="007402CF"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7402CF">
              <w:rPr>
                <w:sz w:val="20"/>
                <w:szCs w:val="20"/>
              </w:rPr>
              <w:t xml:space="preserve">Regarding relationships, stakeholders, information exchange and </w:t>
            </w:r>
            <w:r w:rsidR="0060346A">
              <w:rPr>
                <w:sz w:val="20"/>
                <w:szCs w:val="20"/>
              </w:rPr>
              <w:t>u</w:t>
            </w:r>
            <w:r w:rsidR="0060346A" w:rsidRPr="007402CF">
              <w:rPr>
                <w:sz w:val="20"/>
                <w:szCs w:val="20"/>
              </w:rPr>
              <w:t xml:space="preserve">ser </w:t>
            </w:r>
            <w:r w:rsidR="0060346A">
              <w:rPr>
                <w:sz w:val="20"/>
                <w:szCs w:val="20"/>
              </w:rPr>
              <w:t>p</w:t>
            </w:r>
            <w:r w:rsidR="0060346A" w:rsidRPr="007402CF">
              <w:rPr>
                <w:sz w:val="20"/>
                <w:szCs w:val="20"/>
              </w:rPr>
              <w:t xml:space="preserve">anel </w:t>
            </w:r>
            <w:r w:rsidRPr="007402CF">
              <w:rPr>
                <w:sz w:val="20"/>
                <w:szCs w:val="20"/>
              </w:rPr>
              <w:t xml:space="preserve">processes </w:t>
            </w:r>
          </w:p>
          <w:p w14:paraId="769796A1" w14:textId="77777777" w:rsidR="009A72AF" w:rsidRPr="007402CF"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p>
        </w:tc>
        <w:tc>
          <w:tcPr>
            <w:tcW w:w="3192" w:type="dxa"/>
          </w:tcPr>
          <w:p w14:paraId="307AA55C" w14:textId="77777777" w:rsidR="009A72AF" w:rsidRPr="007402CF"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w:t>
            </w:r>
            <w:r w:rsidRPr="007402CF">
              <w:rPr>
                <w:sz w:val="20"/>
                <w:szCs w:val="20"/>
              </w:rPr>
              <w:t>eople, panel, work, industry, meeting, community, GBA, user, information, understanding, group, involved, process, government, meetings, different, issues, opportunity, members, groups, local, important, need, questions, useful, presentations, science, whole, feel, talking, level, main, interesting</w:t>
            </w:r>
          </w:p>
        </w:tc>
      </w:tr>
      <w:tr w:rsidR="009A72AF" w:rsidRPr="007402CF" w14:paraId="55257FB9" w14:textId="77777777" w:rsidTr="00BD45EF">
        <w:tc>
          <w:tcPr>
            <w:cnfStyle w:val="001000000000" w:firstRow="0" w:lastRow="0" w:firstColumn="1" w:lastColumn="0" w:oddVBand="0" w:evenVBand="0" w:oddHBand="0" w:evenHBand="0" w:firstRowFirstColumn="0" w:firstRowLastColumn="0" w:lastRowFirstColumn="0" w:lastRowLastColumn="0"/>
            <w:tcW w:w="1995" w:type="dxa"/>
          </w:tcPr>
          <w:p w14:paraId="1ECDA31E" w14:textId="77777777" w:rsidR="009A72AF" w:rsidRPr="007402CF" w:rsidRDefault="009A72AF" w:rsidP="00BD45EF">
            <w:pPr>
              <w:pStyle w:val="BodyText"/>
              <w:rPr>
                <w:sz w:val="20"/>
                <w:szCs w:val="20"/>
              </w:rPr>
            </w:pPr>
            <w:r w:rsidRPr="007402CF">
              <w:rPr>
                <w:sz w:val="20"/>
                <w:szCs w:val="20"/>
              </w:rPr>
              <w:t>Concern for impacts</w:t>
            </w:r>
          </w:p>
          <w:p w14:paraId="51F77F41" w14:textId="77777777" w:rsidR="009A72AF" w:rsidRPr="007402CF" w:rsidRDefault="009A72AF" w:rsidP="00BD45EF">
            <w:pPr>
              <w:pStyle w:val="BodyText"/>
              <w:rPr>
                <w:sz w:val="20"/>
                <w:szCs w:val="20"/>
              </w:rPr>
            </w:pPr>
          </w:p>
        </w:tc>
        <w:tc>
          <w:tcPr>
            <w:tcW w:w="1120" w:type="dxa"/>
          </w:tcPr>
          <w:p w14:paraId="1ED9B3C9" w14:textId="77777777" w:rsidR="009A72AF" w:rsidRPr="007402CF"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7402CF">
              <w:rPr>
                <w:sz w:val="20"/>
                <w:szCs w:val="20"/>
              </w:rPr>
              <w:t>325</w:t>
            </w:r>
          </w:p>
          <w:p w14:paraId="20D2F153" w14:textId="77777777" w:rsidR="009A72AF" w:rsidRPr="007402CF"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p>
        </w:tc>
        <w:tc>
          <w:tcPr>
            <w:tcW w:w="3218" w:type="dxa"/>
          </w:tcPr>
          <w:p w14:paraId="5780C5AF" w14:textId="7A14AE0B" w:rsidR="009A72AF" w:rsidRPr="007402CF"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7402CF">
              <w:rPr>
                <w:sz w:val="20"/>
                <w:szCs w:val="20"/>
              </w:rPr>
              <w:t>Understanding impacts of industry development, on surface and below-ground water, concern with fracking in particular</w:t>
            </w:r>
            <w:r w:rsidR="009304F6">
              <w:rPr>
                <w:sz w:val="20"/>
                <w:szCs w:val="20"/>
              </w:rPr>
              <w:t>;</w:t>
            </w:r>
            <w:r w:rsidRPr="007402CF">
              <w:rPr>
                <w:sz w:val="20"/>
                <w:szCs w:val="20"/>
              </w:rPr>
              <w:t xml:space="preserve"> and</w:t>
            </w:r>
            <w:r w:rsidR="009304F6">
              <w:rPr>
                <w:sz w:val="20"/>
                <w:szCs w:val="20"/>
              </w:rPr>
              <w:t>,</w:t>
            </w:r>
            <w:r w:rsidRPr="007402CF">
              <w:rPr>
                <w:sz w:val="20"/>
                <w:szCs w:val="20"/>
              </w:rPr>
              <w:t xml:space="preserve"> other more technical matters</w:t>
            </w:r>
          </w:p>
        </w:tc>
        <w:tc>
          <w:tcPr>
            <w:tcW w:w="3192" w:type="dxa"/>
          </w:tcPr>
          <w:p w14:paraId="022C9DD3" w14:textId="77777777" w:rsidR="009A72AF" w:rsidRPr="007402CF"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7402CF">
              <w:rPr>
                <w:sz w:val="20"/>
                <w:szCs w:val="20"/>
              </w:rPr>
              <w:t>gas, development, water, area, better, coming, fracking, companies, region, areas, interest, country</w:t>
            </w:r>
          </w:p>
          <w:p w14:paraId="04AF5390" w14:textId="77777777" w:rsidR="009A72AF" w:rsidRPr="007402CF"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p>
        </w:tc>
      </w:tr>
      <w:tr w:rsidR="009A72AF" w:rsidRPr="007402CF" w14:paraId="3562C0E8" w14:textId="77777777" w:rsidTr="00BD45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5" w:type="dxa"/>
          </w:tcPr>
          <w:p w14:paraId="1AA1C6D3" w14:textId="77777777" w:rsidR="009A72AF" w:rsidRPr="009B4994" w:rsidRDefault="009A72AF" w:rsidP="00BD45EF">
            <w:pPr>
              <w:pStyle w:val="BodyText"/>
              <w:rPr>
                <w:sz w:val="20"/>
                <w:szCs w:val="20"/>
              </w:rPr>
            </w:pPr>
            <w:r w:rsidRPr="009B4994">
              <w:rPr>
                <w:sz w:val="20"/>
                <w:szCs w:val="20"/>
              </w:rPr>
              <w:t>Knowledge sharing</w:t>
            </w:r>
          </w:p>
          <w:p w14:paraId="4B55430D" w14:textId="77777777" w:rsidR="009A72AF" w:rsidRPr="007402CF" w:rsidRDefault="009A72AF" w:rsidP="00BD45EF">
            <w:pPr>
              <w:pStyle w:val="BodyText"/>
              <w:rPr>
                <w:sz w:val="20"/>
                <w:szCs w:val="20"/>
              </w:rPr>
            </w:pPr>
          </w:p>
        </w:tc>
        <w:tc>
          <w:tcPr>
            <w:tcW w:w="1120" w:type="dxa"/>
          </w:tcPr>
          <w:p w14:paraId="20FA1E9E" w14:textId="77777777" w:rsidR="009A72AF" w:rsidRPr="009B4994"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9B4994">
              <w:rPr>
                <w:sz w:val="20"/>
                <w:szCs w:val="20"/>
              </w:rPr>
              <w:t>235</w:t>
            </w:r>
          </w:p>
          <w:p w14:paraId="36756585" w14:textId="77777777" w:rsidR="009A72AF" w:rsidRPr="007402CF"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p>
        </w:tc>
        <w:tc>
          <w:tcPr>
            <w:tcW w:w="3218" w:type="dxa"/>
          </w:tcPr>
          <w:p w14:paraId="50C47C27" w14:textId="41F5C6EA" w:rsidR="009A72AF" w:rsidRPr="007402CF"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9B4994">
              <w:rPr>
                <w:sz w:val="20"/>
                <w:szCs w:val="20"/>
              </w:rPr>
              <w:t>Sharing of knowledge, expression and representation and hearing differing perspectives</w:t>
            </w:r>
          </w:p>
        </w:tc>
        <w:tc>
          <w:tcPr>
            <w:tcW w:w="3192" w:type="dxa"/>
          </w:tcPr>
          <w:p w14:paraId="1CDBC008" w14:textId="77777777" w:rsidR="009A72AF" w:rsidRPr="007402CF"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9B4994">
              <w:rPr>
                <w:sz w:val="20"/>
                <w:szCs w:val="20"/>
              </w:rPr>
              <w:t>understand, terms, assessment, environmental, knowledge, happening, perspective, conversation, panels</w:t>
            </w:r>
          </w:p>
        </w:tc>
      </w:tr>
      <w:tr w:rsidR="009A72AF" w:rsidRPr="007402CF" w14:paraId="5B0D3039" w14:textId="77777777" w:rsidTr="00BD45EF">
        <w:tc>
          <w:tcPr>
            <w:cnfStyle w:val="001000000000" w:firstRow="0" w:lastRow="0" w:firstColumn="1" w:lastColumn="0" w:oddVBand="0" w:evenVBand="0" w:oddHBand="0" w:evenHBand="0" w:firstRowFirstColumn="0" w:firstRowLastColumn="0" w:lastRowFirstColumn="0" w:lastRowLastColumn="0"/>
            <w:tcW w:w="1995" w:type="dxa"/>
          </w:tcPr>
          <w:p w14:paraId="288F617E" w14:textId="77777777" w:rsidR="009A72AF" w:rsidRPr="009B4994" w:rsidRDefault="009A72AF" w:rsidP="00BD45EF">
            <w:pPr>
              <w:pStyle w:val="BodyText"/>
              <w:rPr>
                <w:sz w:val="20"/>
                <w:szCs w:val="20"/>
              </w:rPr>
            </w:pPr>
            <w:r w:rsidRPr="009B4994">
              <w:rPr>
                <w:sz w:val="20"/>
                <w:szCs w:val="20"/>
              </w:rPr>
              <w:t>Procedural</w:t>
            </w:r>
            <w:r>
              <w:rPr>
                <w:sz w:val="20"/>
                <w:szCs w:val="20"/>
              </w:rPr>
              <w:t xml:space="preserve"> matters</w:t>
            </w:r>
          </w:p>
          <w:p w14:paraId="1F9BF71E" w14:textId="77777777" w:rsidR="009A72AF" w:rsidRPr="007402CF" w:rsidRDefault="009A72AF" w:rsidP="00BD45EF">
            <w:pPr>
              <w:pStyle w:val="BodyText"/>
              <w:rPr>
                <w:sz w:val="20"/>
                <w:szCs w:val="20"/>
              </w:rPr>
            </w:pPr>
          </w:p>
        </w:tc>
        <w:tc>
          <w:tcPr>
            <w:tcW w:w="1120" w:type="dxa"/>
          </w:tcPr>
          <w:p w14:paraId="3D63F34B" w14:textId="77777777" w:rsidR="009A72AF" w:rsidRPr="009B4994"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9B4994">
              <w:rPr>
                <w:sz w:val="20"/>
                <w:szCs w:val="20"/>
              </w:rPr>
              <w:t>157</w:t>
            </w:r>
          </w:p>
          <w:p w14:paraId="3E796355" w14:textId="77777777" w:rsidR="009A72AF" w:rsidRPr="007402CF"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p>
        </w:tc>
        <w:tc>
          <w:tcPr>
            <w:tcW w:w="3218" w:type="dxa"/>
          </w:tcPr>
          <w:p w14:paraId="51E47A9C" w14:textId="3BEB7040" w:rsidR="009A72AF" w:rsidRPr="007402CF"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9B4994">
              <w:rPr>
                <w:sz w:val="20"/>
                <w:szCs w:val="20"/>
              </w:rPr>
              <w:t xml:space="preserve">Commentary on the </w:t>
            </w:r>
            <w:r>
              <w:rPr>
                <w:sz w:val="20"/>
                <w:szCs w:val="20"/>
              </w:rPr>
              <w:t>GBA Program</w:t>
            </w:r>
            <w:r w:rsidRPr="009B4994">
              <w:rPr>
                <w:sz w:val="20"/>
                <w:szCs w:val="20"/>
              </w:rPr>
              <w:t xml:space="preserve"> purpose and procedures, the stakeholders involved</w:t>
            </w:r>
          </w:p>
        </w:tc>
        <w:tc>
          <w:tcPr>
            <w:tcW w:w="3192" w:type="dxa"/>
          </w:tcPr>
          <w:p w14:paraId="45409E7E" w14:textId="77777777" w:rsidR="009A72AF" w:rsidRPr="007402CF"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9B4994">
              <w:rPr>
                <w:sz w:val="20"/>
                <w:szCs w:val="20"/>
              </w:rPr>
              <w:t>program, technical, CSIRO, stakeholders, working, meet</w:t>
            </w:r>
          </w:p>
        </w:tc>
      </w:tr>
    </w:tbl>
    <w:p w14:paraId="29BA82D3" w14:textId="69B3058E" w:rsidR="009A72AF" w:rsidRDefault="009A72AF" w:rsidP="00533239">
      <w:pPr>
        <w:pStyle w:val="Heading2"/>
      </w:pPr>
      <w:bookmarkStart w:id="617" w:name="_Toc38874596"/>
      <w:bookmarkStart w:id="618" w:name="_Toc39672459"/>
      <w:r>
        <w:t>Expectations, anticipated benefits and outcomes</w:t>
      </w:r>
      <w:bookmarkEnd w:id="617"/>
      <w:bookmarkEnd w:id="618"/>
      <w:r>
        <w:t xml:space="preserve"> </w:t>
      </w:r>
    </w:p>
    <w:p w14:paraId="7339A334" w14:textId="67189505" w:rsidR="009A72AF" w:rsidRDefault="009A72AF" w:rsidP="009A72AF">
      <w:pPr>
        <w:pStyle w:val="BodyText"/>
      </w:pPr>
      <w:r>
        <w:t xml:space="preserve">Expectations, anticipated benefits and outcomes considered here capture interviewee </w:t>
      </w:r>
      <w:r w:rsidRPr="000E55A3">
        <w:rPr>
          <w:b/>
          <w:bCs/>
          <w:i/>
          <w:iCs/>
        </w:rPr>
        <w:t>motivation</w:t>
      </w:r>
      <w:r w:rsidRPr="000E55A3">
        <w:rPr>
          <w:i/>
          <w:iCs/>
        </w:rPr>
        <w:t xml:space="preserve"> </w:t>
      </w:r>
      <w:r w:rsidRPr="000E55A3">
        <w:rPr>
          <w:b/>
          <w:bCs/>
          <w:i/>
          <w:iCs/>
        </w:rPr>
        <w:t>for panel membership</w:t>
      </w:r>
      <w:r>
        <w:t xml:space="preserve"> on one or other of the </w:t>
      </w:r>
      <w:r w:rsidR="00435C47">
        <w:t>user panels</w:t>
      </w:r>
      <w:r>
        <w:t xml:space="preserve">. In order of prominence, and isolating for relevance (limited to responses to questions relating to motivation for involvement), Leximancer analysis of the text reveals the following </w:t>
      </w:r>
      <w:r w:rsidR="00B27734">
        <w:t xml:space="preserve">secondary </w:t>
      </w:r>
      <w:r>
        <w:t xml:space="preserve">themes (see </w:t>
      </w:r>
      <w:r>
        <w:rPr>
          <w:highlight w:val="yellow"/>
        </w:rPr>
        <w:fldChar w:fldCharType="begin"/>
      </w:r>
      <w:r>
        <w:instrText xml:space="preserve"> REF _Ref32501221 \h </w:instrText>
      </w:r>
      <w:r>
        <w:rPr>
          <w:highlight w:val="yellow"/>
        </w:rPr>
      </w:r>
      <w:r>
        <w:rPr>
          <w:highlight w:val="yellow"/>
        </w:rPr>
        <w:fldChar w:fldCharType="separate"/>
      </w:r>
      <w:r w:rsidR="003F478C">
        <w:t xml:space="preserve">Table </w:t>
      </w:r>
      <w:r w:rsidR="003F478C">
        <w:rPr>
          <w:noProof/>
        </w:rPr>
        <w:t>15</w:t>
      </w:r>
      <w:r>
        <w:rPr>
          <w:highlight w:val="yellow"/>
        </w:rPr>
        <w:fldChar w:fldCharType="end"/>
      </w:r>
      <w:r>
        <w:t>):</w:t>
      </w:r>
    </w:p>
    <w:p w14:paraId="0536F7D5" w14:textId="4A6EAAD8" w:rsidR="009A72AF" w:rsidRPr="004F0634" w:rsidRDefault="0060346A" w:rsidP="000668EC">
      <w:pPr>
        <w:pStyle w:val="BodyText"/>
        <w:numPr>
          <w:ilvl w:val="0"/>
          <w:numId w:val="42"/>
        </w:numPr>
      </w:pPr>
      <w:r>
        <w:t>r</w:t>
      </w:r>
      <w:r w:rsidRPr="000E55A3">
        <w:t xml:space="preserve">ole </w:t>
      </w:r>
      <w:r w:rsidR="009A72AF" w:rsidRPr="000E55A3">
        <w:t xml:space="preserve">and purpose of GBA </w:t>
      </w:r>
      <w:r>
        <w:t>u</w:t>
      </w:r>
      <w:r w:rsidRPr="000E55A3">
        <w:t xml:space="preserve">ser </w:t>
      </w:r>
      <w:r>
        <w:t>p</w:t>
      </w:r>
      <w:r w:rsidRPr="000E55A3">
        <w:t xml:space="preserve">anel </w:t>
      </w:r>
    </w:p>
    <w:p w14:paraId="28CE5643" w14:textId="70B32121" w:rsidR="009A72AF" w:rsidRPr="004F0634" w:rsidRDefault="0060346A" w:rsidP="000668EC">
      <w:pPr>
        <w:pStyle w:val="BodyText"/>
        <w:numPr>
          <w:ilvl w:val="0"/>
          <w:numId w:val="42"/>
        </w:numPr>
      </w:pPr>
      <w:r>
        <w:t>u</w:t>
      </w:r>
      <w:r w:rsidRPr="000E55A3">
        <w:t xml:space="preserve">nderstanding </w:t>
      </w:r>
      <w:r w:rsidR="009A72AF" w:rsidRPr="000E55A3">
        <w:t xml:space="preserve">risk </w:t>
      </w:r>
      <w:r w:rsidR="009A72AF" w:rsidRPr="004F0634">
        <w:t xml:space="preserve"> </w:t>
      </w:r>
    </w:p>
    <w:p w14:paraId="0ECFFE71" w14:textId="577BD2A8" w:rsidR="009A72AF" w:rsidRPr="004F0634" w:rsidRDefault="0060346A" w:rsidP="000668EC">
      <w:pPr>
        <w:pStyle w:val="BodyText"/>
        <w:numPr>
          <w:ilvl w:val="0"/>
          <w:numId w:val="42"/>
        </w:numPr>
      </w:pPr>
      <w:r>
        <w:t>v</w:t>
      </w:r>
      <w:r w:rsidRPr="000E55A3">
        <w:t xml:space="preserve">alue </w:t>
      </w:r>
      <w:r w:rsidR="009A72AF" w:rsidRPr="000E55A3">
        <w:t xml:space="preserve">inclusivity </w:t>
      </w:r>
    </w:p>
    <w:p w14:paraId="5C60EE12" w14:textId="667E1C44" w:rsidR="009A72AF" w:rsidRPr="004F0634" w:rsidRDefault="0060346A" w:rsidP="000668EC">
      <w:pPr>
        <w:pStyle w:val="BodyText"/>
        <w:numPr>
          <w:ilvl w:val="0"/>
          <w:numId w:val="42"/>
        </w:numPr>
      </w:pPr>
      <w:r>
        <w:t>t</w:t>
      </w:r>
      <w:r w:rsidRPr="000E55A3">
        <w:t xml:space="preserve">o </w:t>
      </w:r>
      <w:r w:rsidR="009A72AF" w:rsidRPr="000E55A3">
        <w:t xml:space="preserve">be informed </w:t>
      </w:r>
    </w:p>
    <w:p w14:paraId="0D9A0B26" w14:textId="48402330" w:rsidR="009A72AF" w:rsidRPr="004F0634" w:rsidRDefault="0060346A" w:rsidP="000668EC">
      <w:pPr>
        <w:pStyle w:val="BodyText"/>
        <w:numPr>
          <w:ilvl w:val="0"/>
          <w:numId w:val="42"/>
        </w:numPr>
      </w:pPr>
      <w:r>
        <w:t>e</w:t>
      </w:r>
      <w:r w:rsidRPr="000E55A3">
        <w:t xml:space="preserve">nvironmental </w:t>
      </w:r>
      <w:r w:rsidR="009A72AF" w:rsidRPr="000E55A3">
        <w:t>protection</w:t>
      </w:r>
      <w:r>
        <w:t>.</w:t>
      </w:r>
      <w:r w:rsidR="009A72AF" w:rsidRPr="004F0634">
        <w:t xml:space="preserve"> </w:t>
      </w:r>
    </w:p>
    <w:p w14:paraId="6FDEB737" w14:textId="3C7727DE" w:rsidR="009A72AF" w:rsidRDefault="009A72AF" w:rsidP="00004268">
      <w:pPr>
        <w:pStyle w:val="BodyText"/>
      </w:pPr>
      <w:r>
        <w:t xml:space="preserve">When discussing these motivations, strong focus was placed on the role and purpose of the </w:t>
      </w:r>
      <w:r w:rsidR="0060346A">
        <w:t xml:space="preserve">user panels </w:t>
      </w:r>
      <w:r>
        <w:t xml:space="preserve">by interviewees, including how the GBA </w:t>
      </w:r>
      <w:r w:rsidR="00435C47">
        <w:t xml:space="preserve">Program </w:t>
      </w:r>
      <w:r>
        <w:t xml:space="preserve">intersected with other existing or potential processes (e.g. potential </w:t>
      </w:r>
      <w:r w:rsidR="0049431B">
        <w:t>S</w:t>
      </w:r>
      <w:r>
        <w:t xml:space="preserve">trategic </w:t>
      </w:r>
      <w:r w:rsidR="0049431B">
        <w:t>A</w:t>
      </w:r>
      <w:r>
        <w:t xml:space="preserve">ssessments in Queensland, the </w:t>
      </w:r>
      <w:r w:rsidRPr="0049431B">
        <w:rPr>
          <w:iCs/>
        </w:rPr>
        <w:t>Strategic Regional Environment</w:t>
      </w:r>
      <w:r w:rsidR="00EC2E38">
        <w:rPr>
          <w:iCs/>
        </w:rPr>
        <w:t>al</w:t>
      </w:r>
      <w:r w:rsidRPr="0049431B">
        <w:rPr>
          <w:iCs/>
        </w:rPr>
        <w:t xml:space="preserve"> </w:t>
      </w:r>
      <w:r w:rsidR="00EC2E38">
        <w:rPr>
          <w:iCs/>
        </w:rPr>
        <w:t xml:space="preserve">and </w:t>
      </w:r>
      <w:r w:rsidRPr="0049431B">
        <w:rPr>
          <w:iCs/>
        </w:rPr>
        <w:t>Baseline Assessment</w:t>
      </w:r>
      <w:r>
        <w:t xml:space="preserve"> in the Northern Territory). </w:t>
      </w:r>
    </w:p>
    <w:p w14:paraId="4E27B510" w14:textId="77777777" w:rsidR="009A72AF" w:rsidRPr="00E86F0C" w:rsidRDefault="009A72AF" w:rsidP="009A72AF"/>
    <w:p w14:paraId="6459F8DB" w14:textId="33A12984" w:rsidR="009A72AF" w:rsidRPr="000E55A3" w:rsidRDefault="009A72AF" w:rsidP="009A72AF">
      <w:pPr>
        <w:pStyle w:val="Caption"/>
      </w:pPr>
      <w:bookmarkStart w:id="619" w:name="_Ref32501221"/>
      <w:bookmarkStart w:id="620" w:name="_Toc38874535"/>
      <w:bookmarkStart w:id="621" w:name="_Toc39236197"/>
      <w:bookmarkStart w:id="622" w:name="_Toc39258021"/>
      <w:r>
        <w:lastRenderedPageBreak/>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15</w:t>
      </w:r>
      <w:r w:rsidR="00035838">
        <w:rPr>
          <w:noProof/>
        </w:rPr>
        <w:fldChar w:fldCharType="end"/>
      </w:r>
      <w:bookmarkEnd w:id="619"/>
      <w:r>
        <w:t xml:space="preserve"> Combined analysis – </w:t>
      </w:r>
      <w:r w:rsidR="0060346A">
        <w:t>expectations</w:t>
      </w:r>
      <w:r>
        <w:t>, anticipated benefits and outcome (Leximancer)</w:t>
      </w:r>
      <w:bookmarkEnd w:id="620"/>
      <w:bookmarkEnd w:id="621"/>
      <w:bookmarkEnd w:id="622"/>
    </w:p>
    <w:tbl>
      <w:tblPr>
        <w:tblStyle w:val="TableCSIRO"/>
        <w:tblW w:w="9525" w:type="dxa"/>
        <w:tblLook w:val="04A0" w:firstRow="1" w:lastRow="0" w:firstColumn="1" w:lastColumn="0" w:noHBand="0" w:noVBand="1"/>
      </w:tblPr>
      <w:tblGrid>
        <w:gridCol w:w="1995"/>
        <w:gridCol w:w="1120"/>
        <w:gridCol w:w="3218"/>
        <w:gridCol w:w="3192"/>
      </w:tblGrid>
      <w:tr w:rsidR="009A72AF" w:rsidRPr="0035425D" w14:paraId="4C200557" w14:textId="77777777" w:rsidTr="00BD45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5" w:type="dxa"/>
          </w:tcPr>
          <w:p w14:paraId="6AACE5CA" w14:textId="35E7256E" w:rsidR="009A72AF" w:rsidRPr="001F44D7" w:rsidRDefault="00B163A7" w:rsidP="00BD45EF">
            <w:pPr>
              <w:pStyle w:val="BodyText"/>
              <w:rPr>
                <w:color w:val="FFFFFF" w:themeColor="background1"/>
                <w:sz w:val="20"/>
                <w:szCs w:val="20"/>
              </w:rPr>
            </w:pPr>
            <w:r>
              <w:rPr>
                <w:color w:val="FFFFFF" w:themeColor="background1"/>
                <w:sz w:val="20"/>
                <w:szCs w:val="20"/>
              </w:rPr>
              <w:t>Secondary theme</w:t>
            </w:r>
          </w:p>
        </w:tc>
        <w:tc>
          <w:tcPr>
            <w:tcW w:w="1120" w:type="dxa"/>
          </w:tcPr>
          <w:p w14:paraId="05F8565F" w14:textId="77777777" w:rsidR="009A72AF" w:rsidRPr="000D6382"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0D6382">
              <w:rPr>
                <w:color w:val="FFFFFF" w:themeColor="background1"/>
                <w:sz w:val="20"/>
                <w:szCs w:val="20"/>
              </w:rPr>
              <w:t>Hits</w:t>
            </w:r>
          </w:p>
        </w:tc>
        <w:tc>
          <w:tcPr>
            <w:tcW w:w="3218" w:type="dxa"/>
          </w:tcPr>
          <w:p w14:paraId="231621C7" w14:textId="77777777" w:rsidR="009A72AF" w:rsidRPr="0035425D"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0D6382">
              <w:rPr>
                <w:color w:val="FFFFFF" w:themeColor="background1"/>
                <w:sz w:val="20"/>
                <w:szCs w:val="20"/>
              </w:rPr>
              <w:t>De</w:t>
            </w:r>
            <w:r w:rsidRPr="0035425D">
              <w:rPr>
                <w:color w:val="FFFFFF" w:themeColor="background1"/>
                <w:sz w:val="20"/>
                <w:szCs w:val="20"/>
              </w:rPr>
              <w:t>scriptions</w:t>
            </w:r>
          </w:p>
        </w:tc>
        <w:tc>
          <w:tcPr>
            <w:tcW w:w="3192" w:type="dxa"/>
          </w:tcPr>
          <w:p w14:paraId="231A89AA" w14:textId="77777777" w:rsidR="009A72AF" w:rsidRPr="0035425D"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35425D">
              <w:rPr>
                <w:color w:val="FFFFFF" w:themeColor="background1"/>
                <w:sz w:val="20"/>
                <w:szCs w:val="20"/>
              </w:rPr>
              <w:t>Concepts</w:t>
            </w:r>
          </w:p>
        </w:tc>
      </w:tr>
      <w:tr w:rsidR="009A72AF" w:rsidRPr="0035425D" w14:paraId="4B7ACB90" w14:textId="77777777" w:rsidTr="00BD45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5" w:type="dxa"/>
          </w:tcPr>
          <w:p w14:paraId="0379B87F" w14:textId="4F864BBA" w:rsidR="009A72AF" w:rsidRPr="0035425D" w:rsidRDefault="009A72AF" w:rsidP="00BD45EF">
            <w:pPr>
              <w:pStyle w:val="BodyText"/>
              <w:rPr>
                <w:sz w:val="20"/>
                <w:szCs w:val="20"/>
              </w:rPr>
            </w:pPr>
            <w:r w:rsidRPr="0035425D">
              <w:rPr>
                <w:sz w:val="20"/>
                <w:szCs w:val="20"/>
              </w:rPr>
              <w:t xml:space="preserve">Role and purpose of GBA </w:t>
            </w:r>
            <w:r w:rsidR="0060346A">
              <w:rPr>
                <w:sz w:val="20"/>
                <w:szCs w:val="20"/>
              </w:rPr>
              <w:t>u</w:t>
            </w:r>
            <w:r w:rsidR="0060346A" w:rsidRPr="0035425D">
              <w:rPr>
                <w:sz w:val="20"/>
                <w:szCs w:val="20"/>
              </w:rPr>
              <w:t xml:space="preserve">ser </w:t>
            </w:r>
            <w:r w:rsidR="0060346A">
              <w:rPr>
                <w:sz w:val="20"/>
                <w:szCs w:val="20"/>
              </w:rPr>
              <w:t>p</w:t>
            </w:r>
            <w:r w:rsidR="0060346A" w:rsidRPr="0035425D">
              <w:rPr>
                <w:sz w:val="20"/>
                <w:szCs w:val="20"/>
              </w:rPr>
              <w:t>anel</w:t>
            </w:r>
            <w:r w:rsidR="00435C47">
              <w:rPr>
                <w:sz w:val="20"/>
                <w:szCs w:val="20"/>
              </w:rPr>
              <w:t>s</w:t>
            </w:r>
          </w:p>
        </w:tc>
        <w:tc>
          <w:tcPr>
            <w:tcW w:w="1120" w:type="dxa"/>
          </w:tcPr>
          <w:p w14:paraId="6FA7841A"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35425D">
              <w:rPr>
                <w:sz w:val="20"/>
                <w:szCs w:val="20"/>
              </w:rPr>
              <w:t>164</w:t>
            </w:r>
          </w:p>
        </w:tc>
        <w:tc>
          <w:tcPr>
            <w:tcW w:w="3218" w:type="dxa"/>
          </w:tcPr>
          <w:p w14:paraId="0883BA7B" w14:textId="42D72649"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35425D">
              <w:rPr>
                <w:sz w:val="20"/>
                <w:szCs w:val="20"/>
              </w:rPr>
              <w:t xml:space="preserve">Seeking clarity on what drives this ‘social’ aspect of the broader </w:t>
            </w:r>
            <w:r>
              <w:rPr>
                <w:sz w:val="20"/>
                <w:szCs w:val="20"/>
              </w:rPr>
              <w:t>GBA Program</w:t>
            </w:r>
            <w:r w:rsidRPr="0035425D">
              <w:rPr>
                <w:sz w:val="20"/>
                <w:szCs w:val="20"/>
              </w:rPr>
              <w:t xml:space="preserve">, why engage ‘community’ in this respect and how the </w:t>
            </w:r>
            <w:r w:rsidR="0060346A">
              <w:rPr>
                <w:sz w:val="20"/>
                <w:szCs w:val="20"/>
              </w:rPr>
              <w:t>u</w:t>
            </w:r>
            <w:r w:rsidR="0060346A" w:rsidRPr="0035425D">
              <w:rPr>
                <w:sz w:val="20"/>
                <w:szCs w:val="20"/>
              </w:rPr>
              <w:t xml:space="preserve">ser </w:t>
            </w:r>
            <w:r w:rsidR="0060346A">
              <w:rPr>
                <w:sz w:val="20"/>
                <w:szCs w:val="20"/>
              </w:rPr>
              <w:t>p</w:t>
            </w:r>
            <w:r w:rsidR="0060346A" w:rsidRPr="0035425D">
              <w:rPr>
                <w:sz w:val="20"/>
                <w:szCs w:val="20"/>
              </w:rPr>
              <w:t xml:space="preserve">anel </w:t>
            </w:r>
            <w:r w:rsidRPr="0035425D">
              <w:rPr>
                <w:sz w:val="20"/>
                <w:szCs w:val="20"/>
              </w:rPr>
              <w:t>(outcomes) links with the broader industry/government development agenda and other local engagement activities.</w:t>
            </w:r>
          </w:p>
        </w:tc>
        <w:tc>
          <w:tcPr>
            <w:tcW w:w="3192" w:type="dxa"/>
          </w:tcPr>
          <w:p w14:paraId="4095BCDA"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35425D">
              <w:rPr>
                <w:sz w:val="20"/>
                <w:szCs w:val="20"/>
              </w:rPr>
              <w:t>people, panel, work, community, involved, GBA, process, gas, user, government, group, different, information, opportunity, fracking, CSIRO, questions, issues, region, area, important, groups, meeting, interest, local, presentations, feel, interesting, working, science, assessment, meet</w:t>
            </w:r>
          </w:p>
        </w:tc>
      </w:tr>
      <w:tr w:rsidR="009A72AF" w:rsidRPr="0035425D" w14:paraId="2789E20A" w14:textId="77777777" w:rsidTr="00BD45EF">
        <w:tc>
          <w:tcPr>
            <w:cnfStyle w:val="001000000000" w:firstRow="0" w:lastRow="0" w:firstColumn="1" w:lastColumn="0" w:oddVBand="0" w:evenVBand="0" w:oddHBand="0" w:evenHBand="0" w:firstRowFirstColumn="0" w:firstRowLastColumn="0" w:lastRowFirstColumn="0" w:lastRowLastColumn="0"/>
            <w:tcW w:w="1995" w:type="dxa"/>
          </w:tcPr>
          <w:p w14:paraId="40E04162" w14:textId="77777777" w:rsidR="009A72AF" w:rsidRPr="0035425D" w:rsidRDefault="009A72AF" w:rsidP="00BD45EF">
            <w:pPr>
              <w:pStyle w:val="BodyText"/>
              <w:rPr>
                <w:sz w:val="20"/>
                <w:szCs w:val="20"/>
              </w:rPr>
            </w:pPr>
            <w:r w:rsidRPr="0035425D">
              <w:rPr>
                <w:sz w:val="20"/>
                <w:szCs w:val="20"/>
              </w:rPr>
              <w:t>Understanding risk</w:t>
            </w:r>
          </w:p>
        </w:tc>
        <w:tc>
          <w:tcPr>
            <w:tcW w:w="1120" w:type="dxa"/>
          </w:tcPr>
          <w:p w14:paraId="76391FEB"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35425D">
              <w:rPr>
                <w:sz w:val="20"/>
                <w:szCs w:val="20"/>
              </w:rPr>
              <w:t>108</w:t>
            </w:r>
          </w:p>
        </w:tc>
        <w:tc>
          <w:tcPr>
            <w:tcW w:w="3218" w:type="dxa"/>
          </w:tcPr>
          <w:p w14:paraId="088A79FA"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35425D">
              <w:rPr>
                <w:sz w:val="20"/>
                <w:szCs w:val="20"/>
              </w:rPr>
              <w:t xml:space="preserve">Regarding a desire to obtain a greater understanding of risks involved, or the confidence in procedures in place to assess and address these risks. </w:t>
            </w:r>
          </w:p>
        </w:tc>
        <w:tc>
          <w:tcPr>
            <w:tcW w:w="3192" w:type="dxa"/>
          </w:tcPr>
          <w:p w14:paraId="43762C2F"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35425D">
              <w:rPr>
                <w:sz w:val="20"/>
                <w:szCs w:val="20"/>
              </w:rPr>
              <w:t>understanding, industry, development, members, terms, understand, water, areas, companies, better, coming, perspective, technical, country</w:t>
            </w:r>
          </w:p>
        </w:tc>
      </w:tr>
      <w:tr w:rsidR="009A72AF" w:rsidRPr="0035425D" w14:paraId="4037083D" w14:textId="77777777" w:rsidTr="00BD45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5" w:type="dxa"/>
          </w:tcPr>
          <w:p w14:paraId="6FB160BD" w14:textId="77777777" w:rsidR="009A72AF" w:rsidRPr="0035425D" w:rsidRDefault="009A72AF" w:rsidP="00BD45EF">
            <w:pPr>
              <w:pStyle w:val="BodyText"/>
              <w:rPr>
                <w:sz w:val="20"/>
                <w:szCs w:val="20"/>
              </w:rPr>
            </w:pPr>
            <w:r w:rsidRPr="0035425D">
              <w:rPr>
                <w:sz w:val="20"/>
                <w:szCs w:val="20"/>
              </w:rPr>
              <w:t>Value inclusivity</w:t>
            </w:r>
          </w:p>
        </w:tc>
        <w:tc>
          <w:tcPr>
            <w:tcW w:w="1120" w:type="dxa"/>
          </w:tcPr>
          <w:p w14:paraId="02D91AF7"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35425D">
              <w:rPr>
                <w:sz w:val="20"/>
                <w:szCs w:val="20"/>
              </w:rPr>
              <w:t>47</w:t>
            </w:r>
          </w:p>
        </w:tc>
        <w:tc>
          <w:tcPr>
            <w:tcW w:w="3218" w:type="dxa"/>
          </w:tcPr>
          <w:p w14:paraId="5DEC2336"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35425D">
              <w:rPr>
                <w:sz w:val="20"/>
                <w:szCs w:val="20"/>
              </w:rPr>
              <w:t xml:space="preserve">Recognised value of inclusivity for the </w:t>
            </w:r>
            <w:r>
              <w:rPr>
                <w:sz w:val="20"/>
                <w:szCs w:val="20"/>
              </w:rPr>
              <w:t>GBA Program</w:t>
            </w:r>
            <w:r w:rsidRPr="0035425D">
              <w:rPr>
                <w:sz w:val="20"/>
                <w:szCs w:val="20"/>
              </w:rPr>
              <w:t xml:space="preserve"> – both to be heard and the hear diverse perspectives, including those from Traditional Owners, industry and other community representatives. </w:t>
            </w:r>
          </w:p>
        </w:tc>
        <w:tc>
          <w:tcPr>
            <w:tcW w:w="3192" w:type="dxa"/>
          </w:tcPr>
          <w:p w14:paraId="470FB246"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35425D">
              <w:rPr>
                <w:sz w:val="20"/>
                <w:szCs w:val="20"/>
              </w:rPr>
              <w:t>need, meetings, stakeholders, useful, program, main, whole, talking, level</w:t>
            </w:r>
          </w:p>
        </w:tc>
      </w:tr>
      <w:tr w:rsidR="009A72AF" w:rsidRPr="0035425D" w14:paraId="64431C2E" w14:textId="77777777" w:rsidTr="00BD45EF">
        <w:tc>
          <w:tcPr>
            <w:cnfStyle w:val="001000000000" w:firstRow="0" w:lastRow="0" w:firstColumn="1" w:lastColumn="0" w:oddVBand="0" w:evenVBand="0" w:oddHBand="0" w:evenHBand="0" w:firstRowFirstColumn="0" w:firstRowLastColumn="0" w:lastRowFirstColumn="0" w:lastRowLastColumn="0"/>
            <w:tcW w:w="1995" w:type="dxa"/>
          </w:tcPr>
          <w:p w14:paraId="1A43D9B7" w14:textId="77777777" w:rsidR="009A72AF" w:rsidRPr="0035425D" w:rsidRDefault="009A72AF" w:rsidP="00BD45EF">
            <w:pPr>
              <w:pStyle w:val="BodyText"/>
              <w:rPr>
                <w:sz w:val="20"/>
                <w:szCs w:val="20"/>
              </w:rPr>
            </w:pPr>
            <w:r w:rsidRPr="0035425D">
              <w:rPr>
                <w:sz w:val="20"/>
                <w:szCs w:val="20"/>
              </w:rPr>
              <w:t>To be informed</w:t>
            </w:r>
          </w:p>
        </w:tc>
        <w:tc>
          <w:tcPr>
            <w:tcW w:w="1120" w:type="dxa"/>
          </w:tcPr>
          <w:p w14:paraId="3803F4E2"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35425D">
              <w:rPr>
                <w:sz w:val="20"/>
                <w:szCs w:val="20"/>
              </w:rPr>
              <w:t>14</w:t>
            </w:r>
          </w:p>
        </w:tc>
        <w:tc>
          <w:tcPr>
            <w:tcW w:w="3218" w:type="dxa"/>
          </w:tcPr>
          <w:p w14:paraId="0AD64CCF"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35425D">
              <w:rPr>
                <w:sz w:val="20"/>
                <w:szCs w:val="20"/>
              </w:rPr>
              <w:t>Regarding the sharing of knowledge and information, including where the science is at, timelines and the policy, regulatory and industry activities as they develop.</w:t>
            </w:r>
          </w:p>
        </w:tc>
        <w:tc>
          <w:tcPr>
            <w:tcW w:w="3192" w:type="dxa"/>
          </w:tcPr>
          <w:p w14:paraId="5A4D5858"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35425D">
              <w:rPr>
                <w:sz w:val="20"/>
                <w:szCs w:val="20"/>
              </w:rPr>
              <w:t>knowledge, happening, panels</w:t>
            </w:r>
          </w:p>
        </w:tc>
      </w:tr>
      <w:tr w:rsidR="009A72AF" w:rsidRPr="0035425D" w14:paraId="0C35EC09" w14:textId="77777777" w:rsidTr="00BD45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5" w:type="dxa"/>
          </w:tcPr>
          <w:p w14:paraId="7D9D0658" w14:textId="77777777" w:rsidR="009A72AF" w:rsidRPr="0035425D" w:rsidRDefault="009A72AF" w:rsidP="00BD45EF">
            <w:pPr>
              <w:pStyle w:val="BodyText"/>
              <w:rPr>
                <w:sz w:val="20"/>
                <w:szCs w:val="20"/>
              </w:rPr>
            </w:pPr>
            <w:r w:rsidRPr="0035425D">
              <w:rPr>
                <w:sz w:val="20"/>
                <w:szCs w:val="20"/>
              </w:rPr>
              <w:t>Environmental protection</w:t>
            </w:r>
          </w:p>
        </w:tc>
        <w:tc>
          <w:tcPr>
            <w:tcW w:w="1120" w:type="dxa"/>
          </w:tcPr>
          <w:p w14:paraId="0C0964EB" w14:textId="77777777" w:rsidR="009A72AF" w:rsidRPr="001F44D7"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1F44D7">
              <w:rPr>
                <w:sz w:val="20"/>
                <w:szCs w:val="20"/>
              </w:rPr>
              <w:t>4</w:t>
            </w:r>
          </w:p>
        </w:tc>
        <w:tc>
          <w:tcPr>
            <w:tcW w:w="3218" w:type="dxa"/>
          </w:tcPr>
          <w:p w14:paraId="5F714417" w14:textId="77777777" w:rsidR="009A72AF" w:rsidRPr="000D6382"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0D6382">
              <w:rPr>
                <w:sz w:val="20"/>
                <w:szCs w:val="20"/>
              </w:rPr>
              <w:t xml:space="preserve">Concern for environmental impacts and seeking confidence that environmental assessments were being integrated. </w:t>
            </w:r>
          </w:p>
          <w:p w14:paraId="174E1374" w14:textId="77777777" w:rsidR="009A72AF" w:rsidRPr="000D6382"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p>
        </w:tc>
        <w:tc>
          <w:tcPr>
            <w:tcW w:w="3192" w:type="dxa"/>
          </w:tcPr>
          <w:p w14:paraId="294D0E9A"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35425D">
              <w:rPr>
                <w:sz w:val="20"/>
                <w:szCs w:val="20"/>
              </w:rPr>
              <w:t>environmental</w:t>
            </w:r>
          </w:p>
        </w:tc>
      </w:tr>
    </w:tbl>
    <w:p w14:paraId="7FCECB59" w14:textId="3BC56917" w:rsidR="009A72AF" w:rsidRDefault="009A72AF" w:rsidP="00533239">
      <w:pPr>
        <w:pStyle w:val="Heading2"/>
      </w:pPr>
      <w:bookmarkStart w:id="623" w:name="_Toc38874597"/>
      <w:bookmarkStart w:id="624" w:name="_Toc39672460"/>
      <w:r>
        <w:t xml:space="preserve">User </w:t>
      </w:r>
      <w:r w:rsidR="0060346A">
        <w:t xml:space="preserve">panel </w:t>
      </w:r>
      <w:r>
        <w:t>experience</w:t>
      </w:r>
      <w:bookmarkEnd w:id="623"/>
      <w:bookmarkEnd w:id="624"/>
    </w:p>
    <w:p w14:paraId="7C5E8754" w14:textId="70C1D4B5" w:rsidR="00322595" w:rsidRDefault="009A72AF" w:rsidP="00322595">
      <w:pPr>
        <w:pStyle w:val="BodyText"/>
      </w:pPr>
      <w:r>
        <w:t xml:space="preserve">Further analysis of the combined data captured </w:t>
      </w:r>
      <w:r w:rsidR="00782CEE">
        <w:t xml:space="preserve">the reflections of </w:t>
      </w:r>
      <w:r>
        <w:t>interviewee</w:t>
      </w:r>
      <w:r w:rsidR="00782CEE">
        <w:t>s</w:t>
      </w:r>
      <w:r>
        <w:t xml:space="preserve"> on </w:t>
      </w:r>
      <w:r w:rsidRPr="00322595">
        <w:rPr>
          <w:b/>
          <w:bCs/>
          <w:i/>
          <w:iCs/>
        </w:rPr>
        <w:t xml:space="preserve">experiences when attending </w:t>
      </w:r>
      <w:r w:rsidR="00782CEE">
        <w:rPr>
          <w:b/>
          <w:bCs/>
          <w:i/>
          <w:iCs/>
        </w:rPr>
        <w:t>u</w:t>
      </w:r>
      <w:r w:rsidR="00782CEE" w:rsidRPr="00322595">
        <w:rPr>
          <w:b/>
          <w:bCs/>
          <w:i/>
          <w:iCs/>
        </w:rPr>
        <w:t xml:space="preserve">ser </w:t>
      </w:r>
      <w:r w:rsidR="00782CEE">
        <w:rPr>
          <w:b/>
          <w:bCs/>
          <w:i/>
          <w:iCs/>
        </w:rPr>
        <w:t>p</w:t>
      </w:r>
      <w:r w:rsidR="00782CEE" w:rsidRPr="00322595">
        <w:rPr>
          <w:b/>
          <w:bCs/>
          <w:i/>
          <w:iCs/>
        </w:rPr>
        <w:t xml:space="preserve">anel </w:t>
      </w:r>
      <w:r w:rsidRPr="00322595">
        <w:rPr>
          <w:b/>
          <w:bCs/>
          <w:i/>
          <w:iCs/>
        </w:rPr>
        <w:t>meetings</w:t>
      </w:r>
      <w:r>
        <w:t>. Interviewees commented on what they found to be the most useful, the main benefits that had arisen, and their observations and satisfaction of post-meeting contact with other panel members and DAWE</w:t>
      </w:r>
      <w:r w:rsidRPr="002C0136">
        <w:t xml:space="preserve">. </w:t>
      </w:r>
      <w:r>
        <w:t xml:space="preserve">In order of prominence and isolating for relevance (limited to responses to questions relating to experiences when attending </w:t>
      </w:r>
      <w:r w:rsidR="00DE0F82">
        <w:t xml:space="preserve">user panel </w:t>
      </w:r>
      <w:r>
        <w:t xml:space="preserve">meetings), the following secondary themes emerged </w:t>
      </w:r>
      <w:r w:rsidR="00322595">
        <w:t xml:space="preserve">(see </w:t>
      </w:r>
      <w:r w:rsidR="00DE0F82">
        <w:fldChar w:fldCharType="begin"/>
      </w:r>
      <w:r w:rsidR="00DE0F82">
        <w:instrText xml:space="preserve"> REF _Ref32501280 \h </w:instrText>
      </w:r>
      <w:r w:rsidR="00DE0F82">
        <w:fldChar w:fldCharType="separate"/>
      </w:r>
      <w:r w:rsidR="003F478C" w:rsidRPr="00E86F0C">
        <w:t xml:space="preserve">Table </w:t>
      </w:r>
      <w:r w:rsidR="003F478C">
        <w:rPr>
          <w:noProof/>
        </w:rPr>
        <w:t>16</w:t>
      </w:r>
      <w:r w:rsidR="00DE0F82">
        <w:fldChar w:fldCharType="end"/>
      </w:r>
      <w:r w:rsidR="00322595">
        <w:t xml:space="preserve">): </w:t>
      </w:r>
    </w:p>
    <w:p w14:paraId="546894E6" w14:textId="221D11D0" w:rsidR="009A72AF" w:rsidRPr="004F0634" w:rsidRDefault="00DE0F82" w:rsidP="000668EC">
      <w:pPr>
        <w:pStyle w:val="BodyText"/>
        <w:numPr>
          <w:ilvl w:val="0"/>
          <w:numId w:val="42"/>
        </w:numPr>
      </w:pPr>
      <w:r>
        <w:t>d</w:t>
      </w:r>
      <w:r w:rsidRPr="004F0634">
        <w:t xml:space="preserve">ivergent </w:t>
      </w:r>
      <w:r w:rsidR="009A72AF" w:rsidRPr="004F0634">
        <w:t>perspectives</w:t>
      </w:r>
    </w:p>
    <w:p w14:paraId="4B25189E" w14:textId="7591ACE5" w:rsidR="009A72AF" w:rsidRPr="004F0634" w:rsidRDefault="00DE0F82" w:rsidP="000668EC">
      <w:pPr>
        <w:pStyle w:val="BodyText"/>
        <w:numPr>
          <w:ilvl w:val="0"/>
          <w:numId w:val="42"/>
        </w:numPr>
      </w:pPr>
      <w:r>
        <w:t>a</w:t>
      </w:r>
      <w:r w:rsidRPr="004F0634">
        <w:t xml:space="preserve">ccess </w:t>
      </w:r>
      <w:r w:rsidR="009A72AF" w:rsidRPr="004F0634">
        <w:t>to science</w:t>
      </w:r>
    </w:p>
    <w:p w14:paraId="692E2FCD" w14:textId="0090CAA2" w:rsidR="009A72AF" w:rsidRPr="004F0634" w:rsidRDefault="00DE0F82" w:rsidP="000668EC">
      <w:pPr>
        <w:pStyle w:val="BodyText"/>
        <w:numPr>
          <w:ilvl w:val="0"/>
          <w:numId w:val="42"/>
        </w:numPr>
      </w:pPr>
      <w:r>
        <w:lastRenderedPageBreak/>
        <w:t>t</w:t>
      </w:r>
      <w:r w:rsidRPr="004F0634">
        <w:t xml:space="preserve">echnical </w:t>
      </w:r>
      <w:r w:rsidR="009A72AF" w:rsidRPr="004F0634">
        <w:t>knowledge</w:t>
      </w:r>
    </w:p>
    <w:p w14:paraId="2BECB37A" w14:textId="195B5CB3" w:rsidR="009A72AF" w:rsidRPr="004F0634" w:rsidRDefault="00DE0F82" w:rsidP="000668EC">
      <w:pPr>
        <w:pStyle w:val="BodyText"/>
        <w:numPr>
          <w:ilvl w:val="0"/>
          <w:numId w:val="42"/>
        </w:numPr>
      </w:pPr>
      <w:r>
        <w:t>p</w:t>
      </w:r>
      <w:r w:rsidRPr="004F0634">
        <w:t xml:space="preserve">eople </w:t>
      </w:r>
      <w:r w:rsidR="009A72AF" w:rsidRPr="004F0634">
        <w:t>connections</w:t>
      </w:r>
    </w:p>
    <w:p w14:paraId="32AE074B" w14:textId="4028E885" w:rsidR="009A72AF" w:rsidRPr="004F0634" w:rsidRDefault="00DE0F82" w:rsidP="000668EC">
      <w:pPr>
        <w:pStyle w:val="BodyText"/>
        <w:numPr>
          <w:ilvl w:val="0"/>
          <w:numId w:val="42"/>
        </w:numPr>
      </w:pPr>
      <w:r>
        <w:t>b</w:t>
      </w:r>
      <w:r w:rsidRPr="004F0634">
        <w:t xml:space="preserve">uilding </w:t>
      </w:r>
      <w:r w:rsidR="009A72AF" w:rsidRPr="004F0634">
        <w:t>awareness</w:t>
      </w:r>
      <w:r>
        <w:t>.</w:t>
      </w:r>
    </w:p>
    <w:p w14:paraId="595A9605" w14:textId="53A2A20E" w:rsidR="009A72AF" w:rsidRDefault="009A72AF" w:rsidP="009A72AF">
      <w:pPr>
        <w:pStyle w:val="BodyText"/>
      </w:pPr>
      <w:r>
        <w:t xml:space="preserve">A focus on access to divergent perspectives and people connections came through strongly once more. In addition, specific focus </w:t>
      </w:r>
      <w:r w:rsidR="00154433">
        <w:t xml:space="preserve">was placed on the accessibility of </w:t>
      </w:r>
      <w:r>
        <w:t xml:space="preserve">scientific and technical information. Interviewees </w:t>
      </w:r>
      <w:r w:rsidR="007A672F">
        <w:t xml:space="preserve">from both user panels </w:t>
      </w:r>
      <w:r>
        <w:t xml:space="preserve">commented on the high level of comfort and ease in the exchanges of the </w:t>
      </w:r>
      <w:r w:rsidR="007A672F">
        <w:t xml:space="preserve">user </w:t>
      </w:r>
      <w:r>
        <w:t>panels and, that the exchanges were open, honest and frank. They also valued clarity with respect to a range of issues including the GBA</w:t>
      </w:r>
      <w:r w:rsidR="007A672F">
        <w:t xml:space="preserve"> Program</w:t>
      </w:r>
      <w:r>
        <w:t xml:space="preserve">’s purpose, independence, science and complexity of the process. </w:t>
      </w:r>
    </w:p>
    <w:p w14:paraId="3D222141" w14:textId="159F565A" w:rsidR="009A72AF" w:rsidRPr="000E55A3" w:rsidRDefault="009A72AF" w:rsidP="009A72AF">
      <w:pPr>
        <w:pStyle w:val="Caption"/>
      </w:pPr>
      <w:bookmarkStart w:id="625" w:name="_Ref32501280"/>
      <w:bookmarkStart w:id="626" w:name="_Toc38874536"/>
      <w:bookmarkStart w:id="627" w:name="_Toc39236198"/>
      <w:bookmarkStart w:id="628" w:name="_Toc39258022"/>
      <w:r w:rsidRPr="00E86F0C">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16</w:t>
      </w:r>
      <w:r w:rsidR="00035838">
        <w:rPr>
          <w:noProof/>
        </w:rPr>
        <w:fldChar w:fldCharType="end"/>
      </w:r>
      <w:bookmarkEnd w:id="625"/>
      <w:r w:rsidRPr="000E55A3">
        <w:t xml:space="preserve"> Combined analysis – </w:t>
      </w:r>
      <w:r w:rsidR="007A672F">
        <w:t>u</w:t>
      </w:r>
      <w:r w:rsidR="007A672F" w:rsidRPr="000E55A3">
        <w:t xml:space="preserve">ser </w:t>
      </w:r>
      <w:r w:rsidR="007A672F">
        <w:t>p</w:t>
      </w:r>
      <w:r w:rsidR="007A672F" w:rsidRPr="000E55A3">
        <w:t xml:space="preserve">anel </w:t>
      </w:r>
      <w:r w:rsidRPr="000E55A3">
        <w:t>experience (Leximancer)</w:t>
      </w:r>
      <w:bookmarkEnd w:id="626"/>
      <w:bookmarkEnd w:id="627"/>
      <w:bookmarkEnd w:id="628"/>
    </w:p>
    <w:tbl>
      <w:tblPr>
        <w:tblStyle w:val="TableCSIRO"/>
        <w:tblW w:w="9525" w:type="dxa"/>
        <w:tblLook w:val="04A0" w:firstRow="1" w:lastRow="0" w:firstColumn="1" w:lastColumn="0" w:noHBand="0" w:noVBand="1"/>
      </w:tblPr>
      <w:tblGrid>
        <w:gridCol w:w="1995"/>
        <w:gridCol w:w="1120"/>
        <w:gridCol w:w="3218"/>
        <w:gridCol w:w="3192"/>
      </w:tblGrid>
      <w:tr w:rsidR="009A72AF" w:rsidRPr="0035425D" w14:paraId="59160486" w14:textId="77777777" w:rsidTr="00BD45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5" w:type="dxa"/>
          </w:tcPr>
          <w:p w14:paraId="61628FCE" w14:textId="2638DD0E" w:rsidR="009A72AF" w:rsidRPr="001F44D7" w:rsidRDefault="00B163A7" w:rsidP="00BD45EF">
            <w:pPr>
              <w:pStyle w:val="BodyText"/>
              <w:rPr>
                <w:color w:val="FFFFFF" w:themeColor="background1"/>
                <w:sz w:val="20"/>
                <w:szCs w:val="20"/>
              </w:rPr>
            </w:pPr>
            <w:r>
              <w:rPr>
                <w:color w:val="FFFFFF" w:themeColor="background1"/>
                <w:sz w:val="20"/>
                <w:szCs w:val="20"/>
              </w:rPr>
              <w:t xml:space="preserve">Secondary </w:t>
            </w:r>
            <w:r w:rsidR="00EC1A46">
              <w:rPr>
                <w:color w:val="FFFFFF" w:themeColor="background1"/>
                <w:sz w:val="20"/>
                <w:szCs w:val="20"/>
              </w:rPr>
              <w:t>theme</w:t>
            </w:r>
          </w:p>
        </w:tc>
        <w:tc>
          <w:tcPr>
            <w:tcW w:w="1120" w:type="dxa"/>
          </w:tcPr>
          <w:p w14:paraId="1D33BFD5" w14:textId="77777777" w:rsidR="009A72AF" w:rsidRPr="000D6382"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0D6382">
              <w:rPr>
                <w:color w:val="FFFFFF" w:themeColor="background1"/>
                <w:sz w:val="20"/>
                <w:szCs w:val="20"/>
              </w:rPr>
              <w:t>Hits</w:t>
            </w:r>
          </w:p>
        </w:tc>
        <w:tc>
          <w:tcPr>
            <w:tcW w:w="3218" w:type="dxa"/>
          </w:tcPr>
          <w:p w14:paraId="65531ABB" w14:textId="77777777" w:rsidR="009A72AF" w:rsidRPr="0035425D"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0D6382">
              <w:rPr>
                <w:color w:val="FFFFFF" w:themeColor="background1"/>
                <w:sz w:val="20"/>
                <w:szCs w:val="20"/>
              </w:rPr>
              <w:t>De</w:t>
            </w:r>
            <w:r w:rsidRPr="0035425D">
              <w:rPr>
                <w:color w:val="FFFFFF" w:themeColor="background1"/>
                <w:sz w:val="20"/>
                <w:szCs w:val="20"/>
              </w:rPr>
              <w:t>scriptions</w:t>
            </w:r>
          </w:p>
        </w:tc>
        <w:tc>
          <w:tcPr>
            <w:tcW w:w="3192" w:type="dxa"/>
          </w:tcPr>
          <w:p w14:paraId="4035554B" w14:textId="77777777" w:rsidR="009A72AF" w:rsidRPr="0035425D"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35425D">
              <w:rPr>
                <w:color w:val="FFFFFF" w:themeColor="background1"/>
                <w:sz w:val="20"/>
                <w:szCs w:val="20"/>
              </w:rPr>
              <w:t>Concepts</w:t>
            </w:r>
          </w:p>
        </w:tc>
      </w:tr>
      <w:tr w:rsidR="009A72AF" w:rsidRPr="0035425D" w14:paraId="736CBC08" w14:textId="77777777" w:rsidTr="00BD45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5" w:type="dxa"/>
          </w:tcPr>
          <w:p w14:paraId="3CB86032" w14:textId="77777777" w:rsidR="009A72AF" w:rsidRPr="0035425D" w:rsidRDefault="009A72AF" w:rsidP="00BD45EF">
            <w:pPr>
              <w:pStyle w:val="BodyText"/>
              <w:rPr>
                <w:sz w:val="20"/>
                <w:szCs w:val="20"/>
              </w:rPr>
            </w:pPr>
            <w:r w:rsidRPr="00FA135B">
              <w:rPr>
                <w:sz w:val="20"/>
                <w:szCs w:val="20"/>
              </w:rPr>
              <w:t>Divergent perspectives</w:t>
            </w:r>
          </w:p>
        </w:tc>
        <w:tc>
          <w:tcPr>
            <w:tcW w:w="1120" w:type="dxa"/>
          </w:tcPr>
          <w:p w14:paraId="084F3E00"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311</w:t>
            </w:r>
          </w:p>
        </w:tc>
        <w:tc>
          <w:tcPr>
            <w:tcW w:w="3218" w:type="dxa"/>
          </w:tcPr>
          <w:p w14:paraId="630A45B0" w14:textId="100F9706"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C82AE5">
              <w:rPr>
                <w:sz w:val="20"/>
                <w:szCs w:val="20"/>
              </w:rPr>
              <w:t xml:space="preserve">Recognising where knowledge and information gaps exist, how best to accommodate these and divergent perspectives on the purpose of the GBA </w:t>
            </w:r>
            <w:r w:rsidR="007A672F">
              <w:rPr>
                <w:sz w:val="20"/>
                <w:szCs w:val="20"/>
              </w:rPr>
              <w:t>u</w:t>
            </w:r>
            <w:r w:rsidR="007A672F" w:rsidRPr="00C82AE5">
              <w:rPr>
                <w:sz w:val="20"/>
                <w:szCs w:val="20"/>
              </w:rPr>
              <w:t xml:space="preserve">ser </w:t>
            </w:r>
            <w:r w:rsidR="007A672F">
              <w:rPr>
                <w:sz w:val="20"/>
                <w:szCs w:val="20"/>
              </w:rPr>
              <w:t>p</w:t>
            </w:r>
            <w:r w:rsidR="007A672F" w:rsidRPr="00C82AE5">
              <w:rPr>
                <w:sz w:val="20"/>
                <w:szCs w:val="20"/>
              </w:rPr>
              <w:t xml:space="preserve">anel </w:t>
            </w:r>
            <w:r w:rsidRPr="00C82AE5">
              <w:rPr>
                <w:sz w:val="20"/>
                <w:szCs w:val="20"/>
              </w:rPr>
              <w:t xml:space="preserve">and their roles in it. </w:t>
            </w:r>
          </w:p>
        </w:tc>
        <w:tc>
          <w:tcPr>
            <w:tcW w:w="3192" w:type="dxa"/>
          </w:tcPr>
          <w:p w14:paraId="1C2059EA" w14:textId="77777777" w:rsidR="009A72AF" w:rsidRPr="00C82AE5"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C82AE5">
              <w:rPr>
                <w:sz w:val="20"/>
                <w:szCs w:val="20"/>
              </w:rPr>
              <w:t>people, meeting, industry, panel, meetings, different, understanding, process, government, group, issues, community, opportunity, local, user, coming, involved, level, terms, knowledge, questions, members, whole, feel, interest, perspective</w:t>
            </w:r>
          </w:p>
          <w:p w14:paraId="20262BD8"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p>
        </w:tc>
      </w:tr>
      <w:tr w:rsidR="009A72AF" w:rsidRPr="0035425D" w14:paraId="3C2FB57A" w14:textId="77777777" w:rsidTr="00BD45EF">
        <w:tc>
          <w:tcPr>
            <w:cnfStyle w:val="001000000000" w:firstRow="0" w:lastRow="0" w:firstColumn="1" w:lastColumn="0" w:oddVBand="0" w:evenVBand="0" w:oddHBand="0" w:evenHBand="0" w:firstRowFirstColumn="0" w:firstRowLastColumn="0" w:lastRowFirstColumn="0" w:lastRowLastColumn="0"/>
            <w:tcW w:w="1995" w:type="dxa"/>
          </w:tcPr>
          <w:p w14:paraId="2D767272" w14:textId="77777777" w:rsidR="009A72AF" w:rsidRPr="0035425D" w:rsidRDefault="009A72AF" w:rsidP="00BD45EF">
            <w:pPr>
              <w:pStyle w:val="BodyText"/>
              <w:rPr>
                <w:sz w:val="20"/>
                <w:szCs w:val="20"/>
              </w:rPr>
            </w:pPr>
            <w:r w:rsidRPr="00FA135B">
              <w:rPr>
                <w:sz w:val="20"/>
                <w:szCs w:val="20"/>
              </w:rPr>
              <w:t>Access to science</w:t>
            </w:r>
          </w:p>
        </w:tc>
        <w:tc>
          <w:tcPr>
            <w:tcW w:w="1120" w:type="dxa"/>
          </w:tcPr>
          <w:p w14:paraId="34115CDA"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172</w:t>
            </w:r>
          </w:p>
        </w:tc>
        <w:tc>
          <w:tcPr>
            <w:tcW w:w="3218" w:type="dxa"/>
          </w:tcPr>
          <w:p w14:paraId="1923DE15"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C82AE5">
              <w:rPr>
                <w:sz w:val="20"/>
                <w:szCs w:val="20"/>
              </w:rPr>
              <w:t xml:space="preserve">Comments about how the </w:t>
            </w:r>
            <w:r>
              <w:rPr>
                <w:sz w:val="20"/>
                <w:szCs w:val="20"/>
              </w:rPr>
              <w:t>P</w:t>
            </w:r>
            <w:r w:rsidRPr="00C82AE5">
              <w:rPr>
                <w:sz w:val="20"/>
                <w:szCs w:val="20"/>
              </w:rPr>
              <w:t>rogram contributes to making science accessible, packaged in ways that allow stakeholders to engage and become advocates of the science that impacts on them and their members.</w:t>
            </w:r>
          </w:p>
        </w:tc>
        <w:tc>
          <w:tcPr>
            <w:tcW w:w="3192" w:type="dxa"/>
          </w:tcPr>
          <w:p w14:paraId="100B78AA" w14:textId="77777777" w:rsidR="009A72AF" w:rsidRPr="00C82AE5"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C82AE5">
              <w:rPr>
                <w:sz w:val="20"/>
                <w:szCs w:val="20"/>
              </w:rPr>
              <w:t>work, information, GBA, groups, understand, useful, technical, science, important, talking, presentations, program, CSIRO</w:t>
            </w:r>
          </w:p>
          <w:p w14:paraId="2320CB9B"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p>
        </w:tc>
      </w:tr>
      <w:tr w:rsidR="009A72AF" w:rsidRPr="0035425D" w14:paraId="6056D83B" w14:textId="77777777" w:rsidTr="00BD45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5" w:type="dxa"/>
          </w:tcPr>
          <w:p w14:paraId="0D51DDB1" w14:textId="77777777" w:rsidR="009A72AF" w:rsidRPr="0035425D" w:rsidRDefault="009A72AF" w:rsidP="00BD45EF">
            <w:pPr>
              <w:pStyle w:val="BodyText"/>
              <w:rPr>
                <w:sz w:val="20"/>
                <w:szCs w:val="20"/>
              </w:rPr>
            </w:pPr>
            <w:r w:rsidRPr="00FA135B">
              <w:rPr>
                <w:sz w:val="20"/>
                <w:szCs w:val="20"/>
              </w:rPr>
              <w:t>Technical knowledge</w:t>
            </w:r>
          </w:p>
        </w:tc>
        <w:tc>
          <w:tcPr>
            <w:tcW w:w="1120" w:type="dxa"/>
          </w:tcPr>
          <w:p w14:paraId="18B29703"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147</w:t>
            </w:r>
          </w:p>
        </w:tc>
        <w:tc>
          <w:tcPr>
            <w:tcW w:w="3218" w:type="dxa"/>
          </w:tcPr>
          <w:p w14:paraId="1657FB0D"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C82AE5">
              <w:rPr>
                <w:sz w:val="20"/>
                <w:szCs w:val="20"/>
              </w:rPr>
              <w:t>Regarding opportunities to engage in more technical matters, including the sharing of knowledge on risks, potential impacts and procedures involved with gas extraction.</w:t>
            </w:r>
          </w:p>
        </w:tc>
        <w:tc>
          <w:tcPr>
            <w:tcW w:w="3192" w:type="dxa"/>
          </w:tcPr>
          <w:p w14:paraId="4846D499"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C82AE5">
              <w:rPr>
                <w:sz w:val="20"/>
                <w:szCs w:val="20"/>
              </w:rPr>
              <w:t>people, meeting, industry, panel, meetings, different, understanding, process, government, group, issues, community, opportunity, local, user, coming, involved, level, terms, knowledge, questions, members, whole, feel, interest, perspective</w:t>
            </w:r>
          </w:p>
        </w:tc>
      </w:tr>
      <w:tr w:rsidR="009A72AF" w:rsidRPr="0035425D" w14:paraId="56D04924" w14:textId="77777777" w:rsidTr="00BD45EF">
        <w:tc>
          <w:tcPr>
            <w:cnfStyle w:val="001000000000" w:firstRow="0" w:lastRow="0" w:firstColumn="1" w:lastColumn="0" w:oddVBand="0" w:evenVBand="0" w:oddHBand="0" w:evenHBand="0" w:firstRowFirstColumn="0" w:firstRowLastColumn="0" w:lastRowFirstColumn="0" w:lastRowLastColumn="0"/>
            <w:tcW w:w="1995" w:type="dxa"/>
          </w:tcPr>
          <w:p w14:paraId="7EB249CA" w14:textId="77777777" w:rsidR="009A72AF" w:rsidRPr="0035425D" w:rsidRDefault="009A72AF" w:rsidP="00BD45EF">
            <w:pPr>
              <w:pStyle w:val="BodyText"/>
              <w:rPr>
                <w:sz w:val="20"/>
                <w:szCs w:val="20"/>
              </w:rPr>
            </w:pPr>
            <w:r w:rsidRPr="00C82AE5">
              <w:rPr>
                <w:sz w:val="20"/>
                <w:szCs w:val="20"/>
              </w:rPr>
              <w:t>People connections</w:t>
            </w:r>
          </w:p>
        </w:tc>
        <w:tc>
          <w:tcPr>
            <w:tcW w:w="1120" w:type="dxa"/>
          </w:tcPr>
          <w:p w14:paraId="18C5BBFA"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56</w:t>
            </w:r>
          </w:p>
        </w:tc>
        <w:tc>
          <w:tcPr>
            <w:tcW w:w="3218" w:type="dxa"/>
          </w:tcPr>
          <w:p w14:paraId="74C92761"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C82AE5">
              <w:rPr>
                <w:sz w:val="20"/>
                <w:szCs w:val="20"/>
              </w:rPr>
              <w:t>Positive reflections on the people to people connections and stakeholder relations that the GBA User Panel experience enables.</w:t>
            </w:r>
          </w:p>
        </w:tc>
        <w:tc>
          <w:tcPr>
            <w:tcW w:w="3192" w:type="dxa"/>
          </w:tcPr>
          <w:p w14:paraId="63F8B1F7" w14:textId="77777777" w:rsidR="009A72AF" w:rsidRPr="0035425D"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C82AE5">
              <w:rPr>
                <w:sz w:val="20"/>
                <w:szCs w:val="20"/>
              </w:rPr>
              <w:t>work, information, GBA, groups, understand, useful, technical, science, important, talking, presentations, program, CSIRO</w:t>
            </w:r>
          </w:p>
        </w:tc>
      </w:tr>
      <w:tr w:rsidR="009A72AF" w:rsidRPr="0035425D" w14:paraId="7F8D37FE" w14:textId="77777777" w:rsidTr="00BD45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5" w:type="dxa"/>
          </w:tcPr>
          <w:p w14:paraId="0F92BFF3" w14:textId="77777777" w:rsidR="009A72AF" w:rsidRPr="0035425D" w:rsidRDefault="009A72AF" w:rsidP="00BD45EF">
            <w:pPr>
              <w:pStyle w:val="BodyText"/>
              <w:rPr>
                <w:sz w:val="20"/>
                <w:szCs w:val="20"/>
              </w:rPr>
            </w:pPr>
            <w:r w:rsidRPr="00C82AE5">
              <w:rPr>
                <w:sz w:val="20"/>
                <w:szCs w:val="20"/>
              </w:rPr>
              <w:t>Building awareness</w:t>
            </w:r>
          </w:p>
        </w:tc>
        <w:tc>
          <w:tcPr>
            <w:tcW w:w="1120" w:type="dxa"/>
          </w:tcPr>
          <w:p w14:paraId="0BDA86E7" w14:textId="77777777" w:rsidR="009A72AF" w:rsidRPr="001F44D7"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p>
        </w:tc>
        <w:tc>
          <w:tcPr>
            <w:tcW w:w="3218" w:type="dxa"/>
          </w:tcPr>
          <w:p w14:paraId="5975F32E" w14:textId="77777777" w:rsidR="009A72AF" w:rsidRPr="000D6382"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C82AE5">
              <w:rPr>
                <w:sz w:val="20"/>
                <w:szCs w:val="20"/>
              </w:rPr>
              <w:t>Regarding opportunities to engage in more technical matters, including the sharing of knowledge on risks, potential impacts and procedures involved with gas extraction.</w:t>
            </w:r>
          </w:p>
        </w:tc>
        <w:tc>
          <w:tcPr>
            <w:tcW w:w="3192" w:type="dxa"/>
          </w:tcPr>
          <w:p w14:paraId="1CFF0C72" w14:textId="77777777" w:rsidR="009A72AF" w:rsidRPr="0035425D"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C82AE5">
              <w:rPr>
                <w:sz w:val="20"/>
                <w:szCs w:val="20"/>
              </w:rPr>
              <w:t>gas, water, better, area, development, environmental, companies, need, region, areas, fracking, assessment, country</w:t>
            </w:r>
          </w:p>
        </w:tc>
      </w:tr>
    </w:tbl>
    <w:p w14:paraId="02225216" w14:textId="77777777" w:rsidR="009A72AF" w:rsidRDefault="009A72AF" w:rsidP="00533239">
      <w:pPr>
        <w:pStyle w:val="Heading2"/>
      </w:pPr>
      <w:bookmarkStart w:id="629" w:name="_Toc38874598"/>
      <w:bookmarkStart w:id="630" w:name="_Toc39672461"/>
      <w:r>
        <w:lastRenderedPageBreak/>
        <w:t>Suggestions for improvement</w:t>
      </w:r>
      <w:bookmarkEnd w:id="629"/>
      <w:bookmarkEnd w:id="630"/>
    </w:p>
    <w:p w14:paraId="79B3D7A0" w14:textId="42861782" w:rsidR="009A72AF" w:rsidRDefault="007A672F" w:rsidP="009A72AF">
      <w:pPr>
        <w:pStyle w:val="BodyText"/>
      </w:pPr>
      <w:r>
        <w:t>Interviewees commented</w:t>
      </w:r>
      <w:r w:rsidR="009A72AF">
        <w:t xml:space="preserve"> on what they </w:t>
      </w:r>
      <w:r w:rsidR="009A72AF" w:rsidRPr="000E55A3">
        <w:rPr>
          <w:b/>
          <w:bCs/>
          <w:i/>
          <w:iCs/>
        </w:rPr>
        <w:t xml:space="preserve">would change about the GBA </w:t>
      </w:r>
      <w:r>
        <w:rPr>
          <w:b/>
          <w:bCs/>
          <w:i/>
          <w:iCs/>
        </w:rPr>
        <w:t>u</w:t>
      </w:r>
      <w:r w:rsidRPr="000E55A3">
        <w:rPr>
          <w:b/>
          <w:bCs/>
          <w:i/>
          <w:iCs/>
        </w:rPr>
        <w:t xml:space="preserve">ser </w:t>
      </w:r>
      <w:r>
        <w:rPr>
          <w:b/>
          <w:bCs/>
          <w:i/>
          <w:iCs/>
        </w:rPr>
        <w:t>p</w:t>
      </w:r>
      <w:r w:rsidRPr="000E55A3">
        <w:rPr>
          <w:b/>
          <w:bCs/>
          <w:i/>
          <w:iCs/>
        </w:rPr>
        <w:t>anels</w:t>
      </w:r>
      <w:r>
        <w:t xml:space="preserve"> </w:t>
      </w:r>
      <w:r w:rsidR="009A72AF">
        <w:t xml:space="preserve">(if anything), </w:t>
      </w:r>
      <w:r w:rsidR="009A72AF" w:rsidRPr="00A457B6">
        <w:t>whether they were</w:t>
      </w:r>
      <w:r w:rsidR="009A72AF" w:rsidRPr="000E55A3">
        <w:rPr>
          <w:b/>
          <w:bCs/>
          <w:i/>
          <w:iCs/>
        </w:rPr>
        <w:t xml:space="preserve"> still motivated to be involved</w:t>
      </w:r>
      <w:r w:rsidR="009A72AF">
        <w:t xml:space="preserve"> and if the </w:t>
      </w:r>
      <w:r>
        <w:t xml:space="preserve">user panels </w:t>
      </w:r>
      <w:r w:rsidR="009A72AF">
        <w:t xml:space="preserve">were </w:t>
      </w:r>
      <w:r w:rsidR="009A72AF" w:rsidRPr="000E55A3">
        <w:rPr>
          <w:b/>
          <w:bCs/>
          <w:i/>
          <w:iCs/>
        </w:rPr>
        <w:t>continuing to meet their needs</w:t>
      </w:r>
      <w:r w:rsidR="009A72AF">
        <w:t xml:space="preserve">. In order of prominence and isolating for relevance (limited to responses to questions relating to suggestions for improvement), the following secondary themes emerged (see </w:t>
      </w:r>
      <w:r w:rsidR="009A72AF">
        <w:fldChar w:fldCharType="begin"/>
      </w:r>
      <w:r w:rsidR="009A72AF">
        <w:instrText xml:space="preserve"> REF _Ref32503519 \h </w:instrText>
      </w:r>
      <w:r w:rsidR="009A72AF">
        <w:fldChar w:fldCharType="separate"/>
      </w:r>
      <w:r w:rsidR="003F478C">
        <w:t xml:space="preserve">Table </w:t>
      </w:r>
      <w:r w:rsidR="003F478C">
        <w:rPr>
          <w:noProof/>
        </w:rPr>
        <w:t>17</w:t>
      </w:r>
      <w:r w:rsidR="009A72AF">
        <w:fldChar w:fldCharType="end"/>
      </w:r>
      <w:r w:rsidR="009A72AF">
        <w:t>):</w:t>
      </w:r>
    </w:p>
    <w:p w14:paraId="036419D4" w14:textId="02FC9BD7" w:rsidR="009A72AF" w:rsidRPr="004F0634" w:rsidRDefault="007A672F" w:rsidP="000668EC">
      <w:pPr>
        <w:pStyle w:val="BodyText"/>
        <w:numPr>
          <w:ilvl w:val="0"/>
          <w:numId w:val="42"/>
        </w:numPr>
      </w:pPr>
      <w:r>
        <w:t>p</w:t>
      </w:r>
      <w:r w:rsidRPr="000E55A3">
        <w:t xml:space="preserve">rioritising </w:t>
      </w:r>
      <w:r w:rsidR="009A72AF" w:rsidRPr="000E55A3">
        <w:t>relations</w:t>
      </w:r>
    </w:p>
    <w:p w14:paraId="323F986F" w14:textId="6F8DFA36" w:rsidR="009A72AF" w:rsidRPr="004F0634" w:rsidRDefault="007A672F" w:rsidP="000668EC">
      <w:pPr>
        <w:pStyle w:val="BodyText"/>
        <w:numPr>
          <w:ilvl w:val="0"/>
          <w:numId w:val="42"/>
        </w:numPr>
      </w:pPr>
      <w:r>
        <w:t>s</w:t>
      </w:r>
      <w:r w:rsidRPr="000E55A3">
        <w:t xml:space="preserve">trategic </w:t>
      </w:r>
      <w:r w:rsidR="009A72AF" w:rsidRPr="000E55A3">
        <w:t>assessment</w:t>
      </w:r>
    </w:p>
    <w:p w14:paraId="4CC79990" w14:textId="54CE5541" w:rsidR="009A72AF" w:rsidRPr="004F0634" w:rsidRDefault="007A672F" w:rsidP="000668EC">
      <w:pPr>
        <w:pStyle w:val="BodyText"/>
        <w:numPr>
          <w:ilvl w:val="0"/>
          <w:numId w:val="42"/>
        </w:numPr>
      </w:pPr>
      <w:r>
        <w:t>t</w:t>
      </w:r>
      <w:r w:rsidRPr="000E55A3">
        <w:t xml:space="preserve">ransparency </w:t>
      </w:r>
      <w:r w:rsidR="009A72AF" w:rsidRPr="000E55A3">
        <w:t>and translation</w:t>
      </w:r>
      <w:r w:rsidR="009A72AF" w:rsidRPr="004F0634">
        <w:t xml:space="preserve"> </w:t>
      </w:r>
    </w:p>
    <w:p w14:paraId="205B0ED8" w14:textId="4AD430F4" w:rsidR="009A72AF" w:rsidRPr="004F0634" w:rsidRDefault="007A672F" w:rsidP="000668EC">
      <w:pPr>
        <w:pStyle w:val="BodyText"/>
        <w:numPr>
          <w:ilvl w:val="0"/>
          <w:numId w:val="42"/>
        </w:numPr>
      </w:pPr>
      <w:r>
        <w:t>c</w:t>
      </w:r>
      <w:r w:rsidRPr="000E55A3">
        <w:t xml:space="preserve">ontext </w:t>
      </w:r>
      <w:r w:rsidR="009A72AF" w:rsidRPr="000E55A3">
        <w:t xml:space="preserve">for development </w:t>
      </w:r>
    </w:p>
    <w:p w14:paraId="60552CAA" w14:textId="752E99AA" w:rsidR="009A72AF" w:rsidRPr="004F0634" w:rsidRDefault="007A672F" w:rsidP="000668EC">
      <w:pPr>
        <w:pStyle w:val="BodyText"/>
        <w:numPr>
          <w:ilvl w:val="0"/>
          <w:numId w:val="42"/>
        </w:numPr>
      </w:pPr>
      <w:r>
        <w:t>b</w:t>
      </w:r>
      <w:r w:rsidRPr="000E55A3">
        <w:t xml:space="preserve">ridging </w:t>
      </w:r>
      <w:r w:rsidR="009A72AF" w:rsidRPr="000E55A3">
        <w:t>science-local knowledge</w:t>
      </w:r>
      <w:r w:rsidR="00004268">
        <w:t>.</w:t>
      </w:r>
    </w:p>
    <w:p w14:paraId="3E9F5870" w14:textId="28B34EB0" w:rsidR="00004268" w:rsidRDefault="009A72AF" w:rsidP="009A72AF">
      <w:pPr>
        <w:pStyle w:val="BodyText"/>
      </w:pPr>
      <w:r>
        <w:t xml:space="preserve">Several of the themes cut across both </w:t>
      </w:r>
      <w:r w:rsidR="007E76B5">
        <w:t>user panels</w:t>
      </w:r>
      <w:r>
        <w:t>,</w:t>
      </w:r>
      <w:r w:rsidRPr="00FD441F">
        <w:t xml:space="preserve"> such as tailoring communication needs and </w:t>
      </w:r>
      <w:r>
        <w:t>appropriate science</w:t>
      </w:r>
      <w:r w:rsidR="007A672F">
        <w:t xml:space="preserve"> </w:t>
      </w:r>
      <w:r w:rsidRPr="00FD441F">
        <w:t>translation</w:t>
      </w:r>
      <w:r>
        <w:t>. S</w:t>
      </w:r>
      <w:r w:rsidRPr="00FD441F">
        <w:t xml:space="preserve">ome additions </w:t>
      </w:r>
      <w:r>
        <w:t xml:space="preserve">and more nuanced, specific reflections </w:t>
      </w:r>
      <w:r w:rsidRPr="00FD441F">
        <w:t>emerg</w:t>
      </w:r>
      <w:r>
        <w:t>ed</w:t>
      </w:r>
      <w:r w:rsidRPr="00FD441F">
        <w:t xml:space="preserve"> from </w:t>
      </w:r>
      <w:proofErr w:type="spellStart"/>
      <w:r w:rsidRPr="00FD441F">
        <w:t>Beetaloo</w:t>
      </w:r>
      <w:proofErr w:type="spellEnd"/>
      <w:r>
        <w:t xml:space="preserve"> User Panel interviews, such as raising questions regarding </w:t>
      </w:r>
      <w:r w:rsidRPr="00FD441F">
        <w:t xml:space="preserve">decisions about engaging </w:t>
      </w:r>
      <w:r w:rsidR="007A672F">
        <w:t xml:space="preserve">user </w:t>
      </w:r>
      <w:r>
        <w:t>p</w:t>
      </w:r>
      <w:r w:rsidRPr="00FD441F">
        <w:t>anel members early, providing appropriate detail</w:t>
      </w:r>
      <w:r>
        <w:t xml:space="preserve"> and </w:t>
      </w:r>
      <w:r w:rsidRPr="00FD441F">
        <w:t>information beforehand and consider</w:t>
      </w:r>
      <w:r>
        <w:t>ation of</w:t>
      </w:r>
      <w:r w:rsidRPr="00FD441F">
        <w:t xml:space="preserve"> how </w:t>
      </w:r>
      <w:r w:rsidR="007A672F">
        <w:t xml:space="preserve">user </w:t>
      </w:r>
      <w:r>
        <w:t>p</w:t>
      </w:r>
      <w:r w:rsidRPr="00FD441F">
        <w:t xml:space="preserve">anel members may contribute to </w:t>
      </w:r>
      <w:r>
        <w:t xml:space="preserve">the </w:t>
      </w:r>
      <w:r w:rsidRPr="00FD441F">
        <w:t>design</w:t>
      </w:r>
      <w:r>
        <w:t xml:space="preserve"> and </w:t>
      </w:r>
      <w:r w:rsidRPr="00FD441F">
        <w:t>agenda</w:t>
      </w:r>
      <w:r>
        <w:t>-</w:t>
      </w:r>
      <w:r w:rsidRPr="00FD441F">
        <w:t>setting</w:t>
      </w:r>
      <w:r>
        <w:t xml:space="preserve"> for the Program </w:t>
      </w:r>
      <w:r w:rsidRPr="00FD441F">
        <w:t>(</w:t>
      </w:r>
      <w:r>
        <w:t xml:space="preserve">e.g. </w:t>
      </w:r>
      <w:r w:rsidRPr="00FD441F">
        <w:t>to ensure information is appropriately tailored</w:t>
      </w:r>
      <w:r>
        <w:t xml:space="preserve"> and participation is improved</w:t>
      </w:r>
      <w:r w:rsidRPr="00FD441F">
        <w:t>).</w:t>
      </w:r>
    </w:p>
    <w:p w14:paraId="0C0825F9" w14:textId="72B17A71" w:rsidR="00004268" w:rsidRDefault="00004268">
      <w:pPr>
        <w:spacing w:after="0"/>
        <w:rPr>
          <w:sz w:val="24"/>
        </w:rPr>
      </w:pPr>
    </w:p>
    <w:p w14:paraId="51C14984" w14:textId="4D252450" w:rsidR="009A72AF" w:rsidRDefault="009A72AF" w:rsidP="009A72AF">
      <w:pPr>
        <w:pStyle w:val="Caption"/>
      </w:pPr>
      <w:bookmarkStart w:id="631" w:name="_Ref32503519"/>
      <w:bookmarkStart w:id="632" w:name="_Toc38874537"/>
      <w:bookmarkStart w:id="633" w:name="_Toc39236199"/>
      <w:bookmarkStart w:id="634" w:name="_Toc39258023"/>
      <w:r>
        <w:t xml:space="preserve">Table </w:t>
      </w:r>
      <w:r w:rsidR="00035838">
        <w:rPr>
          <w:noProof/>
        </w:rPr>
        <w:fldChar w:fldCharType="begin"/>
      </w:r>
      <w:r w:rsidR="00035838">
        <w:rPr>
          <w:noProof/>
        </w:rPr>
        <w:instrText xml:space="preserve"> SEQ Table \* ARABIC </w:instrText>
      </w:r>
      <w:r w:rsidR="00035838">
        <w:rPr>
          <w:noProof/>
        </w:rPr>
        <w:fldChar w:fldCharType="separate"/>
      </w:r>
      <w:r w:rsidR="003F478C">
        <w:rPr>
          <w:noProof/>
        </w:rPr>
        <w:t>17</w:t>
      </w:r>
      <w:r w:rsidR="00035838">
        <w:rPr>
          <w:noProof/>
        </w:rPr>
        <w:fldChar w:fldCharType="end"/>
      </w:r>
      <w:bookmarkEnd w:id="631"/>
      <w:r>
        <w:t xml:space="preserve"> Combined analysis – </w:t>
      </w:r>
      <w:r w:rsidR="007A672F">
        <w:t xml:space="preserve">suggestions </w:t>
      </w:r>
      <w:r>
        <w:t>for improvement (Leximancer)</w:t>
      </w:r>
      <w:bookmarkEnd w:id="632"/>
      <w:bookmarkEnd w:id="633"/>
      <w:bookmarkEnd w:id="634"/>
    </w:p>
    <w:tbl>
      <w:tblPr>
        <w:tblStyle w:val="TableCSIRO"/>
        <w:tblW w:w="5000" w:type="pct"/>
        <w:tblInd w:w="0" w:type="dxa"/>
        <w:tblLook w:val="04A0" w:firstRow="1" w:lastRow="0" w:firstColumn="1" w:lastColumn="0" w:noHBand="0" w:noVBand="1"/>
      </w:tblPr>
      <w:tblGrid>
        <w:gridCol w:w="2126"/>
        <w:gridCol w:w="1135"/>
        <w:gridCol w:w="3260"/>
        <w:gridCol w:w="3117"/>
      </w:tblGrid>
      <w:tr w:rsidR="009A72AF" w:rsidRPr="00970598" w14:paraId="0A90881E" w14:textId="77777777" w:rsidTr="00BD45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3" w:type="pct"/>
          </w:tcPr>
          <w:p w14:paraId="7F2E3626" w14:textId="2D0EE875" w:rsidR="009A72AF" w:rsidRPr="00970598" w:rsidRDefault="00EC1A46" w:rsidP="00BD45EF">
            <w:pPr>
              <w:pStyle w:val="BodyText"/>
              <w:rPr>
                <w:color w:val="FFFFFF" w:themeColor="background1"/>
                <w:sz w:val="20"/>
                <w:szCs w:val="20"/>
              </w:rPr>
            </w:pPr>
            <w:r>
              <w:rPr>
                <w:color w:val="FFFFFF" w:themeColor="background1"/>
                <w:sz w:val="20"/>
                <w:szCs w:val="20"/>
              </w:rPr>
              <w:t>Secondary t</w:t>
            </w:r>
            <w:r w:rsidR="009A72AF" w:rsidRPr="00970598">
              <w:rPr>
                <w:color w:val="FFFFFF" w:themeColor="background1"/>
                <w:sz w:val="20"/>
                <w:szCs w:val="20"/>
              </w:rPr>
              <w:t>heme</w:t>
            </w:r>
          </w:p>
        </w:tc>
        <w:tc>
          <w:tcPr>
            <w:tcW w:w="589" w:type="pct"/>
          </w:tcPr>
          <w:p w14:paraId="2AE050E8" w14:textId="77777777" w:rsidR="009A72AF" w:rsidRPr="00970598"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970598">
              <w:rPr>
                <w:color w:val="FFFFFF" w:themeColor="background1"/>
                <w:sz w:val="20"/>
                <w:szCs w:val="20"/>
              </w:rPr>
              <w:t>Hits</w:t>
            </w:r>
          </w:p>
        </w:tc>
        <w:tc>
          <w:tcPr>
            <w:tcW w:w="1691" w:type="pct"/>
          </w:tcPr>
          <w:p w14:paraId="7A8CACEB" w14:textId="77777777" w:rsidR="009A72AF" w:rsidRPr="00970598"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970598">
              <w:rPr>
                <w:color w:val="FFFFFF" w:themeColor="background1"/>
                <w:sz w:val="20"/>
                <w:szCs w:val="20"/>
              </w:rPr>
              <w:t>Descriptions</w:t>
            </w:r>
          </w:p>
        </w:tc>
        <w:tc>
          <w:tcPr>
            <w:tcW w:w="1617" w:type="pct"/>
          </w:tcPr>
          <w:p w14:paraId="01D2AF02" w14:textId="77777777" w:rsidR="009A72AF" w:rsidRPr="00970598" w:rsidRDefault="009A72AF" w:rsidP="00BD45EF">
            <w:pPr>
              <w:pStyle w:val="BodyText"/>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970598">
              <w:rPr>
                <w:color w:val="FFFFFF" w:themeColor="background1"/>
                <w:sz w:val="20"/>
                <w:szCs w:val="20"/>
              </w:rPr>
              <w:t>Concepts</w:t>
            </w:r>
          </w:p>
        </w:tc>
      </w:tr>
      <w:tr w:rsidR="009A72AF" w:rsidRPr="00970598" w14:paraId="324ADA61" w14:textId="77777777" w:rsidTr="00BD45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3" w:type="pct"/>
          </w:tcPr>
          <w:p w14:paraId="65C296B4" w14:textId="77777777" w:rsidR="009A72AF" w:rsidRPr="00970598" w:rsidRDefault="009A72AF" w:rsidP="00BD45EF">
            <w:pPr>
              <w:pStyle w:val="BodyText"/>
              <w:rPr>
                <w:sz w:val="20"/>
                <w:szCs w:val="20"/>
              </w:rPr>
            </w:pPr>
            <w:r w:rsidRPr="00970598">
              <w:rPr>
                <w:sz w:val="20"/>
                <w:szCs w:val="20"/>
              </w:rPr>
              <w:t>Prioritising relations</w:t>
            </w:r>
          </w:p>
        </w:tc>
        <w:tc>
          <w:tcPr>
            <w:tcW w:w="589" w:type="pct"/>
          </w:tcPr>
          <w:p w14:paraId="751C63E0" w14:textId="77777777" w:rsidR="009A72AF" w:rsidRPr="00970598"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970598">
              <w:rPr>
                <w:sz w:val="20"/>
                <w:szCs w:val="20"/>
              </w:rPr>
              <w:t>205</w:t>
            </w:r>
          </w:p>
        </w:tc>
        <w:tc>
          <w:tcPr>
            <w:tcW w:w="1691" w:type="pct"/>
          </w:tcPr>
          <w:p w14:paraId="5D3079E4" w14:textId="5116B119" w:rsidR="009A72AF" w:rsidRPr="00970598"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970598">
              <w:rPr>
                <w:sz w:val="20"/>
                <w:szCs w:val="20"/>
              </w:rPr>
              <w:t xml:space="preserve">Regarding an emphasis on prioritising value creation for all stakeholders through the </w:t>
            </w:r>
            <w:r w:rsidR="00435C47">
              <w:rPr>
                <w:sz w:val="20"/>
                <w:szCs w:val="20"/>
              </w:rPr>
              <w:t>u</w:t>
            </w:r>
            <w:r w:rsidR="00435C47" w:rsidRPr="00970598">
              <w:rPr>
                <w:sz w:val="20"/>
                <w:szCs w:val="20"/>
              </w:rPr>
              <w:t xml:space="preserve">ser </w:t>
            </w:r>
            <w:r w:rsidR="00435C47">
              <w:rPr>
                <w:sz w:val="20"/>
                <w:szCs w:val="20"/>
              </w:rPr>
              <w:t>p</w:t>
            </w:r>
            <w:r w:rsidR="00435C47" w:rsidRPr="00970598">
              <w:rPr>
                <w:sz w:val="20"/>
                <w:szCs w:val="20"/>
              </w:rPr>
              <w:t xml:space="preserve">anel </w:t>
            </w:r>
            <w:r w:rsidRPr="00970598">
              <w:rPr>
                <w:sz w:val="20"/>
                <w:szCs w:val="20"/>
              </w:rPr>
              <w:t>experience, how local stakeholders may be involved in setting agendas and how the forums may look differently should building these program-relevant relationships be prioritised</w:t>
            </w:r>
          </w:p>
        </w:tc>
        <w:tc>
          <w:tcPr>
            <w:tcW w:w="1617" w:type="pct"/>
          </w:tcPr>
          <w:p w14:paraId="27C100DD" w14:textId="77777777" w:rsidR="009A72AF" w:rsidRPr="00970598"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970598">
              <w:rPr>
                <w:sz w:val="20"/>
                <w:szCs w:val="20"/>
              </w:rPr>
              <w:t>people, information, panel, user, meeting, community, group, work, understand, members, involved, groups, program, GBA, meetings, industry, issues, different, technical, local, process, understanding, important, presentations, whole, need, science, feel, terms, opportunity, useful, government, talking, fracking, questions, better, coming, happening, stakeholders, conversation, environmental, region, water, interest</w:t>
            </w:r>
          </w:p>
        </w:tc>
      </w:tr>
      <w:tr w:rsidR="009A72AF" w:rsidRPr="00970598" w14:paraId="7A2568C5" w14:textId="77777777" w:rsidTr="00BD45EF">
        <w:tc>
          <w:tcPr>
            <w:cnfStyle w:val="001000000000" w:firstRow="0" w:lastRow="0" w:firstColumn="1" w:lastColumn="0" w:oddVBand="0" w:evenVBand="0" w:oddHBand="0" w:evenHBand="0" w:firstRowFirstColumn="0" w:firstRowLastColumn="0" w:lastRowFirstColumn="0" w:lastRowLastColumn="0"/>
            <w:tcW w:w="1103" w:type="pct"/>
          </w:tcPr>
          <w:p w14:paraId="7CA888A3" w14:textId="77777777" w:rsidR="009A72AF" w:rsidRPr="00970598" w:rsidRDefault="009A72AF" w:rsidP="00BD45EF">
            <w:pPr>
              <w:pStyle w:val="BodyText"/>
              <w:rPr>
                <w:sz w:val="20"/>
                <w:szCs w:val="20"/>
              </w:rPr>
            </w:pPr>
            <w:r w:rsidRPr="00970598">
              <w:rPr>
                <w:sz w:val="20"/>
                <w:szCs w:val="20"/>
              </w:rPr>
              <w:t>Strategic assessment</w:t>
            </w:r>
          </w:p>
        </w:tc>
        <w:tc>
          <w:tcPr>
            <w:tcW w:w="589" w:type="pct"/>
          </w:tcPr>
          <w:p w14:paraId="688EC767" w14:textId="77777777" w:rsidR="009A72AF" w:rsidRPr="00970598"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970598">
              <w:rPr>
                <w:sz w:val="20"/>
                <w:szCs w:val="20"/>
              </w:rPr>
              <w:t>36</w:t>
            </w:r>
          </w:p>
        </w:tc>
        <w:tc>
          <w:tcPr>
            <w:tcW w:w="1691" w:type="pct"/>
          </w:tcPr>
          <w:p w14:paraId="4884B3BA" w14:textId="537EF172" w:rsidR="009A72AF" w:rsidRPr="00970598"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970598">
              <w:rPr>
                <w:sz w:val="20"/>
                <w:szCs w:val="20"/>
              </w:rPr>
              <w:t xml:space="preserve">Considerations toward </w:t>
            </w:r>
            <w:r w:rsidR="007E76B5">
              <w:rPr>
                <w:sz w:val="20"/>
                <w:szCs w:val="20"/>
              </w:rPr>
              <w:t>region</w:t>
            </w:r>
            <w:r w:rsidRPr="00970598">
              <w:rPr>
                <w:sz w:val="20"/>
                <w:szCs w:val="20"/>
              </w:rPr>
              <w:t xml:space="preserve">-specific risk management procedures, building confidence in the process and a strategic assessment of potential, risk and opportunities for the </w:t>
            </w:r>
            <w:r w:rsidR="007E76B5">
              <w:rPr>
                <w:sz w:val="20"/>
                <w:szCs w:val="20"/>
              </w:rPr>
              <w:t>region</w:t>
            </w:r>
          </w:p>
        </w:tc>
        <w:tc>
          <w:tcPr>
            <w:tcW w:w="1617" w:type="pct"/>
          </w:tcPr>
          <w:p w14:paraId="25EFC355" w14:textId="77777777" w:rsidR="009A72AF" w:rsidRPr="00970598"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970598">
              <w:rPr>
                <w:sz w:val="20"/>
                <w:szCs w:val="20"/>
              </w:rPr>
              <w:t>assessment, area, meet, areas, panels, working, knowledge</w:t>
            </w:r>
          </w:p>
        </w:tc>
      </w:tr>
      <w:tr w:rsidR="009A72AF" w:rsidRPr="00970598" w14:paraId="0F486887" w14:textId="77777777" w:rsidTr="00BD45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3" w:type="pct"/>
          </w:tcPr>
          <w:p w14:paraId="0831460E" w14:textId="77777777" w:rsidR="009A72AF" w:rsidRPr="00970598" w:rsidRDefault="009A72AF" w:rsidP="00BD45EF">
            <w:pPr>
              <w:pStyle w:val="BodyText"/>
              <w:rPr>
                <w:sz w:val="20"/>
                <w:szCs w:val="20"/>
              </w:rPr>
            </w:pPr>
            <w:r w:rsidRPr="00970598">
              <w:rPr>
                <w:sz w:val="20"/>
                <w:szCs w:val="20"/>
              </w:rPr>
              <w:t>Transparency and translation</w:t>
            </w:r>
          </w:p>
        </w:tc>
        <w:tc>
          <w:tcPr>
            <w:tcW w:w="589" w:type="pct"/>
          </w:tcPr>
          <w:p w14:paraId="65593D8F" w14:textId="77777777" w:rsidR="009A72AF" w:rsidRPr="00970598"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970598">
              <w:rPr>
                <w:sz w:val="20"/>
                <w:szCs w:val="20"/>
              </w:rPr>
              <w:t>16</w:t>
            </w:r>
          </w:p>
        </w:tc>
        <w:tc>
          <w:tcPr>
            <w:tcW w:w="1691" w:type="pct"/>
          </w:tcPr>
          <w:p w14:paraId="2B9B72D0" w14:textId="2746E9E8" w:rsidR="009A72AF" w:rsidRPr="00970598"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970598">
              <w:rPr>
                <w:sz w:val="20"/>
                <w:szCs w:val="20"/>
              </w:rPr>
              <w:t xml:space="preserve">Comments regarding ways to ensure the transparency of </w:t>
            </w:r>
            <w:r>
              <w:rPr>
                <w:sz w:val="20"/>
                <w:szCs w:val="20"/>
              </w:rPr>
              <w:t>GBA Program</w:t>
            </w:r>
            <w:r w:rsidRPr="00970598">
              <w:rPr>
                <w:sz w:val="20"/>
                <w:szCs w:val="20"/>
              </w:rPr>
              <w:t xml:space="preserve"> </w:t>
            </w:r>
            <w:r w:rsidRPr="00970598">
              <w:rPr>
                <w:sz w:val="20"/>
                <w:szCs w:val="20"/>
              </w:rPr>
              <w:lastRenderedPageBreak/>
              <w:t xml:space="preserve">progress and industry activities, including written updates and means for translating science for policy, regulatory and community purposes </w:t>
            </w:r>
          </w:p>
        </w:tc>
        <w:tc>
          <w:tcPr>
            <w:tcW w:w="1617" w:type="pct"/>
          </w:tcPr>
          <w:p w14:paraId="05906391" w14:textId="77777777" w:rsidR="009A72AF" w:rsidRPr="00970598"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0876E4">
              <w:rPr>
                <w:sz w:val="20"/>
                <w:szCs w:val="20"/>
              </w:rPr>
              <w:lastRenderedPageBreak/>
              <w:t>level, CSIRO, interesting, companies</w:t>
            </w:r>
          </w:p>
        </w:tc>
      </w:tr>
      <w:tr w:rsidR="009A72AF" w:rsidRPr="00970598" w14:paraId="0F2600E7" w14:textId="77777777" w:rsidTr="00BD45EF">
        <w:tc>
          <w:tcPr>
            <w:cnfStyle w:val="001000000000" w:firstRow="0" w:lastRow="0" w:firstColumn="1" w:lastColumn="0" w:oddVBand="0" w:evenVBand="0" w:oddHBand="0" w:evenHBand="0" w:firstRowFirstColumn="0" w:firstRowLastColumn="0" w:lastRowFirstColumn="0" w:lastRowLastColumn="0"/>
            <w:tcW w:w="1103" w:type="pct"/>
          </w:tcPr>
          <w:p w14:paraId="67DEB505" w14:textId="77777777" w:rsidR="009A72AF" w:rsidRPr="00970598" w:rsidRDefault="009A72AF" w:rsidP="00BD45EF">
            <w:pPr>
              <w:pStyle w:val="BodyText"/>
              <w:rPr>
                <w:sz w:val="20"/>
                <w:szCs w:val="20"/>
              </w:rPr>
            </w:pPr>
            <w:r w:rsidRPr="00970598">
              <w:rPr>
                <w:sz w:val="20"/>
                <w:szCs w:val="20"/>
              </w:rPr>
              <w:t>Context for development</w:t>
            </w:r>
          </w:p>
        </w:tc>
        <w:tc>
          <w:tcPr>
            <w:tcW w:w="589" w:type="pct"/>
          </w:tcPr>
          <w:p w14:paraId="65D36093" w14:textId="77777777" w:rsidR="009A72AF" w:rsidRPr="00970598"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970598">
              <w:rPr>
                <w:sz w:val="20"/>
                <w:szCs w:val="20"/>
              </w:rPr>
              <w:t>15</w:t>
            </w:r>
          </w:p>
        </w:tc>
        <w:tc>
          <w:tcPr>
            <w:tcW w:w="1691" w:type="pct"/>
          </w:tcPr>
          <w:p w14:paraId="792CC67C" w14:textId="00A13742" w:rsidR="009A72AF" w:rsidRPr="00970598"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970598">
              <w:rPr>
                <w:sz w:val="20"/>
                <w:szCs w:val="20"/>
              </w:rPr>
              <w:t xml:space="preserve">Recognition that </w:t>
            </w:r>
            <w:r w:rsidR="007E76B5">
              <w:rPr>
                <w:sz w:val="20"/>
                <w:szCs w:val="20"/>
              </w:rPr>
              <w:t>regions</w:t>
            </w:r>
            <w:r w:rsidRPr="00970598">
              <w:rPr>
                <w:sz w:val="20"/>
                <w:szCs w:val="20"/>
              </w:rPr>
              <w:t xml:space="preserve"> differ in terms of development potential, progression of development, the social, political and institutional context and that these differences matter</w:t>
            </w:r>
          </w:p>
        </w:tc>
        <w:tc>
          <w:tcPr>
            <w:tcW w:w="1617" w:type="pct"/>
          </w:tcPr>
          <w:p w14:paraId="45C77024" w14:textId="77777777" w:rsidR="009A72AF" w:rsidRPr="00970598" w:rsidRDefault="009A72AF" w:rsidP="00BD45EF">
            <w:pPr>
              <w:pStyle w:val="BodyText"/>
              <w:cnfStyle w:val="000000000000" w:firstRow="0" w:lastRow="0" w:firstColumn="0" w:lastColumn="0" w:oddVBand="0" w:evenVBand="0" w:oddHBand="0" w:evenHBand="0" w:firstRowFirstColumn="0" w:firstRowLastColumn="0" w:lastRowFirstColumn="0" w:lastRowLastColumn="0"/>
              <w:rPr>
                <w:sz w:val="20"/>
                <w:szCs w:val="20"/>
              </w:rPr>
            </w:pPr>
            <w:r w:rsidRPr="00970598">
              <w:rPr>
                <w:sz w:val="20"/>
                <w:szCs w:val="20"/>
              </w:rPr>
              <w:t>development, gas, main</w:t>
            </w:r>
          </w:p>
        </w:tc>
      </w:tr>
      <w:tr w:rsidR="009A72AF" w:rsidRPr="00970598" w14:paraId="2D87721C" w14:textId="77777777" w:rsidTr="00BD45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3" w:type="pct"/>
          </w:tcPr>
          <w:p w14:paraId="3FFD6001" w14:textId="77777777" w:rsidR="009A72AF" w:rsidRPr="00970598" w:rsidRDefault="009A72AF" w:rsidP="00BD45EF">
            <w:pPr>
              <w:pStyle w:val="BodyText"/>
              <w:rPr>
                <w:sz w:val="20"/>
                <w:szCs w:val="20"/>
              </w:rPr>
            </w:pPr>
            <w:r w:rsidRPr="00970598">
              <w:rPr>
                <w:sz w:val="20"/>
                <w:szCs w:val="20"/>
              </w:rPr>
              <w:t>Bridging science-local knowledge</w:t>
            </w:r>
          </w:p>
        </w:tc>
        <w:tc>
          <w:tcPr>
            <w:tcW w:w="589" w:type="pct"/>
          </w:tcPr>
          <w:p w14:paraId="7658E824" w14:textId="77777777" w:rsidR="009A72AF" w:rsidRPr="00970598"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970598">
              <w:rPr>
                <w:sz w:val="20"/>
                <w:szCs w:val="20"/>
              </w:rPr>
              <w:t>8</w:t>
            </w:r>
          </w:p>
        </w:tc>
        <w:tc>
          <w:tcPr>
            <w:tcW w:w="1691" w:type="pct"/>
          </w:tcPr>
          <w:p w14:paraId="4BCEAEDB" w14:textId="6D012445" w:rsidR="009A72AF" w:rsidRPr="00970598"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970598">
              <w:rPr>
                <w:sz w:val="20"/>
                <w:szCs w:val="20"/>
              </w:rPr>
              <w:t>Considerations about bridging the science with the observational and local knowledge systems, including local observations and perspectives on how country has changed over the years</w:t>
            </w:r>
          </w:p>
        </w:tc>
        <w:tc>
          <w:tcPr>
            <w:tcW w:w="1617" w:type="pct"/>
          </w:tcPr>
          <w:p w14:paraId="5316D21D" w14:textId="77777777" w:rsidR="009A72AF" w:rsidRPr="00970598" w:rsidRDefault="009A72AF" w:rsidP="00BD45EF">
            <w:pPr>
              <w:pStyle w:val="BodyText"/>
              <w:cnfStyle w:val="000000100000" w:firstRow="0" w:lastRow="0" w:firstColumn="0" w:lastColumn="0" w:oddVBand="0" w:evenVBand="0" w:oddHBand="1" w:evenHBand="0" w:firstRowFirstColumn="0" w:firstRowLastColumn="0" w:lastRowFirstColumn="0" w:lastRowLastColumn="0"/>
              <w:rPr>
                <w:sz w:val="20"/>
                <w:szCs w:val="20"/>
              </w:rPr>
            </w:pPr>
            <w:r w:rsidRPr="00970598">
              <w:rPr>
                <w:sz w:val="20"/>
                <w:szCs w:val="20"/>
              </w:rPr>
              <w:t>perspective, country</w:t>
            </w:r>
          </w:p>
        </w:tc>
      </w:tr>
    </w:tbl>
    <w:p w14:paraId="40317244" w14:textId="77777777" w:rsidR="009A72AF" w:rsidRDefault="009A72AF" w:rsidP="009A72AF">
      <w:pPr>
        <w:pStyle w:val="BodyText"/>
      </w:pPr>
    </w:p>
    <w:p w14:paraId="4CB0DB5A" w14:textId="6AA00407" w:rsidR="00A943B2" w:rsidRPr="001D36DC" w:rsidRDefault="009A03AF" w:rsidP="00D1044D">
      <w:pPr>
        <w:pStyle w:val="Heading1"/>
      </w:pPr>
      <w:bookmarkStart w:id="635" w:name="_Toc38874599"/>
      <w:bookmarkStart w:id="636" w:name="_Ref39148198"/>
      <w:bookmarkStart w:id="637" w:name="_Toc39672462"/>
      <w:r>
        <w:lastRenderedPageBreak/>
        <w:t>Summary</w:t>
      </w:r>
      <w:bookmarkEnd w:id="635"/>
      <w:bookmarkEnd w:id="636"/>
      <w:bookmarkEnd w:id="637"/>
    </w:p>
    <w:p w14:paraId="6E2634A3" w14:textId="67C542D1" w:rsidR="006C6CB3" w:rsidRPr="006C6CB3" w:rsidRDefault="006C6CB3" w:rsidP="00D5513A">
      <w:pPr>
        <w:pStyle w:val="BodyText"/>
      </w:pPr>
      <w:r w:rsidRPr="006C6CB3">
        <w:t xml:space="preserve">Overall, the interviewees provided rich understanding of </w:t>
      </w:r>
      <w:r>
        <w:t>their</w:t>
      </w:r>
      <w:r w:rsidRPr="006C6CB3">
        <w:t xml:space="preserve"> </w:t>
      </w:r>
      <w:r w:rsidR="007A672F">
        <w:t>u</w:t>
      </w:r>
      <w:r w:rsidR="007A672F" w:rsidRPr="006C6CB3">
        <w:t xml:space="preserve">ser </w:t>
      </w:r>
      <w:r w:rsidR="007A672F">
        <w:t>p</w:t>
      </w:r>
      <w:r w:rsidR="007A672F" w:rsidRPr="006C6CB3">
        <w:t xml:space="preserve">anel </w:t>
      </w:r>
      <w:r w:rsidRPr="006C6CB3">
        <w:t xml:space="preserve">engagement to date. </w:t>
      </w:r>
      <w:r>
        <w:t xml:space="preserve">This summary highlights key differences and similarities that have emerged across the </w:t>
      </w:r>
      <w:r w:rsidR="00435C47">
        <w:t xml:space="preserve">Cooper and </w:t>
      </w:r>
      <w:proofErr w:type="spellStart"/>
      <w:r w:rsidR="00435C47">
        <w:t>Beetloo</w:t>
      </w:r>
      <w:proofErr w:type="spellEnd"/>
      <w:r w:rsidR="00435C47">
        <w:t xml:space="preserve"> user panels</w:t>
      </w:r>
      <w:r>
        <w:t>, what is working well, and emerging challenges and opportunities</w:t>
      </w:r>
      <w:r w:rsidR="007A672F">
        <w:t xml:space="preserve">, which </w:t>
      </w:r>
      <w:r>
        <w:t xml:space="preserve">may help improve the </w:t>
      </w:r>
      <w:r w:rsidR="007A672F">
        <w:t xml:space="preserve">user panels </w:t>
      </w:r>
      <w:r>
        <w:t xml:space="preserve">for both the </w:t>
      </w:r>
      <w:r w:rsidR="00BB0C1F">
        <w:t>interviewee</w:t>
      </w:r>
      <w:r>
        <w:t xml:space="preserve">s and the </w:t>
      </w:r>
      <w:r w:rsidR="00B56013">
        <w:t xml:space="preserve">GBA </w:t>
      </w:r>
      <w:r w:rsidR="007A672F">
        <w:t>Program</w:t>
      </w:r>
      <w:r>
        <w:t xml:space="preserve">. </w:t>
      </w:r>
    </w:p>
    <w:p w14:paraId="5770BE3F" w14:textId="2BD2591D" w:rsidR="001907FC" w:rsidRPr="001907FC" w:rsidRDefault="006C6CB3" w:rsidP="001907FC">
      <w:pPr>
        <w:pStyle w:val="Heading2"/>
      </w:pPr>
      <w:bookmarkStart w:id="638" w:name="_Toc38874600"/>
      <w:bookmarkStart w:id="639" w:name="_Toc39672463"/>
      <w:r>
        <w:t>S</w:t>
      </w:r>
      <w:r w:rsidR="001907FC">
        <w:t>imilarities</w:t>
      </w:r>
      <w:r>
        <w:t xml:space="preserve"> and differences</w:t>
      </w:r>
      <w:bookmarkEnd w:id="638"/>
      <w:bookmarkEnd w:id="639"/>
    </w:p>
    <w:p w14:paraId="39952E95" w14:textId="783086D2" w:rsidR="006C6CB3" w:rsidRDefault="006303C2" w:rsidP="00462E4F">
      <w:pPr>
        <w:pStyle w:val="BodyText"/>
      </w:pPr>
      <w:r>
        <w:t xml:space="preserve">The </w:t>
      </w:r>
      <w:r w:rsidR="007A672F">
        <w:t>Program</w:t>
      </w:r>
      <w:r>
        <w:t>-level analysis</w:t>
      </w:r>
      <w:r w:rsidR="006C6CB3">
        <w:t xml:space="preserve"> highlighted a clear focus on the importance of connections between people and other stakeholders </w:t>
      </w:r>
      <w:r w:rsidR="007A672F">
        <w:t>as a result of</w:t>
      </w:r>
      <w:r w:rsidR="006C6CB3">
        <w:t xml:space="preserve"> the </w:t>
      </w:r>
      <w:r w:rsidR="007A672F">
        <w:t>user panels</w:t>
      </w:r>
      <w:r w:rsidR="006C6CB3">
        <w:t xml:space="preserve">. </w:t>
      </w:r>
      <w:r w:rsidR="00462E4F">
        <w:t xml:space="preserve">Three of the four themes related to </w:t>
      </w:r>
      <w:r>
        <w:t>the</w:t>
      </w:r>
      <w:r w:rsidR="00462E4F">
        <w:t xml:space="preserve"> more interactive or </w:t>
      </w:r>
      <w:r w:rsidR="007A672F">
        <w:t>process-</w:t>
      </w:r>
      <w:r w:rsidR="00462E4F">
        <w:t xml:space="preserve">driven aspects of the </w:t>
      </w:r>
      <w:r w:rsidR="007A672F">
        <w:t xml:space="preserve">user </w:t>
      </w:r>
      <w:r w:rsidR="00B56013">
        <w:t>p</w:t>
      </w:r>
      <w:r w:rsidR="00462E4F">
        <w:t xml:space="preserve">anels including people connections, knowledge sharing and procedural matters. The second </w:t>
      </w:r>
      <w:r w:rsidR="006D751F">
        <w:t xml:space="preserve">primary </w:t>
      </w:r>
      <w:r w:rsidR="00462E4F">
        <w:t xml:space="preserve">theme </w:t>
      </w:r>
      <w:r>
        <w:t xml:space="preserve">emerging across </w:t>
      </w:r>
      <w:r w:rsidR="00435C47">
        <w:t>the two user panels</w:t>
      </w:r>
      <w:r>
        <w:t xml:space="preserve"> </w:t>
      </w:r>
      <w:r w:rsidR="00462E4F">
        <w:t xml:space="preserve">focused on concerns about potential impacts. </w:t>
      </w:r>
    </w:p>
    <w:p w14:paraId="4D64C0A5" w14:textId="17309C93" w:rsidR="006303C2" w:rsidRDefault="006C6CB3" w:rsidP="00462E4F">
      <w:pPr>
        <w:pStyle w:val="BodyText"/>
      </w:pPr>
      <w:r>
        <w:t xml:space="preserve">In terms of some generalised differences, the </w:t>
      </w:r>
      <w:r w:rsidRPr="006C6CB3">
        <w:t xml:space="preserve">Cooper </w:t>
      </w:r>
      <w:r w:rsidR="00B56013">
        <w:t xml:space="preserve">User Panel </w:t>
      </w:r>
      <w:r w:rsidRPr="006C6CB3">
        <w:t>interviewees tended to speak more to concepts concerning water, country and knowledge</w:t>
      </w:r>
      <w:r w:rsidR="007A672F">
        <w:t>,</w:t>
      </w:r>
      <w:r w:rsidR="00462E4F">
        <w:t xml:space="preserve"> and expressed a stronger </w:t>
      </w:r>
      <w:r w:rsidRPr="006C6CB3">
        <w:t xml:space="preserve">focus on </w:t>
      </w:r>
      <w:r w:rsidRPr="006C6CB3">
        <w:rPr>
          <w:bCs/>
        </w:rPr>
        <w:t>understanding impact</w:t>
      </w:r>
      <w:r w:rsidR="00462E4F" w:rsidRPr="00462E4F">
        <w:rPr>
          <w:bCs/>
        </w:rPr>
        <w:t xml:space="preserve"> </w:t>
      </w:r>
      <w:r w:rsidR="00462E4F">
        <w:rPr>
          <w:bCs/>
        </w:rPr>
        <w:t>and risk</w:t>
      </w:r>
      <w:r w:rsidRPr="006C6CB3">
        <w:t>.</w:t>
      </w:r>
      <w:r w:rsidR="00462E4F">
        <w:t xml:space="preserve"> </w:t>
      </w:r>
      <w:r w:rsidR="006303C2">
        <w:t xml:space="preserve">Given the critical nature of the inland river systems and floodplains in this region to sustaining populations, the environment and industries, this is not unexpected. </w:t>
      </w:r>
      <w:r w:rsidR="00462E4F">
        <w:t xml:space="preserve">By comparison, </w:t>
      </w:r>
      <w:proofErr w:type="spellStart"/>
      <w:r w:rsidR="00462E4F">
        <w:t>B</w:t>
      </w:r>
      <w:r w:rsidRPr="006C6CB3">
        <w:t>eetaloo</w:t>
      </w:r>
      <w:proofErr w:type="spellEnd"/>
      <w:r w:rsidRPr="006C6CB3">
        <w:t xml:space="preserve"> </w:t>
      </w:r>
      <w:r w:rsidR="00B56013">
        <w:t>User Panel</w:t>
      </w:r>
      <w:r w:rsidRPr="006C6CB3">
        <w:t xml:space="preserve"> interviewees tended to speak more to procedural matters and those related to community</w:t>
      </w:r>
      <w:r w:rsidR="00462E4F">
        <w:t xml:space="preserve">. This included </w:t>
      </w:r>
      <w:r w:rsidRPr="006C6CB3">
        <w:t xml:space="preserve">the nature of conversations, </w:t>
      </w:r>
      <w:r w:rsidR="00462E4F">
        <w:t xml:space="preserve">and </w:t>
      </w:r>
      <w:r w:rsidRPr="006C6CB3">
        <w:t>the people, stakeholders and groups involved</w:t>
      </w:r>
      <w:r w:rsidR="00462E4F">
        <w:t>, expressing a s</w:t>
      </w:r>
      <w:r w:rsidRPr="006C6CB3">
        <w:t xml:space="preserve">tronger focus on </w:t>
      </w:r>
      <w:r w:rsidRPr="006C6CB3">
        <w:rPr>
          <w:bCs/>
        </w:rPr>
        <w:t>stakeholder relations and trust building mechanisms</w:t>
      </w:r>
      <w:r w:rsidR="00462E4F" w:rsidRPr="00462E4F">
        <w:rPr>
          <w:bCs/>
        </w:rPr>
        <w:t xml:space="preserve"> in their responses</w:t>
      </w:r>
      <w:r w:rsidRPr="006C6CB3">
        <w:t>.</w:t>
      </w:r>
      <w:r w:rsidR="00E17120" w:rsidRPr="00E17120">
        <w:t xml:space="preserve"> </w:t>
      </w:r>
      <w:r w:rsidR="00E17120">
        <w:t xml:space="preserve">This </w:t>
      </w:r>
      <w:r w:rsidR="006303C2">
        <w:t xml:space="preserve">likely reflects </w:t>
      </w:r>
      <w:r w:rsidR="00462E4F">
        <w:t xml:space="preserve">multiple assessment processes arising </w:t>
      </w:r>
      <w:r w:rsidR="003704F6">
        <w:t>from</w:t>
      </w:r>
      <w:r w:rsidR="00462E4F">
        <w:t xml:space="preserve"> the </w:t>
      </w:r>
      <w:r w:rsidR="00CA5305" w:rsidRPr="000668EC">
        <w:rPr>
          <w:i/>
          <w:iCs/>
        </w:rPr>
        <w:t xml:space="preserve">Scientific Inquiry into Hydraulic Fracturing of Onshore Unconventional Reservoirs in the Northern </w:t>
      </w:r>
      <w:r w:rsidR="0095163A" w:rsidRPr="000668EC">
        <w:rPr>
          <w:i/>
          <w:iCs/>
        </w:rPr>
        <w:t>Territory</w:t>
      </w:r>
      <w:r w:rsidR="0095163A">
        <w:t xml:space="preserve"> </w:t>
      </w:r>
      <w:r w:rsidR="00462E4F">
        <w:t xml:space="preserve">and the </w:t>
      </w:r>
      <w:r w:rsidR="00CA5305">
        <w:t>subsequent</w:t>
      </w:r>
      <w:r w:rsidR="00462E4F">
        <w:t xml:space="preserve"> lifting of the </w:t>
      </w:r>
      <w:r w:rsidR="00B56013">
        <w:t xml:space="preserve">Northern Territory Government’s </w:t>
      </w:r>
      <w:r w:rsidR="00462E4F">
        <w:t>moratorium</w:t>
      </w:r>
      <w:r w:rsidR="00B56013">
        <w:t xml:space="preserve"> on hydraulic fracturing of onshore unconventional reservoirs </w:t>
      </w:r>
      <w:r w:rsidR="00E17120">
        <w:t>(</w:t>
      </w:r>
      <w:r w:rsidR="00550E5F">
        <w:t>Northern Territory Government, 2018)</w:t>
      </w:r>
      <w:r w:rsidR="00462E4F">
        <w:t xml:space="preserve">. </w:t>
      </w:r>
    </w:p>
    <w:p w14:paraId="74E29D37" w14:textId="7F827F9F" w:rsidR="006C6CB3" w:rsidRDefault="00462E4F" w:rsidP="00462E4F">
      <w:pPr>
        <w:pStyle w:val="BodyText"/>
      </w:pPr>
      <w:r>
        <w:t xml:space="preserve">These contextual differences are succinctly captured in the following quotes </w:t>
      </w:r>
      <w:r w:rsidR="00B56013">
        <w:t>and</w:t>
      </w:r>
      <w:r>
        <w:t xml:space="preserve"> highlight the importance of seeing how the social and political context in each region along with who sits at the table will shape the nature of the engagement in each </w:t>
      </w:r>
      <w:r w:rsidR="007E76B5">
        <w:t>GBA region</w:t>
      </w:r>
      <w:r>
        <w:t>. Th</w:t>
      </w:r>
      <w:r w:rsidR="006303C2">
        <w:t xml:space="preserve">e importance of context </w:t>
      </w:r>
      <w:r>
        <w:t xml:space="preserve">can be seen quite distinctly across the </w:t>
      </w:r>
      <w:r w:rsidR="007E76B5">
        <w:t>regions</w:t>
      </w:r>
      <w:r>
        <w:t xml:space="preserve"> after two </w:t>
      </w:r>
      <w:r w:rsidR="006A6CE4">
        <w:t>p</w:t>
      </w:r>
      <w:r>
        <w:t>anel meetings</w:t>
      </w:r>
      <w:r w:rsidR="006A6CE4">
        <w:t xml:space="preserve"> in each </w:t>
      </w:r>
      <w:r w:rsidR="006303C2">
        <w:t>region</w:t>
      </w:r>
      <w:r>
        <w:t>:</w:t>
      </w:r>
    </w:p>
    <w:p w14:paraId="5C78305D" w14:textId="77777777" w:rsidR="00462E4F" w:rsidRDefault="00462E4F" w:rsidP="00462E4F">
      <w:pPr>
        <w:pStyle w:val="Quote"/>
        <w:jc w:val="left"/>
      </w:pPr>
      <w:r w:rsidRPr="00A91050">
        <w:t>I think the Cooper’s different in that the community is pretty well familiar with the gas industry. It’s been there for a very long time, and they understand it, and they’ve lived with it...</w:t>
      </w:r>
      <w:r>
        <w:t xml:space="preserve"> [the Panel]</w:t>
      </w:r>
      <w:r w:rsidRPr="00A91050">
        <w:t xml:space="preserve"> was about getting to know people and building the relationships and understanding what they were concerned about </w:t>
      </w:r>
      <w:r>
        <w:t>– Cooper interviewee</w:t>
      </w:r>
    </w:p>
    <w:p w14:paraId="6158AD2A" w14:textId="3FAB4D7D" w:rsidR="00462E4F" w:rsidRDefault="002A5839" w:rsidP="002A5839">
      <w:pPr>
        <w:pStyle w:val="Quote"/>
        <w:jc w:val="left"/>
      </w:pPr>
      <w:r w:rsidRPr="002A5839">
        <w:t>…basically what I think you’re seeing here is that the GBA process has really been integrated into – or at least if not integrated into, from their perspective it’s been adopted by the local processes and procedures and I think there’s been a real eye on making sure that it can be seen as something that’s beneficial, complementary, but that we don’t double up on things</w:t>
      </w:r>
      <w:r>
        <w:t xml:space="preserve"> – </w:t>
      </w:r>
      <w:proofErr w:type="spellStart"/>
      <w:r>
        <w:t>Beetaloo</w:t>
      </w:r>
      <w:proofErr w:type="spellEnd"/>
      <w:r>
        <w:t xml:space="preserve"> interviewee</w:t>
      </w:r>
    </w:p>
    <w:p w14:paraId="0C26BBF0" w14:textId="5F38A19F" w:rsidR="00A943B2" w:rsidRDefault="001907FC" w:rsidP="00D1044D">
      <w:pPr>
        <w:pStyle w:val="Heading2"/>
      </w:pPr>
      <w:bookmarkStart w:id="640" w:name="_Toc38874601"/>
      <w:bookmarkStart w:id="641" w:name="_Toc39672464"/>
      <w:r>
        <w:lastRenderedPageBreak/>
        <w:t>What is working well</w:t>
      </w:r>
      <w:bookmarkEnd w:id="640"/>
      <w:bookmarkEnd w:id="641"/>
    </w:p>
    <w:p w14:paraId="5FC5CB29" w14:textId="290F973B" w:rsidR="00462E4F" w:rsidRDefault="00462E4F" w:rsidP="00462E4F">
      <w:pPr>
        <w:pStyle w:val="BodyText"/>
      </w:pPr>
      <w:r>
        <w:t xml:space="preserve">In terms of what is working well in the </w:t>
      </w:r>
      <w:r w:rsidR="0095163A">
        <w:t>user panels</w:t>
      </w:r>
      <w:r>
        <w:t xml:space="preserve">, it was clear that the people connections </w:t>
      </w:r>
      <w:r w:rsidR="00FA0D85">
        <w:t xml:space="preserve">and engagement opportunities (including with those beyond the </w:t>
      </w:r>
      <w:r w:rsidR="006A6CE4">
        <w:t>p</w:t>
      </w:r>
      <w:r w:rsidR="00FA0D85">
        <w:t xml:space="preserve">anel membership such as </w:t>
      </w:r>
      <w:r w:rsidR="006303C2">
        <w:t xml:space="preserve">with </w:t>
      </w:r>
      <w:r w:rsidR="00FA0D85">
        <w:t xml:space="preserve">scientists and </w:t>
      </w:r>
      <w:r w:rsidR="00E45B3E">
        <w:t>DAWE</w:t>
      </w:r>
      <w:r w:rsidR="00FA0D85">
        <w:t xml:space="preserve"> staff) </w:t>
      </w:r>
      <w:r>
        <w:t>w</w:t>
      </w:r>
      <w:r w:rsidR="00FA0D85">
        <w:t>ere</w:t>
      </w:r>
      <w:r>
        <w:t xml:space="preserve"> highly valued by </w:t>
      </w:r>
      <w:r w:rsidR="003704F6">
        <w:t xml:space="preserve">the Cooper and </w:t>
      </w:r>
      <w:proofErr w:type="spellStart"/>
      <w:r w:rsidR="003704F6">
        <w:t>Beetaloo</w:t>
      </w:r>
      <w:proofErr w:type="spellEnd"/>
      <w:r w:rsidR="003704F6">
        <w:t xml:space="preserve"> </w:t>
      </w:r>
      <w:r w:rsidR="00CA5305">
        <w:t>user panel</w:t>
      </w:r>
      <w:r w:rsidR="003704F6">
        <w:t xml:space="preserve"> </w:t>
      </w:r>
      <w:r>
        <w:t>interviewees for a range of reasons including:</w:t>
      </w:r>
    </w:p>
    <w:p w14:paraId="420FD124" w14:textId="29CF3364" w:rsidR="00462E4F" w:rsidRDefault="006A6CE4" w:rsidP="000668EC">
      <w:pPr>
        <w:pStyle w:val="BodyText"/>
        <w:numPr>
          <w:ilvl w:val="0"/>
          <w:numId w:val="44"/>
        </w:numPr>
      </w:pPr>
      <w:r>
        <w:t>o</w:t>
      </w:r>
      <w:r w:rsidR="00462E4F">
        <w:t>pportunity to represent their organisations’/constituents’ concerns in the process</w:t>
      </w:r>
    </w:p>
    <w:p w14:paraId="73D72578" w14:textId="140D396E" w:rsidR="00462E4F" w:rsidRDefault="006A6CE4" w:rsidP="000668EC">
      <w:pPr>
        <w:pStyle w:val="BodyText"/>
        <w:numPr>
          <w:ilvl w:val="0"/>
          <w:numId w:val="44"/>
        </w:numPr>
      </w:pPr>
      <w:r>
        <w:t>e</w:t>
      </w:r>
      <w:r w:rsidR="00462E4F">
        <w:t xml:space="preserve">ngage directly with the science being developed to support the </w:t>
      </w:r>
      <w:r w:rsidR="007E76B5">
        <w:t>regional scale</w:t>
      </w:r>
      <w:r w:rsidR="00462E4F">
        <w:t xml:space="preserve"> assessments</w:t>
      </w:r>
    </w:p>
    <w:p w14:paraId="1FC5732B" w14:textId="159B7C74" w:rsidR="00462E4F" w:rsidRDefault="006A6CE4" w:rsidP="000668EC">
      <w:pPr>
        <w:pStyle w:val="BodyText"/>
        <w:numPr>
          <w:ilvl w:val="0"/>
          <w:numId w:val="44"/>
        </w:numPr>
      </w:pPr>
      <w:r>
        <w:t>a</w:t>
      </w:r>
      <w:r w:rsidR="00462E4F">
        <w:t>ccess divergent perspectives from the stakeholders in the room</w:t>
      </w:r>
    </w:p>
    <w:p w14:paraId="74DFF4C9" w14:textId="6ABF5890" w:rsidR="00462E4F" w:rsidRDefault="006A6CE4" w:rsidP="000668EC">
      <w:pPr>
        <w:pStyle w:val="BodyText"/>
        <w:numPr>
          <w:ilvl w:val="0"/>
          <w:numId w:val="44"/>
        </w:numPr>
      </w:pPr>
      <w:r>
        <w:t>o</w:t>
      </w:r>
      <w:r w:rsidR="00462E4F">
        <w:t>pportunity to inform a process by being ‘at the table’</w:t>
      </w:r>
    </w:p>
    <w:p w14:paraId="6CF68ABD" w14:textId="7C640289" w:rsidR="00FA0D85" w:rsidRDefault="006A6CE4" w:rsidP="000668EC">
      <w:pPr>
        <w:pStyle w:val="BodyText"/>
        <w:numPr>
          <w:ilvl w:val="0"/>
          <w:numId w:val="44"/>
        </w:numPr>
      </w:pPr>
      <w:r>
        <w:t>r</w:t>
      </w:r>
      <w:r w:rsidR="00FA0D85">
        <w:t>epresent local community concerns.</w:t>
      </w:r>
    </w:p>
    <w:p w14:paraId="1E294942" w14:textId="3038C31C" w:rsidR="00FA0D85" w:rsidRDefault="0095163A" w:rsidP="00FA0D85">
      <w:pPr>
        <w:pStyle w:val="BodyText"/>
      </w:pPr>
      <w:r>
        <w:t xml:space="preserve">For </w:t>
      </w:r>
      <w:r w:rsidR="00FA0D85">
        <w:t>the Cooper</w:t>
      </w:r>
      <w:r w:rsidR="006A6CE4">
        <w:t xml:space="preserve"> User Panel</w:t>
      </w:r>
      <w:r w:rsidR="00FA0D85">
        <w:t xml:space="preserve">, this tended to be more focused on gaining a better understanding of the </w:t>
      </w:r>
      <w:r w:rsidR="0096425B">
        <w:t>GBA Program</w:t>
      </w:r>
      <w:r w:rsidR="00FA0D85">
        <w:t xml:space="preserve"> and a stronger emphasis on anticipated impacts and potential risks, specifically relating to resources and surface and groundwater flows. </w:t>
      </w:r>
      <w:r>
        <w:t xml:space="preserve">For </w:t>
      </w:r>
      <w:r w:rsidR="00FA0D85">
        <w:t xml:space="preserve">the </w:t>
      </w:r>
      <w:proofErr w:type="spellStart"/>
      <w:r w:rsidR="00FA0D85">
        <w:t>Beetaloo</w:t>
      </w:r>
      <w:proofErr w:type="spellEnd"/>
      <w:r w:rsidR="006A6CE4">
        <w:t xml:space="preserve"> User Panel</w:t>
      </w:r>
      <w:r w:rsidR="00FA0D85">
        <w:t xml:space="preserve">, this focused more on how to provide broader community representation (observation and feedback) and more specifically to observe how the GBA engages with community. </w:t>
      </w:r>
    </w:p>
    <w:p w14:paraId="1A9D32D8" w14:textId="136AB99F" w:rsidR="001907FC" w:rsidRDefault="00A45E93" w:rsidP="001907FC">
      <w:pPr>
        <w:pStyle w:val="BodyText"/>
      </w:pPr>
      <w:r>
        <w:t xml:space="preserve">The benefits of the field trip, noting this had only taken place in the Cooper </w:t>
      </w:r>
      <w:r w:rsidR="0095163A">
        <w:t xml:space="preserve">GBA </w:t>
      </w:r>
      <w:r w:rsidR="007E76B5">
        <w:t>region</w:t>
      </w:r>
      <w:r w:rsidR="003704F6">
        <w:t>,</w:t>
      </w:r>
      <w:r>
        <w:t xml:space="preserve"> were identified as:</w:t>
      </w:r>
    </w:p>
    <w:p w14:paraId="2EF358A0" w14:textId="1F68BF08" w:rsidR="00A45E93" w:rsidRDefault="00A45E93" w:rsidP="000668EC">
      <w:pPr>
        <w:pStyle w:val="BodyText"/>
        <w:numPr>
          <w:ilvl w:val="0"/>
          <w:numId w:val="45"/>
        </w:numPr>
      </w:pPr>
      <w:r>
        <w:t xml:space="preserve">greater understanding of the sense of scale of the </w:t>
      </w:r>
      <w:r w:rsidR="007E76B5">
        <w:t>region</w:t>
      </w:r>
      <w:r>
        <w:t xml:space="preserve"> </w:t>
      </w:r>
    </w:p>
    <w:p w14:paraId="489BC48C" w14:textId="0E92BD92" w:rsidR="00A45E93" w:rsidRDefault="0095163A" w:rsidP="000668EC">
      <w:pPr>
        <w:pStyle w:val="BodyText"/>
        <w:numPr>
          <w:ilvl w:val="0"/>
          <w:numId w:val="45"/>
        </w:numPr>
      </w:pPr>
      <w:r>
        <w:t xml:space="preserve">an </w:t>
      </w:r>
      <w:r w:rsidR="00A45E93">
        <w:t>opportunity for education and awareness building</w:t>
      </w:r>
    </w:p>
    <w:p w14:paraId="1AD00F98" w14:textId="3DF343EB" w:rsidR="00A45E93" w:rsidRDefault="00A45E93" w:rsidP="000668EC">
      <w:pPr>
        <w:pStyle w:val="BodyText"/>
        <w:numPr>
          <w:ilvl w:val="0"/>
          <w:numId w:val="45"/>
        </w:numPr>
      </w:pPr>
      <w:r>
        <w:t>opportunity to hear industry people speak about what they do and their different activities</w:t>
      </w:r>
    </w:p>
    <w:p w14:paraId="3AF300CD" w14:textId="751059A8" w:rsidR="00A45E93" w:rsidRDefault="00A45E93" w:rsidP="000668EC">
      <w:pPr>
        <w:pStyle w:val="BodyText"/>
        <w:numPr>
          <w:ilvl w:val="0"/>
          <w:numId w:val="45"/>
        </w:numPr>
      </w:pPr>
      <w:r>
        <w:t>increase</w:t>
      </w:r>
      <w:r w:rsidR="00C25187">
        <w:t>d</w:t>
      </w:r>
      <w:r>
        <w:t xml:space="preserve"> understanding of the intersection of environmental, industry, infrastructure and social issues in the region</w:t>
      </w:r>
      <w:r w:rsidR="00C77DF3">
        <w:t xml:space="preserve"> </w:t>
      </w:r>
      <w:r>
        <w:t>that exist in the region</w:t>
      </w:r>
    </w:p>
    <w:p w14:paraId="1772965C" w14:textId="0CC1CFE3" w:rsidR="00A45E93" w:rsidRDefault="00A45E93" w:rsidP="000668EC">
      <w:pPr>
        <w:pStyle w:val="BodyText"/>
        <w:numPr>
          <w:ilvl w:val="0"/>
          <w:numId w:val="45"/>
        </w:numPr>
      </w:pPr>
      <w:r>
        <w:t>improved awareness of uncertainty and concerns relating to fracking</w:t>
      </w:r>
    </w:p>
    <w:p w14:paraId="21FF11C1" w14:textId="46D59A98" w:rsidR="00A45E93" w:rsidRDefault="00A45E93" w:rsidP="000668EC">
      <w:pPr>
        <w:pStyle w:val="BodyText"/>
        <w:numPr>
          <w:ilvl w:val="0"/>
          <w:numId w:val="45"/>
        </w:numPr>
      </w:pPr>
      <w:r>
        <w:t>increase</w:t>
      </w:r>
      <w:r w:rsidR="00C25187">
        <w:t>d</w:t>
      </w:r>
      <w:r>
        <w:t xml:space="preserve"> understanding of the potential for impacts that infrastructure (such as roads) may have on water flows and flooding. </w:t>
      </w:r>
    </w:p>
    <w:p w14:paraId="42DED252" w14:textId="366BC12D" w:rsidR="00A45E93" w:rsidRDefault="00A45E93" w:rsidP="001907FC">
      <w:pPr>
        <w:pStyle w:val="BodyText"/>
      </w:pPr>
      <w:r>
        <w:t xml:space="preserve">What emerged in the commentary around the </w:t>
      </w:r>
      <w:r w:rsidR="00C77DF3">
        <w:t xml:space="preserve">Cooper </w:t>
      </w:r>
      <w:r w:rsidR="007E76B5">
        <w:t>User Panel</w:t>
      </w:r>
      <w:r w:rsidR="00C25187">
        <w:t xml:space="preserve"> </w:t>
      </w:r>
      <w:r>
        <w:t xml:space="preserve">field trip was that the additional time required (i.e. overnight) meant that </w:t>
      </w:r>
      <w:r w:rsidR="0095163A">
        <w:t xml:space="preserve">user panel members </w:t>
      </w:r>
      <w:r>
        <w:t xml:space="preserve">had more opportunity to share a meal and discuss aspects of the </w:t>
      </w:r>
      <w:r w:rsidR="00C25187">
        <w:t xml:space="preserve">GBA </w:t>
      </w:r>
      <w:r w:rsidR="0095163A">
        <w:t xml:space="preserve">Program </w:t>
      </w:r>
      <w:r>
        <w:t xml:space="preserve">in a less formal setting (outside a tightly managed agenda). This may have been one of the unintended benefits </w:t>
      </w:r>
      <w:r w:rsidR="00C77DF3">
        <w:t>of</w:t>
      </w:r>
      <w:r>
        <w:t xml:space="preserve"> the field trip as the third Cooper User </w:t>
      </w:r>
      <w:r w:rsidR="00C25187">
        <w:t>P</w:t>
      </w:r>
      <w:r>
        <w:t xml:space="preserve">anel meeting reflected some of the most engaged conversations in the room of any </w:t>
      </w:r>
      <w:r w:rsidR="0095163A">
        <w:t xml:space="preserve">panel </w:t>
      </w:r>
      <w:r>
        <w:t>to date</w:t>
      </w:r>
      <w:r>
        <w:rPr>
          <w:rStyle w:val="FootnoteReference"/>
        </w:rPr>
        <w:footnoteReference w:id="2"/>
      </w:r>
      <w:r>
        <w:t xml:space="preserve">. Trust takes time to build but the nature of the interactions leading up to this engagement </w:t>
      </w:r>
      <w:r>
        <w:lastRenderedPageBreak/>
        <w:t xml:space="preserve">may also have supported the shift in </w:t>
      </w:r>
      <w:r w:rsidR="00C25187">
        <w:t xml:space="preserve">these </w:t>
      </w:r>
      <w:r>
        <w:t xml:space="preserve">dynamics and </w:t>
      </w:r>
      <w:r w:rsidR="00C77DF3">
        <w:t>an</w:t>
      </w:r>
      <w:r>
        <w:t xml:space="preserve"> increased willingness to </w:t>
      </w:r>
      <w:r w:rsidR="00C77DF3">
        <w:t xml:space="preserve">more actively and openly </w:t>
      </w:r>
      <w:r>
        <w:t xml:space="preserve">engage in exchanges in the more formal </w:t>
      </w:r>
      <w:r w:rsidR="00C25187">
        <w:t>p</w:t>
      </w:r>
      <w:r>
        <w:t>anel setting.</w:t>
      </w:r>
    </w:p>
    <w:p w14:paraId="3CB94D67" w14:textId="0D8EA2BF" w:rsidR="009A4122" w:rsidRDefault="001907FC" w:rsidP="001907FC">
      <w:pPr>
        <w:pStyle w:val="Heading2"/>
      </w:pPr>
      <w:bookmarkStart w:id="642" w:name="_Toc38874602"/>
      <w:bookmarkStart w:id="643" w:name="_Toc39672465"/>
      <w:r>
        <w:t>Emerging challenges</w:t>
      </w:r>
      <w:bookmarkEnd w:id="642"/>
      <w:bookmarkEnd w:id="643"/>
    </w:p>
    <w:p w14:paraId="2FFC101C" w14:textId="3210A89E" w:rsidR="00C405AE" w:rsidRDefault="00562D01" w:rsidP="001907FC">
      <w:pPr>
        <w:pStyle w:val="BodyText"/>
      </w:pPr>
      <w:r>
        <w:t xml:space="preserve">The challenges or improvements </w:t>
      </w:r>
      <w:r w:rsidR="00E33B0A">
        <w:t>were similar</w:t>
      </w:r>
      <w:r w:rsidR="0095163A">
        <w:t xml:space="preserve"> for both GBA regions</w:t>
      </w:r>
      <w:r w:rsidR="00C405AE">
        <w:t xml:space="preserve">. One key opportunity highlighted across both </w:t>
      </w:r>
      <w:r w:rsidR="00CA5305">
        <w:t>user panel</w:t>
      </w:r>
      <w:r w:rsidR="00C405AE">
        <w:t xml:space="preserve">s was the need to look at communication and accessibility of the information presented, </w:t>
      </w:r>
      <w:r w:rsidR="0095163A">
        <w:t>particularly</w:t>
      </w:r>
      <w:r w:rsidR="00C405AE">
        <w:t xml:space="preserve"> highly technical scientific information. </w:t>
      </w:r>
      <w:r w:rsidR="002E36FA">
        <w:t>For example:</w:t>
      </w:r>
    </w:p>
    <w:p w14:paraId="0AD802F3" w14:textId="22445C27" w:rsidR="00C405AE" w:rsidRPr="002A5839" w:rsidRDefault="006303C2" w:rsidP="00C405AE">
      <w:pPr>
        <w:pStyle w:val="Quote"/>
        <w:jc w:val="left"/>
      </w:pPr>
      <w:r>
        <w:t xml:space="preserve">Like </w:t>
      </w:r>
      <w:r w:rsidR="00C405AE" w:rsidRPr="00C405AE">
        <w:t>I said at the last meeting we had, why don’t you put something up there in the laymen’s language, what we know, rather than all this highfalutin thing…</w:t>
      </w:r>
      <w:r w:rsidR="00C405AE">
        <w:t xml:space="preserve"> – Cooper interviewee</w:t>
      </w:r>
    </w:p>
    <w:p w14:paraId="03D86F2E" w14:textId="77777777" w:rsidR="00C405AE" w:rsidRDefault="00C405AE" w:rsidP="00C405AE">
      <w:pPr>
        <w:pStyle w:val="Quote"/>
        <w:jc w:val="left"/>
      </w:pPr>
      <w:r w:rsidRPr="00C405AE">
        <w:t>…sometimes a little technical…some &lt;presenters&gt; have been able to present material in lay terms in a way that’s really easy to understand and some haven’t</w:t>
      </w:r>
      <w:r>
        <w:t xml:space="preserve"> – </w:t>
      </w:r>
      <w:proofErr w:type="spellStart"/>
      <w:r>
        <w:t>Beetaloo</w:t>
      </w:r>
      <w:proofErr w:type="spellEnd"/>
      <w:r>
        <w:t xml:space="preserve"> interviewee</w:t>
      </w:r>
    </w:p>
    <w:p w14:paraId="243E8AD2" w14:textId="5458BE2B" w:rsidR="00C405AE" w:rsidRDefault="00C405AE" w:rsidP="001907FC">
      <w:pPr>
        <w:pStyle w:val="BodyText"/>
      </w:pPr>
      <w:r>
        <w:t xml:space="preserve">Improving the accessibility of the science communication has been an ongoing focus of the </w:t>
      </w:r>
      <w:r w:rsidR="003C5A76">
        <w:t xml:space="preserve">GBA </w:t>
      </w:r>
      <w:r w:rsidR="00E44026">
        <w:t xml:space="preserve">Program </w:t>
      </w:r>
      <w:r>
        <w:t xml:space="preserve">since the initial meetings were undertaken. Over time, this has </w:t>
      </w:r>
      <w:r w:rsidR="00ED39ED">
        <w:t>improved,</w:t>
      </w:r>
      <w:r>
        <w:t xml:space="preserve"> </w:t>
      </w:r>
      <w:r w:rsidR="00851E90">
        <w:t>and scientists</w:t>
      </w:r>
      <w:r w:rsidR="00BC6B09">
        <w:t xml:space="preserve"> have</w:t>
      </w:r>
      <w:r w:rsidR="00ED39ED">
        <w:t xml:space="preserve"> </w:t>
      </w:r>
      <w:r w:rsidR="00851E90">
        <w:t>adapted presentation styles and formats to support more interactive meetings</w:t>
      </w:r>
      <w:r w:rsidR="00ED39ED">
        <w:t xml:space="preserve"> for a </w:t>
      </w:r>
      <w:r w:rsidR="00DF52E6">
        <w:t xml:space="preserve">diverse </w:t>
      </w:r>
      <w:r w:rsidR="00ED39ED">
        <w:t>audience</w:t>
      </w:r>
      <w:r w:rsidR="00851E90">
        <w:t>. The tension between communicating complexity</w:t>
      </w:r>
      <w:r w:rsidR="00DF52E6">
        <w:t xml:space="preserve"> and diverse </w:t>
      </w:r>
      <w:r w:rsidR="003C5A76">
        <w:t>u</w:t>
      </w:r>
      <w:r w:rsidR="00851E90">
        <w:t xml:space="preserve">ser needs </w:t>
      </w:r>
      <w:r w:rsidR="00ED39ED">
        <w:t>i</w:t>
      </w:r>
      <w:r w:rsidR="00851E90">
        <w:t xml:space="preserve">s acknowledged as an ongoing </w:t>
      </w:r>
      <w:r w:rsidR="00DF52E6">
        <w:t>priority</w:t>
      </w:r>
      <w:r>
        <w:t xml:space="preserve">. </w:t>
      </w:r>
    </w:p>
    <w:p w14:paraId="32B06902" w14:textId="109EBE13" w:rsidR="00C405AE" w:rsidRDefault="00C405AE" w:rsidP="00C405AE">
      <w:pPr>
        <w:pStyle w:val="BodyText"/>
      </w:pPr>
      <w:r>
        <w:t xml:space="preserve">However, in making complex scientific and technical information understandable, relevant and useful, interviewees suggested it would be beneficial to </w:t>
      </w:r>
      <w:r w:rsidR="00DF52E6">
        <w:t>package</w:t>
      </w:r>
      <w:r>
        <w:t xml:space="preserve"> the critical information f</w:t>
      </w:r>
      <w:r w:rsidR="00851E90">
        <w:t>rom</w:t>
      </w:r>
      <w:r>
        <w:t xml:space="preserve"> meetings in </w:t>
      </w:r>
      <w:r w:rsidR="00DF52E6">
        <w:t>formats</w:t>
      </w:r>
      <w:r>
        <w:t xml:space="preserve"> that could be readily communicated beyond the meeting. </w:t>
      </w:r>
      <w:r w:rsidR="00ED39ED">
        <w:t>Th</w:t>
      </w:r>
      <w:r w:rsidR="00DF52E6">
        <w:t>ere</w:t>
      </w:r>
      <w:r>
        <w:t xml:space="preserve"> was a call for more specific highlights beyond the</w:t>
      </w:r>
      <w:r w:rsidR="002E36FA">
        <w:t xml:space="preserve"> post</w:t>
      </w:r>
      <w:r w:rsidR="00DF52E6">
        <w:t>-</w:t>
      </w:r>
      <w:r w:rsidR="002E36FA">
        <w:t>meeting</w:t>
      </w:r>
      <w:r>
        <w:t xml:space="preserve"> communique, which was considered mainly relevant and understandable to those who had attended the meeting in perso</w:t>
      </w:r>
      <w:r w:rsidR="00851E90">
        <w:t>n. This has also been reflected in requests for a newsletter or regular update</w:t>
      </w:r>
      <w:r w:rsidR="00DF52E6">
        <w:t>s</w:t>
      </w:r>
      <w:r w:rsidR="00851E90">
        <w:t xml:space="preserve"> between meetings. </w:t>
      </w:r>
      <w:r w:rsidR="00DF52E6">
        <w:t xml:space="preserve">Understanding </w:t>
      </w:r>
      <w:r w:rsidR="00851E90">
        <w:t xml:space="preserve">how this information would be used </w:t>
      </w:r>
      <w:r w:rsidR="00DF52E6">
        <w:t xml:space="preserve">by panel members </w:t>
      </w:r>
      <w:r w:rsidR="00851E90">
        <w:t xml:space="preserve">and in what ways </w:t>
      </w:r>
      <w:r w:rsidR="00DF52E6">
        <w:t>would</w:t>
      </w:r>
      <w:r w:rsidR="00851E90">
        <w:t xml:space="preserve"> ensure </w:t>
      </w:r>
      <w:r w:rsidR="00DF52E6">
        <w:t xml:space="preserve">any such products are </w:t>
      </w:r>
      <w:r w:rsidR="00851E90">
        <w:t>fit-for-purpose.</w:t>
      </w:r>
    </w:p>
    <w:p w14:paraId="4C8C4151" w14:textId="5454E68C" w:rsidR="00C405AE" w:rsidRDefault="00C405AE" w:rsidP="001907FC">
      <w:pPr>
        <w:pStyle w:val="BodyText"/>
      </w:pPr>
      <w:r>
        <w:t xml:space="preserve">The second opportunity </w:t>
      </w:r>
      <w:r w:rsidR="00A428DE">
        <w:t>for</w:t>
      </w:r>
      <w:r>
        <w:t xml:space="preserve"> adapting </w:t>
      </w:r>
      <w:r w:rsidR="00A428DE">
        <w:t xml:space="preserve">user </w:t>
      </w:r>
      <w:r w:rsidR="009637E8">
        <w:t>p</w:t>
      </w:r>
      <w:r>
        <w:t xml:space="preserve">anel processes </w:t>
      </w:r>
      <w:r w:rsidR="00851E90">
        <w:t xml:space="preserve">related to increasing the opportunity for engagement and discussion. </w:t>
      </w:r>
      <w:r w:rsidR="002E36FA">
        <w:t xml:space="preserve">Specifically, </w:t>
      </w:r>
      <w:r w:rsidR="00851E90">
        <w:t>to both allow more room for interaction in the meetings</w:t>
      </w:r>
      <w:r w:rsidR="009637E8">
        <w:t xml:space="preserve"> and opportunity for networking</w:t>
      </w:r>
      <w:r w:rsidR="00851E90">
        <w:t>. Interviewees frequently acknowledged they were pleased with the amount of information they received at meetings, but it</w:t>
      </w:r>
      <w:r w:rsidR="002E36FA">
        <w:t>s delivery</w:t>
      </w:r>
      <w:r w:rsidR="00851E90">
        <w:t xml:space="preserve"> often left little room for discussion of that information</w:t>
      </w:r>
      <w:r w:rsidR="002E36FA">
        <w:t>,</w:t>
      </w:r>
      <w:r w:rsidR="00851E90">
        <w:t xml:space="preserve"> or exploration of the range of responses or views in the room. The opportunity for networking (often in breaks or over a meal) and exposure to divergent perspectives was mentioned as a benefit of attending </w:t>
      </w:r>
      <w:r w:rsidR="00A428DE">
        <w:t xml:space="preserve">user </w:t>
      </w:r>
      <w:r w:rsidR="009637E8">
        <w:t>p</w:t>
      </w:r>
      <w:r w:rsidR="00851E90">
        <w:t>anel meetings</w:t>
      </w:r>
      <w:r w:rsidR="002E36FA">
        <w:t>. Fi</w:t>
      </w:r>
      <w:r w:rsidR="00851E90">
        <w:t xml:space="preserve">ndings ways to allow this to be supported in future meetings would likely be beneficial. </w:t>
      </w:r>
      <w:r w:rsidR="002E36FA">
        <w:t xml:space="preserve">This </w:t>
      </w:r>
      <w:r w:rsidR="00BF0CB4" w:rsidRPr="00AF6A01">
        <w:t>opportunity</w:t>
      </w:r>
      <w:r w:rsidR="002E36FA">
        <w:t xml:space="preserve"> </w:t>
      </w:r>
      <w:r w:rsidR="00851E90">
        <w:t xml:space="preserve">might </w:t>
      </w:r>
      <w:r w:rsidR="002E36FA">
        <w:t xml:space="preserve">be </w:t>
      </w:r>
      <w:r w:rsidR="00851E90">
        <w:t>be</w:t>
      </w:r>
      <w:r w:rsidR="002E36FA">
        <w:t>tter</w:t>
      </w:r>
      <w:r w:rsidR="00851E90">
        <w:t xml:space="preserve"> enabled with more active facilitation of discussion of science presentations in the room</w:t>
      </w:r>
      <w:r w:rsidR="002E36FA">
        <w:t xml:space="preserve">. This </w:t>
      </w:r>
      <w:r w:rsidR="00851E90">
        <w:t>can be a useful way of initiating a discussion until the conversations and exchange starts to flow more naturally</w:t>
      </w:r>
      <w:r w:rsidR="00851E90">
        <w:rPr>
          <w:rStyle w:val="FootnoteReference"/>
        </w:rPr>
        <w:footnoteReference w:id="3"/>
      </w:r>
      <w:r w:rsidR="00851E90">
        <w:t>.</w:t>
      </w:r>
    </w:p>
    <w:p w14:paraId="7DAA6A3B" w14:textId="2E8022B4" w:rsidR="005F1E15" w:rsidRDefault="00A428DE" w:rsidP="009A2C84">
      <w:pPr>
        <w:pStyle w:val="BodyText"/>
      </w:pPr>
      <w:r>
        <w:t xml:space="preserve">For </w:t>
      </w:r>
      <w:proofErr w:type="spellStart"/>
      <w:r w:rsidR="004E3FCA">
        <w:t>Beetaloo</w:t>
      </w:r>
      <w:proofErr w:type="spellEnd"/>
      <w:r w:rsidR="004E3FCA">
        <w:t xml:space="preserve"> </w:t>
      </w:r>
      <w:r w:rsidR="009637E8">
        <w:t>User Panel interview</w:t>
      </w:r>
      <w:r>
        <w:t>ee</w:t>
      </w:r>
      <w:r w:rsidR="009637E8">
        <w:t>s</w:t>
      </w:r>
      <w:r>
        <w:t>,</w:t>
      </w:r>
      <w:r w:rsidR="009637E8">
        <w:t xml:space="preserve"> </w:t>
      </w:r>
      <w:r>
        <w:t xml:space="preserve">in </w:t>
      </w:r>
      <w:r w:rsidR="002E36FA">
        <w:t>particular</w:t>
      </w:r>
      <w:r w:rsidR="004E3FCA">
        <w:t xml:space="preserve">, there was discussion of increasing pre- and post-meeting participation through more active engagement with developing the meeting </w:t>
      </w:r>
      <w:r w:rsidR="004E3FCA">
        <w:lastRenderedPageBreak/>
        <w:t xml:space="preserve">agendas to more specifically focus on and highlight local concerns. It is noted that this </w:t>
      </w:r>
      <w:r w:rsidR="00F442D1">
        <w:t xml:space="preserve">style of </w:t>
      </w:r>
      <w:r w:rsidR="004E3FCA">
        <w:t>active engagement and call for suggestions f</w:t>
      </w:r>
      <w:r w:rsidR="00F442D1">
        <w:t>ro</w:t>
      </w:r>
      <w:r w:rsidR="004E3FCA">
        <w:t xml:space="preserve">m </w:t>
      </w:r>
      <w:r>
        <w:t xml:space="preserve">user panel members </w:t>
      </w:r>
      <w:r w:rsidR="004E3FCA">
        <w:t xml:space="preserve">has been tried </w:t>
      </w:r>
      <w:r w:rsidR="009637E8">
        <w:t xml:space="preserve">with </w:t>
      </w:r>
      <w:r w:rsidR="00F442D1">
        <w:t xml:space="preserve">the </w:t>
      </w:r>
      <w:r w:rsidR="00E45B3E">
        <w:t>DAWE</w:t>
      </w:r>
      <w:r w:rsidR="009637E8">
        <w:t xml:space="preserve"> </w:t>
      </w:r>
      <w:r w:rsidR="004E3FCA">
        <w:t>and initially there has been little direct response</w:t>
      </w:r>
      <w:r w:rsidR="00F442D1">
        <w:t xml:space="preserve"> to these requests</w:t>
      </w:r>
      <w:r w:rsidR="00DF52E6">
        <w:t xml:space="preserve"> to date</w:t>
      </w:r>
      <w:r w:rsidR="00F442D1">
        <w:t xml:space="preserve"> </w:t>
      </w:r>
      <w:r w:rsidR="004E3FCA">
        <w:t xml:space="preserve">(i.e. in </w:t>
      </w:r>
      <w:r w:rsidR="004E3FCA" w:rsidRPr="009A2C84">
        <w:t>identifying key questions f</w:t>
      </w:r>
      <w:r w:rsidR="00F442D1" w:rsidRPr="009A2C84">
        <w:t>ro</w:t>
      </w:r>
      <w:r w:rsidR="004E3FCA" w:rsidRPr="009A2C84">
        <w:t>m communities</w:t>
      </w:r>
      <w:r w:rsidR="00F442D1" w:rsidRPr="009A2C84">
        <w:t xml:space="preserve"> to support local engage</w:t>
      </w:r>
      <w:r w:rsidR="00F442D1" w:rsidRPr="005F1E15">
        <w:t>ment and information sharing</w:t>
      </w:r>
      <w:r w:rsidR="004E3FCA" w:rsidRPr="005F1E15">
        <w:t>)</w:t>
      </w:r>
      <w:r>
        <w:t>,</w:t>
      </w:r>
      <w:r w:rsidR="004E3FCA" w:rsidRPr="005F1E15">
        <w:t xml:space="preserve"> so there may be a need to explore this via one-on-one follow up.</w:t>
      </w:r>
    </w:p>
    <w:p w14:paraId="244954C5" w14:textId="01DD7270" w:rsidR="00022675" w:rsidRDefault="00022675" w:rsidP="00022675">
      <w:pPr>
        <w:pStyle w:val="Heading1notnumbered"/>
      </w:pPr>
      <w:bookmarkStart w:id="644" w:name="_Toc38874603"/>
      <w:bookmarkStart w:id="645" w:name="_Toc39672466"/>
      <w:r>
        <w:lastRenderedPageBreak/>
        <w:t>Appendix</w:t>
      </w:r>
      <w:r w:rsidR="0041442D">
        <w:t xml:space="preserve"> 1</w:t>
      </w:r>
      <w:r>
        <w:t>: Interview Questions for Panel Members</w:t>
      </w:r>
      <w:bookmarkEnd w:id="644"/>
      <w:bookmarkEnd w:id="645"/>
    </w:p>
    <w:p w14:paraId="2C45BEC4" w14:textId="77777777" w:rsidR="00022675" w:rsidRDefault="00022675" w:rsidP="00022675">
      <w:pPr>
        <w:pStyle w:val="Default"/>
      </w:pPr>
    </w:p>
    <w:p w14:paraId="0AB43DB2" w14:textId="77777777" w:rsidR="00022675" w:rsidRDefault="00022675" w:rsidP="00022675">
      <w:pPr>
        <w:pStyle w:val="Default"/>
        <w:spacing w:after="120"/>
        <w:rPr>
          <w:sz w:val="28"/>
          <w:szCs w:val="28"/>
        </w:rPr>
      </w:pPr>
      <w:r>
        <w:rPr>
          <w:sz w:val="28"/>
          <w:szCs w:val="28"/>
        </w:rPr>
        <w:t xml:space="preserve">Interview Questions for GBA Panel Members </w:t>
      </w:r>
    </w:p>
    <w:p w14:paraId="3FAF9CFF" w14:textId="77777777" w:rsidR="00022675" w:rsidRDefault="00022675" w:rsidP="00022675">
      <w:pPr>
        <w:pStyle w:val="Default"/>
        <w:numPr>
          <w:ilvl w:val="0"/>
          <w:numId w:val="20"/>
        </w:numPr>
        <w:rPr>
          <w:sz w:val="23"/>
          <w:szCs w:val="23"/>
        </w:rPr>
      </w:pPr>
      <w:r>
        <w:rPr>
          <w:sz w:val="23"/>
          <w:szCs w:val="23"/>
        </w:rPr>
        <w:t xml:space="preserve">Can you tell me a little about yourself, your current organisation, role, background? </w:t>
      </w:r>
    </w:p>
    <w:p w14:paraId="4F26B97A" w14:textId="77777777" w:rsidR="00022675" w:rsidRDefault="00022675" w:rsidP="00022675">
      <w:pPr>
        <w:pStyle w:val="Default"/>
        <w:ind w:left="360"/>
        <w:rPr>
          <w:sz w:val="23"/>
          <w:szCs w:val="23"/>
        </w:rPr>
      </w:pPr>
    </w:p>
    <w:p w14:paraId="1BA66B2B" w14:textId="77777777" w:rsidR="00022675" w:rsidRDefault="00022675" w:rsidP="00022675">
      <w:pPr>
        <w:pStyle w:val="Default"/>
        <w:numPr>
          <w:ilvl w:val="0"/>
          <w:numId w:val="20"/>
        </w:numPr>
        <w:rPr>
          <w:sz w:val="23"/>
          <w:szCs w:val="23"/>
        </w:rPr>
      </w:pPr>
      <w:r>
        <w:rPr>
          <w:sz w:val="23"/>
          <w:szCs w:val="23"/>
        </w:rPr>
        <w:t xml:space="preserve">Can you please confirm which User Panel meetings you have attended to date? </w:t>
      </w:r>
    </w:p>
    <w:p w14:paraId="5A6A0F09" w14:textId="77777777" w:rsidR="00022675" w:rsidRDefault="00022675" w:rsidP="00022675">
      <w:pPr>
        <w:pStyle w:val="Default"/>
        <w:ind w:left="360"/>
        <w:rPr>
          <w:sz w:val="23"/>
          <w:szCs w:val="23"/>
        </w:rPr>
      </w:pPr>
    </w:p>
    <w:p w14:paraId="31CFB1E0" w14:textId="77777777" w:rsidR="00022675" w:rsidRDefault="00022675" w:rsidP="00022675">
      <w:pPr>
        <w:pStyle w:val="Default"/>
        <w:spacing w:after="120"/>
        <w:rPr>
          <w:sz w:val="22"/>
          <w:szCs w:val="22"/>
        </w:rPr>
      </w:pPr>
      <w:r>
        <w:rPr>
          <w:b/>
          <w:bCs/>
          <w:sz w:val="22"/>
          <w:szCs w:val="22"/>
        </w:rPr>
        <w:t xml:space="preserve">Operation of the Panel </w:t>
      </w:r>
    </w:p>
    <w:p w14:paraId="07E79D8B" w14:textId="77777777" w:rsidR="00022675" w:rsidRDefault="00022675" w:rsidP="00022675">
      <w:pPr>
        <w:pStyle w:val="Default"/>
        <w:numPr>
          <w:ilvl w:val="0"/>
          <w:numId w:val="20"/>
        </w:numPr>
        <w:rPr>
          <w:sz w:val="23"/>
          <w:szCs w:val="23"/>
        </w:rPr>
      </w:pPr>
      <w:r w:rsidRPr="00014341">
        <w:rPr>
          <w:sz w:val="23"/>
          <w:szCs w:val="23"/>
        </w:rPr>
        <w:t xml:space="preserve">What initially motivated you to become involved in the User Panel?  </w:t>
      </w:r>
      <w:r>
        <w:rPr>
          <w:sz w:val="23"/>
          <w:szCs w:val="23"/>
        </w:rPr>
        <w:br/>
      </w:r>
    </w:p>
    <w:p w14:paraId="5B9395B1" w14:textId="77777777" w:rsidR="00022675" w:rsidRPr="00014341" w:rsidRDefault="00022675" w:rsidP="00022675">
      <w:pPr>
        <w:pStyle w:val="Default"/>
        <w:numPr>
          <w:ilvl w:val="0"/>
          <w:numId w:val="20"/>
        </w:numPr>
        <w:rPr>
          <w:sz w:val="23"/>
          <w:szCs w:val="23"/>
        </w:rPr>
      </w:pPr>
      <w:r w:rsidRPr="00014341">
        <w:rPr>
          <w:sz w:val="23"/>
          <w:szCs w:val="23"/>
        </w:rPr>
        <w:t xml:space="preserve">What were your expectations in terms of attending the Panel meetings? What were the main benefits you hoped to realise for you and/or your community from attending the Panel meetings? </w:t>
      </w:r>
    </w:p>
    <w:p w14:paraId="47E289FB" w14:textId="77777777" w:rsidR="00022675" w:rsidRDefault="00022675" w:rsidP="00022675">
      <w:pPr>
        <w:pStyle w:val="Default"/>
        <w:ind w:left="720"/>
        <w:rPr>
          <w:sz w:val="23"/>
          <w:szCs w:val="23"/>
        </w:rPr>
      </w:pPr>
    </w:p>
    <w:p w14:paraId="58D4447D" w14:textId="77777777" w:rsidR="00022675" w:rsidRDefault="00022675" w:rsidP="00022675">
      <w:pPr>
        <w:pStyle w:val="Default"/>
        <w:numPr>
          <w:ilvl w:val="0"/>
          <w:numId w:val="20"/>
        </w:numPr>
        <w:rPr>
          <w:sz w:val="23"/>
          <w:szCs w:val="23"/>
        </w:rPr>
      </w:pPr>
      <w:r>
        <w:rPr>
          <w:sz w:val="23"/>
          <w:szCs w:val="23"/>
        </w:rPr>
        <w:t xml:space="preserve">How have you found the experience of attending the User Panel meetings so far? </w:t>
      </w:r>
    </w:p>
    <w:p w14:paraId="6254553C" w14:textId="77777777" w:rsidR="00022675" w:rsidRDefault="00022675" w:rsidP="00022675">
      <w:pPr>
        <w:pStyle w:val="Default"/>
        <w:ind w:left="720"/>
        <w:rPr>
          <w:sz w:val="23"/>
          <w:szCs w:val="23"/>
        </w:rPr>
      </w:pPr>
    </w:p>
    <w:p w14:paraId="5856D93B" w14:textId="77777777" w:rsidR="00022675" w:rsidRDefault="00022675" w:rsidP="00022675">
      <w:pPr>
        <w:pStyle w:val="Default"/>
        <w:numPr>
          <w:ilvl w:val="0"/>
          <w:numId w:val="20"/>
        </w:numPr>
        <w:rPr>
          <w:sz w:val="23"/>
          <w:szCs w:val="23"/>
        </w:rPr>
      </w:pPr>
      <w:r>
        <w:rPr>
          <w:sz w:val="23"/>
          <w:szCs w:val="23"/>
        </w:rPr>
        <w:t xml:space="preserve">Is there anything you would change to make the Panel meetings more beneficial for you/and the community you represent? If yes, what? </w:t>
      </w:r>
    </w:p>
    <w:p w14:paraId="16D87EA2" w14:textId="77777777" w:rsidR="00022675" w:rsidRDefault="00022675" w:rsidP="00022675">
      <w:pPr>
        <w:pStyle w:val="Default"/>
        <w:ind w:left="720"/>
        <w:rPr>
          <w:sz w:val="23"/>
          <w:szCs w:val="23"/>
        </w:rPr>
      </w:pPr>
    </w:p>
    <w:p w14:paraId="0A7ECA4C" w14:textId="77777777" w:rsidR="00022675" w:rsidRDefault="00022675" w:rsidP="00022675">
      <w:pPr>
        <w:pStyle w:val="Default"/>
        <w:numPr>
          <w:ilvl w:val="0"/>
          <w:numId w:val="20"/>
        </w:numPr>
        <w:rPr>
          <w:sz w:val="23"/>
          <w:szCs w:val="23"/>
        </w:rPr>
      </w:pPr>
      <w:r>
        <w:rPr>
          <w:sz w:val="23"/>
          <w:szCs w:val="23"/>
        </w:rPr>
        <w:t xml:space="preserve">Has it been useful to meet other User Panellists in these forums? Have you met anyone knew/learned anything new? </w:t>
      </w:r>
    </w:p>
    <w:p w14:paraId="3D2376FD" w14:textId="77777777" w:rsidR="00022675" w:rsidRDefault="00022675" w:rsidP="00022675">
      <w:pPr>
        <w:pStyle w:val="Default"/>
        <w:ind w:left="720"/>
        <w:rPr>
          <w:sz w:val="23"/>
          <w:szCs w:val="23"/>
        </w:rPr>
      </w:pPr>
    </w:p>
    <w:p w14:paraId="1498964A" w14:textId="00AF14BF" w:rsidR="00022675" w:rsidRDefault="00022675" w:rsidP="00022675">
      <w:pPr>
        <w:pStyle w:val="Default"/>
        <w:numPr>
          <w:ilvl w:val="0"/>
          <w:numId w:val="20"/>
        </w:numPr>
        <w:rPr>
          <w:sz w:val="23"/>
          <w:szCs w:val="23"/>
        </w:rPr>
      </w:pPr>
      <w:r>
        <w:rPr>
          <w:sz w:val="23"/>
          <w:szCs w:val="23"/>
        </w:rPr>
        <w:t xml:space="preserve">Do you have any contact with other User Panellists or the Department in between the Panel meetings? Would you like more/less communication from these sources? </w:t>
      </w:r>
    </w:p>
    <w:p w14:paraId="3CCA4836" w14:textId="77777777" w:rsidR="00022675" w:rsidRDefault="00022675" w:rsidP="00022675">
      <w:pPr>
        <w:pStyle w:val="Default"/>
        <w:spacing w:after="120"/>
        <w:rPr>
          <w:sz w:val="23"/>
          <w:szCs w:val="23"/>
        </w:rPr>
      </w:pPr>
    </w:p>
    <w:p w14:paraId="3741035A" w14:textId="77777777" w:rsidR="00022675" w:rsidRDefault="00022675" w:rsidP="00022675">
      <w:pPr>
        <w:pStyle w:val="Default"/>
        <w:spacing w:after="120"/>
        <w:rPr>
          <w:sz w:val="22"/>
          <w:szCs w:val="22"/>
        </w:rPr>
      </w:pPr>
      <w:r>
        <w:rPr>
          <w:b/>
          <w:bCs/>
          <w:sz w:val="22"/>
          <w:szCs w:val="22"/>
        </w:rPr>
        <w:t xml:space="preserve">Closing Questions </w:t>
      </w:r>
    </w:p>
    <w:p w14:paraId="542A7553" w14:textId="77777777" w:rsidR="00022675" w:rsidRDefault="00022675" w:rsidP="00022675">
      <w:pPr>
        <w:pStyle w:val="Default"/>
        <w:numPr>
          <w:ilvl w:val="0"/>
          <w:numId w:val="20"/>
        </w:numPr>
        <w:rPr>
          <w:sz w:val="23"/>
          <w:szCs w:val="23"/>
        </w:rPr>
      </w:pPr>
      <w:r>
        <w:rPr>
          <w:sz w:val="23"/>
          <w:szCs w:val="23"/>
        </w:rPr>
        <w:t xml:space="preserve">Are you still motivated to be involved the User Panel? Are the Panels meeting your needs? </w:t>
      </w:r>
    </w:p>
    <w:p w14:paraId="7BE3E4FD" w14:textId="77777777" w:rsidR="00022675" w:rsidRDefault="00022675" w:rsidP="00022675">
      <w:pPr>
        <w:pStyle w:val="Default"/>
        <w:ind w:left="360"/>
        <w:rPr>
          <w:sz w:val="23"/>
          <w:szCs w:val="23"/>
        </w:rPr>
      </w:pPr>
    </w:p>
    <w:p w14:paraId="70D4B711" w14:textId="77777777" w:rsidR="00022675" w:rsidRDefault="00022675" w:rsidP="00022675">
      <w:pPr>
        <w:pStyle w:val="Default"/>
        <w:numPr>
          <w:ilvl w:val="0"/>
          <w:numId w:val="20"/>
        </w:numPr>
        <w:rPr>
          <w:sz w:val="23"/>
          <w:szCs w:val="23"/>
        </w:rPr>
      </w:pPr>
      <w:r>
        <w:rPr>
          <w:sz w:val="23"/>
          <w:szCs w:val="23"/>
        </w:rPr>
        <w:t xml:space="preserve">In your opinion, what has been the main benefit so far? </w:t>
      </w:r>
    </w:p>
    <w:p w14:paraId="2B7FFC71" w14:textId="77777777" w:rsidR="00022675" w:rsidRDefault="00022675" w:rsidP="00022675">
      <w:pPr>
        <w:pStyle w:val="Default"/>
        <w:ind w:left="360"/>
        <w:rPr>
          <w:sz w:val="23"/>
          <w:szCs w:val="23"/>
        </w:rPr>
      </w:pPr>
    </w:p>
    <w:p w14:paraId="680438DD" w14:textId="77777777" w:rsidR="00022675" w:rsidRDefault="00022675" w:rsidP="00022675">
      <w:pPr>
        <w:pStyle w:val="Default"/>
        <w:numPr>
          <w:ilvl w:val="0"/>
          <w:numId w:val="20"/>
        </w:numPr>
        <w:rPr>
          <w:sz w:val="23"/>
          <w:szCs w:val="23"/>
        </w:rPr>
      </w:pPr>
      <w:r>
        <w:rPr>
          <w:sz w:val="23"/>
          <w:szCs w:val="23"/>
        </w:rPr>
        <w:t xml:space="preserve">Is there anything you’d change about the User Panels or the meetings? If yes, what? </w:t>
      </w:r>
    </w:p>
    <w:p w14:paraId="050670DF" w14:textId="77777777" w:rsidR="00022675" w:rsidRDefault="00022675" w:rsidP="00022675">
      <w:pPr>
        <w:pStyle w:val="Default"/>
        <w:ind w:left="360"/>
        <w:rPr>
          <w:sz w:val="23"/>
          <w:szCs w:val="23"/>
        </w:rPr>
      </w:pPr>
    </w:p>
    <w:p w14:paraId="6324D4C8" w14:textId="77777777" w:rsidR="00022675" w:rsidRDefault="00022675" w:rsidP="00022675">
      <w:pPr>
        <w:pStyle w:val="Default"/>
        <w:numPr>
          <w:ilvl w:val="0"/>
          <w:numId w:val="20"/>
        </w:numPr>
        <w:rPr>
          <w:sz w:val="23"/>
          <w:szCs w:val="23"/>
        </w:rPr>
      </w:pPr>
      <w:r>
        <w:rPr>
          <w:sz w:val="23"/>
          <w:szCs w:val="23"/>
        </w:rPr>
        <w:t xml:space="preserve">Any final thoughts or comments </w:t>
      </w:r>
    </w:p>
    <w:p w14:paraId="0EDA8648" w14:textId="77777777" w:rsidR="00022675" w:rsidRDefault="00022675" w:rsidP="00022675">
      <w:pPr>
        <w:spacing w:after="0"/>
      </w:pPr>
    </w:p>
    <w:p w14:paraId="17EF9C19" w14:textId="77777777" w:rsidR="00022675" w:rsidRDefault="00022675" w:rsidP="00022675">
      <w:pPr>
        <w:spacing w:after="0"/>
      </w:pPr>
    </w:p>
    <w:p w14:paraId="130611EC" w14:textId="77777777" w:rsidR="00022675" w:rsidRDefault="00022675" w:rsidP="00022675">
      <w:pPr>
        <w:spacing w:after="0"/>
      </w:pPr>
    </w:p>
    <w:p w14:paraId="1AFD9A8B" w14:textId="77777777" w:rsidR="00022675" w:rsidRDefault="00022675" w:rsidP="00022675">
      <w:pPr>
        <w:spacing w:after="0"/>
      </w:pPr>
    </w:p>
    <w:p w14:paraId="7F93CFF1" w14:textId="77777777" w:rsidR="00022675" w:rsidRDefault="00022675" w:rsidP="00022675">
      <w:pPr>
        <w:spacing w:after="0"/>
      </w:pPr>
    </w:p>
    <w:p w14:paraId="7CEC452B" w14:textId="77777777" w:rsidR="00022675" w:rsidRDefault="00022675" w:rsidP="00022675">
      <w:pPr>
        <w:spacing w:after="0"/>
      </w:pPr>
    </w:p>
    <w:p w14:paraId="069F0795" w14:textId="77777777" w:rsidR="00022675" w:rsidRDefault="00022675" w:rsidP="00022675">
      <w:pPr>
        <w:spacing w:after="0"/>
      </w:pPr>
    </w:p>
    <w:p w14:paraId="136AF503" w14:textId="77777777" w:rsidR="00022675" w:rsidRDefault="00022675" w:rsidP="00022675">
      <w:pPr>
        <w:spacing w:after="0"/>
      </w:pPr>
    </w:p>
    <w:p w14:paraId="3000106F" w14:textId="77777777" w:rsidR="00022675" w:rsidRDefault="00022675" w:rsidP="00022675">
      <w:pPr>
        <w:spacing w:after="0"/>
      </w:pPr>
    </w:p>
    <w:p w14:paraId="372B655D" w14:textId="77777777" w:rsidR="00022675" w:rsidRDefault="00022675" w:rsidP="00022675">
      <w:pPr>
        <w:spacing w:after="0"/>
      </w:pPr>
    </w:p>
    <w:p w14:paraId="6691B568" w14:textId="77777777" w:rsidR="00022675" w:rsidRDefault="00022675" w:rsidP="00022675">
      <w:pPr>
        <w:spacing w:after="0"/>
      </w:pPr>
    </w:p>
    <w:p w14:paraId="08449A65" w14:textId="77777777" w:rsidR="00022675" w:rsidRDefault="00022675" w:rsidP="00022675">
      <w:pPr>
        <w:spacing w:after="0"/>
      </w:pPr>
    </w:p>
    <w:p w14:paraId="15ABB3F5" w14:textId="77777777" w:rsidR="00022675" w:rsidRPr="005F1E15" w:rsidRDefault="00022675" w:rsidP="00022675">
      <w:pPr>
        <w:pStyle w:val="Heading1notnumbered"/>
      </w:pPr>
      <w:bookmarkStart w:id="646" w:name="_Toc38874604"/>
      <w:bookmarkStart w:id="647" w:name="_Toc39672467"/>
      <w:r w:rsidRPr="005F1E15">
        <w:lastRenderedPageBreak/>
        <w:t>References</w:t>
      </w:r>
      <w:bookmarkEnd w:id="646"/>
      <w:bookmarkEnd w:id="647"/>
      <w:r w:rsidRPr="005F1E15">
        <w:t xml:space="preserve"> </w:t>
      </w:r>
    </w:p>
    <w:p w14:paraId="203AE3A9" w14:textId="023BCDE3" w:rsidR="0041442D" w:rsidRDefault="0041442D" w:rsidP="00022675">
      <w:pPr>
        <w:pStyle w:val="EndNoteBibliography"/>
        <w:spacing w:after="0"/>
        <w:ind w:left="426" w:hanging="426"/>
        <w:rPr>
          <w:rStyle w:val="Hyperlink"/>
          <w:rFonts w:cs="Calibri"/>
        </w:rPr>
      </w:pPr>
      <w:r w:rsidRPr="009D1210">
        <w:t>Australian Government. 2018. Geological and Bioregional Assessment Program. Retrieved from</w:t>
      </w:r>
      <w:r>
        <w:t>:</w:t>
      </w:r>
      <w:r w:rsidRPr="009D1210">
        <w:t xml:space="preserve"> </w:t>
      </w:r>
      <w:hyperlink r:id="rId23" w:history="1">
        <w:r w:rsidRPr="009D1210">
          <w:rPr>
            <w:rStyle w:val="Hyperlink"/>
            <w:rFonts w:cs="Calibri"/>
          </w:rPr>
          <w:t>https://www.bioregionalassessments.gov.au/geological-and-bioregional-assessment-program</w:t>
        </w:r>
      </w:hyperlink>
      <w:r>
        <w:rPr>
          <w:rStyle w:val="Hyperlink"/>
          <w:rFonts w:cs="Calibri"/>
        </w:rPr>
        <w:t xml:space="preserve"> </w:t>
      </w:r>
    </w:p>
    <w:p w14:paraId="0E3C9CD2" w14:textId="4B562913" w:rsidR="0041442D" w:rsidRPr="0088311B" w:rsidRDefault="0041442D" w:rsidP="00022675">
      <w:pPr>
        <w:pStyle w:val="EndNoteBibliography"/>
        <w:spacing w:after="0"/>
        <w:ind w:left="426" w:hanging="426"/>
      </w:pPr>
      <w:r>
        <w:t xml:space="preserve">Australian Government. 2019. Beetaloo GBA Region. Retrieved from: </w:t>
      </w:r>
      <w:hyperlink r:id="rId24" w:history="1">
        <w:r w:rsidRPr="000F727F">
          <w:rPr>
            <w:rStyle w:val="Hyperlink"/>
            <w:rFonts w:cs="Calibri"/>
          </w:rPr>
          <w:t>https://www.bioregionalassessments.gov.au/assessments/geological-and-bioregional-assessment-program/beetaloo-gba-region</w:t>
        </w:r>
      </w:hyperlink>
      <w:r>
        <w:t xml:space="preserve"> </w:t>
      </w:r>
    </w:p>
    <w:p w14:paraId="4658D046" w14:textId="43728CCE" w:rsidR="0041442D" w:rsidRPr="007C730D" w:rsidRDefault="0041442D" w:rsidP="00022675">
      <w:pPr>
        <w:pStyle w:val="EndNoteBibliography"/>
        <w:spacing w:after="0"/>
        <w:ind w:left="426" w:hanging="426"/>
      </w:pPr>
      <w:r>
        <w:t xml:space="preserve">Australian Government. 2020. Cooper GBA Region. Retrieved from: </w:t>
      </w:r>
      <w:hyperlink r:id="rId25" w:history="1">
        <w:r w:rsidRPr="000F727F">
          <w:rPr>
            <w:rStyle w:val="Hyperlink"/>
            <w:rFonts w:cs="Calibri"/>
          </w:rPr>
          <w:t>https://www.bioregionalassessments.gov.au/assessments/geological-and-bioregional-assessment-program/cooper-gba-region</w:t>
        </w:r>
      </w:hyperlink>
      <w:r>
        <w:t xml:space="preserve"> </w:t>
      </w:r>
    </w:p>
    <w:p w14:paraId="583AD8CE" w14:textId="6A2597D1" w:rsidR="0041442D" w:rsidRDefault="0041442D" w:rsidP="00022675">
      <w:pPr>
        <w:pStyle w:val="BodyText"/>
        <w:ind w:left="426" w:hanging="426"/>
      </w:pPr>
      <w:r>
        <w:t xml:space="preserve">Coffey. 2018. </w:t>
      </w:r>
      <w:proofErr w:type="spellStart"/>
      <w:r>
        <w:t>Beetaloo</w:t>
      </w:r>
      <w:proofErr w:type="spellEnd"/>
      <w:r>
        <w:t xml:space="preserve"> sub-basin Social Impact </w:t>
      </w:r>
      <w:r w:rsidR="00757909">
        <w:t>Assessment</w:t>
      </w:r>
      <w:r>
        <w:t xml:space="preserve"> Case Study. Prepared for the Scientific Inquiry into Hydraulic Fracturing in the Northern Territory. Retrieved from: </w:t>
      </w:r>
      <w:hyperlink r:id="rId26" w:history="1">
        <w:r w:rsidRPr="000F727F">
          <w:rPr>
            <w:rStyle w:val="Hyperlink"/>
          </w:rPr>
          <w:t>https://frackinginquiry.nt.gov.au/inquiry-reports?a=476739</w:t>
        </w:r>
      </w:hyperlink>
      <w:r>
        <w:t xml:space="preserve"> </w:t>
      </w:r>
    </w:p>
    <w:p w14:paraId="649C4CB2" w14:textId="77777777" w:rsidR="0041442D" w:rsidRDefault="0041442D" w:rsidP="00022675">
      <w:pPr>
        <w:pStyle w:val="BodyText"/>
        <w:ind w:left="426" w:hanging="426"/>
      </w:pPr>
      <w:r>
        <w:t>C</w:t>
      </w:r>
      <w:r w:rsidRPr="009D1210">
        <w:t xml:space="preserve">reswell, J.W., Plano Clark, V.L. </w:t>
      </w:r>
      <w:r>
        <w:t>2</w:t>
      </w:r>
      <w:r w:rsidRPr="009D1210">
        <w:t xml:space="preserve">011. </w:t>
      </w:r>
      <w:r w:rsidRPr="00AE1657">
        <w:t>Designing and conducting mixed methods research</w:t>
      </w:r>
      <w:r w:rsidRPr="009D1210">
        <w:t>. Thousand Oaks</w:t>
      </w:r>
      <w:r>
        <w:t>,</w:t>
      </w:r>
      <w:r w:rsidRPr="009D1210">
        <w:t xml:space="preserve"> SAGE Publications.</w:t>
      </w:r>
    </w:p>
    <w:p w14:paraId="5B373E26" w14:textId="77777777" w:rsidR="0041442D" w:rsidRDefault="0041442D" w:rsidP="00022675">
      <w:pPr>
        <w:pStyle w:val="BodyText"/>
        <w:ind w:left="426" w:hanging="426"/>
      </w:pPr>
      <w:r>
        <w:t>Lacey, J., Malakar, Y., Rodriguez, M. 2018. Monitoring and Evaluating Geological &amp; Bioregional Assessment User Panel Performance: Monitoring &amp; Evaluation Plan for GBA User Panels 2018-2021. CSIRO, Australia.</w:t>
      </w:r>
    </w:p>
    <w:p w14:paraId="715830D0" w14:textId="77777777" w:rsidR="0041442D" w:rsidRDefault="0041442D" w:rsidP="00022675">
      <w:pPr>
        <w:pStyle w:val="EndNoteBibliography"/>
        <w:ind w:left="426" w:hanging="426"/>
      </w:pPr>
      <w:r w:rsidRPr="009D1210">
        <w:t xml:space="preserve">Minichiello, V., Aroni, R., Hays, T. 2008. </w:t>
      </w:r>
      <w:r w:rsidRPr="00AE1657">
        <w:t>In-depth interviewing : principles, techniques, analysis</w:t>
      </w:r>
      <w:r>
        <w:t>. Sydney,</w:t>
      </w:r>
      <w:r w:rsidRPr="009D1210">
        <w:t xml:space="preserve"> Pearson Education Australia.</w:t>
      </w:r>
    </w:p>
    <w:p w14:paraId="5F5582D0" w14:textId="70E10B50" w:rsidR="0041442D" w:rsidRDefault="0041442D" w:rsidP="00022675">
      <w:pPr>
        <w:pStyle w:val="EndNoteBibliography"/>
        <w:ind w:left="426" w:hanging="426"/>
        <w:rPr>
          <w:rStyle w:val="Hyperlink"/>
          <w:rFonts w:cs="Calibri"/>
        </w:rPr>
      </w:pPr>
      <w:r w:rsidRPr="006657DD">
        <w:t>Northern Territory Government</w:t>
      </w:r>
      <w:r w:rsidR="00D9510B">
        <w:t>.</w:t>
      </w:r>
      <w:r w:rsidRPr="006657DD">
        <w:t xml:space="preserve"> 2018. Scientific Inquiry into Hydraulic Fracturing in the Northern Territory 2018. (Final Report). </w:t>
      </w:r>
      <w:r>
        <w:t>Retrieved from</w:t>
      </w:r>
      <w:r w:rsidRPr="006657DD">
        <w:t xml:space="preserve">: </w:t>
      </w:r>
      <w:hyperlink r:id="rId27" w:history="1">
        <w:r w:rsidRPr="006657DD">
          <w:rPr>
            <w:rStyle w:val="Hyperlink"/>
            <w:rFonts w:cs="Calibri"/>
          </w:rPr>
          <w:t>https://frackinginquiry.nt.gov.au/inquiry-reports/final-report</w:t>
        </w:r>
      </w:hyperlink>
    </w:p>
    <w:p w14:paraId="6E884B16" w14:textId="047BE125" w:rsidR="0041442D" w:rsidRPr="009D1210" w:rsidRDefault="0041442D" w:rsidP="00022675">
      <w:pPr>
        <w:pStyle w:val="EndNoteBibliography"/>
        <w:ind w:left="426" w:hanging="426"/>
      </w:pPr>
      <w:r w:rsidRPr="006657DD">
        <w:t>Northern Territory Government 201</w:t>
      </w:r>
      <w:r>
        <w:t>9. SREBA Fra</w:t>
      </w:r>
      <w:r w:rsidR="00873929">
        <w:t>m</w:t>
      </w:r>
      <w:r>
        <w:t xml:space="preserve">ework Consultation Draft. Peraped by the Department of the Chief Minister and the Department of Environment &amp; Natural Resources. Retrieved from: </w:t>
      </w:r>
      <w:hyperlink r:id="rId28" w:history="1">
        <w:r w:rsidRPr="000F727F">
          <w:rPr>
            <w:rStyle w:val="Hyperlink"/>
            <w:rFonts w:cs="Calibri"/>
          </w:rPr>
          <w:t>https://denr.nt.gov.au/__data/assets/pdf_file/0011/765812/sreba-framework-draft-consultation.pdf</w:t>
        </w:r>
      </w:hyperlink>
      <w:r>
        <w:t xml:space="preserve"> </w:t>
      </w:r>
    </w:p>
    <w:p w14:paraId="7DB58FE9" w14:textId="77777777" w:rsidR="0041442D" w:rsidRDefault="0041442D" w:rsidP="00022675">
      <w:pPr>
        <w:pStyle w:val="BodyText"/>
        <w:ind w:left="426" w:hanging="426"/>
      </w:pPr>
      <w:r w:rsidRPr="009C3A17">
        <w:t>Smith, A., Humphreys, M. 2006. Evaluation of unsupervised semantic mapping of natural language with Leximancer concept mapping. Behaviour Research Methods 38, 262-279.</w:t>
      </w:r>
    </w:p>
    <w:p w14:paraId="395EE6D7" w14:textId="1F78FD45" w:rsidR="0041442D" w:rsidRDefault="0041442D" w:rsidP="00022675">
      <w:pPr>
        <w:pStyle w:val="BodyText"/>
        <w:ind w:left="426" w:hanging="426"/>
      </w:pPr>
      <w:r>
        <w:t xml:space="preserve">South Australian Government (Department of Energy &amp; Mining). 2020. Historical Highlights. Retrieved from: </w:t>
      </w:r>
      <w:hyperlink r:id="rId29" w:history="1">
        <w:r w:rsidRPr="000F727F">
          <w:rPr>
            <w:rStyle w:val="Hyperlink"/>
          </w:rPr>
          <w:t>http://www.energymining.sa.gov.au/petroleum/exploration_and_development/historical_highlights</w:t>
        </w:r>
      </w:hyperlink>
      <w:r>
        <w:t xml:space="preserve"> </w:t>
      </w:r>
    </w:p>
    <w:p w14:paraId="08CA9010" w14:textId="3E533159" w:rsidR="0084328B" w:rsidRDefault="0041442D" w:rsidP="00022675">
      <w:pPr>
        <w:pStyle w:val="BodyText"/>
        <w:ind w:left="426" w:hanging="426"/>
      </w:pPr>
      <w:r>
        <w:t xml:space="preserve">Western Rivers Alliance. 2020. Queensland’s Channel Country – Worthy of Protection. Retrieved from: </w:t>
      </w:r>
      <w:hyperlink r:id="rId30" w:history="1">
        <w:r w:rsidRPr="000F727F">
          <w:rPr>
            <w:rStyle w:val="Hyperlink"/>
          </w:rPr>
          <w:t>https://www.westernrivers.org.au/queensland_s_channel_country_worthy_of_protection</w:t>
        </w:r>
      </w:hyperlink>
      <w:r>
        <w:t xml:space="preserve"> </w:t>
      </w:r>
    </w:p>
    <w:p w14:paraId="29483D13" w14:textId="77777777" w:rsidR="00022675" w:rsidRDefault="00022675" w:rsidP="00022675">
      <w:pPr>
        <w:pStyle w:val="BodyText"/>
      </w:pPr>
    </w:p>
    <w:p w14:paraId="535BD8BE" w14:textId="77777777" w:rsidR="00022675" w:rsidRDefault="00022675" w:rsidP="00022675">
      <w:pPr>
        <w:pStyle w:val="BodyText"/>
        <w:sectPr w:rsidR="00022675" w:rsidSect="00A47A4C">
          <w:headerReference w:type="even" r:id="rId31"/>
          <w:headerReference w:type="default" r:id="rId32"/>
          <w:footerReference w:type="even" r:id="rId33"/>
          <w:footerReference w:type="default" r:id="rId34"/>
          <w:headerReference w:type="first" r:id="rId35"/>
          <w:footerReference w:type="first" r:id="rId36"/>
          <w:pgSz w:w="11906" w:h="16838" w:code="9"/>
          <w:pgMar w:top="1134" w:right="1134" w:bottom="851" w:left="1134" w:header="510" w:footer="624" w:gutter="0"/>
          <w:pgNumType w:start="1"/>
          <w:cols w:space="284"/>
          <w:docGrid w:linePitch="360"/>
        </w:sectPr>
      </w:pPr>
    </w:p>
    <w:sdt>
      <w:sdtPr>
        <w:rPr>
          <w:b w:val="0"/>
          <w:color w:val="000000"/>
          <w:sz w:val="24"/>
          <w:szCs w:val="24"/>
        </w:rPr>
        <w:id w:val="-351723558"/>
        <w:docPartObj>
          <w:docPartGallery w:val="Cover Pages"/>
        </w:docPartObj>
      </w:sdtPr>
      <w:sdtEndPr>
        <w:rPr>
          <w:szCs w:val="22"/>
        </w:rPr>
      </w:sdtEndPr>
      <w:sdtContent>
        <w:tbl>
          <w:tblPr>
            <w:tblStyle w:val="TableGrid"/>
            <w:tblpPr w:leftFromText="181" w:rightFromText="181" w:vertAnchor="page" w:horzAnchor="margin" w:tblpY="907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652"/>
            <w:gridCol w:w="567"/>
            <w:gridCol w:w="4536"/>
          </w:tblGrid>
          <w:tr w:rsidR="00022675" w14:paraId="5AE979E6" w14:textId="77777777" w:rsidTr="00533239">
            <w:tc>
              <w:tcPr>
                <w:tcW w:w="3652" w:type="dxa"/>
              </w:tcPr>
              <w:p w14:paraId="0596DEDF" w14:textId="77777777" w:rsidR="00022675" w:rsidRPr="00593BAC" w:rsidRDefault="00022675" w:rsidP="00533239">
                <w:pPr>
                  <w:pStyle w:val="BackCoverContactHeading"/>
                  <w:spacing w:after="120"/>
                  <w:rPr>
                    <w:sz w:val="24"/>
                    <w:szCs w:val="24"/>
                  </w:rPr>
                </w:pPr>
                <w:r w:rsidRPr="00593BAC">
                  <w:rPr>
                    <w:sz w:val="24"/>
                    <w:szCs w:val="24"/>
                  </w:rPr>
                  <w:t>As Australia’s national science agency and innovation catalyst, CSIRO is solving the greatest challenges through innovative science and technology.</w:t>
                </w:r>
              </w:p>
              <w:p w14:paraId="07F0CF6E" w14:textId="77777777" w:rsidR="00022675" w:rsidRPr="00593BAC" w:rsidRDefault="00022675" w:rsidP="00533239">
                <w:pPr>
                  <w:pStyle w:val="BackCoverContactDetails"/>
                  <w:rPr>
                    <w:sz w:val="24"/>
                    <w:szCs w:val="24"/>
                  </w:rPr>
                </w:pPr>
                <w:r w:rsidRPr="00593BAC">
                  <w:rPr>
                    <w:sz w:val="24"/>
                    <w:szCs w:val="24"/>
                  </w:rPr>
                  <w:t>CSIRO. Unlocking a better future for everyone.</w:t>
                </w:r>
              </w:p>
              <w:p w14:paraId="3C526E33" w14:textId="77777777" w:rsidR="00022675" w:rsidRPr="00585C0D" w:rsidRDefault="00022675" w:rsidP="00533239">
                <w:pPr>
                  <w:pStyle w:val="BackCoverContactHeading"/>
                </w:pPr>
                <w:r w:rsidRPr="00585C0D">
                  <w:t>Contact us</w:t>
                </w:r>
              </w:p>
              <w:p w14:paraId="415A800E" w14:textId="77777777" w:rsidR="00022675" w:rsidRPr="00585C0D" w:rsidRDefault="00022675" w:rsidP="00533239">
                <w:pPr>
                  <w:pStyle w:val="BackCoverContactDetails"/>
                </w:pPr>
                <w:r w:rsidRPr="00585C0D">
                  <w:t>1300 363 400</w:t>
                </w:r>
              </w:p>
              <w:p w14:paraId="47EF77A5" w14:textId="77777777" w:rsidR="00022675" w:rsidRPr="00585C0D" w:rsidRDefault="00022675" w:rsidP="00533239">
                <w:pPr>
                  <w:pStyle w:val="BackCoverContactDetails"/>
                  <w:rPr>
                    <w:szCs w:val="22"/>
                  </w:rPr>
                </w:pPr>
                <w:r w:rsidRPr="00585C0D">
                  <w:t>+61 3 9545 2176</w:t>
                </w:r>
              </w:p>
              <w:p w14:paraId="48CDD79F" w14:textId="77777777" w:rsidR="00022675" w:rsidRPr="00585C0D" w:rsidRDefault="00022675" w:rsidP="00533239">
                <w:pPr>
                  <w:pStyle w:val="BackCoverContactDetails"/>
                </w:pPr>
                <w:r>
                  <w:t>csiro</w:t>
                </w:r>
                <w:r w:rsidRPr="00585C0D">
                  <w:t>enquiries@csiro.au</w:t>
                </w:r>
              </w:p>
              <w:p w14:paraId="1BD5D112" w14:textId="77777777" w:rsidR="00022675" w:rsidRPr="00585C0D" w:rsidRDefault="00022675" w:rsidP="00533239">
                <w:pPr>
                  <w:pStyle w:val="BackCoverContactDetails"/>
                </w:pPr>
                <w:r w:rsidRPr="00585C0D">
                  <w:t>csiro.au</w:t>
                </w:r>
              </w:p>
              <w:p w14:paraId="74C25F00" w14:textId="77777777" w:rsidR="00022675" w:rsidRPr="00585C0D" w:rsidRDefault="00022675" w:rsidP="00533239">
                <w:pPr>
                  <w:pStyle w:val="BackCoverContactHeading"/>
                </w:pPr>
                <w:r w:rsidRPr="00585C0D">
                  <w:t>For further information</w:t>
                </w:r>
              </w:p>
              <w:p w14:paraId="5FC37D6E" w14:textId="77777777" w:rsidR="00022675" w:rsidRPr="00620FA5" w:rsidRDefault="00022675" w:rsidP="00533239">
                <w:pPr>
                  <w:pStyle w:val="BackCoverContactDetails"/>
                  <w:rPr>
                    <w:rStyle w:val="BackCoverContactBold"/>
                    <w:b w:val="0"/>
                  </w:rPr>
                </w:pPr>
                <w:r>
                  <w:rPr>
                    <w:rStyle w:val="BackCoverContactBold"/>
                    <w:b w:val="0"/>
                  </w:rPr>
                  <w:t>C</w:t>
                </w:r>
                <w:r>
                  <w:rPr>
                    <w:rStyle w:val="BackCoverContactBold"/>
                  </w:rPr>
                  <w:t xml:space="preserve">SIRO </w:t>
                </w:r>
                <w:r>
                  <w:rPr>
                    <w:rStyle w:val="BackCoverContactBold"/>
                    <w:b w:val="0"/>
                  </w:rPr>
                  <w:t>L</w:t>
                </w:r>
                <w:r>
                  <w:rPr>
                    <w:rStyle w:val="BackCoverContactBold"/>
                  </w:rPr>
                  <w:t>and &amp; Water</w:t>
                </w:r>
              </w:p>
              <w:p w14:paraId="69AFDDAB" w14:textId="77777777" w:rsidR="00022675" w:rsidRPr="00585C0D" w:rsidRDefault="00022675" w:rsidP="00533239">
                <w:pPr>
                  <w:pStyle w:val="BackCoverContactDetails"/>
                </w:pPr>
                <w:r>
                  <w:t>Justine Lacey</w:t>
                </w:r>
                <w:r>
                  <w:br/>
                </w:r>
                <w:r w:rsidRPr="00CA09F4">
                  <w:rPr>
                    <w:rStyle w:val="BackCoverContactBold"/>
                    <w:b w:val="0"/>
                  </w:rPr>
                  <w:t xml:space="preserve">+61 </w:t>
                </w:r>
                <w:r>
                  <w:rPr>
                    <w:rStyle w:val="BackCoverContactBold"/>
                    <w:b w:val="0"/>
                  </w:rPr>
                  <w:t>7</w:t>
                </w:r>
                <w:r>
                  <w:rPr>
                    <w:rStyle w:val="BackCoverContactBold"/>
                  </w:rPr>
                  <w:t xml:space="preserve"> </w:t>
                </w:r>
                <w:r w:rsidRPr="000E57DE">
                  <w:rPr>
                    <w:rStyle w:val="BackCoverContactBold"/>
                    <w:b w:val="0"/>
                  </w:rPr>
                  <w:t>3833 5520</w:t>
                </w:r>
              </w:p>
              <w:p w14:paraId="1AD7DADD" w14:textId="77777777" w:rsidR="00022675" w:rsidRPr="00585C0D" w:rsidRDefault="00022675" w:rsidP="00533239">
                <w:pPr>
                  <w:pStyle w:val="BackCoverContactDetails"/>
                </w:pPr>
                <w:r w:rsidRPr="000E57DE">
                  <w:rPr>
                    <w:rStyle w:val="BackCoverContactBold"/>
                    <w:b w:val="0"/>
                  </w:rPr>
                  <w:t>justine.lacey</w:t>
                </w:r>
                <w:r w:rsidRPr="00CA09F4">
                  <w:rPr>
                    <w:rStyle w:val="BackCoverContactBold"/>
                    <w:b w:val="0"/>
                  </w:rPr>
                  <w:t>@csiro.au</w:t>
                </w:r>
              </w:p>
              <w:p w14:paraId="65F41FC8" w14:textId="77777777" w:rsidR="00022675" w:rsidRDefault="00022675" w:rsidP="00533239">
                <w:pPr>
                  <w:pStyle w:val="BackCoverContactDetails"/>
                  <w:rPr>
                    <w:rStyle w:val="BackCoverContactBold"/>
                    <w:b w:val="0"/>
                  </w:rPr>
                </w:pPr>
                <w:r w:rsidRPr="002B15B7">
                  <w:rPr>
                    <w:rStyle w:val="BackCoverContactBold"/>
                    <w:b w:val="0"/>
                  </w:rPr>
                  <w:t>csiro.au/</w:t>
                </w:r>
                <w:proofErr w:type="spellStart"/>
                <w:r w:rsidRPr="000E57DE">
                  <w:rPr>
                    <w:rStyle w:val="BackCoverContactBold"/>
                    <w:b w:val="0"/>
                  </w:rPr>
                  <w:t>en</w:t>
                </w:r>
                <w:proofErr w:type="spellEnd"/>
                <w:r w:rsidRPr="000E57DE">
                  <w:rPr>
                    <w:rStyle w:val="BackCoverContactBold"/>
                    <w:b w:val="0"/>
                  </w:rPr>
                  <w:t>/Research/LWF</w:t>
                </w:r>
              </w:p>
              <w:p w14:paraId="61743124" w14:textId="77777777" w:rsidR="00022675" w:rsidRPr="00585C0D" w:rsidRDefault="00022675" w:rsidP="00533239">
                <w:pPr>
                  <w:pStyle w:val="BackCoverContactDetails"/>
                </w:pPr>
              </w:p>
            </w:tc>
            <w:tc>
              <w:tcPr>
                <w:tcW w:w="567" w:type="dxa"/>
              </w:tcPr>
              <w:p w14:paraId="418E2B16" w14:textId="77777777" w:rsidR="00022675" w:rsidRPr="00585C0D" w:rsidRDefault="00022675" w:rsidP="00533239">
                <w:pPr>
                  <w:pStyle w:val="BackCoverContactHeading"/>
                </w:pPr>
              </w:p>
            </w:tc>
            <w:tc>
              <w:tcPr>
                <w:tcW w:w="4536" w:type="dxa"/>
              </w:tcPr>
              <w:p w14:paraId="0617D23F" w14:textId="77777777" w:rsidR="00022675" w:rsidRPr="00585C0D" w:rsidRDefault="00022675" w:rsidP="00533239">
                <w:pPr>
                  <w:pStyle w:val="BackCoverContactDetails"/>
                </w:pPr>
              </w:p>
            </w:tc>
          </w:tr>
        </w:tbl>
        <w:p w14:paraId="6DAD689F" w14:textId="77777777" w:rsidR="00022675" w:rsidRDefault="00022675" w:rsidP="00533239">
          <w:pPr>
            <w:pStyle w:val="BodyText"/>
          </w:pPr>
          <w:r>
            <w:rPr>
              <w:noProof/>
            </w:rPr>
            <mc:AlternateContent>
              <mc:Choice Requires="wps">
                <w:drawing>
                  <wp:anchor distT="0" distB="0" distL="114300" distR="114300" simplePos="0" relativeHeight="251752448" behindDoc="1" locked="1" layoutInCell="1" allowOverlap="1" wp14:anchorId="223DACB2" wp14:editId="3316F71D">
                    <wp:simplePos x="0" y="0"/>
                    <wp:positionH relativeFrom="page">
                      <wp:posOffset>0</wp:posOffset>
                    </wp:positionH>
                    <wp:positionV relativeFrom="page">
                      <wp:posOffset>5328920</wp:posOffset>
                    </wp:positionV>
                    <wp:extent cx="7560310" cy="5346065"/>
                    <wp:effectExtent l="0" t="0" r="0" b="0"/>
                    <wp:wrapNone/>
                    <wp:docPr id="4" name="Rectangle 10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534606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1AB1B1" id="Rectangle 1026" o:spid="_x0000_s1026" style="position:absolute;margin-left:0;margin-top:419.6pt;width:595.3pt;height:420.95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" fillcolor="#00a9ce [3204]" stroked="f">
                    <w10:wrap anchorx="page" anchory="page"/>
                    <w10:anchorlock/>
                  </v:rect>
                </w:pict>
              </mc:Fallback>
            </mc:AlternateContent>
          </w:r>
        </w:p>
      </w:sdtContent>
    </w:sdt>
    <w:p w14:paraId="61F1B34B" w14:textId="3A37CEB0" w:rsidR="00A14107" w:rsidRPr="00DF52E6" w:rsidRDefault="00A14107">
      <w:pPr>
        <w:pStyle w:val="BodyText"/>
      </w:pPr>
    </w:p>
    <w:sectPr w:rsidR="00A14107" w:rsidRPr="00DF52E6" w:rsidSect="002A635C">
      <w:headerReference w:type="even" r:id="rId37"/>
      <w:headerReference w:type="default" r:id="rId38"/>
      <w:footerReference w:type="even" r:id="rId39"/>
      <w:footerReference w:type="default" r:id="rId40"/>
      <w:headerReference w:type="first" r:id="rId41"/>
      <w:footerReference w:type="first" r:id="rId42"/>
      <w:pgSz w:w="11906" w:h="16838" w:code="9"/>
      <w:pgMar w:top="1134" w:right="1134" w:bottom="1134" w:left="1134" w:header="510" w:footer="624" w:gutter="0"/>
      <w:pgNumType w:start="1"/>
      <w:cols w:space="28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5BC4C4" w14:textId="77777777" w:rsidR="00292798" w:rsidRDefault="00292798" w:rsidP="009964E7">
      <w:r>
        <w:separator/>
      </w:r>
    </w:p>
    <w:p w14:paraId="0F9871D7" w14:textId="77777777" w:rsidR="00292798" w:rsidRDefault="00292798"/>
  </w:endnote>
  <w:endnote w:type="continuationSeparator" w:id="0">
    <w:p w14:paraId="40D2C283" w14:textId="77777777" w:rsidR="00292798" w:rsidRDefault="00292798" w:rsidP="009964E7">
      <w:r>
        <w:continuationSeparator/>
      </w:r>
    </w:p>
    <w:p w14:paraId="707D01CA" w14:textId="77777777" w:rsidR="00292798" w:rsidRDefault="0029279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92D4FE" w14:textId="2F1A9D88" w:rsidR="00292798" w:rsidRDefault="00292798" w:rsidP="00AE0D97">
    <w:pPr>
      <w:pStyle w:val="Footer"/>
      <w:tabs>
        <w:tab w:val="clear" w:pos="4513"/>
        <w:tab w:val="clear" w:pos="9026"/>
      </w:tabs>
      <w:jc w:val="right"/>
    </w:pPr>
    <w:r>
      <w:rPr>
        <w:noProof/>
      </w:rPr>
      <w:fldChar w:fldCharType="begin"/>
    </w:r>
    <w:r>
      <w:rPr>
        <w:noProof/>
      </w:rPr>
      <w:instrText xml:space="preserve"> STYLEREF  CoverTitle </w:instrText>
    </w:r>
    <w:r>
      <w:rPr>
        <w:noProof/>
      </w:rPr>
      <w:fldChar w:fldCharType="separate"/>
    </w:r>
    <w:r w:rsidR="00111C98">
      <w:rPr>
        <w:noProof/>
      </w:rPr>
      <w:t>Evaluating the Effectiveness of User Panels in the GBA Program</w: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9D0E7D" w14:textId="7C77ECEF" w:rsidR="00292798" w:rsidRDefault="00292798" w:rsidP="00AE0D97">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111C98">
      <w:rPr>
        <w:noProof/>
      </w:rPr>
      <w:t>Evaluating the Effectiveness of User Panels in the GBA Program</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F52EB8" w14:textId="13594A1A" w:rsidR="00292798" w:rsidRDefault="00292798" w:rsidP="003863E6">
    <w:pPr>
      <w:pStyle w:val="Footer"/>
      <w:jc w:val="right"/>
    </w:pPr>
    <w:r>
      <w:rPr>
        <w:noProof/>
      </w:rPr>
      <w:tab/>
    </w:r>
    <w:r>
      <w:rPr>
        <w:noProof/>
      </w:rPr>
      <w:fldChar w:fldCharType="begin"/>
    </w:r>
    <w:r>
      <w:rPr>
        <w:noProof/>
      </w:rPr>
      <w:instrText xml:space="preserve"> STYLEREF  CoverTitle </w:instrText>
    </w:r>
    <w:r>
      <w:rPr>
        <w:noProof/>
      </w:rPr>
      <w:fldChar w:fldCharType="separate"/>
    </w:r>
    <w:r w:rsidR="00111C98">
      <w:rPr>
        <w:noProof/>
      </w:rPr>
      <w:t>Evaluating the Effectiveness of User Panels in the GBA Program</w:t>
    </w:r>
    <w:r>
      <w:rPr>
        <w:noProof/>
      </w:rPr>
      <w:fldChar w:fldCharType="end"/>
    </w:r>
    <w:r>
      <w:t xml:space="preserve">  |  </w:t>
    </w:r>
    <w:r>
      <w:rPr>
        <w:noProof/>
      </w:rPr>
      <w:fldChar w:fldCharType="begin"/>
    </w:r>
    <w:r>
      <w:rPr>
        <w:noProof/>
      </w:rPr>
      <w:instrText xml:space="preserve"> PAGE   \* MERGEFORMAT </w:instrText>
    </w:r>
    <w:r>
      <w:rPr>
        <w:noProof/>
      </w:rPr>
      <w:fldChar w:fldCharType="separate"/>
    </w:r>
    <w:r>
      <w:rPr>
        <w:noProof/>
      </w:rPr>
      <w:t>4</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941753" w14:textId="195B43E2" w:rsidR="00292798" w:rsidRDefault="00292798" w:rsidP="00CE4E30">
    <w:pPr>
      <w:pStyle w:val="Footer"/>
    </w:pPr>
    <w:r w:rsidRPr="00883E43">
      <w:rPr>
        <w:b/>
        <w:noProof/>
      </w:rPr>
      <w:t>CSIRO</w:t>
    </w:r>
    <w:r w:rsidRPr="00883E43">
      <w:rPr>
        <w:noProof/>
      </w:rPr>
      <w:t xml:space="preserve"> Australia’s National Science Agency</w:t>
    </w:r>
    <w:r>
      <w:rPr>
        <w:noProof/>
      </w:rPr>
      <w:tab/>
    </w:r>
    <w:r>
      <w:rPr>
        <w:noProof/>
      </w:rPr>
      <w:tab/>
    </w:r>
    <w:r>
      <w:rPr>
        <w:noProof/>
      </w:rPr>
      <w:fldChar w:fldCharType="begin"/>
    </w:r>
    <w:r>
      <w:rPr>
        <w:noProof/>
      </w:rPr>
      <w:instrText xml:space="preserve"> STYLEREF  CoverTitle </w:instrText>
    </w:r>
    <w:r>
      <w:rPr>
        <w:noProof/>
      </w:rPr>
      <w:fldChar w:fldCharType="separate"/>
    </w:r>
    <w:r w:rsidR="003F478C">
      <w:rPr>
        <w:noProof/>
      </w:rPr>
      <w:t>Evaluating the Effectiveness of User Panels in the GBA Program</w:t>
    </w:r>
    <w:r>
      <w:rPr>
        <w:noProof/>
      </w:rPr>
      <w:fldChar w:fldCharType="end"/>
    </w:r>
    <w:r>
      <w:t xml:space="preserve">  |  </w:t>
    </w:r>
    <w:r>
      <w:rPr>
        <w:noProof/>
      </w:rPr>
      <w:fldChar w:fldCharType="begin"/>
    </w:r>
    <w:r>
      <w:rPr>
        <w:noProof/>
      </w:rPr>
      <w:instrText xml:space="preserve"> PAGE   \* MERGEFORMAT </w:instrText>
    </w:r>
    <w:r>
      <w:rPr>
        <w:noProof/>
      </w:rPr>
      <w:fldChar w:fldCharType="separate"/>
    </w:r>
    <w:r>
      <w:rPr>
        <w:noProof/>
      </w:rPr>
      <w:t>13</w:t>
    </w:r>
    <w:r>
      <w:rPr>
        <w:noProof/>
      </w:rPr>
      <w:fldChar w:fldCharType="end"/>
    </w:r>
  </w:p>
  <w:p w14:paraId="0C4F9329" w14:textId="77777777" w:rsidR="00292798" w:rsidRDefault="0029279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A7816A" w14:textId="2A19EE4B" w:rsidR="00292798" w:rsidRDefault="00292798" w:rsidP="00AE0D97">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3F478C">
      <w:rPr>
        <w:noProof/>
      </w:rPr>
      <w:t>Evaluating the Effectiveness of User Panels in the GBA Program</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C19BBA" w14:textId="4977CBBE" w:rsidR="00292798" w:rsidRDefault="00292798" w:rsidP="00CE4E30">
    <w:pPr>
      <w:pStyle w:val="Footer"/>
    </w:pPr>
    <w:r w:rsidRPr="00883E43">
      <w:rPr>
        <w:b/>
        <w:noProof/>
      </w:rPr>
      <w:t>CSIRO</w:t>
    </w:r>
    <w:r w:rsidRPr="00883E43">
      <w:rPr>
        <w:noProof/>
      </w:rPr>
      <w:t xml:space="preserve"> Australia’s National Science Agency</w:t>
    </w:r>
    <w:r>
      <w:rPr>
        <w:noProof/>
      </w:rPr>
      <w:tab/>
    </w:r>
    <w:r>
      <w:rPr>
        <w:noProof/>
      </w:rPr>
      <w:fldChar w:fldCharType="begin"/>
    </w:r>
    <w:r>
      <w:rPr>
        <w:noProof/>
      </w:rPr>
      <w:instrText xml:space="preserve"> STYLEREF  CoverTitle </w:instrText>
    </w:r>
    <w:r>
      <w:rPr>
        <w:noProof/>
      </w:rPr>
      <w:fldChar w:fldCharType="separate"/>
    </w:r>
    <w:r w:rsidR="003F478C">
      <w:rPr>
        <w:noProof/>
      </w:rPr>
      <w:t>Evaluating the Effectiveness of User Panels in the GBA Program</w:t>
    </w:r>
    <w:r>
      <w:rPr>
        <w:noProof/>
      </w:rPr>
      <w:fldChar w:fldCharType="end"/>
    </w:r>
    <w:r>
      <w:t xml:space="preserve">  |  </w:t>
    </w:r>
    <w:r>
      <w:rPr>
        <w:noProof/>
      </w:rPr>
      <w:fldChar w:fldCharType="begin"/>
    </w:r>
    <w:r>
      <w:rPr>
        <w:noProof/>
      </w:rPr>
      <w:instrText xml:space="preserve"> PAGE   \* MERGEFORMAT </w:instrText>
    </w:r>
    <w:r>
      <w:rPr>
        <w:noProof/>
      </w:rPr>
      <w:fldChar w:fldCharType="separate"/>
    </w:r>
    <w:r>
      <w:rPr>
        <w:noProof/>
      </w:rPr>
      <w:t>4</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3766A6" w14:textId="0FD1EC4B" w:rsidR="00292798" w:rsidRDefault="00292798" w:rsidP="00CE4E30">
    <w:pPr>
      <w:pStyle w:val="Footer"/>
    </w:pPr>
    <w:r w:rsidRPr="00883E43">
      <w:rPr>
        <w:b/>
        <w:noProof/>
      </w:rPr>
      <w:t>CSIRO</w:t>
    </w:r>
    <w:r w:rsidRPr="00883E43">
      <w:rPr>
        <w:noProof/>
      </w:rPr>
      <w:t xml:space="preserve"> Australia’s National Science Agency</w:t>
    </w:r>
    <w:r>
      <w:rPr>
        <w:noProof/>
      </w:rPr>
      <w:tab/>
    </w:r>
    <w:r>
      <w:rPr>
        <w:noProof/>
      </w:rPr>
      <w:tab/>
    </w:r>
    <w:r>
      <w:rPr>
        <w:noProof/>
      </w:rPr>
      <w:fldChar w:fldCharType="begin"/>
    </w:r>
    <w:r>
      <w:rPr>
        <w:noProof/>
      </w:rPr>
      <w:instrText xml:space="preserve"> STYLEREF  CoverTitle </w:instrText>
    </w:r>
    <w:r>
      <w:rPr>
        <w:noProof/>
      </w:rPr>
      <w:fldChar w:fldCharType="separate"/>
    </w:r>
    <w:r w:rsidR="00111C98">
      <w:rPr>
        <w:noProof/>
      </w:rPr>
      <w:t>Evaluating the Effectiveness of User Panels in the GBA Program</w:t>
    </w:r>
    <w:r>
      <w:rPr>
        <w:noProof/>
      </w:rPr>
      <w:fldChar w:fldCharType="end"/>
    </w:r>
    <w:r>
      <w:t xml:space="preserve">  |  </w:t>
    </w:r>
    <w:r>
      <w:rPr>
        <w:noProof/>
      </w:rPr>
      <w:fldChar w:fldCharType="begin"/>
    </w:r>
    <w:r>
      <w:rPr>
        <w:noProof/>
      </w:rPr>
      <w:instrText xml:space="preserve"> PAGE   \* MERGEFORMAT </w:instrText>
    </w:r>
    <w:r>
      <w:rPr>
        <w:noProof/>
      </w:rPr>
      <w:fldChar w:fldCharType="separate"/>
    </w:r>
    <w:r>
      <w:rPr>
        <w:noProof/>
      </w:rPr>
      <w:t>13</w:t>
    </w:r>
    <w:r>
      <w:rPr>
        <w:noProof/>
      </w:rPr>
      <w:fldChar w:fldCharType="end"/>
    </w:r>
  </w:p>
  <w:p w14:paraId="6569B0EA" w14:textId="77777777" w:rsidR="00292798" w:rsidRDefault="0029279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C993AD" w14:textId="77777777" w:rsidR="00292798" w:rsidRDefault="00292798" w:rsidP="009964E7">
      <w:r>
        <w:separator/>
      </w:r>
    </w:p>
    <w:p w14:paraId="2B330C32" w14:textId="77777777" w:rsidR="00292798" w:rsidRDefault="00292798"/>
  </w:footnote>
  <w:footnote w:type="continuationSeparator" w:id="0">
    <w:p w14:paraId="031B76F0" w14:textId="77777777" w:rsidR="00292798" w:rsidRDefault="00292798" w:rsidP="009964E7">
      <w:r>
        <w:continuationSeparator/>
      </w:r>
    </w:p>
    <w:p w14:paraId="4FAE9567" w14:textId="77777777" w:rsidR="00292798" w:rsidRDefault="00292798"/>
  </w:footnote>
  <w:footnote w:id="1">
    <w:p w14:paraId="68924740" w14:textId="4702DF43" w:rsidR="00292798" w:rsidRDefault="00292798" w:rsidP="000F7870">
      <w:pPr>
        <w:pStyle w:val="FootnoteText"/>
      </w:pPr>
      <w:r>
        <w:rPr>
          <w:rStyle w:val="FootnoteReference"/>
        </w:rPr>
        <w:footnoteRef/>
      </w:r>
      <w:r>
        <w:t xml:space="preserve"> An abridged set of questions was developed for regulators in both regions. </w:t>
      </w:r>
    </w:p>
  </w:footnote>
  <w:footnote w:id="2">
    <w:p w14:paraId="507564A7" w14:textId="19688288" w:rsidR="00292798" w:rsidRDefault="00292798">
      <w:pPr>
        <w:pStyle w:val="FootnoteText"/>
      </w:pPr>
      <w:r>
        <w:rPr>
          <w:rStyle w:val="FootnoteReference"/>
        </w:rPr>
        <w:footnoteRef/>
      </w:r>
      <w:r>
        <w:t xml:space="preserve"> The third meeting was not subject of the data collection, so this is purely based on the field trip assessments provided during the interviews and the researchers’ observations of the dynamics of the third Cooper User Panel meeting. Other factors supporting this dynamic are likely the active facilitation of the discussion to encourage a broader range of responses and the increased familiarity of user panel members with each other over time.</w:t>
      </w:r>
    </w:p>
  </w:footnote>
  <w:footnote w:id="3">
    <w:p w14:paraId="381FB271" w14:textId="61BB0ED9" w:rsidR="00292798" w:rsidRDefault="00292798">
      <w:pPr>
        <w:pStyle w:val="FootnoteText"/>
      </w:pPr>
      <w:r>
        <w:rPr>
          <w:rStyle w:val="FootnoteReference"/>
        </w:rPr>
        <w:footnoteRef/>
      </w:r>
      <w:r>
        <w:t xml:space="preserve"> This more active facilitation of the in-room discussion was effective at third Cooper User Panel meeting held in Brisbane.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3F60ED" w14:textId="06260C98" w:rsidR="00292798" w:rsidRDefault="00292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D0DF3C" w14:textId="77777777" w:rsidR="00292798" w:rsidRDefault="0029279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919706" w14:textId="77777777" w:rsidR="00292798" w:rsidRDefault="0029279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85AA75" w14:textId="4F06A23D" w:rsidR="00292798" w:rsidRDefault="0029279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D472D1" w14:textId="77777777" w:rsidR="00292798" w:rsidRDefault="0029279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0D000" w14:textId="77777777" w:rsidR="00292798" w:rsidRDefault="0029279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0">
    <w:nsid w:val="05791050"/>
    <w:multiLevelType w:val="multilevel"/>
    <w:tmpl w:val="AB92AACC"/>
    <w:lvl w:ilvl="0">
      <w:start w:val="1"/>
      <w:numFmt w:val="decimal"/>
      <w:lvlText w:val="%1."/>
      <w:lvlJc w:val="left"/>
      <w:pPr>
        <w:tabs>
          <w:tab w:val="num" w:pos="199"/>
        </w:tabs>
        <w:ind w:left="199" w:hanging="199"/>
      </w:pPr>
      <w:rPr>
        <w:rFonts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6" w15:restartNumberingAfterBreak="0">
    <w:nsid w:val="081D70ED"/>
    <w:multiLevelType w:val="hybridMultilevel"/>
    <w:tmpl w:val="18A48B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A674F7F"/>
    <w:multiLevelType w:val="hybridMultilevel"/>
    <w:tmpl w:val="F522B7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AC60FDA"/>
    <w:multiLevelType w:val="hybridMultilevel"/>
    <w:tmpl w:val="867CC872"/>
    <w:lvl w:ilvl="0" w:tplc="04090001">
      <w:start w:val="1"/>
      <w:numFmt w:val="bullet"/>
      <w:lvlText w:val=""/>
      <w:lvlJc w:val="left"/>
      <w:pPr>
        <w:ind w:left="1080" w:hanging="72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3DD4224"/>
    <w:multiLevelType w:val="hybridMultilevel"/>
    <w:tmpl w:val="40F2104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0" w15:restartNumberingAfterBreak="0">
    <w:nsid w:val="14C759CC"/>
    <w:multiLevelType w:val="hybridMultilevel"/>
    <w:tmpl w:val="43E6534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1" w15:restartNumberingAfterBreak="0">
    <w:nsid w:val="17CF0939"/>
    <w:multiLevelType w:val="hybridMultilevel"/>
    <w:tmpl w:val="12A0C2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4" w15:restartNumberingAfterBreak="0">
    <w:nsid w:val="2571136F"/>
    <w:multiLevelType w:val="multilevel"/>
    <w:tmpl w:val="B7FE1E4C"/>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5"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6" w15:restartNumberingAfterBreak="0">
    <w:nsid w:val="2B227332"/>
    <w:multiLevelType w:val="hybridMultilevel"/>
    <w:tmpl w:val="3286A0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8" w15:restartNumberingAfterBreak="0">
    <w:nsid w:val="38305182"/>
    <w:multiLevelType w:val="hybridMultilevel"/>
    <w:tmpl w:val="729A07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3EA7459B"/>
    <w:multiLevelType w:val="hybridMultilevel"/>
    <w:tmpl w:val="F470F45C"/>
    <w:lvl w:ilvl="0" w:tplc="1FAC625A">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0" w15:restartNumberingAfterBreak="0">
    <w:nsid w:val="3FA9062D"/>
    <w:multiLevelType w:val="hybridMultilevel"/>
    <w:tmpl w:val="4FD27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2A3446"/>
    <w:multiLevelType w:val="hybridMultilevel"/>
    <w:tmpl w:val="32AE8D40"/>
    <w:lvl w:ilvl="0" w:tplc="498CFCAA">
      <w:start w:val="1"/>
      <w:numFmt w:val="bullet"/>
      <w:lvlText w:val="•"/>
      <w:lvlJc w:val="left"/>
      <w:pPr>
        <w:tabs>
          <w:tab w:val="num" w:pos="720"/>
        </w:tabs>
        <w:ind w:left="720" w:hanging="360"/>
      </w:pPr>
      <w:rPr>
        <w:rFonts w:ascii="Arial" w:hAnsi="Arial" w:hint="default"/>
      </w:rPr>
    </w:lvl>
    <w:lvl w:ilvl="1" w:tplc="D4405B98" w:tentative="1">
      <w:start w:val="1"/>
      <w:numFmt w:val="bullet"/>
      <w:lvlText w:val="•"/>
      <w:lvlJc w:val="left"/>
      <w:pPr>
        <w:tabs>
          <w:tab w:val="num" w:pos="1440"/>
        </w:tabs>
        <w:ind w:left="1440" w:hanging="360"/>
      </w:pPr>
      <w:rPr>
        <w:rFonts w:ascii="Arial" w:hAnsi="Arial" w:hint="default"/>
      </w:rPr>
    </w:lvl>
    <w:lvl w:ilvl="2" w:tplc="6B586A84" w:tentative="1">
      <w:start w:val="1"/>
      <w:numFmt w:val="bullet"/>
      <w:lvlText w:val="•"/>
      <w:lvlJc w:val="left"/>
      <w:pPr>
        <w:tabs>
          <w:tab w:val="num" w:pos="2160"/>
        </w:tabs>
        <w:ind w:left="2160" w:hanging="360"/>
      </w:pPr>
      <w:rPr>
        <w:rFonts w:ascii="Arial" w:hAnsi="Arial" w:hint="default"/>
      </w:rPr>
    </w:lvl>
    <w:lvl w:ilvl="3" w:tplc="AF304F76" w:tentative="1">
      <w:start w:val="1"/>
      <w:numFmt w:val="bullet"/>
      <w:lvlText w:val="•"/>
      <w:lvlJc w:val="left"/>
      <w:pPr>
        <w:tabs>
          <w:tab w:val="num" w:pos="2880"/>
        </w:tabs>
        <w:ind w:left="2880" w:hanging="360"/>
      </w:pPr>
      <w:rPr>
        <w:rFonts w:ascii="Arial" w:hAnsi="Arial" w:hint="default"/>
      </w:rPr>
    </w:lvl>
    <w:lvl w:ilvl="4" w:tplc="C9A8AF2A" w:tentative="1">
      <w:start w:val="1"/>
      <w:numFmt w:val="bullet"/>
      <w:lvlText w:val="•"/>
      <w:lvlJc w:val="left"/>
      <w:pPr>
        <w:tabs>
          <w:tab w:val="num" w:pos="3600"/>
        </w:tabs>
        <w:ind w:left="3600" w:hanging="360"/>
      </w:pPr>
      <w:rPr>
        <w:rFonts w:ascii="Arial" w:hAnsi="Arial" w:hint="default"/>
      </w:rPr>
    </w:lvl>
    <w:lvl w:ilvl="5" w:tplc="78D4FAEE" w:tentative="1">
      <w:start w:val="1"/>
      <w:numFmt w:val="bullet"/>
      <w:lvlText w:val="•"/>
      <w:lvlJc w:val="left"/>
      <w:pPr>
        <w:tabs>
          <w:tab w:val="num" w:pos="4320"/>
        </w:tabs>
        <w:ind w:left="4320" w:hanging="360"/>
      </w:pPr>
      <w:rPr>
        <w:rFonts w:ascii="Arial" w:hAnsi="Arial" w:hint="default"/>
      </w:rPr>
    </w:lvl>
    <w:lvl w:ilvl="6" w:tplc="1A56C514" w:tentative="1">
      <w:start w:val="1"/>
      <w:numFmt w:val="bullet"/>
      <w:lvlText w:val="•"/>
      <w:lvlJc w:val="left"/>
      <w:pPr>
        <w:tabs>
          <w:tab w:val="num" w:pos="5040"/>
        </w:tabs>
        <w:ind w:left="5040" w:hanging="360"/>
      </w:pPr>
      <w:rPr>
        <w:rFonts w:ascii="Arial" w:hAnsi="Arial" w:hint="default"/>
      </w:rPr>
    </w:lvl>
    <w:lvl w:ilvl="7" w:tplc="16727FAE" w:tentative="1">
      <w:start w:val="1"/>
      <w:numFmt w:val="bullet"/>
      <w:lvlText w:val="•"/>
      <w:lvlJc w:val="left"/>
      <w:pPr>
        <w:tabs>
          <w:tab w:val="num" w:pos="5760"/>
        </w:tabs>
        <w:ind w:left="5760" w:hanging="360"/>
      </w:pPr>
      <w:rPr>
        <w:rFonts w:ascii="Arial" w:hAnsi="Arial" w:hint="default"/>
      </w:rPr>
    </w:lvl>
    <w:lvl w:ilvl="8" w:tplc="97D6740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1F750E3"/>
    <w:multiLevelType w:val="hybridMultilevel"/>
    <w:tmpl w:val="AC0234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265682E"/>
    <w:multiLevelType w:val="multilevel"/>
    <w:tmpl w:val="6E74B694"/>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24" w15:restartNumberingAfterBreak="0">
    <w:nsid w:val="4339344B"/>
    <w:multiLevelType w:val="multilevel"/>
    <w:tmpl w:val="B7FE1E4C"/>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25" w15:restartNumberingAfterBreak="0">
    <w:nsid w:val="4BD27F3A"/>
    <w:multiLevelType w:val="multilevel"/>
    <w:tmpl w:val="B7FE1E4C"/>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26" w15:restartNumberingAfterBreak="0">
    <w:nsid w:val="4CC01464"/>
    <w:multiLevelType w:val="hybridMultilevel"/>
    <w:tmpl w:val="CEF065B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7" w15:restartNumberingAfterBreak="0">
    <w:nsid w:val="4CD71807"/>
    <w:multiLevelType w:val="hybridMultilevel"/>
    <w:tmpl w:val="3DBCB6A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D1B59D7"/>
    <w:multiLevelType w:val="hybridMultilevel"/>
    <w:tmpl w:val="886AF5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59444BE6"/>
    <w:multiLevelType w:val="multilevel"/>
    <w:tmpl w:val="092ADFE4"/>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10074" w:hanging="576"/>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30" w15:restartNumberingAfterBreak="0">
    <w:nsid w:val="5A1767B6"/>
    <w:multiLevelType w:val="multilevel"/>
    <w:tmpl w:val="14C8A526"/>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31" w15:restartNumberingAfterBreak="0">
    <w:nsid w:val="5C091466"/>
    <w:multiLevelType w:val="hybridMultilevel"/>
    <w:tmpl w:val="9650E630"/>
    <w:lvl w:ilvl="0" w:tplc="80B4D7EC">
      <w:start w:val="1"/>
      <w:numFmt w:val="bullet"/>
      <w:lvlText w:val="•"/>
      <w:lvlJc w:val="left"/>
      <w:pPr>
        <w:tabs>
          <w:tab w:val="num" w:pos="720"/>
        </w:tabs>
        <w:ind w:left="720" w:hanging="360"/>
      </w:pPr>
      <w:rPr>
        <w:rFonts w:ascii="Arial" w:hAnsi="Arial" w:hint="default"/>
      </w:rPr>
    </w:lvl>
    <w:lvl w:ilvl="1" w:tplc="FF4E11C0" w:tentative="1">
      <w:start w:val="1"/>
      <w:numFmt w:val="bullet"/>
      <w:lvlText w:val="•"/>
      <w:lvlJc w:val="left"/>
      <w:pPr>
        <w:tabs>
          <w:tab w:val="num" w:pos="1440"/>
        </w:tabs>
        <w:ind w:left="1440" w:hanging="360"/>
      </w:pPr>
      <w:rPr>
        <w:rFonts w:ascii="Arial" w:hAnsi="Arial" w:hint="default"/>
      </w:rPr>
    </w:lvl>
    <w:lvl w:ilvl="2" w:tplc="491664D0" w:tentative="1">
      <w:start w:val="1"/>
      <w:numFmt w:val="bullet"/>
      <w:lvlText w:val="•"/>
      <w:lvlJc w:val="left"/>
      <w:pPr>
        <w:tabs>
          <w:tab w:val="num" w:pos="2160"/>
        </w:tabs>
        <w:ind w:left="2160" w:hanging="360"/>
      </w:pPr>
      <w:rPr>
        <w:rFonts w:ascii="Arial" w:hAnsi="Arial" w:hint="default"/>
      </w:rPr>
    </w:lvl>
    <w:lvl w:ilvl="3" w:tplc="060E9B12" w:tentative="1">
      <w:start w:val="1"/>
      <w:numFmt w:val="bullet"/>
      <w:lvlText w:val="•"/>
      <w:lvlJc w:val="left"/>
      <w:pPr>
        <w:tabs>
          <w:tab w:val="num" w:pos="2880"/>
        </w:tabs>
        <w:ind w:left="2880" w:hanging="360"/>
      </w:pPr>
      <w:rPr>
        <w:rFonts w:ascii="Arial" w:hAnsi="Arial" w:hint="default"/>
      </w:rPr>
    </w:lvl>
    <w:lvl w:ilvl="4" w:tplc="939AFCC2" w:tentative="1">
      <w:start w:val="1"/>
      <w:numFmt w:val="bullet"/>
      <w:lvlText w:val="•"/>
      <w:lvlJc w:val="left"/>
      <w:pPr>
        <w:tabs>
          <w:tab w:val="num" w:pos="3600"/>
        </w:tabs>
        <w:ind w:left="3600" w:hanging="360"/>
      </w:pPr>
      <w:rPr>
        <w:rFonts w:ascii="Arial" w:hAnsi="Arial" w:hint="default"/>
      </w:rPr>
    </w:lvl>
    <w:lvl w:ilvl="5" w:tplc="5F547F40" w:tentative="1">
      <w:start w:val="1"/>
      <w:numFmt w:val="bullet"/>
      <w:lvlText w:val="•"/>
      <w:lvlJc w:val="left"/>
      <w:pPr>
        <w:tabs>
          <w:tab w:val="num" w:pos="4320"/>
        </w:tabs>
        <w:ind w:left="4320" w:hanging="360"/>
      </w:pPr>
      <w:rPr>
        <w:rFonts w:ascii="Arial" w:hAnsi="Arial" w:hint="default"/>
      </w:rPr>
    </w:lvl>
    <w:lvl w:ilvl="6" w:tplc="4F70DE4E" w:tentative="1">
      <w:start w:val="1"/>
      <w:numFmt w:val="bullet"/>
      <w:lvlText w:val="•"/>
      <w:lvlJc w:val="left"/>
      <w:pPr>
        <w:tabs>
          <w:tab w:val="num" w:pos="5040"/>
        </w:tabs>
        <w:ind w:left="5040" w:hanging="360"/>
      </w:pPr>
      <w:rPr>
        <w:rFonts w:ascii="Arial" w:hAnsi="Arial" w:hint="default"/>
      </w:rPr>
    </w:lvl>
    <w:lvl w:ilvl="7" w:tplc="0AD2674A" w:tentative="1">
      <w:start w:val="1"/>
      <w:numFmt w:val="bullet"/>
      <w:lvlText w:val="•"/>
      <w:lvlJc w:val="left"/>
      <w:pPr>
        <w:tabs>
          <w:tab w:val="num" w:pos="5760"/>
        </w:tabs>
        <w:ind w:left="5760" w:hanging="360"/>
      </w:pPr>
      <w:rPr>
        <w:rFonts w:ascii="Arial" w:hAnsi="Arial" w:hint="default"/>
      </w:rPr>
    </w:lvl>
    <w:lvl w:ilvl="8" w:tplc="E1E6F306"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D8743A4"/>
    <w:multiLevelType w:val="hybridMultilevel"/>
    <w:tmpl w:val="771E21DE"/>
    <w:lvl w:ilvl="0" w:tplc="05920732">
      <w:start w:val="1"/>
      <w:numFmt w:val="bullet"/>
      <w:pStyle w:val="ListNumber3"/>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4" w15:restartNumberingAfterBreak="0">
    <w:nsid w:val="5F674A83"/>
    <w:multiLevelType w:val="hybridMultilevel"/>
    <w:tmpl w:val="7DE2C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FC83822"/>
    <w:multiLevelType w:val="hybridMultilevel"/>
    <w:tmpl w:val="961880E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65826F01"/>
    <w:multiLevelType w:val="hybridMultilevel"/>
    <w:tmpl w:val="7F487D1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65EC578C"/>
    <w:multiLevelType w:val="hybridMultilevel"/>
    <w:tmpl w:val="E3283A26"/>
    <w:lvl w:ilvl="0" w:tplc="AB78868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6063429"/>
    <w:multiLevelType w:val="multilevel"/>
    <w:tmpl w:val="97A651F8"/>
    <w:lvl w:ilvl="0">
      <w:start w:val="1"/>
      <w:numFmt w:val="upperLetter"/>
      <w:pStyle w:val="AppendixHeading1base"/>
      <w:lvlText w:val="Appendix %1 "/>
      <w:lvlJc w:val="left"/>
      <w:pPr>
        <w:ind w:left="0" w:firstLine="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39" w15:restartNumberingAfterBreak="0">
    <w:nsid w:val="71C90420"/>
    <w:multiLevelType w:val="hybridMultilevel"/>
    <w:tmpl w:val="C4C0A9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741A6A62"/>
    <w:multiLevelType w:val="hybridMultilevel"/>
    <w:tmpl w:val="22824470"/>
    <w:lvl w:ilvl="0" w:tplc="F7B4439E">
      <w:start w:val="1"/>
      <w:numFmt w:val="bullet"/>
      <w:lvlText w:val="•"/>
      <w:lvlJc w:val="left"/>
      <w:pPr>
        <w:tabs>
          <w:tab w:val="num" w:pos="720"/>
        </w:tabs>
        <w:ind w:left="720" w:hanging="360"/>
      </w:pPr>
      <w:rPr>
        <w:rFonts w:ascii="Arial" w:hAnsi="Arial" w:hint="default"/>
      </w:rPr>
    </w:lvl>
    <w:lvl w:ilvl="1" w:tplc="7BF4B7C8" w:tentative="1">
      <w:start w:val="1"/>
      <w:numFmt w:val="bullet"/>
      <w:lvlText w:val="•"/>
      <w:lvlJc w:val="left"/>
      <w:pPr>
        <w:tabs>
          <w:tab w:val="num" w:pos="1440"/>
        </w:tabs>
        <w:ind w:left="1440" w:hanging="360"/>
      </w:pPr>
      <w:rPr>
        <w:rFonts w:ascii="Arial" w:hAnsi="Arial" w:hint="default"/>
      </w:rPr>
    </w:lvl>
    <w:lvl w:ilvl="2" w:tplc="E2683C30" w:tentative="1">
      <w:start w:val="1"/>
      <w:numFmt w:val="bullet"/>
      <w:lvlText w:val="•"/>
      <w:lvlJc w:val="left"/>
      <w:pPr>
        <w:tabs>
          <w:tab w:val="num" w:pos="2160"/>
        </w:tabs>
        <w:ind w:left="2160" w:hanging="360"/>
      </w:pPr>
      <w:rPr>
        <w:rFonts w:ascii="Arial" w:hAnsi="Arial" w:hint="default"/>
      </w:rPr>
    </w:lvl>
    <w:lvl w:ilvl="3" w:tplc="91D87EA4" w:tentative="1">
      <w:start w:val="1"/>
      <w:numFmt w:val="bullet"/>
      <w:lvlText w:val="•"/>
      <w:lvlJc w:val="left"/>
      <w:pPr>
        <w:tabs>
          <w:tab w:val="num" w:pos="2880"/>
        </w:tabs>
        <w:ind w:left="2880" w:hanging="360"/>
      </w:pPr>
      <w:rPr>
        <w:rFonts w:ascii="Arial" w:hAnsi="Arial" w:hint="default"/>
      </w:rPr>
    </w:lvl>
    <w:lvl w:ilvl="4" w:tplc="EF88DBC0" w:tentative="1">
      <w:start w:val="1"/>
      <w:numFmt w:val="bullet"/>
      <w:lvlText w:val="•"/>
      <w:lvlJc w:val="left"/>
      <w:pPr>
        <w:tabs>
          <w:tab w:val="num" w:pos="3600"/>
        </w:tabs>
        <w:ind w:left="3600" w:hanging="360"/>
      </w:pPr>
      <w:rPr>
        <w:rFonts w:ascii="Arial" w:hAnsi="Arial" w:hint="default"/>
      </w:rPr>
    </w:lvl>
    <w:lvl w:ilvl="5" w:tplc="DD9C4558" w:tentative="1">
      <w:start w:val="1"/>
      <w:numFmt w:val="bullet"/>
      <w:lvlText w:val="•"/>
      <w:lvlJc w:val="left"/>
      <w:pPr>
        <w:tabs>
          <w:tab w:val="num" w:pos="4320"/>
        </w:tabs>
        <w:ind w:left="4320" w:hanging="360"/>
      </w:pPr>
      <w:rPr>
        <w:rFonts w:ascii="Arial" w:hAnsi="Arial" w:hint="default"/>
      </w:rPr>
    </w:lvl>
    <w:lvl w:ilvl="6" w:tplc="B908E7F8" w:tentative="1">
      <w:start w:val="1"/>
      <w:numFmt w:val="bullet"/>
      <w:lvlText w:val="•"/>
      <w:lvlJc w:val="left"/>
      <w:pPr>
        <w:tabs>
          <w:tab w:val="num" w:pos="5040"/>
        </w:tabs>
        <w:ind w:left="5040" w:hanging="360"/>
      </w:pPr>
      <w:rPr>
        <w:rFonts w:ascii="Arial" w:hAnsi="Arial" w:hint="default"/>
      </w:rPr>
    </w:lvl>
    <w:lvl w:ilvl="7" w:tplc="B456C076" w:tentative="1">
      <w:start w:val="1"/>
      <w:numFmt w:val="bullet"/>
      <w:lvlText w:val="•"/>
      <w:lvlJc w:val="left"/>
      <w:pPr>
        <w:tabs>
          <w:tab w:val="num" w:pos="5760"/>
        </w:tabs>
        <w:ind w:left="5760" w:hanging="360"/>
      </w:pPr>
      <w:rPr>
        <w:rFonts w:ascii="Arial" w:hAnsi="Arial" w:hint="default"/>
      </w:rPr>
    </w:lvl>
    <w:lvl w:ilvl="8" w:tplc="1102CF06"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63B0CF5"/>
    <w:multiLevelType w:val="hybridMultilevel"/>
    <w:tmpl w:val="799E1F1C"/>
    <w:lvl w:ilvl="0" w:tplc="0748901E">
      <w:start w:val="1"/>
      <w:numFmt w:val="bullet"/>
      <w:pStyle w:val="ListBullet3"/>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23"/>
  </w:num>
  <w:num w:numId="6">
    <w:abstractNumId w:val="13"/>
  </w:num>
  <w:num w:numId="7">
    <w:abstractNumId w:val="13"/>
  </w:num>
  <w:num w:numId="8">
    <w:abstractNumId w:val="12"/>
  </w:num>
  <w:num w:numId="9">
    <w:abstractNumId w:val="30"/>
  </w:num>
  <w:num w:numId="10">
    <w:abstractNumId w:val="17"/>
  </w:num>
  <w:num w:numId="11">
    <w:abstractNumId w:val="15"/>
  </w:num>
  <w:num w:numId="12">
    <w:abstractNumId w:val="33"/>
  </w:num>
  <w:num w:numId="13">
    <w:abstractNumId w:val="0"/>
  </w:num>
  <w:num w:numId="14">
    <w:abstractNumId w:val="29"/>
  </w:num>
  <w:num w:numId="15">
    <w:abstractNumId w:val="38"/>
  </w:num>
  <w:num w:numId="16">
    <w:abstractNumId w:val="41"/>
  </w:num>
  <w:num w:numId="17">
    <w:abstractNumId w:val="32"/>
  </w:num>
  <w:num w:numId="18">
    <w:abstractNumId w:val="19"/>
  </w:num>
  <w:num w:numId="19">
    <w:abstractNumId w:val="5"/>
  </w:num>
  <w:num w:numId="20">
    <w:abstractNumId w:val="27"/>
  </w:num>
  <w:num w:numId="21">
    <w:abstractNumId w:val="31"/>
  </w:num>
  <w:num w:numId="22">
    <w:abstractNumId w:val="35"/>
  </w:num>
  <w:num w:numId="23">
    <w:abstractNumId w:val="18"/>
  </w:num>
  <w:num w:numId="24">
    <w:abstractNumId w:val="28"/>
  </w:num>
  <w:num w:numId="25">
    <w:abstractNumId w:val="39"/>
  </w:num>
  <w:num w:numId="26">
    <w:abstractNumId w:val="36"/>
  </w:num>
  <w:num w:numId="27">
    <w:abstractNumId w:val="11"/>
  </w:num>
  <w:num w:numId="28">
    <w:abstractNumId w:val="6"/>
  </w:num>
  <w:num w:numId="29">
    <w:abstractNumId w:val="21"/>
  </w:num>
  <w:num w:numId="30">
    <w:abstractNumId w:val="40"/>
  </w:num>
  <w:num w:numId="31">
    <w:abstractNumId w:val="39"/>
  </w:num>
  <w:num w:numId="32">
    <w:abstractNumId w:val="16"/>
  </w:num>
  <w:num w:numId="33">
    <w:abstractNumId w:val="9"/>
  </w:num>
  <w:num w:numId="34">
    <w:abstractNumId w:val="26"/>
  </w:num>
  <w:num w:numId="35">
    <w:abstractNumId w:val="14"/>
  </w:num>
  <w:num w:numId="36">
    <w:abstractNumId w:val="24"/>
  </w:num>
  <w:num w:numId="37">
    <w:abstractNumId w:val="25"/>
  </w:num>
  <w:num w:numId="38">
    <w:abstractNumId w:val="22"/>
  </w:num>
  <w:num w:numId="39">
    <w:abstractNumId w:val="37"/>
  </w:num>
  <w:num w:numId="40">
    <w:abstractNumId w:val="7"/>
  </w:num>
  <w:num w:numId="41">
    <w:abstractNumId w:val="23"/>
  </w:num>
  <w:num w:numId="42">
    <w:abstractNumId w:val="10"/>
  </w:num>
  <w:num w:numId="43">
    <w:abstractNumId w:val="8"/>
  </w:num>
  <w:num w:numId="44">
    <w:abstractNumId w:val="20"/>
  </w:num>
  <w:num w:numId="45">
    <w:abstractNumId w:val="3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evenAndOddHeaders/>
  <w:drawingGridHorizontalSpacing w:val="100"/>
  <w:displayHorizontalDrawingGridEvery w:val="2"/>
  <w:characterSpacingControl w:val="doNotCompress"/>
  <w:hdrShapeDefaults>
    <o:shapedefaults v:ext="edit" spidmax="32769" style="mso-position-vertical-relative:page;v-text-anchor:bottom" fill="f" fillcolor="white" stroke="f">
      <v:fill color="white" on="f"/>
      <v:stroke on="f"/>
      <v:textbox inset="0,0,0,0"/>
      <o:colormru v:ext="edit" colors="#ddd,#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lourChosen" w:val="Core"/>
    <w:docVar w:name="CoverChosen" w:val="Standard"/>
  </w:docVars>
  <w:rsids>
    <w:rsidRoot w:val="00705253"/>
    <w:rsid w:val="00000EEA"/>
    <w:rsid w:val="00001864"/>
    <w:rsid w:val="00001B0D"/>
    <w:rsid w:val="00002AA7"/>
    <w:rsid w:val="000031E1"/>
    <w:rsid w:val="00004268"/>
    <w:rsid w:val="000062FE"/>
    <w:rsid w:val="000101D0"/>
    <w:rsid w:val="00011FC6"/>
    <w:rsid w:val="000126EB"/>
    <w:rsid w:val="000145DC"/>
    <w:rsid w:val="00014CF7"/>
    <w:rsid w:val="000155A4"/>
    <w:rsid w:val="0001596A"/>
    <w:rsid w:val="00015E82"/>
    <w:rsid w:val="00016146"/>
    <w:rsid w:val="00016CB2"/>
    <w:rsid w:val="0001775B"/>
    <w:rsid w:val="00022675"/>
    <w:rsid w:val="00022CFC"/>
    <w:rsid w:val="00024599"/>
    <w:rsid w:val="00024F6E"/>
    <w:rsid w:val="00024FFC"/>
    <w:rsid w:val="00025FD5"/>
    <w:rsid w:val="0002686D"/>
    <w:rsid w:val="000312EA"/>
    <w:rsid w:val="000316D4"/>
    <w:rsid w:val="0003217B"/>
    <w:rsid w:val="00032C10"/>
    <w:rsid w:val="000331D4"/>
    <w:rsid w:val="000355D8"/>
    <w:rsid w:val="00035838"/>
    <w:rsid w:val="00035E50"/>
    <w:rsid w:val="00042A1A"/>
    <w:rsid w:val="00043876"/>
    <w:rsid w:val="000443E1"/>
    <w:rsid w:val="00046533"/>
    <w:rsid w:val="0005048B"/>
    <w:rsid w:val="00050937"/>
    <w:rsid w:val="00051219"/>
    <w:rsid w:val="00051456"/>
    <w:rsid w:val="0005226F"/>
    <w:rsid w:val="0005371F"/>
    <w:rsid w:val="00053E83"/>
    <w:rsid w:val="00056FD0"/>
    <w:rsid w:val="000630A2"/>
    <w:rsid w:val="00064612"/>
    <w:rsid w:val="00065CFE"/>
    <w:rsid w:val="000667A4"/>
    <w:rsid w:val="000668EC"/>
    <w:rsid w:val="000675DF"/>
    <w:rsid w:val="000700C6"/>
    <w:rsid w:val="000734B0"/>
    <w:rsid w:val="00073DE0"/>
    <w:rsid w:val="00074DFE"/>
    <w:rsid w:val="00075774"/>
    <w:rsid w:val="00075B0B"/>
    <w:rsid w:val="000815C2"/>
    <w:rsid w:val="00081ADB"/>
    <w:rsid w:val="00083CBE"/>
    <w:rsid w:val="00083FBD"/>
    <w:rsid w:val="00085DC0"/>
    <w:rsid w:val="000876E4"/>
    <w:rsid w:val="00087ADA"/>
    <w:rsid w:val="00091752"/>
    <w:rsid w:val="0009713C"/>
    <w:rsid w:val="00097656"/>
    <w:rsid w:val="000979AD"/>
    <w:rsid w:val="000A0E51"/>
    <w:rsid w:val="000A48D1"/>
    <w:rsid w:val="000A5AC1"/>
    <w:rsid w:val="000A6F40"/>
    <w:rsid w:val="000A70C7"/>
    <w:rsid w:val="000A7DAB"/>
    <w:rsid w:val="000B0A3D"/>
    <w:rsid w:val="000B0FF7"/>
    <w:rsid w:val="000B1470"/>
    <w:rsid w:val="000B15E8"/>
    <w:rsid w:val="000B3486"/>
    <w:rsid w:val="000B34A9"/>
    <w:rsid w:val="000B40F1"/>
    <w:rsid w:val="000B471E"/>
    <w:rsid w:val="000B4BD0"/>
    <w:rsid w:val="000B5275"/>
    <w:rsid w:val="000B725A"/>
    <w:rsid w:val="000C02C0"/>
    <w:rsid w:val="000C05F1"/>
    <w:rsid w:val="000C0940"/>
    <w:rsid w:val="000C0E41"/>
    <w:rsid w:val="000C3C72"/>
    <w:rsid w:val="000C4051"/>
    <w:rsid w:val="000C5523"/>
    <w:rsid w:val="000C55F9"/>
    <w:rsid w:val="000C61C0"/>
    <w:rsid w:val="000C7D15"/>
    <w:rsid w:val="000C7DFC"/>
    <w:rsid w:val="000D0298"/>
    <w:rsid w:val="000D19DE"/>
    <w:rsid w:val="000D436B"/>
    <w:rsid w:val="000D50A6"/>
    <w:rsid w:val="000D6355"/>
    <w:rsid w:val="000D6382"/>
    <w:rsid w:val="000D6D2F"/>
    <w:rsid w:val="000E1CF3"/>
    <w:rsid w:val="000E2422"/>
    <w:rsid w:val="000E52A5"/>
    <w:rsid w:val="000E57DE"/>
    <w:rsid w:val="000E599F"/>
    <w:rsid w:val="000E780B"/>
    <w:rsid w:val="000F1EC3"/>
    <w:rsid w:val="000F1FE4"/>
    <w:rsid w:val="000F2268"/>
    <w:rsid w:val="000F7870"/>
    <w:rsid w:val="0010114A"/>
    <w:rsid w:val="00101A2A"/>
    <w:rsid w:val="00101ABD"/>
    <w:rsid w:val="00104FBD"/>
    <w:rsid w:val="001067F0"/>
    <w:rsid w:val="001068F9"/>
    <w:rsid w:val="001100D4"/>
    <w:rsid w:val="0011056D"/>
    <w:rsid w:val="00111C98"/>
    <w:rsid w:val="0011346D"/>
    <w:rsid w:val="001134E0"/>
    <w:rsid w:val="0011470B"/>
    <w:rsid w:val="00114B30"/>
    <w:rsid w:val="001166E0"/>
    <w:rsid w:val="00116C3E"/>
    <w:rsid w:val="00117E59"/>
    <w:rsid w:val="00120554"/>
    <w:rsid w:val="0012201E"/>
    <w:rsid w:val="0012311D"/>
    <w:rsid w:val="00123BCC"/>
    <w:rsid w:val="00123FD7"/>
    <w:rsid w:val="001249CC"/>
    <w:rsid w:val="00125E48"/>
    <w:rsid w:val="00130396"/>
    <w:rsid w:val="0013089B"/>
    <w:rsid w:val="00131275"/>
    <w:rsid w:val="00132F76"/>
    <w:rsid w:val="0013384F"/>
    <w:rsid w:val="00134FC3"/>
    <w:rsid w:val="001362D8"/>
    <w:rsid w:val="00136B7F"/>
    <w:rsid w:val="001411BA"/>
    <w:rsid w:val="00141D5A"/>
    <w:rsid w:val="00142DB0"/>
    <w:rsid w:val="00146DC9"/>
    <w:rsid w:val="00150087"/>
    <w:rsid w:val="00150097"/>
    <w:rsid w:val="00154168"/>
    <w:rsid w:val="00154433"/>
    <w:rsid w:val="0015572F"/>
    <w:rsid w:val="0015605C"/>
    <w:rsid w:val="00156A73"/>
    <w:rsid w:val="00157AAE"/>
    <w:rsid w:val="00160D29"/>
    <w:rsid w:val="00161BB6"/>
    <w:rsid w:val="00165312"/>
    <w:rsid w:val="001659D5"/>
    <w:rsid w:val="0016710E"/>
    <w:rsid w:val="00167CBC"/>
    <w:rsid w:val="001708B3"/>
    <w:rsid w:val="00172DA1"/>
    <w:rsid w:val="00173C4D"/>
    <w:rsid w:val="00174A49"/>
    <w:rsid w:val="00175388"/>
    <w:rsid w:val="00177270"/>
    <w:rsid w:val="001772D6"/>
    <w:rsid w:val="0017758B"/>
    <w:rsid w:val="00177FF9"/>
    <w:rsid w:val="00185D05"/>
    <w:rsid w:val="001867AC"/>
    <w:rsid w:val="00187D63"/>
    <w:rsid w:val="0019078A"/>
    <w:rsid w:val="001907FC"/>
    <w:rsid w:val="00190E0B"/>
    <w:rsid w:val="00190F5B"/>
    <w:rsid w:val="0019134C"/>
    <w:rsid w:val="00192E59"/>
    <w:rsid w:val="00193162"/>
    <w:rsid w:val="00194542"/>
    <w:rsid w:val="00194D8A"/>
    <w:rsid w:val="00195301"/>
    <w:rsid w:val="00196146"/>
    <w:rsid w:val="00197BDF"/>
    <w:rsid w:val="001A1020"/>
    <w:rsid w:val="001A2266"/>
    <w:rsid w:val="001A33D4"/>
    <w:rsid w:val="001B00A0"/>
    <w:rsid w:val="001B0695"/>
    <w:rsid w:val="001B10EC"/>
    <w:rsid w:val="001B23ED"/>
    <w:rsid w:val="001B34DE"/>
    <w:rsid w:val="001B3870"/>
    <w:rsid w:val="001B4AA6"/>
    <w:rsid w:val="001B4BBD"/>
    <w:rsid w:val="001B4E4E"/>
    <w:rsid w:val="001B60B3"/>
    <w:rsid w:val="001B6CB5"/>
    <w:rsid w:val="001B79DA"/>
    <w:rsid w:val="001B7BF3"/>
    <w:rsid w:val="001C07F5"/>
    <w:rsid w:val="001C0982"/>
    <w:rsid w:val="001C1FB1"/>
    <w:rsid w:val="001C3137"/>
    <w:rsid w:val="001C3528"/>
    <w:rsid w:val="001C4375"/>
    <w:rsid w:val="001C540A"/>
    <w:rsid w:val="001C5CA5"/>
    <w:rsid w:val="001C6336"/>
    <w:rsid w:val="001C652C"/>
    <w:rsid w:val="001C663B"/>
    <w:rsid w:val="001D1412"/>
    <w:rsid w:val="001D36DC"/>
    <w:rsid w:val="001D4D59"/>
    <w:rsid w:val="001D713C"/>
    <w:rsid w:val="001E2D97"/>
    <w:rsid w:val="001E30E8"/>
    <w:rsid w:val="001E4C59"/>
    <w:rsid w:val="001E531C"/>
    <w:rsid w:val="001F20B9"/>
    <w:rsid w:val="001F44D7"/>
    <w:rsid w:val="001F7E81"/>
    <w:rsid w:val="0020034E"/>
    <w:rsid w:val="00201C06"/>
    <w:rsid w:val="00206EC2"/>
    <w:rsid w:val="00207117"/>
    <w:rsid w:val="00207D96"/>
    <w:rsid w:val="002101A4"/>
    <w:rsid w:val="002107C7"/>
    <w:rsid w:val="002109F9"/>
    <w:rsid w:val="00212902"/>
    <w:rsid w:val="002137D2"/>
    <w:rsid w:val="00214440"/>
    <w:rsid w:val="00215132"/>
    <w:rsid w:val="002154A2"/>
    <w:rsid w:val="002156C8"/>
    <w:rsid w:val="00221A8F"/>
    <w:rsid w:val="00221D5A"/>
    <w:rsid w:val="0022431B"/>
    <w:rsid w:val="002254A0"/>
    <w:rsid w:val="002256CA"/>
    <w:rsid w:val="00225AC9"/>
    <w:rsid w:val="00226849"/>
    <w:rsid w:val="002274F9"/>
    <w:rsid w:val="0023091D"/>
    <w:rsid w:val="0023156D"/>
    <w:rsid w:val="00232B56"/>
    <w:rsid w:val="00234D40"/>
    <w:rsid w:val="002359BF"/>
    <w:rsid w:val="00240899"/>
    <w:rsid w:val="002418DA"/>
    <w:rsid w:val="00241BAC"/>
    <w:rsid w:val="002421F2"/>
    <w:rsid w:val="00243939"/>
    <w:rsid w:val="00244064"/>
    <w:rsid w:val="002465F5"/>
    <w:rsid w:val="00251361"/>
    <w:rsid w:val="0025177C"/>
    <w:rsid w:val="00251DDE"/>
    <w:rsid w:val="00252CBB"/>
    <w:rsid w:val="0025403C"/>
    <w:rsid w:val="00256CA1"/>
    <w:rsid w:val="002579B2"/>
    <w:rsid w:val="00260CC9"/>
    <w:rsid w:val="00260D4F"/>
    <w:rsid w:val="00261059"/>
    <w:rsid w:val="00263A58"/>
    <w:rsid w:val="00264225"/>
    <w:rsid w:val="0026595F"/>
    <w:rsid w:val="0026720C"/>
    <w:rsid w:val="00267364"/>
    <w:rsid w:val="0026739B"/>
    <w:rsid w:val="00271510"/>
    <w:rsid w:val="00273A31"/>
    <w:rsid w:val="00274483"/>
    <w:rsid w:val="00274DF1"/>
    <w:rsid w:val="00274FEA"/>
    <w:rsid w:val="00275163"/>
    <w:rsid w:val="00275D02"/>
    <w:rsid w:val="00276E3E"/>
    <w:rsid w:val="00277240"/>
    <w:rsid w:val="00277610"/>
    <w:rsid w:val="00277A23"/>
    <w:rsid w:val="00280317"/>
    <w:rsid w:val="00280E4B"/>
    <w:rsid w:val="002830D2"/>
    <w:rsid w:val="002852DB"/>
    <w:rsid w:val="00285F27"/>
    <w:rsid w:val="00286F14"/>
    <w:rsid w:val="00287FBB"/>
    <w:rsid w:val="0029026E"/>
    <w:rsid w:val="00292798"/>
    <w:rsid w:val="0029371B"/>
    <w:rsid w:val="00293EB0"/>
    <w:rsid w:val="00295D01"/>
    <w:rsid w:val="002A0506"/>
    <w:rsid w:val="002A47DB"/>
    <w:rsid w:val="002A5839"/>
    <w:rsid w:val="002A5A18"/>
    <w:rsid w:val="002A5D8F"/>
    <w:rsid w:val="002A635C"/>
    <w:rsid w:val="002A658F"/>
    <w:rsid w:val="002B005E"/>
    <w:rsid w:val="002B0E83"/>
    <w:rsid w:val="002B2A12"/>
    <w:rsid w:val="002B3E6E"/>
    <w:rsid w:val="002B4524"/>
    <w:rsid w:val="002B4CA7"/>
    <w:rsid w:val="002C0117"/>
    <w:rsid w:val="002C3045"/>
    <w:rsid w:val="002C5384"/>
    <w:rsid w:val="002C54A6"/>
    <w:rsid w:val="002C5810"/>
    <w:rsid w:val="002C5E89"/>
    <w:rsid w:val="002D19CD"/>
    <w:rsid w:val="002D25ED"/>
    <w:rsid w:val="002D5D27"/>
    <w:rsid w:val="002D688F"/>
    <w:rsid w:val="002E00BA"/>
    <w:rsid w:val="002E0C1E"/>
    <w:rsid w:val="002E11E5"/>
    <w:rsid w:val="002E36FA"/>
    <w:rsid w:val="002E3B33"/>
    <w:rsid w:val="002E3BB0"/>
    <w:rsid w:val="002E6619"/>
    <w:rsid w:val="002E7AB1"/>
    <w:rsid w:val="002E7DC9"/>
    <w:rsid w:val="002F0071"/>
    <w:rsid w:val="002F06CC"/>
    <w:rsid w:val="002F211C"/>
    <w:rsid w:val="002F5550"/>
    <w:rsid w:val="002F6563"/>
    <w:rsid w:val="002F6753"/>
    <w:rsid w:val="002F7A19"/>
    <w:rsid w:val="00301C33"/>
    <w:rsid w:val="00301C5C"/>
    <w:rsid w:val="003029B5"/>
    <w:rsid w:val="003036A2"/>
    <w:rsid w:val="00303712"/>
    <w:rsid w:val="00303DEE"/>
    <w:rsid w:val="003053C7"/>
    <w:rsid w:val="003059EB"/>
    <w:rsid w:val="00306A4B"/>
    <w:rsid w:val="00307B3C"/>
    <w:rsid w:val="00307F4B"/>
    <w:rsid w:val="00310421"/>
    <w:rsid w:val="0031108D"/>
    <w:rsid w:val="00313670"/>
    <w:rsid w:val="003139EB"/>
    <w:rsid w:val="00313CAE"/>
    <w:rsid w:val="00315B58"/>
    <w:rsid w:val="0031605A"/>
    <w:rsid w:val="003172D1"/>
    <w:rsid w:val="00320B6A"/>
    <w:rsid w:val="00322595"/>
    <w:rsid w:val="00322BA1"/>
    <w:rsid w:val="00325FD1"/>
    <w:rsid w:val="0032796C"/>
    <w:rsid w:val="00330A8D"/>
    <w:rsid w:val="00331731"/>
    <w:rsid w:val="00333EED"/>
    <w:rsid w:val="0033551F"/>
    <w:rsid w:val="00340806"/>
    <w:rsid w:val="00340A43"/>
    <w:rsid w:val="00340E7D"/>
    <w:rsid w:val="00341FFE"/>
    <w:rsid w:val="003425BE"/>
    <w:rsid w:val="0034401D"/>
    <w:rsid w:val="003450A8"/>
    <w:rsid w:val="003461B2"/>
    <w:rsid w:val="0034679E"/>
    <w:rsid w:val="003477C4"/>
    <w:rsid w:val="00347B69"/>
    <w:rsid w:val="00351FE8"/>
    <w:rsid w:val="00353722"/>
    <w:rsid w:val="00354C5A"/>
    <w:rsid w:val="00355B43"/>
    <w:rsid w:val="00356B61"/>
    <w:rsid w:val="00357251"/>
    <w:rsid w:val="003579A8"/>
    <w:rsid w:val="00357F24"/>
    <w:rsid w:val="0036071B"/>
    <w:rsid w:val="00361EE2"/>
    <w:rsid w:val="0036319D"/>
    <w:rsid w:val="0036573C"/>
    <w:rsid w:val="00370297"/>
    <w:rsid w:val="003704F6"/>
    <w:rsid w:val="00372733"/>
    <w:rsid w:val="00373A1D"/>
    <w:rsid w:val="0037425A"/>
    <w:rsid w:val="00375055"/>
    <w:rsid w:val="003762C1"/>
    <w:rsid w:val="00382BEE"/>
    <w:rsid w:val="00383ADF"/>
    <w:rsid w:val="0038407D"/>
    <w:rsid w:val="0038637A"/>
    <w:rsid w:val="003863E6"/>
    <w:rsid w:val="0038751D"/>
    <w:rsid w:val="00387974"/>
    <w:rsid w:val="00387B30"/>
    <w:rsid w:val="00390015"/>
    <w:rsid w:val="0039270B"/>
    <w:rsid w:val="0039392E"/>
    <w:rsid w:val="00395EF5"/>
    <w:rsid w:val="0039729E"/>
    <w:rsid w:val="003A2005"/>
    <w:rsid w:val="003A2FF2"/>
    <w:rsid w:val="003A3052"/>
    <w:rsid w:val="003A3919"/>
    <w:rsid w:val="003A4375"/>
    <w:rsid w:val="003A476E"/>
    <w:rsid w:val="003A4AF4"/>
    <w:rsid w:val="003A63AC"/>
    <w:rsid w:val="003A647C"/>
    <w:rsid w:val="003A657C"/>
    <w:rsid w:val="003A710E"/>
    <w:rsid w:val="003B1238"/>
    <w:rsid w:val="003B4380"/>
    <w:rsid w:val="003B4A9A"/>
    <w:rsid w:val="003B58A6"/>
    <w:rsid w:val="003C050B"/>
    <w:rsid w:val="003C08A2"/>
    <w:rsid w:val="003C40B6"/>
    <w:rsid w:val="003C5A76"/>
    <w:rsid w:val="003C73C6"/>
    <w:rsid w:val="003D1CB1"/>
    <w:rsid w:val="003D26A3"/>
    <w:rsid w:val="003D2E33"/>
    <w:rsid w:val="003D57E5"/>
    <w:rsid w:val="003D62C9"/>
    <w:rsid w:val="003D641F"/>
    <w:rsid w:val="003D64EB"/>
    <w:rsid w:val="003D6565"/>
    <w:rsid w:val="003D6572"/>
    <w:rsid w:val="003D778D"/>
    <w:rsid w:val="003E27E2"/>
    <w:rsid w:val="003E2CB2"/>
    <w:rsid w:val="003E3972"/>
    <w:rsid w:val="003E6258"/>
    <w:rsid w:val="003F061A"/>
    <w:rsid w:val="003F1771"/>
    <w:rsid w:val="003F1806"/>
    <w:rsid w:val="003F1FBD"/>
    <w:rsid w:val="003F223B"/>
    <w:rsid w:val="003F24F5"/>
    <w:rsid w:val="003F478C"/>
    <w:rsid w:val="003F5D00"/>
    <w:rsid w:val="003F5D80"/>
    <w:rsid w:val="003F6509"/>
    <w:rsid w:val="003F6EAD"/>
    <w:rsid w:val="0040108B"/>
    <w:rsid w:val="00401C9F"/>
    <w:rsid w:val="004038EE"/>
    <w:rsid w:val="004045E3"/>
    <w:rsid w:val="004070AA"/>
    <w:rsid w:val="00410CB7"/>
    <w:rsid w:val="00411649"/>
    <w:rsid w:val="00411FA7"/>
    <w:rsid w:val="00412553"/>
    <w:rsid w:val="004134DD"/>
    <w:rsid w:val="0041442D"/>
    <w:rsid w:val="0041517D"/>
    <w:rsid w:val="00416431"/>
    <w:rsid w:val="00416DF7"/>
    <w:rsid w:val="00420CC0"/>
    <w:rsid w:val="00421E56"/>
    <w:rsid w:val="004239BE"/>
    <w:rsid w:val="00424719"/>
    <w:rsid w:val="00425B20"/>
    <w:rsid w:val="00426E97"/>
    <w:rsid w:val="00427B11"/>
    <w:rsid w:val="004333E6"/>
    <w:rsid w:val="00435C47"/>
    <w:rsid w:val="004362E3"/>
    <w:rsid w:val="0044083A"/>
    <w:rsid w:val="00440CFE"/>
    <w:rsid w:val="00441D99"/>
    <w:rsid w:val="00442654"/>
    <w:rsid w:val="00443E1E"/>
    <w:rsid w:val="00444967"/>
    <w:rsid w:val="00444D4A"/>
    <w:rsid w:val="004459B1"/>
    <w:rsid w:val="004472C1"/>
    <w:rsid w:val="00447B37"/>
    <w:rsid w:val="00450B7D"/>
    <w:rsid w:val="00450C41"/>
    <w:rsid w:val="00450C7D"/>
    <w:rsid w:val="0045407F"/>
    <w:rsid w:val="00455807"/>
    <w:rsid w:val="00455D6C"/>
    <w:rsid w:val="00456195"/>
    <w:rsid w:val="00457440"/>
    <w:rsid w:val="00462045"/>
    <w:rsid w:val="0046209B"/>
    <w:rsid w:val="00462182"/>
    <w:rsid w:val="00462C5E"/>
    <w:rsid w:val="00462E4F"/>
    <w:rsid w:val="00463ED6"/>
    <w:rsid w:val="00464117"/>
    <w:rsid w:val="00466556"/>
    <w:rsid w:val="004666B7"/>
    <w:rsid w:val="00466EAB"/>
    <w:rsid w:val="00467438"/>
    <w:rsid w:val="004712A8"/>
    <w:rsid w:val="00471DED"/>
    <w:rsid w:val="00473342"/>
    <w:rsid w:val="00473CBC"/>
    <w:rsid w:val="00474238"/>
    <w:rsid w:val="00475BB5"/>
    <w:rsid w:val="00475C57"/>
    <w:rsid w:val="00475EB7"/>
    <w:rsid w:val="004766E5"/>
    <w:rsid w:val="00477A2B"/>
    <w:rsid w:val="00481BEB"/>
    <w:rsid w:val="004826CF"/>
    <w:rsid w:val="00483789"/>
    <w:rsid w:val="00483F64"/>
    <w:rsid w:val="004863C4"/>
    <w:rsid w:val="004872B0"/>
    <w:rsid w:val="0048768F"/>
    <w:rsid w:val="00487D3D"/>
    <w:rsid w:val="0049129F"/>
    <w:rsid w:val="00491B05"/>
    <w:rsid w:val="00492547"/>
    <w:rsid w:val="0049431B"/>
    <w:rsid w:val="00494587"/>
    <w:rsid w:val="00494743"/>
    <w:rsid w:val="00494EDF"/>
    <w:rsid w:val="00494F96"/>
    <w:rsid w:val="00497C25"/>
    <w:rsid w:val="004A067D"/>
    <w:rsid w:val="004A1BA7"/>
    <w:rsid w:val="004A4028"/>
    <w:rsid w:val="004A575F"/>
    <w:rsid w:val="004A686C"/>
    <w:rsid w:val="004A7FA7"/>
    <w:rsid w:val="004B1330"/>
    <w:rsid w:val="004B2DAA"/>
    <w:rsid w:val="004B5AC9"/>
    <w:rsid w:val="004B666A"/>
    <w:rsid w:val="004B67A4"/>
    <w:rsid w:val="004B7631"/>
    <w:rsid w:val="004C08B6"/>
    <w:rsid w:val="004C0D00"/>
    <w:rsid w:val="004C14AB"/>
    <w:rsid w:val="004C2A36"/>
    <w:rsid w:val="004C3462"/>
    <w:rsid w:val="004C5772"/>
    <w:rsid w:val="004C65CD"/>
    <w:rsid w:val="004D0A90"/>
    <w:rsid w:val="004D139E"/>
    <w:rsid w:val="004D1CE2"/>
    <w:rsid w:val="004D3DB4"/>
    <w:rsid w:val="004D44AC"/>
    <w:rsid w:val="004D5ED7"/>
    <w:rsid w:val="004D7860"/>
    <w:rsid w:val="004E0EEC"/>
    <w:rsid w:val="004E1262"/>
    <w:rsid w:val="004E3049"/>
    <w:rsid w:val="004E3FCA"/>
    <w:rsid w:val="004E411B"/>
    <w:rsid w:val="004E5109"/>
    <w:rsid w:val="004E5C69"/>
    <w:rsid w:val="004E60D0"/>
    <w:rsid w:val="004F0634"/>
    <w:rsid w:val="004F12A6"/>
    <w:rsid w:val="004F1565"/>
    <w:rsid w:val="004F1878"/>
    <w:rsid w:val="004F2304"/>
    <w:rsid w:val="004F26F8"/>
    <w:rsid w:val="004F287F"/>
    <w:rsid w:val="004F2A75"/>
    <w:rsid w:val="004F4CC9"/>
    <w:rsid w:val="004F75D8"/>
    <w:rsid w:val="0050197F"/>
    <w:rsid w:val="005025FE"/>
    <w:rsid w:val="00502638"/>
    <w:rsid w:val="00504314"/>
    <w:rsid w:val="00504585"/>
    <w:rsid w:val="00505C6F"/>
    <w:rsid w:val="00506DDE"/>
    <w:rsid w:val="0051347A"/>
    <w:rsid w:val="005136AD"/>
    <w:rsid w:val="005138BA"/>
    <w:rsid w:val="00513923"/>
    <w:rsid w:val="00514D9D"/>
    <w:rsid w:val="00516657"/>
    <w:rsid w:val="00516904"/>
    <w:rsid w:val="005169FE"/>
    <w:rsid w:val="00520CB5"/>
    <w:rsid w:val="005210CC"/>
    <w:rsid w:val="005211AF"/>
    <w:rsid w:val="005213E2"/>
    <w:rsid w:val="00523511"/>
    <w:rsid w:val="00523AE7"/>
    <w:rsid w:val="005270CD"/>
    <w:rsid w:val="005276C2"/>
    <w:rsid w:val="0052799E"/>
    <w:rsid w:val="00533239"/>
    <w:rsid w:val="00537D85"/>
    <w:rsid w:val="005406F8"/>
    <w:rsid w:val="0054169B"/>
    <w:rsid w:val="005417D2"/>
    <w:rsid w:val="00541A0F"/>
    <w:rsid w:val="005422E4"/>
    <w:rsid w:val="00543721"/>
    <w:rsid w:val="00544161"/>
    <w:rsid w:val="0054436C"/>
    <w:rsid w:val="00545CF8"/>
    <w:rsid w:val="005477A1"/>
    <w:rsid w:val="005502D3"/>
    <w:rsid w:val="00550E4D"/>
    <w:rsid w:val="00550E5F"/>
    <w:rsid w:val="00550F69"/>
    <w:rsid w:val="005523C6"/>
    <w:rsid w:val="00552FDA"/>
    <w:rsid w:val="005532CF"/>
    <w:rsid w:val="005535C1"/>
    <w:rsid w:val="00554315"/>
    <w:rsid w:val="00554F80"/>
    <w:rsid w:val="005616AE"/>
    <w:rsid w:val="00561CA8"/>
    <w:rsid w:val="00562D01"/>
    <w:rsid w:val="00571AAC"/>
    <w:rsid w:val="00571ADF"/>
    <w:rsid w:val="00571CEA"/>
    <w:rsid w:val="00571F91"/>
    <w:rsid w:val="0057445A"/>
    <w:rsid w:val="0057516A"/>
    <w:rsid w:val="00575E75"/>
    <w:rsid w:val="00581C8A"/>
    <w:rsid w:val="00583A0B"/>
    <w:rsid w:val="00583BB3"/>
    <w:rsid w:val="005871BD"/>
    <w:rsid w:val="005900A1"/>
    <w:rsid w:val="00590B01"/>
    <w:rsid w:val="00590FC5"/>
    <w:rsid w:val="005916C1"/>
    <w:rsid w:val="00592497"/>
    <w:rsid w:val="00592E77"/>
    <w:rsid w:val="00593EC0"/>
    <w:rsid w:val="00595936"/>
    <w:rsid w:val="0059753A"/>
    <w:rsid w:val="005A0224"/>
    <w:rsid w:val="005A0BA6"/>
    <w:rsid w:val="005A1201"/>
    <w:rsid w:val="005A15E8"/>
    <w:rsid w:val="005A2132"/>
    <w:rsid w:val="005A34E1"/>
    <w:rsid w:val="005A35B2"/>
    <w:rsid w:val="005A3671"/>
    <w:rsid w:val="005A3C7B"/>
    <w:rsid w:val="005A3F38"/>
    <w:rsid w:val="005A4DB9"/>
    <w:rsid w:val="005A5796"/>
    <w:rsid w:val="005A66AE"/>
    <w:rsid w:val="005A678E"/>
    <w:rsid w:val="005A68C6"/>
    <w:rsid w:val="005A6C20"/>
    <w:rsid w:val="005A6F02"/>
    <w:rsid w:val="005B0BCB"/>
    <w:rsid w:val="005B170A"/>
    <w:rsid w:val="005B2B2E"/>
    <w:rsid w:val="005B5E1B"/>
    <w:rsid w:val="005B753C"/>
    <w:rsid w:val="005B77B6"/>
    <w:rsid w:val="005B7E50"/>
    <w:rsid w:val="005C1B4B"/>
    <w:rsid w:val="005C2541"/>
    <w:rsid w:val="005C4709"/>
    <w:rsid w:val="005C71E9"/>
    <w:rsid w:val="005D1DEB"/>
    <w:rsid w:val="005D4060"/>
    <w:rsid w:val="005D5D01"/>
    <w:rsid w:val="005D7700"/>
    <w:rsid w:val="005E30A2"/>
    <w:rsid w:val="005E5EEE"/>
    <w:rsid w:val="005E6608"/>
    <w:rsid w:val="005E6F02"/>
    <w:rsid w:val="005E7012"/>
    <w:rsid w:val="005E759B"/>
    <w:rsid w:val="005E7C76"/>
    <w:rsid w:val="005F0DA6"/>
    <w:rsid w:val="005F1844"/>
    <w:rsid w:val="005F1E15"/>
    <w:rsid w:val="005F32AD"/>
    <w:rsid w:val="005F3C6D"/>
    <w:rsid w:val="005F41CD"/>
    <w:rsid w:val="005F573F"/>
    <w:rsid w:val="005F5FFC"/>
    <w:rsid w:val="005F7B45"/>
    <w:rsid w:val="005F7C32"/>
    <w:rsid w:val="005F7CE0"/>
    <w:rsid w:val="005F7D69"/>
    <w:rsid w:val="00600C54"/>
    <w:rsid w:val="00601BED"/>
    <w:rsid w:val="0060346A"/>
    <w:rsid w:val="00603A9A"/>
    <w:rsid w:val="00603C09"/>
    <w:rsid w:val="00604C83"/>
    <w:rsid w:val="006065A9"/>
    <w:rsid w:val="00606929"/>
    <w:rsid w:val="006075B1"/>
    <w:rsid w:val="00607651"/>
    <w:rsid w:val="006101EB"/>
    <w:rsid w:val="006103AF"/>
    <w:rsid w:val="00610AEB"/>
    <w:rsid w:val="00610C1D"/>
    <w:rsid w:val="006131D3"/>
    <w:rsid w:val="006137A9"/>
    <w:rsid w:val="00617C0E"/>
    <w:rsid w:val="00620695"/>
    <w:rsid w:val="00620A69"/>
    <w:rsid w:val="00620AB1"/>
    <w:rsid w:val="00620C5C"/>
    <w:rsid w:val="00622516"/>
    <w:rsid w:val="00625071"/>
    <w:rsid w:val="00625185"/>
    <w:rsid w:val="00625BAE"/>
    <w:rsid w:val="00627195"/>
    <w:rsid w:val="006303C2"/>
    <w:rsid w:val="00630E7C"/>
    <w:rsid w:val="0063561B"/>
    <w:rsid w:val="0064042D"/>
    <w:rsid w:val="00641AEC"/>
    <w:rsid w:val="00643AD2"/>
    <w:rsid w:val="0064524B"/>
    <w:rsid w:val="00645692"/>
    <w:rsid w:val="00645823"/>
    <w:rsid w:val="006469A4"/>
    <w:rsid w:val="00650A8F"/>
    <w:rsid w:val="00651877"/>
    <w:rsid w:val="00653A4C"/>
    <w:rsid w:val="00655388"/>
    <w:rsid w:val="00655D42"/>
    <w:rsid w:val="00656199"/>
    <w:rsid w:val="0065667B"/>
    <w:rsid w:val="00656962"/>
    <w:rsid w:val="006573BD"/>
    <w:rsid w:val="0065783E"/>
    <w:rsid w:val="00664D3A"/>
    <w:rsid w:val="00665514"/>
    <w:rsid w:val="006657DD"/>
    <w:rsid w:val="00666B96"/>
    <w:rsid w:val="00675060"/>
    <w:rsid w:val="006759C2"/>
    <w:rsid w:val="0067631B"/>
    <w:rsid w:val="00676831"/>
    <w:rsid w:val="00677A9F"/>
    <w:rsid w:val="00677D2D"/>
    <w:rsid w:val="00681CA4"/>
    <w:rsid w:val="00682027"/>
    <w:rsid w:val="00682192"/>
    <w:rsid w:val="006839AA"/>
    <w:rsid w:val="00685B63"/>
    <w:rsid w:val="00690130"/>
    <w:rsid w:val="00690252"/>
    <w:rsid w:val="00691741"/>
    <w:rsid w:val="00691C7C"/>
    <w:rsid w:val="00692252"/>
    <w:rsid w:val="00692556"/>
    <w:rsid w:val="006945AD"/>
    <w:rsid w:val="00694E1A"/>
    <w:rsid w:val="00695389"/>
    <w:rsid w:val="00695827"/>
    <w:rsid w:val="00695A1E"/>
    <w:rsid w:val="00696F6B"/>
    <w:rsid w:val="006972A8"/>
    <w:rsid w:val="006A0C83"/>
    <w:rsid w:val="006A11D9"/>
    <w:rsid w:val="006A25BB"/>
    <w:rsid w:val="006A4E81"/>
    <w:rsid w:val="006A5D0B"/>
    <w:rsid w:val="006A6CE4"/>
    <w:rsid w:val="006B10B6"/>
    <w:rsid w:val="006B1377"/>
    <w:rsid w:val="006B1E9F"/>
    <w:rsid w:val="006B2726"/>
    <w:rsid w:val="006B57B2"/>
    <w:rsid w:val="006C0EDC"/>
    <w:rsid w:val="006C109B"/>
    <w:rsid w:val="006C180F"/>
    <w:rsid w:val="006C2F7A"/>
    <w:rsid w:val="006C33D9"/>
    <w:rsid w:val="006C38C0"/>
    <w:rsid w:val="006C4214"/>
    <w:rsid w:val="006C63D3"/>
    <w:rsid w:val="006C6CB3"/>
    <w:rsid w:val="006D1B2D"/>
    <w:rsid w:val="006D1E80"/>
    <w:rsid w:val="006D2509"/>
    <w:rsid w:val="006D444F"/>
    <w:rsid w:val="006D4C17"/>
    <w:rsid w:val="006D555F"/>
    <w:rsid w:val="006D67CA"/>
    <w:rsid w:val="006D751F"/>
    <w:rsid w:val="006D7A54"/>
    <w:rsid w:val="006D7E28"/>
    <w:rsid w:val="006E094B"/>
    <w:rsid w:val="006E17CD"/>
    <w:rsid w:val="006E23B6"/>
    <w:rsid w:val="006E25AB"/>
    <w:rsid w:val="006E3262"/>
    <w:rsid w:val="006E3A6D"/>
    <w:rsid w:val="006E4748"/>
    <w:rsid w:val="006E5162"/>
    <w:rsid w:val="006E6F54"/>
    <w:rsid w:val="006E765F"/>
    <w:rsid w:val="006E7746"/>
    <w:rsid w:val="006E7AC3"/>
    <w:rsid w:val="006E7F70"/>
    <w:rsid w:val="006F01B6"/>
    <w:rsid w:val="006F1AFA"/>
    <w:rsid w:val="006F4826"/>
    <w:rsid w:val="006F4D0E"/>
    <w:rsid w:val="006F4F09"/>
    <w:rsid w:val="006F738D"/>
    <w:rsid w:val="007001FF"/>
    <w:rsid w:val="00700738"/>
    <w:rsid w:val="00705253"/>
    <w:rsid w:val="00705CCB"/>
    <w:rsid w:val="00707997"/>
    <w:rsid w:val="0071029B"/>
    <w:rsid w:val="0071052E"/>
    <w:rsid w:val="00711762"/>
    <w:rsid w:val="00716588"/>
    <w:rsid w:val="00721552"/>
    <w:rsid w:val="00722834"/>
    <w:rsid w:val="00723419"/>
    <w:rsid w:val="00724BED"/>
    <w:rsid w:val="00726E5E"/>
    <w:rsid w:val="007313E4"/>
    <w:rsid w:val="007327F4"/>
    <w:rsid w:val="007367A7"/>
    <w:rsid w:val="00736C13"/>
    <w:rsid w:val="00736E1E"/>
    <w:rsid w:val="00736F0E"/>
    <w:rsid w:val="007402CF"/>
    <w:rsid w:val="00743BF0"/>
    <w:rsid w:val="007445DB"/>
    <w:rsid w:val="0074569B"/>
    <w:rsid w:val="00745B66"/>
    <w:rsid w:val="00746FE8"/>
    <w:rsid w:val="007478C4"/>
    <w:rsid w:val="007510E2"/>
    <w:rsid w:val="007513AA"/>
    <w:rsid w:val="007514CC"/>
    <w:rsid w:val="00752314"/>
    <w:rsid w:val="00752473"/>
    <w:rsid w:val="00752903"/>
    <w:rsid w:val="00753227"/>
    <w:rsid w:val="00755126"/>
    <w:rsid w:val="00756154"/>
    <w:rsid w:val="00757909"/>
    <w:rsid w:val="00757D44"/>
    <w:rsid w:val="00760818"/>
    <w:rsid w:val="00765683"/>
    <w:rsid w:val="00766BBE"/>
    <w:rsid w:val="00767521"/>
    <w:rsid w:val="007732C9"/>
    <w:rsid w:val="007738F3"/>
    <w:rsid w:val="00774CB6"/>
    <w:rsid w:val="00776A3D"/>
    <w:rsid w:val="0077727B"/>
    <w:rsid w:val="00780073"/>
    <w:rsid w:val="00780362"/>
    <w:rsid w:val="00782488"/>
    <w:rsid w:val="00782CEE"/>
    <w:rsid w:val="00785E49"/>
    <w:rsid w:val="007866FF"/>
    <w:rsid w:val="007868C5"/>
    <w:rsid w:val="00786A8D"/>
    <w:rsid w:val="00786B17"/>
    <w:rsid w:val="00787338"/>
    <w:rsid w:val="00787C90"/>
    <w:rsid w:val="00787E0D"/>
    <w:rsid w:val="00790A1F"/>
    <w:rsid w:val="00793B7A"/>
    <w:rsid w:val="00793C15"/>
    <w:rsid w:val="00793DA2"/>
    <w:rsid w:val="00796DB4"/>
    <w:rsid w:val="007A01EB"/>
    <w:rsid w:val="007A270D"/>
    <w:rsid w:val="007A433A"/>
    <w:rsid w:val="007A672F"/>
    <w:rsid w:val="007A7809"/>
    <w:rsid w:val="007B13AE"/>
    <w:rsid w:val="007B2475"/>
    <w:rsid w:val="007B249F"/>
    <w:rsid w:val="007B2ECC"/>
    <w:rsid w:val="007B32FA"/>
    <w:rsid w:val="007B6EC0"/>
    <w:rsid w:val="007B7DA7"/>
    <w:rsid w:val="007C10E1"/>
    <w:rsid w:val="007C1DF4"/>
    <w:rsid w:val="007C4857"/>
    <w:rsid w:val="007C4F70"/>
    <w:rsid w:val="007C5394"/>
    <w:rsid w:val="007C6BB9"/>
    <w:rsid w:val="007C730D"/>
    <w:rsid w:val="007D1633"/>
    <w:rsid w:val="007D1B60"/>
    <w:rsid w:val="007D2E6D"/>
    <w:rsid w:val="007D364C"/>
    <w:rsid w:val="007D4A21"/>
    <w:rsid w:val="007D5501"/>
    <w:rsid w:val="007D7F23"/>
    <w:rsid w:val="007E073D"/>
    <w:rsid w:val="007E2498"/>
    <w:rsid w:val="007E260F"/>
    <w:rsid w:val="007E2BC1"/>
    <w:rsid w:val="007E35CB"/>
    <w:rsid w:val="007E4B05"/>
    <w:rsid w:val="007E6187"/>
    <w:rsid w:val="007E687B"/>
    <w:rsid w:val="007E6E21"/>
    <w:rsid w:val="007E76B5"/>
    <w:rsid w:val="007F16A8"/>
    <w:rsid w:val="007F2363"/>
    <w:rsid w:val="007F30FE"/>
    <w:rsid w:val="007F6149"/>
    <w:rsid w:val="007F618C"/>
    <w:rsid w:val="007F688D"/>
    <w:rsid w:val="00802325"/>
    <w:rsid w:val="0080415F"/>
    <w:rsid w:val="00805ADA"/>
    <w:rsid w:val="00806F44"/>
    <w:rsid w:val="00807954"/>
    <w:rsid w:val="00812E7D"/>
    <w:rsid w:val="00815DBC"/>
    <w:rsid w:val="00816F1C"/>
    <w:rsid w:val="008175AA"/>
    <w:rsid w:val="008204FC"/>
    <w:rsid w:val="00820596"/>
    <w:rsid w:val="008223E7"/>
    <w:rsid w:val="00824EDF"/>
    <w:rsid w:val="00825DFC"/>
    <w:rsid w:val="00826D20"/>
    <w:rsid w:val="00832BFF"/>
    <w:rsid w:val="00833508"/>
    <w:rsid w:val="00833678"/>
    <w:rsid w:val="00836C93"/>
    <w:rsid w:val="00836CE9"/>
    <w:rsid w:val="00840460"/>
    <w:rsid w:val="008408C1"/>
    <w:rsid w:val="00840B15"/>
    <w:rsid w:val="008413D6"/>
    <w:rsid w:val="0084328B"/>
    <w:rsid w:val="00843A62"/>
    <w:rsid w:val="00844F0F"/>
    <w:rsid w:val="00845806"/>
    <w:rsid w:val="008467C7"/>
    <w:rsid w:val="0084763A"/>
    <w:rsid w:val="00850343"/>
    <w:rsid w:val="008503AA"/>
    <w:rsid w:val="00851E90"/>
    <w:rsid w:val="0085234E"/>
    <w:rsid w:val="008533C2"/>
    <w:rsid w:val="00854E3D"/>
    <w:rsid w:val="00856E94"/>
    <w:rsid w:val="00857E65"/>
    <w:rsid w:val="0086001B"/>
    <w:rsid w:val="008601C5"/>
    <w:rsid w:val="008631BE"/>
    <w:rsid w:val="00863F9A"/>
    <w:rsid w:val="00864126"/>
    <w:rsid w:val="00865F66"/>
    <w:rsid w:val="00867518"/>
    <w:rsid w:val="008704E4"/>
    <w:rsid w:val="00873929"/>
    <w:rsid w:val="00876062"/>
    <w:rsid w:val="00877A23"/>
    <w:rsid w:val="00880650"/>
    <w:rsid w:val="00880DE8"/>
    <w:rsid w:val="0088311B"/>
    <w:rsid w:val="008849F5"/>
    <w:rsid w:val="008855EA"/>
    <w:rsid w:val="00887AD9"/>
    <w:rsid w:val="00887C12"/>
    <w:rsid w:val="00890BD7"/>
    <w:rsid w:val="00891A6E"/>
    <w:rsid w:val="00891CAE"/>
    <w:rsid w:val="008937AA"/>
    <w:rsid w:val="008941B7"/>
    <w:rsid w:val="0089458C"/>
    <w:rsid w:val="0089477D"/>
    <w:rsid w:val="008951FB"/>
    <w:rsid w:val="008968EB"/>
    <w:rsid w:val="00897689"/>
    <w:rsid w:val="00897FEE"/>
    <w:rsid w:val="008A0B7C"/>
    <w:rsid w:val="008A3A56"/>
    <w:rsid w:val="008A3A94"/>
    <w:rsid w:val="008A405E"/>
    <w:rsid w:val="008A4DD1"/>
    <w:rsid w:val="008A51A2"/>
    <w:rsid w:val="008A51C6"/>
    <w:rsid w:val="008A51D2"/>
    <w:rsid w:val="008A5957"/>
    <w:rsid w:val="008A7511"/>
    <w:rsid w:val="008B246B"/>
    <w:rsid w:val="008B2EB2"/>
    <w:rsid w:val="008B5F1A"/>
    <w:rsid w:val="008B7AF1"/>
    <w:rsid w:val="008C0CF7"/>
    <w:rsid w:val="008C2639"/>
    <w:rsid w:val="008C3EB9"/>
    <w:rsid w:val="008C43EF"/>
    <w:rsid w:val="008C5E5D"/>
    <w:rsid w:val="008D0832"/>
    <w:rsid w:val="008D27E4"/>
    <w:rsid w:val="008D29DB"/>
    <w:rsid w:val="008D48A3"/>
    <w:rsid w:val="008D4FC5"/>
    <w:rsid w:val="008D5E56"/>
    <w:rsid w:val="008D601C"/>
    <w:rsid w:val="008E04E6"/>
    <w:rsid w:val="008E36EC"/>
    <w:rsid w:val="008E3A6A"/>
    <w:rsid w:val="008E5CE3"/>
    <w:rsid w:val="008E665F"/>
    <w:rsid w:val="008E7D0C"/>
    <w:rsid w:val="008F10C0"/>
    <w:rsid w:val="008F1194"/>
    <w:rsid w:val="008F1C9A"/>
    <w:rsid w:val="008F273A"/>
    <w:rsid w:val="008F5ABC"/>
    <w:rsid w:val="008F5FA6"/>
    <w:rsid w:val="008F64BD"/>
    <w:rsid w:val="008F7A9C"/>
    <w:rsid w:val="00900503"/>
    <w:rsid w:val="0090290C"/>
    <w:rsid w:val="0091299A"/>
    <w:rsid w:val="00914764"/>
    <w:rsid w:val="0091539C"/>
    <w:rsid w:val="00916A3D"/>
    <w:rsid w:val="00917822"/>
    <w:rsid w:val="00920F1E"/>
    <w:rsid w:val="009238C0"/>
    <w:rsid w:val="00923A60"/>
    <w:rsid w:val="00924D99"/>
    <w:rsid w:val="00924F6C"/>
    <w:rsid w:val="00925BAA"/>
    <w:rsid w:val="00925EE3"/>
    <w:rsid w:val="0092787C"/>
    <w:rsid w:val="0092796F"/>
    <w:rsid w:val="009304F6"/>
    <w:rsid w:val="009317F7"/>
    <w:rsid w:val="009328FC"/>
    <w:rsid w:val="00933D7D"/>
    <w:rsid w:val="00934710"/>
    <w:rsid w:val="009360C5"/>
    <w:rsid w:val="00937D0D"/>
    <w:rsid w:val="00944443"/>
    <w:rsid w:val="009452AF"/>
    <w:rsid w:val="00950842"/>
    <w:rsid w:val="0095163A"/>
    <w:rsid w:val="009520B8"/>
    <w:rsid w:val="00952FBD"/>
    <w:rsid w:val="00953D4F"/>
    <w:rsid w:val="0095432C"/>
    <w:rsid w:val="00955AC4"/>
    <w:rsid w:val="00957152"/>
    <w:rsid w:val="00957410"/>
    <w:rsid w:val="00957F8E"/>
    <w:rsid w:val="0096064B"/>
    <w:rsid w:val="0096087B"/>
    <w:rsid w:val="00962C63"/>
    <w:rsid w:val="00962F0B"/>
    <w:rsid w:val="00963568"/>
    <w:rsid w:val="009637E8"/>
    <w:rsid w:val="0096425B"/>
    <w:rsid w:val="009704B0"/>
    <w:rsid w:val="00970598"/>
    <w:rsid w:val="00972036"/>
    <w:rsid w:val="00973C23"/>
    <w:rsid w:val="00973C67"/>
    <w:rsid w:val="00975D81"/>
    <w:rsid w:val="00977FCE"/>
    <w:rsid w:val="00983346"/>
    <w:rsid w:val="00983F19"/>
    <w:rsid w:val="00986A6C"/>
    <w:rsid w:val="00987853"/>
    <w:rsid w:val="00990F45"/>
    <w:rsid w:val="009920D4"/>
    <w:rsid w:val="00992E36"/>
    <w:rsid w:val="0099432F"/>
    <w:rsid w:val="009952EB"/>
    <w:rsid w:val="009959BB"/>
    <w:rsid w:val="00995D43"/>
    <w:rsid w:val="009964E7"/>
    <w:rsid w:val="009A03AF"/>
    <w:rsid w:val="009A1614"/>
    <w:rsid w:val="009A180F"/>
    <w:rsid w:val="009A1A51"/>
    <w:rsid w:val="009A1E56"/>
    <w:rsid w:val="009A20E5"/>
    <w:rsid w:val="009A2B81"/>
    <w:rsid w:val="009A2C84"/>
    <w:rsid w:val="009A4122"/>
    <w:rsid w:val="009A45AD"/>
    <w:rsid w:val="009A623A"/>
    <w:rsid w:val="009A72AF"/>
    <w:rsid w:val="009A7444"/>
    <w:rsid w:val="009B2C75"/>
    <w:rsid w:val="009B3319"/>
    <w:rsid w:val="009B3E6F"/>
    <w:rsid w:val="009B4994"/>
    <w:rsid w:val="009B4A71"/>
    <w:rsid w:val="009B4B17"/>
    <w:rsid w:val="009B532B"/>
    <w:rsid w:val="009B5F0E"/>
    <w:rsid w:val="009B6B20"/>
    <w:rsid w:val="009B7560"/>
    <w:rsid w:val="009B77BF"/>
    <w:rsid w:val="009B77E9"/>
    <w:rsid w:val="009C3E19"/>
    <w:rsid w:val="009C4684"/>
    <w:rsid w:val="009C532F"/>
    <w:rsid w:val="009C5CA3"/>
    <w:rsid w:val="009C5DC9"/>
    <w:rsid w:val="009D2836"/>
    <w:rsid w:val="009D32FE"/>
    <w:rsid w:val="009D3EE1"/>
    <w:rsid w:val="009D507F"/>
    <w:rsid w:val="009D69B6"/>
    <w:rsid w:val="009D7E49"/>
    <w:rsid w:val="009E09F5"/>
    <w:rsid w:val="009E354F"/>
    <w:rsid w:val="009E3E67"/>
    <w:rsid w:val="009E51CE"/>
    <w:rsid w:val="009E5D82"/>
    <w:rsid w:val="009E71FF"/>
    <w:rsid w:val="009E734D"/>
    <w:rsid w:val="009F0667"/>
    <w:rsid w:val="009F0EAA"/>
    <w:rsid w:val="009F38A2"/>
    <w:rsid w:val="009F42AB"/>
    <w:rsid w:val="009F5A9B"/>
    <w:rsid w:val="009F64D4"/>
    <w:rsid w:val="009F65BD"/>
    <w:rsid w:val="009F6B76"/>
    <w:rsid w:val="009F78CB"/>
    <w:rsid w:val="009F79DC"/>
    <w:rsid w:val="00A00A06"/>
    <w:rsid w:val="00A016FD"/>
    <w:rsid w:val="00A0309C"/>
    <w:rsid w:val="00A0599B"/>
    <w:rsid w:val="00A10CB3"/>
    <w:rsid w:val="00A14107"/>
    <w:rsid w:val="00A15935"/>
    <w:rsid w:val="00A20DBC"/>
    <w:rsid w:val="00A21A48"/>
    <w:rsid w:val="00A22F47"/>
    <w:rsid w:val="00A23FE4"/>
    <w:rsid w:val="00A27300"/>
    <w:rsid w:val="00A303EE"/>
    <w:rsid w:val="00A32EDC"/>
    <w:rsid w:val="00A35817"/>
    <w:rsid w:val="00A36C54"/>
    <w:rsid w:val="00A37466"/>
    <w:rsid w:val="00A40CC4"/>
    <w:rsid w:val="00A410CD"/>
    <w:rsid w:val="00A41431"/>
    <w:rsid w:val="00A428DE"/>
    <w:rsid w:val="00A4301D"/>
    <w:rsid w:val="00A457B6"/>
    <w:rsid w:val="00A45E93"/>
    <w:rsid w:val="00A463B6"/>
    <w:rsid w:val="00A47A4C"/>
    <w:rsid w:val="00A502B4"/>
    <w:rsid w:val="00A51997"/>
    <w:rsid w:val="00A52C01"/>
    <w:rsid w:val="00A55391"/>
    <w:rsid w:val="00A57146"/>
    <w:rsid w:val="00A63318"/>
    <w:rsid w:val="00A65678"/>
    <w:rsid w:val="00A70DD1"/>
    <w:rsid w:val="00A716CA"/>
    <w:rsid w:val="00A7397B"/>
    <w:rsid w:val="00A74B6C"/>
    <w:rsid w:val="00A75474"/>
    <w:rsid w:val="00A760AA"/>
    <w:rsid w:val="00A81299"/>
    <w:rsid w:val="00A82227"/>
    <w:rsid w:val="00A82BF3"/>
    <w:rsid w:val="00A8335E"/>
    <w:rsid w:val="00A847E1"/>
    <w:rsid w:val="00A85C20"/>
    <w:rsid w:val="00A86058"/>
    <w:rsid w:val="00A86846"/>
    <w:rsid w:val="00A86985"/>
    <w:rsid w:val="00A90BD5"/>
    <w:rsid w:val="00A90F41"/>
    <w:rsid w:val="00A91050"/>
    <w:rsid w:val="00A92BDF"/>
    <w:rsid w:val="00A9367A"/>
    <w:rsid w:val="00A93A21"/>
    <w:rsid w:val="00A943B2"/>
    <w:rsid w:val="00A9602E"/>
    <w:rsid w:val="00A965CC"/>
    <w:rsid w:val="00AA0222"/>
    <w:rsid w:val="00AA2193"/>
    <w:rsid w:val="00AA4BB9"/>
    <w:rsid w:val="00AA7833"/>
    <w:rsid w:val="00AA7BE8"/>
    <w:rsid w:val="00AB07A4"/>
    <w:rsid w:val="00AB181B"/>
    <w:rsid w:val="00AB2E64"/>
    <w:rsid w:val="00AB32F5"/>
    <w:rsid w:val="00AB4282"/>
    <w:rsid w:val="00AB4388"/>
    <w:rsid w:val="00AB4D75"/>
    <w:rsid w:val="00AC3B69"/>
    <w:rsid w:val="00AC3E58"/>
    <w:rsid w:val="00AC6720"/>
    <w:rsid w:val="00AC7ECD"/>
    <w:rsid w:val="00AD0766"/>
    <w:rsid w:val="00AD083F"/>
    <w:rsid w:val="00AD1569"/>
    <w:rsid w:val="00AD2170"/>
    <w:rsid w:val="00AD275A"/>
    <w:rsid w:val="00AD3D6D"/>
    <w:rsid w:val="00AD5490"/>
    <w:rsid w:val="00AD657A"/>
    <w:rsid w:val="00AD75F0"/>
    <w:rsid w:val="00AD7F00"/>
    <w:rsid w:val="00AE0559"/>
    <w:rsid w:val="00AE0D97"/>
    <w:rsid w:val="00AE1657"/>
    <w:rsid w:val="00AE1A45"/>
    <w:rsid w:val="00AE22BA"/>
    <w:rsid w:val="00AE3B5F"/>
    <w:rsid w:val="00AE3CFD"/>
    <w:rsid w:val="00AE3F58"/>
    <w:rsid w:val="00AE4669"/>
    <w:rsid w:val="00AE55D2"/>
    <w:rsid w:val="00AE7106"/>
    <w:rsid w:val="00AF06CB"/>
    <w:rsid w:val="00AF1B84"/>
    <w:rsid w:val="00AF37BE"/>
    <w:rsid w:val="00AF388A"/>
    <w:rsid w:val="00AF4D16"/>
    <w:rsid w:val="00AF4D5E"/>
    <w:rsid w:val="00AF5B0D"/>
    <w:rsid w:val="00AF5B4A"/>
    <w:rsid w:val="00AF6215"/>
    <w:rsid w:val="00AF6A01"/>
    <w:rsid w:val="00B01A14"/>
    <w:rsid w:val="00B03428"/>
    <w:rsid w:val="00B035CC"/>
    <w:rsid w:val="00B06606"/>
    <w:rsid w:val="00B068D9"/>
    <w:rsid w:val="00B06E83"/>
    <w:rsid w:val="00B103CA"/>
    <w:rsid w:val="00B12251"/>
    <w:rsid w:val="00B14087"/>
    <w:rsid w:val="00B163A7"/>
    <w:rsid w:val="00B20566"/>
    <w:rsid w:val="00B20700"/>
    <w:rsid w:val="00B222AD"/>
    <w:rsid w:val="00B23ADB"/>
    <w:rsid w:val="00B23CE0"/>
    <w:rsid w:val="00B26878"/>
    <w:rsid w:val="00B268F6"/>
    <w:rsid w:val="00B27734"/>
    <w:rsid w:val="00B34418"/>
    <w:rsid w:val="00B3452A"/>
    <w:rsid w:val="00B34F64"/>
    <w:rsid w:val="00B42560"/>
    <w:rsid w:val="00B42D30"/>
    <w:rsid w:val="00B43FBC"/>
    <w:rsid w:val="00B457A7"/>
    <w:rsid w:val="00B45E08"/>
    <w:rsid w:val="00B51E8B"/>
    <w:rsid w:val="00B522B8"/>
    <w:rsid w:val="00B522E5"/>
    <w:rsid w:val="00B53061"/>
    <w:rsid w:val="00B5338E"/>
    <w:rsid w:val="00B5561F"/>
    <w:rsid w:val="00B55F0E"/>
    <w:rsid w:val="00B56013"/>
    <w:rsid w:val="00B57460"/>
    <w:rsid w:val="00B60CEC"/>
    <w:rsid w:val="00B643BB"/>
    <w:rsid w:val="00B673D2"/>
    <w:rsid w:val="00B710BD"/>
    <w:rsid w:val="00B73652"/>
    <w:rsid w:val="00B80087"/>
    <w:rsid w:val="00B80CF4"/>
    <w:rsid w:val="00B816CE"/>
    <w:rsid w:val="00B81E18"/>
    <w:rsid w:val="00B827FF"/>
    <w:rsid w:val="00B8445D"/>
    <w:rsid w:val="00B846E1"/>
    <w:rsid w:val="00B87C46"/>
    <w:rsid w:val="00B9000E"/>
    <w:rsid w:val="00B9010E"/>
    <w:rsid w:val="00B9061C"/>
    <w:rsid w:val="00B90969"/>
    <w:rsid w:val="00B90A67"/>
    <w:rsid w:val="00B9160B"/>
    <w:rsid w:val="00B93351"/>
    <w:rsid w:val="00B93FAF"/>
    <w:rsid w:val="00B95C3A"/>
    <w:rsid w:val="00B964B8"/>
    <w:rsid w:val="00B96AC7"/>
    <w:rsid w:val="00B96DBD"/>
    <w:rsid w:val="00B9744A"/>
    <w:rsid w:val="00BA0D89"/>
    <w:rsid w:val="00BA6978"/>
    <w:rsid w:val="00BA6C89"/>
    <w:rsid w:val="00BA74D3"/>
    <w:rsid w:val="00BB0C1F"/>
    <w:rsid w:val="00BB3B4A"/>
    <w:rsid w:val="00BB5723"/>
    <w:rsid w:val="00BB5A7A"/>
    <w:rsid w:val="00BB7715"/>
    <w:rsid w:val="00BC1DA3"/>
    <w:rsid w:val="00BC1EE9"/>
    <w:rsid w:val="00BC2074"/>
    <w:rsid w:val="00BC2E18"/>
    <w:rsid w:val="00BC2FFB"/>
    <w:rsid w:val="00BC46FA"/>
    <w:rsid w:val="00BC52C2"/>
    <w:rsid w:val="00BC622C"/>
    <w:rsid w:val="00BC6B09"/>
    <w:rsid w:val="00BD0813"/>
    <w:rsid w:val="00BD241F"/>
    <w:rsid w:val="00BD32E5"/>
    <w:rsid w:val="00BD403D"/>
    <w:rsid w:val="00BD4087"/>
    <w:rsid w:val="00BD45EF"/>
    <w:rsid w:val="00BD4838"/>
    <w:rsid w:val="00BD5C05"/>
    <w:rsid w:val="00BD7002"/>
    <w:rsid w:val="00BE20C4"/>
    <w:rsid w:val="00BE3C7B"/>
    <w:rsid w:val="00BF09EC"/>
    <w:rsid w:val="00BF0CB4"/>
    <w:rsid w:val="00BF1596"/>
    <w:rsid w:val="00BF2E42"/>
    <w:rsid w:val="00BF40BD"/>
    <w:rsid w:val="00BF5BAA"/>
    <w:rsid w:val="00BF6512"/>
    <w:rsid w:val="00C0427F"/>
    <w:rsid w:val="00C102B5"/>
    <w:rsid w:val="00C105FA"/>
    <w:rsid w:val="00C11428"/>
    <w:rsid w:val="00C13856"/>
    <w:rsid w:val="00C14296"/>
    <w:rsid w:val="00C148C1"/>
    <w:rsid w:val="00C16FB9"/>
    <w:rsid w:val="00C21E25"/>
    <w:rsid w:val="00C23138"/>
    <w:rsid w:val="00C235CA"/>
    <w:rsid w:val="00C25187"/>
    <w:rsid w:val="00C2566D"/>
    <w:rsid w:val="00C25CB9"/>
    <w:rsid w:val="00C274D7"/>
    <w:rsid w:val="00C27641"/>
    <w:rsid w:val="00C32E7A"/>
    <w:rsid w:val="00C405AE"/>
    <w:rsid w:val="00C422BC"/>
    <w:rsid w:val="00C42B47"/>
    <w:rsid w:val="00C43BFC"/>
    <w:rsid w:val="00C4450B"/>
    <w:rsid w:val="00C44BBE"/>
    <w:rsid w:val="00C45EE5"/>
    <w:rsid w:val="00C469A4"/>
    <w:rsid w:val="00C507C3"/>
    <w:rsid w:val="00C52188"/>
    <w:rsid w:val="00C5358D"/>
    <w:rsid w:val="00C54F75"/>
    <w:rsid w:val="00C555E1"/>
    <w:rsid w:val="00C563A6"/>
    <w:rsid w:val="00C56AB8"/>
    <w:rsid w:val="00C56D03"/>
    <w:rsid w:val="00C607F8"/>
    <w:rsid w:val="00C61603"/>
    <w:rsid w:val="00C62BBB"/>
    <w:rsid w:val="00C6302E"/>
    <w:rsid w:val="00C63B3B"/>
    <w:rsid w:val="00C64AD3"/>
    <w:rsid w:val="00C65F85"/>
    <w:rsid w:val="00C66A8B"/>
    <w:rsid w:val="00C731E8"/>
    <w:rsid w:val="00C74891"/>
    <w:rsid w:val="00C75D4C"/>
    <w:rsid w:val="00C770B0"/>
    <w:rsid w:val="00C77DF3"/>
    <w:rsid w:val="00C80108"/>
    <w:rsid w:val="00C8085F"/>
    <w:rsid w:val="00C82AE5"/>
    <w:rsid w:val="00C832E2"/>
    <w:rsid w:val="00C83B2F"/>
    <w:rsid w:val="00C83DF8"/>
    <w:rsid w:val="00C84365"/>
    <w:rsid w:val="00C84FA2"/>
    <w:rsid w:val="00C858FA"/>
    <w:rsid w:val="00C8699C"/>
    <w:rsid w:val="00C86A37"/>
    <w:rsid w:val="00C87A95"/>
    <w:rsid w:val="00C901A3"/>
    <w:rsid w:val="00C905D7"/>
    <w:rsid w:val="00C91DDE"/>
    <w:rsid w:val="00C92141"/>
    <w:rsid w:val="00C928A9"/>
    <w:rsid w:val="00C930ED"/>
    <w:rsid w:val="00C945DD"/>
    <w:rsid w:val="00C94996"/>
    <w:rsid w:val="00C94ACF"/>
    <w:rsid w:val="00C974D6"/>
    <w:rsid w:val="00CA0650"/>
    <w:rsid w:val="00CA0DC9"/>
    <w:rsid w:val="00CA391F"/>
    <w:rsid w:val="00CA43A1"/>
    <w:rsid w:val="00CA4E97"/>
    <w:rsid w:val="00CA5249"/>
    <w:rsid w:val="00CA5305"/>
    <w:rsid w:val="00CB08E6"/>
    <w:rsid w:val="00CB2DEC"/>
    <w:rsid w:val="00CB31AA"/>
    <w:rsid w:val="00CB3D15"/>
    <w:rsid w:val="00CB59D1"/>
    <w:rsid w:val="00CB7E7D"/>
    <w:rsid w:val="00CC0F54"/>
    <w:rsid w:val="00CC3D0D"/>
    <w:rsid w:val="00CC439E"/>
    <w:rsid w:val="00CC6FA2"/>
    <w:rsid w:val="00CD1B99"/>
    <w:rsid w:val="00CD23DC"/>
    <w:rsid w:val="00CD27C9"/>
    <w:rsid w:val="00CD2C70"/>
    <w:rsid w:val="00CD33C4"/>
    <w:rsid w:val="00CD4424"/>
    <w:rsid w:val="00CD5730"/>
    <w:rsid w:val="00CD5B9E"/>
    <w:rsid w:val="00CE17A5"/>
    <w:rsid w:val="00CE3F09"/>
    <w:rsid w:val="00CE4018"/>
    <w:rsid w:val="00CE44C5"/>
    <w:rsid w:val="00CE4E30"/>
    <w:rsid w:val="00CE5C39"/>
    <w:rsid w:val="00CE5DAC"/>
    <w:rsid w:val="00CE6D6D"/>
    <w:rsid w:val="00CF1C3C"/>
    <w:rsid w:val="00CF1F0A"/>
    <w:rsid w:val="00CF561E"/>
    <w:rsid w:val="00CF6520"/>
    <w:rsid w:val="00CF65CD"/>
    <w:rsid w:val="00CF6A95"/>
    <w:rsid w:val="00CF7499"/>
    <w:rsid w:val="00CF7772"/>
    <w:rsid w:val="00CF7B71"/>
    <w:rsid w:val="00D0366F"/>
    <w:rsid w:val="00D044DD"/>
    <w:rsid w:val="00D051DE"/>
    <w:rsid w:val="00D05B56"/>
    <w:rsid w:val="00D06819"/>
    <w:rsid w:val="00D1044D"/>
    <w:rsid w:val="00D105D7"/>
    <w:rsid w:val="00D1086E"/>
    <w:rsid w:val="00D11503"/>
    <w:rsid w:val="00D1184B"/>
    <w:rsid w:val="00D14796"/>
    <w:rsid w:val="00D1613E"/>
    <w:rsid w:val="00D16D7D"/>
    <w:rsid w:val="00D17ACB"/>
    <w:rsid w:val="00D20077"/>
    <w:rsid w:val="00D210EE"/>
    <w:rsid w:val="00D23445"/>
    <w:rsid w:val="00D258B1"/>
    <w:rsid w:val="00D26EB7"/>
    <w:rsid w:val="00D308D9"/>
    <w:rsid w:val="00D30DD9"/>
    <w:rsid w:val="00D3358C"/>
    <w:rsid w:val="00D33B65"/>
    <w:rsid w:val="00D349D1"/>
    <w:rsid w:val="00D34B7A"/>
    <w:rsid w:val="00D358F8"/>
    <w:rsid w:val="00D37061"/>
    <w:rsid w:val="00D40FA8"/>
    <w:rsid w:val="00D4229E"/>
    <w:rsid w:val="00D44F0A"/>
    <w:rsid w:val="00D45803"/>
    <w:rsid w:val="00D45C88"/>
    <w:rsid w:val="00D4655A"/>
    <w:rsid w:val="00D46607"/>
    <w:rsid w:val="00D5513A"/>
    <w:rsid w:val="00D572EB"/>
    <w:rsid w:val="00D578AD"/>
    <w:rsid w:val="00D61F41"/>
    <w:rsid w:val="00D62C77"/>
    <w:rsid w:val="00D62DA7"/>
    <w:rsid w:val="00D637BC"/>
    <w:rsid w:val="00D65F55"/>
    <w:rsid w:val="00D679DE"/>
    <w:rsid w:val="00D70078"/>
    <w:rsid w:val="00D7081E"/>
    <w:rsid w:val="00D70A34"/>
    <w:rsid w:val="00D7154E"/>
    <w:rsid w:val="00D726E8"/>
    <w:rsid w:val="00D7314A"/>
    <w:rsid w:val="00D743B6"/>
    <w:rsid w:val="00D74957"/>
    <w:rsid w:val="00D77F94"/>
    <w:rsid w:val="00D80059"/>
    <w:rsid w:val="00D80B15"/>
    <w:rsid w:val="00D80D9D"/>
    <w:rsid w:val="00D81B3B"/>
    <w:rsid w:val="00D8224F"/>
    <w:rsid w:val="00D84113"/>
    <w:rsid w:val="00D86063"/>
    <w:rsid w:val="00D86132"/>
    <w:rsid w:val="00D8628C"/>
    <w:rsid w:val="00D916D9"/>
    <w:rsid w:val="00D92DC5"/>
    <w:rsid w:val="00D92E2E"/>
    <w:rsid w:val="00D94F12"/>
    <w:rsid w:val="00D9510B"/>
    <w:rsid w:val="00D96091"/>
    <w:rsid w:val="00D96A8C"/>
    <w:rsid w:val="00DA0708"/>
    <w:rsid w:val="00DA1A87"/>
    <w:rsid w:val="00DA464E"/>
    <w:rsid w:val="00DA60B3"/>
    <w:rsid w:val="00DB2075"/>
    <w:rsid w:val="00DB3B80"/>
    <w:rsid w:val="00DB525D"/>
    <w:rsid w:val="00DB55B9"/>
    <w:rsid w:val="00DB6954"/>
    <w:rsid w:val="00DB6EE5"/>
    <w:rsid w:val="00DC2413"/>
    <w:rsid w:val="00DC2DFD"/>
    <w:rsid w:val="00DC3CE7"/>
    <w:rsid w:val="00DC5857"/>
    <w:rsid w:val="00DC60CB"/>
    <w:rsid w:val="00DC653B"/>
    <w:rsid w:val="00DC739A"/>
    <w:rsid w:val="00DD0903"/>
    <w:rsid w:val="00DD29DC"/>
    <w:rsid w:val="00DD330F"/>
    <w:rsid w:val="00DD4E93"/>
    <w:rsid w:val="00DD4F5E"/>
    <w:rsid w:val="00DD5BBB"/>
    <w:rsid w:val="00DE09D9"/>
    <w:rsid w:val="00DE0F82"/>
    <w:rsid w:val="00DE1C54"/>
    <w:rsid w:val="00DE1FE6"/>
    <w:rsid w:val="00DE30A8"/>
    <w:rsid w:val="00DE4942"/>
    <w:rsid w:val="00DE5F5E"/>
    <w:rsid w:val="00DE63F9"/>
    <w:rsid w:val="00DF1A83"/>
    <w:rsid w:val="00DF238C"/>
    <w:rsid w:val="00DF2EB2"/>
    <w:rsid w:val="00DF4393"/>
    <w:rsid w:val="00DF52E6"/>
    <w:rsid w:val="00DF59A5"/>
    <w:rsid w:val="00E007FE"/>
    <w:rsid w:val="00E021E3"/>
    <w:rsid w:val="00E04447"/>
    <w:rsid w:val="00E05490"/>
    <w:rsid w:val="00E06970"/>
    <w:rsid w:val="00E079CA"/>
    <w:rsid w:val="00E10218"/>
    <w:rsid w:val="00E1167F"/>
    <w:rsid w:val="00E1540F"/>
    <w:rsid w:val="00E15CA5"/>
    <w:rsid w:val="00E17120"/>
    <w:rsid w:val="00E178F0"/>
    <w:rsid w:val="00E20A2C"/>
    <w:rsid w:val="00E22258"/>
    <w:rsid w:val="00E24FE7"/>
    <w:rsid w:val="00E251B6"/>
    <w:rsid w:val="00E26FC1"/>
    <w:rsid w:val="00E313DA"/>
    <w:rsid w:val="00E3253B"/>
    <w:rsid w:val="00E32A95"/>
    <w:rsid w:val="00E33B0A"/>
    <w:rsid w:val="00E34923"/>
    <w:rsid w:val="00E34CA5"/>
    <w:rsid w:val="00E35E89"/>
    <w:rsid w:val="00E36862"/>
    <w:rsid w:val="00E404F9"/>
    <w:rsid w:val="00E414CC"/>
    <w:rsid w:val="00E418D1"/>
    <w:rsid w:val="00E44026"/>
    <w:rsid w:val="00E4491D"/>
    <w:rsid w:val="00E45B3E"/>
    <w:rsid w:val="00E467E7"/>
    <w:rsid w:val="00E46B10"/>
    <w:rsid w:val="00E50F60"/>
    <w:rsid w:val="00E518B3"/>
    <w:rsid w:val="00E53101"/>
    <w:rsid w:val="00E539E7"/>
    <w:rsid w:val="00E54836"/>
    <w:rsid w:val="00E560B9"/>
    <w:rsid w:val="00E63179"/>
    <w:rsid w:val="00E65452"/>
    <w:rsid w:val="00E66BA4"/>
    <w:rsid w:val="00E66F0F"/>
    <w:rsid w:val="00E7095D"/>
    <w:rsid w:val="00E71F2C"/>
    <w:rsid w:val="00E72FFF"/>
    <w:rsid w:val="00E77BCE"/>
    <w:rsid w:val="00E80CC5"/>
    <w:rsid w:val="00E81CC9"/>
    <w:rsid w:val="00E825CA"/>
    <w:rsid w:val="00E84114"/>
    <w:rsid w:val="00E84118"/>
    <w:rsid w:val="00E84B8C"/>
    <w:rsid w:val="00E857E0"/>
    <w:rsid w:val="00E86979"/>
    <w:rsid w:val="00E86F0C"/>
    <w:rsid w:val="00E909DE"/>
    <w:rsid w:val="00E92EF9"/>
    <w:rsid w:val="00E94008"/>
    <w:rsid w:val="00E952F7"/>
    <w:rsid w:val="00E95603"/>
    <w:rsid w:val="00E95956"/>
    <w:rsid w:val="00EA142C"/>
    <w:rsid w:val="00EA1519"/>
    <w:rsid w:val="00EA1D11"/>
    <w:rsid w:val="00EA2601"/>
    <w:rsid w:val="00EA3214"/>
    <w:rsid w:val="00EA395C"/>
    <w:rsid w:val="00EA3FF7"/>
    <w:rsid w:val="00EA50F4"/>
    <w:rsid w:val="00EA5645"/>
    <w:rsid w:val="00EB0407"/>
    <w:rsid w:val="00EB0536"/>
    <w:rsid w:val="00EB15EC"/>
    <w:rsid w:val="00EB1962"/>
    <w:rsid w:val="00EB2587"/>
    <w:rsid w:val="00EB42A8"/>
    <w:rsid w:val="00EB4D3F"/>
    <w:rsid w:val="00EB5601"/>
    <w:rsid w:val="00EC1A46"/>
    <w:rsid w:val="00EC2E38"/>
    <w:rsid w:val="00EC4F1E"/>
    <w:rsid w:val="00EC501A"/>
    <w:rsid w:val="00EC526F"/>
    <w:rsid w:val="00EC5C01"/>
    <w:rsid w:val="00ED0A75"/>
    <w:rsid w:val="00ED39ED"/>
    <w:rsid w:val="00ED46B5"/>
    <w:rsid w:val="00ED716B"/>
    <w:rsid w:val="00EE032A"/>
    <w:rsid w:val="00EE76E9"/>
    <w:rsid w:val="00EE771C"/>
    <w:rsid w:val="00EF08E3"/>
    <w:rsid w:val="00EF125C"/>
    <w:rsid w:val="00EF1D92"/>
    <w:rsid w:val="00EF2319"/>
    <w:rsid w:val="00EF2E4D"/>
    <w:rsid w:val="00EF3427"/>
    <w:rsid w:val="00EF5074"/>
    <w:rsid w:val="00F00CBB"/>
    <w:rsid w:val="00F020F8"/>
    <w:rsid w:val="00F0278D"/>
    <w:rsid w:val="00F077E5"/>
    <w:rsid w:val="00F10410"/>
    <w:rsid w:val="00F105BA"/>
    <w:rsid w:val="00F10924"/>
    <w:rsid w:val="00F11B61"/>
    <w:rsid w:val="00F1548E"/>
    <w:rsid w:val="00F15CEC"/>
    <w:rsid w:val="00F16569"/>
    <w:rsid w:val="00F178DE"/>
    <w:rsid w:val="00F17EF3"/>
    <w:rsid w:val="00F208AE"/>
    <w:rsid w:val="00F25398"/>
    <w:rsid w:val="00F31ECF"/>
    <w:rsid w:val="00F3285B"/>
    <w:rsid w:val="00F34445"/>
    <w:rsid w:val="00F34BA8"/>
    <w:rsid w:val="00F40B38"/>
    <w:rsid w:val="00F42223"/>
    <w:rsid w:val="00F43209"/>
    <w:rsid w:val="00F442D1"/>
    <w:rsid w:val="00F444B7"/>
    <w:rsid w:val="00F44A32"/>
    <w:rsid w:val="00F45304"/>
    <w:rsid w:val="00F46AB9"/>
    <w:rsid w:val="00F46B5A"/>
    <w:rsid w:val="00F46CC7"/>
    <w:rsid w:val="00F47C0A"/>
    <w:rsid w:val="00F50E71"/>
    <w:rsid w:val="00F519E6"/>
    <w:rsid w:val="00F52633"/>
    <w:rsid w:val="00F538B0"/>
    <w:rsid w:val="00F53DC4"/>
    <w:rsid w:val="00F57032"/>
    <w:rsid w:val="00F6104A"/>
    <w:rsid w:val="00F65292"/>
    <w:rsid w:val="00F66234"/>
    <w:rsid w:val="00F71D00"/>
    <w:rsid w:val="00F749CA"/>
    <w:rsid w:val="00F75532"/>
    <w:rsid w:val="00F75CA3"/>
    <w:rsid w:val="00F76B77"/>
    <w:rsid w:val="00F77457"/>
    <w:rsid w:val="00F80238"/>
    <w:rsid w:val="00F80642"/>
    <w:rsid w:val="00F83572"/>
    <w:rsid w:val="00F8357C"/>
    <w:rsid w:val="00F84450"/>
    <w:rsid w:val="00F85E4C"/>
    <w:rsid w:val="00F861D9"/>
    <w:rsid w:val="00F86215"/>
    <w:rsid w:val="00F86688"/>
    <w:rsid w:val="00F86A5B"/>
    <w:rsid w:val="00F8713D"/>
    <w:rsid w:val="00F87ECD"/>
    <w:rsid w:val="00F90B68"/>
    <w:rsid w:val="00F90BFC"/>
    <w:rsid w:val="00F91888"/>
    <w:rsid w:val="00F947AE"/>
    <w:rsid w:val="00F94EF4"/>
    <w:rsid w:val="00F9594D"/>
    <w:rsid w:val="00FA0A5E"/>
    <w:rsid w:val="00FA0D85"/>
    <w:rsid w:val="00FA135B"/>
    <w:rsid w:val="00FA1B2F"/>
    <w:rsid w:val="00FA1C4A"/>
    <w:rsid w:val="00FA3625"/>
    <w:rsid w:val="00FA64DA"/>
    <w:rsid w:val="00FA652A"/>
    <w:rsid w:val="00FA7D7E"/>
    <w:rsid w:val="00FB4C0B"/>
    <w:rsid w:val="00FB5BF5"/>
    <w:rsid w:val="00FB6C47"/>
    <w:rsid w:val="00FB702E"/>
    <w:rsid w:val="00FB716C"/>
    <w:rsid w:val="00FB7E2B"/>
    <w:rsid w:val="00FC1729"/>
    <w:rsid w:val="00FC21E2"/>
    <w:rsid w:val="00FC2995"/>
    <w:rsid w:val="00FC345F"/>
    <w:rsid w:val="00FC4B72"/>
    <w:rsid w:val="00FC4D89"/>
    <w:rsid w:val="00FC5206"/>
    <w:rsid w:val="00FC6F17"/>
    <w:rsid w:val="00FC758E"/>
    <w:rsid w:val="00FD028C"/>
    <w:rsid w:val="00FD2217"/>
    <w:rsid w:val="00FD316C"/>
    <w:rsid w:val="00FD540E"/>
    <w:rsid w:val="00FD5AA1"/>
    <w:rsid w:val="00FD76CC"/>
    <w:rsid w:val="00FE097C"/>
    <w:rsid w:val="00FE0CF9"/>
    <w:rsid w:val="00FE3201"/>
    <w:rsid w:val="00FE3F4D"/>
    <w:rsid w:val="00FE45A9"/>
    <w:rsid w:val="00FE5074"/>
    <w:rsid w:val="00FE5DBC"/>
    <w:rsid w:val="00FE699F"/>
    <w:rsid w:val="00FE6FDC"/>
    <w:rsid w:val="00FE71D7"/>
    <w:rsid w:val="00FE7E8B"/>
    <w:rsid w:val="00FF014F"/>
    <w:rsid w:val="00FF03D7"/>
    <w:rsid w:val="00FF28CB"/>
    <w:rsid w:val="00FF3281"/>
    <w:rsid w:val="00FF37ED"/>
    <w:rsid w:val="00FF3DA0"/>
    <w:rsid w:val="00FF448F"/>
    <w:rsid w:val="00FF4D74"/>
    <w:rsid w:val="00FF6451"/>
    <w:rsid w:val="00FF6B14"/>
    <w:rsid w:val="00FF793B"/>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ountry-region"/>
  <w:shapeDefaults>
    <o:shapedefaults v:ext="edit" spidmax="32769" style="mso-position-vertical-relative:page;v-text-anchor:bottom" fill="f" fillcolor="white" stroke="f">
      <v:fill color="white" on="f"/>
      <v:stroke on="f"/>
      <v:textbox inset="0,0,0,0"/>
      <o:colormru v:ext="edit" colors="#ddd,#f8f8f8"/>
    </o:shapedefaults>
    <o:shapelayout v:ext="edit">
      <o:idmap v:ext="edit" data="1"/>
    </o:shapelayout>
  </w:shapeDefaults>
  <w:decimalSymbol w:val="."/>
  <w:listSeparator w:val=","/>
  <w14:docId w14:val="20E46A3D"/>
  <w15:docId w15:val="{36E89100-EDBC-471C-B0A3-3F6776769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7">
    <w:lsdException w:name="Normal" w:uiPriority="0" w:qFormat="1"/>
    <w:lsdException w:name="heading 1" w:uiPriority="1" w:qFormat="1"/>
    <w:lsdException w:name="heading 2" w:uiPriority="1" w:qFormat="1"/>
    <w:lsdException w:name="heading 3" w:uiPriority="1" w:unhideWhenUsed="1" w:qFormat="1"/>
    <w:lsdException w:name="heading 4" w:uiPriority="71" w:unhideWhenUsed="1" w:qFormat="1"/>
    <w:lsdException w:name="heading 5" w:uiPriority="71" w:unhideWhenUsed="1" w:qFormat="1"/>
    <w:lsdException w:name="heading 6" w:unhideWhenUsed="1" w:qFormat="1"/>
    <w:lsdException w:name="heading 7" w:unhideWhenUsed="1" w:qFormat="1"/>
    <w:lsdException w:name="heading 8" w:unhideWhenUsed="1" w:qFormat="1"/>
    <w:lsdException w:name="heading 9"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iPriority="9"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4"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9"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iPriority="4" w:unhideWhenUsed="1" w:qFormat="1"/>
    <w:lsdException w:name="List Number 3" w:locked="1" w:semiHidden="1"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0"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semiHidden/>
    <w:qFormat/>
    <w:rsid w:val="00C91DDE"/>
    <w:pPr>
      <w:spacing w:after="120"/>
    </w:pPr>
    <w:rPr>
      <w:rFonts w:eastAsia="Calibri"/>
      <w:color w:val="000000"/>
    </w:rPr>
  </w:style>
  <w:style w:type="paragraph" w:styleId="Heading1">
    <w:name w:val="heading 1"/>
    <w:next w:val="BodyText"/>
    <w:link w:val="Heading1Char"/>
    <w:uiPriority w:val="1"/>
    <w:qFormat/>
    <w:rsid w:val="00C91DDE"/>
    <w:pPr>
      <w:keepNext/>
      <w:keepLines/>
      <w:pageBreakBefore/>
      <w:numPr>
        <w:numId w:val="14"/>
      </w:numPr>
      <w:tabs>
        <w:tab w:val="left" w:pos="1134"/>
      </w:tabs>
      <w:spacing w:after="960" w:line="480" w:lineRule="exact"/>
      <w:ind w:left="1134" w:hanging="1134"/>
      <w:outlineLvl w:val="0"/>
    </w:pPr>
    <w:rPr>
      <w:rFonts w:eastAsiaTheme="majorEastAsia" w:cstheme="majorBidi"/>
      <w:bCs/>
      <w:color w:val="757579" w:themeColor="accent3"/>
      <w:sz w:val="44"/>
      <w:szCs w:val="28"/>
    </w:rPr>
  </w:style>
  <w:style w:type="paragraph" w:styleId="Heading2">
    <w:name w:val="heading 2"/>
    <w:basedOn w:val="Heading1"/>
    <w:next w:val="BodyText"/>
    <w:link w:val="Heading2Char"/>
    <w:uiPriority w:val="1"/>
    <w:qFormat/>
    <w:rsid w:val="00C91DDE"/>
    <w:pPr>
      <w:pageBreakBefore w:val="0"/>
      <w:numPr>
        <w:ilvl w:val="1"/>
      </w:numPr>
      <w:spacing w:before="360" w:after="240" w:line="240" w:lineRule="auto"/>
      <w:ind w:left="1134" w:hanging="1134"/>
      <w:outlineLvl w:val="1"/>
    </w:pPr>
    <w:rPr>
      <w:color w:val="001D34" w:themeColor="accent2"/>
      <w:sz w:val="32"/>
      <w:szCs w:val="26"/>
    </w:rPr>
  </w:style>
  <w:style w:type="paragraph" w:styleId="Heading3">
    <w:name w:val="heading 3"/>
    <w:basedOn w:val="Heading2"/>
    <w:next w:val="BodyText"/>
    <w:link w:val="Heading3Char"/>
    <w:uiPriority w:val="1"/>
    <w:qFormat/>
    <w:rsid w:val="00E71F2C"/>
    <w:pPr>
      <w:numPr>
        <w:ilvl w:val="2"/>
      </w:numPr>
      <w:ind w:left="1134" w:hanging="1134"/>
      <w:outlineLvl w:val="2"/>
    </w:pPr>
    <w:rPr>
      <w:b/>
      <w:color w:val="auto"/>
      <w:sz w:val="26"/>
    </w:rPr>
  </w:style>
  <w:style w:type="paragraph" w:styleId="Heading4">
    <w:name w:val="heading 4"/>
    <w:basedOn w:val="Heading3"/>
    <w:next w:val="BodyText"/>
    <w:link w:val="Heading4Char"/>
    <w:uiPriority w:val="1"/>
    <w:qFormat/>
    <w:rsid w:val="00C91DDE"/>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C80108"/>
    <w:pPr>
      <w:outlineLvl w:val="4"/>
    </w:pPr>
    <w:rPr>
      <w:color w:val="auto"/>
      <w:sz w:val="22"/>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0"/>
    <w:locked/>
    <w:rsid w:val="0015572F"/>
    <w:pPr>
      <w:spacing w:after="108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C91DDE"/>
    <w:rPr>
      <w:rFonts w:eastAsiaTheme="majorEastAsia" w:cstheme="majorBidi"/>
      <w:bCs/>
      <w:color w:val="757579" w:themeColor="accent3"/>
      <w:sz w:val="44"/>
      <w:szCs w:val="28"/>
    </w:rPr>
  </w:style>
  <w:style w:type="character" w:customStyle="1" w:styleId="Heading2Char">
    <w:name w:val="Heading 2 Char"/>
    <w:basedOn w:val="DefaultParagraphFont"/>
    <w:link w:val="Heading2"/>
    <w:uiPriority w:val="1"/>
    <w:locked/>
    <w:rsid w:val="00C91DDE"/>
    <w:rPr>
      <w:rFonts w:eastAsiaTheme="majorEastAsia" w:cstheme="majorBidi"/>
      <w:bCs/>
      <w:color w:val="001D34" w:themeColor="accent2"/>
      <w:sz w:val="32"/>
      <w:szCs w:val="26"/>
    </w:rPr>
  </w:style>
  <w:style w:type="character" w:customStyle="1" w:styleId="Heading3Char">
    <w:name w:val="Heading 3 Char"/>
    <w:basedOn w:val="DefaultParagraphFont"/>
    <w:link w:val="Heading3"/>
    <w:uiPriority w:val="1"/>
    <w:locked/>
    <w:rsid w:val="00E71F2C"/>
    <w:rPr>
      <w:rFonts w:eastAsiaTheme="majorEastAsia" w:cstheme="majorBidi"/>
      <w:b/>
      <w:bCs/>
      <w:sz w:val="26"/>
      <w:szCs w:val="26"/>
    </w:rPr>
  </w:style>
  <w:style w:type="character" w:customStyle="1" w:styleId="Heading4Char">
    <w:name w:val="Heading 4 Char"/>
    <w:basedOn w:val="DefaultParagraphFont"/>
    <w:link w:val="Heading4"/>
    <w:uiPriority w:val="1"/>
    <w:locked/>
    <w:rsid w:val="00C91DDE"/>
    <w:rPr>
      <w:rFonts w:eastAsiaTheme="majorEastAsia" w:cstheme="majorBidi"/>
      <w:b/>
      <w:bCs/>
      <w:iCs/>
      <w:color w:val="757579" w:themeColor="accent3"/>
      <w:spacing w:val="1"/>
      <w:sz w:val="24"/>
      <w:szCs w:val="26"/>
    </w:rPr>
  </w:style>
  <w:style w:type="character" w:customStyle="1" w:styleId="Heading5Char">
    <w:name w:val="Heading 5 Char"/>
    <w:basedOn w:val="DefaultParagraphFont"/>
    <w:link w:val="Heading5"/>
    <w:uiPriority w:val="1"/>
    <w:locked/>
    <w:rsid w:val="00C80108"/>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15572F"/>
    <w:rPr>
      <w:rFonts w:eastAsiaTheme="majorEastAsia" w:cstheme="majorBidi"/>
      <w:bCs/>
      <w:color w:val="757579" w:themeColor="accent3"/>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BodyText"/>
    <w:link w:val="FooterChar"/>
    <w:uiPriority w:val="99"/>
    <w:qFormat/>
    <w:rsid w:val="000B40F1"/>
    <w:pPr>
      <w:tabs>
        <w:tab w:val="center" w:pos="4513"/>
        <w:tab w:val="right" w:pos="9026"/>
      </w:tabs>
      <w:spacing w:before="0" w:line="220" w:lineRule="atLeast"/>
    </w:pPr>
    <w:rPr>
      <w:color w:val="757579" w:themeColor="accent3"/>
      <w:sz w:val="16"/>
    </w:rPr>
  </w:style>
  <w:style w:type="character" w:customStyle="1" w:styleId="FooterChar">
    <w:name w:val="Footer Char"/>
    <w:basedOn w:val="DefaultParagraphFont"/>
    <w:link w:val="Footer"/>
    <w:uiPriority w:val="99"/>
    <w:locked/>
    <w:rsid w:val="000B40F1"/>
    <w:rPr>
      <w:rFonts w:eastAsia="Calibri"/>
      <w:color w:val="757579" w:themeColor="accent3"/>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BodyText"/>
    <w:next w:val="BodyText"/>
    <w:uiPriority w:val="2"/>
    <w:qFormat/>
    <w:rsid w:val="007B32FA"/>
    <w:pPr>
      <w:numPr>
        <w:numId w:val="5"/>
      </w:numPr>
      <w:tabs>
        <w:tab w:val="left" w:pos="397"/>
      </w:tabs>
      <w:spacing w:before="60" w:after="60"/>
      <w:ind w:left="357" w:hanging="357"/>
    </w:pPr>
  </w:style>
  <w:style w:type="paragraph" w:styleId="ListNumber">
    <w:name w:val="List Number"/>
    <w:basedOn w:val="BodyText"/>
    <w:next w:val="BodyText"/>
    <w:uiPriority w:val="2"/>
    <w:qFormat/>
    <w:rsid w:val="00D349D1"/>
    <w:pPr>
      <w:numPr>
        <w:numId w:val="9"/>
      </w:numPr>
      <w:tabs>
        <w:tab w:val="clear" w:pos="227"/>
        <w:tab w:val="left" w:pos="397"/>
      </w:tabs>
      <w:ind w:left="397" w:hanging="397"/>
    </w:pPr>
  </w:style>
  <w:style w:type="paragraph" w:styleId="ListBullet2">
    <w:name w:val="List Bullet 2"/>
    <w:basedOn w:val="ListBullet"/>
    <w:next w:val="BodyText"/>
    <w:uiPriority w:val="2"/>
    <w:qFormat/>
    <w:rsid w:val="00D349D1"/>
    <w:pPr>
      <w:numPr>
        <w:ilvl w:val="1"/>
      </w:numPr>
      <w:tabs>
        <w:tab w:val="clear" w:pos="397"/>
        <w:tab w:val="left" w:pos="794"/>
      </w:tabs>
      <w:ind w:left="794" w:hanging="357"/>
    </w:pPr>
  </w:style>
  <w:style w:type="paragraph" w:styleId="TOC1">
    <w:name w:val="toc 1"/>
    <w:basedOn w:val="BodyText"/>
    <w:next w:val="TOC2"/>
    <w:uiPriority w:val="39"/>
    <w:unhideWhenUsed/>
    <w:rsid w:val="00DC2413"/>
    <w:pPr>
      <w:pBdr>
        <w:top w:val="single" w:sz="4" w:space="1" w:color="001D34" w:themeColor="accent2"/>
        <w:left w:val="single" w:sz="4" w:space="4" w:color="001D34" w:themeColor="accent2"/>
        <w:bottom w:val="single" w:sz="4" w:space="1" w:color="001D34" w:themeColor="accent2"/>
        <w:right w:val="single" w:sz="4" w:space="4" w:color="001D34" w:themeColor="accent2"/>
      </w:pBdr>
      <w:shd w:val="clear" w:color="auto" w:fill="001D34" w:themeFill="accent2"/>
      <w:tabs>
        <w:tab w:val="left" w:pos="737"/>
        <w:tab w:val="right" w:pos="9639"/>
      </w:tabs>
      <w:spacing w:before="240" w:after="180"/>
    </w:pPr>
    <w:rPr>
      <w:b/>
      <w:noProof/>
      <w:color w:val="FFFFFF"/>
    </w:rPr>
  </w:style>
  <w:style w:type="paragraph" w:styleId="TOC2">
    <w:name w:val="toc 2"/>
    <w:basedOn w:val="BodyText"/>
    <w:uiPriority w:val="39"/>
    <w:unhideWhenUsed/>
    <w:rsid w:val="00A23FE4"/>
    <w:pPr>
      <w:tabs>
        <w:tab w:val="left" w:pos="737"/>
        <w:tab w:val="left" w:pos="1531"/>
        <w:tab w:val="right" w:leader="dot" w:pos="9639"/>
      </w:tabs>
      <w:ind w:right="284"/>
    </w:pPr>
    <w:rPr>
      <w:noProof/>
      <w:color w:val="001D34" w:themeColor="accent2"/>
    </w:rPr>
  </w:style>
  <w:style w:type="table" w:styleId="TableGrid">
    <w:name w:val="Table Grid"/>
    <w:basedOn w:val="TableNormal"/>
    <w:uiPriority w:val="3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BodyText"/>
    <w:uiPriority w:val="39"/>
    <w:unhideWhenUsed/>
    <w:rsid w:val="00A23FE4"/>
    <w:pPr>
      <w:tabs>
        <w:tab w:val="left" w:pos="1531"/>
        <w:tab w:val="right" w:leader="dot" w:pos="9639"/>
      </w:tabs>
      <w:spacing w:before="60"/>
      <w:ind w:left="737" w:right="284"/>
    </w:pPr>
    <w:rPr>
      <w:color w:val="001D34" w:themeColor="accent2"/>
    </w:rPr>
  </w:style>
  <w:style w:type="paragraph" w:customStyle="1" w:styleId="CoverTitle">
    <w:name w:val="CoverTitle"/>
    <w:next w:val="CoverSubtitle"/>
    <w:uiPriority w:val="12"/>
    <w:qFormat/>
    <w:rsid w:val="008467C7"/>
    <w:pPr>
      <w:spacing w:after="170" w:line="216" w:lineRule="auto"/>
    </w:pPr>
    <w:rPr>
      <w:rFonts w:eastAsiaTheme="majorEastAsia" w:cstheme="majorBidi"/>
      <w:color w:val="757579" w:themeColor="accent3"/>
      <w:spacing w:val="5"/>
      <w:kern w:val="28"/>
      <w:sz w:val="72"/>
      <w:szCs w:val="52"/>
    </w:rPr>
  </w:style>
  <w:style w:type="paragraph" w:customStyle="1" w:styleId="PartTitle">
    <w:name w:val="PartTitle"/>
    <w:next w:val="PartSubtitle"/>
    <w:uiPriority w:val="15"/>
    <w:qFormat/>
    <w:rsid w:val="00C91DDE"/>
    <w:pPr>
      <w:keepNext/>
      <w:tabs>
        <w:tab w:val="left" w:pos="2552"/>
      </w:tabs>
      <w:ind w:left="2552" w:hanging="2552"/>
      <w:outlineLvl w:val="0"/>
    </w:pPr>
    <w:rPr>
      <w:rFonts w:eastAsia="Calibri"/>
      <w:color w:val="757579" w:themeColor="accent3"/>
      <w:sz w:val="80"/>
    </w:rPr>
  </w:style>
  <w:style w:type="paragraph" w:customStyle="1" w:styleId="PartSubtitle">
    <w:name w:val="PartSubtitle"/>
    <w:basedOn w:val="PartTitle"/>
    <w:next w:val="BodyText"/>
    <w:uiPriority w:val="15"/>
    <w:qFormat/>
    <w:rsid w:val="00C91DDE"/>
    <w:pPr>
      <w:spacing w:before="360" w:after="240" w:line="340" w:lineRule="atLeast"/>
      <w:outlineLvl w:val="9"/>
    </w:pPr>
    <w:rPr>
      <w:color w:val="001D34" w:themeColor="accent2"/>
      <w:sz w:val="34"/>
    </w:rPr>
  </w:style>
  <w:style w:type="paragraph" w:customStyle="1" w:styleId="ListofFiguresandTablesTOCHeading">
    <w:name w:val="List of Figures and Tables TOC Heading"/>
    <w:basedOn w:val="TOCHeading"/>
    <w:next w:val="TableofFigures"/>
    <w:uiPriority w:val="14"/>
    <w:qFormat/>
    <w:rsid w:val="00D1044D"/>
  </w:style>
  <w:style w:type="paragraph" w:styleId="ListBullet3">
    <w:name w:val="List Bullet 3"/>
    <w:basedOn w:val="ListBullet2"/>
    <w:uiPriority w:val="2"/>
    <w:rsid w:val="00D349D1"/>
    <w:pPr>
      <w:numPr>
        <w:ilvl w:val="0"/>
        <w:numId w:val="16"/>
      </w:numPr>
      <w:tabs>
        <w:tab w:val="clear" w:pos="794"/>
        <w:tab w:val="left" w:pos="851"/>
      </w:tabs>
      <w:ind w:left="1497" w:hanging="340"/>
    </w:pPr>
  </w:style>
  <w:style w:type="paragraph" w:styleId="FootnoteText">
    <w:name w:val="footnote text"/>
    <w:basedOn w:val="BodyText"/>
    <w:link w:val="FootnoteTextChar"/>
    <w:uiPriority w:val="9"/>
    <w:qFormat/>
    <w:rsid w:val="00DC2413"/>
    <w:pPr>
      <w:spacing w:before="60" w:line="180" w:lineRule="atLeast"/>
    </w:pPr>
    <w:rPr>
      <w:sz w:val="16"/>
      <w:szCs w:val="20"/>
    </w:rPr>
  </w:style>
  <w:style w:type="character" w:customStyle="1" w:styleId="FootnoteTextChar">
    <w:name w:val="Footnote Text Char"/>
    <w:basedOn w:val="DefaultParagraphFont"/>
    <w:link w:val="FootnoteText"/>
    <w:uiPriority w:val="9"/>
    <w:locked/>
    <w:rsid w:val="00DC2413"/>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FigureTableSource">
    <w:name w:val="Figure/Table Source"/>
    <w:basedOn w:val="BodyText"/>
    <w:next w:val="BodyText"/>
    <w:uiPriority w:val="4"/>
    <w:qFormat/>
    <w:rsid w:val="00DC2413"/>
    <w:pPr>
      <w:tabs>
        <w:tab w:val="left" w:pos="539"/>
      </w:tabs>
      <w:spacing w:after="240" w:line="180" w:lineRule="atLeast"/>
    </w:pPr>
    <w:rPr>
      <w:sz w:val="16"/>
      <w:szCs w:val="20"/>
    </w:rPr>
  </w:style>
  <w:style w:type="paragraph" w:customStyle="1" w:styleId="TableText">
    <w:name w:val="TableText"/>
    <w:basedOn w:val="Normal"/>
    <w:link w:val="TableTextChar"/>
    <w:uiPriority w:val="5"/>
    <w:qFormat/>
    <w:rsid w:val="00DC2413"/>
    <w:pPr>
      <w:spacing w:before="60" w:after="60"/>
    </w:pPr>
    <w:rPr>
      <w:sz w:val="18"/>
    </w:rPr>
  </w:style>
  <w:style w:type="paragraph" w:customStyle="1" w:styleId="TableBullet">
    <w:name w:val="TableBullet"/>
    <w:basedOn w:val="TableText"/>
    <w:next w:val="TableText"/>
    <w:uiPriority w:val="5"/>
    <w:qFormat/>
    <w:rsid w:val="006131D3"/>
    <w:pPr>
      <w:numPr>
        <w:numId w:val="8"/>
      </w:numPr>
    </w:pPr>
  </w:style>
  <w:style w:type="paragraph" w:customStyle="1" w:styleId="RowHeading">
    <w:name w:val="RowHeading"/>
    <w:basedOn w:val="TableText"/>
    <w:next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next w:val="BodyText"/>
    <w:uiPriority w:val="12"/>
    <w:qFormat/>
    <w:rsid w:val="008467C7"/>
    <w:pPr>
      <w:numPr>
        <w:ilvl w:val="1"/>
      </w:numPr>
      <w:spacing w:after="240"/>
    </w:pPr>
    <w:rPr>
      <w:rFonts w:eastAsiaTheme="majorEastAsia" w:cstheme="majorBidi"/>
      <w:iCs/>
      <w:color w:val="000000" w:themeColor="text2"/>
      <w:spacing w:val="15"/>
      <w:sz w:val="32"/>
      <w:szCs w:val="24"/>
    </w:rPr>
  </w:style>
  <w:style w:type="paragraph" w:customStyle="1" w:styleId="BackCoverContactHeading">
    <w:name w:val="BackCover ContactHeading"/>
    <w:next w:val="BackCoverContactDetails"/>
    <w:uiPriority w:val="18"/>
    <w:qFormat/>
    <w:rsid w:val="000B40F1"/>
    <w:pPr>
      <w:spacing w:before="360" w:after="60"/>
    </w:pPr>
    <w:rPr>
      <w:rFonts w:eastAsia="Calibri"/>
      <w:b/>
      <w:sz w:val="18"/>
      <w:szCs w:val="20"/>
    </w:rPr>
  </w:style>
  <w:style w:type="paragraph" w:customStyle="1" w:styleId="BackCoverContactDetails">
    <w:name w:val="BackCover ContactDetails"/>
    <w:uiPriority w:val="18"/>
    <w:qFormat/>
    <w:rsid w:val="00DC2413"/>
    <w:pPr>
      <w:tabs>
        <w:tab w:val="left" w:pos="199"/>
      </w:tabs>
    </w:pPr>
    <w:rPr>
      <w:rFonts w:eastAsia="Calibri"/>
      <w:sz w:val="18"/>
    </w:rPr>
  </w:style>
  <w:style w:type="character" w:customStyle="1" w:styleId="BackCoverContactBold">
    <w:name w:val="BackCover ContactBold"/>
    <w:basedOn w:val="DefaultParagraphFont"/>
    <w:uiPriority w:val="18"/>
    <w:qFormat/>
    <w:rsid w:val="00D1044D"/>
    <w:rPr>
      <w:b/>
    </w:rPr>
  </w:style>
  <w:style w:type="paragraph" w:styleId="TOCHeading">
    <w:name w:val="TOC Heading"/>
    <w:basedOn w:val="Heading1"/>
    <w:next w:val="Normal"/>
    <w:link w:val="TOCHeadingChar"/>
    <w:uiPriority w:val="39"/>
    <w:qFormat/>
    <w:rsid w:val="00462182"/>
    <w:pPr>
      <w:pageBreakBefore w:val="0"/>
      <w:numPr>
        <w:numId w:val="0"/>
      </w:numPr>
      <w:spacing w:before="480" w:after="240"/>
      <w:outlineLvl w:val="1"/>
    </w:pPr>
    <w:rPr>
      <w:bCs w:val="0"/>
    </w:rPr>
  </w:style>
  <w:style w:type="character" w:styleId="Hyperlink">
    <w:name w:val="Hyperlink"/>
    <w:basedOn w:val="DefaultParagraphFont"/>
    <w:uiPriority w:val="99"/>
    <w:qFormat/>
    <w:rsid w:val="00C91DDE"/>
    <w:rPr>
      <w:rFonts w:cs="Times New Roman"/>
      <w:color w:val="757579" w:themeColor="accent3"/>
      <w:u w:val="none"/>
    </w:rPr>
  </w:style>
  <w:style w:type="paragraph" w:styleId="TOC4">
    <w:name w:val="toc 4"/>
    <w:basedOn w:val="Normal"/>
    <w:next w:val="Normal"/>
    <w:autoRedefine/>
    <w:uiPriority w:val="99"/>
    <w:semiHidden/>
    <w:rsid w:val="00FE3F4D"/>
    <w:pPr>
      <w:spacing w:after="100"/>
      <w:ind w:left="660"/>
    </w:pPr>
  </w:style>
  <w:style w:type="paragraph" w:styleId="TOC9">
    <w:name w:val="toc 9"/>
    <w:basedOn w:val="Normal"/>
    <w:next w:val="Normal"/>
    <w:autoRedefine/>
    <w:uiPriority w:val="99"/>
    <w:semiHidden/>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basedOn w:val="BodyText"/>
    <w:next w:val="BodyText"/>
    <w:uiPriority w:val="4"/>
    <w:qFormat/>
    <w:rsid w:val="00C91DDE"/>
    <w:pPr>
      <w:keepNext/>
      <w:spacing w:before="180" w:after="180"/>
      <w:contextualSpacing/>
    </w:pPr>
    <w:rPr>
      <w:b/>
      <w:bCs/>
      <w:color w:val="757579" w:themeColor="accent3"/>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D1044D"/>
    <w:rPr>
      <w:color w:val="001D34" w:themeColor="accent2"/>
    </w:rPr>
  </w:style>
  <w:style w:type="paragraph" w:customStyle="1" w:styleId="Heading1notnumbered">
    <w:name w:val="Heading 1 not numbered"/>
    <w:basedOn w:val="Heading1"/>
    <w:next w:val="BodyText"/>
    <w:uiPriority w:val="1"/>
    <w:qFormat/>
    <w:rsid w:val="00D1044D"/>
    <w:pPr>
      <w:numPr>
        <w:numId w:val="0"/>
      </w:numPr>
    </w:pPr>
  </w:style>
  <w:style w:type="paragraph" w:customStyle="1" w:styleId="Heading3notnumbered">
    <w:name w:val="Heading 3 not numbered"/>
    <w:basedOn w:val="Heading3"/>
    <w:next w:val="BodyText"/>
    <w:uiPriority w:val="1"/>
    <w:qFormat/>
    <w:rsid w:val="00752314"/>
    <w:pPr>
      <w:numPr>
        <w:ilvl w:val="0"/>
        <w:numId w:val="0"/>
      </w:numPr>
    </w:pPr>
  </w:style>
  <w:style w:type="paragraph" w:customStyle="1" w:styleId="Heading2notnumbered">
    <w:name w:val="Heading 2 not numbered"/>
    <w:basedOn w:val="Heading2"/>
    <w:next w:val="BodyText"/>
    <w:uiPriority w:val="1"/>
    <w:qFormat/>
    <w:rsid w:val="00752314"/>
    <w:pPr>
      <w:numPr>
        <w:ilvl w:val="0"/>
        <w:numId w:val="0"/>
      </w:numPr>
    </w:pPr>
  </w:style>
  <w:style w:type="paragraph" w:customStyle="1" w:styleId="Heading1noTOC">
    <w:name w:val="Heading 1 no TOC"/>
    <w:basedOn w:val="Heading1notnumbered"/>
    <w:next w:val="BodyText"/>
    <w:uiPriority w:val="1"/>
    <w:qFormat/>
    <w:rsid w:val="00292798"/>
    <w:pPr>
      <w:pageBreakBefore w:val="0"/>
    </w:pPr>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00A9CE"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link w:val="BodyTextChar"/>
    <w:qFormat/>
    <w:locked/>
    <w:rsid w:val="00E71F2C"/>
    <w:pPr>
      <w:spacing w:before="120" w:after="120" w:line="264" w:lineRule="auto"/>
    </w:pPr>
    <w:rPr>
      <w:rFonts w:eastAsia="Calibri"/>
      <w:color w:val="000000"/>
      <w:sz w:val="24"/>
    </w:rPr>
  </w:style>
  <w:style w:type="character" w:customStyle="1" w:styleId="BodyTextChar">
    <w:name w:val="Body Text Char"/>
    <w:basedOn w:val="DefaultParagraphFont"/>
    <w:link w:val="BodyText"/>
    <w:locked/>
    <w:rsid w:val="00E71F2C"/>
    <w:rPr>
      <w:rFonts w:eastAsia="Calibri"/>
      <w:color w:val="000000"/>
      <w:sz w:val="24"/>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sz w:val="24"/>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99"/>
    <w:semiHidden/>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ListNumber2"/>
    <w:uiPriority w:val="2"/>
    <w:locked/>
    <w:rsid w:val="00D349D1"/>
    <w:pPr>
      <w:numPr>
        <w:numId w:val="17"/>
      </w:numPr>
      <w:tabs>
        <w:tab w:val="clear" w:pos="397"/>
      </w:tabs>
      <w:ind w:left="1078" w:hanging="284"/>
    </w:pPr>
  </w:style>
  <w:style w:type="paragraph" w:styleId="ListNumber4">
    <w:name w:val="List Number 4"/>
    <w:basedOn w:val="Normal"/>
    <w:uiPriority w:val="99"/>
    <w:semiHidden/>
    <w:locked/>
    <w:rsid w:val="00E251B6"/>
    <w:pPr>
      <w:numPr>
        <w:numId w:val="3"/>
      </w:numPr>
    </w:pPr>
  </w:style>
  <w:style w:type="paragraph" w:styleId="ListNumber5">
    <w:name w:val="List Number 5"/>
    <w:basedOn w:val="Normal"/>
    <w:uiPriority w:val="99"/>
    <w:semiHidden/>
    <w:locked/>
    <w:rsid w:val="00E251B6"/>
    <w:pPr>
      <w:numPr>
        <w:numId w:val="4"/>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D1044D"/>
    <w:pPr>
      <w:spacing w:before="180" w:after="60"/>
    </w:pPr>
    <w:rPr>
      <w:rFonts w:eastAsia="Times New Roman"/>
      <w:bCs/>
      <w:color w:val="001D34" w:themeColor="accent2"/>
      <w:sz w:val="24"/>
      <w:szCs w:val="26"/>
      <w:lang w:eastAsia="en-US"/>
    </w:rPr>
  </w:style>
  <w:style w:type="paragraph" w:customStyle="1" w:styleId="BusinessUnitName">
    <w:name w:val="Business Unit Name"/>
    <w:uiPriority w:val="12"/>
    <w:rsid w:val="00897FEE"/>
    <w:rPr>
      <w:b/>
      <w:caps/>
      <w:noProof/>
      <w:color w:val="FFFFFF"/>
      <w:spacing w:val="16"/>
      <w:szCs w:val="24"/>
      <w:lang w:eastAsia="en-US"/>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semiHidden/>
    <w:locked/>
    <w:rsid w:val="00AD275A"/>
    <w:rPr>
      <w:sz w:val="20"/>
      <w:szCs w:val="20"/>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99"/>
    <w:semiHidden/>
    <w:rsid w:val="00AD275A"/>
    <w:pPr>
      <w:ind w:left="880"/>
    </w:pPr>
  </w:style>
  <w:style w:type="paragraph" w:styleId="TOC6">
    <w:name w:val="toc 6"/>
    <w:basedOn w:val="Normal"/>
    <w:next w:val="Normal"/>
    <w:autoRedefine/>
    <w:uiPriority w:val="99"/>
    <w:semiHidden/>
    <w:rsid w:val="00AD275A"/>
    <w:pPr>
      <w:ind w:left="1100"/>
    </w:pPr>
  </w:style>
  <w:style w:type="paragraph" w:styleId="TOC7">
    <w:name w:val="toc 7"/>
    <w:basedOn w:val="Normal"/>
    <w:next w:val="Normal"/>
    <w:autoRedefine/>
    <w:uiPriority w:val="99"/>
    <w:semiHidden/>
    <w:rsid w:val="00AD275A"/>
    <w:pPr>
      <w:ind w:left="1320"/>
    </w:pPr>
  </w:style>
  <w:style w:type="paragraph" w:styleId="TOC8">
    <w:name w:val="toc 8"/>
    <w:basedOn w:val="Normal"/>
    <w:next w:val="Normal"/>
    <w:autoRedefine/>
    <w:uiPriority w:val="99"/>
    <w:semiHidden/>
    <w:rsid w:val="00AD275A"/>
    <w:pPr>
      <w:ind w:left="1540"/>
    </w:pPr>
  </w:style>
  <w:style w:type="numbering" w:customStyle="1" w:styleId="TableBullets">
    <w:name w:val="TableBullets"/>
    <w:uiPriority w:val="99"/>
    <w:rsid w:val="008861FC"/>
    <w:pPr>
      <w:numPr>
        <w:numId w:val="8"/>
      </w:numPr>
    </w:pPr>
  </w:style>
  <w:style w:type="numbering" w:customStyle="1" w:styleId="Sources">
    <w:name w:val="Sources"/>
    <w:rsid w:val="008861FC"/>
    <w:pPr>
      <w:numPr>
        <w:numId w:val="6"/>
      </w:numPr>
    </w:pPr>
  </w:style>
  <w:style w:type="numbering" w:styleId="1ai">
    <w:name w:val="Outline List 1"/>
    <w:basedOn w:val="NoList"/>
    <w:uiPriority w:val="99"/>
    <w:semiHidden/>
    <w:unhideWhenUsed/>
    <w:locked/>
    <w:rsid w:val="008861FC"/>
    <w:pPr>
      <w:numPr>
        <w:numId w:val="11"/>
      </w:numPr>
    </w:pPr>
  </w:style>
  <w:style w:type="numbering" w:styleId="111111">
    <w:name w:val="Outline List 2"/>
    <w:basedOn w:val="NoList"/>
    <w:uiPriority w:val="99"/>
    <w:semiHidden/>
    <w:unhideWhenUsed/>
    <w:locked/>
    <w:rsid w:val="008861FC"/>
    <w:pPr>
      <w:numPr>
        <w:numId w:val="10"/>
      </w:numPr>
    </w:pPr>
  </w:style>
  <w:style w:type="numbering" w:customStyle="1" w:styleId="Bullets">
    <w:name w:val="Bullets"/>
    <w:rsid w:val="008861FC"/>
    <w:pPr>
      <w:numPr>
        <w:numId w:val="5"/>
      </w:numPr>
    </w:pPr>
  </w:style>
  <w:style w:type="numbering" w:customStyle="1" w:styleId="Numbers">
    <w:name w:val="Numbers"/>
    <w:rsid w:val="008861FC"/>
    <w:pPr>
      <w:numPr>
        <w:numId w:val="9"/>
      </w:numPr>
    </w:pPr>
  </w:style>
  <w:style w:type="numbering" w:styleId="ArticleSection">
    <w:name w:val="Outline List 3"/>
    <w:basedOn w:val="NoList"/>
    <w:uiPriority w:val="99"/>
    <w:semiHidden/>
    <w:unhideWhenUsed/>
    <w:locked/>
    <w:rsid w:val="008861FC"/>
    <w:pPr>
      <w:numPr>
        <w:numId w:val="12"/>
      </w:numPr>
    </w:pPr>
  </w:style>
  <w:style w:type="paragraph" w:customStyle="1" w:styleId="AppendixHeading1base">
    <w:name w:val="Appendix Heading 1 base"/>
    <w:uiPriority w:val="20"/>
    <w:semiHidden/>
    <w:qFormat/>
    <w:rsid w:val="005C1B4B"/>
    <w:pPr>
      <w:keepNext/>
      <w:pageBreakBefore/>
      <w:numPr>
        <w:numId w:val="15"/>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next w:val="BodyText"/>
    <w:uiPriority w:val="11"/>
    <w:qFormat/>
    <w:rsid w:val="00C80108"/>
    <w:pPr>
      <w:numPr>
        <w:numId w:val="15"/>
      </w:numPr>
      <w:ind w:left="1134" w:hanging="1134"/>
    </w:pPr>
  </w:style>
  <w:style w:type="paragraph" w:customStyle="1" w:styleId="AppendixHeading3">
    <w:name w:val="Appendix Heading 3"/>
    <w:basedOn w:val="Heading3"/>
    <w:next w:val="BodyText"/>
    <w:uiPriority w:val="11"/>
    <w:qFormat/>
    <w:rsid w:val="00C80108"/>
    <w:pPr>
      <w:numPr>
        <w:numId w:val="15"/>
      </w:numPr>
      <w:ind w:left="1134" w:hanging="1134"/>
    </w:pPr>
  </w:style>
  <w:style w:type="paragraph" w:customStyle="1" w:styleId="AppendixHeading4">
    <w:name w:val="Appendix Heading 4"/>
    <w:basedOn w:val="Heading4"/>
    <w:next w:val="BodyText"/>
    <w:uiPriority w:val="11"/>
    <w:qFormat/>
    <w:rsid w:val="00880650"/>
  </w:style>
  <w:style w:type="paragraph" w:customStyle="1" w:styleId="Equation">
    <w:name w:val="Equation"/>
    <w:basedOn w:val="BodyText"/>
    <w:next w:val="BodyText"/>
    <w:uiPriority w:val="7"/>
    <w:qFormat/>
    <w:rsid w:val="009E354F"/>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DC2413"/>
    <w:pPr>
      <w:ind w:left="567" w:hanging="567"/>
    </w:pPr>
  </w:style>
  <w:style w:type="paragraph" w:styleId="ListNumber2">
    <w:name w:val="List Number 2"/>
    <w:basedOn w:val="ListNumber"/>
    <w:next w:val="BodyText"/>
    <w:uiPriority w:val="2"/>
    <w:qFormat/>
    <w:locked/>
    <w:rsid w:val="00D349D1"/>
    <w:pPr>
      <w:numPr>
        <w:numId w:val="13"/>
      </w:numPr>
      <w:tabs>
        <w:tab w:val="left" w:pos="794"/>
      </w:tabs>
      <w:spacing w:before="60" w:after="60"/>
      <w:ind w:left="794" w:hanging="397"/>
    </w:pPr>
  </w:style>
  <w:style w:type="character" w:customStyle="1" w:styleId="Italics">
    <w:name w:val="Italics"/>
    <w:basedOn w:val="DefaultParagraphFont"/>
    <w:uiPriority w:val="3"/>
    <w:qFormat/>
    <w:rsid w:val="0005371F"/>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uiPriority w:val="99"/>
    <w:qFormat/>
    <w:rsid w:val="004D3DB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B26878"/>
    <w:pPr>
      <w:spacing w:before="0"/>
    </w:pPr>
  </w:style>
  <w:style w:type="character" w:customStyle="1" w:styleId="Bold">
    <w:name w:val="Bold"/>
    <w:basedOn w:val="DefaultParagraphFont"/>
    <w:uiPriority w:val="3"/>
    <w:qFormat/>
    <w:rsid w:val="00856E94"/>
    <w:rPr>
      <w:b/>
    </w:rPr>
  </w:style>
  <w:style w:type="paragraph" w:styleId="ListParagraph">
    <w:name w:val="List Paragraph"/>
    <w:basedOn w:val="Normal"/>
    <w:uiPriority w:val="99"/>
    <w:semiHidden/>
    <w:qFormat/>
    <w:rsid w:val="009C5CA3"/>
    <w:pPr>
      <w:spacing w:before="180" w:line="264" w:lineRule="auto"/>
      <w:ind w:left="720"/>
      <w:contextualSpacing/>
    </w:pPr>
    <w:rPr>
      <w:sz w:val="24"/>
      <w:szCs w:val="24"/>
    </w:rPr>
  </w:style>
  <w:style w:type="character" w:styleId="IntenseEmphasis">
    <w:name w:val="Intense Emphasis"/>
    <w:basedOn w:val="DefaultParagraphFont"/>
    <w:uiPriority w:val="21"/>
    <w:semiHidden/>
    <w:qFormat/>
    <w:rsid w:val="00A65678"/>
    <w:rPr>
      <w:b/>
      <w:bCs/>
      <w:i/>
      <w:iCs/>
      <w:color w:val="001D34" w:themeColor="accent2"/>
    </w:rPr>
  </w:style>
  <w:style w:type="character" w:styleId="SubtleEmphasis">
    <w:name w:val="Subtle Emphasis"/>
    <w:basedOn w:val="DefaultParagraphFont"/>
    <w:uiPriority w:val="19"/>
    <w:semiHidden/>
    <w:qFormat/>
    <w:rsid w:val="00A65678"/>
    <w:rPr>
      <w:i/>
      <w:iCs/>
      <w:color w:val="595959" w:themeColor="text1" w:themeTint="A6"/>
    </w:rPr>
  </w:style>
  <w:style w:type="paragraph" w:styleId="IntenseQuote">
    <w:name w:val="Intense Quote"/>
    <w:basedOn w:val="Normal"/>
    <w:next w:val="Normal"/>
    <w:link w:val="IntenseQuoteChar"/>
    <w:uiPriority w:val="30"/>
    <w:semiHidden/>
    <w:qFormat/>
    <w:rsid w:val="00A65678"/>
    <w:pPr>
      <w:pBdr>
        <w:bottom w:val="single" w:sz="4" w:space="4" w:color="001D34" w:themeColor="accent2"/>
      </w:pBdr>
      <w:spacing w:before="200" w:after="280"/>
      <w:ind w:left="936" w:right="936"/>
    </w:pPr>
    <w:rPr>
      <w:b/>
      <w:bCs/>
      <w:i/>
      <w:iCs/>
      <w:color w:val="001D34" w:themeColor="accent2"/>
    </w:rPr>
  </w:style>
  <w:style w:type="character" w:customStyle="1" w:styleId="IntenseQuoteChar">
    <w:name w:val="Intense Quote Char"/>
    <w:basedOn w:val="DefaultParagraphFont"/>
    <w:link w:val="IntenseQuote"/>
    <w:uiPriority w:val="30"/>
    <w:semiHidden/>
    <w:rsid w:val="00A65678"/>
    <w:rPr>
      <w:rFonts w:eastAsia="Calibri"/>
      <w:b/>
      <w:bCs/>
      <w:i/>
      <w:iCs/>
      <w:color w:val="001D34" w:themeColor="accent2"/>
    </w:rPr>
  </w:style>
  <w:style w:type="paragraph" w:customStyle="1" w:styleId="Boxedheading">
    <w:name w:val="Boxed heading"/>
    <w:uiPriority w:val="19"/>
    <w:qFormat/>
    <w:rsid w:val="00C91DDE"/>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ADBDC"/>
      <w:spacing w:before="360" w:after="240"/>
      <w:ind w:left="227" w:right="227"/>
    </w:pPr>
    <w:rPr>
      <w:rFonts w:eastAsia="Calibri"/>
      <w:b/>
      <w:color w:val="000000"/>
      <w:sz w:val="28"/>
      <w:szCs w:val="28"/>
    </w:rPr>
  </w:style>
  <w:style w:type="paragraph" w:customStyle="1" w:styleId="Boxedtext">
    <w:name w:val="Boxed text"/>
    <w:uiPriority w:val="19"/>
    <w:qFormat/>
    <w:rsid w:val="00C91DDE"/>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ADBDC"/>
      <w:spacing w:before="180" w:after="180"/>
      <w:ind w:left="227" w:right="227"/>
    </w:pPr>
    <w:rPr>
      <w:rFonts w:eastAsia="Calibri"/>
      <w:color w:val="000000"/>
      <w:sz w:val="24"/>
      <w:szCs w:val="24"/>
    </w:rPr>
  </w:style>
  <w:style w:type="paragraph" w:customStyle="1" w:styleId="Boxedlistbullet">
    <w:name w:val="Boxed list bullet"/>
    <w:basedOn w:val="Boxedtext"/>
    <w:uiPriority w:val="19"/>
    <w:qFormat/>
    <w:rsid w:val="00C91DDE"/>
    <w:pPr>
      <w:numPr>
        <w:numId w:val="18"/>
      </w:numPr>
      <w:spacing w:before="0" w:after="0"/>
      <w:ind w:left="454" w:hanging="227"/>
      <w:contextualSpacing/>
    </w:pPr>
  </w:style>
  <w:style w:type="paragraph" w:customStyle="1" w:styleId="Boxedheadingblue">
    <w:name w:val="Boxed heading blue"/>
    <w:basedOn w:val="Boxedheading"/>
    <w:uiPriority w:val="20"/>
    <w:qFormat/>
    <w:rsid w:val="00C91DDE"/>
    <w:pPr>
      <w:shd w:val="clear" w:color="auto" w:fill="D0EAFF" w:themeFill="accent2" w:themeFillTint="1A"/>
    </w:pPr>
  </w:style>
  <w:style w:type="paragraph" w:customStyle="1" w:styleId="Boxedtextblue">
    <w:name w:val="Boxed text blue"/>
    <w:basedOn w:val="Boxedtext"/>
    <w:uiPriority w:val="20"/>
    <w:qFormat/>
    <w:rsid w:val="00C91DDE"/>
    <w:pPr>
      <w:shd w:val="clear" w:color="auto" w:fill="D0EAFF" w:themeFill="accent2" w:themeFillTint="1A"/>
    </w:pPr>
  </w:style>
  <w:style w:type="paragraph" w:customStyle="1" w:styleId="Boxedlistbulletblue">
    <w:name w:val="Boxed list bullet blue"/>
    <w:basedOn w:val="Boxedlistbullet"/>
    <w:uiPriority w:val="20"/>
    <w:qFormat/>
    <w:rsid w:val="00C91DDE"/>
    <w:pPr>
      <w:shd w:val="clear" w:color="auto" w:fill="D0EAFF" w:themeFill="accent2" w:themeFillTint="1A"/>
    </w:pPr>
  </w:style>
  <w:style w:type="paragraph" w:customStyle="1" w:styleId="Boxedheadingpurple">
    <w:name w:val="Boxed heading purple"/>
    <w:basedOn w:val="Boxedheading"/>
    <w:uiPriority w:val="21"/>
    <w:qFormat/>
    <w:rsid w:val="00C91DDE"/>
    <w:pPr>
      <w:shd w:val="clear" w:color="auto" w:fill="CACBF5" w:themeFill="accent4" w:themeFillTint="33"/>
    </w:pPr>
  </w:style>
  <w:style w:type="paragraph" w:customStyle="1" w:styleId="Boxedtextpurple">
    <w:name w:val="Boxed text purple"/>
    <w:basedOn w:val="Boxedtext"/>
    <w:uiPriority w:val="21"/>
    <w:qFormat/>
    <w:rsid w:val="00C91DDE"/>
    <w:pPr>
      <w:shd w:val="clear" w:color="auto" w:fill="CACBF5" w:themeFill="accent4" w:themeFillTint="33"/>
    </w:pPr>
  </w:style>
  <w:style w:type="paragraph" w:customStyle="1" w:styleId="Boxedlistbulletpurple">
    <w:name w:val="Boxed list bullet purple"/>
    <w:basedOn w:val="Boxedlistbullet"/>
    <w:uiPriority w:val="21"/>
    <w:qFormat/>
    <w:rsid w:val="00C91DDE"/>
    <w:pPr>
      <w:shd w:val="clear" w:color="auto" w:fill="CACBF5" w:themeFill="accent4" w:themeFillTint="33"/>
    </w:pPr>
  </w:style>
  <w:style w:type="paragraph" w:styleId="Quote">
    <w:name w:val="Quote"/>
    <w:basedOn w:val="Normal"/>
    <w:next w:val="Normal"/>
    <w:link w:val="QuoteChar"/>
    <w:uiPriority w:val="29"/>
    <w:qFormat/>
    <w:rsid w:val="00B9096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B90969"/>
    <w:rPr>
      <w:rFonts w:eastAsia="Calibri"/>
      <w:i/>
      <w:iCs/>
      <w:color w:val="404040" w:themeColor="text1" w:themeTint="BF"/>
    </w:rPr>
  </w:style>
  <w:style w:type="character" w:customStyle="1" w:styleId="TableTextChar">
    <w:name w:val="TableText Char"/>
    <w:basedOn w:val="DefaultParagraphFont"/>
    <w:link w:val="TableText"/>
    <w:uiPriority w:val="5"/>
    <w:rsid w:val="00B90969"/>
    <w:rPr>
      <w:rFonts w:eastAsia="Calibri"/>
      <w:color w:val="000000"/>
      <w:sz w:val="18"/>
    </w:rPr>
  </w:style>
  <w:style w:type="paragraph" w:customStyle="1" w:styleId="Default">
    <w:name w:val="Default"/>
    <w:rsid w:val="00D8628C"/>
    <w:pPr>
      <w:autoSpaceDE w:val="0"/>
      <w:autoSpaceDN w:val="0"/>
      <w:adjustRightInd w:val="0"/>
    </w:pPr>
    <w:rPr>
      <w:rFonts w:cs="Calibri"/>
      <w:color w:val="000000"/>
      <w:sz w:val="24"/>
      <w:szCs w:val="24"/>
    </w:rPr>
  </w:style>
  <w:style w:type="paragraph" w:customStyle="1" w:styleId="TableTextQUOTE">
    <w:name w:val="TableText_QUOTE"/>
    <w:basedOn w:val="TableText"/>
    <w:link w:val="TableTextQUOTEChar"/>
    <w:qFormat/>
    <w:rsid w:val="00B42560"/>
    <w:pPr>
      <w:ind w:left="227" w:right="227"/>
    </w:pPr>
    <w:rPr>
      <w:i/>
      <w:sz w:val="16"/>
    </w:rPr>
  </w:style>
  <w:style w:type="character" w:customStyle="1" w:styleId="TableTextQUOTEChar">
    <w:name w:val="TableText_QUOTE Char"/>
    <w:basedOn w:val="TableTextChar"/>
    <w:link w:val="TableTextQUOTE"/>
    <w:rsid w:val="00B42560"/>
    <w:rPr>
      <w:rFonts w:eastAsia="Calibri"/>
      <w:i/>
      <w:color w:val="000000"/>
      <w:sz w:val="16"/>
    </w:rPr>
  </w:style>
  <w:style w:type="paragraph" w:customStyle="1" w:styleId="EndNoteBibliography">
    <w:name w:val="EndNote Bibliography"/>
    <w:basedOn w:val="Normal"/>
    <w:link w:val="EndNoteBibliographyChar"/>
    <w:rsid w:val="00AE1657"/>
    <w:pPr>
      <w:spacing w:before="240" w:after="240"/>
    </w:pPr>
    <w:rPr>
      <w:rFonts w:eastAsiaTheme="minorHAnsi" w:cs="Calibri"/>
      <w:noProof/>
      <w:color w:val="auto"/>
      <w:sz w:val="24"/>
      <w:lang w:val="en-US" w:eastAsia="en-US"/>
    </w:rPr>
  </w:style>
  <w:style w:type="character" w:customStyle="1" w:styleId="EndNoteBibliographyChar">
    <w:name w:val="EndNote Bibliography Char"/>
    <w:basedOn w:val="DefaultParagraphFont"/>
    <w:link w:val="EndNoteBibliography"/>
    <w:rsid w:val="00AE1657"/>
    <w:rPr>
      <w:rFonts w:cs="Calibri"/>
      <w:noProof/>
      <w:sz w:val="24"/>
      <w:lang w:val="en-US" w:eastAsia="en-US"/>
    </w:rPr>
  </w:style>
  <w:style w:type="character" w:styleId="UnresolvedMention">
    <w:name w:val="Unresolved Mention"/>
    <w:basedOn w:val="DefaultParagraphFont"/>
    <w:uiPriority w:val="99"/>
    <w:semiHidden/>
    <w:unhideWhenUsed/>
    <w:rsid w:val="00550E5F"/>
    <w:rPr>
      <w:color w:val="605E5C"/>
      <w:shd w:val="clear" w:color="auto" w:fill="E1DFDD"/>
    </w:rPr>
  </w:style>
  <w:style w:type="paragraph" w:styleId="Revision">
    <w:name w:val="Revision"/>
    <w:hidden/>
    <w:uiPriority w:val="99"/>
    <w:semiHidden/>
    <w:rsid w:val="00C65F85"/>
    <w:rPr>
      <w:rFonts w:eastAsia="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5942">
      <w:bodyDiv w:val="1"/>
      <w:marLeft w:val="0"/>
      <w:marRight w:val="0"/>
      <w:marTop w:val="0"/>
      <w:marBottom w:val="0"/>
      <w:divBdr>
        <w:top w:val="none" w:sz="0" w:space="0" w:color="auto"/>
        <w:left w:val="none" w:sz="0" w:space="0" w:color="auto"/>
        <w:bottom w:val="none" w:sz="0" w:space="0" w:color="auto"/>
        <w:right w:val="none" w:sz="0" w:space="0" w:color="auto"/>
      </w:divBdr>
    </w:div>
    <w:div w:id="5645390">
      <w:bodyDiv w:val="1"/>
      <w:marLeft w:val="0"/>
      <w:marRight w:val="0"/>
      <w:marTop w:val="0"/>
      <w:marBottom w:val="0"/>
      <w:divBdr>
        <w:top w:val="none" w:sz="0" w:space="0" w:color="auto"/>
        <w:left w:val="none" w:sz="0" w:space="0" w:color="auto"/>
        <w:bottom w:val="none" w:sz="0" w:space="0" w:color="auto"/>
        <w:right w:val="none" w:sz="0" w:space="0" w:color="auto"/>
      </w:divBdr>
    </w:div>
    <w:div w:id="25181719">
      <w:bodyDiv w:val="1"/>
      <w:marLeft w:val="0"/>
      <w:marRight w:val="0"/>
      <w:marTop w:val="0"/>
      <w:marBottom w:val="0"/>
      <w:divBdr>
        <w:top w:val="none" w:sz="0" w:space="0" w:color="auto"/>
        <w:left w:val="none" w:sz="0" w:space="0" w:color="auto"/>
        <w:bottom w:val="none" w:sz="0" w:space="0" w:color="auto"/>
        <w:right w:val="none" w:sz="0" w:space="0" w:color="auto"/>
      </w:divBdr>
    </w:div>
    <w:div w:id="25451519">
      <w:bodyDiv w:val="1"/>
      <w:marLeft w:val="0"/>
      <w:marRight w:val="0"/>
      <w:marTop w:val="0"/>
      <w:marBottom w:val="0"/>
      <w:divBdr>
        <w:top w:val="none" w:sz="0" w:space="0" w:color="auto"/>
        <w:left w:val="none" w:sz="0" w:space="0" w:color="auto"/>
        <w:bottom w:val="none" w:sz="0" w:space="0" w:color="auto"/>
        <w:right w:val="none" w:sz="0" w:space="0" w:color="auto"/>
      </w:divBdr>
    </w:div>
    <w:div w:id="48497720">
      <w:bodyDiv w:val="1"/>
      <w:marLeft w:val="0"/>
      <w:marRight w:val="0"/>
      <w:marTop w:val="0"/>
      <w:marBottom w:val="0"/>
      <w:divBdr>
        <w:top w:val="none" w:sz="0" w:space="0" w:color="auto"/>
        <w:left w:val="none" w:sz="0" w:space="0" w:color="auto"/>
        <w:bottom w:val="none" w:sz="0" w:space="0" w:color="auto"/>
        <w:right w:val="none" w:sz="0" w:space="0" w:color="auto"/>
      </w:divBdr>
    </w:div>
    <w:div w:id="77095628">
      <w:bodyDiv w:val="1"/>
      <w:marLeft w:val="0"/>
      <w:marRight w:val="0"/>
      <w:marTop w:val="0"/>
      <w:marBottom w:val="0"/>
      <w:divBdr>
        <w:top w:val="none" w:sz="0" w:space="0" w:color="auto"/>
        <w:left w:val="none" w:sz="0" w:space="0" w:color="auto"/>
        <w:bottom w:val="none" w:sz="0" w:space="0" w:color="auto"/>
        <w:right w:val="none" w:sz="0" w:space="0" w:color="auto"/>
      </w:divBdr>
      <w:divsChild>
        <w:div w:id="1855343315">
          <w:marLeft w:val="360"/>
          <w:marRight w:val="0"/>
          <w:marTop w:val="200"/>
          <w:marBottom w:val="0"/>
          <w:divBdr>
            <w:top w:val="none" w:sz="0" w:space="0" w:color="auto"/>
            <w:left w:val="none" w:sz="0" w:space="0" w:color="auto"/>
            <w:bottom w:val="none" w:sz="0" w:space="0" w:color="auto"/>
            <w:right w:val="none" w:sz="0" w:space="0" w:color="auto"/>
          </w:divBdr>
        </w:div>
        <w:div w:id="1620262019">
          <w:marLeft w:val="360"/>
          <w:marRight w:val="0"/>
          <w:marTop w:val="200"/>
          <w:marBottom w:val="0"/>
          <w:divBdr>
            <w:top w:val="none" w:sz="0" w:space="0" w:color="auto"/>
            <w:left w:val="none" w:sz="0" w:space="0" w:color="auto"/>
            <w:bottom w:val="none" w:sz="0" w:space="0" w:color="auto"/>
            <w:right w:val="none" w:sz="0" w:space="0" w:color="auto"/>
          </w:divBdr>
        </w:div>
      </w:divsChild>
    </w:div>
    <w:div w:id="130561203">
      <w:bodyDiv w:val="1"/>
      <w:marLeft w:val="0"/>
      <w:marRight w:val="0"/>
      <w:marTop w:val="0"/>
      <w:marBottom w:val="0"/>
      <w:divBdr>
        <w:top w:val="none" w:sz="0" w:space="0" w:color="auto"/>
        <w:left w:val="none" w:sz="0" w:space="0" w:color="auto"/>
        <w:bottom w:val="none" w:sz="0" w:space="0" w:color="auto"/>
        <w:right w:val="none" w:sz="0" w:space="0" w:color="auto"/>
      </w:divBdr>
    </w:div>
    <w:div w:id="155189460">
      <w:bodyDiv w:val="1"/>
      <w:marLeft w:val="0"/>
      <w:marRight w:val="0"/>
      <w:marTop w:val="0"/>
      <w:marBottom w:val="0"/>
      <w:divBdr>
        <w:top w:val="none" w:sz="0" w:space="0" w:color="auto"/>
        <w:left w:val="none" w:sz="0" w:space="0" w:color="auto"/>
        <w:bottom w:val="none" w:sz="0" w:space="0" w:color="auto"/>
        <w:right w:val="none" w:sz="0" w:space="0" w:color="auto"/>
      </w:divBdr>
    </w:div>
    <w:div w:id="162162327">
      <w:bodyDiv w:val="1"/>
      <w:marLeft w:val="0"/>
      <w:marRight w:val="0"/>
      <w:marTop w:val="0"/>
      <w:marBottom w:val="0"/>
      <w:divBdr>
        <w:top w:val="none" w:sz="0" w:space="0" w:color="auto"/>
        <w:left w:val="none" w:sz="0" w:space="0" w:color="auto"/>
        <w:bottom w:val="none" w:sz="0" w:space="0" w:color="auto"/>
        <w:right w:val="none" w:sz="0" w:space="0" w:color="auto"/>
      </w:divBdr>
    </w:div>
    <w:div w:id="171184339">
      <w:bodyDiv w:val="1"/>
      <w:marLeft w:val="0"/>
      <w:marRight w:val="0"/>
      <w:marTop w:val="0"/>
      <w:marBottom w:val="0"/>
      <w:divBdr>
        <w:top w:val="none" w:sz="0" w:space="0" w:color="auto"/>
        <w:left w:val="none" w:sz="0" w:space="0" w:color="auto"/>
        <w:bottom w:val="none" w:sz="0" w:space="0" w:color="auto"/>
        <w:right w:val="none" w:sz="0" w:space="0" w:color="auto"/>
      </w:divBdr>
    </w:div>
    <w:div w:id="192426895">
      <w:bodyDiv w:val="1"/>
      <w:marLeft w:val="0"/>
      <w:marRight w:val="0"/>
      <w:marTop w:val="0"/>
      <w:marBottom w:val="0"/>
      <w:divBdr>
        <w:top w:val="none" w:sz="0" w:space="0" w:color="auto"/>
        <w:left w:val="none" w:sz="0" w:space="0" w:color="auto"/>
        <w:bottom w:val="none" w:sz="0" w:space="0" w:color="auto"/>
        <w:right w:val="none" w:sz="0" w:space="0" w:color="auto"/>
      </w:divBdr>
    </w:div>
    <w:div w:id="192689446">
      <w:bodyDiv w:val="1"/>
      <w:marLeft w:val="0"/>
      <w:marRight w:val="0"/>
      <w:marTop w:val="0"/>
      <w:marBottom w:val="0"/>
      <w:divBdr>
        <w:top w:val="none" w:sz="0" w:space="0" w:color="auto"/>
        <w:left w:val="none" w:sz="0" w:space="0" w:color="auto"/>
        <w:bottom w:val="none" w:sz="0" w:space="0" w:color="auto"/>
        <w:right w:val="none" w:sz="0" w:space="0" w:color="auto"/>
      </w:divBdr>
    </w:div>
    <w:div w:id="262226038">
      <w:bodyDiv w:val="1"/>
      <w:marLeft w:val="0"/>
      <w:marRight w:val="0"/>
      <w:marTop w:val="0"/>
      <w:marBottom w:val="0"/>
      <w:divBdr>
        <w:top w:val="none" w:sz="0" w:space="0" w:color="auto"/>
        <w:left w:val="none" w:sz="0" w:space="0" w:color="auto"/>
        <w:bottom w:val="none" w:sz="0" w:space="0" w:color="auto"/>
        <w:right w:val="none" w:sz="0" w:space="0" w:color="auto"/>
      </w:divBdr>
      <w:divsChild>
        <w:div w:id="1627735354">
          <w:marLeft w:val="360"/>
          <w:marRight w:val="0"/>
          <w:marTop w:val="200"/>
          <w:marBottom w:val="0"/>
          <w:divBdr>
            <w:top w:val="none" w:sz="0" w:space="0" w:color="auto"/>
            <w:left w:val="none" w:sz="0" w:space="0" w:color="auto"/>
            <w:bottom w:val="none" w:sz="0" w:space="0" w:color="auto"/>
            <w:right w:val="none" w:sz="0" w:space="0" w:color="auto"/>
          </w:divBdr>
        </w:div>
        <w:div w:id="2001350213">
          <w:marLeft w:val="360"/>
          <w:marRight w:val="0"/>
          <w:marTop w:val="200"/>
          <w:marBottom w:val="0"/>
          <w:divBdr>
            <w:top w:val="none" w:sz="0" w:space="0" w:color="auto"/>
            <w:left w:val="none" w:sz="0" w:space="0" w:color="auto"/>
            <w:bottom w:val="none" w:sz="0" w:space="0" w:color="auto"/>
            <w:right w:val="none" w:sz="0" w:space="0" w:color="auto"/>
          </w:divBdr>
        </w:div>
      </w:divsChild>
    </w:div>
    <w:div w:id="291788751">
      <w:bodyDiv w:val="1"/>
      <w:marLeft w:val="0"/>
      <w:marRight w:val="0"/>
      <w:marTop w:val="0"/>
      <w:marBottom w:val="0"/>
      <w:divBdr>
        <w:top w:val="none" w:sz="0" w:space="0" w:color="auto"/>
        <w:left w:val="none" w:sz="0" w:space="0" w:color="auto"/>
        <w:bottom w:val="none" w:sz="0" w:space="0" w:color="auto"/>
        <w:right w:val="none" w:sz="0" w:space="0" w:color="auto"/>
      </w:divBdr>
    </w:div>
    <w:div w:id="295988688">
      <w:bodyDiv w:val="1"/>
      <w:marLeft w:val="0"/>
      <w:marRight w:val="0"/>
      <w:marTop w:val="0"/>
      <w:marBottom w:val="0"/>
      <w:divBdr>
        <w:top w:val="none" w:sz="0" w:space="0" w:color="auto"/>
        <w:left w:val="none" w:sz="0" w:space="0" w:color="auto"/>
        <w:bottom w:val="none" w:sz="0" w:space="0" w:color="auto"/>
        <w:right w:val="none" w:sz="0" w:space="0" w:color="auto"/>
      </w:divBdr>
    </w:div>
    <w:div w:id="342509839">
      <w:bodyDiv w:val="1"/>
      <w:marLeft w:val="0"/>
      <w:marRight w:val="0"/>
      <w:marTop w:val="0"/>
      <w:marBottom w:val="0"/>
      <w:divBdr>
        <w:top w:val="none" w:sz="0" w:space="0" w:color="auto"/>
        <w:left w:val="none" w:sz="0" w:space="0" w:color="auto"/>
        <w:bottom w:val="none" w:sz="0" w:space="0" w:color="auto"/>
        <w:right w:val="none" w:sz="0" w:space="0" w:color="auto"/>
      </w:divBdr>
    </w:div>
    <w:div w:id="360252242">
      <w:bodyDiv w:val="1"/>
      <w:marLeft w:val="0"/>
      <w:marRight w:val="0"/>
      <w:marTop w:val="0"/>
      <w:marBottom w:val="0"/>
      <w:divBdr>
        <w:top w:val="none" w:sz="0" w:space="0" w:color="auto"/>
        <w:left w:val="none" w:sz="0" w:space="0" w:color="auto"/>
        <w:bottom w:val="none" w:sz="0" w:space="0" w:color="auto"/>
        <w:right w:val="none" w:sz="0" w:space="0" w:color="auto"/>
      </w:divBdr>
    </w:div>
    <w:div w:id="405883305">
      <w:bodyDiv w:val="1"/>
      <w:marLeft w:val="0"/>
      <w:marRight w:val="0"/>
      <w:marTop w:val="0"/>
      <w:marBottom w:val="0"/>
      <w:divBdr>
        <w:top w:val="none" w:sz="0" w:space="0" w:color="auto"/>
        <w:left w:val="none" w:sz="0" w:space="0" w:color="auto"/>
        <w:bottom w:val="none" w:sz="0" w:space="0" w:color="auto"/>
        <w:right w:val="none" w:sz="0" w:space="0" w:color="auto"/>
      </w:divBdr>
    </w:div>
    <w:div w:id="485971890">
      <w:bodyDiv w:val="1"/>
      <w:marLeft w:val="0"/>
      <w:marRight w:val="0"/>
      <w:marTop w:val="0"/>
      <w:marBottom w:val="0"/>
      <w:divBdr>
        <w:top w:val="none" w:sz="0" w:space="0" w:color="auto"/>
        <w:left w:val="none" w:sz="0" w:space="0" w:color="auto"/>
        <w:bottom w:val="none" w:sz="0" w:space="0" w:color="auto"/>
        <w:right w:val="none" w:sz="0" w:space="0" w:color="auto"/>
      </w:divBdr>
    </w:div>
    <w:div w:id="568343895">
      <w:bodyDiv w:val="1"/>
      <w:marLeft w:val="0"/>
      <w:marRight w:val="0"/>
      <w:marTop w:val="0"/>
      <w:marBottom w:val="0"/>
      <w:divBdr>
        <w:top w:val="none" w:sz="0" w:space="0" w:color="auto"/>
        <w:left w:val="none" w:sz="0" w:space="0" w:color="auto"/>
        <w:bottom w:val="none" w:sz="0" w:space="0" w:color="auto"/>
        <w:right w:val="none" w:sz="0" w:space="0" w:color="auto"/>
      </w:divBdr>
    </w:div>
    <w:div w:id="595675708">
      <w:bodyDiv w:val="1"/>
      <w:marLeft w:val="0"/>
      <w:marRight w:val="0"/>
      <w:marTop w:val="0"/>
      <w:marBottom w:val="0"/>
      <w:divBdr>
        <w:top w:val="none" w:sz="0" w:space="0" w:color="auto"/>
        <w:left w:val="none" w:sz="0" w:space="0" w:color="auto"/>
        <w:bottom w:val="none" w:sz="0" w:space="0" w:color="auto"/>
        <w:right w:val="none" w:sz="0" w:space="0" w:color="auto"/>
      </w:divBdr>
    </w:div>
    <w:div w:id="685254322">
      <w:bodyDiv w:val="1"/>
      <w:marLeft w:val="0"/>
      <w:marRight w:val="0"/>
      <w:marTop w:val="0"/>
      <w:marBottom w:val="0"/>
      <w:divBdr>
        <w:top w:val="none" w:sz="0" w:space="0" w:color="auto"/>
        <w:left w:val="none" w:sz="0" w:space="0" w:color="auto"/>
        <w:bottom w:val="none" w:sz="0" w:space="0" w:color="auto"/>
        <w:right w:val="none" w:sz="0" w:space="0" w:color="auto"/>
      </w:divBdr>
    </w:div>
    <w:div w:id="720903274">
      <w:bodyDiv w:val="1"/>
      <w:marLeft w:val="0"/>
      <w:marRight w:val="0"/>
      <w:marTop w:val="0"/>
      <w:marBottom w:val="0"/>
      <w:divBdr>
        <w:top w:val="none" w:sz="0" w:space="0" w:color="auto"/>
        <w:left w:val="none" w:sz="0" w:space="0" w:color="auto"/>
        <w:bottom w:val="none" w:sz="0" w:space="0" w:color="auto"/>
        <w:right w:val="none" w:sz="0" w:space="0" w:color="auto"/>
      </w:divBdr>
      <w:divsChild>
        <w:div w:id="441732690">
          <w:marLeft w:val="259"/>
          <w:marRight w:val="0"/>
          <w:marTop w:val="60"/>
          <w:marBottom w:val="0"/>
          <w:divBdr>
            <w:top w:val="none" w:sz="0" w:space="0" w:color="auto"/>
            <w:left w:val="none" w:sz="0" w:space="0" w:color="auto"/>
            <w:bottom w:val="none" w:sz="0" w:space="0" w:color="auto"/>
            <w:right w:val="none" w:sz="0" w:space="0" w:color="auto"/>
          </w:divBdr>
        </w:div>
        <w:div w:id="1093548433">
          <w:marLeft w:val="259"/>
          <w:marRight w:val="0"/>
          <w:marTop w:val="60"/>
          <w:marBottom w:val="0"/>
          <w:divBdr>
            <w:top w:val="none" w:sz="0" w:space="0" w:color="auto"/>
            <w:left w:val="none" w:sz="0" w:space="0" w:color="auto"/>
            <w:bottom w:val="none" w:sz="0" w:space="0" w:color="auto"/>
            <w:right w:val="none" w:sz="0" w:space="0" w:color="auto"/>
          </w:divBdr>
        </w:div>
        <w:div w:id="1312128417">
          <w:marLeft w:val="259"/>
          <w:marRight w:val="0"/>
          <w:marTop w:val="60"/>
          <w:marBottom w:val="0"/>
          <w:divBdr>
            <w:top w:val="none" w:sz="0" w:space="0" w:color="auto"/>
            <w:left w:val="none" w:sz="0" w:space="0" w:color="auto"/>
            <w:bottom w:val="none" w:sz="0" w:space="0" w:color="auto"/>
            <w:right w:val="none" w:sz="0" w:space="0" w:color="auto"/>
          </w:divBdr>
        </w:div>
        <w:div w:id="1130591942">
          <w:marLeft w:val="259"/>
          <w:marRight w:val="0"/>
          <w:marTop w:val="60"/>
          <w:marBottom w:val="0"/>
          <w:divBdr>
            <w:top w:val="none" w:sz="0" w:space="0" w:color="auto"/>
            <w:left w:val="none" w:sz="0" w:space="0" w:color="auto"/>
            <w:bottom w:val="none" w:sz="0" w:space="0" w:color="auto"/>
            <w:right w:val="none" w:sz="0" w:space="0" w:color="auto"/>
          </w:divBdr>
        </w:div>
      </w:divsChild>
    </w:div>
    <w:div w:id="723220538">
      <w:bodyDiv w:val="1"/>
      <w:marLeft w:val="0"/>
      <w:marRight w:val="0"/>
      <w:marTop w:val="0"/>
      <w:marBottom w:val="0"/>
      <w:divBdr>
        <w:top w:val="none" w:sz="0" w:space="0" w:color="auto"/>
        <w:left w:val="none" w:sz="0" w:space="0" w:color="auto"/>
        <w:bottom w:val="none" w:sz="0" w:space="0" w:color="auto"/>
        <w:right w:val="none" w:sz="0" w:space="0" w:color="auto"/>
      </w:divBdr>
    </w:div>
    <w:div w:id="736974082">
      <w:bodyDiv w:val="1"/>
      <w:marLeft w:val="0"/>
      <w:marRight w:val="0"/>
      <w:marTop w:val="0"/>
      <w:marBottom w:val="0"/>
      <w:divBdr>
        <w:top w:val="none" w:sz="0" w:space="0" w:color="auto"/>
        <w:left w:val="none" w:sz="0" w:space="0" w:color="auto"/>
        <w:bottom w:val="none" w:sz="0" w:space="0" w:color="auto"/>
        <w:right w:val="none" w:sz="0" w:space="0" w:color="auto"/>
      </w:divBdr>
    </w:div>
    <w:div w:id="744961302">
      <w:bodyDiv w:val="1"/>
      <w:marLeft w:val="0"/>
      <w:marRight w:val="0"/>
      <w:marTop w:val="0"/>
      <w:marBottom w:val="0"/>
      <w:divBdr>
        <w:top w:val="none" w:sz="0" w:space="0" w:color="auto"/>
        <w:left w:val="none" w:sz="0" w:space="0" w:color="auto"/>
        <w:bottom w:val="none" w:sz="0" w:space="0" w:color="auto"/>
        <w:right w:val="none" w:sz="0" w:space="0" w:color="auto"/>
      </w:divBdr>
    </w:div>
    <w:div w:id="827599388">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918174439">
      <w:bodyDiv w:val="1"/>
      <w:marLeft w:val="0"/>
      <w:marRight w:val="0"/>
      <w:marTop w:val="0"/>
      <w:marBottom w:val="0"/>
      <w:divBdr>
        <w:top w:val="none" w:sz="0" w:space="0" w:color="auto"/>
        <w:left w:val="none" w:sz="0" w:space="0" w:color="auto"/>
        <w:bottom w:val="none" w:sz="0" w:space="0" w:color="auto"/>
        <w:right w:val="none" w:sz="0" w:space="0" w:color="auto"/>
      </w:divBdr>
    </w:div>
    <w:div w:id="927805758">
      <w:bodyDiv w:val="1"/>
      <w:marLeft w:val="0"/>
      <w:marRight w:val="0"/>
      <w:marTop w:val="0"/>
      <w:marBottom w:val="0"/>
      <w:divBdr>
        <w:top w:val="none" w:sz="0" w:space="0" w:color="auto"/>
        <w:left w:val="none" w:sz="0" w:space="0" w:color="auto"/>
        <w:bottom w:val="none" w:sz="0" w:space="0" w:color="auto"/>
        <w:right w:val="none" w:sz="0" w:space="0" w:color="auto"/>
      </w:divBdr>
    </w:div>
    <w:div w:id="945113949">
      <w:bodyDiv w:val="1"/>
      <w:marLeft w:val="0"/>
      <w:marRight w:val="0"/>
      <w:marTop w:val="0"/>
      <w:marBottom w:val="0"/>
      <w:divBdr>
        <w:top w:val="none" w:sz="0" w:space="0" w:color="auto"/>
        <w:left w:val="none" w:sz="0" w:space="0" w:color="auto"/>
        <w:bottom w:val="none" w:sz="0" w:space="0" w:color="auto"/>
        <w:right w:val="none" w:sz="0" w:space="0" w:color="auto"/>
      </w:divBdr>
    </w:div>
    <w:div w:id="971399814">
      <w:bodyDiv w:val="1"/>
      <w:marLeft w:val="0"/>
      <w:marRight w:val="0"/>
      <w:marTop w:val="0"/>
      <w:marBottom w:val="0"/>
      <w:divBdr>
        <w:top w:val="none" w:sz="0" w:space="0" w:color="auto"/>
        <w:left w:val="none" w:sz="0" w:space="0" w:color="auto"/>
        <w:bottom w:val="none" w:sz="0" w:space="0" w:color="auto"/>
        <w:right w:val="none" w:sz="0" w:space="0" w:color="auto"/>
      </w:divBdr>
    </w:div>
    <w:div w:id="985400401">
      <w:bodyDiv w:val="1"/>
      <w:marLeft w:val="0"/>
      <w:marRight w:val="0"/>
      <w:marTop w:val="0"/>
      <w:marBottom w:val="0"/>
      <w:divBdr>
        <w:top w:val="none" w:sz="0" w:space="0" w:color="auto"/>
        <w:left w:val="none" w:sz="0" w:space="0" w:color="auto"/>
        <w:bottom w:val="none" w:sz="0" w:space="0" w:color="auto"/>
        <w:right w:val="none" w:sz="0" w:space="0" w:color="auto"/>
      </w:divBdr>
    </w:div>
    <w:div w:id="1020351912">
      <w:bodyDiv w:val="1"/>
      <w:marLeft w:val="0"/>
      <w:marRight w:val="0"/>
      <w:marTop w:val="0"/>
      <w:marBottom w:val="0"/>
      <w:divBdr>
        <w:top w:val="none" w:sz="0" w:space="0" w:color="auto"/>
        <w:left w:val="none" w:sz="0" w:space="0" w:color="auto"/>
        <w:bottom w:val="none" w:sz="0" w:space="0" w:color="auto"/>
        <w:right w:val="none" w:sz="0" w:space="0" w:color="auto"/>
      </w:divBdr>
    </w:div>
    <w:div w:id="1024786877">
      <w:bodyDiv w:val="1"/>
      <w:marLeft w:val="0"/>
      <w:marRight w:val="0"/>
      <w:marTop w:val="0"/>
      <w:marBottom w:val="0"/>
      <w:divBdr>
        <w:top w:val="none" w:sz="0" w:space="0" w:color="auto"/>
        <w:left w:val="none" w:sz="0" w:space="0" w:color="auto"/>
        <w:bottom w:val="none" w:sz="0" w:space="0" w:color="auto"/>
        <w:right w:val="none" w:sz="0" w:space="0" w:color="auto"/>
      </w:divBdr>
    </w:div>
    <w:div w:id="1069234609">
      <w:bodyDiv w:val="1"/>
      <w:marLeft w:val="0"/>
      <w:marRight w:val="0"/>
      <w:marTop w:val="0"/>
      <w:marBottom w:val="0"/>
      <w:divBdr>
        <w:top w:val="none" w:sz="0" w:space="0" w:color="auto"/>
        <w:left w:val="none" w:sz="0" w:space="0" w:color="auto"/>
        <w:bottom w:val="none" w:sz="0" w:space="0" w:color="auto"/>
        <w:right w:val="none" w:sz="0" w:space="0" w:color="auto"/>
      </w:divBdr>
    </w:div>
    <w:div w:id="1075280279">
      <w:bodyDiv w:val="1"/>
      <w:marLeft w:val="0"/>
      <w:marRight w:val="0"/>
      <w:marTop w:val="0"/>
      <w:marBottom w:val="0"/>
      <w:divBdr>
        <w:top w:val="none" w:sz="0" w:space="0" w:color="auto"/>
        <w:left w:val="none" w:sz="0" w:space="0" w:color="auto"/>
        <w:bottom w:val="none" w:sz="0" w:space="0" w:color="auto"/>
        <w:right w:val="none" w:sz="0" w:space="0" w:color="auto"/>
      </w:divBdr>
    </w:div>
    <w:div w:id="1101608182">
      <w:bodyDiv w:val="1"/>
      <w:marLeft w:val="0"/>
      <w:marRight w:val="0"/>
      <w:marTop w:val="0"/>
      <w:marBottom w:val="0"/>
      <w:divBdr>
        <w:top w:val="none" w:sz="0" w:space="0" w:color="auto"/>
        <w:left w:val="none" w:sz="0" w:space="0" w:color="auto"/>
        <w:bottom w:val="none" w:sz="0" w:space="0" w:color="auto"/>
        <w:right w:val="none" w:sz="0" w:space="0" w:color="auto"/>
      </w:divBdr>
    </w:div>
    <w:div w:id="1132600006">
      <w:bodyDiv w:val="1"/>
      <w:marLeft w:val="0"/>
      <w:marRight w:val="0"/>
      <w:marTop w:val="0"/>
      <w:marBottom w:val="0"/>
      <w:divBdr>
        <w:top w:val="none" w:sz="0" w:space="0" w:color="auto"/>
        <w:left w:val="none" w:sz="0" w:space="0" w:color="auto"/>
        <w:bottom w:val="none" w:sz="0" w:space="0" w:color="auto"/>
        <w:right w:val="none" w:sz="0" w:space="0" w:color="auto"/>
      </w:divBdr>
    </w:div>
    <w:div w:id="1157650140">
      <w:bodyDiv w:val="1"/>
      <w:marLeft w:val="0"/>
      <w:marRight w:val="0"/>
      <w:marTop w:val="0"/>
      <w:marBottom w:val="0"/>
      <w:divBdr>
        <w:top w:val="none" w:sz="0" w:space="0" w:color="auto"/>
        <w:left w:val="none" w:sz="0" w:space="0" w:color="auto"/>
        <w:bottom w:val="none" w:sz="0" w:space="0" w:color="auto"/>
        <w:right w:val="none" w:sz="0" w:space="0" w:color="auto"/>
      </w:divBdr>
    </w:div>
    <w:div w:id="1200095444">
      <w:bodyDiv w:val="1"/>
      <w:marLeft w:val="0"/>
      <w:marRight w:val="0"/>
      <w:marTop w:val="0"/>
      <w:marBottom w:val="0"/>
      <w:divBdr>
        <w:top w:val="none" w:sz="0" w:space="0" w:color="auto"/>
        <w:left w:val="none" w:sz="0" w:space="0" w:color="auto"/>
        <w:bottom w:val="none" w:sz="0" w:space="0" w:color="auto"/>
        <w:right w:val="none" w:sz="0" w:space="0" w:color="auto"/>
      </w:divBdr>
    </w:div>
    <w:div w:id="1270045576">
      <w:bodyDiv w:val="1"/>
      <w:marLeft w:val="0"/>
      <w:marRight w:val="0"/>
      <w:marTop w:val="0"/>
      <w:marBottom w:val="0"/>
      <w:divBdr>
        <w:top w:val="none" w:sz="0" w:space="0" w:color="auto"/>
        <w:left w:val="none" w:sz="0" w:space="0" w:color="auto"/>
        <w:bottom w:val="none" w:sz="0" w:space="0" w:color="auto"/>
        <w:right w:val="none" w:sz="0" w:space="0" w:color="auto"/>
      </w:divBdr>
    </w:div>
    <w:div w:id="1306009648">
      <w:bodyDiv w:val="1"/>
      <w:marLeft w:val="0"/>
      <w:marRight w:val="0"/>
      <w:marTop w:val="0"/>
      <w:marBottom w:val="0"/>
      <w:divBdr>
        <w:top w:val="none" w:sz="0" w:space="0" w:color="auto"/>
        <w:left w:val="none" w:sz="0" w:space="0" w:color="auto"/>
        <w:bottom w:val="none" w:sz="0" w:space="0" w:color="auto"/>
        <w:right w:val="none" w:sz="0" w:space="0" w:color="auto"/>
      </w:divBdr>
    </w:div>
    <w:div w:id="1369993049">
      <w:bodyDiv w:val="1"/>
      <w:marLeft w:val="0"/>
      <w:marRight w:val="0"/>
      <w:marTop w:val="0"/>
      <w:marBottom w:val="0"/>
      <w:divBdr>
        <w:top w:val="none" w:sz="0" w:space="0" w:color="auto"/>
        <w:left w:val="none" w:sz="0" w:space="0" w:color="auto"/>
        <w:bottom w:val="none" w:sz="0" w:space="0" w:color="auto"/>
        <w:right w:val="none" w:sz="0" w:space="0" w:color="auto"/>
      </w:divBdr>
    </w:div>
    <w:div w:id="1371370919">
      <w:bodyDiv w:val="1"/>
      <w:marLeft w:val="0"/>
      <w:marRight w:val="0"/>
      <w:marTop w:val="0"/>
      <w:marBottom w:val="0"/>
      <w:divBdr>
        <w:top w:val="none" w:sz="0" w:space="0" w:color="auto"/>
        <w:left w:val="none" w:sz="0" w:space="0" w:color="auto"/>
        <w:bottom w:val="none" w:sz="0" w:space="0" w:color="auto"/>
        <w:right w:val="none" w:sz="0" w:space="0" w:color="auto"/>
      </w:divBdr>
    </w:div>
    <w:div w:id="1395740402">
      <w:bodyDiv w:val="1"/>
      <w:marLeft w:val="0"/>
      <w:marRight w:val="0"/>
      <w:marTop w:val="0"/>
      <w:marBottom w:val="0"/>
      <w:divBdr>
        <w:top w:val="none" w:sz="0" w:space="0" w:color="auto"/>
        <w:left w:val="none" w:sz="0" w:space="0" w:color="auto"/>
        <w:bottom w:val="none" w:sz="0" w:space="0" w:color="auto"/>
        <w:right w:val="none" w:sz="0" w:space="0" w:color="auto"/>
      </w:divBdr>
    </w:div>
    <w:div w:id="1398478657">
      <w:bodyDiv w:val="1"/>
      <w:marLeft w:val="0"/>
      <w:marRight w:val="0"/>
      <w:marTop w:val="0"/>
      <w:marBottom w:val="0"/>
      <w:divBdr>
        <w:top w:val="none" w:sz="0" w:space="0" w:color="auto"/>
        <w:left w:val="none" w:sz="0" w:space="0" w:color="auto"/>
        <w:bottom w:val="none" w:sz="0" w:space="0" w:color="auto"/>
        <w:right w:val="none" w:sz="0" w:space="0" w:color="auto"/>
      </w:divBdr>
    </w:div>
    <w:div w:id="1420520061">
      <w:bodyDiv w:val="1"/>
      <w:marLeft w:val="0"/>
      <w:marRight w:val="0"/>
      <w:marTop w:val="0"/>
      <w:marBottom w:val="0"/>
      <w:divBdr>
        <w:top w:val="none" w:sz="0" w:space="0" w:color="auto"/>
        <w:left w:val="none" w:sz="0" w:space="0" w:color="auto"/>
        <w:bottom w:val="none" w:sz="0" w:space="0" w:color="auto"/>
        <w:right w:val="none" w:sz="0" w:space="0" w:color="auto"/>
      </w:divBdr>
    </w:div>
    <w:div w:id="1420520490">
      <w:bodyDiv w:val="1"/>
      <w:marLeft w:val="0"/>
      <w:marRight w:val="0"/>
      <w:marTop w:val="0"/>
      <w:marBottom w:val="0"/>
      <w:divBdr>
        <w:top w:val="none" w:sz="0" w:space="0" w:color="auto"/>
        <w:left w:val="none" w:sz="0" w:space="0" w:color="auto"/>
        <w:bottom w:val="none" w:sz="0" w:space="0" w:color="auto"/>
        <w:right w:val="none" w:sz="0" w:space="0" w:color="auto"/>
      </w:divBdr>
    </w:div>
    <w:div w:id="1474761436">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05166304">
      <w:bodyDiv w:val="1"/>
      <w:marLeft w:val="0"/>
      <w:marRight w:val="0"/>
      <w:marTop w:val="0"/>
      <w:marBottom w:val="0"/>
      <w:divBdr>
        <w:top w:val="none" w:sz="0" w:space="0" w:color="auto"/>
        <w:left w:val="none" w:sz="0" w:space="0" w:color="auto"/>
        <w:bottom w:val="none" w:sz="0" w:space="0" w:color="auto"/>
        <w:right w:val="none" w:sz="0" w:space="0" w:color="auto"/>
      </w:divBdr>
    </w:div>
    <w:div w:id="1540780396">
      <w:bodyDiv w:val="1"/>
      <w:marLeft w:val="0"/>
      <w:marRight w:val="0"/>
      <w:marTop w:val="0"/>
      <w:marBottom w:val="0"/>
      <w:divBdr>
        <w:top w:val="none" w:sz="0" w:space="0" w:color="auto"/>
        <w:left w:val="none" w:sz="0" w:space="0" w:color="auto"/>
        <w:bottom w:val="none" w:sz="0" w:space="0" w:color="auto"/>
        <w:right w:val="none" w:sz="0" w:space="0" w:color="auto"/>
      </w:divBdr>
    </w:div>
    <w:div w:id="1556239973">
      <w:bodyDiv w:val="1"/>
      <w:marLeft w:val="0"/>
      <w:marRight w:val="0"/>
      <w:marTop w:val="0"/>
      <w:marBottom w:val="0"/>
      <w:divBdr>
        <w:top w:val="none" w:sz="0" w:space="0" w:color="auto"/>
        <w:left w:val="none" w:sz="0" w:space="0" w:color="auto"/>
        <w:bottom w:val="none" w:sz="0" w:space="0" w:color="auto"/>
        <w:right w:val="none" w:sz="0" w:space="0" w:color="auto"/>
      </w:divBdr>
    </w:div>
    <w:div w:id="1558126736">
      <w:bodyDiv w:val="1"/>
      <w:marLeft w:val="0"/>
      <w:marRight w:val="0"/>
      <w:marTop w:val="0"/>
      <w:marBottom w:val="0"/>
      <w:divBdr>
        <w:top w:val="none" w:sz="0" w:space="0" w:color="auto"/>
        <w:left w:val="none" w:sz="0" w:space="0" w:color="auto"/>
        <w:bottom w:val="none" w:sz="0" w:space="0" w:color="auto"/>
        <w:right w:val="none" w:sz="0" w:space="0" w:color="auto"/>
      </w:divBdr>
    </w:div>
    <w:div w:id="1558473662">
      <w:bodyDiv w:val="1"/>
      <w:marLeft w:val="0"/>
      <w:marRight w:val="0"/>
      <w:marTop w:val="0"/>
      <w:marBottom w:val="0"/>
      <w:divBdr>
        <w:top w:val="none" w:sz="0" w:space="0" w:color="auto"/>
        <w:left w:val="none" w:sz="0" w:space="0" w:color="auto"/>
        <w:bottom w:val="none" w:sz="0" w:space="0" w:color="auto"/>
        <w:right w:val="none" w:sz="0" w:space="0" w:color="auto"/>
      </w:divBdr>
    </w:div>
    <w:div w:id="1574463884">
      <w:bodyDiv w:val="1"/>
      <w:marLeft w:val="0"/>
      <w:marRight w:val="0"/>
      <w:marTop w:val="0"/>
      <w:marBottom w:val="0"/>
      <w:divBdr>
        <w:top w:val="none" w:sz="0" w:space="0" w:color="auto"/>
        <w:left w:val="none" w:sz="0" w:space="0" w:color="auto"/>
        <w:bottom w:val="none" w:sz="0" w:space="0" w:color="auto"/>
        <w:right w:val="none" w:sz="0" w:space="0" w:color="auto"/>
      </w:divBdr>
    </w:div>
    <w:div w:id="1610163198">
      <w:bodyDiv w:val="1"/>
      <w:marLeft w:val="0"/>
      <w:marRight w:val="0"/>
      <w:marTop w:val="0"/>
      <w:marBottom w:val="0"/>
      <w:divBdr>
        <w:top w:val="none" w:sz="0" w:space="0" w:color="auto"/>
        <w:left w:val="none" w:sz="0" w:space="0" w:color="auto"/>
        <w:bottom w:val="none" w:sz="0" w:space="0" w:color="auto"/>
        <w:right w:val="none" w:sz="0" w:space="0" w:color="auto"/>
      </w:divBdr>
    </w:div>
    <w:div w:id="1647855833">
      <w:bodyDiv w:val="1"/>
      <w:marLeft w:val="0"/>
      <w:marRight w:val="0"/>
      <w:marTop w:val="0"/>
      <w:marBottom w:val="0"/>
      <w:divBdr>
        <w:top w:val="none" w:sz="0" w:space="0" w:color="auto"/>
        <w:left w:val="none" w:sz="0" w:space="0" w:color="auto"/>
        <w:bottom w:val="none" w:sz="0" w:space="0" w:color="auto"/>
        <w:right w:val="none" w:sz="0" w:space="0" w:color="auto"/>
      </w:divBdr>
    </w:div>
    <w:div w:id="1671448739">
      <w:bodyDiv w:val="1"/>
      <w:marLeft w:val="0"/>
      <w:marRight w:val="0"/>
      <w:marTop w:val="0"/>
      <w:marBottom w:val="0"/>
      <w:divBdr>
        <w:top w:val="none" w:sz="0" w:space="0" w:color="auto"/>
        <w:left w:val="none" w:sz="0" w:space="0" w:color="auto"/>
        <w:bottom w:val="none" w:sz="0" w:space="0" w:color="auto"/>
        <w:right w:val="none" w:sz="0" w:space="0" w:color="auto"/>
      </w:divBdr>
    </w:div>
    <w:div w:id="1706566472">
      <w:bodyDiv w:val="1"/>
      <w:marLeft w:val="0"/>
      <w:marRight w:val="0"/>
      <w:marTop w:val="0"/>
      <w:marBottom w:val="0"/>
      <w:divBdr>
        <w:top w:val="none" w:sz="0" w:space="0" w:color="auto"/>
        <w:left w:val="none" w:sz="0" w:space="0" w:color="auto"/>
        <w:bottom w:val="none" w:sz="0" w:space="0" w:color="auto"/>
        <w:right w:val="none" w:sz="0" w:space="0" w:color="auto"/>
      </w:divBdr>
    </w:div>
    <w:div w:id="1809980155">
      <w:bodyDiv w:val="1"/>
      <w:marLeft w:val="0"/>
      <w:marRight w:val="0"/>
      <w:marTop w:val="0"/>
      <w:marBottom w:val="0"/>
      <w:divBdr>
        <w:top w:val="none" w:sz="0" w:space="0" w:color="auto"/>
        <w:left w:val="none" w:sz="0" w:space="0" w:color="auto"/>
        <w:bottom w:val="none" w:sz="0" w:space="0" w:color="auto"/>
        <w:right w:val="none" w:sz="0" w:space="0" w:color="auto"/>
      </w:divBdr>
    </w:div>
    <w:div w:id="1810438967">
      <w:bodyDiv w:val="1"/>
      <w:marLeft w:val="0"/>
      <w:marRight w:val="0"/>
      <w:marTop w:val="0"/>
      <w:marBottom w:val="0"/>
      <w:divBdr>
        <w:top w:val="none" w:sz="0" w:space="0" w:color="auto"/>
        <w:left w:val="none" w:sz="0" w:space="0" w:color="auto"/>
        <w:bottom w:val="none" w:sz="0" w:space="0" w:color="auto"/>
        <w:right w:val="none" w:sz="0" w:space="0" w:color="auto"/>
      </w:divBdr>
    </w:div>
    <w:div w:id="1820884650">
      <w:bodyDiv w:val="1"/>
      <w:marLeft w:val="0"/>
      <w:marRight w:val="0"/>
      <w:marTop w:val="0"/>
      <w:marBottom w:val="0"/>
      <w:divBdr>
        <w:top w:val="none" w:sz="0" w:space="0" w:color="auto"/>
        <w:left w:val="none" w:sz="0" w:space="0" w:color="auto"/>
        <w:bottom w:val="none" w:sz="0" w:space="0" w:color="auto"/>
        <w:right w:val="none" w:sz="0" w:space="0" w:color="auto"/>
      </w:divBdr>
    </w:div>
    <w:div w:id="1855877308">
      <w:bodyDiv w:val="1"/>
      <w:marLeft w:val="0"/>
      <w:marRight w:val="0"/>
      <w:marTop w:val="0"/>
      <w:marBottom w:val="0"/>
      <w:divBdr>
        <w:top w:val="none" w:sz="0" w:space="0" w:color="auto"/>
        <w:left w:val="none" w:sz="0" w:space="0" w:color="auto"/>
        <w:bottom w:val="none" w:sz="0" w:space="0" w:color="auto"/>
        <w:right w:val="none" w:sz="0" w:space="0" w:color="auto"/>
      </w:divBdr>
    </w:div>
    <w:div w:id="1869637552">
      <w:bodyDiv w:val="1"/>
      <w:marLeft w:val="0"/>
      <w:marRight w:val="0"/>
      <w:marTop w:val="0"/>
      <w:marBottom w:val="0"/>
      <w:divBdr>
        <w:top w:val="none" w:sz="0" w:space="0" w:color="auto"/>
        <w:left w:val="none" w:sz="0" w:space="0" w:color="auto"/>
        <w:bottom w:val="none" w:sz="0" w:space="0" w:color="auto"/>
        <w:right w:val="none" w:sz="0" w:space="0" w:color="auto"/>
      </w:divBdr>
    </w:div>
    <w:div w:id="1880047692">
      <w:bodyDiv w:val="1"/>
      <w:marLeft w:val="0"/>
      <w:marRight w:val="0"/>
      <w:marTop w:val="0"/>
      <w:marBottom w:val="0"/>
      <w:divBdr>
        <w:top w:val="none" w:sz="0" w:space="0" w:color="auto"/>
        <w:left w:val="none" w:sz="0" w:space="0" w:color="auto"/>
        <w:bottom w:val="none" w:sz="0" w:space="0" w:color="auto"/>
        <w:right w:val="none" w:sz="0" w:space="0" w:color="auto"/>
      </w:divBdr>
    </w:div>
    <w:div w:id="1880777191">
      <w:bodyDiv w:val="1"/>
      <w:marLeft w:val="0"/>
      <w:marRight w:val="0"/>
      <w:marTop w:val="0"/>
      <w:marBottom w:val="0"/>
      <w:divBdr>
        <w:top w:val="none" w:sz="0" w:space="0" w:color="auto"/>
        <w:left w:val="none" w:sz="0" w:space="0" w:color="auto"/>
        <w:bottom w:val="none" w:sz="0" w:space="0" w:color="auto"/>
        <w:right w:val="none" w:sz="0" w:space="0" w:color="auto"/>
      </w:divBdr>
    </w:div>
    <w:div w:id="1915623879">
      <w:bodyDiv w:val="1"/>
      <w:marLeft w:val="0"/>
      <w:marRight w:val="0"/>
      <w:marTop w:val="0"/>
      <w:marBottom w:val="0"/>
      <w:divBdr>
        <w:top w:val="none" w:sz="0" w:space="0" w:color="auto"/>
        <w:left w:val="none" w:sz="0" w:space="0" w:color="auto"/>
        <w:bottom w:val="none" w:sz="0" w:space="0" w:color="auto"/>
        <w:right w:val="none" w:sz="0" w:space="0" w:color="auto"/>
      </w:divBdr>
    </w:div>
    <w:div w:id="1942494290">
      <w:bodyDiv w:val="1"/>
      <w:marLeft w:val="0"/>
      <w:marRight w:val="0"/>
      <w:marTop w:val="0"/>
      <w:marBottom w:val="0"/>
      <w:divBdr>
        <w:top w:val="none" w:sz="0" w:space="0" w:color="auto"/>
        <w:left w:val="none" w:sz="0" w:space="0" w:color="auto"/>
        <w:bottom w:val="none" w:sz="0" w:space="0" w:color="auto"/>
        <w:right w:val="none" w:sz="0" w:space="0" w:color="auto"/>
      </w:divBdr>
    </w:div>
    <w:div w:id="1952055858">
      <w:bodyDiv w:val="1"/>
      <w:marLeft w:val="0"/>
      <w:marRight w:val="0"/>
      <w:marTop w:val="0"/>
      <w:marBottom w:val="0"/>
      <w:divBdr>
        <w:top w:val="none" w:sz="0" w:space="0" w:color="auto"/>
        <w:left w:val="none" w:sz="0" w:space="0" w:color="auto"/>
        <w:bottom w:val="none" w:sz="0" w:space="0" w:color="auto"/>
        <w:right w:val="none" w:sz="0" w:space="0" w:color="auto"/>
      </w:divBdr>
    </w:div>
    <w:div w:id="1978100349">
      <w:bodyDiv w:val="1"/>
      <w:marLeft w:val="0"/>
      <w:marRight w:val="0"/>
      <w:marTop w:val="0"/>
      <w:marBottom w:val="0"/>
      <w:divBdr>
        <w:top w:val="none" w:sz="0" w:space="0" w:color="auto"/>
        <w:left w:val="none" w:sz="0" w:space="0" w:color="auto"/>
        <w:bottom w:val="none" w:sz="0" w:space="0" w:color="auto"/>
        <w:right w:val="none" w:sz="0" w:space="0" w:color="auto"/>
      </w:divBdr>
    </w:div>
    <w:div w:id="2005082605">
      <w:bodyDiv w:val="1"/>
      <w:marLeft w:val="0"/>
      <w:marRight w:val="0"/>
      <w:marTop w:val="0"/>
      <w:marBottom w:val="0"/>
      <w:divBdr>
        <w:top w:val="none" w:sz="0" w:space="0" w:color="auto"/>
        <w:left w:val="none" w:sz="0" w:space="0" w:color="auto"/>
        <w:bottom w:val="none" w:sz="0" w:space="0" w:color="auto"/>
        <w:right w:val="none" w:sz="0" w:space="0" w:color="auto"/>
      </w:divBdr>
    </w:div>
    <w:div w:id="2051876952">
      <w:bodyDiv w:val="1"/>
      <w:marLeft w:val="0"/>
      <w:marRight w:val="0"/>
      <w:marTop w:val="0"/>
      <w:marBottom w:val="0"/>
      <w:divBdr>
        <w:top w:val="none" w:sz="0" w:space="0" w:color="auto"/>
        <w:left w:val="none" w:sz="0" w:space="0" w:color="auto"/>
        <w:bottom w:val="none" w:sz="0" w:space="0" w:color="auto"/>
        <w:right w:val="none" w:sz="0" w:space="0" w:color="auto"/>
      </w:divBdr>
    </w:div>
    <w:div w:id="2089881820">
      <w:bodyDiv w:val="1"/>
      <w:marLeft w:val="0"/>
      <w:marRight w:val="0"/>
      <w:marTop w:val="0"/>
      <w:marBottom w:val="0"/>
      <w:divBdr>
        <w:top w:val="none" w:sz="0" w:space="0" w:color="auto"/>
        <w:left w:val="none" w:sz="0" w:space="0" w:color="auto"/>
        <w:bottom w:val="none" w:sz="0" w:space="0" w:color="auto"/>
        <w:right w:val="none" w:sz="0" w:space="0" w:color="auto"/>
      </w:divBdr>
    </w:div>
    <w:div w:id="2092121481">
      <w:bodyDiv w:val="1"/>
      <w:marLeft w:val="0"/>
      <w:marRight w:val="0"/>
      <w:marTop w:val="0"/>
      <w:marBottom w:val="0"/>
      <w:divBdr>
        <w:top w:val="none" w:sz="0" w:space="0" w:color="auto"/>
        <w:left w:val="none" w:sz="0" w:space="0" w:color="auto"/>
        <w:bottom w:val="none" w:sz="0" w:space="0" w:color="auto"/>
        <w:right w:val="none" w:sz="0" w:space="0" w:color="auto"/>
      </w:divBdr>
    </w:div>
    <w:div w:id="2125808850">
      <w:bodyDiv w:val="1"/>
      <w:marLeft w:val="0"/>
      <w:marRight w:val="0"/>
      <w:marTop w:val="0"/>
      <w:marBottom w:val="0"/>
      <w:divBdr>
        <w:top w:val="none" w:sz="0" w:space="0" w:color="auto"/>
        <w:left w:val="none" w:sz="0" w:space="0" w:color="auto"/>
        <w:bottom w:val="none" w:sz="0" w:space="0" w:color="auto"/>
        <w:right w:val="none" w:sz="0" w:space="0" w:color="auto"/>
      </w:divBdr>
    </w:div>
    <w:div w:id="2140608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4.jpeg"/><Relationship Id="rId26" Type="http://schemas.openxmlformats.org/officeDocument/2006/relationships/hyperlink" Target="https://frackinginquiry.nt.gov.au/inquiry-reports?a=476739" TargetMode="External"/><Relationship Id="rId39" Type="http://schemas.openxmlformats.org/officeDocument/2006/relationships/footer" Target="footer5.xml"/><Relationship Id="rId21" Type="http://schemas.openxmlformats.org/officeDocument/2006/relationships/footer" Target="footer1.xml"/><Relationship Id="rId34" Type="http://schemas.openxmlformats.org/officeDocument/2006/relationships/footer" Target="footer3.xml"/><Relationship Id="rId42" Type="http://schemas.openxmlformats.org/officeDocument/2006/relationships/footer" Target="footer7.xml"/><Relationship Id="rId7" Type="http://schemas.openxmlformats.org/officeDocument/2006/relationships/styles" Target="styles.xml"/><Relationship Id="rId2" Type="http://schemas.openxmlformats.org/officeDocument/2006/relationships/customXml" Target="../customXml/item2.xml"/><Relationship Id="rId20" Type="http://schemas.openxmlformats.org/officeDocument/2006/relationships/hyperlink" Target="mailto:csiroenquiries@csiro.au" TargetMode="External"/><Relationship Id="rId29" Type="http://schemas.openxmlformats.org/officeDocument/2006/relationships/hyperlink" Target="http://www.energymining.sa.gov.au/petroleum/exploration_and_development/historical_highlights" TargetMode="External"/><Relationship Id="rId41"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bioregionalassessments.gov.au/assessments/geological-and-bioregional-assessment-program/beetaloo-gba-region" TargetMode="External"/><Relationship Id="rId32" Type="http://schemas.openxmlformats.org/officeDocument/2006/relationships/header" Target="header2.xml"/><Relationship Id="rId37" Type="http://schemas.openxmlformats.org/officeDocument/2006/relationships/header" Target="header4.xml"/><Relationship Id="rId40" Type="http://schemas.openxmlformats.org/officeDocument/2006/relationships/footer" Target="footer6.xml"/><Relationship Id="rId5" Type="http://schemas.openxmlformats.org/officeDocument/2006/relationships/customXml" Target="../customXml/item5.xml"/><Relationship Id="rId23" Type="http://schemas.openxmlformats.org/officeDocument/2006/relationships/hyperlink" Target="https://www.bioregionalassessments.gov.au/geological-and-bioregional-assessment-program" TargetMode="External"/><Relationship Id="rId28" Type="http://schemas.openxmlformats.org/officeDocument/2006/relationships/hyperlink" Target="https://denr.nt.gov.au/__data/assets/pdf_file/0011/765812/sreba-framework-draft-consultation.pdf" TargetMode="External"/><Relationship Id="rId36" Type="http://schemas.openxmlformats.org/officeDocument/2006/relationships/footer" Target="footer4.xm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header" Target="header1.xml"/><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image" Target="media/image4.jpg"/><Relationship Id="rId27" Type="http://schemas.openxmlformats.org/officeDocument/2006/relationships/hyperlink" Target="https://frackinginquiry.nt.gov.au/inquiry-reports/final-report" TargetMode="External"/><Relationship Id="rId30" Type="http://schemas.openxmlformats.org/officeDocument/2006/relationships/hyperlink" Target="https://www.westernrivers.org.au/queensland_s_channel_country_worthy_of_protection" TargetMode="External"/><Relationship Id="rId35" Type="http://schemas.openxmlformats.org/officeDocument/2006/relationships/header" Target="header3.xml"/><Relationship Id="rId43"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emf"/><Relationship Id="rId25" Type="http://schemas.openxmlformats.org/officeDocument/2006/relationships/hyperlink" Target="https://www.bioregionalassessments.gov.au/assessments/geological-and-bioregional-assessment-program/cooper-gba-region" TargetMode="External"/><Relationship Id="rId33" Type="http://schemas.openxmlformats.org/officeDocument/2006/relationships/footer" Target="footer2.xml"/><Relationship Id="rId38" Type="http://schemas.openxmlformats.org/officeDocument/2006/relationships/header" Target="header5.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c03d\AppData\Roaming\Microsoft\Templates\Technical%20Report%20-%20standard.dotx" TargetMode="External"/></Relationships>
</file>

<file path=word/theme/theme1.xml><?xml version="1.0" encoding="utf-8"?>
<a:theme xmlns:a="http://schemas.openxmlformats.org/drawingml/2006/main" name="Office Theme">
  <a:themeElements>
    <a:clrScheme name="CSIRO-">
      <a:dk1>
        <a:sysClr val="windowText" lastClr="000000"/>
      </a:dk1>
      <a:lt1>
        <a:srgbClr val="FFFFFF"/>
      </a:lt1>
      <a:dk2>
        <a:srgbClr val="000000"/>
      </a:dk2>
      <a:lt2>
        <a:srgbClr val="FFFFFF"/>
      </a:lt2>
      <a:accent1>
        <a:srgbClr val="00A9CE"/>
      </a:accent1>
      <a:accent2>
        <a:srgbClr val="001D34"/>
      </a:accent2>
      <a:accent3>
        <a:srgbClr val="757579"/>
      </a:accent3>
      <a:accent4>
        <a:srgbClr val="1E22AA"/>
      </a:accent4>
      <a:accent5>
        <a:srgbClr val="007377"/>
      </a:accent5>
      <a:accent6>
        <a:srgbClr val="6D2077"/>
      </a:accent6>
      <a:hlink>
        <a:srgbClr val="004B87"/>
      </a:hlink>
      <a:folHlink>
        <a:srgbClr val="007A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DocumentSetDescription xmlns="http://schemas.microsoft.com/sharepoint/v3" xsi:nil="true"/>
    <Comment xmlns="1bbdb9bd-0ec9-4219-a80a-062c6ba6971e">Edits </Comment>
    <_dlc_DocId xmlns="1ce706f3-5237-42b3-876d-cf68da5c0e0a">NN2TW47UTC5W-1950736659-1733</_dlc_DocId>
    <_dlc_DocIdUrl xmlns="1ce706f3-5237-42b3-876d-cf68da5c0e0a">
      <Url>https://csiroau.sharepoint.com/sites/GeologicalBio-regionalAssessment/_layouts/15/DocIdRedir.aspx?ID=NN2TW47UTC5W-1950736659-1733</Url>
      <Description>NN2TW47UTC5W-1950736659-1733</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254BF700AD82A4D8ED276B879BC659B" ma:contentTypeVersion="23" ma:contentTypeDescription="Create a new document." ma:contentTypeScope="" ma:versionID="8d033bff2633756e2502d2a36427092d">
  <xsd:schema xmlns:xsd="http://www.w3.org/2001/XMLSchema" xmlns:xs="http://www.w3.org/2001/XMLSchema" xmlns:p="http://schemas.microsoft.com/office/2006/metadata/properties" xmlns:ns1="http://schemas.microsoft.com/sharepoint/v3" xmlns:ns2="1bbdb9bd-0ec9-4219-a80a-062c6ba6971e" xmlns:ns3="1ce706f3-5237-42b3-876d-cf68da5c0e0a" targetNamespace="http://schemas.microsoft.com/office/2006/metadata/properties" ma:root="true" ma:fieldsID="5c20ecb434f3b795a1b7ed80ccfae785" ns1:_="" ns2:_="" ns3:_="">
    <xsd:import namespace="http://schemas.microsoft.com/sharepoint/v3"/>
    <xsd:import namespace="1bbdb9bd-0ec9-4219-a80a-062c6ba6971e"/>
    <xsd:import namespace="1ce706f3-5237-42b3-876d-cf68da5c0e0a"/>
    <xsd:element name="properties">
      <xsd:complexType>
        <xsd:sequence>
          <xsd:element name="documentManagement">
            <xsd:complexType>
              <xsd:all>
                <xsd:element ref="ns1:DocumentSetDescription" minOccurs="0"/>
                <xsd:element ref="ns2:MediaServiceMetadata" minOccurs="0"/>
                <xsd:element ref="ns2:MediaServiceFastMetadata" minOccurs="0"/>
                <xsd:element ref="ns3:SharedWithUsers" minOccurs="0"/>
                <xsd:element ref="ns3:SharedWithDetails" minOccurs="0"/>
                <xsd:element ref="ns2:MediaServiceEventHashCode" minOccurs="0"/>
                <xsd:element ref="ns2:MediaServiceGenerationTime" minOccurs="0"/>
                <xsd:element ref="ns2:MediaServiceDateTaken" minOccurs="0"/>
                <xsd:element ref="ns2:MediaServiceAutoTags" minOccurs="0"/>
                <xsd:element ref="ns3:_dlc_DocId" minOccurs="0"/>
                <xsd:element ref="ns3:_dlc_DocIdUrl" minOccurs="0"/>
                <xsd:element ref="ns3:_dlc_DocIdPersistId" minOccurs="0"/>
                <xsd:element ref="ns2:Comment" minOccurs="0"/>
                <xsd:element ref="ns2:MediaServiceAutoKeyPoints" minOccurs="0"/>
                <xsd:element ref="ns2:MediaServiceKeyPoint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SetDescription" ma:index="8" nillable="true" ma:displayName="Description" ma:description="" ma:internalName="DocumentSetDescription">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bbdb9bd-0ec9-4219-a80a-062c6ba6971e"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Comment" ma:index="20" nillable="true" ma:displayName="Comment" ma:internalName="Comment">
      <xsd:simpleType>
        <xsd:restriction base="dms:Note">
          <xsd:maxLength value="255"/>
        </xsd:restriction>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ServiceOCR" ma:index="23"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_dlc_DocId" ma:index="17" nillable="true" ma:displayName="Document ID Value" ma:description="The value of the document ID assigned to this item." ma:internalName="_dlc_DocId" ma:readOnly="true">
      <xsd:simpleType>
        <xsd:restriction base="dms:Text"/>
      </xsd:simpleType>
    </xsd:element>
    <xsd:element name="_dlc_DocIdUrl" ma:index="1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E35919-7DB8-45F8-BA50-66ABB79F24DF}">
  <ds:schemaRefs>
    <ds:schemaRef ds:uri="http://schemas.microsoft.com/sharepoint/v3/contenttype/forms"/>
  </ds:schemaRefs>
</ds:datastoreItem>
</file>

<file path=customXml/itemProps2.xml><?xml version="1.0" encoding="utf-8"?>
<ds:datastoreItem xmlns:ds="http://schemas.openxmlformats.org/officeDocument/2006/customXml" ds:itemID="{0F2A5E91-57C5-4874-B42B-DB17CB7ECF3D}">
  <ds:schemaRefs>
    <ds:schemaRef ds:uri="http://schemas.microsoft.com/sharepoint/events"/>
  </ds:schemaRefs>
</ds:datastoreItem>
</file>

<file path=customXml/itemProps3.xml><?xml version="1.0" encoding="utf-8"?>
<ds:datastoreItem xmlns:ds="http://schemas.openxmlformats.org/officeDocument/2006/customXml" ds:itemID="{5AC0D295-6B1D-420E-B364-DA7ABB9B090D}">
  <ds:schemaRefs>
    <ds:schemaRef ds:uri="http://schemas.openxmlformats.org/package/2006/metadata/core-properties"/>
    <ds:schemaRef ds:uri="1bbdb9bd-0ec9-4219-a80a-062c6ba6971e"/>
    <ds:schemaRef ds:uri="http://schemas.microsoft.com/office/2006/documentManagement/types"/>
    <ds:schemaRef ds:uri="1ce706f3-5237-42b3-876d-cf68da5c0e0a"/>
    <ds:schemaRef ds:uri="http://purl.org/dc/dcmitype/"/>
    <ds:schemaRef ds:uri="http://schemas.microsoft.com/office/infopath/2007/PartnerControls"/>
    <ds:schemaRef ds:uri="http://purl.org/dc/terms/"/>
    <ds:schemaRef ds:uri="http://www.w3.org/XML/1998/namespace"/>
    <ds:schemaRef ds:uri="http://purl.org/dc/elements/1.1/"/>
    <ds:schemaRef ds:uri="http://schemas.microsoft.com/sharepoint/v3"/>
    <ds:schemaRef ds:uri="http://schemas.microsoft.com/office/2006/metadata/properties"/>
  </ds:schemaRefs>
</ds:datastoreItem>
</file>

<file path=customXml/itemProps4.xml><?xml version="1.0" encoding="utf-8"?>
<ds:datastoreItem xmlns:ds="http://schemas.openxmlformats.org/officeDocument/2006/customXml" ds:itemID="{430F080D-CD82-48E6-B108-8188F58150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bbdb9bd-0ec9-4219-a80a-062c6ba6971e"/>
    <ds:schemaRef ds:uri="1ce706f3-5237-42b3-876d-cf68da5c0e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EAB2CB5-3748-48AC-84D7-4B0135937C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Technical Report - standard.dotx</Template>
  <TotalTime>266</TotalTime>
  <Pages>37</Pages>
  <Words>10444</Words>
  <Characters>71045</Characters>
  <Application>Microsoft Office Word</Application>
  <DocSecurity>0</DocSecurity>
  <Lines>592</Lines>
  <Paragraphs>162</Paragraphs>
  <ScaleCrop>false</ScaleCrop>
  <HeadingPairs>
    <vt:vector size="2" baseType="variant">
      <vt:variant>
        <vt:lpstr>Title</vt:lpstr>
      </vt:variant>
      <vt:variant>
        <vt:i4>1</vt:i4>
      </vt:variant>
    </vt:vector>
  </HeadingPairs>
  <TitlesOfParts>
    <vt:vector size="1" baseType="lpstr">
      <vt:lpstr>GBA User Panel Annual Report 1_New Structure_Clean (002)</vt:lpstr>
    </vt:vector>
  </TitlesOfParts>
  <Company>CSIRO</Company>
  <LinksUpToDate>false</LinksUpToDate>
  <CharactersWithSpaces>81327</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GBA User Panel Annual Report 1_New Structure_Clean (002)</dc:title>
  <dc:creator>Lacey, Justine (L&amp;W, Dutton Park)</dc:creator>
  <cp:lastModifiedBy>Lacey, Justine (L&amp;W, Dutton Park)</cp:lastModifiedBy>
  <cp:revision>21</cp:revision>
  <cp:lastPrinted>2020-05-06T05:41:00Z</cp:lastPrinted>
  <dcterms:created xsi:type="dcterms:W3CDTF">2020-05-01T08:21:00Z</dcterms:created>
  <dcterms:modified xsi:type="dcterms:W3CDTF">2020-05-06T05:47:00Z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0x0101004254BF700AD82A4D8ED276B879BC659B</vt:lpwstr>
  </property>
  <property fmtid="{D5CDD505-2E9C-101B-9397-08002B2CF9AE}" pid="5" name="RecordPoint_WorkflowType">
    <vt:lpwstr>ActiveSubmitStub</vt:lpwstr>
  </property>
  <property fmtid="{D5CDD505-2E9C-101B-9397-08002B2CF9AE}" pid="6" name="RecordPoint_ActiveItemSiteId">
    <vt:lpwstr>{4b445ea7-761d-43d2-909a-116082cfbf41}</vt:lpwstr>
  </property>
  <property fmtid="{D5CDD505-2E9C-101B-9397-08002B2CF9AE}" pid="7" name="RecordPoint_ActiveItemListId">
    <vt:lpwstr>{73c573e4-bf63-4daa-89f5-745b8bb524e2}</vt:lpwstr>
  </property>
  <property fmtid="{D5CDD505-2E9C-101B-9397-08002B2CF9AE}" pid="8" name="RecordPoint_ActiveItemUniqueId">
    <vt:lpwstr>{b9d43302-8cdc-4a27-81c3-e82c2f194186}</vt:lpwstr>
  </property>
  <property fmtid="{D5CDD505-2E9C-101B-9397-08002B2CF9AE}" pid="9" name="RecordPoint_ActiveItemWebId">
    <vt:lpwstr>{aa3e7952-617a-4d1d-acc5-2dff72d3e0ca}</vt:lpwstr>
  </property>
  <property fmtid="{D5CDD505-2E9C-101B-9397-08002B2CF9AE}" pid="10" name="RecordPoint_RecordNumberSubmitted">
    <vt:lpwstr>003336324</vt:lpwstr>
  </property>
  <property fmtid="{D5CDD505-2E9C-101B-9397-08002B2CF9AE}" pid="11" name="RecordPoint_SubmissionCompleted">
    <vt:lpwstr>2020-04-20T19:37:40.4925157+10:00</vt:lpwstr>
  </property>
  <property fmtid="{D5CDD505-2E9C-101B-9397-08002B2CF9AE}" pid="12" name="_dlc_DocIdItemGuid">
    <vt:lpwstr>a977e0f3-199f-4c71-9946-f4c4c53f13d2</vt:lpwstr>
  </property>
</Properties>
</file>