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0681E" w14:textId="08F6A160" w:rsidR="00EE62F5" w:rsidRDefault="00E11252" w:rsidP="00E11252">
      <w:pPr>
        <w:pStyle w:val="BodyText"/>
        <w:jc w:val="center"/>
      </w:pPr>
      <w:bookmarkStart w:id="0" w:name="_Toc367791208"/>
      <w:r>
        <w:rPr>
          <w:noProof/>
        </w:rPr>
        <w:drawing>
          <wp:inline distT="0" distB="0" distL="0" distR="0" wp14:anchorId="0B5238E4" wp14:editId="6C5D3CD2">
            <wp:extent cx="4165200" cy="1839600"/>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BA Logo wth partners - DAWE_RGB.png"/>
                    <pic:cNvPicPr/>
                  </pic:nvPicPr>
                  <pic:blipFill>
                    <a:blip r:embed="rId13"/>
                    <a:stretch>
                      <a:fillRect/>
                    </a:stretch>
                  </pic:blipFill>
                  <pic:spPr>
                    <a:xfrm>
                      <a:off x="0" y="0"/>
                      <a:ext cx="4165200" cy="1839600"/>
                    </a:xfrm>
                    <a:prstGeom prst="rect">
                      <a:avLst/>
                    </a:prstGeom>
                  </pic:spPr>
                </pic:pic>
              </a:graphicData>
            </a:graphic>
          </wp:inline>
        </w:drawing>
      </w:r>
    </w:p>
    <w:p w14:paraId="01670E4F" w14:textId="645C6414" w:rsidR="00583D53" w:rsidRPr="00B82278" w:rsidRDefault="00BA594F" w:rsidP="00E11252">
      <w:pPr>
        <w:pStyle w:val="CoverTitle"/>
        <w:spacing w:before="480"/>
      </w:pPr>
      <w:r>
        <w:rPr>
          <w:noProof/>
        </w:rPr>
        <w:drawing>
          <wp:anchor distT="0" distB="0" distL="114300" distR="114300" simplePos="0" relativeHeight="251657222" behindDoc="0" locked="1" layoutInCell="1" allowOverlap="1" wp14:anchorId="0D6EF80D" wp14:editId="658CDCA6">
            <wp:simplePos x="0" y="0"/>
            <wp:positionH relativeFrom="page">
              <wp:align>left</wp:align>
            </wp:positionH>
            <wp:positionV relativeFrom="page">
              <wp:posOffset>-958850</wp:posOffset>
            </wp:positionV>
            <wp:extent cx="7596000" cy="2221200"/>
            <wp:effectExtent l="0" t="0" r="508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groun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b="5635"/>
                    <a:stretch/>
                  </pic:blipFill>
                  <pic:spPr bwMode="auto">
                    <a:xfrm>
                      <a:off x="0" y="0"/>
                      <a:ext cx="7596000" cy="222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1F6">
        <w:t xml:space="preserve">Qualitative </w:t>
      </w:r>
      <w:r w:rsidR="00C079EE">
        <w:t xml:space="preserve">(screening) </w:t>
      </w:r>
      <w:r w:rsidR="007221F6">
        <w:t xml:space="preserve">environmental risk assessment of </w:t>
      </w:r>
      <w:r w:rsidR="005C03AD">
        <w:t xml:space="preserve">drilling and hydraulic fracturing </w:t>
      </w:r>
      <w:r w:rsidR="007221F6">
        <w:t>chemicals</w:t>
      </w:r>
      <w:r w:rsidR="00334974">
        <w:t xml:space="preserve"> </w:t>
      </w:r>
      <w:r w:rsidR="00896E25">
        <w:t xml:space="preserve">for the </w:t>
      </w:r>
      <w:r w:rsidR="00334974">
        <w:t xml:space="preserve">Isa </w:t>
      </w:r>
      <w:r w:rsidR="00FD3E95">
        <w:t>GBA region</w:t>
      </w:r>
    </w:p>
    <w:p w14:paraId="699CA425" w14:textId="16161AED" w:rsidR="00583D53" w:rsidRPr="00561893" w:rsidRDefault="005C03AD" w:rsidP="00E11252">
      <w:pPr>
        <w:pStyle w:val="CoverSubtitle"/>
        <w:spacing w:after="120"/>
        <w:rPr>
          <w:sz w:val="31"/>
          <w:szCs w:val="31"/>
        </w:rPr>
      </w:pPr>
      <w:r w:rsidRPr="00561893">
        <w:rPr>
          <w:sz w:val="31"/>
          <w:szCs w:val="31"/>
        </w:rPr>
        <w:t xml:space="preserve">Technical appendix for </w:t>
      </w:r>
      <w:r w:rsidR="00561893" w:rsidRPr="00561893">
        <w:rPr>
          <w:sz w:val="31"/>
          <w:szCs w:val="31"/>
        </w:rPr>
        <w:t xml:space="preserve">the </w:t>
      </w:r>
      <w:r w:rsidR="00E23661" w:rsidRPr="00561893">
        <w:rPr>
          <w:sz w:val="31"/>
          <w:szCs w:val="31"/>
        </w:rPr>
        <w:t xml:space="preserve">Geological and Bioregional Assessment: Stage </w:t>
      </w:r>
      <w:bookmarkEnd w:id="0"/>
      <w:r w:rsidR="00856C57" w:rsidRPr="00561893">
        <w:rPr>
          <w:sz w:val="31"/>
          <w:szCs w:val="31"/>
        </w:rPr>
        <w:t>2</w:t>
      </w:r>
    </w:p>
    <w:p w14:paraId="6E0B4568" w14:textId="5B19EBB2" w:rsidR="00896E25" w:rsidRPr="00896E25" w:rsidRDefault="002D15F5" w:rsidP="00896E25">
      <w:pPr>
        <w:pStyle w:val="BodyText"/>
      </w:pPr>
      <w:r>
        <w:t>2020</w:t>
      </w:r>
    </w:p>
    <w:p w14:paraId="1B3680E1" w14:textId="3A4E545A" w:rsidR="00583D53" w:rsidRPr="00F170E9" w:rsidRDefault="00FC106E" w:rsidP="00EE62F5">
      <w:pPr>
        <w:pStyle w:val="CoverImage"/>
      </w:pPr>
      <w:r w:rsidRPr="008E6B64">
        <w:rPr>
          <w:noProof/>
        </w:rPr>
        <mc:AlternateContent>
          <mc:Choice Requires="wps">
            <w:drawing>
              <wp:anchor distT="0" distB="0" distL="114300" distR="114300" simplePos="0" relativeHeight="251657226" behindDoc="0" locked="0" layoutInCell="1" allowOverlap="1" wp14:anchorId="1FFF69DD" wp14:editId="67F9ABFC">
                <wp:simplePos x="0" y="0"/>
                <wp:positionH relativeFrom="column">
                  <wp:posOffset>-85561</wp:posOffset>
                </wp:positionH>
                <wp:positionV relativeFrom="paragraph">
                  <wp:posOffset>4146550</wp:posOffset>
                </wp:positionV>
                <wp:extent cx="6120130" cy="681846"/>
                <wp:effectExtent l="0" t="0" r="0" b="4445"/>
                <wp:wrapNone/>
                <wp:docPr id="50" name="Text Box 50"/>
                <wp:cNvGraphicFramePr/>
                <a:graphic xmlns:a="http://schemas.openxmlformats.org/drawingml/2006/main">
                  <a:graphicData uri="http://schemas.microsoft.com/office/word/2010/wordprocessingShape">
                    <wps:wsp>
                      <wps:cNvSpPr txBox="1"/>
                      <wps:spPr>
                        <a:xfrm>
                          <a:off x="0" y="0"/>
                          <a:ext cx="6120130" cy="681846"/>
                        </a:xfrm>
                        <a:prstGeom prst="rect">
                          <a:avLst/>
                        </a:prstGeom>
                        <a:noFill/>
                        <a:ln w="6350">
                          <a:noFill/>
                        </a:ln>
                      </wps:spPr>
                      <wps:txbx>
                        <w:txbxContent>
                          <w:p w14:paraId="4F61E2D2" w14:textId="4DE71585" w:rsidR="00940DEF" w:rsidRPr="00E11252" w:rsidRDefault="00940DEF" w:rsidP="00E11252">
                            <w:pPr>
                              <w:rPr>
                                <w:rFonts w:asciiTheme="minorHAnsi" w:eastAsia="Times" w:hAnsiTheme="minorHAnsi" w:cs="Arial"/>
                                <w:b/>
                                <w:color w:val="FFFFFF" w:themeColor="background1"/>
                                <w:sz w:val="22"/>
                                <w:szCs w:val="22"/>
                              </w:rPr>
                            </w:pPr>
                            <w:r w:rsidRPr="00E11252">
                              <w:rPr>
                                <w:rFonts w:asciiTheme="minorHAnsi" w:eastAsia="Times" w:hAnsiTheme="minorHAnsi" w:cs="Arial"/>
                                <w:b/>
                                <w:color w:val="FFFFFF" w:themeColor="background1"/>
                                <w:sz w:val="22"/>
                                <w:szCs w:val="22"/>
                              </w:rPr>
                              <w:t>A scientific collaboration between the Department of Agriculture, Water and the Environment,</w:t>
                            </w:r>
                            <w:r>
                              <w:rPr>
                                <w:rFonts w:asciiTheme="minorHAnsi" w:eastAsia="Times" w:hAnsiTheme="minorHAnsi" w:cs="Arial"/>
                                <w:b/>
                                <w:color w:val="FFFFFF" w:themeColor="background1"/>
                                <w:sz w:val="22"/>
                                <w:szCs w:val="22"/>
                              </w:rPr>
                              <w:t xml:space="preserve"> </w:t>
                            </w:r>
                            <w:r w:rsidRPr="00E11252">
                              <w:rPr>
                                <w:rFonts w:asciiTheme="minorHAnsi" w:eastAsia="Times" w:hAnsiTheme="minorHAnsi" w:cs="Arial"/>
                                <w:b/>
                                <w:color w:val="FFFFFF" w:themeColor="background1"/>
                                <w:sz w:val="22"/>
                                <w:szCs w:val="22"/>
                              </w:rPr>
                              <w:t>Bureau of Meteorology, CSIRO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F69DD" id="_x0000_t202" coordsize="21600,21600" o:spt="202" path="m,l,21600r21600,l21600,xe">
                <v:stroke joinstyle="miter"/>
                <v:path gradientshapeok="t" o:connecttype="rect"/>
              </v:shapetype>
              <v:shape id="Text Box 50" o:spid="_x0000_s1026" type="#_x0000_t202" style="position:absolute;margin-left:-6.75pt;margin-top:326.5pt;width:481.9pt;height:53.7pt;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" filled="f" stroked="f" strokeweight=".5pt">
                <v:textbox>
                  <w:txbxContent>
                    <w:p w14:paraId="4F61E2D2" w14:textId="4DE71585" w:rsidR="00940DEF" w:rsidRPr="00E11252" w:rsidRDefault="00940DEF" w:rsidP="00E11252">
                      <w:pPr>
                        <w:rPr>
                          <w:rFonts w:asciiTheme="minorHAnsi" w:eastAsia="Times" w:hAnsiTheme="minorHAnsi" w:cs="Arial"/>
                          <w:b/>
                          <w:color w:val="FFFFFF" w:themeColor="background1"/>
                          <w:sz w:val="22"/>
                          <w:szCs w:val="22"/>
                        </w:rPr>
                      </w:pPr>
                      <w:r w:rsidRPr="00E11252">
                        <w:rPr>
                          <w:rFonts w:asciiTheme="minorHAnsi" w:eastAsia="Times" w:hAnsiTheme="minorHAnsi" w:cs="Arial"/>
                          <w:b/>
                          <w:color w:val="FFFFFF" w:themeColor="background1"/>
                          <w:sz w:val="22"/>
                          <w:szCs w:val="22"/>
                        </w:rPr>
                        <w:t>A scientific collaboration between the Department of Agriculture, Water and the Environment,</w:t>
                      </w:r>
                      <w:r>
                        <w:rPr>
                          <w:rFonts w:asciiTheme="minorHAnsi" w:eastAsia="Times" w:hAnsiTheme="minorHAnsi" w:cs="Arial"/>
                          <w:b/>
                          <w:color w:val="FFFFFF" w:themeColor="background1"/>
                          <w:sz w:val="22"/>
                          <w:szCs w:val="22"/>
                        </w:rPr>
                        <w:t xml:space="preserve"> </w:t>
                      </w:r>
                      <w:r w:rsidRPr="00E11252">
                        <w:rPr>
                          <w:rFonts w:asciiTheme="minorHAnsi" w:eastAsia="Times" w:hAnsiTheme="minorHAnsi" w:cs="Arial"/>
                          <w:b/>
                          <w:color w:val="FFFFFF" w:themeColor="background1"/>
                          <w:sz w:val="22"/>
                          <w:szCs w:val="22"/>
                        </w:rPr>
                        <w:t>Bureau of Meteorology, CSIRO and Geoscience Australia</w:t>
                      </w:r>
                    </w:p>
                  </w:txbxContent>
                </v:textbox>
              </v:shape>
            </w:pict>
          </mc:Fallback>
        </mc:AlternateContent>
      </w:r>
      <w:r w:rsidR="006E1B91" w:rsidRPr="00D6286D">
        <w:rPr>
          <w:noProof/>
        </w:rPr>
        <w:drawing>
          <wp:anchor distT="0" distB="0" distL="114300" distR="114300" simplePos="0" relativeHeight="251657223" behindDoc="1" locked="1" layoutInCell="1" allowOverlap="1" wp14:anchorId="662F89C9" wp14:editId="7047E106">
            <wp:simplePos x="0" y="0"/>
            <wp:positionH relativeFrom="page">
              <wp:posOffset>16510</wp:posOffset>
            </wp:positionH>
            <wp:positionV relativeFrom="page">
              <wp:posOffset>9338945</wp:posOffset>
            </wp:positionV>
            <wp:extent cx="7570470" cy="18383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ckground imag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70470" cy="1838325"/>
                    </a:xfrm>
                    <a:prstGeom prst="rect">
                      <a:avLst/>
                    </a:prstGeom>
                    <a:noFill/>
                  </pic:spPr>
                </pic:pic>
              </a:graphicData>
            </a:graphic>
            <wp14:sizeRelH relativeFrom="margin">
              <wp14:pctWidth>0</wp14:pctWidth>
            </wp14:sizeRelH>
            <wp14:sizeRelV relativeFrom="margin">
              <wp14:pctHeight>0</wp14:pctHeight>
            </wp14:sizeRelV>
          </wp:anchor>
        </w:drawing>
      </w:r>
      <w:r w:rsidR="00EE62F5">
        <w:rPr>
          <w:noProof/>
        </w:rPr>
        <w:drawing>
          <wp:anchor distT="0" distB="0" distL="114300" distR="114300" simplePos="0" relativeHeight="251657217" behindDoc="0" locked="1" layoutInCell="1" allowOverlap="1" wp14:anchorId="20C453DA" wp14:editId="10909466">
            <wp:simplePos x="0" y="0"/>
            <wp:positionH relativeFrom="margin">
              <wp:posOffset>0</wp:posOffset>
            </wp:positionH>
            <wp:positionV relativeFrom="page">
              <wp:posOffset>5478145</wp:posOffset>
            </wp:positionV>
            <wp:extent cx="5958205" cy="578485"/>
            <wp:effectExtent l="0" t="0" r="4445" b="0"/>
            <wp:wrapNone/>
            <wp:docPr id="48" name="Picture 48"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image"/>
                    <pic:cNvPicPr>
                      <a:picLocks noChangeAspect="1" noChangeArrowheads="1"/>
                    </pic:cNvPicPr>
                  </pic:nvPicPr>
                  <pic:blipFill>
                    <a:blip r:embed="rId16">
                      <a:extLst>
                        <a:ext uri="{28A0092B-C50C-407E-A947-70E740481C1C}">
                          <a14:useLocalDpi xmlns:a14="http://schemas.microsoft.com/office/drawing/2010/main" val="0"/>
                        </a:ext>
                      </a:extLst>
                    </a:blip>
                    <a:srcRect t="7793"/>
                    <a:stretch>
                      <a:fillRect/>
                    </a:stretch>
                  </pic:blipFill>
                  <pic:spPr bwMode="auto">
                    <a:xfrm>
                      <a:off x="0" y="0"/>
                      <a:ext cx="5958205" cy="578485"/>
                    </a:xfrm>
                    <a:prstGeom prst="rect">
                      <a:avLst/>
                    </a:prstGeom>
                    <a:noFill/>
                  </pic:spPr>
                </pic:pic>
              </a:graphicData>
            </a:graphic>
            <wp14:sizeRelH relativeFrom="margin">
              <wp14:pctWidth>0</wp14:pctWidth>
            </wp14:sizeRelH>
          </wp:anchor>
        </w:drawing>
      </w:r>
      <w:r w:rsidR="00EE62F5">
        <w:rPr>
          <w:noProof/>
        </w:rPr>
        <w:drawing>
          <wp:anchor distT="0" distB="0" distL="114300" distR="114300" simplePos="0" relativeHeight="251657216" behindDoc="0" locked="1" layoutInCell="1" allowOverlap="1" wp14:anchorId="51BF499A" wp14:editId="1599D237">
            <wp:simplePos x="0" y="0"/>
            <wp:positionH relativeFrom="column">
              <wp:posOffset>762000</wp:posOffset>
            </wp:positionH>
            <wp:positionV relativeFrom="page">
              <wp:posOffset>8520430</wp:posOffset>
            </wp:positionV>
            <wp:extent cx="5207000" cy="645160"/>
            <wp:effectExtent l="0" t="0" r="0" b="2540"/>
            <wp:wrapNone/>
            <wp:docPr id="47" name="Picture 47"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7000" cy="645160"/>
                    </a:xfrm>
                    <a:prstGeom prst="rect">
                      <a:avLst/>
                    </a:prstGeom>
                    <a:noFill/>
                  </pic:spPr>
                </pic:pic>
              </a:graphicData>
            </a:graphic>
          </wp:anchor>
        </w:drawing>
      </w:r>
      <w:r w:rsidR="00896E25" w:rsidRPr="00F34C87">
        <w:rPr>
          <w:noProof/>
        </w:rPr>
        <w:drawing>
          <wp:inline distT="0" distB="0" distL="0" distR="0" wp14:anchorId="5EDD4AE1" wp14:editId="4922548F">
            <wp:extent cx="5958196" cy="3657600"/>
            <wp:effectExtent l="0" t="0" r="5080" b="0"/>
            <wp:docPr id="2" name="Picture 2" descr="W:\Working\Steven\Isa_GBA_Reports\Report_photos\IMG_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Working\Steven\Isa_GBA_Reports\Report_photos\IMG_908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74549" cy="3667639"/>
                    </a:xfrm>
                    <a:prstGeom prst="rect">
                      <a:avLst/>
                    </a:prstGeom>
                    <a:noFill/>
                    <a:ln>
                      <a:noFill/>
                    </a:ln>
                  </pic:spPr>
                </pic:pic>
              </a:graphicData>
            </a:graphic>
          </wp:inline>
        </w:drawing>
      </w:r>
      <w:r w:rsidR="00583D53">
        <w:br w:type="page"/>
      </w:r>
    </w:p>
    <w:p w14:paraId="2B08C3F9" w14:textId="77777777" w:rsidR="00845441" w:rsidRPr="00381B74" w:rsidRDefault="00845441" w:rsidP="00845441">
      <w:pPr>
        <w:pStyle w:val="VersoPageHeading"/>
      </w:pPr>
      <w:r>
        <w:lastRenderedPageBreak/>
        <w:t>The Geological and Bioregional Assessment Program</w:t>
      </w:r>
    </w:p>
    <w:p w14:paraId="0A530160" w14:textId="5417D735" w:rsidR="00845441" w:rsidRPr="00382741" w:rsidRDefault="00845441" w:rsidP="00BB2B18">
      <w:pPr>
        <w:pStyle w:val="VersoPageText"/>
        <w:rPr>
          <w:lang w:eastAsia="en-US"/>
        </w:rPr>
      </w:pPr>
      <w:r w:rsidRPr="00382741">
        <w:rPr>
          <w:lang w:eastAsia="en-US"/>
        </w:rPr>
        <w:t xml:space="preserve">The Geological and Bioregional Assessment Program will provide independent scientific advice on the potential impacts from </w:t>
      </w:r>
      <w:r w:rsidRPr="00EE5145">
        <w:rPr>
          <w:lang w:eastAsia="en-US"/>
        </w:rPr>
        <w:t xml:space="preserve">development of selected unconventional hydrocarbon plays </w:t>
      </w:r>
      <w:r w:rsidRPr="00382741">
        <w:rPr>
          <w:lang w:eastAsia="en-US"/>
        </w:rPr>
        <w:t xml:space="preserve">on </w:t>
      </w:r>
      <w:r>
        <w:rPr>
          <w:lang w:eastAsia="en-US"/>
        </w:rPr>
        <w:t xml:space="preserve">water and </w:t>
      </w:r>
      <w:r w:rsidRPr="00382741">
        <w:rPr>
          <w:lang w:eastAsia="en-US"/>
        </w:rPr>
        <w:t xml:space="preserve">the environment. The geological and environmental data and tools produced by the </w:t>
      </w:r>
      <w:r>
        <w:rPr>
          <w:lang w:eastAsia="en-US"/>
        </w:rPr>
        <w:t>P</w:t>
      </w:r>
      <w:r w:rsidRPr="00382741">
        <w:rPr>
          <w:lang w:eastAsia="en-US"/>
        </w:rPr>
        <w:t>rogram will assist governments, industry, landowners and the community to help inform decision</w:t>
      </w:r>
      <w:r w:rsidR="003E78FF">
        <w:rPr>
          <w:lang w:eastAsia="en-US"/>
        </w:rPr>
        <w:t xml:space="preserve"> </w:t>
      </w:r>
      <w:r w:rsidRPr="00382741">
        <w:rPr>
          <w:lang w:eastAsia="en-US"/>
        </w:rPr>
        <w:t xml:space="preserve">making and enhance the coordinated management of potential impacts. </w:t>
      </w:r>
    </w:p>
    <w:p w14:paraId="2D687227" w14:textId="77777777" w:rsidR="00845441" w:rsidRDefault="00845441" w:rsidP="00BB2B18">
      <w:pPr>
        <w:pStyle w:val="VersoPageText"/>
        <w:rPr>
          <w:lang w:eastAsia="en-US"/>
        </w:rPr>
      </w:pPr>
      <w:r w:rsidRPr="00382741">
        <w:rPr>
          <w:lang w:eastAsia="en-US"/>
        </w:rPr>
        <w:t xml:space="preserve">The Program is funded by the Australian Government Department of the Environment and Energy. The Department of the Environment and Energy, Bureau of Meteorology, CSIRO and Geoscience Australia are collaborating to undertake geological and bioregional assessments. For more information, visit </w:t>
      </w:r>
      <w:hyperlink r:id="rId19" w:history="1">
        <w:r w:rsidRPr="00561893">
          <w:rPr>
            <w:rStyle w:val="Hyperlink"/>
            <w:rFonts w:cs="Arial"/>
            <w:lang w:eastAsia="en-US"/>
          </w:rPr>
          <w:t>http://www.bioregionalassessments.gov.au</w:t>
        </w:r>
      </w:hyperlink>
      <w:r w:rsidRPr="00382741">
        <w:rPr>
          <w:lang w:eastAsia="en-US"/>
        </w:rPr>
        <w:t xml:space="preserve">. </w:t>
      </w:r>
    </w:p>
    <w:p w14:paraId="1AF01770" w14:textId="77777777" w:rsidR="00845441" w:rsidRPr="00381B74" w:rsidRDefault="00845441" w:rsidP="00845441">
      <w:pPr>
        <w:pStyle w:val="VersoPageHeading"/>
      </w:pPr>
      <w:r>
        <w:t>Department of the Environment and Energy</w:t>
      </w:r>
    </w:p>
    <w:p w14:paraId="07BFF24B" w14:textId="77777777" w:rsidR="00845441" w:rsidRDefault="00845441" w:rsidP="00BB2B18">
      <w:pPr>
        <w:pStyle w:val="VersoPageText"/>
      </w:pPr>
      <w:r w:rsidRPr="00BB2B18">
        <w:t xml:space="preserve">The Department designs and implements Australian Government policy and programs to protect and conserve the environment, water and heritage, promote climate action, and provide adequate, reliable and affordable energy. For more information visit </w:t>
      </w:r>
      <w:hyperlink r:id="rId20" w:history="1">
        <w:r w:rsidRPr="00561893">
          <w:rPr>
            <w:rStyle w:val="Hyperlink"/>
          </w:rPr>
          <w:t>http://www.environment.gov.au</w:t>
        </w:r>
      </w:hyperlink>
      <w:r w:rsidRPr="00024E91">
        <w:t>.</w:t>
      </w:r>
    </w:p>
    <w:p w14:paraId="69BEC91D" w14:textId="77777777" w:rsidR="00845441" w:rsidRPr="00381B74" w:rsidRDefault="00845441" w:rsidP="00845441">
      <w:pPr>
        <w:pStyle w:val="VersoPageHeading"/>
      </w:pPr>
      <w:r>
        <w:t>Bureau of Meteorology</w:t>
      </w:r>
    </w:p>
    <w:p w14:paraId="57363B45" w14:textId="77777777" w:rsidR="00845441" w:rsidRPr="007676A5" w:rsidRDefault="00845441" w:rsidP="00845441">
      <w:pPr>
        <w:pStyle w:val="VersoPageText"/>
      </w:pPr>
      <w:r>
        <w:t xml:space="preserve">The Bureau of Meteorology is Australia’s national weather, climate and water agency. Under the </w:t>
      </w:r>
      <w:r w:rsidRPr="006B68BA">
        <w:rPr>
          <w:rStyle w:val="Italic"/>
        </w:rPr>
        <w:t>Water Act 2007</w:t>
      </w:r>
      <w:r>
        <w:t xml:space="preserve">, the Bureau is responsible for compiling and disseminating Australia's water information. The Bureau is committed to increasing access to water information to support informed decision making about the management of water resources. For more information, visit </w:t>
      </w:r>
      <w:hyperlink r:id="rId21">
        <w:r w:rsidRPr="6FAB5192">
          <w:rPr>
            <w:rStyle w:val="Hyperlink"/>
          </w:rPr>
          <w:t>http://www.bom.gov.au/water/</w:t>
        </w:r>
      </w:hyperlink>
      <w:r>
        <w:t>.</w:t>
      </w:r>
    </w:p>
    <w:p w14:paraId="568CA8D2" w14:textId="77777777" w:rsidR="00845441" w:rsidRPr="00381B74" w:rsidRDefault="00845441" w:rsidP="00845441">
      <w:pPr>
        <w:pStyle w:val="VersoPageHeading"/>
      </w:pPr>
      <w:r>
        <w:t>CSIRO</w:t>
      </w:r>
    </w:p>
    <w:p w14:paraId="6D356990" w14:textId="77777777" w:rsidR="00845441" w:rsidRPr="007676A5" w:rsidRDefault="00845441" w:rsidP="00845441">
      <w:pPr>
        <w:pStyle w:val="VersoPageText"/>
      </w:pPr>
      <w:r>
        <w:t xml:space="preserve">Australia is founding its future on science and innovation. Its national science agency, CSIRO, is a powerhouse of ideas, technologies and skills for building prosperity, growth, health and sustainability. It serves governments, industries, business and communities across the nation. For more information, visit </w:t>
      </w:r>
      <w:hyperlink r:id="rId22">
        <w:r w:rsidRPr="6FAB5192">
          <w:rPr>
            <w:rStyle w:val="Hyperlink"/>
          </w:rPr>
          <w:t>http://www.csiro.au</w:t>
        </w:r>
      </w:hyperlink>
      <w:r>
        <w:t>.</w:t>
      </w:r>
    </w:p>
    <w:p w14:paraId="351F9B05" w14:textId="77777777" w:rsidR="00845441" w:rsidRPr="00381B74" w:rsidRDefault="00845441" w:rsidP="00845441">
      <w:pPr>
        <w:pStyle w:val="VersoPageHeading"/>
      </w:pPr>
      <w:r>
        <w:t>Geoscience Australia</w:t>
      </w:r>
    </w:p>
    <w:p w14:paraId="188AE343" w14:textId="77777777" w:rsidR="00845441" w:rsidRDefault="00845441" w:rsidP="00BB2B18">
      <w:pPr>
        <w:pStyle w:val="VersoPageText"/>
      </w:pPr>
      <w:r w:rsidRPr="00BB2B18">
        <w:t xml:space="preserve">Geoscience Australia is Australia’s national geoscience agency and exists to apply geoscience to Australia’s most important challenges. Geoscience Australia provides geoscientific advice and information to the Australian Government to support current priorities. These include contributing to responsible resource development; cleaner and low emission energy technologies; community safety; and improving marine planning and protection. The outcome of Geoscience Australia’s work is an enhanced potential for the Australian community to obtain economic, social and environmental benefits through the application of first-class research and information. For more information, visit </w:t>
      </w:r>
      <w:hyperlink r:id="rId23" w:history="1">
        <w:r w:rsidRPr="00561893">
          <w:rPr>
            <w:rStyle w:val="Hyperlink"/>
          </w:rPr>
          <w:t>http://www.ga.gov.au</w:t>
        </w:r>
      </w:hyperlink>
      <w:r w:rsidRPr="00BD2189">
        <w:t>.</w:t>
      </w:r>
    </w:p>
    <w:p w14:paraId="3C566484" w14:textId="65538CCE" w:rsidR="007D7EEA" w:rsidRPr="00BB2B18" w:rsidRDefault="006229C0" w:rsidP="00BB2B18">
      <w:pPr>
        <w:pStyle w:val="VersoPageHeading"/>
      </w:pPr>
      <w:r>
        <w:t>ISBN-PDF 987-1-921069-28-4</w:t>
      </w:r>
    </w:p>
    <w:p w14:paraId="595AFC16" w14:textId="77777777" w:rsidR="007D7EEA" w:rsidRPr="00BB2B18" w:rsidRDefault="007D7EEA" w:rsidP="00BB2B18">
      <w:pPr>
        <w:pStyle w:val="VersoPageHeading"/>
      </w:pPr>
      <w:r w:rsidRPr="00BB2B18">
        <w:t>Citation</w:t>
      </w:r>
    </w:p>
    <w:p w14:paraId="7948E6A3" w14:textId="77777777" w:rsidR="00C079EE" w:rsidRPr="00845441" w:rsidRDefault="00C079EE" w:rsidP="00C079EE">
      <w:pPr>
        <w:pStyle w:val="VersoPageHeading"/>
        <w:rPr>
          <w:b w:val="0"/>
          <w:color w:val="auto"/>
          <w:kern w:val="0"/>
        </w:rPr>
      </w:pPr>
      <w:bookmarkStart w:id="1" w:name="Citation"/>
      <w:r w:rsidRPr="00845441">
        <w:rPr>
          <w:b w:val="0"/>
          <w:color w:val="auto"/>
          <w:kern w:val="0"/>
        </w:rPr>
        <w:t xml:space="preserve">Kirby JK, Golding L, Williams M, Apte </w:t>
      </w:r>
      <w:r w:rsidR="00BF6F37">
        <w:rPr>
          <w:b w:val="0"/>
          <w:color w:val="auto"/>
          <w:kern w:val="0"/>
        </w:rPr>
        <w:t>S, Mallants D and Kookana R (2020</w:t>
      </w:r>
      <w:r w:rsidRPr="00845441">
        <w:rPr>
          <w:b w:val="0"/>
          <w:color w:val="auto"/>
          <w:kern w:val="0"/>
        </w:rPr>
        <w:t xml:space="preserve">) Qualitative </w:t>
      </w:r>
      <w:r>
        <w:rPr>
          <w:b w:val="0"/>
          <w:color w:val="auto"/>
          <w:kern w:val="0"/>
        </w:rPr>
        <w:t xml:space="preserve">(screening) </w:t>
      </w:r>
      <w:r w:rsidRPr="00845441">
        <w:rPr>
          <w:b w:val="0"/>
          <w:color w:val="auto"/>
          <w:kern w:val="0"/>
        </w:rPr>
        <w:t xml:space="preserve">environmental risk assessment of </w:t>
      </w:r>
      <w:r>
        <w:rPr>
          <w:b w:val="0"/>
          <w:color w:val="auto"/>
          <w:kern w:val="0"/>
        </w:rPr>
        <w:t xml:space="preserve">drilling and hydraulic fracturing </w:t>
      </w:r>
      <w:r w:rsidRPr="00845441">
        <w:rPr>
          <w:b w:val="0"/>
          <w:color w:val="auto"/>
          <w:kern w:val="0"/>
        </w:rPr>
        <w:t>chemicals</w:t>
      </w:r>
      <w:r>
        <w:rPr>
          <w:b w:val="0"/>
          <w:color w:val="auto"/>
          <w:kern w:val="0"/>
        </w:rPr>
        <w:t xml:space="preserve"> for the Isa Superbasin</w:t>
      </w:r>
      <w:r w:rsidRPr="00845441">
        <w:rPr>
          <w:b w:val="0"/>
          <w:color w:val="auto"/>
          <w:kern w:val="0"/>
        </w:rPr>
        <w:t xml:space="preserve">. </w:t>
      </w:r>
      <w:r w:rsidRPr="00D028BF">
        <w:rPr>
          <w:b w:val="0"/>
          <w:color w:val="auto"/>
          <w:kern w:val="0"/>
        </w:rPr>
        <w:t xml:space="preserve">Technical appendix for </w:t>
      </w:r>
      <w:r>
        <w:rPr>
          <w:b w:val="0"/>
          <w:color w:val="auto"/>
          <w:kern w:val="0"/>
        </w:rPr>
        <w:t xml:space="preserve">the </w:t>
      </w:r>
      <w:r w:rsidRPr="00D028BF">
        <w:rPr>
          <w:b w:val="0"/>
          <w:color w:val="auto"/>
          <w:kern w:val="0"/>
        </w:rPr>
        <w:t>Geological and Bioregional Assessment: Stage 2</w:t>
      </w:r>
      <w:r>
        <w:rPr>
          <w:b w:val="0"/>
          <w:color w:val="auto"/>
          <w:kern w:val="0"/>
        </w:rPr>
        <w:t xml:space="preserve">. </w:t>
      </w:r>
      <w:r w:rsidRPr="00845441">
        <w:rPr>
          <w:b w:val="0"/>
          <w:color w:val="auto"/>
          <w:kern w:val="0"/>
        </w:rPr>
        <w:t>Department of the Environment and Energy, Bureau of Meteorology, CSIRO and Geoscience Australia, Australia. </w:t>
      </w:r>
    </w:p>
    <w:bookmarkEnd w:id="1"/>
    <w:p w14:paraId="2E462714" w14:textId="65C9A065" w:rsidR="007D7EEA" w:rsidRDefault="007D7EEA" w:rsidP="00BB2B18">
      <w:pPr>
        <w:pStyle w:val="VersoPageText"/>
      </w:pPr>
      <w:r w:rsidRPr="00BB2B18">
        <w:t>Authorship is listed in relative order of contribution.</w:t>
      </w:r>
    </w:p>
    <w:p w14:paraId="031B24DA" w14:textId="60B30217" w:rsidR="00E11252" w:rsidRPr="00BB2B18" w:rsidRDefault="00E11252" w:rsidP="00BB2B18">
      <w:pPr>
        <w:pStyle w:val="VersoPageText"/>
      </w:pPr>
      <w:r w:rsidRPr="00E11252">
        <w:t>On 1 February 2020 the Department of the Environment and Energy and the Department of Agriculture merged to form the Department of Agriculture, Water and the Environment. Work for this document was carried out under the then Department of the Environment and Energy. Therefore, references to both departments are retained in this report.</w:t>
      </w:r>
    </w:p>
    <w:p w14:paraId="5455F199" w14:textId="77777777" w:rsidR="007D7EEA" w:rsidRPr="00381B74" w:rsidRDefault="007D7EEA" w:rsidP="007D7EEA">
      <w:pPr>
        <w:pStyle w:val="VersoPageHeading"/>
      </w:pPr>
      <w:r w:rsidRPr="00381B74">
        <w:t>Copyright</w:t>
      </w:r>
    </w:p>
    <w:p w14:paraId="09298308" w14:textId="330E50EC" w:rsidR="007D7EEA" w:rsidRPr="00D028BF" w:rsidRDefault="007D7EEA" w:rsidP="00BB2B18">
      <w:pPr>
        <w:pStyle w:val="VersoPageText"/>
      </w:pPr>
      <w:r w:rsidRPr="00BB2B18">
        <w:rPr>
          <w:noProof/>
        </w:rPr>
        <w:drawing>
          <wp:inline distT="0" distB="0" distL="0" distR="0" wp14:anchorId="33DECA69" wp14:editId="4512BDDA">
            <wp:extent cx="965888" cy="375833"/>
            <wp:effectExtent l="19050" t="0" r="5662" b="0"/>
            <wp:docPr id="4" name="Picture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1440"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BB2B18">
        <w:t xml:space="preserve"> </w:t>
      </w:r>
      <w:r w:rsidR="0071543B">
        <w:t>© Commonwealth of Australia 2020</w:t>
      </w:r>
      <w:r w:rsidRPr="00BB2B18">
        <w:br/>
      </w:r>
      <w:r w:rsidR="13B53AF6" w:rsidRPr="00BB2B18">
        <w:t xml:space="preserve">With the exception of the Commonwealth Coat of Arms and where otherwise noted, all material in this publication is provided under a Creative Commons Attribution 4.0 International Licence </w:t>
      </w:r>
      <w:hyperlink r:id="rId25">
        <w:r w:rsidR="13B53AF6" w:rsidRPr="00561893">
          <w:rPr>
            <w:rStyle w:val="Hyperlink"/>
            <w:rFonts w:cs="Arial"/>
          </w:rPr>
          <w:t>https://creativecommons.org/licenses/by/4.0/</w:t>
        </w:r>
      </w:hyperlink>
      <w:r w:rsidR="13B53AF6" w:rsidRPr="00BB2B18">
        <w:t xml:space="preserve">. The Geological and Bioregional Assessment Program requests attribution as ‘© Commonwealth of Australia (Geological and Bioregional Assessment Program </w:t>
      </w:r>
      <w:hyperlink r:id="rId26">
        <w:r w:rsidR="13B53AF6" w:rsidRPr="00561893">
          <w:rPr>
            <w:rStyle w:val="Hyperlink"/>
            <w:rFonts w:cs="Arial"/>
          </w:rPr>
          <w:t>http://www.bioregionalassessments.gov.au</w:t>
        </w:r>
      </w:hyperlink>
      <w:r w:rsidR="13B53AF6" w:rsidRPr="00D028BF">
        <w:t>)</w:t>
      </w:r>
      <w:r w:rsidR="00845441" w:rsidRPr="00D028BF">
        <w:t>’</w:t>
      </w:r>
      <w:r w:rsidR="13B53AF6" w:rsidRPr="00D028BF">
        <w:t>.</w:t>
      </w:r>
    </w:p>
    <w:p w14:paraId="3AB201B3" w14:textId="63FA5F7A" w:rsidR="007D7EEA" w:rsidRPr="00440FD8" w:rsidRDefault="2ACDFFB9" w:rsidP="00440FD8">
      <w:pPr>
        <w:pStyle w:val="VersoPageHeading"/>
      </w:pPr>
      <w:r w:rsidRPr="00440FD8">
        <w:t>Disclaimer</w:t>
      </w:r>
    </w:p>
    <w:p w14:paraId="76B9F24C" w14:textId="2AF282E5" w:rsidR="007D7EEA" w:rsidRPr="00D028BF" w:rsidRDefault="13B53AF6" w:rsidP="00BB2B18">
      <w:pPr>
        <w:pStyle w:val="VersoPageText"/>
      </w:pPr>
      <w:r w:rsidRPr="00BB2B18">
        <w:t>The information contained in this report is based on the best available information at the time of publication. The reader is advised that such information may be incomplete or unable to be used in any specific situation. Therefore, decisions should not be made based solely on this information or without seeking prior expert professional, scientific and technical advice.</w:t>
      </w:r>
      <w:r w:rsidR="007D7EEA" w:rsidRPr="00BB2B18">
        <w:br/>
      </w:r>
      <w:r w:rsidRPr="00BB2B18">
        <w:t xml:space="preserve">The Geological and Bioregional Assessment Program is committed to providing web accessible content wherever possible. If you are having difficulties with accessing this document, please contact </w:t>
      </w:r>
      <w:hyperlink r:id="rId27" w:history="1">
        <w:r w:rsidR="00E11252" w:rsidRPr="002C57C3">
          <w:rPr>
            <w:rStyle w:val="Hyperlink"/>
            <w:rFonts w:cs="Arial"/>
          </w:rPr>
          <w:t>bioregionalassessments@awe.gov.au</w:t>
        </w:r>
      </w:hyperlink>
      <w:r w:rsidRPr="00D028BF">
        <w:t>.</w:t>
      </w:r>
    </w:p>
    <w:p w14:paraId="49E4C7FC" w14:textId="67768D10" w:rsidR="007D7EEA" w:rsidRPr="007221F6" w:rsidRDefault="007D7EEA" w:rsidP="007221F6">
      <w:pPr>
        <w:pStyle w:val="VersoPageHeading"/>
      </w:pPr>
      <w:r w:rsidRPr="007221F6">
        <w:t>Cover photograph</w:t>
      </w:r>
    </w:p>
    <w:p w14:paraId="7AE731D8" w14:textId="52D6BE36" w:rsidR="00DB54D9" w:rsidRDefault="00DB54D9" w:rsidP="00E56023">
      <w:pPr>
        <w:pStyle w:val="VersoPageText"/>
      </w:pPr>
      <w:r w:rsidRPr="00DB54D9">
        <w:t xml:space="preserve">The Burketown Bore, drilled in 1897 by the Queensland Government, is a naturally flowing bore that taps the artesian Gilbert River Formation aquifer at a depth of about 700 m below surface. Groundwater within this aquifer naturally contains a variety of dissolved chemical compounds that have deposited around the bore as the hot water (around 68 °C) has evaporated over the years, leading to the formation of a distinctive multi-coloured mound. </w:t>
      </w:r>
    </w:p>
    <w:p w14:paraId="1C906318" w14:textId="77777777" w:rsidR="00896E25" w:rsidRDefault="00DB54D9" w:rsidP="00617A8E">
      <w:pPr>
        <w:pStyle w:val="VersoPageText"/>
      </w:pPr>
      <w:r w:rsidRPr="00E56023">
        <w:t>Credit: Steven Lewis,</w:t>
      </w:r>
      <w:r w:rsidR="006229C0" w:rsidRPr="00E56023">
        <w:t xml:space="preserve"> Geoscience Australia,</w:t>
      </w:r>
      <w:r w:rsidRPr="00E56023">
        <w:t xml:space="preserve"> July 2018</w:t>
      </w:r>
      <w:r w:rsidR="00E11252">
        <w:t xml:space="preserve"> </w:t>
      </w:r>
      <w:r w:rsidR="000C713F">
        <w:t>Element: GBA-ISA-2-264</w:t>
      </w:r>
    </w:p>
    <w:p w14:paraId="7937F724" w14:textId="77777777" w:rsidR="006E1B91" w:rsidRPr="00617A8E" w:rsidRDefault="006E1B91" w:rsidP="00617A8E">
      <w:pPr>
        <w:sectPr w:rsidR="006E1B91" w:rsidRPr="00617A8E" w:rsidSect="00EB07BB">
          <w:headerReference w:type="even" r:id="rId28"/>
          <w:headerReference w:type="default" r:id="rId29"/>
          <w:footerReference w:type="even" r:id="rId30"/>
          <w:footerReference w:type="default" r:id="rId31"/>
          <w:headerReference w:type="first" r:id="rId32"/>
          <w:footerReference w:type="first" r:id="rId33"/>
          <w:pgSz w:w="11906" w:h="16838" w:code="9"/>
          <w:pgMar w:top="1077" w:right="1134" w:bottom="709" w:left="1134" w:header="510" w:footer="794" w:gutter="0"/>
          <w:pgNumType w:fmt="lowerRoman" w:start="1"/>
          <w:cols w:space="284"/>
          <w:titlePg/>
          <w:docGrid w:linePitch="360"/>
        </w:sectPr>
      </w:pPr>
    </w:p>
    <w:p w14:paraId="34FCF030" w14:textId="404D9514" w:rsidR="007D7EEA" w:rsidRPr="006C73EB" w:rsidRDefault="0070099A" w:rsidP="006C73EB">
      <w:pPr>
        <w:pStyle w:val="Heading2notnumbered"/>
      </w:pPr>
      <w:bookmarkStart w:id="2" w:name="_Toc2242622"/>
      <w:bookmarkStart w:id="3" w:name="_Toc2260805"/>
      <w:bookmarkStart w:id="4" w:name="_Toc33739762"/>
      <w:r w:rsidRPr="006C73EB">
        <w:t>Executive summary</w:t>
      </w:r>
      <w:bookmarkEnd w:id="2"/>
      <w:bookmarkEnd w:id="3"/>
      <w:bookmarkEnd w:id="4"/>
    </w:p>
    <w:p w14:paraId="27F0778F" w14:textId="0A3C2361" w:rsidR="00613468" w:rsidRPr="008E6B64" w:rsidRDefault="00613468" w:rsidP="00911B3E">
      <w:pPr>
        <w:pStyle w:val="Summarypink"/>
      </w:pPr>
      <w:r w:rsidRPr="00055C18">
        <w:t xml:space="preserve">A total of 116 chemicals have been </w:t>
      </w:r>
      <w:r w:rsidRPr="00055C18" w:rsidDel="00AF1072">
        <w:t>identified</w:t>
      </w:r>
      <w:r w:rsidRPr="00055C18">
        <w:t xml:space="preserve"> as being associated with drilling and hydraulic fracturing at shale, tight and</w:t>
      </w:r>
      <w:r>
        <w:t xml:space="preserve"> </w:t>
      </w:r>
      <w:r w:rsidRPr="00055C18">
        <w:t xml:space="preserve">deep coal gas operations </w:t>
      </w:r>
      <w:r>
        <w:t xml:space="preserve">in the </w:t>
      </w:r>
      <w:r w:rsidRPr="00F41A26">
        <w:t>three regions (Cooper, Isa and Beetaloo)</w:t>
      </w:r>
      <w:r>
        <w:t xml:space="preserve"> of the </w:t>
      </w:r>
      <w:r w:rsidRPr="008E6B64">
        <w:t xml:space="preserve">Geological </w:t>
      </w:r>
      <w:r w:rsidR="00B06298" w:rsidRPr="008E6B64">
        <w:t xml:space="preserve">and </w:t>
      </w:r>
      <w:r w:rsidRPr="008E6B64">
        <w:t xml:space="preserve">Bioregional Assessment (GBA) </w:t>
      </w:r>
      <w:r w:rsidR="00B06298" w:rsidRPr="008E6B64">
        <w:t>P</w:t>
      </w:r>
      <w:r w:rsidRPr="008E6B64">
        <w:t xml:space="preserve">rogram between 2011 and 2016. Of the 116 chemicals, </w:t>
      </w:r>
      <w:r w:rsidR="00B06298" w:rsidRPr="008E6B64">
        <w:t>nine</w:t>
      </w:r>
      <w:r w:rsidRPr="008E6B64">
        <w:t xml:space="preserve"> were drilling chemicals, 99 were hydraulic fracturing chemicals and </w:t>
      </w:r>
      <w:r w:rsidR="00B06298" w:rsidRPr="008E6B64">
        <w:t>eight</w:t>
      </w:r>
      <w:r w:rsidRPr="008E6B64">
        <w:t xml:space="preserve"> were chemicals used for both drilling and hydraulic fracturing. Fifty-eight percent of the chemicals identified in the current study were not assessed in the National Assessment of Chemicals Associated with coal seam gas (CSG) extraction in Australia </w:t>
      </w:r>
      <w:r>
        <w:rPr>
          <w:rFonts w:asciiTheme="minorHAnsi" w:hAnsiTheme="minorHAnsi" w:cstheme="minorHAnsi"/>
        </w:rPr>
        <w:fldChar w:fldCharType="begin"/>
      </w:r>
      <w:r w:rsidR="00C30F6C">
        <w:rPr>
          <w:rFonts w:asciiTheme="minorHAnsi" w:hAnsiTheme="minorHAnsi" w:cstheme="minorHAnsi"/>
        </w:rPr>
        <w:instrText xml:space="preserve"> ADDIN EN.CITE &lt;EndNote&gt;&lt;Cite&gt;&lt;Author&gt;NICNAS&lt;/Author&gt;&lt;Year&gt;2017&lt;/Year&gt;&lt;RecNum&gt;840&lt;/RecNum&gt;&lt;DisplayText&gt;(NICNAS, 2017)&lt;/DisplayText&gt;&lt;record&gt;&lt;rec-number&gt;840&lt;/rec-number&gt;&lt;foreign-keys&gt;&lt;key app="EN" db-id="t05vetvzgttdtfe5vr850sfc2ee00w0s0dv0" timestamp="1571122290" guid="cf4ca270-4bdd-4d36-8a43-328582682351"&gt;840&lt;/key&gt;&lt;/foreign-keys&gt;&lt;ref-type name="Report"&gt;27&lt;/ref-type&gt;&lt;contributors&gt;&lt;authors&gt;&lt;author&gt;NICNAS&lt;/author&gt;&lt;/authors&gt;&lt;/contributors&gt;&lt;titles&gt;&lt;title&gt;Identification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Canberra.&lt;/title&gt;&lt;/titles&gt;&lt;keywords&gt;&lt;keyword&gt;fracking&lt;/keyword&gt;&lt;keyword&gt;fracturing fluids&lt;/keyword&gt;&lt;keyword&gt;CSG&lt;/keyword&gt;&lt;keyword&gt;Australia&lt;/keyword&gt;&lt;keyword&gt;barium&lt;/keyword&gt;&lt;keyword&gt;produced formation water&lt;/keyword&gt;&lt;keyword&gt;well head&lt;/keyword&gt;&lt;/keywords&gt;&lt;dates&gt;&lt;year&gt;2017&lt;/year&gt;&lt;/dates&gt;&lt;label&gt;pdf only&lt;/label&gt;&lt;urls&gt;&lt;/urls&gt;&lt;/record&gt;&lt;/Cite&gt;&lt;/EndNote&gt;</w:instrText>
      </w:r>
      <w:r>
        <w:rPr>
          <w:rFonts w:asciiTheme="minorHAnsi" w:hAnsiTheme="minorHAnsi" w:cstheme="minorHAnsi"/>
        </w:rPr>
        <w:fldChar w:fldCharType="separate"/>
      </w:r>
      <w:r w:rsidR="007825A3">
        <w:rPr>
          <w:rFonts w:asciiTheme="minorHAnsi" w:hAnsiTheme="minorHAnsi" w:cstheme="minorHAnsi"/>
          <w:noProof/>
        </w:rPr>
        <w:t>(NICNAS, 2017)</w:t>
      </w:r>
      <w:r>
        <w:rPr>
          <w:rFonts w:asciiTheme="minorHAnsi" w:hAnsiTheme="minorHAnsi" w:cstheme="minorHAnsi"/>
        </w:rPr>
        <w:fldChar w:fldCharType="end"/>
      </w:r>
      <w:r w:rsidR="0098451E" w:rsidRPr="008E6B64">
        <w:t>.</w:t>
      </w:r>
    </w:p>
    <w:p w14:paraId="11C5271C" w14:textId="090FE3F0" w:rsidR="00613468" w:rsidRPr="008E6B64" w:rsidRDefault="00613468" w:rsidP="00911B3E">
      <w:pPr>
        <w:pStyle w:val="Summarypink"/>
      </w:pPr>
      <w:r w:rsidRPr="00055C18">
        <w:t xml:space="preserve">A Tier 1 qualitative (screening) </w:t>
      </w:r>
      <w:r>
        <w:t>environmental risk assessment (</w:t>
      </w:r>
      <w:r w:rsidRPr="00055C18">
        <w:t>ERA</w:t>
      </w:r>
      <w:r>
        <w:t>)</w:t>
      </w:r>
      <w:r w:rsidRPr="00055C18">
        <w:t xml:space="preserve"> of the</w:t>
      </w:r>
      <w:r>
        <w:t>se</w:t>
      </w:r>
      <w:r w:rsidRPr="00055C18">
        <w:t xml:space="preserve"> chemicals found</w:t>
      </w:r>
      <w:r>
        <w:t>:</w:t>
      </w:r>
      <w:r w:rsidRPr="00055C18">
        <w:t xml:space="preserve"> (i) 42 chemicals were of ‘low concern’ and considered to pose minimal risk to aquatic ecosystems, (ii) 33 chemicals were of ‘potentially high concern’ and (iii) 41 were of ‘potential concern’</w:t>
      </w:r>
      <w:r>
        <w:t xml:space="preserve">. </w:t>
      </w:r>
      <w:r w:rsidR="00985298">
        <w:t>The i</w:t>
      </w:r>
      <w:r w:rsidRPr="008E6B64">
        <w:t>dentified chemicals of potential concern and potential</w:t>
      </w:r>
      <w:r w:rsidR="00985298" w:rsidRPr="008E6B64">
        <w:t>ly</w:t>
      </w:r>
      <w:r w:rsidRPr="008E6B64">
        <w:t xml:space="preserve"> high concern would require further site-specific quantitative chemical assessments to be performed to determine risks from specific gas </w:t>
      </w:r>
      <w:r w:rsidR="007E10EC" w:rsidRPr="008E6B64">
        <w:t xml:space="preserve">developments </w:t>
      </w:r>
      <w:r w:rsidR="0098451E" w:rsidRPr="008E6B64">
        <w:t>to aquatic ecosystems.</w:t>
      </w:r>
    </w:p>
    <w:p w14:paraId="26AB2226" w14:textId="1B16C95D" w:rsidR="00064D86" w:rsidRPr="008E6B64" w:rsidRDefault="008C07D7" w:rsidP="00911B3E">
      <w:pPr>
        <w:pStyle w:val="Summarypink"/>
      </w:pPr>
      <w:r w:rsidRPr="00FB36DA">
        <w:t>Natural rock formations contain elements and compounds (geogenic chemicals) that could be mobilised into flowback and produced waters during hydraulic fracturing.</w:t>
      </w:r>
      <w:r>
        <w:t xml:space="preserve"> </w:t>
      </w:r>
      <w:r w:rsidR="005E7A70" w:rsidRPr="008E6B64">
        <w:t>Laboratory-based leachate tests were undertaken to provide an upper-bound estimate of geogenic chemical mobilisation from target formations in the Isa GBA region</w:t>
      </w:r>
      <w:r w:rsidR="00EE4438" w:rsidRPr="008E6B64">
        <w:t>;</w:t>
      </w:r>
      <w:r w:rsidR="005E7A70" w:rsidRPr="008E6B64">
        <w:t xml:space="preserve"> </w:t>
      </w:r>
      <w:r w:rsidR="00B06298" w:rsidRPr="008E6B64">
        <w:t xml:space="preserve">this knowledge will help </w:t>
      </w:r>
      <w:r w:rsidR="005E7A70" w:rsidRPr="008E6B64">
        <w:t xml:space="preserve">guide future field-based monitoring, management and treatment options. The </w:t>
      </w:r>
      <w:r w:rsidR="005E7A70" w:rsidRPr="000477FA">
        <w:t xml:space="preserve">leachate tests on powdered rock samples collected from </w:t>
      </w:r>
      <w:r w:rsidR="005E7A70">
        <w:t xml:space="preserve">geological </w:t>
      </w:r>
      <w:r w:rsidR="005E7A70" w:rsidRPr="000477FA">
        <w:t xml:space="preserve">formations </w:t>
      </w:r>
      <w:r w:rsidR="005E7A70">
        <w:t xml:space="preserve">in the Isa GBA region </w:t>
      </w:r>
      <w:r w:rsidR="005E7A70" w:rsidRPr="000477FA">
        <w:t xml:space="preserve">identified several elements that could </w:t>
      </w:r>
      <w:r w:rsidR="00B54D30">
        <w:t xml:space="preserve">be </w:t>
      </w:r>
      <w:r w:rsidR="005E7A70">
        <w:t>substantially</w:t>
      </w:r>
      <w:r w:rsidR="00B54D30">
        <w:t xml:space="preserve"> </w:t>
      </w:r>
      <w:r w:rsidR="005E7A70" w:rsidRPr="000477FA">
        <w:t>mobilised into solutions by hydraulic fracturing fluid</w:t>
      </w:r>
      <w:r w:rsidR="005E7A70">
        <w:t>s</w:t>
      </w:r>
      <w:r w:rsidR="005E7A70" w:rsidRPr="000477FA">
        <w:t>:</w:t>
      </w:r>
      <w:r w:rsidR="00154AF6">
        <w:t xml:space="preserve"> a</w:t>
      </w:r>
      <w:r w:rsidR="00B234C7">
        <w:t xml:space="preserve">luminium, barium, cadmium, cerium, cobalt, copper, iron, lanthanum, manganese, neodymium, nickel, lead, yttrium, and zinc. </w:t>
      </w:r>
      <w:r w:rsidR="005E7A70" w:rsidRPr="00CC6FEB">
        <w:t xml:space="preserve">Targeted </w:t>
      </w:r>
      <w:r w:rsidR="005E7A70" w:rsidRPr="000477FA">
        <w:rPr>
          <w:lang w:eastAsia="en-US"/>
        </w:rPr>
        <w:t xml:space="preserve">polycyclic aromatic hydrocarbons </w:t>
      </w:r>
      <w:r w:rsidR="005E7A70">
        <w:rPr>
          <w:lang w:eastAsia="en-US"/>
        </w:rPr>
        <w:t>(</w:t>
      </w:r>
      <w:r w:rsidR="005E7A70" w:rsidRPr="00CC6FEB">
        <w:t>PAHs</w:t>
      </w:r>
      <w:r w:rsidR="005E7A70">
        <w:t>)</w:t>
      </w:r>
      <w:r w:rsidR="005E7A70" w:rsidRPr="00CC6FEB">
        <w:t xml:space="preserve"> were detected in </w:t>
      </w:r>
      <w:r w:rsidR="005E7A70">
        <w:t>six</w:t>
      </w:r>
      <w:r w:rsidR="005E7A70" w:rsidRPr="00CC6FEB">
        <w:t xml:space="preserve"> of </w:t>
      </w:r>
      <w:r w:rsidR="005E7A70">
        <w:t>nine</w:t>
      </w:r>
      <w:r w:rsidR="005E7A70" w:rsidRPr="00CC6FEB">
        <w:t xml:space="preserve"> sample extracts.</w:t>
      </w:r>
      <w:r w:rsidR="005E7A70">
        <w:t xml:space="preserve"> </w:t>
      </w:r>
      <w:r w:rsidR="005E7A70" w:rsidRPr="00CC6FEB">
        <w:t xml:space="preserve">Phenols were not detected (below reporting limits) in </w:t>
      </w:r>
      <w:r w:rsidR="005E7A70">
        <w:t>powdered rock sample extracts</w:t>
      </w:r>
      <w:r w:rsidR="005E7A70" w:rsidRPr="00CC6FEB">
        <w:t>.</w:t>
      </w:r>
      <w:r w:rsidR="005E7A70" w:rsidRPr="00241200">
        <w:t xml:space="preserve"> The highest concentration of </w:t>
      </w:r>
      <w:r w:rsidR="005E7A70" w:rsidRPr="000477FA">
        <w:rPr>
          <w:lang w:eastAsia="en-US"/>
        </w:rPr>
        <w:t xml:space="preserve">total recoverable hydrocarbons </w:t>
      </w:r>
      <w:r w:rsidR="005E7A70">
        <w:rPr>
          <w:lang w:eastAsia="en-US"/>
        </w:rPr>
        <w:t>(</w:t>
      </w:r>
      <w:r w:rsidR="005E7A70" w:rsidRPr="00241200">
        <w:t>TRHs</w:t>
      </w:r>
      <w:r w:rsidR="005E7A70">
        <w:t>)</w:t>
      </w:r>
      <w:r w:rsidR="005E7A70" w:rsidRPr="00CC6FEB">
        <w:t xml:space="preserve"> </w:t>
      </w:r>
      <w:r w:rsidR="005E7A70">
        <w:t xml:space="preserve">was </w:t>
      </w:r>
      <w:r w:rsidR="005E7A70" w:rsidRPr="00241200">
        <w:t xml:space="preserve">found to be associated with the </w:t>
      </w:r>
      <w:r w:rsidR="000C713F">
        <w:t>&gt;C16</w:t>
      </w:r>
      <w:r w:rsidR="000C713F">
        <w:rPr>
          <w:rFonts w:cs="Calibri"/>
        </w:rPr>
        <w:t>–</w:t>
      </w:r>
      <w:r w:rsidR="005E7A70" w:rsidRPr="00CC6FEB">
        <w:t xml:space="preserve">C34 </w:t>
      </w:r>
      <w:r w:rsidR="00AF37A3">
        <w:t>National Environmental Protection Measure (</w:t>
      </w:r>
      <w:r w:rsidR="005E7A70" w:rsidRPr="00CC6FEB">
        <w:t>NEPM</w:t>
      </w:r>
      <w:r w:rsidR="00AF37A3">
        <w:t xml:space="preserve">) </w:t>
      </w:r>
      <w:r w:rsidR="005E7A70" w:rsidRPr="00CC6FEB">
        <w:t>TRH</w:t>
      </w:r>
      <w:r w:rsidR="0003675A">
        <w:t>s</w:t>
      </w:r>
      <w:r w:rsidR="005E7A70" w:rsidRPr="00CC6FEB">
        <w:t xml:space="preserve"> </w:t>
      </w:r>
      <w:r w:rsidR="005E7A70" w:rsidRPr="00241200">
        <w:t>(</w:t>
      </w:r>
      <w:r w:rsidR="005E7A70" w:rsidRPr="00CC6FEB">
        <w:t>54 to 134 mg/kg</w:t>
      </w:r>
      <w:r w:rsidR="005E7A70" w:rsidRPr="00241200">
        <w:t xml:space="preserve">; </w:t>
      </w:r>
      <w:r w:rsidR="005E7A70" w:rsidRPr="00CC6FEB">
        <w:t>41</w:t>
      </w:r>
      <w:r w:rsidR="005E7A70">
        <w:t>%</w:t>
      </w:r>
      <w:r w:rsidR="005E7A70" w:rsidRPr="00CC6FEB">
        <w:t xml:space="preserve"> to 46% TRHs) and TRH</w:t>
      </w:r>
      <w:r w:rsidR="0003675A">
        <w:t>s</w:t>
      </w:r>
      <w:r w:rsidR="000C713F">
        <w:t xml:space="preserve"> C15</w:t>
      </w:r>
      <w:r w:rsidR="000C713F">
        <w:rPr>
          <w:rFonts w:cs="Calibri"/>
        </w:rPr>
        <w:t>–</w:t>
      </w:r>
      <w:r w:rsidR="005E7A70" w:rsidRPr="00CC6FEB">
        <w:t>C28 (26</w:t>
      </w:r>
      <w:r w:rsidR="000C713F">
        <w:t> </w:t>
      </w:r>
      <w:r w:rsidR="005E7A70" w:rsidRPr="00CC6FEB">
        <w:t>to 105</w:t>
      </w:r>
      <w:r w:rsidR="005E7A70">
        <w:t> </w:t>
      </w:r>
      <w:r w:rsidR="005E7A70" w:rsidRPr="00CC6FEB">
        <w:t>mg/kg; 19</w:t>
      </w:r>
      <w:r w:rsidR="005E7A70">
        <w:t xml:space="preserve">% to </w:t>
      </w:r>
      <w:r w:rsidR="005E7A70" w:rsidRPr="00CC6FEB">
        <w:t>34% TRHs) fractions</w:t>
      </w:r>
      <w:r w:rsidR="005E7A70">
        <w:t xml:space="preserve"> in sample extracts. T</w:t>
      </w:r>
      <w:r w:rsidR="005E7A70" w:rsidRPr="008E6B64">
        <w:t>argeted analysis of PAHs represented a small fraction of the total organic geogenic compounds present in the sample extracts. Hence, the majority of organic compounds in sample extracts (as TRHs) were unidentified and their risk (individual and mixtures) to aquatic environments is unknown.</w:t>
      </w:r>
    </w:p>
    <w:p w14:paraId="61EEA11B" w14:textId="556A7C54" w:rsidR="007750CA" w:rsidRPr="00064D86" w:rsidRDefault="007750CA" w:rsidP="00911B3E">
      <w:pPr>
        <w:pStyle w:val="Summarypink"/>
      </w:pPr>
      <w:r w:rsidRPr="008E6B64">
        <w:t xml:space="preserve">The </w:t>
      </w:r>
      <w:r w:rsidRPr="00D82C51">
        <w:t>composition and concentration of geogenic chemicals in flowback and produced waters will depend on many factors including</w:t>
      </w:r>
      <w:r w:rsidR="00B06298">
        <w:t xml:space="preserve"> the</w:t>
      </w:r>
      <w:r w:rsidRPr="00D82C51">
        <w:t xml:space="preserve">: (i) geology and mineralogy of </w:t>
      </w:r>
      <w:r w:rsidR="00B06298">
        <w:t>constituent rock units</w:t>
      </w:r>
      <w:r w:rsidRPr="00D82C51">
        <w:t>; (ii) surface area of the fracture network exposed to hydraulic fracturing fluids; (iii) composition and concentration of chemicals used in hydraulic fracturing; (iv) residence time of hydraulic fracturing fluids in formations; (v) operational and environmental conditions (e.g. volumes added and recovered, temperature, pressure); and (vi) chemical and physical reactions (e.g. adsorption, complexation, precipitation, aggregation, degradation and transformations).</w:t>
      </w:r>
    </w:p>
    <w:p w14:paraId="129AEAFA" w14:textId="77777777" w:rsidR="00E11252" w:rsidRDefault="00E11252" w:rsidP="00911B3E">
      <w:pPr>
        <w:pStyle w:val="Summarypink"/>
      </w:pPr>
    </w:p>
    <w:p w14:paraId="4F37D012" w14:textId="29E007E0" w:rsidR="002F7953" w:rsidRPr="008E6B64" w:rsidRDefault="000F1ABC" w:rsidP="00911B3E">
      <w:pPr>
        <w:pStyle w:val="Summarypink"/>
      </w:pPr>
      <w:r w:rsidRPr="008E6B64">
        <w:t>The independent collection and open and transparent reporting of water quality data at future gas operations before, during and after hydraulic fracturing would improve community and government understanding in the ERA process, controls and monitoring of chemicals; and inform wastewater management and treatment options.</w:t>
      </w:r>
      <w:r w:rsidR="002F7953" w:rsidRPr="008E6B64">
        <w:br w:type="page"/>
      </w:r>
    </w:p>
    <w:p w14:paraId="53DDD80C" w14:textId="77777777" w:rsidR="00A943B2" w:rsidRPr="003248A5" w:rsidRDefault="00A943B2" w:rsidP="00715E8B">
      <w:pPr>
        <w:pStyle w:val="TOCHeading"/>
      </w:pPr>
      <w:bookmarkStart w:id="5" w:name="_Toc24463336"/>
      <w:bookmarkStart w:id="6" w:name="_Toc33624290"/>
      <w:bookmarkStart w:id="7" w:name="_Toc33739624"/>
      <w:bookmarkStart w:id="8" w:name="_Toc33739763"/>
      <w:r w:rsidRPr="003248A5">
        <w:t>Contents</w:t>
      </w:r>
      <w:bookmarkEnd w:id="5"/>
      <w:bookmarkEnd w:id="6"/>
      <w:bookmarkEnd w:id="7"/>
      <w:bookmarkEnd w:id="8"/>
    </w:p>
    <w:p w14:paraId="31C36161" w14:textId="135C71B7" w:rsidR="00940DEF" w:rsidRDefault="007E6E26">
      <w:pPr>
        <w:pStyle w:val="TOC2"/>
        <w:rPr>
          <w:rFonts w:asciiTheme="minorHAnsi" w:eastAsiaTheme="minorEastAsia" w:hAnsiTheme="minorHAnsi" w:cstheme="minorBidi"/>
          <w:b w:val="0"/>
          <w:sz w:val="22"/>
          <w:szCs w:val="22"/>
          <w:lang w:val="en-US" w:eastAsia="en-US"/>
        </w:rPr>
      </w:pPr>
      <w:r w:rsidRPr="00F956B9">
        <w:rPr>
          <w:b w:val="0"/>
        </w:rPr>
        <w:fldChar w:fldCharType="begin"/>
      </w:r>
      <w:r w:rsidRPr="00F956B9">
        <w:instrText xml:space="preserve"> TOC \o "1-3" \h \z \u </w:instrText>
      </w:r>
      <w:r w:rsidRPr="00F956B9">
        <w:rPr>
          <w:b w:val="0"/>
        </w:rPr>
        <w:fldChar w:fldCharType="separate"/>
      </w:r>
      <w:hyperlink w:anchor="_Toc33739762" w:history="1">
        <w:r w:rsidR="00940DEF" w:rsidRPr="00AF50C6">
          <w:rPr>
            <w:rStyle w:val="Hyperlink"/>
          </w:rPr>
          <w:t>Executive summary</w:t>
        </w:r>
        <w:r w:rsidR="00940DEF">
          <w:rPr>
            <w:webHidden/>
          </w:rPr>
          <w:tab/>
        </w:r>
        <w:r w:rsidR="00940DEF">
          <w:rPr>
            <w:webHidden/>
          </w:rPr>
          <w:fldChar w:fldCharType="begin"/>
        </w:r>
        <w:r w:rsidR="00940DEF">
          <w:rPr>
            <w:webHidden/>
          </w:rPr>
          <w:instrText xml:space="preserve"> PAGEREF _Toc33739762 \h </w:instrText>
        </w:r>
        <w:r w:rsidR="00940DEF">
          <w:rPr>
            <w:webHidden/>
          </w:rPr>
        </w:r>
        <w:r w:rsidR="00940DEF">
          <w:rPr>
            <w:webHidden/>
          </w:rPr>
          <w:fldChar w:fldCharType="separate"/>
        </w:r>
        <w:r w:rsidR="00940DEF">
          <w:rPr>
            <w:webHidden/>
          </w:rPr>
          <w:t>i</w:t>
        </w:r>
        <w:r w:rsidR="00940DEF">
          <w:rPr>
            <w:webHidden/>
          </w:rPr>
          <w:fldChar w:fldCharType="end"/>
        </w:r>
      </w:hyperlink>
    </w:p>
    <w:p w14:paraId="2C1CF3D8" w14:textId="27DB1B8B" w:rsidR="00940DEF" w:rsidRDefault="0081093D">
      <w:pPr>
        <w:pStyle w:val="TOC1"/>
        <w:rPr>
          <w:rFonts w:asciiTheme="minorHAnsi" w:eastAsiaTheme="minorEastAsia" w:hAnsiTheme="minorHAnsi" w:cstheme="minorBidi"/>
          <w:b w:val="0"/>
          <w:color w:val="auto"/>
          <w:sz w:val="22"/>
          <w:szCs w:val="22"/>
          <w:lang w:val="en-US" w:eastAsia="en-US"/>
        </w:rPr>
      </w:pPr>
      <w:hyperlink w:anchor="_Toc33739766" w:history="1">
        <w:r w:rsidR="00940DEF" w:rsidRPr="00AF50C6">
          <w:rPr>
            <w:rStyle w:val="Hyperlink"/>
          </w:rPr>
          <w:t>Contributors to the Program</w:t>
        </w:r>
        <w:r w:rsidR="00940DEF">
          <w:rPr>
            <w:webHidden/>
          </w:rPr>
          <w:tab/>
        </w:r>
        <w:r w:rsidR="00940DEF">
          <w:rPr>
            <w:webHidden/>
          </w:rPr>
          <w:fldChar w:fldCharType="begin"/>
        </w:r>
        <w:r w:rsidR="00940DEF">
          <w:rPr>
            <w:webHidden/>
          </w:rPr>
          <w:instrText xml:space="preserve"> PAGEREF _Toc33739766 \h </w:instrText>
        </w:r>
        <w:r w:rsidR="00940DEF">
          <w:rPr>
            <w:webHidden/>
          </w:rPr>
        </w:r>
        <w:r w:rsidR="00940DEF">
          <w:rPr>
            <w:webHidden/>
          </w:rPr>
          <w:fldChar w:fldCharType="separate"/>
        </w:r>
        <w:r w:rsidR="00940DEF">
          <w:rPr>
            <w:webHidden/>
          </w:rPr>
          <w:t>vii</w:t>
        </w:r>
        <w:r w:rsidR="00940DEF">
          <w:rPr>
            <w:webHidden/>
          </w:rPr>
          <w:fldChar w:fldCharType="end"/>
        </w:r>
      </w:hyperlink>
    </w:p>
    <w:p w14:paraId="6DC3781D" w14:textId="0F638C6F" w:rsidR="00940DEF" w:rsidRDefault="0081093D">
      <w:pPr>
        <w:pStyle w:val="TOC1"/>
        <w:rPr>
          <w:rFonts w:asciiTheme="minorHAnsi" w:eastAsiaTheme="minorEastAsia" w:hAnsiTheme="minorHAnsi" w:cstheme="minorBidi"/>
          <w:b w:val="0"/>
          <w:color w:val="auto"/>
          <w:sz w:val="22"/>
          <w:szCs w:val="22"/>
          <w:lang w:val="en-US" w:eastAsia="en-US"/>
        </w:rPr>
      </w:pPr>
      <w:hyperlink w:anchor="_Toc33739767" w:history="1">
        <w:r w:rsidR="00940DEF" w:rsidRPr="00AF50C6">
          <w:rPr>
            <w:rStyle w:val="Hyperlink"/>
          </w:rPr>
          <w:t>Acknowledgements</w:t>
        </w:r>
        <w:r w:rsidR="00940DEF">
          <w:rPr>
            <w:webHidden/>
          </w:rPr>
          <w:tab/>
        </w:r>
        <w:r w:rsidR="00940DEF">
          <w:rPr>
            <w:webHidden/>
          </w:rPr>
          <w:fldChar w:fldCharType="begin"/>
        </w:r>
        <w:r w:rsidR="00940DEF">
          <w:rPr>
            <w:webHidden/>
          </w:rPr>
          <w:instrText xml:space="preserve"> PAGEREF _Toc33739767 \h </w:instrText>
        </w:r>
        <w:r w:rsidR="00940DEF">
          <w:rPr>
            <w:webHidden/>
          </w:rPr>
        </w:r>
        <w:r w:rsidR="00940DEF">
          <w:rPr>
            <w:webHidden/>
          </w:rPr>
          <w:fldChar w:fldCharType="separate"/>
        </w:r>
        <w:r w:rsidR="00940DEF">
          <w:rPr>
            <w:webHidden/>
          </w:rPr>
          <w:t>viii</w:t>
        </w:r>
        <w:r w:rsidR="00940DEF">
          <w:rPr>
            <w:webHidden/>
          </w:rPr>
          <w:fldChar w:fldCharType="end"/>
        </w:r>
      </w:hyperlink>
    </w:p>
    <w:p w14:paraId="7EE3D7C8" w14:textId="4E91A101" w:rsidR="00940DEF" w:rsidRDefault="0081093D">
      <w:pPr>
        <w:pStyle w:val="TOC1"/>
        <w:rPr>
          <w:rFonts w:asciiTheme="minorHAnsi" w:eastAsiaTheme="minorEastAsia" w:hAnsiTheme="minorHAnsi" w:cstheme="minorBidi"/>
          <w:b w:val="0"/>
          <w:color w:val="auto"/>
          <w:sz w:val="22"/>
          <w:szCs w:val="22"/>
          <w:lang w:val="en-US" w:eastAsia="en-US"/>
        </w:rPr>
      </w:pPr>
      <w:hyperlink w:anchor="_Toc33739768" w:history="1">
        <w:r w:rsidR="00940DEF" w:rsidRPr="00AF50C6">
          <w:rPr>
            <w:rStyle w:val="Hyperlink"/>
          </w:rPr>
          <w:t>Abbreviations and acronyms</w:t>
        </w:r>
        <w:r w:rsidR="00940DEF">
          <w:rPr>
            <w:webHidden/>
          </w:rPr>
          <w:tab/>
        </w:r>
        <w:r w:rsidR="00940DEF">
          <w:rPr>
            <w:webHidden/>
          </w:rPr>
          <w:fldChar w:fldCharType="begin"/>
        </w:r>
        <w:r w:rsidR="00940DEF">
          <w:rPr>
            <w:webHidden/>
          </w:rPr>
          <w:instrText xml:space="preserve"> PAGEREF _Toc33739768 \h </w:instrText>
        </w:r>
        <w:r w:rsidR="00940DEF">
          <w:rPr>
            <w:webHidden/>
          </w:rPr>
        </w:r>
        <w:r w:rsidR="00940DEF">
          <w:rPr>
            <w:webHidden/>
          </w:rPr>
          <w:fldChar w:fldCharType="separate"/>
        </w:r>
        <w:r w:rsidR="00940DEF">
          <w:rPr>
            <w:webHidden/>
          </w:rPr>
          <w:t>ix</w:t>
        </w:r>
        <w:r w:rsidR="00940DEF">
          <w:rPr>
            <w:webHidden/>
          </w:rPr>
          <w:fldChar w:fldCharType="end"/>
        </w:r>
      </w:hyperlink>
    </w:p>
    <w:p w14:paraId="05DA1F8D" w14:textId="3B5B1D26" w:rsidR="00940DEF" w:rsidRDefault="0081093D">
      <w:pPr>
        <w:pStyle w:val="TOC1"/>
        <w:rPr>
          <w:rFonts w:asciiTheme="minorHAnsi" w:eastAsiaTheme="minorEastAsia" w:hAnsiTheme="minorHAnsi" w:cstheme="minorBidi"/>
          <w:b w:val="0"/>
          <w:color w:val="auto"/>
          <w:sz w:val="22"/>
          <w:szCs w:val="22"/>
          <w:lang w:val="en-US" w:eastAsia="en-US"/>
        </w:rPr>
      </w:pPr>
      <w:hyperlink w:anchor="_Toc33739769" w:history="1">
        <w:r w:rsidR="00940DEF" w:rsidRPr="00AF50C6">
          <w:rPr>
            <w:rStyle w:val="Hyperlink"/>
          </w:rPr>
          <w:t>Units</w:t>
        </w:r>
        <w:r w:rsidR="00940DEF">
          <w:rPr>
            <w:webHidden/>
          </w:rPr>
          <w:tab/>
        </w:r>
        <w:r w:rsidR="00940DEF">
          <w:rPr>
            <w:webHidden/>
          </w:rPr>
          <w:fldChar w:fldCharType="begin"/>
        </w:r>
        <w:r w:rsidR="00940DEF">
          <w:rPr>
            <w:webHidden/>
          </w:rPr>
          <w:instrText xml:space="preserve"> PAGEREF _Toc33739769 \h </w:instrText>
        </w:r>
        <w:r w:rsidR="00940DEF">
          <w:rPr>
            <w:webHidden/>
          </w:rPr>
        </w:r>
        <w:r w:rsidR="00940DEF">
          <w:rPr>
            <w:webHidden/>
          </w:rPr>
          <w:fldChar w:fldCharType="separate"/>
        </w:r>
        <w:r w:rsidR="00940DEF">
          <w:rPr>
            <w:webHidden/>
          </w:rPr>
          <w:t>x</w:t>
        </w:r>
        <w:r w:rsidR="00940DEF">
          <w:rPr>
            <w:webHidden/>
          </w:rPr>
          <w:fldChar w:fldCharType="end"/>
        </w:r>
      </w:hyperlink>
    </w:p>
    <w:p w14:paraId="1BF91C7F" w14:textId="2A7F6F01" w:rsidR="00940DEF" w:rsidRDefault="0081093D">
      <w:pPr>
        <w:pStyle w:val="TOC2"/>
        <w:rPr>
          <w:rFonts w:asciiTheme="minorHAnsi" w:eastAsiaTheme="minorEastAsia" w:hAnsiTheme="minorHAnsi" w:cstheme="minorBidi"/>
          <w:b w:val="0"/>
          <w:sz w:val="22"/>
          <w:szCs w:val="22"/>
          <w:lang w:val="en-US" w:eastAsia="en-US"/>
        </w:rPr>
      </w:pPr>
      <w:hyperlink w:anchor="_Toc33739770" w:history="1">
        <w:r w:rsidR="00940DEF" w:rsidRPr="00AF50C6">
          <w:rPr>
            <w:rStyle w:val="Hyperlink"/>
          </w:rPr>
          <w:t>The Geological and Bioregional Assessment Program</w:t>
        </w:r>
        <w:r w:rsidR="00940DEF">
          <w:rPr>
            <w:webHidden/>
          </w:rPr>
          <w:tab/>
        </w:r>
        <w:r w:rsidR="00940DEF">
          <w:rPr>
            <w:webHidden/>
          </w:rPr>
          <w:fldChar w:fldCharType="begin"/>
        </w:r>
        <w:r w:rsidR="00940DEF">
          <w:rPr>
            <w:webHidden/>
          </w:rPr>
          <w:instrText xml:space="preserve"> PAGEREF _Toc33739770 \h </w:instrText>
        </w:r>
        <w:r w:rsidR="00940DEF">
          <w:rPr>
            <w:webHidden/>
          </w:rPr>
        </w:r>
        <w:r w:rsidR="00940DEF">
          <w:rPr>
            <w:webHidden/>
          </w:rPr>
          <w:fldChar w:fldCharType="separate"/>
        </w:r>
        <w:r w:rsidR="00940DEF">
          <w:rPr>
            <w:webHidden/>
          </w:rPr>
          <w:t>xi</w:t>
        </w:r>
        <w:r w:rsidR="00940DEF">
          <w:rPr>
            <w:webHidden/>
          </w:rPr>
          <w:fldChar w:fldCharType="end"/>
        </w:r>
      </w:hyperlink>
    </w:p>
    <w:p w14:paraId="3EC6F76C" w14:textId="1D78B0EB" w:rsidR="00940DEF" w:rsidRDefault="0081093D">
      <w:pPr>
        <w:pStyle w:val="TOC2"/>
        <w:rPr>
          <w:rFonts w:asciiTheme="minorHAnsi" w:eastAsiaTheme="minorEastAsia" w:hAnsiTheme="minorHAnsi" w:cstheme="minorBidi"/>
          <w:b w:val="0"/>
          <w:sz w:val="22"/>
          <w:szCs w:val="22"/>
          <w:lang w:val="en-US" w:eastAsia="en-US"/>
        </w:rPr>
      </w:pPr>
      <w:hyperlink w:anchor="_Toc33739771" w:history="1">
        <w:r w:rsidR="00940DEF" w:rsidRPr="00AF50C6">
          <w:rPr>
            <w:rStyle w:val="Hyperlink"/>
          </w:rPr>
          <w:t>1</w:t>
        </w:r>
        <w:r w:rsidR="00940DEF">
          <w:rPr>
            <w:rFonts w:asciiTheme="minorHAnsi" w:eastAsiaTheme="minorEastAsia" w:hAnsiTheme="minorHAnsi" w:cstheme="minorBidi"/>
            <w:b w:val="0"/>
            <w:sz w:val="22"/>
            <w:szCs w:val="22"/>
            <w:lang w:val="en-US" w:eastAsia="en-US"/>
          </w:rPr>
          <w:tab/>
        </w:r>
        <w:r w:rsidR="00940DEF" w:rsidRPr="00AF50C6">
          <w:rPr>
            <w:rStyle w:val="Hyperlink"/>
          </w:rPr>
          <w:t>Chemicals associated with shale, tight and deep coal gas operations</w:t>
        </w:r>
        <w:r w:rsidR="00940DEF">
          <w:rPr>
            <w:webHidden/>
          </w:rPr>
          <w:tab/>
        </w:r>
        <w:r w:rsidR="00940DEF">
          <w:rPr>
            <w:webHidden/>
          </w:rPr>
          <w:fldChar w:fldCharType="begin"/>
        </w:r>
        <w:r w:rsidR="00940DEF">
          <w:rPr>
            <w:webHidden/>
          </w:rPr>
          <w:instrText xml:space="preserve"> PAGEREF _Toc33739771 \h </w:instrText>
        </w:r>
        <w:r w:rsidR="00940DEF">
          <w:rPr>
            <w:webHidden/>
          </w:rPr>
        </w:r>
        <w:r w:rsidR="00940DEF">
          <w:rPr>
            <w:webHidden/>
          </w:rPr>
          <w:fldChar w:fldCharType="separate"/>
        </w:r>
        <w:r w:rsidR="00940DEF">
          <w:rPr>
            <w:webHidden/>
          </w:rPr>
          <w:t>1</w:t>
        </w:r>
        <w:r w:rsidR="00940DEF">
          <w:rPr>
            <w:webHidden/>
          </w:rPr>
          <w:fldChar w:fldCharType="end"/>
        </w:r>
      </w:hyperlink>
    </w:p>
    <w:p w14:paraId="720EC86B" w14:textId="05F7A792" w:rsidR="00940DEF" w:rsidRDefault="0081093D">
      <w:pPr>
        <w:pStyle w:val="TOC3"/>
        <w:rPr>
          <w:rFonts w:asciiTheme="minorHAnsi" w:eastAsiaTheme="minorEastAsia" w:hAnsiTheme="minorHAnsi" w:cstheme="minorBidi"/>
          <w:sz w:val="22"/>
          <w:szCs w:val="22"/>
          <w:lang w:val="en-US" w:eastAsia="en-US"/>
        </w:rPr>
      </w:pPr>
      <w:hyperlink w:anchor="_Toc33739772" w:history="1">
        <w:r w:rsidR="00940DEF" w:rsidRPr="00AF50C6">
          <w:rPr>
            <w:rStyle w:val="Hyperlink"/>
          </w:rPr>
          <w:t>1.1</w:t>
        </w:r>
        <w:r w:rsidR="00940DEF">
          <w:rPr>
            <w:rFonts w:asciiTheme="minorHAnsi" w:eastAsiaTheme="minorEastAsia" w:hAnsiTheme="minorHAnsi" w:cstheme="minorBidi"/>
            <w:sz w:val="22"/>
            <w:szCs w:val="22"/>
            <w:lang w:val="en-US" w:eastAsia="en-US"/>
          </w:rPr>
          <w:tab/>
        </w:r>
        <w:r w:rsidR="00940DEF" w:rsidRPr="00AF50C6">
          <w:rPr>
            <w:rStyle w:val="Hyperlink"/>
          </w:rPr>
          <w:t>Introduction</w:t>
        </w:r>
        <w:r w:rsidR="00940DEF">
          <w:rPr>
            <w:webHidden/>
          </w:rPr>
          <w:tab/>
        </w:r>
        <w:r w:rsidR="00940DEF">
          <w:rPr>
            <w:webHidden/>
          </w:rPr>
          <w:fldChar w:fldCharType="begin"/>
        </w:r>
        <w:r w:rsidR="00940DEF">
          <w:rPr>
            <w:webHidden/>
          </w:rPr>
          <w:instrText xml:space="preserve"> PAGEREF _Toc33739772 \h </w:instrText>
        </w:r>
        <w:r w:rsidR="00940DEF">
          <w:rPr>
            <w:webHidden/>
          </w:rPr>
        </w:r>
        <w:r w:rsidR="00940DEF">
          <w:rPr>
            <w:webHidden/>
          </w:rPr>
          <w:fldChar w:fldCharType="separate"/>
        </w:r>
        <w:r w:rsidR="00940DEF">
          <w:rPr>
            <w:webHidden/>
          </w:rPr>
          <w:t>1</w:t>
        </w:r>
        <w:r w:rsidR="00940DEF">
          <w:rPr>
            <w:webHidden/>
          </w:rPr>
          <w:fldChar w:fldCharType="end"/>
        </w:r>
      </w:hyperlink>
    </w:p>
    <w:p w14:paraId="3C2B9713" w14:textId="477BD44A" w:rsidR="00940DEF" w:rsidRDefault="0081093D">
      <w:pPr>
        <w:pStyle w:val="TOC3"/>
        <w:rPr>
          <w:rFonts w:asciiTheme="minorHAnsi" w:eastAsiaTheme="minorEastAsia" w:hAnsiTheme="minorHAnsi" w:cstheme="minorBidi"/>
          <w:sz w:val="22"/>
          <w:szCs w:val="22"/>
          <w:lang w:val="en-US" w:eastAsia="en-US"/>
        </w:rPr>
      </w:pPr>
      <w:hyperlink w:anchor="_Toc33739773" w:history="1">
        <w:r w:rsidR="00940DEF" w:rsidRPr="00AF50C6">
          <w:rPr>
            <w:rStyle w:val="Hyperlink"/>
          </w:rPr>
          <w:t>1.2</w:t>
        </w:r>
        <w:r w:rsidR="00940DEF">
          <w:rPr>
            <w:rFonts w:asciiTheme="minorHAnsi" w:eastAsiaTheme="minorEastAsia" w:hAnsiTheme="minorHAnsi" w:cstheme="minorBidi"/>
            <w:sz w:val="22"/>
            <w:szCs w:val="22"/>
            <w:lang w:val="en-US" w:eastAsia="en-US"/>
          </w:rPr>
          <w:tab/>
        </w:r>
        <w:r w:rsidR="00940DEF" w:rsidRPr="00AF50C6">
          <w:rPr>
            <w:rStyle w:val="Hyperlink"/>
          </w:rPr>
          <w:t>Drilling chemicals</w:t>
        </w:r>
        <w:r w:rsidR="00940DEF">
          <w:rPr>
            <w:webHidden/>
          </w:rPr>
          <w:tab/>
        </w:r>
        <w:r w:rsidR="00940DEF">
          <w:rPr>
            <w:webHidden/>
          </w:rPr>
          <w:fldChar w:fldCharType="begin"/>
        </w:r>
        <w:r w:rsidR="00940DEF">
          <w:rPr>
            <w:webHidden/>
          </w:rPr>
          <w:instrText xml:space="preserve"> PAGEREF _Toc33739773 \h </w:instrText>
        </w:r>
        <w:r w:rsidR="00940DEF">
          <w:rPr>
            <w:webHidden/>
          </w:rPr>
        </w:r>
        <w:r w:rsidR="00940DEF">
          <w:rPr>
            <w:webHidden/>
          </w:rPr>
          <w:fldChar w:fldCharType="separate"/>
        </w:r>
        <w:r w:rsidR="00940DEF">
          <w:rPr>
            <w:webHidden/>
          </w:rPr>
          <w:t>1</w:t>
        </w:r>
        <w:r w:rsidR="00940DEF">
          <w:rPr>
            <w:webHidden/>
          </w:rPr>
          <w:fldChar w:fldCharType="end"/>
        </w:r>
      </w:hyperlink>
    </w:p>
    <w:p w14:paraId="6F4F8473" w14:textId="4D73233B" w:rsidR="00940DEF" w:rsidRDefault="0081093D">
      <w:pPr>
        <w:pStyle w:val="TOC3"/>
        <w:rPr>
          <w:rFonts w:asciiTheme="minorHAnsi" w:eastAsiaTheme="minorEastAsia" w:hAnsiTheme="minorHAnsi" w:cstheme="minorBidi"/>
          <w:sz w:val="22"/>
          <w:szCs w:val="22"/>
          <w:lang w:val="en-US" w:eastAsia="en-US"/>
        </w:rPr>
      </w:pPr>
      <w:hyperlink w:anchor="_Toc33739774" w:history="1">
        <w:r w:rsidR="00940DEF" w:rsidRPr="00AF50C6">
          <w:rPr>
            <w:rStyle w:val="Hyperlink"/>
          </w:rPr>
          <w:t>1.3</w:t>
        </w:r>
        <w:r w:rsidR="00940DEF">
          <w:rPr>
            <w:rFonts w:asciiTheme="minorHAnsi" w:eastAsiaTheme="minorEastAsia" w:hAnsiTheme="minorHAnsi" w:cstheme="minorBidi"/>
            <w:sz w:val="22"/>
            <w:szCs w:val="22"/>
            <w:lang w:val="en-US" w:eastAsia="en-US"/>
          </w:rPr>
          <w:tab/>
        </w:r>
        <w:r w:rsidR="00940DEF" w:rsidRPr="00AF50C6">
          <w:rPr>
            <w:rStyle w:val="Hyperlink"/>
          </w:rPr>
          <w:t>Hydraulic fracturing chemicals</w:t>
        </w:r>
        <w:r w:rsidR="00940DEF">
          <w:rPr>
            <w:webHidden/>
          </w:rPr>
          <w:tab/>
        </w:r>
        <w:r w:rsidR="00940DEF">
          <w:rPr>
            <w:webHidden/>
          </w:rPr>
          <w:fldChar w:fldCharType="begin"/>
        </w:r>
        <w:r w:rsidR="00940DEF">
          <w:rPr>
            <w:webHidden/>
          </w:rPr>
          <w:instrText xml:space="preserve"> PAGEREF _Toc33739774 \h </w:instrText>
        </w:r>
        <w:r w:rsidR="00940DEF">
          <w:rPr>
            <w:webHidden/>
          </w:rPr>
        </w:r>
        <w:r w:rsidR="00940DEF">
          <w:rPr>
            <w:webHidden/>
          </w:rPr>
          <w:fldChar w:fldCharType="separate"/>
        </w:r>
        <w:r w:rsidR="00940DEF">
          <w:rPr>
            <w:webHidden/>
          </w:rPr>
          <w:t>2</w:t>
        </w:r>
        <w:r w:rsidR="00940DEF">
          <w:rPr>
            <w:webHidden/>
          </w:rPr>
          <w:fldChar w:fldCharType="end"/>
        </w:r>
      </w:hyperlink>
    </w:p>
    <w:p w14:paraId="589913BB" w14:textId="44093177" w:rsidR="00940DEF" w:rsidRDefault="0081093D">
      <w:pPr>
        <w:pStyle w:val="TOC3"/>
        <w:rPr>
          <w:rFonts w:asciiTheme="minorHAnsi" w:eastAsiaTheme="minorEastAsia" w:hAnsiTheme="minorHAnsi" w:cstheme="minorBidi"/>
          <w:sz w:val="22"/>
          <w:szCs w:val="22"/>
          <w:lang w:val="en-US" w:eastAsia="en-US"/>
        </w:rPr>
      </w:pPr>
      <w:hyperlink w:anchor="_Toc33739775" w:history="1">
        <w:r w:rsidR="00940DEF" w:rsidRPr="00AF50C6">
          <w:rPr>
            <w:rStyle w:val="Hyperlink"/>
          </w:rPr>
          <w:t>1.4</w:t>
        </w:r>
        <w:r w:rsidR="00940DEF">
          <w:rPr>
            <w:rFonts w:asciiTheme="minorHAnsi" w:eastAsiaTheme="minorEastAsia" w:hAnsiTheme="minorHAnsi" w:cstheme="minorBidi"/>
            <w:sz w:val="22"/>
            <w:szCs w:val="22"/>
            <w:lang w:val="en-US" w:eastAsia="en-US"/>
          </w:rPr>
          <w:tab/>
        </w:r>
        <w:r w:rsidR="00940DEF" w:rsidRPr="00AF50C6">
          <w:rPr>
            <w:rStyle w:val="Hyperlink"/>
          </w:rPr>
          <w:t>Geogenic chemicals</w:t>
        </w:r>
        <w:r w:rsidR="00940DEF">
          <w:rPr>
            <w:webHidden/>
          </w:rPr>
          <w:tab/>
        </w:r>
        <w:r w:rsidR="00940DEF">
          <w:rPr>
            <w:webHidden/>
          </w:rPr>
          <w:fldChar w:fldCharType="begin"/>
        </w:r>
        <w:r w:rsidR="00940DEF">
          <w:rPr>
            <w:webHidden/>
          </w:rPr>
          <w:instrText xml:space="preserve"> PAGEREF _Toc33739775 \h </w:instrText>
        </w:r>
        <w:r w:rsidR="00940DEF">
          <w:rPr>
            <w:webHidden/>
          </w:rPr>
        </w:r>
        <w:r w:rsidR="00940DEF">
          <w:rPr>
            <w:webHidden/>
          </w:rPr>
          <w:fldChar w:fldCharType="separate"/>
        </w:r>
        <w:r w:rsidR="00940DEF">
          <w:rPr>
            <w:webHidden/>
          </w:rPr>
          <w:t>3</w:t>
        </w:r>
        <w:r w:rsidR="00940DEF">
          <w:rPr>
            <w:webHidden/>
          </w:rPr>
          <w:fldChar w:fldCharType="end"/>
        </w:r>
      </w:hyperlink>
    </w:p>
    <w:p w14:paraId="0396D2C4" w14:textId="4930AEC3" w:rsidR="00940DEF" w:rsidRDefault="0081093D">
      <w:pPr>
        <w:pStyle w:val="TOC3"/>
        <w:rPr>
          <w:rFonts w:asciiTheme="minorHAnsi" w:eastAsiaTheme="minorEastAsia" w:hAnsiTheme="minorHAnsi" w:cstheme="minorBidi"/>
          <w:sz w:val="22"/>
          <w:szCs w:val="22"/>
          <w:lang w:val="en-US" w:eastAsia="en-US"/>
        </w:rPr>
      </w:pPr>
      <w:hyperlink w:anchor="_Toc33739776" w:history="1">
        <w:r w:rsidR="00940DEF" w:rsidRPr="00AF50C6">
          <w:rPr>
            <w:rStyle w:val="Hyperlink"/>
          </w:rPr>
          <w:t>1.5</w:t>
        </w:r>
        <w:r w:rsidR="00940DEF">
          <w:rPr>
            <w:rFonts w:asciiTheme="minorHAnsi" w:eastAsiaTheme="minorEastAsia" w:hAnsiTheme="minorHAnsi" w:cstheme="minorBidi"/>
            <w:sz w:val="22"/>
            <w:szCs w:val="22"/>
            <w:lang w:val="en-US" w:eastAsia="en-US"/>
          </w:rPr>
          <w:tab/>
        </w:r>
        <w:r w:rsidR="00940DEF" w:rsidRPr="00AF50C6">
          <w:rPr>
            <w:rStyle w:val="Hyperlink"/>
          </w:rPr>
          <w:t>Aim and objectives</w:t>
        </w:r>
        <w:r w:rsidR="00940DEF">
          <w:rPr>
            <w:webHidden/>
          </w:rPr>
          <w:tab/>
        </w:r>
        <w:r w:rsidR="00940DEF">
          <w:rPr>
            <w:webHidden/>
          </w:rPr>
          <w:fldChar w:fldCharType="begin"/>
        </w:r>
        <w:r w:rsidR="00940DEF">
          <w:rPr>
            <w:webHidden/>
          </w:rPr>
          <w:instrText xml:space="preserve"> PAGEREF _Toc33739776 \h </w:instrText>
        </w:r>
        <w:r w:rsidR="00940DEF">
          <w:rPr>
            <w:webHidden/>
          </w:rPr>
        </w:r>
        <w:r w:rsidR="00940DEF">
          <w:rPr>
            <w:webHidden/>
          </w:rPr>
          <w:fldChar w:fldCharType="separate"/>
        </w:r>
        <w:r w:rsidR="00940DEF">
          <w:rPr>
            <w:webHidden/>
          </w:rPr>
          <w:t>3</w:t>
        </w:r>
        <w:r w:rsidR="00940DEF">
          <w:rPr>
            <w:webHidden/>
          </w:rPr>
          <w:fldChar w:fldCharType="end"/>
        </w:r>
      </w:hyperlink>
    </w:p>
    <w:p w14:paraId="4C2056E9" w14:textId="33061998" w:rsidR="00940DEF" w:rsidRDefault="0081093D">
      <w:pPr>
        <w:pStyle w:val="TOC2"/>
        <w:rPr>
          <w:rFonts w:asciiTheme="minorHAnsi" w:eastAsiaTheme="minorEastAsia" w:hAnsiTheme="minorHAnsi" w:cstheme="minorBidi"/>
          <w:b w:val="0"/>
          <w:sz w:val="22"/>
          <w:szCs w:val="22"/>
          <w:lang w:val="en-US" w:eastAsia="en-US"/>
        </w:rPr>
      </w:pPr>
      <w:hyperlink w:anchor="_Toc33739777" w:history="1">
        <w:r w:rsidR="00940DEF" w:rsidRPr="00AF50C6">
          <w:rPr>
            <w:rStyle w:val="Hyperlink"/>
          </w:rPr>
          <w:t>2</w:t>
        </w:r>
        <w:r w:rsidR="00940DEF">
          <w:rPr>
            <w:rFonts w:asciiTheme="minorHAnsi" w:eastAsiaTheme="minorEastAsia" w:hAnsiTheme="minorHAnsi" w:cstheme="minorBidi"/>
            <w:b w:val="0"/>
            <w:sz w:val="22"/>
            <w:szCs w:val="22"/>
            <w:lang w:val="en-US" w:eastAsia="en-US"/>
          </w:rPr>
          <w:tab/>
        </w:r>
        <w:r w:rsidR="00940DEF" w:rsidRPr="00AF50C6">
          <w:rPr>
            <w:rStyle w:val="Hyperlink"/>
          </w:rPr>
          <w:t>Qualitative environmental risk assessment of chemicals</w:t>
        </w:r>
        <w:r w:rsidR="00940DEF">
          <w:rPr>
            <w:webHidden/>
          </w:rPr>
          <w:tab/>
        </w:r>
        <w:r w:rsidR="00940DEF">
          <w:rPr>
            <w:webHidden/>
          </w:rPr>
          <w:fldChar w:fldCharType="begin"/>
        </w:r>
        <w:r w:rsidR="00940DEF">
          <w:rPr>
            <w:webHidden/>
          </w:rPr>
          <w:instrText xml:space="preserve"> PAGEREF _Toc33739777 \h </w:instrText>
        </w:r>
        <w:r w:rsidR="00940DEF">
          <w:rPr>
            <w:webHidden/>
          </w:rPr>
        </w:r>
        <w:r w:rsidR="00940DEF">
          <w:rPr>
            <w:webHidden/>
          </w:rPr>
          <w:fldChar w:fldCharType="separate"/>
        </w:r>
        <w:r w:rsidR="00940DEF">
          <w:rPr>
            <w:webHidden/>
          </w:rPr>
          <w:t>4</w:t>
        </w:r>
        <w:r w:rsidR="00940DEF">
          <w:rPr>
            <w:webHidden/>
          </w:rPr>
          <w:fldChar w:fldCharType="end"/>
        </w:r>
      </w:hyperlink>
    </w:p>
    <w:p w14:paraId="0FB2FAD8" w14:textId="5EB8A43A" w:rsidR="00940DEF" w:rsidRDefault="0081093D">
      <w:pPr>
        <w:pStyle w:val="TOC3"/>
        <w:rPr>
          <w:rFonts w:asciiTheme="minorHAnsi" w:eastAsiaTheme="minorEastAsia" w:hAnsiTheme="minorHAnsi" w:cstheme="minorBidi"/>
          <w:sz w:val="22"/>
          <w:szCs w:val="22"/>
          <w:lang w:val="en-US" w:eastAsia="en-US"/>
        </w:rPr>
      </w:pPr>
      <w:hyperlink w:anchor="_Toc33739778" w:history="1">
        <w:r w:rsidR="00940DEF" w:rsidRPr="00AF50C6">
          <w:rPr>
            <w:rStyle w:val="Hyperlink"/>
          </w:rPr>
          <w:t>2.1</w:t>
        </w:r>
        <w:r w:rsidR="00940DEF">
          <w:rPr>
            <w:rFonts w:asciiTheme="minorHAnsi" w:eastAsiaTheme="minorEastAsia" w:hAnsiTheme="minorHAnsi" w:cstheme="minorBidi"/>
            <w:sz w:val="22"/>
            <w:szCs w:val="22"/>
            <w:lang w:val="en-US" w:eastAsia="en-US"/>
          </w:rPr>
          <w:tab/>
        </w:r>
        <w:r w:rsidR="00940DEF" w:rsidRPr="00AF50C6">
          <w:rPr>
            <w:rStyle w:val="Hyperlink"/>
          </w:rPr>
          <w:t>Methods</w:t>
        </w:r>
        <w:r w:rsidR="00940DEF">
          <w:rPr>
            <w:webHidden/>
          </w:rPr>
          <w:tab/>
        </w:r>
        <w:r w:rsidR="00940DEF">
          <w:rPr>
            <w:webHidden/>
          </w:rPr>
          <w:fldChar w:fldCharType="begin"/>
        </w:r>
        <w:r w:rsidR="00940DEF">
          <w:rPr>
            <w:webHidden/>
          </w:rPr>
          <w:instrText xml:space="preserve"> PAGEREF _Toc33739778 \h </w:instrText>
        </w:r>
        <w:r w:rsidR="00940DEF">
          <w:rPr>
            <w:webHidden/>
          </w:rPr>
        </w:r>
        <w:r w:rsidR="00940DEF">
          <w:rPr>
            <w:webHidden/>
          </w:rPr>
          <w:fldChar w:fldCharType="separate"/>
        </w:r>
        <w:r w:rsidR="00940DEF">
          <w:rPr>
            <w:webHidden/>
          </w:rPr>
          <w:t>4</w:t>
        </w:r>
        <w:r w:rsidR="00940DEF">
          <w:rPr>
            <w:webHidden/>
          </w:rPr>
          <w:fldChar w:fldCharType="end"/>
        </w:r>
      </w:hyperlink>
    </w:p>
    <w:p w14:paraId="604DEDE9" w14:textId="01C8EDEE" w:rsidR="00940DEF" w:rsidRDefault="0081093D">
      <w:pPr>
        <w:pStyle w:val="TOC3"/>
        <w:rPr>
          <w:rFonts w:asciiTheme="minorHAnsi" w:eastAsiaTheme="minorEastAsia" w:hAnsiTheme="minorHAnsi" w:cstheme="minorBidi"/>
          <w:sz w:val="22"/>
          <w:szCs w:val="22"/>
          <w:lang w:val="en-US" w:eastAsia="en-US"/>
        </w:rPr>
      </w:pPr>
      <w:hyperlink w:anchor="_Toc33739779" w:history="1">
        <w:r w:rsidR="00940DEF" w:rsidRPr="00AF50C6">
          <w:rPr>
            <w:rStyle w:val="Hyperlink"/>
          </w:rPr>
          <w:t>2.2</w:t>
        </w:r>
        <w:r w:rsidR="00940DEF">
          <w:rPr>
            <w:rFonts w:asciiTheme="minorHAnsi" w:eastAsiaTheme="minorEastAsia" w:hAnsiTheme="minorHAnsi" w:cstheme="minorBidi"/>
            <w:sz w:val="22"/>
            <w:szCs w:val="22"/>
            <w:lang w:val="en-US" w:eastAsia="en-US"/>
          </w:rPr>
          <w:tab/>
        </w:r>
        <w:r w:rsidR="00940DEF" w:rsidRPr="00AF50C6">
          <w:rPr>
            <w:rStyle w:val="Hyperlink"/>
          </w:rPr>
          <w:t>Results and discussion</w:t>
        </w:r>
        <w:r w:rsidR="00940DEF">
          <w:rPr>
            <w:webHidden/>
          </w:rPr>
          <w:tab/>
        </w:r>
        <w:r w:rsidR="00940DEF">
          <w:rPr>
            <w:webHidden/>
          </w:rPr>
          <w:fldChar w:fldCharType="begin"/>
        </w:r>
        <w:r w:rsidR="00940DEF">
          <w:rPr>
            <w:webHidden/>
          </w:rPr>
          <w:instrText xml:space="preserve"> PAGEREF _Toc33739779 \h </w:instrText>
        </w:r>
        <w:r w:rsidR="00940DEF">
          <w:rPr>
            <w:webHidden/>
          </w:rPr>
        </w:r>
        <w:r w:rsidR="00940DEF">
          <w:rPr>
            <w:webHidden/>
          </w:rPr>
          <w:fldChar w:fldCharType="separate"/>
        </w:r>
        <w:r w:rsidR="00940DEF">
          <w:rPr>
            <w:webHidden/>
          </w:rPr>
          <w:t>7</w:t>
        </w:r>
        <w:r w:rsidR="00940DEF">
          <w:rPr>
            <w:webHidden/>
          </w:rPr>
          <w:fldChar w:fldCharType="end"/>
        </w:r>
      </w:hyperlink>
    </w:p>
    <w:p w14:paraId="28ACDB63" w14:textId="58D57AAE" w:rsidR="00940DEF" w:rsidRDefault="0081093D">
      <w:pPr>
        <w:pStyle w:val="TOC2"/>
        <w:rPr>
          <w:rFonts w:asciiTheme="minorHAnsi" w:eastAsiaTheme="minorEastAsia" w:hAnsiTheme="minorHAnsi" w:cstheme="minorBidi"/>
          <w:b w:val="0"/>
          <w:sz w:val="22"/>
          <w:szCs w:val="22"/>
          <w:lang w:val="en-US" w:eastAsia="en-US"/>
        </w:rPr>
      </w:pPr>
      <w:hyperlink w:anchor="_Toc33739780" w:history="1">
        <w:r w:rsidR="00940DEF" w:rsidRPr="00AF50C6">
          <w:rPr>
            <w:rStyle w:val="Hyperlink"/>
          </w:rPr>
          <w:t>3</w:t>
        </w:r>
        <w:r w:rsidR="00940DEF">
          <w:rPr>
            <w:rFonts w:asciiTheme="minorHAnsi" w:eastAsiaTheme="minorEastAsia" w:hAnsiTheme="minorHAnsi" w:cstheme="minorBidi"/>
            <w:b w:val="0"/>
            <w:sz w:val="22"/>
            <w:szCs w:val="22"/>
            <w:lang w:val="en-US" w:eastAsia="en-US"/>
          </w:rPr>
          <w:tab/>
        </w:r>
        <w:r w:rsidR="00940DEF" w:rsidRPr="00AF50C6">
          <w:rPr>
            <w:rStyle w:val="Hyperlink"/>
          </w:rPr>
          <w:t>Laboratory-based leachate and extraction tests on powdered rock samples from the Isa GBA region – geogenic chemicals</w:t>
        </w:r>
        <w:r w:rsidR="00940DEF">
          <w:rPr>
            <w:webHidden/>
          </w:rPr>
          <w:tab/>
        </w:r>
        <w:r w:rsidR="00940DEF">
          <w:rPr>
            <w:webHidden/>
          </w:rPr>
          <w:fldChar w:fldCharType="begin"/>
        </w:r>
        <w:r w:rsidR="00940DEF">
          <w:rPr>
            <w:webHidden/>
          </w:rPr>
          <w:instrText xml:space="preserve"> PAGEREF _Toc33739780 \h </w:instrText>
        </w:r>
        <w:r w:rsidR="00940DEF">
          <w:rPr>
            <w:webHidden/>
          </w:rPr>
        </w:r>
        <w:r w:rsidR="00940DEF">
          <w:rPr>
            <w:webHidden/>
          </w:rPr>
          <w:fldChar w:fldCharType="separate"/>
        </w:r>
        <w:r w:rsidR="00940DEF">
          <w:rPr>
            <w:webHidden/>
          </w:rPr>
          <w:t>18</w:t>
        </w:r>
        <w:r w:rsidR="00940DEF">
          <w:rPr>
            <w:webHidden/>
          </w:rPr>
          <w:fldChar w:fldCharType="end"/>
        </w:r>
      </w:hyperlink>
    </w:p>
    <w:p w14:paraId="0A693358" w14:textId="0F6408C9" w:rsidR="00940DEF" w:rsidRDefault="0081093D">
      <w:pPr>
        <w:pStyle w:val="TOC3"/>
        <w:rPr>
          <w:rFonts w:asciiTheme="minorHAnsi" w:eastAsiaTheme="minorEastAsia" w:hAnsiTheme="minorHAnsi" w:cstheme="minorBidi"/>
          <w:sz w:val="22"/>
          <w:szCs w:val="22"/>
          <w:lang w:val="en-US" w:eastAsia="en-US"/>
        </w:rPr>
      </w:pPr>
      <w:hyperlink w:anchor="_Toc33739781" w:history="1">
        <w:r w:rsidR="00940DEF" w:rsidRPr="00AF50C6">
          <w:rPr>
            <w:rStyle w:val="Hyperlink"/>
            <w:lang w:eastAsia="en-US"/>
          </w:rPr>
          <w:t>3.1</w:t>
        </w:r>
        <w:r w:rsidR="00940DEF">
          <w:rPr>
            <w:rFonts w:asciiTheme="minorHAnsi" w:eastAsiaTheme="minorEastAsia" w:hAnsiTheme="minorHAnsi" w:cstheme="minorBidi"/>
            <w:sz w:val="22"/>
            <w:szCs w:val="22"/>
            <w:lang w:val="en-US" w:eastAsia="en-US"/>
          </w:rPr>
          <w:tab/>
        </w:r>
        <w:r w:rsidR="00940DEF" w:rsidRPr="00AF50C6">
          <w:rPr>
            <w:rStyle w:val="Hyperlink"/>
            <w:lang w:eastAsia="en-US"/>
          </w:rPr>
          <w:t>Methods</w:t>
        </w:r>
        <w:r w:rsidR="00940DEF">
          <w:rPr>
            <w:webHidden/>
          </w:rPr>
          <w:tab/>
        </w:r>
        <w:r w:rsidR="00940DEF">
          <w:rPr>
            <w:webHidden/>
          </w:rPr>
          <w:fldChar w:fldCharType="begin"/>
        </w:r>
        <w:r w:rsidR="00940DEF">
          <w:rPr>
            <w:webHidden/>
          </w:rPr>
          <w:instrText xml:space="preserve"> PAGEREF _Toc33739781 \h </w:instrText>
        </w:r>
        <w:r w:rsidR="00940DEF">
          <w:rPr>
            <w:webHidden/>
          </w:rPr>
        </w:r>
        <w:r w:rsidR="00940DEF">
          <w:rPr>
            <w:webHidden/>
          </w:rPr>
          <w:fldChar w:fldCharType="separate"/>
        </w:r>
        <w:r w:rsidR="00940DEF">
          <w:rPr>
            <w:webHidden/>
          </w:rPr>
          <w:t>18</w:t>
        </w:r>
        <w:r w:rsidR="00940DEF">
          <w:rPr>
            <w:webHidden/>
          </w:rPr>
          <w:fldChar w:fldCharType="end"/>
        </w:r>
      </w:hyperlink>
    </w:p>
    <w:p w14:paraId="00E36A4C" w14:textId="36C794B2" w:rsidR="00940DEF" w:rsidRDefault="0081093D">
      <w:pPr>
        <w:pStyle w:val="TOC3"/>
        <w:rPr>
          <w:rFonts w:asciiTheme="minorHAnsi" w:eastAsiaTheme="minorEastAsia" w:hAnsiTheme="minorHAnsi" w:cstheme="minorBidi"/>
          <w:sz w:val="22"/>
          <w:szCs w:val="22"/>
          <w:lang w:val="en-US" w:eastAsia="en-US"/>
        </w:rPr>
      </w:pPr>
      <w:hyperlink w:anchor="_Toc33739782" w:history="1">
        <w:r w:rsidR="00940DEF" w:rsidRPr="00AF50C6">
          <w:rPr>
            <w:rStyle w:val="Hyperlink"/>
            <w:lang w:eastAsia="en-US"/>
          </w:rPr>
          <w:t>3.2</w:t>
        </w:r>
        <w:r w:rsidR="00940DEF">
          <w:rPr>
            <w:rFonts w:asciiTheme="minorHAnsi" w:eastAsiaTheme="minorEastAsia" w:hAnsiTheme="minorHAnsi" w:cstheme="minorBidi"/>
            <w:sz w:val="22"/>
            <w:szCs w:val="22"/>
            <w:lang w:val="en-US" w:eastAsia="en-US"/>
          </w:rPr>
          <w:tab/>
        </w:r>
        <w:r w:rsidR="00940DEF" w:rsidRPr="00AF50C6">
          <w:rPr>
            <w:rStyle w:val="Hyperlink"/>
            <w:lang w:eastAsia="en-US"/>
          </w:rPr>
          <w:t>Results</w:t>
        </w:r>
        <w:r w:rsidR="00940DEF">
          <w:rPr>
            <w:webHidden/>
          </w:rPr>
          <w:tab/>
        </w:r>
        <w:r w:rsidR="00940DEF">
          <w:rPr>
            <w:webHidden/>
          </w:rPr>
          <w:fldChar w:fldCharType="begin"/>
        </w:r>
        <w:r w:rsidR="00940DEF">
          <w:rPr>
            <w:webHidden/>
          </w:rPr>
          <w:instrText xml:space="preserve"> PAGEREF _Toc33739782 \h </w:instrText>
        </w:r>
        <w:r w:rsidR="00940DEF">
          <w:rPr>
            <w:webHidden/>
          </w:rPr>
        </w:r>
        <w:r w:rsidR="00940DEF">
          <w:rPr>
            <w:webHidden/>
          </w:rPr>
          <w:fldChar w:fldCharType="separate"/>
        </w:r>
        <w:r w:rsidR="00940DEF">
          <w:rPr>
            <w:webHidden/>
          </w:rPr>
          <w:t>23</w:t>
        </w:r>
        <w:r w:rsidR="00940DEF">
          <w:rPr>
            <w:webHidden/>
          </w:rPr>
          <w:fldChar w:fldCharType="end"/>
        </w:r>
      </w:hyperlink>
    </w:p>
    <w:p w14:paraId="2F71A959" w14:textId="69A1B7FF" w:rsidR="00940DEF" w:rsidRDefault="0081093D">
      <w:pPr>
        <w:pStyle w:val="TOC3"/>
        <w:rPr>
          <w:rFonts w:asciiTheme="minorHAnsi" w:eastAsiaTheme="minorEastAsia" w:hAnsiTheme="minorHAnsi" w:cstheme="minorBidi"/>
          <w:sz w:val="22"/>
          <w:szCs w:val="22"/>
          <w:lang w:val="en-US" w:eastAsia="en-US"/>
        </w:rPr>
      </w:pPr>
      <w:hyperlink w:anchor="_Toc33739783" w:history="1">
        <w:r w:rsidR="00940DEF" w:rsidRPr="00AF50C6">
          <w:rPr>
            <w:rStyle w:val="Hyperlink"/>
          </w:rPr>
          <w:t>3.3</w:t>
        </w:r>
        <w:r w:rsidR="00940DEF">
          <w:rPr>
            <w:rFonts w:asciiTheme="minorHAnsi" w:eastAsiaTheme="minorEastAsia" w:hAnsiTheme="minorHAnsi" w:cstheme="minorBidi"/>
            <w:sz w:val="22"/>
            <w:szCs w:val="22"/>
            <w:lang w:val="en-US" w:eastAsia="en-US"/>
          </w:rPr>
          <w:tab/>
        </w:r>
        <w:r w:rsidR="00940DEF" w:rsidRPr="00AF50C6">
          <w:rPr>
            <w:rStyle w:val="Hyperlink"/>
          </w:rPr>
          <w:t>Discussion</w:t>
        </w:r>
        <w:r w:rsidR="00940DEF">
          <w:rPr>
            <w:webHidden/>
          </w:rPr>
          <w:tab/>
        </w:r>
        <w:r w:rsidR="00940DEF">
          <w:rPr>
            <w:webHidden/>
          </w:rPr>
          <w:fldChar w:fldCharType="begin"/>
        </w:r>
        <w:r w:rsidR="00940DEF">
          <w:rPr>
            <w:webHidden/>
          </w:rPr>
          <w:instrText xml:space="preserve"> PAGEREF _Toc33739783 \h </w:instrText>
        </w:r>
        <w:r w:rsidR="00940DEF">
          <w:rPr>
            <w:webHidden/>
          </w:rPr>
        </w:r>
        <w:r w:rsidR="00940DEF">
          <w:rPr>
            <w:webHidden/>
          </w:rPr>
          <w:fldChar w:fldCharType="separate"/>
        </w:r>
        <w:r w:rsidR="00940DEF">
          <w:rPr>
            <w:webHidden/>
          </w:rPr>
          <w:t>37</w:t>
        </w:r>
        <w:r w:rsidR="00940DEF">
          <w:rPr>
            <w:webHidden/>
          </w:rPr>
          <w:fldChar w:fldCharType="end"/>
        </w:r>
      </w:hyperlink>
    </w:p>
    <w:p w14:paraId="367A769A" w14:textId="1086B094" w:rsidR="00940DEF" w:rsidRDefault="0081093D">
      <w:pPr>
        <w:pStyle w:val="TOC2"/>
        <w:rPr>
          <w:rFonts w:asciiTheme="minorHAnsi" w:eastAsiaTheme="minorEastAsia" w:hAnsiTheme="minorHAnsi" w:cstheme="minorBidi"/>
          <w:b w:val="0"/>
          <w:sz w:val="22"/>
          <w:szCs w:val="22"/>
          <w:lang w:val="en-US" w:eastAsia="en-US"/>
        </w:rPr>
      </w:pPr>
      <w:hyperlink w:anchor="_Toc33739784" w:history="1">
        <w:r w:rsidR="00940DEF" w:rsidRPr="00AF50C6">
          <w:rPr>
            <w:rStyle w:val="Hyperlink"/>
          </w:rPr>
          <w:t>4</w:t>
        </w:r>
        <w:r w:rsidR="00940DEF">
          <w:rPr>
            <w:rFonts w:asciiTheme="minorHAnsi" w:eastAsiaTheme="minorEastAsia" w:hAnsiTheme="minorHAnsi" w:cstheme="minorBidi"/>
            <w:b w:val="0"/>
            <w:sz w:val="22"/>
            <w:szCs w:val="22"/>
            <w:lang w:val="en-US" w:eastAsia="en-US"/>
          </w:rPr>
          <w:tab/>
        </w:r>
        <w:r w:rsidR="00940DEF" w:rsidRPr="00AF50C6">
          <w:rPr>
            <w:rStyle w:val="Hyperlink"/>
          </w:rPr>
          <w:t>Conclusions</w:t>
        </w:r>
        <w:r w:rsidR="00940DEF">
          <w:rPr>
            <w:webHidden/>
          </w:rPr>
          <w:tab/>
        </w:r>
        <w:r w:rsidR="00940DEF">
          <w:rPr>
            <w:webHidden/>
          </w:rPr>
          <w:fldChar w:fldCharType="begin"/>
        </w:r>
        <w:r w:rsidR="00940DEF">
          <w:rPr>
            <w:webHidden/>
          </w:rPr>
          <w:instrText xml:space="preserve"> PAGEREF _Toc33739784 \h </w:instrText>
        </w:r>
        <w:r w:rsidR="00940DEF">
          <w:rPr>
            <w:webHidden/>
          </w:rPr>
        </w:r>
        <w:r w:rsidR="00940DEF">
          <w:rPr>
            <w:webHidden/>
          </w:rPr>
          <w:fldChar w:fldCharType="separate"/>
        </w:r>
        <w:r w:rsidR="00940DEF">
          <w:rPr>
            <w:webHidden/>
          </w:rPr>
          <w:t>40</w:t>
        </w:r>
        <w:r w:rsidR="00940DEF">
          <w:rPr>
            <w:webHidden/>
          </w:rPr>
          <w:fldChar w:fldCharType="end"/>
        </w:r>
      </w:hyperlink>
    </w:p>
    <w:p w14:paraId="1324CAED" w14:textId="178E011D" w:rsidR="00940DEF" w:rsidRDefault="0081093D">
      <w:pPr>
        <w:pStyle w:val="TOC2"/>
        <w:rPr>
          <w:rFonts w:asciiTheme="minorHAnsi" w:eastAsiaTheme="minorEastAsia" w:hAnsiTheme="minorHAnsi" w:cstheme="minorBidi"/>
          <w:b w:val="0"/>
          <w:sz w:val="22"/>
          <w:szCs w:val="22"/>
          <w:lang w:val="en-US" w:eastAsia="en-US"/>
        </w:rPr>
      </w:pPr>
      <w:hyperlink w:anchor="_Toc33739785" w:history="1">
        <w:r w:rsidR="00940DEF" w:rsidRPr="00AF50C6">
          <w:rPr>
            <w:rStyle w:val="Hyperlink"/>
          </w:rPr>
          <w:t>5</w:t>
        </w:r>
        <w:r w:rsidR="00940DEF">
          <w:rPr>
            <w:rFonts w:asciiTheme="minorHAnsi" w:eastAsiaTheme="minorEastAsia" w:hAnsiTheme="minorHAnsi" w:cstheme="minorBidi"/>
            <w:b w:val="0"/>
            <w:sz w:val="22"/>
            <w:szCs w:val="22"/>
            <w:lang w:val="en-US" w:eastAsia="en-US"/>
          </w:rPr>
          <w:tab/>
        </w:r>
        <w:r w:rsidR="00940DEF" w:rsidRPr="00AF50C6">
          <w:rPr>
            <w:rStyle w:val="Hyperlink"/>
          </w:rPr>
          <w:t>Knowledge gaps</w:t>
        </w:r>
        <w:r w:rsidR="00940DEF">
          <w:rPr>
            <w:webHidden/>
          </w:rPr>
          <w:tab/>
        </w:r>
        <w:r w:rsidR="00940DEF">
          <w:rPr>
            <w:webHidden/>
          </w:rPr>
          <w:fldChar w:fldCharType="begin"/>
        </w:r>
        <w:r w:rsidR="00940DEF">
          <w:rPr>
            <w:webHidden/>
          </w:rPr>
          <w:instrText xml:space="preserve"> PAGEREF _Toc33739785 \h </w:instrText>
        </w:r>
        <w:r w:rsidR="00940DEF">
          <w:rPr>
            <w:webHidden/>
          </w:rPr>
        </w:r>
        <w:r w:rsidR="00940DEF">
          <w:rPr>
            <w:webHidden/>
          </w:rPr>
          <w:fldChar w:fldCharType="separate"/>
        </w:r>
        <w:r w:rsidR="00940DEF">
          <w:rPr>
            <w:webHidden/>
          </w:rPr>
          <w:t>42</w:t>
        </w:r>
        <w:r w:rsidR="00940DEF">
          <w:rPr>
            <w:webHidden/>
          </w:rPr>
          <w:fldChar w:fldCharType="end"/>
        </w:r>
      </w:hyperlink>
    </w:p>
    <w:p w14:paraId="0589A125" w14:textId="763226F6" w:rsidR="00940DEF" w:rsidRDefault="0081093D">
      <w:pPr>
        <w:pStyle w:val="TOC2"/>
        <w:rPr>
          <w:rFonts w:asciiTheme="minorHAnsi" w:eastAsiaTheme="minorEastAsia" w:hAnsiTheme="minorHAnsi" w:cstheme="minorBidi"/>
          <w:b w:val="0"/>
          <w:sz w:val="22"/>
          <w:szCs w:val="22"/>
          <w:lang w:val="en-US" w:eastAsia="en-US"/>
        </w:rPr>
      </w:pPr>
      <w:hyperlink w:anchor="_Toc33739786" w:history="1">
        <w:r w:rsidR="00940DEF" w:rsidRPr="00AF50C6">
          <w:rPr>
            <w:rStyle w:val="Hyperlink"/>
          </w:rPr>
          <w:t>6</w:t>
        </w:r>
        <w:r w:rsidR="00940DEF">
          <w:rPr>
            <w:rFonts w:asciiTheme="minorHAnsi" w:eastAsiaTheme="minorEastAsia" w:hAnsiTheme="minorHAnsi" w:cstheme="minorBidi"/>
            <w:b w:val="0"/>
            <w:sz w:val="22"/>
            <w:szCs w:val="22"/>
            <w:lang w:val="en-US" w:eastAsia="en-US"/>
          </w:rPr>
          <w:tab/>
        </w:r>
        <w:r w:rsidR="00940DEF" w:rsidRPr="00AF50C6">
          <w:rPr>
            <w:rStyle w:val="Hyperlink"/>
          </w:rPr>
          <w:t>Recommendations</w:t>
        </w:r>
        <w:r w:rsidR="00940DEF">
          <w:rPr>
            <w:webHidden/>
          </w:rPr>
          <w:tab/>
        </w:r>
        <w:r w:rsidR="00940DEF">
          <w:rPr>
            <w:webHidden/>
          </w:rPr>
          <w:fldChar w:fldCharType="begin"/>
        </w:r>
        <w:r w:rsidR="00940DEF">
          <w:rPr>
            <w:webHidden/>
          </w:rPr>
          <w:instrText xml:space="preserve"> PAGEREF _Toc33739786 \h </w:instrText>
        </w:r>
        <w:r w:rsidR="00940DEF">
          <w:rPr>
            <w:webHidden/>
          </w:rPr>
        </w:r>
        <w:r w:rsidR="00940DEF">
          <w:rPr>
            <w:webHidden/>
          </w:rPr>
          <w:fldChar w:fldCharType="separate"/>
        </w:r>
        <w:r w:rsidR="00940DEF">
          <w:rPr>
            <w:webHidden/>
          </w:rPr>
          <w:t>43</w:t>
        </w:r>
        <w:r w:rsidR="00940DEF">
          <w:rPr>
            <w:webHidden/>
          </w:rPr>
          <w:fldChar w:fldCharType="end"/>
        </w:r>
      </w:hyperlink>
    </w:p>
    <w:p w14:paraId="0BF7C104" w14:textId="5881D97B" w:rsidR="00940DEF" w:rsidRDefault="0081093D">
      <w:pPr>
        <w:pStyle w:val="TOC2"/>
        <w:rPr>
          <w:rFonts w:asciiTheme="minorHAnsi" w:eastAsiaTheme="minorEastAsia" w:hAnsiTheme="minorHAnsi" w:cstheme="minorBidi"/>
          <w:b w:val="0"/>
          <w:sz w:val="22"/>
          <w:szCs w:val="22"/>
          <w:lang w:val="en-US" w:eastAsia="en-US"/>
        </w:rPr>
      </w:pPr>
      <w:hyperlink w:anchor="_Toc33739787" w:history="1">
        <w:r w:rsidR="00940DEF" w:rsidRPr="00AF50C6">
          <w:rPr>
            <w:rStyle w:val="Hyperlink"/>
          </w:rPr>
          <w:t>References</w:t>
        </w:r>
        <w:r w:rsidR="00940DEF">
          <w:rPr>
            <w:webHidden/>
          </w:rPr>
          <w:tab/>
        </w:r>
        <w:r w:rsidR="00940DEF">
          <w:rPr>
            <w:webHidden/>
          </w:rPr>
          <w:fldChar w:fldCharType="begin"/>
        </w:r>
        <w:r w:rsidR="00940DEF">
          <w:rPr>
            <w:webHidden/>
          </w:rPr>
          <w:instrText xml:space="preserve"> PAGEREF _Toc33739787 \h </w:instrText>
        </w:r>
        <w:r w:rsidR="00940DEF">
          <w:rPr>
            <w:webHidden/>
          </w:rPr>
        </w:r>
        <w:r w:rsidR="00940DEF">
          <w:rPr>
            <w:webHidden/>
          </w:rPr>
          <w:fldChar w:fldCharType="separate"/>
        </w:r>
        <w:r w:rsidR="00940DEF">
          <w:rPr>
            <w:webHidden/>
          </w:rPr>
          <w:t>44</w:t>
        </w:r>
        <w:r w:rsidR="00940DEF">
          <w:rPr>
            <w:webHidden/>
          </w:rPr>
          <w:fldChar w:fldCharType="end"/>
        </w:r>
      </w:hyperlink>
    </w:p>
    <w:p w14:paraId="3AB46F40" w14:textId="740B0196" w:rsidR="00940DEF" w:rsidRDefault="0081093D">
      <w:pPr>
        <w:pStyle w:val="TOC2"/>
        <w:rPr>
          <w:rFonts w:asciiTheme="minorHAnsi" w:eastAsiaTheme="minorEastAsia" w:hAnsiTheme="minorHAnsi" w:cstheme="minorBidi"/>
          <w:b w:val="0"/>
          <w:sz w:val="22"/>
          <w:szCs w:val="22"/>
          <w:lang w:val="en-US" w:eastAsia="en-US"/>
        </w:rPr>
      </w:pPr>
      <w:hyperlink w:anchor="_Toc33739788" w:history="1">
        <w:r w:rsidR="00940DEF" w:rsidRPr="00AF50C6">
          <w:rPr>
            <w:rStyle w:val="Hyperlink"/>
          </w:rPr>
          <w:t>Glossary</w:t>
        </w:r>
        <w:r w:rsidR="00940DEF">
          <w:rPr>
            <w:webHidden/>
          </w:rPr>
          <w:tab/>
        </w:r>
        <w:r w:rsidR="00940DEF">
          <w:rPr>
            <w:webHidden/>
          </w:rPr>
          <w:fldChar w:fldCharType="begin"/>
        </w:r>
        <w:r w:rsidR="00940DEF">
          <w:rPr>
            <w:webHidden/>
          </w:rPr>
          <w:instrText xml:space="preserve"> PAGEREF _Toc33739788 \h </w:instrText>
        </w:r>
        <w:r w:rsidR="00940DEF">
          <w:rPr>
            <w:webHidden/>
          </w:rPr>
        </w:r>
        <w:r w:rsidR="00940DEF">
          <w:rPr>
            <w:webHidden/>
          </w:rPr>
          <w:fldChar w:fldCharType="separate"/>
        </w:r>
        <w:r w:rsidR="00940DEF">
          <w:rPr>
            <w:webHidden/>
          </w:rPr>
          <w:t>48</w:t>
        </w:r>
        <w:r w:rsidR="00940DEF">
          <w:rPr>
            <w:webHidden/>
          </w:rPr>
          <w:fldChar w:fldCharType="end"/>
        </w:r>
      </w:hyperlink>
    </w:p>
    <w:p w14:paraId="38AC82CA" w14:textId="71C871D1" w:rsidR="00715E8B" w:rsidRDefault="007E6E26" w:rsidP="006C73EB">
      <w:pPr>
        <w:pStyle w:val="TOC2"/>
        <w:rPr>
          <w:b w:val="0"/>
        </w:rPr>
      </w:pPr>
      <w:r w:rsidRPr="00F956B9">
        <w:rPr>
          <w:b w:val="0"/>
        </w:rPr>
        <w:fldChar w:fldCharType="end"/>
      </w:r>
      <w:r w:rsidR="00715E8B">
        <w:rPr>
          <w:b w:val="0"/>
        </w:rPr>
        <w:br w:type="page"/>
      </w:r>
    </w:p>
    <w:p w14:paraId="1E71DCFB" w14:textId="77777777" w:rsidR="00933429" w:rsidRDefault="004D139E" w:rsidP="00715E8B">
      <w:pPr>
        <w:pStyle w:val="TOCHeading"/>
        <w:rPr>
          <w:noProof/>
        </w:rPr>
      </w:pPr>
      <w:bookmarkStart w:id="9" w:name="_Toc24463337"/>
      <w:bookmarkStart w:id="10" w:name="_Toc33739625"/>
      <w:bookmarkStart w:id="11" w:name="_Toc33739764"/>
      <w:r w:rsidRPr="00715E8B">
        <w:t>F</w:t>
      </w:r>
      <w:r w:rsidR="00A943B2" w:rsidRPr="00715E8B">
        <w:t>igures</w:t>
      </w:r>
      <w:bookmarkEnd w:id="9"/>
      <w:bookmarkEnd w:id="10"/>
      <w:bookmarkEnd w:id="11"/>
      <w:r w:rsidR="0030126C">
        <w:fldChar w:fldCharType="begin"/>
      </w:r>
      <w:r w:rsidR="0030126C" w:rsidRPr="00715E8B">
        <w:instrText xml:space="preserve"> TOC \h \z \c "Figure" </w:instrText>
      </w:r>
      <w:r w:rsidR="0030126C">
        <w:fldChar w:fldCharType="separate"/>
      </w:r>
    </w:p>
    <w:p w14:paraId="11373D56" w14:textId="7327F513" w:rsidR="00933429" w:rsidRDefault="0081093D">
      <w:pPr>
        <w:pStyle w:val="TableofFigures"/>
        <w:rPr>
          <w:rFonts w:asciiTheme="minorHAnsi" w:eastAsiaTheme="minorEastAsia" w:hAnsiTheme="minorHAnsi" w:cstheme="minorBidi"/>
          <w:noProof/>
          <w:color w:val="auto"/>
          <w:sz w:val="22"/>
          <w:szCs w:val="22"/>
        </w:rPr>
      </w:pPr>
      <w:hyperlink w:anchor="_Toc26778442" w:history="1">
        <w:r w:rsidR="00933429" w:rsidRPr="00AC5C2F">
          <w:rPr>
            <w:rStyle w:val="Hyperlink"/>
            <w:noProof/>
          </w:rPr>
          <w:t>Figure 1 An example of overall percentages of water, proppant, and chemical additives in hydraulic fracturing fluid in a deep shale gas well fracturing operation in the Cooper Basin</w:t>
        </w:r>
        <w:r w:rsidR="00933429">
          <w:rPr>
            <w:noProof/>
            <w:webHidden/>
          </w:rPr>
          <w:tab/>
        </w:r>
        <w:r w:rsidR="00933429">
          <w:rPr>
            <w:noProof/>
            <w:webHidden/>
          </w:rPr>
          <w:fldChar w:fldCharType="begin"/>
        </w:r>
        <w:r w:rsidR="00933429">
          <w:rPr>
            <w:noProof/>
            <w:webHidden/>
          </w:rPr>
          <w:instrText xml:space="preserve"> PAGEREF _Toc26778442 \h </w:instrText>
        </w:r>
        <w:r w:rsidR="00933429">
          <w:rPr>
            <w:noProof/>
            <w:webHidden/>
          </w:rPr>
        </w:r>
        <w:r w:rsidR="00933429">
          <w:rPr>
            <w:noProof/>
            <w:webHidden/>
          </w:rPr>
          <w:fldChar w:fldCharType="separate"/>
        </w:r>
        <w:r w:rsidR="008C1B60">
          <w:rPr>
            <w:noProof/>
            <w:webHidden/>
          </w:rPr>
          <w:t>3</w:t>
        </w:r>
        <w:r w:rsidR="00933429">
          <w:rPr>
            <w:noProof/>
            <w:webHidden/>
          </w:rPr>
          <w:fldChar w:fldCharType="end"/>
        </w:r>
      </w:hyperlink>
    </w:p>
    <w:p w14:paraId="0F38CFE8" w14:textId="000F6690" w:rsidR="00933429" w:rsidRDefault="0081093D">
      <w:pPr>
        <w:pStyle w:val="TableofFigures"/>
        <w:rPr>
          <w:rFonts w:asciiTheme="minorHAnsi" w:eastAsiaTheme="minorEastAsia" w:hAnsiTheme="minorHAnsi" w:cstheme="minorBidi"/>
          <w:noProof/>
          <w:color w:val="auto"/>
          <w:sz w:val="22"/>
          <w:szCs w:val="22"/>
        </w:rPr>
      </w:pPr>
      <w:hyperlink w:anchor="_Toc26778443" w:history="1">
        <w:r w:rsidR="00933429" w:rsidRPr="00AC5C2F">
          <w:rPr>
            <w:rStyle w:val="Hyperlink"/>
            <w:noProof/>
          </w:rPr>
          <w:t xml:space="preserve">Figure 2 </w:t>
        </w:r>
        <w:r w:rsidR="00933429" w:rsidRPr="00AC5C2F">
          <w:rPr>
            <w:rStyle w:val="Hyperlink"/>
            <w:noProof/>
            <w:lang w:val="en-US" w:eastAsia="ja-JP"/>
          </w:rPr>
          <w:t xml:space="preserve">Decision tree framework for Tier 1 qualitative (screening) environmental risk assessment </w:t>
        </w:r>
        <w:r w:rsidR="00933429" w:rsidRPr="00AC5C2F">
          <w:rPr>
            <w:rStyle w:val="Hyperlink"/>
            <w:noProof/>
          </w:rPr>
          <w:t>of chemicals associated with shale, tight, and deep coal gas operations in Australia</w:t>
        </w:r>
        <w:r w:rsidR="00933429">
          <w:rPr>
            <w:noProof/>
            <w:webHidden/>
          </w:rPr>
          <w:tab/>
        </w:r>
        <w:r w:rsidR="00933429">
          <w:rPr>
            <w:noProof/>
            <w:webHidden/>
          </w:rPr>
          <w:fldChar w:fldCharType="begin"/>
        </w:r>
        <w:r w:rsidR="00933429">
          <w:rPr>
            <w:noProof/>
            <w:webHidden/>
          </w:rPr>
          <w:instrText xml:space="preserve"> PAGEREF _Toc26778443 \h </w:instrText>
        </w:r>
        <w:r w:rsidR="00933429">
          <w:rPr>
            <w:noProof/>
            <w:webHidden/>
          </w:rPr>
        </w:r>
        <w:r w:rsidR="00933429">
          <w:rPr>
            <w:noProof/>
            <w:webHidden/>
          </w:rPr>
          <w:fldChar w:fldCharType="separate"/>
        </w:r>
        <w:r w:rsidR="008C1B60">
          <w:rPr>
            <w:noProof/>
            <w:webHidden/>
          </w:rPr>
          <w:t>8</w:t>
        </w:r>
        <w:r w:rsidR="00933429">
          <w:rPr>
            <w:noProof/>
            <w:webHidden/>
          </w:rPr>
          <w:fldChar w:fldCharType="end"/>
        </w:r>
      </w:hyperlink>
    </w:p>
    <w:p w14:paraId="118CAB96" w14:textId="0F1E3420" w:rsidR="00933429" w:rsidRDefault="0081093D">
      <w:pPr>
        <w:pStyle w:val="TableofFigures"/>
        <w:rPr>
          <w:rFonts w:asciiTheme="minorHAnsi" w:eastAsiaTheme="minorEastAsia" w:hAnsiTheme="minorHAnsi" w:cstheme="minorBidi"/>
          <w:noProof/>
          <w:color w:val="auto"/>
          <w:sz w:val="22"/>
          <w:szCs w:val="22"/>
        </w:rPr>
      </w:pPr>
      <w:hyperlink w:anchor="_Toc26778444" w:history="1">
        <w:r w:rsidR="00933429" w:rsidRPr="00AC5C2F">
          <w:rPr>
            <w:rStyle w:val="Hyperlink"/>
            <w:noProof/>
          </w:rPr>
          <w:t>Figure 3 Tier 1 qualitative ERA of chemicals associated with shale, tight and deep coal gas operations in Australia</w:t>
        </w:r>
        <w:r w:rsidR="00933429">
          <w:rPr>
            <w:noProof/>
            <w:webHidden/>
          </w:rPr>
          <w:tab/>
        </w:r>
        <w:r w:rsidR="00933429">
          <w:rPr>
            <w:noProof/>
            <w:webHidden/>
          </w:rPr>
          <w:fldChar w:fldCharType="begin"/>
        </w:r>
        <w:r w:rsidR="00933429">
          <w:rPr>
            <w:noProof/>
            <w:webHidden/>
          </w:rPr>
          <w:instrText xml:space="preserve"> PAGEREF _Toc26778444 \h </w:instrText>
        </w:r>
        <w:r w:rsidR="00933429">
          <w:rPr>
            <w:noProof/>
            <w:webHidden/>
          </w:rPr>
        </w:r>
        <w:r w:rsidR="00933429">
          <w:rPr>
            <w:noProof/>
            <w:webHidden/>
          </w:rPr>
          <w:fldChar w:fldCharType="separate"/>
        </w:r>
        <w:r w:rsidR="008C1B60">
          <w:rPr>
            <w:noProof/>
            <w:webHidden/>
          </w:rPr>
          <w:t>12</w:t>
        </w:r>
        <w:r w:rsidR="00933429">
          <w:rPr>
            <w:noProof/>
            <w:webHidden/>
          </w:rPr>
          <w:fldChar w:fldCharType="end"/>
        </w:r>
      </w:hyperlink>
    </w:p>
    <w:p w14:paraId="7B16F57B" w14:textId="27A73CF6" w:rsidR="00A943B2" w:rsidRPr="00715E8B" w:rsidRDefault="0030126C" w:rsidP="00715E8B">
      <w:pPr>
        <w:pStyle w:val="Heading1notnumbered"/>
        <w:rPr>
          <w:rStyle w:val="TOCHeadingChar"/>
        </w:rPr>
      </w:pPr>
      <w:r>
        <w:rPr>
          <w:sz w:val="22"/>
        </w:rPr>
        <w:fldChar w:fldCharType="end"/>
      </w:r>
      <w:bookmarkStart w:id="12" w:name="_Toc24463338"/>
      <w:bookmarkStart w:id="13" w:name="_Toc33739626"/>
      <w:bookmarkStart w:id="14" w:name="_Toc33739765"/>
      <w:r w:rsidR="004D139E" w:rsidRPr="003248A5">
        <w:t>T</w:t>
      </w:r>
      <w:r w:rsidR="00A943B2" w:rsidRPr="003248A5">
        <w:t>ables</w:t>
      </w:r>
      <w:bookmarkEnd w:id="12"/>
      <w:bookmarkEnd w:id="13"/>
      <w:bookmarkEnd w:id="14"/>
    </w:p>
    <w:p w14:paraId="40FE8904" w14:textId="3D1089A3" w:rsidR="00933429" w:rsidRDefault="0030126C">
      <w:pPr>
        <w:pStyle w:val="TableofFigure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26778445" w:history="1">
        <w:r w:rsidR="00933429" w:rsidRPr="00917F16">
          <w:rPr>
            <w:rStyle w:val="Hyperlink"/>
            <w:noProof/>
          </w:rPr>
          <w:t>Table 1 Common hydraulic fracturing fluid chemical additives used in shale, tight, and deep coal gas operations</w:t>
        </w:r>
        <w:r w:rsidR="00933429">
          <w:rPr>
            <w:noProof/>
            <w:webHidden/>
          </w:rPr>
          <w:tab/>
        </w:r>
        <w:r w:rsidR="00933429">
          <w:rPr>
            <w:noProof/>
            <w:webHidden/>
          </w:rPr>
          <w:fldChar w:fldCharType="begin"/>
        </w:r>
        <w:r w:rsidR="00933429">
          <w:rPr>
            <w:noProof/>
            <w:webHidden/>
          </w:rPr>
          <w:instrText xml:space="preserve"> PAGEREF _Toc26778445 \h </w:instrText>
        </w:r>
        <w:r w:rsidR="00933429">
          <w:rPr>
            <w:noProof/>
            <w:webHidden/>
          </w:rPr>
        </w:r>
        <w:r w:rsidR="00933429">
          <w:rPr>
            <w:noProof/>
            <w:webHidden/>
          </w:rPr>
          <w:fldChar w:fldCharType="separate"/>
        </w:r>
        <w:r w:rsidR="008C1B60">
          <w:rPr>
            <w:noProof/>
            <w:webHidden/>
          </w:rPr>
          <w:t>2</w:t>
        </w:r>
        <w:r w:rsidR="00933429">
          <w:rPr>
            <w:noProof/>
            <w:webHidden/>
          </w:rPr>
          <w:fldChar w:fldCharType="end"/>
        </w:r>
      </w:hyperlink>
    </w:p>
    <w:p w14:paraId="7FDB36CA" w14:textId="5BA0C526" w:rsidR="00933429" w:rsidRDefault="0081093D">
      <w:pPr>
        <w:pStyle w:val="TableofFigures"/>
        <w:rPr>
          <w:rFonts w:asciiTheme="minorHAnsi" w:eastAsiaTheme="minorEastAsia" w:hAnsiTheme="minorHAnsi" w:cstheme="minorBidi"/>
          <w:noProof/>
          <w:color w:val="auto"/>
          <w:sz w:val="22"/>
          <w:szCs w:val="22"/>
        </w:rPr>
      </w:pPr>
      <w:hyperlink w:anchor="_Toc26778446" w:history="1">
        <w:r w:rsidR="00933429" w:rsidRPr="00917F16">
          <w:rPr>
            <w:rStyle w:val="Hyperlink"/>
            <w:noProof/>
          </w:rPr>
          <w:t>Table 2 Persistence and bioaccumulation methods and classifications for Tier 1 qualitative environmental risk assessments</w:t>
        </w:r>
        <w:r w:rsidR="00933429">
          <w:rPr>
            <w:noProof/>
            <w:webHidden/>
          </w:rPr>
          <w:tab/>
        </w:r>
        <w:r w:rsidR="00933429">
          <w:rPr>
            <w:noProof/>
            <w:webHidden/>
          </w:rPr>
          <w:fldChar w:fldCharType="begin"/>
        </w:r>
        <w:r w:rsidR="00933429">
          <w:rPr>
            <w:noProof/>
            <w:webHidden/>
          </w:rPr>
          <w:instrText xml:space="preserve"> PAGEREF _Toc26778446 \h </w:instrText>
        </w:r>
        <w:r w:rsidR="00933429">
          <w:rPr>
            <w:noProof/>
            <w:webHidden/>
          </w:rPr>
        </w:r>
        <w:r w:rsidR="00933429">
          <w:rPr>
            <w:noProof/>
            <w:webHidden/>
          </w:rPr>
          <w:fldChar w:fldCharType="separate"/>
        </w:r>
        <w:r w:rsidR="008C1B60">
          <w:rPr>
            <w:noProof/>
            <w:webHidden/>
          </w:rPr>
          <w:t>6</w:t>
        </w:r>
        <w:r w:rsidR="00933429">
          <w:rPr>
            <w:noProof/>
            <w:webHidden/>
          </w:rPr>
          <w:fldChar w:fldCharType="end"/>
        </w:r>
      </w:hyperlink>
    </w:p>
    <w:p w14:paraId="17D1E982" w14:textId="5085C839" w:rsidR="00933429" w:rsidRDefault="0081093D">
      <w:pPr>
        <w:pStyle w:val="TableofFigures"/>
        <w:rPr>
          <w:rFonts w:asciiTheme="minorHAnsi" w:eastAsiaTheme="minorEastAsia" w:hAnsiTheme="minorHAnsi" w:cstheme="minorBidi"/>
          <w:noProof/>
          <w:color w:val="auto"/>
          <w:sz w:val="22"/>
          <w:szCs w:val="22"/>
        </w:rPr>
      </w:pPr>
      <w:hyperlink w:anchor="_Toc26778447" w:history="1">
        <w:r w:rsidR="00933429" w:rsidRPr="00917F16">
          <w:rPr>
            <w:rStyle w:val="Hyperlink"/>
            <w:noProof/>
          </w:rPr>
          <w:t>Table 3 Acute aquatic ecotoxicity data and classifications for Tier 1 qualitative environmental risk assessments</w:t>
        </w:r>
        <w:r w:rsidR="00933429">
          <w:rPr>
            <w:noProof/>
            <w:webHidden/>
          </w:rPr>
          <w:tab/>
        </w:r>
        <w:r w:rsidR="00933429">
          <w:rPr>
            <w:noProof/>
            <w:webHidden/>
          </w:rPr>
          <w:fldChar w:fldCharType="begin"/>
        </w:r>
        <w:r w:rsidR="00933429">
          <w:rPr>
            <w:noProof/>
            <w:webHidden/>
          </w:rPr>
          <w:instrText xml:space="preserve"> PAGEREF _Toc26778447 \h </w:instrText>
        </w:r>
        <w:r w:rsidR="00933429">
          <w:rPr>
            <w:noProof/>
            <w:webHidden/>
          </w:rPr>
        </w:r>
        <w:r w:rsidR="00933429">
          <w:rPr>
            <w:noProof/>
            <w:webHidden/>
          </w:rPr>
          <w:fldChar w:fldCharType="separate"/>
        </w:r>
        <w:r w:rsidR="008C1B60">
          <w:rPr>
            <w:noProof/>
            <w:webHidden/>
          </w:rPr>
          <w:t>7</w:t>
        </w:r>
        <w:r w:rsidR="00933429">
          <w:rPr>
            <w:noProof/>
            <w:webHidden/>
          </w:rPr>
          <w:fldChar w:fldCharType="end"/>
        </w:r>
      </w:hyperlink>
    </w:p>
    <w:p w14:paraId="6AF7D918" w14:textId="559EFAF3" w:rsidR="00933429" w:rsidRDefault="0081093D">
      <w:pPr>
        <w:pStyle w:val="TableofFigures"/>
        <w:rPr>
          <w:rFonts w:asciiTheme="minorHAnsi" w:eastAsiaTheme="minorEastAsia" w:hAnsiTheme="minorHAnsi" w:cstheme="minorBidi"/>
          <w:noProof/>
          <w:color w:val="auto"/>
          <w:sz w:val="22"/>
          <w:szCs w:val="22"/>
        </w:rPr>
      </w:pPr>
      <w:hyperlink w:anchor="_Toc26778448" w:history="1">
        <w:r w:rsidR="00933429" w:rsidRPr="00917F16">
          <w:rPr>
            <w:rStyle w:val="Hyperlink"/>
            <w:noProof/>
          </w:rPr>
          <w:t>Table 4 Chemicals identified associated with drilling and hydraulic fracturing at shale, tight, and deep coal gas operations in GBA regions of Australia</w:t>
        </w:r>
        <w:r w:rsidR="00933429">
          <w:rPr>
            <w:noProof/>
            <w:webHidden/>
          </w:rPr>
          <w:tab/>
        </w:r>
        <w:r w:rsidR="00933429">
          <w:rPr>
            <w:noProof/>
            <w:webHidden/>
          </w:rPr>
          <w:fldChar w:fldCharType="begin"/>
        </w:r>
        <w:r w:rsidR="00933429">
          <w:rPr>
            <w:noProof/>
            <w:webHidden/>
          </w:rPr>
          <w:instrText xml:space="preserve"> PAGEREF _Toc26778448 \h </w:instrText>
        </w:r>
        <w:r w:rsidR="00933429">
          <w:rPr>
            <w:noProof/>
            <w:webHidden/>
          </w:rPr>
        </w:r>
        <w:r w:rsidR="00933429">
          <w:rPr>
            <w:noProof/>
            <w:webHidden/>
          </w:rPr>
          <w:fldChar w:fldCharType="separate"/>
        </w:r>
        <w:r w:rsidR="008C1B60">
          <w:rPr>
            <w:noProof/>
            <w:webHidden/>
          </w:rPr>
          <w:t>9</w:t>
        </w:r>
        <w:r w:rsidR="00933429">
          <w:rPr>
            <w:noProof/>
            <w:webHidden/>
          </w:rPr>
          <w:fldChar w:fldCharType="end"/>
        </w:r>
      </w:hyperlink>
    </w:p>
    <w:p w14:paraId="415068C0" w14:textId="6E86BF9F" w:rsidR="00933429" w:rsidRDefault="0081093D">
      <w:pPr>
        <w:pStyle w:val="TableofFigures"/>
        <w:rPr>
          <w:rFonts w:asciiTheme="minorHAnsi" w:eastAsiaTheme="minorEastAsia" w:hAnsiTheme="minorHAnsi" w:cstheme="minorBidi"/>
          <w:noProof/>
          <w:color w:val="auto"/>
          <w:sz w:val="22"/>
          <w:szCs w:val="22"/>
        </w:rPr>
      </w:pPr>
      <w:hyperlink w:anchor="_Toc26778449" w:history="1">
        <w:r w:rsidR="00933429" w:rsidRPr="00917F16">
          <w:rPr>
            <w:rStyle w:val="Hyperlink"/>
            <w:noProof/>
          </w:rPr>
          <w:t>Table 5 Chemicals of ‘potentially high concern’ that are persistent (P) and bioaccumulative (B), and exhibit very high acute toxicity (T)</w:t>
        </w:r>
        <w:r w:rsidR="00933429">
          <w:rPr>
            <w:noProof/>
            <w:webHidden/>
          </w:rPr>
          <w:tab/>
        </w:r>
        <w:r w:rsidR="00933429">
          <w:rPr>
            <w:noProof/>
            <w:webHidden/>
          </w:rPr>
          <w:fldChar w:fldCharType="begin"/>
        </w:r>
        <w:r w:rsidR="00933429">
          <w:rPr>
            <w:noProof/>
            <w:webHidden/>
          </w:rPr>
          <w:instrText xml:space="preserve"> PAGEREF _Toc26778449 \h </w:instrText>
        </w:r>
        <w:r w:rsidR="00933429">
          <w:rPr>
            <w:noProof/>
            <w:webHidden/>
          </w:rPr>
        </w:r>
        <w:r w:rsidR="00933429">
          <w:rPr>
            <w:noProof/>
            <w:webHidden/>
          </w:rPr>
          <w:fldChar w:fldCharType="separate"/>
        </w:r>
        <w:r w:rsidR="008C1B60">
          <w:rPr>
            <w:noProof/>
            <w:webHidden/>
          </w:rPr>
          <w:t>13</w:t>
        </w:r>
        <w:r w:rsidR="00933429">
          <w:rPr>
            <w:noProof/>
            <w:webHidden/>
          </w:rPr>
          <w:fldChar w:fldCharType="end"/>
        </w:r>
      </w:hyperlink>
    </w:p>
    <w:p w14:paraId="44CF717B" w14:textId="32AAD3CB" w:rsidR="00933429" w:rsidRDefault="0081093D">
      <w:pPr>
        <w:pStyle w:val="TableofFigures"/>
        <w:rPr>
          <w:rFonts w:asciiTheme="minorHAnsi" w:eastAsiaTheme="minorEastAsia" w:hAnsiTheme="minorHAnsi" w:cstheme="minorBidi"/>
          <w:noProof/>
          <w:color w:val="auto"/>
          <w:sz w:val="22"/>
          <w:szCs w:val="22"/>
        </w:rPr>
      </w:pPr>
      <w:hyperlink w:anchor="_Toc26778450" w:history="1">
        <w:r w:rsidR="00933429" w:rsidRPr="00917F16">
          <w:rPr>
            <w:rStyle w:val="Hyperlink"/>
            <w:noProof/>
          </w:rPr>
          <w:t>Table 6 Chemicals of ‘potentially high concern’ that are persistent (P) or bioaccumulative (B), and harmful to very toxic (T)</w:t>
        </w:r>
        <w:r w:rsidR="00933429">
          <w:rPr>
            <w:noProof/>
            <w:webHidden/>
          </w:rPr>
          <w:tab/>
        </w:r>
        <w:r w:rsidR="00933429">
          <w:rPr>
            <w:noProof/>
            <w:webHidden/>
          </w:rPr>
          <w:fldChar w:fldCharType="begin"/>
        </w:r>
        <w:r w:rsidR="00933429">
          <w:rPr>
            <w:noProof/>
            <w:webHidden/>
          </w:rPr>
          <w:instrText xml:space="preserve"> PAGEREF _Toc26778450 \h </w:instrText>
        </w:r>
        <w:r w:rsidR="00933429">
          <w:rPr>
            <w:noProof/>
            <w:webHidden/>
          </w:rPr>
        </w:r>
        <w:r w:rsidR="00933429">
          <w:rPr>
            <w:noProof/>
            <w:webHidden/>
          </w:rPr>
          <w:fldChar w:fldCharType="separate"/>
        </w:r>
        <w:r w:rsidR="008C1B60">
          <w:rPr>
            <w:noProof/>
            <w:webHidden/>
          </w:rPr>
          <w:t>14</w:t>
        </w:r>
        <w:r w:rsidR="00933429">
          <w:rPr>
            <w:noProof/>
            <w:webHidden/>
          </w:rPr>
          <w:fldChar w:fldCharType="end"/>
        </w:r>
      </w:hyperlink>
    </w:p>
    <w:p w14:paraId="65414C74" w14:textId="350955D1" w:rsidR="00933429" w:rsidRDefault="0081093D">
      <w:pPr>
        <w:pStyle w:val="TableofFigures"/>
        <w:rPr>
          <w:rFonts w:asciiTheme="minorHAnsi" w:eastAsiaTheme="minorEastAsia" w:hAnsiTheme="minorHAnsi" w:cstheme="minorBidi"/>
          <w:noProof/>
          <w:color w:val="auto"/>
          <w:sz w:val="22"/>
          <w:szCs w:val="22"/>
        </w:rPr>
      </w:pPr>
      <w:hyperlink w:anchor="_Toc26778451" w:history="1">
        <w:r w:rsidR="00933429" w:rsidRPr="00917F16">
          <w:rPr>
            <w:rStyle w:val="Hyperlink"/>
            <w:noProof/>
          </w:rPr>
          <w:t>Table 7 Chemicals of ‘potentially high concern’ that are not persistent (P) or bioaccumulative (B), and very toxic (T)</w:t>
        </w:r>
        <w:r w:rsidR="00933429">
          <w:rPr>
            <w:noProof/>
            <w:webHidden/>
          </w:rPr>
          <w:tab/>
        </w:r>
        <w:r w:rsidR="00933429">
          <w:rPr>
            <w:noProof/>
            <w:webHidden/>
          </w:rPr>
          <w:fldChar w:fldCharType="begin"/>
        </w:r>
        <w:r w:rsidR="00933429">
          <w:rPr>
            <w:noProof/>
            <w:webHidden/>
          </w:rPr>
          <w:instrText xml:space="preserve"> PAGEREF _Toc26778451 \h </w:instrText>
        </w:r>
        <w:r w:rsidR="00933429">
          <w:rPr>
            <w:noProof/>
            <w:webHidden/>
          </w:rPr>
        </w:r>
        <w:r w:rsidR="00933429">
          <w:rPr>
            <w:noProof/>
            <w:webHidden/>
          </w:rPr>
          <w:fldChar w:fldCharType="separate"/>
        </w:r>
        <w:r w:rsidR="008C1B60">
          <w:rPr>
            <w:noProof/>
            <w:webHidden/>
          </w:rPr>
          <w:t>14</w:t>
        </w:r>
        <w:r w:rsidR="00933429">
          <w:rPr>
            <w:noProof/>
            <w:webHidden/>
          </w:rPr>
          <w:fldChar w:fldCharType="end"/>
        </w:r>
      </w:hyperlink>
    </w:p>
    <w:p w14:paraId="151EF701" w14:textId="7B2572F3" w:rsidR="00933429" w:rsidRDefault="0081093D">
      <w:pPr>
        <w:pStyle w:val="TableofFigures"/>
        <w:rPr>
          <w:rFonts w:asciiTheme="minorHAnsi" w:eastAsiaTheme="minorEastAsia" w:hAnsiTheme="minorHAnsi" w:cstheme="minorBidi"/>
          <w:noProof/>
          <w:color w:val="auto"/>
          <w:sz w:val="22"/>
          <w:szCs w:val="22"/>
        </w:rPr>
      </w:pPr>
      <w:hyperlink w:anchor="_Toc26778452" w:history="1">
        <w:r w:rsidR="00933429" w:rsidRPr="00917F16">
          <w:rPr>
            <w:rStyle w:val="Hyperlink"/>
            <w:noProof/>
          </w:rPr>
          <w:t>Table 8 Composition of the leach and extraction solutions used in the geogenic chemical studies</w:t>
        </w:r>
        <w:r w:rsidR="00933429">
          <w:rPr>
            <w:noProof/>
            <w:webHidden/>
          </w:rPr>
          <w:tab/>
        </w:r>
        <w:r w:rsidR="00933429">
          <w:rPr>
            <w:noProof/>
            <w:webHidden/>
          </w:rPr>
          <w:fldChar w:fldCharType="begin"/>
        </w:r>
        <w:r w:rsidR="00933429">
          <w:rPr>
            <w:noProof/>
            <w:webHidden/>
          </w:rPr>
          <w:instrText xml:space="preserve"> PAGEREF _Toc26778452 \h </w:instrText>
        </w:r>
        <w:r w:rsidR="00933429">
          <w:rPr>
            <w:noProof/>
            <w:webHidden/>
          </w:rPr>
        </w:r>
        <w:r w:rsidR="00933429">
          <w:rPr>
            <w:noProof/>
            <w:webHidden/>
          </w:rPr>
          <w:fldChar w:fldCharType="separate"/>
        </w:r>
        <w:r w:rsidR="008C1B60">
          <w:rPr>
            <w:noProof/>
            <w:webHidden/>
          </w:rPr>
          <w:t>19</w:t>
        </w:r>
        <w:r w:rsidR="00933429">
          <w:rPr>
            <w:noProof/>
            <w:webHidden/>
          </w:rPr>
          <w:fldChar w:fldCharType="end"/>
        </w:r>
      </w:hyperlink>
    </w:p>
    <w:p w14:paraId="5FF69450" w14:textId="3595E20D" w:rsidR="00933429" w:rsidRDefault="0081093D">
      <w:pPr>
        <w:pStyle w:val="TableofFigures"/>
        <w:rPr>
          <w:rFonts w:asciiTheme="minorHAnsi" w:eastAsiaTheme="minorEastAsia" w:hAnsiTheme="minorHAnsi" w:cstheme="minorBidi"/>
          <w:noProof/>
          <w:color w:val="auto"/>
          <w:sz w:val="22"/>
          <w:szCs w:val="22"/>
        </w:rPr>
      </w:pPr>
      <w:hyperlink w:anchor="_Toc26778453" w:history="1">
        <w:r w:rsidR="00933429" w:rsidRPr="00917F16">
          <w:rPr>
            <w:rStyle w:val="Hyperlink"/>
            <w:noProof/>
          </w:rPr>
          <w:t>Table 9 Rock samples sourced from drill cores in Isa Superbasin</w:t>
        </w:r>
        <w:r w:rsidR="00933429">
          <w:rPr>
            <w:noProof/>
            <w:webHidden/>
          </w:rPr>
          <w:tab/>
        </w:r>
        <w:r w:rsidR="00933429">
          <w:rPr>
            <w:noProof/>
            <w:webHidden/>
          </w:rPr>
          <w:fldChar w:fldCharType="begin"/>
        </w:r>
        <w:r w:rsidR="00933429">
          <w:rPr>
            <w:noProof/>
            <w:webHidden/>
          </w:rPr>
          <w:instrText xml:space="preserve"> PAGEREF _Toc26778453 \h </w:instrText>
        </w:r>
        <w:r w:rsidR="00933429">
          <w:rPr>
            <w:noProof/>
            <w:webHidden/>
          </w:rPr>
        </w:r>
        <w:r w:rsidR="00933429">
          <w:rPr>
            <w:noProof/>
            <w:webHidden/>
          </w:rPr>
          <w:fldChar w:fldCharType="separate"/>
        </w:r>
        <w:r w:rsidR="008C1B60">
          <w:rPr>
            <w:noProof/>
            <w:webHidden/>
          </w:rPr>
          <w:t>19</w:t>
        </w:r>
        <w:r w:rsidR="00933429">
          <w:rPr>
            <w:noProof/>
            <w:webHidden/>
          </w:rPr>
          <w:fldChar w:fldCharType="end"/>
        </w:r>
      </w:hyperlink>
    </w:p>
    <w:p w14:paraId="11A4AEB0" w14:textId="765C41A2" w:rsidR="00933429" w:rsidRDefault="0081093D">
      <w:pPr>
        <w:pStyle w:val="TableofFigures"/>
        <w:rPr>
          <w:rFonts w:asciiTheme="minorHAnsi" w:eastAsiaTheme="minorEastAsia" w:hAnsiTheme="minorHAnsi" w:cstheme="minorBidi"/>
          <w:noProof/>
          <w:color w:val="auto"/>
          <w:sz w:val="22"/>
          <w:szCs w:val="22"/>
        </w:rPr>
      </w:pPr>
      <w:hyperlink w:anchor="_Toc26778454" w:history="1">
        <w:r w:rsidR="00933429" w:rsidRPr="00917F16">
          <w:rPr>
            <w:rStyle w:val="Hyperlink"/>
            <w:noProof/>
          </w:rPr>
          <w:t>Table 10 Limit of reporting for targeted organic compounds in powdered rock sample extracts</w:t>
        </w:r>
        <w:r w:rsidR="00933429">
          <w:rPr>
            <w:noProof/>
            <w:webHidden/>
          </w:rPr>
          <w:tab/>
        </w:r>
        <w:r w:rsidR="00933429">
          <w:rPr>
            <w:noProof/>
            <w:webHidden/>
          </w:rPr>
          <w:fldChar w:fldCharType="begin"/>
        </w:r>
        <w:r w:rsidR="00933429">
          <w:rPr>
            <w:noProof/>
            <w:webHidden/>
          </w:rPr>
          <w:instrText xml:space="preserve"> PAGEREF _Toc26778454 \h </w:instrText>
        </w:r>
        <w:r w:rsidR="00933429">
          <w:rPr>
            <w:noProof/>
            <w:webHidden/>
          </w:rPr>
        </w:r>
        <w:r w:rsidR="00933429">
          <w:rPr>
            <w:noProof/>
            <w:webHidden/>
          </w:rPr>
          <w:fldChar w:fldCharType="separate"/>
        </w:r>
        <w:r w:rsidR="008C1B60">
          <w:rPr>
            <w:noProof/>
            <w:webHidden/>
          </w:rPr>
          <w:t>21</w:t>
        </w:r>
        <w:r w:rsidR="00933429">
          <w:rPr>
            <w:noProof/>
            <w:webHidden/>
          </w:rPr>
          <w:fldChar w:fldCharType="end"/>
        </w:r>
      </w:hyperlink>
    </w:p>
    <w:p w14:paraId="75CE3F72" w14:textId="0908A4D7" w:rsidR="00933429" w:rsidRDefault="0081093D">
      <w:pPr>
        <w:pStyle w:val="TableofFigures"/>
        <w:rPr>
          <w:rFonts w:asciiTheme="minorHAnsi" w:eastAsiaTheme="minorEastAsia" w:hAnsiTheme="minorHAnsi" w:cstheme="minorBidi"/>
          <w:noProof/>
          <w:color w:val="auto"/>
          <w:sz w:val="22"/>
          <w:szCs w:val="22"/>
        </w:rPr>
      </w:pPr>
      <w:hyperlink w:anchor="_Toc26778455" w:history="1">
        <w:r w:rsidR="00933429" w:rsidRPr="00917F16">
          <w:rPr>
            <w:rStyle w:val="Hyperlink"/>
            <w:noProof/>
          </w:rPr>
          <w:t>Table 11 In-house synthetic HFF composition</w:t>
        </w:r>
        <w:r w:rsidR="00933429">
          <w:rPr>
            <w:noProof/>
            <w:webHidden/>
          </w:rPr>
          <w:tab/>
        </w:r>
        <w:r w:rsidR="00933429">
          <w:rPr>
            <w:noProof/>
            <w:webHidden/>
          </w:rPr>
          <w:fldChar w:fldCharType="begin"/>
        </w:r>
        <w:r w:rsidR="00933429">
          <w:rPr>
            <w:noProof/>
            <w:webHidden/>
          </w:rPr>
          <w:instrText xml:space="preserve"> PAGEREF _Toc26778455 \h </w:instrText>
        </w:r>
        <w:r w:rsidR="00933429">
          <w:rPr>
            <w:noProof/>
            <w:webHidden/>
          </w:rPr>
        </w:r>
        <w:r w:rsidR="00933429">
          <w:rPr>
            <w:noProof/>
            <w:webHidden/>
          </w:rPr>
          <w:fldChar w:fldCharType="separate"/>
        </w:r>
        <w:r w:rsidR="008C1B60">
          <w:rPr>
            <w:noProof/>
            <w:webHidden/>
          </w:rPr>
          <w:t>22</w:t>
        </w:r>
        <w:r w:rsidR="00933429">
          <w:rPr>
            <w:noProof/>
            <w:webHidden/>
          </w:rPr>
          <w:fldChar w:fldCharType="end"/>
        </w:r>
      </w:hyperlink>
    </w:p>
    <w:p w14:paraId="0464EA62" w14:textId="7A69E657" w:rsidR="00933429" w:rsidRDefault="0081093D">
      <w:pPr>
        <w:pStyle w:val="TableofFigures"/>
        <w:rPr>
          <w:rFonts w:asciiTheme="minorHAnsi" w:eastAsiaTheme="minorEastAsia" w:hAnsiTheme="minorHAnsi" w:cstheme="minorBidi"/>
          <w:noProof/>
          <w:color w:val="auto"/>
          <w:sz w:val="22"/>
          <w:szCs w:val="22"/>
        </w:rPr>
      </w:pPr>
      <w:hyperlink w:anchor="_Toc26778456" w:history="1">
        <w:r w:rsidR="00933429" w:rsidRPr="00917F16">
          <w:rPr>
            <w:rStyle w:val="Hyperlink"/>
            <w:noProof/>
          </w:rPr>
          <w:t>Table 12 Total particulate element concentrations in powdered rock samples (mg/kg)</w:t>
        </w:r>
        <w:r w:rsidR="00933429">
          <w:rPr>
            <w:noProof/>
            <w:webHidden/>
          </w:rPr>
          <w:tab/>
        </w:r>
        <w:r w:rsidR="00933429">
          <w:rPr>
            <w:noProof/>
            <w:webHidden/>
          </w:rPr>
          <w:fldChar w:fldCharType="begin"/>
        </w:r>
        <w:r w:rsidR="00933429">
          <w:rPr>
            <w:noProof/>
            <w:webHidden/>
          </w:rPr>
          <w:instrText xml:space="preserve"> PAGEREF _Toc26778456 \h </w:instrText>
        </w:r>
        <w:r w:rsidR="00933429">
          <w:rPr>
            <w:noProof/>
            <w:webHidden/>
          </w:rPr>
        </w:r>
        <w:r w:rsidR="00933429">
          <w:rPr>
            <w:noProof/>
            <w:webHidden/>
          </w:rPr>
          <w:fldChar w:fldCharType="separate"/>
        </w:r>
        <w:r w:rsidR="008C1B60">
          <w:rPr>
            <w:noProof/>
            <w:webHidden/>
          </w:rPr>
          <w:t>25</w:t>
        </w:r>
        <w:r w:rsidR="00933429">
          <w:rPr>
            <w:noProof/>
            <w:webHidden/>
          </w:rPr>
          <w:fldChar w:fldCharType="end"/>
        </w:r>
      </w:hyperlink>
    </w:p>
    <w:p w14:paraId="2E806FB8" w14:textId="369D155D" w:rsidR="00933429" w:rsidRDefault="0081093D">
      <w:pPr>
        <w:pStyle w:val="TableofFigures"/>
        <w:rPr>
          <w:rFonts w:asciiTheme="minorHAnsi" w:eastAsiaTheme="minorEastAsia" w:hAnsiTheme="minorHAnsi" w:cstheme="minorBidi"/>
          <w:noProof/>
          <w:color w:val="auto"/>
          <w:sz w:val="22"/>
          <w:szCs w:val="22"/>
        </w:rPr>
      </w:pPr>
      <w:hyperlink w:anchor="_Toc26778457" w:history="1">
        <w:r w:rsidR="00933429" w:rsidRPr="00917F16">
          <w:rPr>
            <w:rStyle w:val="Hyperlink"/>
            <w:noProof/>
          </w:rPr>
          <w:t>Table 13 Acid extractable element (AEE) concentrations from powdered rock samples (mg/kg)</w:t>
        </w:r>
        <w:r w:rsidR="00933429">
          <w:rPr>
            <w:noProof/>
            <w:webHidden/>
          </w:rPr>
          <w:tab/>
        </w:r>
        <w:r w:rsidR="00933429">
          <w:rPr>
            <w:noProof/>
            <w:webHidden/>
          </w:rPr>
          <w:fldChar w:fldCharType="begin"/>
        </w:r>
        <w:r w:rsidR="00933429">
          <w:rPr>
            <w:noProof/>
            <w:webHidden/>
          </w:rPr>
          <w:instrText xml:space="preserve"> PAGEREF _Toc26778457 \h </w:instrText>
        </w:r>
        <w:r w:rsidR="00933429">
          <w:rPr>
            <w:noProof/>
            <w:webHidden/>
          </w:rPr>
        </w:r>
        <w:r w:rsidR="00933429">
          <w:rPr>
            <w:noProof/>
            <w:webHidden/>
          </w:rPr>
          <w:fldChar w:fldCharType="separate"/>
        </w:r>
        <w:r w:rsidR="008C1B60">
          <w:rPr>
            <w:noProof/>
            <w:webHidden/>
          </w:rPr>
          <w:t>26</w:t>
        </w:r>
        <w:r w:rsidR="00933429">
          <w:rPr>
            <w:noProof/>
            <w:webHidden/>
          </w:rPr>
          <w:fldChar w:fldCharType="end"/>
        </w:r>
      </w:hyperlink>
    </w:p>
    <w:p w14:paraId="104AAF94" w14:textId="71E8752A" w:rsidR="00933429" w:rsidRDefault="0081093D">
      <w:pPr>
        <w:pStyle w:val="TableofFigures"/>
        <w:rPr>
          <w:rFonts w:asciiTheme="minorHAnsi" w:eastAsiaTheme="minorEastAsia" w:hAnsiTheme="minorHAnsi" w:cstheme="minorBidi"/>
          <w:noProof/>
          <w:color w:val="auto"/>
          <w:sz w:val="22"/>
          <w:szCs w:val="22"/>
        </w:rPr>
      </w:pPr>
      <w:hyperlink w:anchor="_Toc26778458" w:history="1">
        <w:r w:rsidR="00933429" w:rsidRPr="00917F16">
          <w:rPr>
            <w:rStyle w:val="Hyperlink"/>
            <w:noProof/>
          </w:rPr>
          <w:t>Table 14 Ratio (%) of AEE to particulate element concentration for selected elements in powdered rock samples</w:t>
        </w:r>
        <w:r w:rsidR="00933429">
          <w:rPr>
            <w:noProof/>
            <w:webHidden/>
          </w:rPr>
          <w:tab/>
        </w:r>
        <w:r w:rsidR="00933429">
          <w:rPr>
            <w:noProof/>
            <w:webHidden/>
          </w:rPr>
          <w:fldChar w:fldCharType="begin"/>
        </w:r>
        <w:r w:rsidR="00933429">
          <w:rPr>
            <w:noProof/>
            <w:webHidden/>
          </w:rPr>
          <w:instrText xml:space="preserve"> PAGEREF _Toc26778458 \h </w:instrText>
        </w:r>
        <w:r w:rsidR="00933429">
          <w:rPr>
            <w:noProof/>
            <w:webHidden/>
          </w:rPr>
        </w:r>
        <w:r w:rsidR="00933429">
          <w:rPr>
            <w:noProof/>
            <w:webHidden/>
          </w:rPr>
          <w:fldChar w:fldCharType="separate"/>
        </w:r>
        <w:r w:rsidR="008C1B60">
          <w:rPr>
            <w:noProof/>
            <w:webHidden/>
          </w:rPr>
          <w:t>28</w:t>
        </w:r>
        <w:r w:rsidR="00933429">
          <w:rPr>
            <w:noProof/>
            <w:webHidden/>
          </w:rPr>
          <w:fldChar w:fldCharType="end"/>
        </w:r>
      </w:hyperlink>
    </w:p>
    <w:p w14:paraId="1C3E6A0E" w14:textId="27CB752B" w:rsidR="00933429" w:rsidRDefault="0081093D">
      <w:pPr>
        <w:pStyle w:val="TableofFigures"/>
        <w:rPr>
          <w:rFonts w:asciiTheme="minorHAnsi" w:eastAsiaTheme="minorEastAsia" w:hAnsiTheme="minorHAnsi" w:cstheme="minorBidi"/>
          <w:noProof/>
          <w:color w:val="auto"/>
          <w:sz w:val="22"/>
          <w:szCs w:val="22"/>
        </w:rPr>
      </w:pPr>
      <w:hyperlink w:anchor="_Toc26778459" w:history="1">
        <w:r w:rsidR="00933429" w:rsidRPr="00917F16">
          <w:rPr>
            <w:rStyle w:val="Hyperlink"/>
            <w:noProof/>
          </w:rPr>
          <w:t>Table 15 Dissolved elemental concentrations in SGW leachate solutions</w:t>
        </w:r>
        <w:r w:rsidR="00933429">
          <w:rPr>
            <w:noProof/>
            <w:webHidden/>
          </w:rPr>
          <w:tab/>
        </w:r>
        <w:r w:rsidR="00933429">
          <w:rPr>
            <w:noProof/>
            <w:webHidden/>
          </w:rPr>
          <w:fldChar w:fldCharType="begin"/>
        </w:r>
        <w:r w:rsidR="00933429">
          <w:rPr>
            <w:noProof/>
            <w:webHidden/>
          </w:rPr>
          <w:instrText xml:space="preserve"> PAGEREF _Toc26778459 \h </w:instrText>
        </w:r>
        <w:r w:rsidR="00933429">
          <w:rPr>
            <w:noProof/>
            <w:webHidden/>
          </w:rPr>
        </w:r>
        <w:r w:rsidR="00933429">
          <w:rPr>
            <w:noProof/>
            <w:webHidden/>
          </w:rPr>
          <w:fldChar w:fldCharType="separate"/>
        </w:r>
        <w:r w:rsidR="008C1B60">
          <w:rPr>
            <w:noProof/>
            <w:webHidden/>
          </w:rPr>
          <w:t>30</w:t>
        </w:r>
        <w:r w:rsidR="00933429">
          <w:rPr>
            <w:noProof/>
            <w:webHidden/>
          </w:rPr>
          <w:fldChar w:fldCharType="end"/>
        </w:r>
      </w:hyperlink>
    </w:p>
    <w:p w14:paraId="217751C9" w14:textId="0C9F2556" w:rsidR="00933429" w:rsidRDefault="0081093D">
      <w:pPr>
        <w:pStyle w:val="TableofFigures"/>
        <w:rPr>
          <w:rFonts w:asciiTheme="minorHAnsi" w:eastAsiaTheme="minorEastAsia" w:hAnsiTheme="minorHAnsi" w:cstheme="minorBidi"/>
          <w:noProof/>
          <w:color w:val="auto"/>
          <w:sz w:val="22"/>
          <w:szCs w:val="22"/>
        </w:rPr>
      </w:pPr>
      <w:hyperlink w:anchor="_Toc26778460" w:history="1">
        <w:r w:rsidR="00933429" w:rsidRPr="00917F16">
          <w:rPr>
            <w:rStyle w:val="Hyperlink"/>
            <w:noProof/>
          </w:rPr>
          <w:t>Table 16 Dissolved elemental concentrations in dilute HCl leachate solutions</w:t>
        </w:r>
        <w:r w:rsidR="00933429">
          <w:rPr>
            <w:noProof/>
            <w:webHidden/>
          </w:rPr>
          <w:tab/>
        </w:r>
        <w:r w:rsidR="00933429">
          <w:rPr>
            <w:noProof/>
            <w:webHidden/>
          </w:rPr>
          <w:fldChar w:fldCharType="begin"/>
        </w:r>
        <w:r w:rsidR="00933429">
          <w:rPr>
            <w:noProof/>
            <w:webHidden/>
          </w:rPr>
          <w:instrText xml:space="preserve"> PAGEREF _Toc26778460 \h </w:instrText>
        </w:r>
        <w:r w:rsidR="00933429">
          <w:rPr>
            <w:noProof/>
            <w:webHidden/>
          </w:rPr>
        </w:r>
        <w:r w:rsidR="00933429">
          <w:rPr>
            <w:noProof/>
            <w:webHidden/>
          </w:rPr>
          <w:fldChar w:fldCharType="separate"/>
        </w:r>
        <w:r w:rsidR="008C1B60">
          <w:rPr>
            <w:noProof/>
            <w:webHidden/>
          </w:rPr>
          <w:t>32</w:t>
        </w:r>
        <w:r w:rsidR="00933429">
          <w:rPr>
            <w:noProof/>
            <w:webHidden/>
          </w:rPr>
          <w:fldChar w:fldCharType="end"/>
        </w:r>
      </w:hyperlink>
    </w:p>
    <w:p w14:paraId="7989566C" w14:textId="43AC1C1E" w:rsidR="00933429" w:rsidRDefault="0081093D">
      <w:pPr>
        <w:pStyle w:val="TableofFigures"/>
        <w:rPr>
          <w:rFonts w:asciiTheme="minorHAnsi" w:eastAsiaTheme="minorEastAsia" w:hAnsiTheme="minorHAnsi" w:cstheme="minorBidi"/>
          <w:noProof/>
          <w:color w:val="auto"/>
          <w:sz w:val="22"/>
          <w:szCs w:val="22"/>
        </w:rPr>
      </w:pPr>
      <w:hyperlink w:anchor="_Toc26778461" w:history="1">
        <w:r w:rsidR="00933429" w:rsidRPr="00917F16">
          <w:rPr>
            <w:rStyle w:val="Hyperlink"/>
            <w:noProof/>
          </w:rPr>
          <w:t xml:space="preserve">Table </w:t>
        </w:r>
        <w:r w:rsidR="00933429" w:rsidRPr="00917F16">
          <w:rPr>
            <w:rStyle w:val="Hyperlink"/>
            <w:rFonts w:cstheme="minorHAnsi"/>
            <w:noProof/>
          </w:rPr>
          <w:t>17</w:t>
        </w:r>
        <w:r w:rsidR="00933429" w:rsidRPr="00917F16">
          <w:rPr>
            <w:rStyle w:val="Hyperlink"/>
            <w:noProof/>
          </w:rPr>
          <w:t xml:space="preserve"> Dissolved elemental concentrations in HFF leachate solutions</w:t>
        </w:r>
        <w:r w:rsidR="00933429">
          <w:rPr>
            <w:noProof/>
            <w:webHidden/>
          </w:rPr>
          <w:tab/>
        </w:r>
        <w:r w:rsidR="00933429">
          <w:rPr>
            <w:noProof/>
            <w:webHidden/>
          </w:rPr>
          <w:fldChar w:fldCharType="begin"/>
        </w:r>
        <w:r w:rsidR="00933429">
          <w:rPr>
            <w:noProof/>
            <w:webHidden/>
          </w:rPr>
          <w:instrText xml:space="preserve"> PAGEREF _Toc26778461 \h </w:instrText>
        </w:r>
        <w:r w:rsidR="00933429">
          <w:rPr>
            <w:noProof/>
            <w:webHidden/>
          </w:rPr>
        </w:r>
        <w:r w:rsidR="00933429">
          <w:rPr>
            <w:noProof/>
            <w:webHidden/>
          </w:rPr>
          <w:fldChar w:fldCharType="separate"/>
        </w:r>
        <w:r w:rsidR="008C1B60">
          <w:rPr>
            <w:noProof/>
            <w:webHidden/>
          </w:rPr>
          <w:t>34</w:t>
        </w:r>
        <w:r w:rsidR="00933429">
          <w:rPr>
            <w:noProof/>
            <w:webHidden/>
          </w:rPr>
          <w:fldChar w:fldCharType="end"/>
        </w:r>
      </w:hyperlink>
    </w:p>
    <w:p w14:paraId="24C5553D" w14:textId="199C209D" w:rsidR="00933429" w:rsidRDefault="0081093D">
      <w:pPr>
        <w:pStyle w:val="TableofFigures"/>
        <w:rPr>
          <w:rFonts w:asciiTheme="minorHAnsi" w:eastAsiaTheme="minorEastAsia" w:hAnsiTheme="minorHAnsi" w:cstheme="minorBidi"/>
          <w:noProof/>
          <w:color w:val="auto"/>
          <w:sz w:val="22"/>
          <w:szCs w:val="22"/>
        </w:rPr>
      </w:pPr>
      <w:hyperlink w:anchor="_Toc26778462" w:history="1">
        <w:r w:rsidR="00933429" w:rsidRPr="00917F16">
          <w:rPr>
            <w:rStyle w:val="Hyperlink"/>
            <w:noProof/>
          </w:rPr>
          <w:t>Table 18 Effect of pressure on mobilisation of dissolved elemental concentrations in HFF leachate solutions</w:t>
        </w:r>
        <w:r w:rsidR="00933429">
          <w:rPr>
            <w:noProof/>
            <w:webHidden/>
          </w:rPr>
          <w:tab/>
        </w:r>
        <w:r w:rsidR="00933429">
          <w:rPr>
            <w:noProof/>
            <w:webHidden/>
          </w:rPr>
          <w:fldChar w:fldCharType="begin"/>
        </w:r>
        <w:r w:rsidR="00933429">
          <w:rPr>
            <w:noProof/>
            <w:webHidden/>
          </w:rPr>
          <w:instrText xml:space="preserve"> PAGEREF _Toc26778462 \h </w:instrText>
        </w:r>
        <w:r w:rsidR="00933429">
          <w:rPr>
            <w:noProof/>
            <w:webHidden/>
          </w:rPr>
        </w:r>
        <w:r w:rsidR="00933429">
          <w:rPr>
            <w:noProof/>
            <w:webHidden/>
          </w:rPr>
          <w:fldChar w:fldCharType="separate"/>
        </w:r>
        <w:r w:rsidR="008C1B60">
          <w:rPr>
            <w:noProof/>
            <w:webHidden/>
          </w:rPr>
          <w:t>36</w:t>
        </w:r>
        <w:r w:rsidR="00933429">
          <w:rPr>
            <w:noProof/>
            <w:webHidden/>
          </w:rPr>
          <w:fldChar w:fldCharType="end"/>
        </w:r>
      </w:hyperlink>
    </w:p>
    <w:p w14:paraId="4163BD22" w14:textId="16516E51" w:rsidR="00933429" w:rsidRDefault="0081093D">
      <w:pPr>
        <w:pStyle w:val="TableofFigures"/>
        <w:rPr>
          <w:rFonts w:asciiTheme="minorHAnsi" w:eastAsiaTheme="minorEastAsia" w:hAnsiTheme="minorHAnsi" w:cstheme="minorBidi"/>
          <w:noProof/>
          <w:color w:val="auto"/>
          <w:sz w:val="22"/>
          <w:szCs w:val="22"/>
        </w:rPr>
      </w:pPr>
      <w:hyperlink w:anchor="_Toc26778463" w:history="1">
        <w:r w:rsidR="00933429" w:rsidRPr="00917F16">
          <w:rPr>
            <w:rStyle w:val="Hyperlink"/>
            <w:noProof/>
          </w:rPr>
          <w:t>Table 19 Solvent-extractable organic compound concentrations from powdered rock samples (µg/kg)</w:t>
        </w:r>
        <w:r w:rsidR="00933429">
          <w:rPr>
            <w:noProof/>
            <w:webHidden/>
          </w:rPr>
          <w:tab/>
        </w:r>
        <w:r w:rsidR="00933429">
          <w:rPr>
            <w:noProof/>
            <w:webHidden/>
          </w:rPr>
          <w:fldChar w:fldCharType="begin"/>
        </w:r>
        <w:r w:rsidR="00933429">
          <w:rPr>
            <w:noProof/>
            <w:webHidden/>
          </w:rPr>
          <w:instrText xml:space="preserve"> PAGEREF _Toc26778463 \h </w:instrText>
        </w:r>
        <w:r w:rsidR="00933429">
          <w:rPr>
            <w:noProof/>
            <w:webHidden/>
          </w:rPr>
        </w:r>
        <w:r w:rsidR="00933429">
          <w:rPr>
            <w:noProof/>
            <w:webHidden/>
          </w:rPr>
          <w:fldChar w:fldCharType="separate"/>
        </w:r>
        <w:r w:rsidR="008C1B60">
          <w:rPr>
            <w:noProof/>
            <w:webHidden/>
          </w:rPr>
          <w:t>38</w:t>
        </w:r>
        <w:r w:rsidR="00933429">
          <w:rPr>
            <w:noProof/>
            <w:webHidden/>
          </w:rPr>
          <w:fldChar w:fldCharType="end"/>
        </w:r>
      </w:hyperlink>
    </w:p>
    <w:p w14:paraId="5B9EBEBE" w14:textId="3BA84226" w:rsidR="0030126C" w:rsidRPr="0030126C" w:rsidRDefault="0030126C" w:rsidP="008D35B8">
      <w:pPr>
        <w:pStyle w:val="TableofFigures"/>
      </w:pPr>
      <w:r>
        <w:fldChar w:fldCharType="end"/>
      </w:r>
    </w:p>
    <w:p w14:paraId="70169EDD" w14:textId="602AC0F4" w:rsidR="006F3655" w:rsidRPr="003248A5" w:rsidRDefault="006F3655" w:rsidP="00715E8B">
      <w:pPr>
        <w:pStyle w:val="Heading1notnumbered"/>
      </w:pPr>
      <w:bookmarkStart w:id="15" w:name="_Toc524077061"/>
      <w:bookmarkStart w:id="16" w:name="_Toc526418126"/>
      <w:bookmarkStart w:id="17" w:name="_Toc526948136"/>
      <w:bookmarkStart w:id="18" w:name="_Toc527035082"/>
      <w:bookmarkStart w:id="19" w:name="_Toc527122448"/>
      <w:bookmarkStart w:id="20" w:name="_Toc527128271"/>
      <w:bookmarkStart w:id="21" w:name="_Toc527541516"/>
      <w:bookmarkStart w:id="22" w:name="_Toc527984141"/>
      <w:bookmarkStart w:id="23" w:name="_Toc528060334"/>
      <w:bookmarkStart w:id="24" w:name="_Toc528074932"/>
      <w:bookmarkStart w:id="25" w:name="_Toc528147662"/>
      <w:bookmarkStart w:id="26" w:name="_Toc528145144"/>
      <w:bookmarkStart w:id="27" w:name="_Toc528594109"/>
      <w:bookmarkStart w:id="28" w:name="_Toc33739766"/>
      <w:bookmarkStart w:id="29" w:name="_Toc316902172"/>
      <w:r w:rsidRPr="003248A5">
        <w:t>Contributors to the Program</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AF8F1DE" w14:textId="77777777" w:rsidR="00E11252" w:rsidRDefault="00E11252" w:rsidP="00E11252">
      <w:pPr>
        <w:pStyle w:val="BodyText"/>
      </w:pPr>
      <w:bookmarkStart w:id="30" w:name="_Hlk33611752"/>
      <w:bookmarkStart w:id="31" w:name="_Toc524077062"/>
      <w:bookmarkStart w:id="32" w:name="_Toc526418127"/>
      <w:bookmarkStart w:id="33" w:name="_Toc526948137"/>
      <w:bookmarkStart w:id="34" w:name="_Toc527035083"/>
      <w:bookmarkStart w:id="35" w:name="_Toc527122449"/>
      <w:bookmarkStart w:id="36" w:name="_Toc527128272"/>
      <w:bookmarkStart w:id="37" w:name="_Toc527541517"/>
      <w:bookmarkStart w:id="38" w:name="_Toc527984142"/>
      <w:bookmarkStart w:id="39" w:name="_Toc528060335"/>
      <w:bookmarkStart w:id="40" w:name="_Toc528074933"/>
      <w:bookmarkStart w:id="41" w:name="_Toc528147663"/>
      <w:bookmarkStart w:id="42" w:name="_Toc528145145"/>
      <w:bookmarkStart w:id="43" w:name="_Toc528594110"/>
      <w:r w:rsidRPr="006E1E52">
        <w:t xml:space="preserve">The following individuals have contributed to </w:t>
      </w:r>
      <w:r>
        <w:t>the Geological and Bioregional Assessment Program</w:t>
      </w:r>
      <w:r w:rsidRPr="006E1E52">
        <w:t>.</w:t>
      </w:r>
      <w:r>
        <w:t xml:space="preserve"> </w:t>
      </w:r>
    </w:p>
    <w:tbl>
      <w:tblPr>
        <w:tblStyle w:val="TableBAHeaderRow"/>
        <w:tblW w:w="5000" w:type="pct"/>
        <w:tblLook w:val="04A0" w:firstRow="1" w:lastRow="0" w:firstColumn="1" w:lastColumn="0" w:noHBand="0" w:noVBand="1"/>
      </w:tblPr>
      <w:tblGrid>
        <w:gridCol w:w="2709"/>
        <w:gridCol w:w="6929"/>
      </w:tblGrid>
      <w:tr w:rsidR="00E11252" w:rsidRPr="00A633EB" w14:paraId="546C0587" w14:textId="77777777" w:rsidTr="00940DEF">
        <w:trPr>
          <w:cnfStyle w:val="100000000000" w:firstRow="1" w:lastRow="0" w:firstColumn="0" w:lastColumn="0" w:oddVBand="0" w:evenVBand="0" w:oddHBand="0" w:evenHBand="0" w:firstRowFirstColumn="0" w:firstRowLastColumn="0" w:lastRowFirstColumn="0" w:lastRowLastColumn="0"/>
          <w:tblHeader/>
        </w:trPr>
        <w:tc>
          <w:tcPr>
            <w:tcW w:w="2709" w:type="dxa"/>
          </w:tcPr>
          <w:p w14:paraId="2B63A02D" w14:textId="77777777" w:rsidR="00E11252" w:rsidRPr="00A633EB" w:rsidRDefault="00E11252" w:rsidP="00940DEF">
            <w:pPr>
              <w:pStyle w:val="TableText"/>
            </w:pPr>
            <w:bookmarkStart w:id="44" w:name="_Hlk33615592"/>
            <w:r>
              <w:t>Role or team</w:t>
            </w:r>
          </w:p>
        </w:tc>
        <w:tc>
          <w:tcPr>
            <w:tcW w:w="6929" w:type="dxa"/>
          </w:tcPr>
          <w:p w14:paraId="28049F9D" w14:textId="77777777" w:rsidR="00E11252" w:rsidRPr="00A633EB" w:rsidRDefault="00E11252" w:rsidP="00940DEF">
            <w:pPr>
              <w:pStyle w:val="TableText"/>
            </w:pPr>
            <w:r>
              <w:t>Contributor(s)</w:t>
            </w:r>
          </w:p>
        </w:tc>
      </w:tr>
      <w:tr w:rsidR="00E11252" w:rsidRPr="006E1E52" w14:paraId="52360CDB" w14:textId="77777777" w:rsidTr="00940DEF">
        <w:trPr>
          <w:cnfStyle w:val="000000100000" w:firstRow="0" w:lastRow="0" w:firstColumn="0" w:lastColumn="0" w:oddVBand="0" w:evenVBand="0" w:oddHBand="1" w:evenHBand="0" w:firstRowFirstColumn="0" w:firstRowLastColumn="0" w:lastRowFirstColumn="0" w:lastRowLastColumn="0"/>
        </w:trPr>
        <w:tc>
          <w:tcPr>
            <w:tcW w:w="2709" w:type="dxa"/>
          </w:tcPr>
          <w:p w14:paraId="4F1CEE6C" w14:textId="77777777" w:rsidR="00E11252" w:rsidRPr="00EF1060" w:rsidRDefault="00E11252" w:rsidP="00940DEF">
            <w:pPr>
              <w:pStyle w:val="TableText"/>
            </w:pPr>
            <w:r w:rsidRPr="00EF1060">
              <w:t xml:space="preserve">Program </w:t>
            </w:r>
            <w:r>
              <w:t>D</w:t>
            </w:r>
            <w:r w:rsidRPr="00EF1060">
              <w:t>irector</w:t>
            </w:r>
          </w:p>
        </w:tc>
        <w:tc>
          <w:tcPr>
            <w:tcW w:w="6929" w:type="dxa"/>
          </w:tcPr>
          <w:p w14:paraId="23F39208" w14:textId="77777777" w:rsidR="00E11252" w:rsidRPr="00EF1060" w:rsidRDefault="00E11252" w:rsidP="00940DEF">
            <w:pPr>
              <w:pStyle w:val="TableText"/>
            </w:pPr>
            <w:r w:rsidRPr="00EF1060">
              <w:t>Department of the Environment</w:t>
            </w:r>
            <w:r>
              <w:t xml:space="preserve"> and Energy</w:t>
            </w:r>
            <w:r w:rsidRPr="00EF1060">
              <w:t>: Anthony Swirepik</w:t>
            </w:r>
          </w:p>
        </w:tc>
      </w:tr>
      <w:tr w:rsidR="00E11252" w:rsidRPr="006E1E52" w14:paraId="376AACB7" w14:textId="77777777" w:rsidTr="00940DEF">
        <w:trPr>
          <w:cnfStyle w:val="000000010000" w:firstRow="0" w:lastRow="0" w:firstColumn="0" w:lastColumn="0" w:oddVBand="0" w:evenVBand="0" w:oddHBand="0" w:evenHBand="1" w:firstRowFirstColumn="0" w:firstRowLastColumn="0" w:lastRowFirstColumn="0" w:lastRowLastColumn="0"/>
        </w:trPr>
        <w:tc>
          <w:tcPr>
            <w:tcW w:w="2709" w:type="dxa"/>
          </w:tcPr>
          <w:p w14:paraId="7E980020" w14:textId="77777777" w:rsidR="00E11252" w:rsidRPr="00EF1060" w:rsidRDefault="00E11252" w:rsidP="00940DEF">
            <w:pPr>
              <w:pStyle w:val="TableText"/>
            </w:pPr>
            <w:r w:rsidRPr="00EF1060">
              <w:t xml:space="preserve">Program </w:t>
            </w:r>
            <w:r>
              <w:t>Implementation Board</w:t>
            </w:r>
          </w:p>
        </w:tc>
        <w:tc>
          <w:tcPr>
            <w:tcW w:w="6929" w:type="dxa"/>
          </w:tcPr>
          <w:p w14:paraId="2849D246" w14:textId="77777777" w:rsidR="00E11252" w:rsidRDefault="00E11252" w:rsidP="00940DEF">
            <w:pPr>
              <w:pStyle w:val="TableText"/>
            </w:pPr>
            <w:r w:rsidRPr="00EF1060">
              <w:t>Department of the Environment</w:t>
            </w:r>
            <w:r>
              <w:t xml:space="preserve"> and Energy</w:t>
            </w:r>
            <w:r w:rsidRPr="00EF1060">
              <w:t xml:space="preserve">: </w:t>
            </w:r>
            <w:r>
              <w:t>Beth Brunoro, Nicholas Post</w:t>
            </w:r>
          </w:p>
          <w:p w14:paraId="33148AA4" w14:textId="77777777" w:rsidR="00E11252" w:rsidRDefault="00E11252" w:rsidP="00940DEF">
            <w:pPr>
              <w:pStyle w:val="TableText"/>
            </w:pPr>
            <w:r w:rsidRPr="00EF1060">
              <w:t>Bureau of Meteorology:</w:t>
            </w:r>
            <w:r w:rsidRPr="00EF1060">
              <w:rPr>
                <w:rFonts w:eastAsia="Calibri"/>
              </w:rPr>
              <w:t xml:space="preserve"> </w:t>
            </w:r>
            <w:r w:rsidRPr="00C63051">
              <w:t>Kirsten Garwood</w:t>
            </w:r>
            <w:r>
              <w:t>, Kate Vinot</w:t>
            </w:r>
          </w:p>
          <w:p w14:paraId="36178CCC" w14:textId="77777777" w:rsidR="00E11252" w:rsidRPr="00EF1060" w:rsidRDefault="00E11252" w:rsidP="00940DEF">
            <w:pPr>
              <w:pStyle w:val="TableText"/>
            </w:pPr>
            <w:r w:rsidRPr="00EF1060">
              <w:t xml:space="preserve">CSIRO: </w:t>
            </w:r>
            <w:r>
              <w:t>Jane Coram</w:t>
            </w:r>
            <w:r w:rsidRPr="00EF1060">
              <w:t xml:space="preserve">, Warwick </w:t>
            </w:r>
            <w:r>
              <w:t>MacDonald</w:t>
            </w:r>
          </w:p>
          <w:p w14:paraId="40813212" w14:textId="77777777" w:rsidR="00E11252" w:rsidRPr="00EF1060" w:rsidRDefault="00E11252" w:rsidP="00940DEF">
            <w:pPr>
              <w:pStyle w:val="TableText"/>
            </w:pPr>
            <w:r w:rsidRPr="00EF1060">
              <w:t>Geoscience Australia: Stuart Minchin</w:t>
            </w:r>
            <w:r>
              <w:t>, Richard Blewett</w:t>
            </w:r>
          </w:p>
        </w:tc>
      </w:tr>
      <w:tr w:rsidR="00E11252" w:rsidRPr="006E1E52" w14:paraId="0B67B44B" w14:textId="77777777" w:rsidTr="00940DEF">
        <w:trPr>
          <w:cnfStyle w:val="000000100000" w:firstRow="0" w:lastRow="0" w:firstColumn="0" w:lastColumn="0" w:oddVBand="0" w:evenVBand="0" w:oddHBand="1" w:evenHBand="0" w:firstRowFirstColumn="0" w:firstRowLastColumn="0" w:lastRowFirstColumn="0" w:lastRowLastColumn="0"/>
        </w:trPr>
        <w:tc>
          <w:tcPr>
            <w:tcW w:w="2709" w:type="dxa"/>
          </w:tcPr>
          <w:p w14:paraId="1270A999" w14:textId="77777777" w:rsidR="00E11252" w:rsidRPr="00EF1060" w:rsidRDefault="00E11252" w:rsidP="00940DEF">
            <w:pPr>
              <w:pStyle w:val="TableText"/>
            </w:pPr>
            <w:r>
              <w:t>Basin Leader</w:t>
            </w:r>
          </w:p>
        </w:tc>
        <w:tc>
          <w:tcPr>
            <w:tcW w:w="6929" w:type="dxa"/>
          </w:tcPr>
          <w:p w14:paraId="07270024" w14:textId="77777777" w:rsidR="00E11252" w:rsidRPr="00EF1060" w:rsidRDefault="00E11252" w:rsidP="00940DEF">
            <w:pPr>
              <w:pStyle w:val="TableText"/>
            </w:pPr>
            <w:r w:rsidRPr="00EF1060">
              <w:t xml:space="preserve">CSIRO: </w:t>
            </w:r>
            <w:r>
              <w:t>Kate Holland, Cameron Huddlestone-Holmes, Paul Wilkes</w:t>
            </w:r>
          </w:p>
          <w:p w14:paraId="7E3D2956" w14:textId="77777777" w:rsidR="00E11252" w:rsidRPr="006C6762" w:rsidRDefault="00E11252" w:rsidP="00940DEF">
            <w:pPr>
              <w:pStyle w:val="TableText"/>
            </w:pPr>
            <w:r w:rsidRPr="00EF1060">
              <w:t>Geoscience Australia: Steven Lewis</w:t>
            </w:r>
          </w:p>
        </w:tc>
      </w:tr>
      <w:tr w:rsidR="00E11252" w:rsidRPr="006E1E52" w14:paraId="388B23EA" w14:textId="77777777" w:rsidTr="00940DEF">
        <w:trPr>
          <w:cnfStyle w:val="000000010000" w:firstRow="0" w:lastRow="0" w:firstColumn="0" w:lastColumn="0" w:oddVBand="0" w:evenVBand="0" w:oddHBand="0" w:evenHBand="1" w:firstRowFirstColumn="0" w:firstRowLastColumn="0" w:lastRowFirstColumn="0" w:lastRowLastColumn="0"/>
        </w:trPr>
        <w:tc>
          <w:tcPr>
            <w:tcW w:w="2709" w:type="dxa"/>
          </w:tcPr>
          <w:p w14:paraId="247C5207" w14:textId="77777777" w:rsidR="00E11252" w:rsidRDefault="00E11252" w:rsidP="00940DEF">
            <w:pPr>
              <w:pStyle w:val="TableText"/>
            </w:pPr>
            <w:r>
              <w:t>Program management</w:t>
            </w:r>
          </w:p>
        </w:tc>
        <w:tc>
          <w:tcPr>
            <w:tcW w:w="6929" w:type="dxa"/>
          </w:tcPr>
          <w:p w14:paraId="50639389" w14:textId="77777777" w:rsidR="00E11252" w:rsidRPr="00EF1060" w:rsidRDefault="00E11252" w:rsidP="00940DEF">
            <w:pPr>
              <w:pStyle w:val="TableText"/>
            </w:pPr>
            <w:r w:rsidRPr="00EF1060">
              <w:t xml:space="preserve">CSIRO: </w:t>
            </w:r>
            <w:r w:rsidRPr="00592537">
              <w:t>Karen Barry</w:t>
            </w:r>
            <w:r>
              <w:t>, Emanuelle Frery, Linda Merrin,</w:t>
            </w:r>
            <w:r w:rsidRPr="00EF1060">
              <w:t xml:space="preserve"> Ruth Palmer</w:t>
            </w:r>
          </w:p>
          <w:p w14:paraId="171FC311" w14:textId="77777777" w:rsidR="00E11252" w:rsidRPr="00EF1060" w:rsidRDefault="00E11252" w:rsidP="00940DEF">
            <w:pPr>
              <w:pStyle w:val="TableText"/>
            </w:pPr>
            <w:r w:rsidRPr="00EF1060">
              <w:t>Department of the Environment</w:t>
            </w:r>
            <w:r>
              <w:t xml:space="preserve"> and Energy</w:t>
            </w:r>
            <w:r w:rsidRPr="00EF1060">
              <w:t xml:space="preserve">: </w:t>
            </w:r>
            <w:r>
              <w:t>Mitchell Bouma, Rod Dann,</w:t>
            </w:r>
            <w:r>
              <w:br/>
              <w:t>Andrew Stacey, David Thomas, Alex Tomlinson</w:t>
            </w:r>
          </w:p>
        </w:tc>
      </w:tr>
      <w:tr w:rsidR="00E11252" w:rsidRPr="006E1E52" w14:paraId="61FF98C0" w14:textId="77777777" w:rsidTr="00940DEF">
        <w:trPr>
          <w:cnfStyle w:val="000000100000" w:firstRow="0" w:lastRow="0" w:firstColumn="0" w:lastColumn="0" w:oddVBand="0" w:evenVBand="0" w:oddHBand="1" w:evenHBand="0" w:firstRowFirstColumn="0" w:firstRowLastColumn="0" w:lastRowFirstColumn="0" w:lastRowLastColumn="0"/>
        </w:trPr>
        <w:tc>
          <w:tcPr>
            <w:tcW w:w="2709" w:type="dxa"/>
          </w:tcPr>
          <w:p w14:paraId="4CED9F73" w14:textId="77777777" w:rsidR="00E11252" w:rsidRDefault="00E11252" w:rsidP="00940DEF">
            <w:pPr>
              <w:pStyle w:val="TableText"/>
            </w:pPr>
            <w:r>
              <w:t>P</w:t>
            </w:r>
            <w:r w:rsidRPr="00BD3175">
              <w:t>roduct integration and stakeholder engagement</w:t>
            </w:r>
          </w:p>
        </w:tc>
        <w:tc>
          <w:tcPr>
            <w:tcW w:w="6929" w:type="dxa"/>
          </w:tcPr>
          <w:p w14:paraId="530AD7A4" w14:textId="77777777" w:rsidR="00E11252" w:rsidRDefault="00E11252" w:rsidP="00940DEF">
            <w:pPr>
              <w:pStyle w:val="TableText"/>
            </w:pPr>
            <w:r w:rsidRPr="00EF1060">
              <w:t xml:space="preserve">CSIRO: </w:t>
            </w:r>
            <w:r>
              <w:t xml:space="preserve">Clare Brandon, </w:t>
            </w:r>
            <w:r w:rsidRPr="00BD3175">
              <w:t>Justine Lacey</w:t>
            </w:r>
            <w:r>
              <w:t xml:space="preserve">, Michelle Rodriquez, Sally </w:t>
            </w:r>
            <w:r w:rsidRPr="00A266D7">
              <w:t>Tetreault</w:t>
            </w:r>
            <w:r>
              <w:t>-</w:t>
            </w:r>
            <w:r w:rsidRPr="00A266D7">
              <w:t>Campbell</w:t>
            </w:r>
          </w:p>
        </w:tc>
      </w:tr>
      <w:tr w:rsidR="00E11252" w:rsidRPr="006E1E52" w14:paraId="25EBC9E5" w14:textId="77777777" w:rsidTr="00940DEF">
        <w:trPr>
          <w:cnfStyle w:val="000000010000" w:firstRow="0" w:lastRow="0" w:firstColumn="0" w:lastColumn="0" w:oddVBand="0" w:evenVBand="0" w:oddHBand="0" w:evenHBand="1" w:firstRowFirstColumn="0" w:firstRowLastColumn="0" w:lastRowFirstColumn="0" w:lastRowLastColumn="0"/>
        </w:trPr>
        <w:tc>
          <w:tcPr>
            <w:tcW w:w="2709" w:type="dxa"/>
          </w:tcPr>
          <w:p w14:paraId="2593E65A" w14:textId="77777777" w:rsidR="00E11252" w:rsidRPr="00E54329" w:rsidRDefault="00E11252" w:rsidP="00940DEF">
            <w:pPr>
              <w:pStyle w:val="TableText"/>
            </w:pPr>
            <w:r>
              <w:t>Analysis and visualisation</w:t>
            </w:r>
          </w:p>
        </w:tc>
        <w:tc>
          <w:tcPr>
            <w:tcW w:w="6929" w:type="dxa"/>
          </w:tcPr>
          <w:p w14:paraId="35F8D40D" w14:textId="77777777" w:rsidR="00E11252" w:rsidRPr="00E54329" w:rsidRDefault="00E11252" w:rsidP="00940DEF">
            <w:pPr>
              <w:pStyle w:val="TableText"/>
            </w:pPr>
            <w:r>
              <w:t>CSIRO: Dennis Gonzalez, Steve Marvanek</w:t>
            </w:r>
            <w:r>
              <w:br/>
              <w:t>Geoscience Australia: Adrian Dehelean, Chris Evenden, Chris Lawson, Bianca Reese, Nigel Skeers, Murray Woods</w:t>
            </w:r>
          </w:p>
        </w:tc>
      </w:tr>
      <w:tr w:rsidR="00E11252" w:rsidRPr="006E1E52" w14:paraId="4FE0EC5E" w14:textId="77777777" w:rsidTr="00940DEF">
        <w:trPr>
          <w:cnfStyle w:val="000000100000" w:firstRow="0" w:lastRow="0" w:firstColumn="0" w:lastColumn="0" w:oddVBand="0" w:evenVBand="0" w:oddHBand="1" w:evenHBand="0" w:firstRowFirstColumn="0" w:firstRowLastColumn="0" w:lastRowFirstColumn="0" w:lastRowLastColumn="0"/>
        </w:trPr>
        <w:tc>
          <w:tcPr>
            <w:tcW w:w="2709" w:type="dxa"/>
          </w:tcPr>
          <w:p w14:paraId="61AD217E" w14:textId="77777777" w:rsidR="00E11252" w:rsidRPr="00E54329" w:rsidRDefault="00E11252" w:rsidP="00940DEF">
            <w:pPr>
              <w:pStyle w:val="TableText"/>
            </w:pPr>
            <w:r w:rsidRPr="00E54329">
              <w:t>Basin geology and prospectivity</w:t>
            </w:r>
          </w:p>
        </w:tc>
        <w:tc>
          <w:tcPr>
            <w:tcW w:w="6929" w:type="dxa"/>
          </w:tcPr>
          <w:p w14:paraId="49EACDAB" w14:textId="77777777" w:rsidR="00E11252" w:rsidRPr="00E54329" w:rsidRDefault="00E11252" w:rsidP="00940DEF">
            <w:pPr>
              <w:pStyle w:val="TableText"/>
            </w:pPr>
            <w:r w:rsidRPr="00E54329">
              <w:t>Geoscience Australia:</w:t>
            </w:r>
            <w:r w:rsidRPr="00BE15DB">
              <w:rPr>
                <w:rStyle w:val="normaltextrun1"/>
                <w:rFonts w:ascii="Calibri" w:hAnsi="Calibri" w:cs="Calibri"/>
              </w:rPr>
              <w:t xml:space="preserve"> </w:t>
            </w:r>
            <w:r w:rsidRPr="00E54329">
              <w:t>Lisa Hall</w:t>
            </w:r>
            <w:r w:rsidRPr="006C6762">
              <w:t xml:space="preserve"> (</w:t>
            </w:r>
            <w:r>
              <w:t>D</w:t>
            </w:r>
            <w:r w:rsidRPr="006C6762">
              <w:t xml:space="preserve">iscipline </w:t>
            </w:r>
            <w:r>
              <w:t>L</w:t>
            </w:r>
            <w:r w:rsidRPr="006C6762">
              <w:t>eader)</w:t>
            </w:r>
            <w:r w:rsidRPr="00E54329">
              <w:t>,</w:t>
            </w:r>
            <w:r>
              <w:t xml:space="preserve"> </w:t>
            </w:r>
            <w:r>
              <w:rPr>
                <w:rFonts w:eastAsia="Calibri"/>
              </w:rPr>
              <w:t>Adam Bailey, George Bernardel, Barry Bradshaw, Donna Cathro, Merrie-Ellen Gunning, Amber Jarrett, Megan Lech, Meredith Orr, Ryan Owens, Tehani Palu, Martin Smith, Liuqu Wang</w:t>
            </w:r>
          </w:p>
        </w:tc>
      </w:tr>
      <w:tr w:rsidR="00E11252" w:rsidRPr="006E1E52" w14:paraId="49E89890" w14:textId="77777777" w:rsidTr="00940DEF">
        <w:trPr>
          <w:cnfStyle w:val="000000010000" w:firstRow="0" w:lastRow="0" w:firstColumn="0" w:lastColumn="0" w:oddVBand="0" w:evenVBand="0" w:oddHBand="0" w:evenHBand="1" w:firstRowFirstColumn="0" w:firstRowLastColumn="0" w:lastRowFirstColumn="0" w:lastRowLastColumn="0"/>
        </w:trPr>
        <w:tc>
          <w:tcPr>
            <w:tcW w:w="2709" w:type="dxa"/>
          </w:tcPr>
          <w:p w14:paraId="02D8A46C" w14:textId="77777777" w:rsidR="00E11252" w:rsidRPr="00405DAD" w:rsidRDefault="00E11252" w:rsidP="00940DEF">
            <w:pPr>
              <w:pStyle w:val="TableText"/>
            </w:pPr>
            <w:r>
              <w:t>Chemical assessment</w:t>
            </w:r>
          </w:p>
        </w:tc>
        <w:tc>
          <w:tcPr>
            <w:tcW w:w="6929" w:type="dxa"/>
          </w:tcPr>
          <w:p w14:paraId="4C2887A5" w14:textId="77777777" w:rsidR="00E11252" w:rsidRPr="00EF1060" w:rsidRDefault="00E11252" w:rsidP="00940DEF">
            <w:pPr>
              <w:pStyle w:val="TableText"/>
            </w:pPr>
            <w:r>
              <w:t>CSIRO: Jason Kirby (Discipline Leader), Simon Apte, Lisa Golding, Rai Kookana,</w:t>
            </w:r>
            <w:r>
              <w:br/>
              <w:t>Dirk Mallants, Michael Williams</w:t>
            </w:r>
          </w:p>
        </w:tc>
      </w:tr>
      <w:tr w:rsidR="00E11252" w:rsidRPr="006E1E52" w14:paraId="3A42D319" w14:textId="77777777" w:rsidTr="00940DEF">
        <w:trPr>
          <w:cnfStyle w:val="000000100000" w:firstRow="0" w:lastRow="0" w:firstColumn="0" w:lastColumn="0" w:oddVBand="0" w:evenVBand="0" w:oddHBand="1" w:evenHBand="0" w:firstRowFirstColumn="0" w:firstRowLastColumn="0" w:lastRowFirstColumn="0" w:lastRowLastColumn="0"/>
        </w:trPr>
        <w:tc>
          <w:tcPr>
            <w:tcW w:w="2709" w:type="dxa"/>
          </w:tcPr>
          <w:p w14:paraId="7B31B210" w14:textId="77777777" w:rsidR="00E11252" w:rsidRDefault="00E11252" w:rsidP="00940DEF">
            <w:pPr>
              <w:pStyle w:val="TableText"/>
            </w:pPr>
            <w:r w:rsidRPr="00405DAD">
              <w:t>Data management and transparency</w:t>
            </w:r>
          </w:p>
        </w:tc>
        <w:tc>
          <w:tcPr>
            <w:tcW w:w="6929" w:type="dxa"/>
          </w:tcPr>
          <w:p w14:paraId="3C890347" w14:textId="77777777" w:rsidR="00E11252" w:rsidRPr="00EF1060" w:rsidRDefault="00E11252" w:rsidP="00940DEF">
            <w:pPr>
              <w:pStyle w:val="TableText"/>
              <w:rPr>
                <w:rFonts w:eastAsia="Calibri"/>
              </w:rPr>
            </w:pPr>
            <w:r w:rsidRPr="00EF1060">
              <w:t>Bureau of Meteorology:</w:t>
            </w:r>
            <w:r w:rsidRPr="00EF1060">
              <w:rPr>
                <w:rFonts w:eastAsia="Calibri"/>
              </w:rPr>
              <w:t xml:space="preserve"> </w:t>
            </w:r>
            <w:r>
              <w:rPr>
                <w:rFonts w:eastAsia="Calibri"/>
              </w:rPr>
              <w:t>Andre Zerger (</w:t>
            </w:r>
            <w:r>
              <w:t>D</w:t>
            </w:r>
            <w:r w:rsidRPr="006C6762">
              <w:t xml:space="preserve">iscipline </w:t>
            </w:r>
            <w:r>
              <w:t>L</w:t>
            </w:r>
            <w:r w:rsidRPr="006C6762">
              <w:t>eader</w:t>
            </w:r>
            <w:r>
              <w:t>),</w:t>
            </w:r>
            <w:r w:rsidRPr="00EF1060">
              <w:t xml:space="preserve"> </w:t>
            </w:r>
            <w:r>
              <w:t xml:space="preserve">Derek Chen, </w:t>
            </w:r>
            <w:r>
              <w:br/>
            </w:r>
            <w:r w:rsidRPr="00F962AE">
              <w:rPr>
                <w:rFonts w:eastAsia="Calibri"/>
              </w:rPr>
              <w:t xml:space="preserve">Trevor Christie-Taylor, </w:t>
            </w:r>
            <w:r>
              <w:rPr>
                <w:rFonts w:eastAsia="Calibri"/>
              </w:rPr>
              <w:t>Donna Phillips</w:t>
            </w:r>
          </w:p>
          <w:p w14:paraId="6F4F912F" w14:textId="77777777" w:rsidR="00E11252" w:rsidRDefault="00E11252" w:rsidP="00940DEF">
            <w:pPr>
              <w:pStyle w:val="TableText"/>
            </w:pPr>
            <w:r w:rsidRPr="00EF1060">
              <w:t xml:space="preserve">CSIRO: </w:t>
            </w:r>
            <w:r w:rsidRPr="00405DAD">
              <w:t>Nicholas Car</w:t>
            </w:r>
            <w:r>
              <w:t xml:space="preserve">, </w:t>
            </w:r>
            <w:r w:rsidRPr="00405DAD">
              <w:t>Philip Davies</w:t>
            </w:r>
            <w:r>
              <w:t>, Matt Stenson</w:t>
            </w:r>
          </w:p>
          <w:p w14:paraId="5A81A279" w14:textId="77777777" w:rsidR="00E11252" w:rsidRPr="00E54329" w:rsidRDefault="00E11252" w:rsidP="00940DEF">
            <w:pPr>
              <w:pStyle w:val="TableText"/>
            </w:pPr>
            <w:r w:rsidRPr="00EF1060">
              <w:t>Geoscience Australia: Matti Peljo</w:t>
            </w:r>
            <w:r>
              <w:t xml:space="preserve"> </w:t>
            </w:r>
          </w:p>
        </w:tc>
      </w:tr>
      <w:tr w:rsidR="00E11252" w:rsidRPr="006E1E52" w14:paraId="00EB814A" w14:textId="77777777" w:rsidTr="00940DEF">
        <w:trPr>
          <w:cnfStyle w:val="000000010000" w:firstRow="0" w:lastRow="0" w:firstColumn="0" w:lastColumn="0" w:oddVBand="0" w:evenVBand="0" w:oddHBand="0" w:evenHBand="1" w:firstRowFirstColumn="0" w:firstRowLastColumn="0" w:lastRowFirstColumn="0" w:lastRowLastColumn="0"/>
        </w:trPr>
        <w:tc>
          <w:tcPr>
            <w:tcW w:w="2709" w:type="dxa"/>
          </w:tcPr>
          <w:p w14:paraId="30A94970" w14:textId="77777777" w:rsidR="00E11252" w:rsidRPr="00EF1060" w:rsidRDefault="00E11252" w:rsidP="00940DEF">
            <w:pPr>
              <w:pStyle w:val="TableText"/>
            </w:pPr>
            <w:r>
              <w:t>Hydrogeology</w:t>
            </w:r>
          </w:p>
        </w:tc>
        <w:tc>
          <w:tcPr>
            <w:tcW w:w="6929" w:type="dxa"/>
          </w:tcPr>
          <w:p w14:paraId="697321FB" w14:textId="77777777" w:rsidR="00E11252" w:rsidRPr="00EF1060" w:rsidRDefault="00E11252" w:rsidP="00940DEF">
            <w:pPr>
              <w:pStyle w:val="TableText"/>
            </w:pPr>
            <w:r w:rsidRPr="00EF1060">
              <w:t>Geoscience Australia:</w:t>
            </w:r>
            <w:r w:rsidRPr="00E54329">
              <w:t xml:space="preserve"> Tim</w:t>
            </w:r>
            <w:r>
              <w:t> </w:t>
            </w:r>
            <w:r w:rsidRPr="00E54329">
              <w:t>Ransley</w:t>
            </w:r>
            <w:r>
              <w:rPr>
                <w:rFonts w:eastAsia="Calibri"/>
              </w:rPr>
              <w:t xml:space="preserve"> (</w:t>
            </w:r>
            <w:r>
              <w:t>D</w:t>
            </w:r>
            <w:r w:rsidRPr="006C6762">
              <w:t xml:space="preserve">iscipline </w:t>
            </w:r>
            <w:r>
              <w:t>L</w:t>
            </w:r>
            <w:r w:rsidRPr="006C6762">
              <w:t>eader</w:t>
            </w:r>
            <w:r>
              <w:t>)</w:t>
            </w:r>
            <w:r w:rsidRPr="00E54329">
              <w:t>,</w:t>
            </w:r>
            <w:r>
              <w:t xml:space="preserve"> Sam Buchanan, Scott Cook, </w:t>
            </w:r>
            <w:r w:rsidRPr="00BE15DB">
              <w:rPr>
                <w:rStyle w:val="normaltextrun1"/>
                <w:rFonts w:ascii="Calibri" w:hAnsi="Calibri" w:cs="Calibri"/>
              </w:rPr>
              <w:t>Prachi Dixon-Jain</w:t>
            </w:r>
            <w:r>
              <w:rPr>
                <w:rStyle w:val="normaltextrun1"/>
                <w:rFonts w:ascii="Calibri" w:hAnsi="Calibri" w:cs="Calibri"/>
              </w:rPr>
              <w:t>, B</w:t>
            </w:r>
            <w:r>
              <w:rPr>
                <w:rStyle w:val="normaltextrun1"/>
                <w:rFonts w:cs="Calibri"/>
              </w:rPr>
              <w:t xml:space="preserve">ex Dunn, </w:t>
            </w:r>
            <w:r w:rsidRPr="00E54329">
              <w:t>Tim Ev</w:t>
            </w:r>
            <w:r>
              <w:t>a</w:t>
            </w:r>
            <w:r w:rsidRPr="00E54329">
              <w:t>ns</w:t>
            </w:r>
            <w:r>
              <w:t>,</w:t>
            </w:r>
            <w:r w:rsidRPr="00E54329">
              <w:t xml:space="preserve"> </w:t>
            </w:r>
            <w:r>
              <w:rPr>
                <w:rFonts w:cstheme="minorHAnsi"/>
              </w:rPr>
              <w:t>É</w:t>
            </w:r>
            <w:r>
              <w:t xml:space="preserve">amon Lai, Bruce Radke, </w:t>
            </w:r>
            <w:r>
              <w:br/>
            </w:r>
            <w:r w:rsidRPr="00E54329">
              <w:t xml:space="preserve">Baskaran </w:t>
            </w:r>
            <w:r w:rsidRPr="00E54329">
              <w:rPr>
                <w:rStyle w:val="normaltextrun1"/>
                <w:rFonts w:ascii="Calibri" w:hAnsi="Calibri" w:cs="Calibri"/>
              </w:rPr>
              <w:t>Sundaram</w:t>
            </w:r>
          </w:p>
        </w:tc>
      </w:tr>
      <w:tr w:rsidR="00E11252" w:rsidRPr="006E1E52" w14:paraId="7E20AF11" w14:textId="77777777" w:rsidTr="00940DEF">
        <w:trPr>
          <w:cnfStyle w:val="000000100000" w:firstRow="0" w:lastRow="0" w:firstColumn="0" w:lastColumn="0" w:oddVBand="0" w:evenVBand="0" w:oddHBand="1" w:evenHBand="0" w:firstRowFirstColumn="0" w:firstRowLastColumn="0" w:lastRowFirstColumn="0" w:lastRowLastColumn="0"/>
        </w:trPr>
        <w:tc>
          <w:tcPr>
            <w:tcW w:w="2709" w:type="dxa"/>
          </w:tcPr>
          <w:p w14:paraId="65CBA4F5" w14:textId="77777777" w:rsidR="00E11252" w:rsidRPr="00EF1060" w:rsidRDefault="00E11252" w:rsidP="00940DEF">
            <w:pPr>
              <w:pStyle w:val="TableText"/>
            </w:pPr>
            <w:r w:rsidRPr="00BD3175">
              <w:t>Impact analysis</w:t>
            </w:r>
          </w:p>
        </w:tc>
        <w:tc>
          <w:tcPr>
            <w:tcW w:w="6929" w:type="dxa"/>
          </w:tcPr>
          <w:p w14:paraId="50844A3C" w14:textId="77777777" w:rsidR="00E11252" w:rsidRPr="00EF1060" w:rsidRDefault="00E11252" w:rsidP="00940DEF">
            <w:pPr>
              <w:pStyle w:val="TableText"/>
            </w:pPr>
            <w:r w:rsidRPr="00BD3175">
              <w:t>CSIRO: David Post</w:t>
            </w:r>
            <w:r w:rsidRPr="006C6762">
              <w:t xml:space="preserve"> (Discipline </w:t>
            </w:r>
            <w:r>
              <w:t>L</w:t>
            </w:r>
            <w:r w:rsidRPr="006C6762">
              <w:t>eader)</w:t>
            </w:r>
            <w:r w:rsidRPr="00BD3175">
              <w:t xml:space="preserve">, Brent Henderson, </w:t>
            </w:r>
            <w:r>
              <w:t>Dane Kasperczyk,</w:t>
            </w:r>
            <w:r>
              <w:br/>
            </w:r>
            <w:r w:rsidRPr="00BD3175">
              <w:t xml:space="preserve">James Kear, </w:t>
            </w:r>
            <w:r>
              <w:t>Regina Sander</w:t>
            </w:r>
          </w:p>
        </w:tc>
      </w:tr>
      <w:tr w:rsidR="00E11252" w:rsidRPr="006E1E52" w14:paraId="322BE711" w14:textId="77777777" w:rsidTr="00940DEF">
        <w:trPr>
          <w:cnfStyle w:val="000000010000" w:firstRow="0" w:lastRow="0" w:firstColumn="0" w:lastColumn="0" w:oddVBand="0" w:evenVBand="0" w:oddHBand="0" w:evenHBand="1" w:firstRowFirstColumn="0" w:firstRowLastColumn="0" w:lastRowFirstColumn="0" w:lastRowLastColumn="0"/>
        </w:trPr>
        <w:tc>
          <w:tcPr>
            <w:tcW w:w="2709" w:type="dxa"/>
          </w:tcPr>
          <w:p w14:paraId="46E9261F" w14:textId="77777777" w:rsidR="00E11252" w:rsidRPr="00EF1060" w:rsidRDefault="00E11252" w:rsidP="00940DEF">
            <w:pPr>
              <w:pStyle w:val="TableText"/>
            </w:pPr>
            <w:r w:rsidRPr="00405DAD">
              <w:t>Impacts on protected matters</w:t>
            </w:r>
          </w:p>
        </w:tc>
        <w:tc>
          <w:tcPr>
            <w:tcW w:w="6929" w:type="dxa"/>
          </w:tcPr>
          <w:p w14:paraId="79685258" w14:textId="77777777" w:rsidR="00E11252" w:rsidRPr="00EF1060" w:rsidRDefault="00E11252" w:rsidP="00940DEF">
            <w:pPr>
              <w:pStyle w:val="TableText"/>
            </w:pPr>
            <w:r w:rsidRPr="00EF1060">
              <w:t xml:space="preserve">CSIRO: </w:t>
            </w:r>
            <w:r w:rsidRPr="006C6762">
              <w:t xml:space="preserve">Anthony O'Grady (Discipline </w:t>
            </w:r>
            <w:r>
              <w:t>L</w:t>
            </w:r>
            <w:r w:rsidRPr="006C6762">
              <w:t>eader),</w:t>
            </w:r>
            <w:r w:rsidRPr="00EF1060">
              <w:t xml:space="preserve"> </w:t>
            </w:r>
            <w:r>
              <w:t xml:space="preserve">Alexander Herr, </w:t>
            </w:r>
            <w:r w:rsidRPr="00EF1060">
              <w:t>Craig</w:t>
            </w:r>
            <w:r>
              <w:t xml:space="preserve"> </w:t>
            </w:r>
            <w:r w:rsidRPr="00EF1060">
              <w:t xml:space="preserve">MacFarlane, </w:t>
            </w:r>
            <w:r>
              <w:t xml:space="preserve">Justine Murray, </w:t>
            </w:r>
            <w:r w:rsidRPr="00EF1060">
              <w:t>Chris</w:t>
            </w:r>
            <w:r>
              <w:t xml:space="preserve"> Pavey, </w:t>
            </w:r>
            <w:r w:rsidRPr="00405DAD">
              <w:t>Stephen Stewart</w:t>
            </w:r>
          </w:p>
        </w:tc>
      </w:tr>
      <w:tr w:rsidR="00E11252" w:rsidRPr="006E1E52" w14:paraId="292CB987" w14:textId="77777777" w:rsidTr="00940DEF">
        <w:trPr>
          <w:cnfStyle w:val="000000100000" w:firstRow="0" w:lastRow="0" w:firstColumn="0" w:lastColumn="0" w:oddVBand="0" w:evenVBand="0" w:oddHBand="1" w:evenHBand="0" w:firstRowFirstColumn="0" w:firstRowLastColumn="0" w:lastRowFirstColumn="0" w:lastRowLastColumn="0"/>
        </w:trPr>
        <w:tc>
          <w:tcPr>
            <w:tcW w:w="2709" w:type="dxa"/>
          </w:tcPr>
          <w:p w14:paraId="594C3CA2" w14:textId="77777777" w:rsidR="00E11252" w:rsidRDefault="00E11252" w:rsidP="00940DEF">
            <w:pPr>
              <w:pStyle w:val="TableText"/>
            </w:pPr>
            <w:r>
              <w:t>Spatial analysis</w:t>
            </w:r>
          </w:p>
        </w:tc>
        <w:tc>
          <w:tcPr>
            <w:tcW w:w="6929" w:type="dxa"/>
          </w:tcPr>
          <w:p w14:paraId="5CBEFB4D" w14:textId="77777777" w:rsidR="00E11252" w:rsidRDefault="00E11252" w:rsidP="00940DEF">
            <w:pPr>
              <w:pStyle w:val="TableText"/>
            </w:pPr>
            <w:r w:rsidRPr="00EF1060">
              <w:t xml:space="preserve">CSIRO: </w:t>
            </w:r>
            <w:r>
              <w:t>Dennis Gonzalez, Steve Marvanek</w:t>
            </w:r>
          </w:p>
          <w:p w14:paraId="25BB9AC2" w14:textId="77777777" w:rsidR="00E11252" w:rsidRPr="00E54329" w:rsidRDefault="00E11252" w:rsidP="00940DEF">
            <w:pPr>
              <w:pStyle w:val="TableText"/>
            </w:pPr>
            <w:r w:rsidRPr="00EF1060">
              <w:t>Geoscience Australia: Adrian Dehelean</w:t>
            </w:r>
            <w:r>
              <w:t>, Murray Woods, Nigel Skeers</w:t>
            </w:r>
          </w:p>
        </w:tc>
      </w:tr>
      <w:tr w:rsidR="00E11252" w:rsidRPr="006E1E52" w14:paraId="6722079F" w14:textId="77777777" w:rsidTr="00940DEF">
        <w:trPr>
          <w:cnfStyle w:val="000000010000" w:firstRow="0" w:lastRow="0" w:firstColumn="0" w:lastColumn="0" w:oddVBand="0" w:evenVBand="0" w:oddHBand="0" w:evenHBand="1" w:firstRowFirstColumn="0" w:firstRowLastColumn="0" w:lastRowFirstColumn="0" w:lastRowLastColumn="0"/>
          <w:trHeight w:val="46"/>
        </w:trPr>
        <w:tc>
          <w:tcPr>
            <w:tcW w:w="2709" w:type="dxa"/>
          </w:tcPr>
          <w:p w14:paraId="33D63A99" w14:textId="77777777" w:rsidR="00E11252" w:rsidRPr="00E54329" w:rsidRDefault="00E11252" w:rsidP="00940DEF">
            <w:pPr>
              <w:pStyle w:val="TableText"/>
            </w:pPr>
            <w:r w:rsidRPr="00E54329">
              <w:t>Water quantity</w:t>
            </w:r>
          </w:p>
        </w:tc>
        <w:tc>
          <w:tcPr>
            <w:tcW w:w="6929" w:type="dxa"/>
          </w:tcPr>
          <w:p w14:paraId="3C92CF28" w14:textId="77777777" w:rsidR="00E11252" w:rsidRPr="00E54329" w:rsidRDefault="00E11252" w:rsidP="00940DEF">
            <w:pPr>
              <w:pStyle w:val="TableText"/>
            </w:pPr>
            <w:r w:rsidRPr="00E54329">
              <w:t xml:space="preserve">CSIRO: Russell Crosbie (Discipline </w:t>
            </w:r>
            <w:r>
              <w:t>L</w:t>
            </w:r>
            <w:r w:rsidRPr="00E54329">
              <w:t>eader),</w:t>
            </w:r>
            <w:r>
              <w:t xml:space="preserve"> </w:t>
            </w:r>
            <w:r w:rsidRPr="00E54329">
              <w:t>Jorge Martinez Praveen</w:t>
            </w:r>
            <w:r>
              <w:t> </w:t>
            </w:r>
            <w:r w:rsidRPr="00E54329">
              <w:t>Kumar</w:t>
            </w:r>
            <w:r>
              <w:t> </w:t>
            </w:r>
            <w:r w:rsidRPr="00E54329">
              <w:t>Rachakonda, Matthias Raiber, Yongqiang Zhang, Hongxing Zheng</w:t>
            </w:r>
          </w:p>
        </w:tc>
      </w:tr>
    </w:tbl>
    <w:p w14:paraId="226C4DAE" w14:textId="77777777" w:rsidR="006F3655" w:rsidRPr="003248A5" w:rsidRDefault="006F3655" w:rsidP="00715E8B">
      <w:pPr>
        <w:pStyle w:val="Heading1notnumbered"/>
      </w:pPr>
      <w:bookmarkStart w:id="45" w:name="_Toc33739767"/>
      <w:bookmarkEnd w:id="30"/>
      <w:bookmarkEnd w:id="44"/>
      <w:r w:rsidRPr="003248A5">
        <w:t>Acknowledgements</w:t>
      </w:r>
      <w:bookmarkEnd w:id="31"/>
      <w:bookmarkEnd w:id="32"/>
      <w:bookmarkEnd w:id="33"/>
      <w:bookmarkEnd w:id="34"/>
      <w:bookmarkEnd w:id="35"/>
      <w:bookmarkEnd w:id="36"/>
      <w:bookmarkEnd w:id="37"/>
      <w:bookmarkEnd w:id="38"/>
      <w:bookmarkEnd w:id="39"/>
      <w:bookmarkEnd w:id="40"/>
      <w:bookmarkEnd w:id="41"/>
      <w:bookmarkEnd w:id="42"/>
      <w:bookmarkEnd w:id="43"/>
      <w:bookmarkEnd w:id="45"/>
    </w:p>
    <w:p w14:paraId="2FECCA54" w14:textId="77777777" w:rsidR="006F3655" w:rsidRDefault="006F3655" w:rsidP="006F3655">
      <w:pPr>
        <w:pStyle w:val="BodyText"/>
      </w:pPr>
      <w:r>
        <w:t xml:space="preserve">This technical product was reviewed by several groups: </w:t>
      </w:r>
    </w:p>
    <w:p w14:paraId="2A1AC23F" w14:textId="13DF4937" w:rsidR="006F3655" w:rsidRPr="00911B3E" w:rsidRDefault="006F3655" w:rsidP="00911B3E">
      <w:pPr>
        <w:pStyle w:val="ListBullet"/>
      </w:pPr>
      <w:r w:rsidRPr="00911B3E">
        <w:t xml:space="preserve">Internal Peer Review Group: </w:t>
      </w:r>
      <w:r w:rsidR="00896E25" w:rsidRPr="00911B3E">
        <w:t>Steven Lewis</w:t>
      </w:r>
    </w:p>
    <w:p w14:paraId="5F9ABA89" w14:textId="2B42D65D" w:rsidR="006F3655" w:rsidRPr="00911B3E" w:rsidRDefault="006F3655" w:rsidP="00911B3E">
      <w:pPr>
        <w:pStyle w:val="ListBullet"/>
      </w:pPr>
      <w:r w:rsidRPr="00911B3E">
        <w:t xml:space="preserve">Technical Peer Review Group: Andrew Boulton, </w:t>
      </w:r>
      <w:r w:rsidR="005C6CD5" w:rsidRPr="00911B3E">
        <w:t>Jenny Stauber</w:t>
      </w:r>
      <w:r w:rsidR="002F2811" w:rsidRPr="00911B3E">
        <w:t>, Graeme Batley</w:t>
      </w:r>
    </w:p>
    <w:p w14:paraId="4DF2F6D4" w14:textId="3927331A" w:rsidR="006F3655" w:rsidRPr="00911B3E" w:rsidRDefault="006F3655" w:rsidP="00911B3E">
      <w:pPr>
        <w:pStyle w:val="ListBullet"/>
      </w:pPr>
      <w:r w:rsidRPr="00911B3E">
        <w:t xml:space="preserve">State Government Science Technical Review: This group includes scientists from the Queensland </w:t>
      </w:r>
      <w:r w:rsidR="00896E25" w:rsidRPr="00911B3E">
        <w:t>Government</w:t>
      </w:r>
      <w:r w:rsidRPr="00911B3E">
        <w:t>.</w:t>
      </w:r>
    </w:p>
    <w:p w14:paraId="7CF413C8" w14:textId="77777777" w:rsidR="006F3655" w:rsidRPr="003248A5" w:rsidRDefault="006F3655" w:rsidP="00715E8B">
      <w:pPr>
        <w:pStyle w:val="Heading1notnumbered"/>
      </w:pPr>
      <w:bookmarkStart w:id="46" w:name="_Toc33739768"/>
      <w:r w:rsidRPr="003248A5">
        <w:t>Abbreviations and acronyms</w:t>
      </w:r>
      <w:bookmarkEnd w:id="46"/>
    </w:p>
    <w:tbl>
      <w:tblPr>
        <w:tblStyle w:val="TableBAHeaderRow"/>
        <w:tblW w:w="0" w:type="auto"/>
        <w:tblLook w:val="04A0" w:firstRow="1" w:lastRow="0" w:firstColumn="1" w:lastColumn="0" w:noHBand="0" w:noVBand="1"/>
      </w:tblPr>
      <w:tblGrid>
        <w:gridCol w:w="2125"/>
        <w:gridCol w:w="7456"/>
      </w:tblGrid>
      <w:tr w:rsidR="00C079EE" w14:paraId="468824E5" w14:textId="77777777" w:rsidTr="00C079EE">
        <w:trPr>
          <w:cnfStyle w:val="100000000000" w:firstRow="1" w:lastRow="0" w:firstColumn="0" w:lastColumn="0" w:oddVBand="0" w:evenVBand="0" w:oddHBand="0" w:evenHBand="0" w:firstRowFirstColumn="0" w:firstRowLastColumn="0" w:lastRowFirstColumn="0" w:lastRowLastColumn="0"/>
          <w:tblHeader/>
        </w:trPr>
        <w:tc>
          <w:tcPr>
            <w:tcW w:w="2125" w:type="dxa"/>
          </w:tcPr>
          <w:p w14:paraId="5596CA62" w14:textId="77777777" w:rsidR="00C079EE" w:rsidRPr="00926E20" w:rsidRDefault="00C079EE" w:rsidP="002F7953">
            <w:pPr>
              <w:pStyle w:val="TableText"/>
              <w:rPr>
                <w:b w:val="0"/>
              </w:rPr>
            </w:pPr>
            <w:r w:rsidRPr="00926E20">
              <w:t>Abbreviation/acronym</w:t>
            </w:r>
          </w:p>
        </w:tc>
        <w:tc>
          <w:tcPr>
            <w:tcW w:w="7456" w:type="dxa"/>
          </w:tcPr>
          <w:p w14:paraId="14DEE872" w14:textId="77777777" w:rsidR="00C079EE" w:rsidRPr="00926E20" w:rsidRDefault="00C079EE" w:rsidP="002F7953">
            <w:pPr>
              <w:pStyle w:val="TableText"/>
              <w:rPr>
                <w:b w:val="0"/>
              </w:rPr>
            </w:pPr>
            <w:r w:rsidRPr="00926E20">
              <w:t>Definition</w:t>
            </w:r>
          </w:p>
        </w:tc>
      </w:tr>
      <w:tr w:rsidR="00C079EE" w14:paraId="108B5632" w14:textId="77777777" w:rsidTr="00C079EE">
        <w:trPr>
          <w:cnfStyle w:val="000000100000" w:firstRow="0" w:lastRow="0" w:firstColumn="0" w:lastColumn="0" w:oddVBand="0" w:evenVBand="0" w:oddHBand="1" w:evenHBand="0" w:firstRowFirstColumn="0" w:firstRowLastColumn="0" w:lastRowFirstColumn="0" w:lastRowLastColumn="0"/>
        </w:trPr>
        <w:tc>
          <w:tcPr>
            <w:tcW w:w="2125" w:type="dxa"/>
          </w:tcPr>
          <w:p w14:paraId="6FFC49F8" w14:textId="77777777" w:rsidR="00C079EE" w:rsidRDefault="00C079EE" w:rsidP="00C079EE">
            <w:pPr>
              <w:pStyle w:val="BodyText"/>
            </w:pPr>
            <w:r>
              <w:t>AEE</w:t>
            </w:r>
          </w:p>
        </w:tc>
        <w:tc>
          <w:tcPr>
            <w:tcW w:w="7456" w:type="dxa"/>
          </w:tcPr>
          <w:p w14:paraId="3CAE94B2" w14:textId="68C17AC3" w:rsidR="00C079EE" w:rsidRDefault="00362828" w:rsidP="00C079EE">
            <w:pPr>
              <w:pStyle w:val="BodyText"/>
            </w:pPr>
            <w:r>
              <w:t>a</w:t>
            </w:r>
            <w:r w:rsidR="00C079EE">
              <w:t>cid extractable element</w:t>
            </w:r>
          </w:p>
        </w:tc>
      </w:tr>
      <w:tr w:rsidR="00821B9C" w14:paraId="414D1C30" w14:textId="77777777" w:rsidTr="00C079EE">
        <w:trPr>
          <w:cnfStyle w:val="000000010000" w:firstRow="0" w:lastRow="0" w:firstColumn="0" w:lastColumn="0" w:oddVBand="0" w:evenVBand="0" w:oddHBand="0" w:evenHBand="1" w:firstRowFirstColumn="0" w:firstRowLastColumn="0" w:lastRowFirstColumn="0" w:lastRowLastColumn="0"/>
        </w:trPr>
        <w:tc>
          <w:tcPr>
            <w:tcW w:w="2125" w:type="dxa"/>
          </w:tcPr>
          <w:p w14:paraId="1D0E66F0" w14:textId="057D0EC1" w:rsidR="00821B9C" w:rsidRDefault="00821B9C" w:rsidP="00C079EE">
            <w:pPr>
              <w:pStyle w:val="BodyText"/>
            </w:pPr>
            <w:r>
              <w:t>B</w:t>
            </w:r>
          </w:p>
        </w:tc>
        <w:tc>
          <w:tcPr>
            <w:tcW w:w="7456" w:type="dxa"/>
          </w:tcPr>
          <w:p w14:paraId="4C8FBCDC" w14:textId="5CC75C5B" w:rsidR="00821B9C" w:rsidRDefault="00804BC5" w:rsidP="00C079EE">
            <w:pPr>
              <w:pStyle w:val="BodyText"/>
            </w:pPr>
            <w:r>
              <w:t>b</w:t>
            </w:r>
            <w:r w:rsidR="00AF37A3">
              <w:t>ioaccumulation</w:t>
            </w:r>
          </w:p>
        </w:tc>
      </w:tr>
      <w:tr w:rsidR="005C45EC" w14:paraId="55B4FE65" w14:textId="77777777" w:rsidTr="00C079EE">
        <w:trPr>
          <w:cnfStyle w:val="000000100000" w:firstRow="0" w:lastRow="0" w:firstColumn="0" w:lastColumn="0" w:oddVBand="0" w:evenVBand="0" w:oddHBand="1" w:evenHBand="0" w:firstRowFirstColumn="0" w:firstRowLastColumn="0" w:lastRowFirstColumn="0" w:lastRowLastColumn="0"/>
        </w:trPr>
        <w:tc>
          <w:tcPr>
            <w:tcW w:w="2125" w:type="dxa"/>
          </w:tcPr>
          <w:p w14:paraId="44937943" w14:textId="511A7EE0" w:rsidR="005C45EC" w:rsidRDefault="005C45EC" w:rsidP="00C079EE">
            <w:pPr>
              <w:pStyle w:val="BodyText"/>
            </w:pPr>
            <w:r>
              <w:t>BCF</w:t>
            </w:r>
          </w:p>
        </w:tc>
        <w:tc>
          <w:tcPr>
            <w:tcW w:w="7456" w:type="dxa"/>
          </w:tcPr>
          <w:p w14:paraId="689FCE2A" w14:textId="1DD110C7" w:rsidR="005C45EC" w:rsidRDefault="00ED1978" w:rsidP="00C079EE">
            <w:pPr>
              <w:pStyle w:val="BodyText"/>
            </w:pPr>
            <w:r w:rsidRPr="00815E70">
              <w:t>Bioconcentration factor</w:t>
            </w:r>
          </w:p>
        </w:tc>
      </w:tr>
      <w:tr w:rsidR="00C079EE" w14:paraId="71EE57C0" w14:textId="77777777" w:rsidTr="00C079EE">
        <w:trPr>
          <w:cnfStyle w:val="000000010000" w:firstRow="0" w:lastRow="0" w:firstColumn="0" w:lastColumn="0" w:oddVBand="0" w:evenVBand="0" w:oddHBand="0" w:evenHBand="1" w:firstRowFirstColumn="0" w:firstRowLastColumn="0" w:lastRowFirstColumn="0" w:lastRowLastColumn="0"/>
        </w:trPr>
        <w:tc>
          <w:tcPr>
            <w:tcW w:w="2125" w:type="dxa"/>
          </w:tcPr>
          <w:p w14:paraId="4C76745C" w14:textId="77777777" w:rsidR="00C079EE" w:rsidRDefault="00C079EE" w:rsidP="00C079EE">
            <w:pPr>
              <w:pStyle w:val="BodyText"/>
            </w:pPr>
            <w:r>
              <w:t>CSG</w:t>
            </w:r>
          </w:p>
        </w:tc>
        <w:tc>
          <w:tcPr>
            <w:tcW w:w="7456" w:type="dxa"/>
          </w:tcPr>
          <w:p w14:paraId="775AD019" w14:textId="142BD595" w:rsidR="00C079EE" w:rsidRDefault="00362828" w:rsidP="00C079EE">
            <w:pPr>
              <w:pStyle w:val="BodyText"/>
            </w:pPr>
            <w:r>
              <w:t>c</w:t>
            </w:r>
            <w:r w:rsidR="00C079EE" w:rsidRPr="00192AFE">
              <w:t>oal seam gas</w:t>
            </w:r>
          </w:p>
        </w:tc>
      </w:tr>
      <w:tr w:rsidR="00C079EE" w14:paraId="77A316CE" w14:textId="77777777" w:rsidTr="00C079EE">
        <w:trPr>
          <w:cnfStyle w:val="000000100000" w:firstRow="0" w:lastRow="0" w:firstColumn="0" w:lastColumn="0" w:oddVBand="0" w:evenVBand="0" w:oddHBand="1" w:evenHBand="0" w:firstRowFirstColumn="0" w:firstRowLastColumn="0" w:lastRowFirstColumn="0" w:lastRowLastColumn="0"/>
        </w:trPr>
        <w:tc>
          <w:tcPr>
            <w:tcW w:w="2125" w:type="dxa"/>
          </w:tcPr>
          <w:p w14:paraId="5FA94693" w14:textId="77777777" w:rsidR="00C079EE" w:rsidRDefault="00C079EE" w:rsidP="00C079EE">
            <w:pPr>
              <w:pStyle w:val="BodyText"/>
            </w:pPr>
            <w:r>
              <w:t xml:space="preserve">ERA </w:t>
            </w:r>
          </w:p>
        </w:tc>
        <w:tc>
          <w:tcPr>
            <w:tcW w:w="7456" w:type="dxa"/>
          </w:tcPr>
          <w:p w14:paraId="7C056FE8" w14:textId="51F8FD3F" w:rsidR="00C079EE" w:rsidRDefault="00362828" w:rsidP="00C079EE">
            <w:pPr>
              <w:pStyle w:val="BodyText"/>
            </w:pPr>
            <w:r>
              <w:t>e</w:t>
            </w:r>
            <w:r w:rsidR="00C079EE">
              <w:t>nvironmental risk assessment</w:t>
            </w:r>
          </w:p>
        </w:tc>
      </w:tr>
      <w:tr w:rsidR="00C079EE" w14:paraId="00CA72DA" w14:textId="77777777" w:rsidTr="00C079EE">
        <w:trPr>
          <w:cnfStyle w:val="000000010000" w:firstRow="0" w:lastRow="0" w:firstColumn="0" w:lastColumn="0" w:oddVBand="0" w:evenVBand="0" w:oddHBand="0" w:evenHBand="1" w:firstRowFirstColumn="0" w:firstRowLastColumn="0" w:lastRowFirstColumn="0" w:lastRowLastColumn="0"/>
        </w:trPr>
        <w:tc>
          <w:tcPr>
            <w:tcW w:w="2125" w:type="dxa"/>
          </w:tcPr>
          <w:p w14:paraId="46AEE308" w14:textId="77777777" w:rsidR="00C079EE" w:rsidRDefault="00C079EE" w:rsidP="00C079EE">
            <w:pPr>
              <w:pStyle w:val="BodyText"/>
            </w:pPr>
            <w:r>
              <w:t>GBA</w:t>
            </w:r>
          </w:p>
        </w:tc>
        <w:tc>
          <w:tcPr>
            <w:tcW w:w="7456" w:type="dxa"/>
          </w:tcPr>
          <w:p w14:paraId="3E489009" w14:textId="77777777" w:rsidR="00C079EE" w:rsidRDefault="00C079EE" w:rsidP="00C079EE">
            <w:pPr>
              <w:pStyle w:val="BodyText"/>
            </w:pPr>
            <w:r>
              <w:t>Geological and Bioregional Assessment</w:t>
            </w:r>
          </w:p>
        </w:tc>
      </w:tr>
      <w:tr w:rsidR="00C079EE" w14:paraId="24F3BAB0" w14:textId="77777777" w:rsidTr="00C079EE">
        <w:trPr>
          <w:cnfStyle w:val="000000100000" w:firstRow="0" w:lastRow="0" w:firstColumn="0" w:lastColumn="0" w:oddVBand="0" w:evenVBand="0" w:oddHBand="1" w:evenHBand="0" w:firstRowFirstColumn="0" w:firstRowLastColumn="0" w:lastRowFirstColumn="0" w:lastRowLastColumn="0"/>
        </w:trPr>
        <w:tc>
          <w:tcPr>
            <w:tcW w:w="2125" w:type="dxa"/>
          </w:tcPr>
          <w:p w14:paraId="71A4D6E8" w14:textId="77777777" w:rsidR="00C079EE" w:rsidRDefault="00C079EE" w:rsidP="00C079EE">
            <w:pPr>
              <w:pStyle w:val="BodyText"/>
            </w:pPr>
            <w:r>
              <w:t>HFF</w:t>
            </w:r>
          </w:p>
        </w:tc>
        <w:tc>
          <w:tcPr>
            <w:tcW w:w="7456" w:type="dxa"/>
          </w:tcPr>
          <w:p w14:paraId="5BD56796" w14:textId="6CC7C0B8" w:rsidR="00C079EE" w:rsidRDefault="00362828" w:rsidP="00C079EE">
            <w:pPr>
              <w:pStyle w:val="BodyText"/>
            </w:pPr>
            <w:r>
              <w:t>h</w:t>
            </w:r>
            <w:r w:rsidR="00C079EE" w:rsidRPr="00D91855">
              <w:t>ydraulic fracturing fluid</w:t>
            </w:r>
          </w:p>
        </w:tc>
      </w:tr>
      <w:tr w:rsidR="00C079EE" w14:paraId="5EFDF3B0" w14:textId="77777777" w:rsidTr="00C079EE">
        <w:trPr>
          <w:cnfStyle w:val="000000010000" w:firstRow="0" w:lastRow="0" w:firstColumn="0" w:lastColumn="0" w:oddVBand="0" w:evenVBand="0" w:oddHBand="0" w:evenHBand="1" w:firstRowFirstColumn="0" w:firstRowLastColumn="0" w:lastRowFirstColumn="0" w:lastRowLastColumn="0"/>
        </w:trPr>
        <w:tc>
          <w:tcPr>
            <w:tcW w:w="2125" w:type="dxa"/>
          </w:tcPr>
          <w:p w14:paraId="354DB992" w14:textId="77777777" w:rsidR="00C079EE" w:rsidRDefault="00C079EE" w:rsidP="00C079EE">
            <w:pPr>
              <w:pStyle w:val="BodyText"/>
            </w:pPr>
            <w:r>
              <w:t>HCl</w:t>
            </w:r>
          </w:p>
        </w:tc>
        <w:tc>
          <w:tcPr>
            <w:tcW w:w="7456" w:type="dxa"/>
          </w:tcPr>
          <w:p w14:paraId="01D4E265" w14:textId="4610C1D8" w:rsidR="00C079EE" w:rsidRDefault="00362828" w:rsidP="00C079EE">
            <w:pPr>
              <w:pStyle w:val="BodyText"/>
            </w:pPr>
            <w:r>
              <w:t>h</w:t>
            </w:r>
            <w:r w:rsidR="00C079EE">
              <w:t>ydrochloric acid</w:t>
            </w:r>
          </w:p>
        </w:tc>
      </w:tr>
      <w:tr w:rsidR="00821B9C" w14:paraId="1B61ABA4" w14:textId="77777777" w:rsidTr="00C079EE">
        <w:trPr>
          <w:cnfStyle w:val="000000100000" w:firstRow="0" w:lastRow="0" w:firstColumn="0" w:lastColumn="0" w:oddVBand="0" w:evenVBand="0" w:oddHBand="1" w:evenHBand="0" w:firstRowFirstColumn="0" w:firstRowLastColumn="0" w:lastRowFirstColumn="0" w:lastRowLastColumn="0"/>
        </w:trPr>
        <w:tc>
          <w:tcPr>
            <w:tcW w:w="2125" w:type="dxa"/>
          </w:tcPr>
          <w:p w14:paraId="3CA312EE" w14:textId="39CE7B42" w:rsidR="00821B9C" w:rsidRDefault="00821B9C" w:rsidP="00C079EE">
            <w:pPr>
              <w:pStyle w:val="BodyText"/>
            </w:pPr>
            <w:r>
              <w:t>NEPM</w:t>
            </w:r>
          </w:p>
        </w:tc>
        <w:tc>
          <w:tcPr>
            <w:tcW w:w="7456" w:type="dxa"/>
          </w:tcPr>
          <w:p w14:paraId="5719FF3D" w14:textId="6E09CAC4" w:rsidR="00821B9C" w:rsidRDefault="00AF37A3" w:rsidP="00C079EE">
            <w:pPr>
              <w:pStyle w:val="BodyText"/>
            </w:pPr>
            <w:r>
              <w:t>National Environmental Protection Measure</w:t>
            </w:r>
          </w:p>
        </w:tc>
      </w:tr>
      <w:tr w:rsidR="00AA55C8" w14:paraId="3782359D" w14:textId="77777777" w:rsidTr="00C079EE">
        <w:trPr>
          <w:cnfStyle w:val="000000010000" w:firstRow="0" w:lastRow="0" w:firstColumn="0" w:lastColumn="0" w:oddVBand="0" w:evenVBand="0" w:oddHBand="0" w:evenHBand="1" w:firstRowFirstColumn="0" w:firstRowLastColumn="0" w:lastRowFirstColumn="0" w:lastRowLastColumn="0"/>
        </w:trPr>
        <w:tc>
          <w:tcPr>
            <w:tcW w:w="2125" w:type="dxa"/>
          </w:tcPr>
          <w:p w14:paraId="32E30347" w14:textId="29CF2781" w:rsidR="00AA55C8" w:rsidRDefault="00AA55C8" w:rsidP="00C079EE">
            <w:pPr>
              <w:pStyle w:val="BodyText"/>
            </w:pPr>
            <w:r>
              <w:t>P</w:t>
            </w:r>
          </w:p>
        </w:tc>
        <w:tc>
          <w:tcPr>
            <w:tcW w:w="7456" w:type="dxa"/>
          </w:tcPr>
          <w:p w14:paraId="4A018618" w14:textId="2D2DDEE9" w:rsidR="00AA55C8" w:rsidRDefault="00804BC5" w:rsidP="00C079EE">
            <w:pPr>
              <w:pStyle w:val="BodyText"/>
            </w:pPr>
            <w:r>
              <w:t>p</w:t>
            </w:r>
            <w:r w:rsidR="00AF37A3">
              <w:t xml:space="preserve">ersistence </w:t>
            </w:r>
          </w:p>
        </w:tc>
      </w:tr>
      <w:tr w:rsidR="00C079EE" w14:paraId="2AAAB645" w14:textId="77777777" w:rsidTr="00C079EE">
        <w:trPr>
          <w:cnfStyle w:val="000000100000" w:firstRow="0" w:lastRow="0" w:firstColumn="0" w:lastColumn="0" w:oddVBand="0" w:evenVBand="0" w:oddHBand="1" w:evenHBand="0" w:firstRowFirstColumn="0" w:firstRowLastColumn="0" w:lastRowFirstColumn="0" w:lastRowLastColumn="0"/>
        </w:trPr>
        <w:tc>
          <w:tcPr>
            <w:tcW w:w="2125" w:type="dxa"/>
          </w:tcPr>
          <w:p w14:paraId="4F7A8D37" w14:textId="77777777" w:rsidR="00C079EE" w:rsidRDefault="00C079EE" w:rsidP="00C079EE">
            <w:pPr>
              <w:pStyle w:val="BodyText"/>
            </w:pPr>
            <w:r>
              <w:t>PAH</w:t>
            </w:r>
          </w:p>
        </w:tc>
        <w:tc>
          <w:tcPr>
            <w:tcW w:w="7456" w:type="dxa"/>
          </w:tcPr>
          <w:p w14:paraId="2B886580" w14:textId="11AE9FAD" w:rsidR="00C079EE" w:rsidRDefault="00362828" w:rsidP="00C079EE">
            <w:pPr>
              <w:pStyle w:val="BodyText"/>
            </w:pPr>
            <w:r>
              <w:t>p</w:t>
            </w:r>
            <w:r w:rsidR="00C079EE">
              <w:t>olycyclic aromatic hydrocarbon</w:t>
            </w:r>
          </w:p>
        </w:tc>
      </w:tr>
      <w:tr w:rsidR="00C079EE" w14:paraId="5BCAF9FC" w14:textId="77777777" w:rsidTr="00C079EE">
        <w:trPr>
          <w:cnfStyle w:val="000000010000" w:firstRow="0" w:lastRow="0" w:firstColumn="0" w:lastColumn="0" w:oddVBand="0" w:evenVBand="0" w:oddHBand="0" w:evenHBand="1" w:firstRowFirstColumn="0" w:firstRowLastColumn="0" w:lastRowFirstColumn="0" w:lastRowLastColumn="0"/>
        </w:trPr>
        <w:tc>
          <w:tcPr>
            <w:tcW w:w="2125" w:type="dxa"/>
          </w:tcPr>
          <w:p w14:paraId="721F3594" w14:textId="77777777" w:rsidR="00C079EE" w:rsidRDefault="00C079EE" w:rsidP="00C079EE">
            <w:pPr>
              <w:pStyle w:val="BodyText"/>
            </w:pPr>
            <w:r>
              <w:t>SGW</w:t>
            </w:r>
          </w:p>
        </w:tc>
        <w:tc>
          <w:tcPr>
            <w:tcW w:w="7456" w:type="dxa"/>
          </w:tcPr>
          <w:p w14:paraId="325757AB" w14:textId="51405EE8" w:rsidR="00C079EE" w:rsidRDefault="00362828" w:rsidP="00C079EE">
            <w:pPr>
              <w:pStyle w:val="BodyText"/>
              <w:rPr>
                <w:rFonts w:cstheme="minorHAnsi"/>
              </w:rPr>
            </w:pPr>
            <w:r>
              <w:rPr>
                <w:rFonts w:cstheme="minorHAnsi"/>
              </w:rPr>
              <w:t>s</w:t>
            </w:r>
            <w:r w:rsidR="00C079EE" w:rsidRPr="00D91855">
              <w:rPr>
                <w:rFonts w:cstheme="minorHAnsi"/>
              </w:rPr>
              <w:t>ynthetic groundwater</w:t>
            </w:r>
          </w:p>
        </w:tc>
      </w:tr>
      <w:tr w:rsidR="00DC36E1" w14:paraId="04B3CDE5" w14:textId="77777777" w:rsidTr="00C079EE">
        <w:trPr>
          <w:cnfStyle w:val="000000100000" w:firstRow="0" w:lastRow="0" w:firstColumn="0" w:lastColumn="0" w:oddVBand="0" w:evenVBand="0" w:oddHBand="1" w:evenHBand="0" w:firstRowFirstColumn="0" w:firstRowLastColumn="0" w:lastRowFirstColumn="0" w:lastRowLastColumn="0"/>
        </w:trPr>
        <w:tc>
          <w:tcPr>
            <w:tcW w:w="2125" w:type="dxa"/>
          </w:tcPr>
          <w:p w14:paraId="6AD6ECB3" w14:textId="008FB621" w:rsidR="00DC36E1" w:rsidRDefault="00DC36E1" w:rsidP="00C079EE">
            <w:pPr>
              <w:pStyle w:val="BodyText"/>
            </w:pPr>
            <w:r>
              <w:t>T</w:t>
            </w:r>
          </w:p>
        </w:tc>
        <w:tc>
          <w:tcPr>
            <w:tcW w:w="7456" w:type="dxa"/>
          </w:tcPr>
          <w:p w14:paraId="52438E38" w14:textId="36C44842" w:rsidR="00DC36E1" w:rsidRDefault="00804BC5" w:rsidP="00C079EE">
            <w:pPr>
              <w:pStyle w:val="BodyText"/>
              <w:rPr>
                <w:rFonts w:cstheme="minorHAnsi"/>
              </w:rPr>
            </w:pPr>
            <w:r>
              <w:rPr>
                <w:rFonts w:cstheme="minorHAnsi"/>
              </w:rPr>
              <w:t>t</w:t>
            </w:r>
            <w:r w:rsidR="00FA4FF4">
              <w:rPr>
                <w:rFonts w:cstheme="minorHAnsi"/>
              </w:rPr>
              <w:t>oxicity</w:t>
            </w:r>
          </w:p>
        </w:tc>
      </w:tr>
      <w:tr w:rsidR="00C079EE" w14:paraId="74F60B68" w14:textId="77777777" w:rsidTr="00C079EE">
        <w:trPr>
          <w:cnfStyle w:val="000000010000" w:firstRow="0" w:lastRow="0" w:firstColumn="0" w:lastColumn="0" w:oddVBand="0" w:evenVBand="0" w:oddHBand="0" w:evenHBand="1" w:firstRowFirstColumn="0" w:firstRowLastColumn="0" w:lastRowFirstColumn="0" w:lastRowLastColumn="0"/>
        </w:trPr>
        <w:tc>
          <w:tcPr>
            <w:tcW w:w="2125" w:type="dxa"/>
          </w:tcPr>
          <w:p w14:paraId="14E52199" w14:textId="77777777" w:rsidR="00C079EE" w:rsidRDefault="00C079EE" w:rsidP="00C079EE">
            <w:pPr>
              <w:pStyle w:val="BodyText"/>
            </w:pPr>
            <w:r>
              <w:t>TRH</w:t>
            </w:r>
          </w:p>
        </w:tc>
        <w:tc>
          <w:tcPr>
            <w:tcW w:w="7456" w:type="dxa"/>
          </w:tcPr>
          <w:p w14:paraId="3546B762" w14:textId="4AFC5722" w:rsidR="00C079EE" w:rsidRDefault="00362828" w:rsidP="00C079EE">
            <w:pPr>
              <w:pStyle w:val="BodyText"/>
            </w:pPr>
            <w:r>
              <w:rPr>
                <w:rFonts w:cstheme="minorHAnsi"/>
              </w:rPr>
              <w:t>t</w:t>
            </w:r>
            <w:r w:rsidR="00C079EE" w:rsidRPr="00AE0985">
              <w:rPr>
                <w:rFonts w:cstheme="minorHAnsi"/>
              </w:rPr>
              <w:t>otal recoverable hydrocarbon</w:t>
            </w:r>
          </w:p>
        </w:tc>
      </w:tr>
    </w:tbl>
    <w:p w14:paraId="2183A089" w14:textId="77777777" w:rsidR="00C079EE" w:rsidRDefault="00C079EE" w:rsidP="006F3655">
      <w:pPr>
        <w:pStyle w:val="BodyText"/>
        <w:sectPr w:rsidR="00C079EE" w:rsidSect="00095CF1">
          <w:headerReference w:type="even" r:id="rId34"/>
          <w:headerReference w:type="default" r:id="rId35"/>
          <w:footerReference w:type="even" r:id="rId36"/>
          <w:pgSz w:w="11906" w:h="16838" w:code="9"/>
          <w:pgMar w:top="1247" w:right="1134" w:bottom="1134" w:left="1134" w:header="510" w:footer="624" w:gutter="0"/>
          <w:pgNumType w:fmt="lowerRoman" w:start="1"/>
          <w:cols w:space="284"/>
          <w:docGrid w:linePitch="360"/>
        </w:sectPr>
      </w:pPr>
    </w:p>
    <w:p w14:paraId="54486920" w14:textId="77777777" w:rsidR="006F3655" w:rsidRPr="003248A5" w:rsidRDefault="006F3655" w:rsidP="00715E8B">
      <w:pPr>
        <w:pStyle w:val="Heading1notnumbered"/>
      </w:pPr>
      <w:bookmarkStart w:id="47" w:name="_Toc33739769"/>
      <w:r w:rsidRPr="003248A5">
        <w:t>Units</w:t>
      </w:r>
      <w:bookmarkEnd w:id="47"/>
    </w:p>
    <w:tbl>
      <w:tblPr>
        <w:tblStyle w:val="TableBAHeaderRow"/>
        <w:tblW w:w="0" w:type="auto"/>
        <w:tblLook w:val="04A0" w:firstRow="1" w:lastRow="0" w:firstColumn="1" w:lastColumn="0" w:noHBand="0" w:noVBand="1"/>
      </w:tblPr>
      <w:tblGrid>
        <w:gridCol w:w="2129"/>
        <w:gridCol w:w="7452"/>
      </w:tblGrid>
      <w:tr w:rsidR="00C079EE" w14:paraId="04D5F11C" w14:textId="77777777" w:rsidTr="00C079EE">
        <w:trPr>
          <w:cnfStyle w:val="100000000000" w:firstRow="1" w:lastRow="0" w:firstColumn="0" w:lastColumn="0" w:oddVBand="0" w:evenVBand="0" w:oddHBand="0" w:evenHBand="0" w:firstRowFirstColumn="0" w:firstRowLastColumn="0" w:lastRowFirstColumn="0" w:lastRowLastColumn="0"/>
        </w:trPr>
        <w:tc>
          <w:tcPr>
            <w:tcW w:w="2129" w:type="dxa"/>
          </w:tcPr>
          <w:p w14:paraId="1DE1E4C2" w14:textId="77777777" w:rsidR="00C079EE" w:rsidRPr="00591875" w:rsidRDefault="00C079EE" w:rsidP="00C079EE">
            <w:pPr>
              <w:pStyle w:val="TableText"/>
            </w:pPr>
            <w:bookmarkStart w:id="48" w:name="_Toc526418128"/>
            <w:bookmarkStart w:id="49" w:name="_Toc524077063"/>
            <w:bookmarkStart w:id="50" w:name="_Toc526948138"/>
            <w:bookmarkStart w:id="51" w:name="_Toc527035084"/>
            <w:bookmarkStart w:id="52" w:name="_Toc527122450"/>
            <w:bookmarkStart w:id="53" w:name="_Toc527128273"/>
            <w:bookmarkStart w:id="54" w:name="_Toc527541518"/>
            <w:bookmarkStart w:id="55" w:name="_Toc527984143"/>
            <w:bookmarkStart w:id="56" w:name="_Toc528060336"/>
            <w:bookmarkStart w:id="57" w:name="_Toc528074934"/>
            <w:bookmarkStart w:id="58" w:name="_Toc528147664"/>
            <w:bookmarkStart w:id="59" w:name="_Toc528145146"/>
            <w:bookmarkStart w:id="60" w:name="_Toc528594111"/>
            <w:bookmarkStart w:id="61" w:name="_Toc532227773"/>
            <w:bookmarkStart w:id="62" w:name="_Toc532378459"/>
            <w:bookmarkStart w:id="63" w:name="_Toc532459900"/>
            <w:bookmarkStart w:id="64" w:name="_Toc532472382"/>
            <w:bookmarkStart w:id="65" w:name="_Toc532474410"/>
            <w:bookmarkStart w:id="66" w:name="_Toc532475194"/>
            <w:bookmarkStart w:id="67" w:name="_Toc532476738"/>
            <w:bookmarkStart w:id="68" w:name="_Toc532479573"/>
            <w:bookmarkStart w:id="69" w:name="_Toc532482603"/>
            <w:bookmarkStart w:id="70" w:name="_Toc532487148"/>
            <w:bookmarkStart w:id="71" w:name="_Toc532487287"/>
            <w:bookmarkStart w:id="72" w:name="_Toc532484546"/>
            <w:bookmarkStart w:id="73" w:name="_Toc532489191"/>
            <w:bookmarkStart w:id="74" w:name="_Toc532819768"/>
            <w:bookmarkStart w:id="75" w:name="_Toc532823378"/>
            <w:bookmarkStart w:id="76" w:name="_Toc532832951"/>
            <w:bookmarkStart w:id="77" w:name="_Toc2242623"/>
            <w:bookmarkStart w:id="78" w:name="_Toc2260806"/>
            <w:r w:rsidRPr="00591875">
              <w:t>Unit</w:t>
            </w:r>
          </w:p>
        </w:tc>
        <w:tc>
          <w:tcPr>
            <w:tcW w:w="7452" w:type="dxa"/>
          </w:tcPr>
          <w:p w14:paraId="7E119D8C" w14:textId="77777777" w:rsidR="00C079EE" w:rsidRPr="00591875" w:rsidRDefault="00C079EE" w:rsidP="00C079EE">
            <w:pPr>
              <w:pStyle w:val="TableText"/>
            </w:pPr>
            <w:r w:rsidRPr="00591875">
              <w:t>Description</w:t>
            </w:r>
          </w:p>
        </w:tc>
      </w:tr>
      <w:tr w:rsidR="00070154" w14:paraId="0E1213EC" w14:textId="77777777" w:rsidTr="00C079EE">
        <w:trPr>
          <w:cnfStyle w:val="000000100000" w:firstRow="0" w:lastRow="0" w:firstColumn="0" w:lastColumn="0" w:oddVBand="0" w:evenVBand="0" w:oddHBand="1" w:evenHBand="0" w:firstRowFirstColumn="0" w:firstRowLastColumn="0" w:lastRowFirstColumn="0" w:lastRowLastColumn="0"/>
        </w:trPr>
        <w:tc>
          <w:tcPr>
            <w:tcW w:w="2129" w:type="dxa"/>
          </w:tcPr>
          <w:p w14:paraId="4930BA9C" w14:textId="6EAEE487" w:rsidR="00070154" w:rsidRPr="00A30803" w:rsidRDefault="00070154" w:rsidP="00C079EE">
            <w:pPr>
              <w:pStyle w:val="BodyText"/>
              <w:rPr>
                <w:rFonts w:cs="Calibri"/>
              </w:rPr>
            </w:pPr>
            <w:r>
              <w:rPr>
                <w:rFonts w:cs="Calibri"/>
              </w:rPr>
              <w:t>d</w:t>
            </w:r>
          </w:p>
        </w:tc>
        <w:tc>
          <w:tcPr>
            <w:tcW w:w="7452" w:type="dxa"/>
          </w:tcPr>
          <w:p w14:paraId="6D73C9D0" w14:textId="68FD37A2" w:rsidR="00070154" w:rsidRDefault="00070154" w:rsidP="00C079EE">
            <w:pPr>
              <w:pStyle w:val="BodyText"/>
            </w:pPr>
            <w:r>
              <w:t>days</w:t>
            </w:r>
          </w:p>
        </w:tc>
      </w:tr>
      <w:tr w:rsidR="00475F10" w14:paraId="661260B0" w14:textId="77777777" w:rsidTr="00C079EE">
        <w:trPr>
          <w:cnfStyle w:val="000000010000" w:firstRow="0" w:lastRow="0" w:firstColumn="0" w:lastColumn="0" w:oddVBand="0" w:evenVBand="0" w:oddHBand="0" w:evenHBand="1" w:firstRowFirstColumn="0" w:firstRowLastColumn="0" w:lastRowFirstColumn="0" w:lastRowLastColumn="0"/>
        </w:trPr>
        <w:tc>
          <w:tcPr>
            <w:tcW w:w="2129" w:type="dxa"/>
          </w:tcPr>
          <w:p w14:paraId="12B86E07" w14:textId="14CCEFD1" w:rsidR="00475F10" w:rsidRPr="00A30803" w:rsidRDefault="00475F10" w:rsidP="00C079EE">
            <w:pPr>
              <w:pStyle w:val="BodyText"/>
              <w:rPr>
                <w:rFonts w:cs="Calibri"/>
              </w:rPr>
            </w:pPr>
            <w:r>
              <w:rPr>
                <w:rFonts w:cs="Calibri"/>
              </w:rPr>
              <w:t>h</w:t>
            </w:r>
            <w:r w:rsidR="007E1913">
              <w:rPr>
                <w:rFonts w:cs="Calibri"/>
              </w:rPr>
              <w:t>r</w:t>
            </w:r>
          </w:p>
        </w:tc>
        <w:tc>
          <w:tcPr>
            <w:tcW w:w="7452" w:type="dxa"/>
          </w:tcPr>
          <w:p w14:paraId="4861AC0E" w14:textId="62C4178F" w:rsidR="00475F10" w:rsidRDefault="00F238F1" w:rsidP="00C079EE">
            <w:pPr>
              <w:pStyle w:val="BodyText"/>
            </w:pPr>
            <w:r>
              <w:t>hours</w:t>
            </w:r>
          </w:p>
        </w:tc>
      </w:tr>
      <w:tr w:rsidR="00C079EE" w14:paraId="54D96065" w14:textId="77777777" w:rsidTr="00C079EE">
        <w:trPr>
          <w:cnfStyle w:val="000000100000" w:firstRow="0" w:lastRow="0" w:firstColumn="0" w:lastColumn="0" w:oddVBand="0" w:evenVBand="0" w:oddHBand="1" w:evenHBand="0" w:firstRowFirstColumn="0" w:firstRowLastColumn="0" w:lastRowFirstColumn="0" w:lastRowLastColumn="0"/>
        </w:trPr>
        <w:tc>
          <w:tcPr>
            <w:tcW w:w="2129" w:type="dxa"/>
          </w:tcPr>
          <w:p w14:paraId="1E8F6C5B" w14:textId="77777777" w:rsidR="00C079EE" w:rsidRDefault="00C079EE" w:rsidP="00C079EE">
            <w:pPr>
              <w:pStyle w:val="BodyText"/>
              <w:rPr>
                <w:rFonts w:asciiTheme="majorHAnsi" w:eastAsia="Times New Roman" w:hAnsiTheme="majorHAnsi" w:cstheme="majorHAnsi"/>
                <w:color w:val="auto"/>
              </w:rPr>
            </w:pPr>
            <w:r w:rsidRPr="00A30803">
              <w:rPr>
                <w:rFonts w:cs="Calibri"/>
              </w:rPr>
              <w:t>µ</w:t>
            </w:r>
            <w:r w:rsidRPr="00A30803">
              <w:t>g/g</w:t>
            </w:r>
          </w:p>
        </w:tc>
        <w:tc>
          <w:tcPr>
            <w:tcW w:w="7452" w:type="dxa"/>
          </w:tcPr>
          <w:p w14:paraId="7F3CA6D6" w14:textId="4EE36582" w:rsidR="00C079EE" w:rsidRDefault="00B647DD" w:rsidP="00C079EE">
            <w:pPr>
              <w:pStyle w:val="BodyText"/>
            </w:pPr>
            <w:r>
              <w:t>m</w:t>
            </w:r>
            <w:r w:rsidR="00C079EE">
              <w:t>icrograms per gram</w:t>
            </w:r>
          </w:p>
        </w:tc>
      </w:tr>
      <w:tr w:rsidR="00C079EE" w14:paraId="3FE7766F" w14:textId="77777777" w:rsidTr="00C079EE">
        <w:trPr>
          <w:cnfStyle w:val="000000010000" w:firstRow="0" w:lastRow="0" w:firstColumn="0" w:lastColumn="0" w:oddVBand="0" w:evenVBand="0" w:oddHBand="0" w:evenHBand="1" w:firstRowFirstColumn="0" w:firstRowLastColumn="0" w:lastRowFirstColumn="0" w:lastRowLastColumn="0"/>
        </w:trPr>
        <w:tc>
          <w:tcPr>
            <w:tcW w:w="2129" w:type="dxa"/>
          </w:tcPr>
          <w:p w14:paraId="3253D7E3" w14:textId="77777777" w:rsidR="00C079EE" w:rsidRDefault="00C079EE" w:rsidP="00C079EE">
            <w:pPr>
              <w:pStyle w:val="BodyText"/>
            </w:pPr>
            <w:r w:rsidRPr="00AE766D">
              <w:t>µg/kg</w:t>
            </w:r>
          </w:p>
        </w:tc>
        <w:tc>
          <w:tcPr>
            <w:tcW w:w="7452" w:type="dxa"/>
          </w:tcPr>
          <w:p w14:paraId="558DE718" w14:textId="4E2CBD12" w:rsidR="00C079EE" w:rsidRDefault="00B647DD" w:rsidP="00C079EE">
            <w:pPr>
              <w:pStyle w:val="BodyText"/>
            </w:pPr>
            <w:r>
              <w:t>m</w:t>
            </w:r>
            <w:r w:rsidR="00C079EE">
              <w:t>icrograms per kilogram</w:t>
            </w:r>
          </w:p>
        </w:tc>
      </w:tr>
      <w:tr w:rsidR="00C079EE" w14:paraId="6E9ECAB6" w14:textId="77777777" w:rsidTr="00C079EE">
        <w:trPr>
          <w:cnfStyle w:val="000000100000" w:firstRow="0" w:lastRow="0" w:firstColumn="0" w:lastColumn="0" w:oddVBand="0" w:evenVBand="0" w:oddHBand="1" w:evenHBand="0" w:firstRowFirstColumn="0" w:firstRowLastColumn="0" w:lastRowFirstColumn="0" w:lastRowLastColumn="0"/>
        </w:trPr>
        <w:tc>
          <w:tcPr>
            <w:tcW w:w="2129" w:type="dxa"/>
          </w:tcPr>
          <w:p w14:paraId="2DB75DB0" w14:textId="77777777" w:rsidR="00C079EE" w:rsidRDefault="00C079EE" w:rsidP="00E56023">
            <w:pPr>
              <w:pStyle w:val="TableText"/>
            </w:pPr>
            <w:r w:rsidRPr="003A7F77">
              <w:t>µg/L</w:t>
            </w:r>
          </w:p>
        </w:tc>
        <w:tc>
          <w:tcPr>
            <w:tcW w:w="7452" w:type="dxa"/>
          </w:tcPr>
          <w:p w14:paraId="6E91E8D9" w14:textId="5A853514" w:rsidR="00C079EE" w:rsidRDefault="00B647DD" w:rsidP="00C079EE">
            <w:pPr>
              <w:pStyle w:val="BodyText"/>
            </w:pPr>
            <w:r>
              <w:t>m</w:t>
            </w:r>
            <w:r w:rsidR="00C079EE">
              <w:t>icrograms per litre</w:t>
            </w:r>
          </w:p>
        </w:tc>
      </w:tr>
      <w:tr w:rsidR="00C079EE" w14:paraId="13A66E5D" w14:textId="77777777" w:rsidTr="00C079EE">
        <w:trPr>
          <w:cnfStyle w:val="000000010000" w:firstRow="0" w:lastRow="0" w:firstColumn="0" w:lastColumn="0" w:oddVBand="0" w:evenVBand="0" w:oddHBand="0" w:evenHBand="1" w:firstRowFirstColumn="0" w:firstRowLastColumn="0" w:lastRowFirstColumn="0" w:lastRowLastColumn="0"/>
        </w:trPr>
        <w:tc>
          <w:tcPr>
            <w:tcW w:w="2129" w:type="dxa"/>
          </w:tcPr>
          <w:p w14:paraId="5CD387F3" w14:textId="77777777" w:rsidR="00C079EE" w:rsidRPr="003A7F77" w:rsidRDefault="00C079EE" w:rsidP="00C079EE">
            <w:pPr>
              <w:pStyle w:val="BodyText"/>
              <w:rPr>
                <w:rFonts w:asciiTheme="majorHAnsi" w:eastAsia="Times New Roman" w:hAnsiTheme="majorHAnsi" w:cstheme="majorHAnsi"/>
                <w:color w:val="auto"/>
              </w:rPr>
            </w:pPr>
            <w:r>
              <w:rPr>
                <w:rFonts w:cs="Calibri"/>
              </w:rPr>
              <w:t>µ</w:t>
            </w:r>
            <w:r>
              <w:t>m</w:t>
            </w:r>
          </w:p>
        </w:tc>
        <w:tc>
          <w:tcPr>
            <w:tcW w:w="7452" w:type="dxa"/>
          </w:tcPr>
          <w:p w14:paraId="3A135B68" w14:textId="6481BA46" w:rsidR="00C079EE" w:rsidRDefault="00B647DD" w:rsidP="00C079EE">
            <w:pPr>
              <w:pStyle w:val="BodyText"/>
            </w:pPr>
            <w:r>
              <w:t>m</w:t>
            </w:r>
            <w:r w:rsidR="00C079EE">
              <w:t>icrometer</w:t>
            </w:r>
          </w:p>
        </w:tc>
      </w:tr>
      <w:tr w:rsidR="00C079EE" w14:paraId="50B6F0B4" w14:textId="77777777" w:rsidTr="00C079EE">
        <w:trPr>
          <w:cnfStyle w:val="000000100000" w:firstRow="0" w:lastRow="0" w:firstColumn="0" w:lastColumn="0" w:oddVBand="0" w:evenVBand="0" w:oddHBand="1" w:evenHBand="0" w:firstRowFirstColumn="0" w:firstRowLastColumn="0" w:lastRowFirstColumn="0" w:lastRowLastColumn="0"/>
        </w:trPr>
        <w:tc>
          <w:tcPr>
            <w:tcW w:w="2129" w:type="dxa"/>
          </w:tcPr>
          <w:p w14:paraId="72E4A77F" w14:textId="77777777" w:rsidR="00C079EE" w:rsidRDefault="00C079EE" w:rsidP="00E56023">
            <w:pPr>
              <w:pStyle w:val="TableText"/>
            </w:pPr>
            <w:r>
              <w:t>g</w:t>
            </w:r>
          </w:p>
        </w:tc>
        <w:tc>
          <w:tcPr>
            <w:tcW w:w="7452" w:type="dxa"/>
          </w:tcPr>
          <w:p w14:paraId="48FA9871" w14:textId="7B09318E" w:rsidR="00C079EE" w:rsidRDefault="00B647DD" w:rsidP="00C079EE">
            <w:pPr>
              <w:pStyle w:val="BodyText"/>
            </w:pPr>
            <w:r>
              <w:t>g</w:t>
            </w:r>
            <w:r w:rsidR="00C079EE">
              <w:t>ram</w:t>
            </w:r>
          </w:p>
        </w:tc>
      </w:tr>
      <w:tr w:rsidR="00C079EE" w14:paraId="05FAB442" w14:textId="77777777" w:rsidTr="00C079EE">
        <w:trPr>
          <w:cnfStyle w:val="000000010000" w:firstRow="0" w:lastRow="0" w:firstColumn="0" w:lastColumn="0" w:oddVBand="0" w:evenVBand="0" w:oddHBand="0" w:evenHBand="1" w:firstRowFirstColumn="0" w:firstRowLastColumn="0" w:lastRowFirstColumn="0" w:lastRowLastColumn="0"/>
        </w:trPr>
        <w:tc>
          <w:tcPr>
            <w:tcW w:w="2129" w:type="dxa"/>
          </w:tcPr>
          <w:p w14:paraId="153D1870" w14:textId="77777777" w:rsidR="00C079EE" w:rsidRDefault="00C079EE" w:rsidP="00E56023">
            <w:pPr>
              <w:pStyle w:val="TableText"/>
            </w:pPr>
            <w:r>
              <w:t>g/L</w:t>
            </w:r>
          </w:p>
        </w:tc>
        <w:tc>
          <w:tcPr>
            <w:tcW w:w="7452" w:type="dxa"/>
          </w:tcPr>
          <w:p w14:paraId="63DF3B81" w14:textId="2290C429" w:rsidR="00C079EE" w:rsidRDefault="00B647DD" w:rsidP="00C079EE">
            <w:pPr>
              <w:pStyle w:val="BodyText"/>
            </w:pPr>
            <w:r>
              <w:t>g</w:t>
            </w:r>
            <w:r w:rsidR="00C079EE">
              <w:t>rams per litre</w:t>
            </w:r>
          </w:p>
        </w:tc>
      </w:tr>
      <w:tr w:rsidR="00C079EE" w14:paraId="0B5D3D4D" w14:textId="77777777" w:rsidTr="00C079EE">
        <w:trPr>
          <w:cnfStyle w:val="000000100000" w:firstRow="0" w:lastRow="0" w:firstColumn="0" w:lastColumn="0" w:oddVBand="0" w:evenVBand="0" w:oddHBand="1" w:evenHBand="0" w:firstRowFirstColumn="0" w:firstRowLastColumn="0" w:lastRowFirstColumn="0" w:lastRowLastColumn="0"/>
        </w:trPr>
        <w:tc>
          <w:tcPr>
            <w:tcW w:w="2129" w:type="dxa"/>
          </w:tcPr>
          <w:p w14:paraId="7DE20D22" w14:textId="77777777" w:rsidR="00C079EE" w:rsidRDefault="00C079EE" w:rsidP="00E56023">
            <w:pPr>
              <w:pStyle w:val="TableText"/>
            </w:pPr>
            <w:r>
              <w:t>KPa</w:t>
            </w:r>
          </w:p>
        </w:tc>
        <w:tc>
          <w:tcPr>
            <w:tcW w:w="7452" w:type="dxa"/>
          </w:tcPr>
          <w:p w14:paraId="641EC44A" w14:textId="33321822" w:rsidR="00C079EE" w:rsidRDefault="00B647DD" w:rsidP="00B647DD">
            <w:pPr>
              <w:pStyle w:val="BodyText"/>
            </w:pPr>
            <w:r>
              <w:t>k</w:t>
            </w:r>
            <w:r w:rsidR="00C079EE">
              <w:t>ilo</w:t>
            </w:r>
            <w:r>
              <w:t>Pascal</w:t>
            </w:r>
          </w:p>
        </w:tc>
      </w:tr>
      <w:tr w:rsidR="005C2E05" w14:paraId="2524677F" w14:textId="77777777" w:rsidTr="00C079EE">
        <w:trPr>
          <w:cnfStyle w:val="000000010000" w:firstRow="0" w:lastRow="0" w:firstColumn="0" w:lastColumn="0" w:oddVBand="0" w:evenVBand="0" w:oddHBand="0" w:evenHBand="1" w:firstRowFirstColumn="0" w:firstRowLastColumn="0" w:lastRowFirstColumn="0" w:lastRowLastColumn="0"/>
        </w:trPr>
        <w:tc>
          <w:tcPr>
            <w:tcW w:w="2129" w:type="dxa"/>
          </w:tcPr>
          <w:p w14:paraId="6FA98190" w14:textId="1E00F4C5" w:rsidR="005C2E05" w:rsidRDefault="005C2E05" w:rsidP="00E56023">
            <w:pPr>
              <w:pStyle w:val="TableText"/>
            </w:pPr>
            <w:r>
              <w:t>min</w:t>
            </w:r>
          </w:p>
        </w:tc>
        <w:tc>
          <w:tcPr>
            <w:tcW w:w="7452" w:type="dxa"/>
          </w:tcPr>
          <w:p w14:paraId="54DC5E8F" w14:textId="19376272" w:rsidR="005C2E05" w:rsidRDefault="005C2E05" w:rsidP="00C079EE">
            <w:pPr>
              <w:pStyle w:val="BodyText"/>
            </w:pPr>
            <w:r>
              <w:t>minute</w:t>
            </w:r>
          </w:p>
        </w:tc>
      </w:tr>
      <w:tr w:rsidR="00C079EE" w14:paraId="7DF13DB8" w14:textId="77777777" w:rsidTr="00C079EE">
        <w:trPr>
          <w:cnfStyle w:val="000000100000" w:firstRow="0" w:lastRow="0" w:firstColumn="0" w:lastColumn="0" w:oddVBand="0" w:evenVBand="0" w:oddHBand="1" w:evenHBand="0" w:firstRowFirstColumn="0" w:firstRowLastColumn="0" w:lastRowFirstColumn="0" w:lastRowLastColumn="0"/>
        </w:trPr>
        <w:tc>
          <w:tcPr>
            <w:tcW w:w="2129" w:type="dxa"/>
          </w:tcPr>
          <w:p w14:paraId="13057477" w14:textId="77777777" w:rsidR="00C079EE" w:rsidRDefault="00C079EE" w:rsidP="00E56023">
            <w:pPr>
              <w:pStyle w:val="TableText"/>
            </w:pPr>
            <w:r>
              <w:t>Molarity (M)</w:t>
            </w:r>
          </w:p>
        </w:tc>
        <w:tc>
          <w:tcPr>
            <w:tcW w:w="7452" w:type="dxa"/>
          </w:tcPr>
          <w:p w14:paraId="5351A344" w14:textId="0FD0A02B" w:rsidR="00C079EE" w:rsidRDefault="00B647DD" w:rsidP="00C079EE">
            <w:pPr>
              <w:pStyle w:val="BodyText"/>
            </w:pPr>
            <w:r>
              <w:t>m</w:t>
            </w:r>
            <w:r w:rsidR="00C079EE">
              <w:t xml:space="preserve">oles per litre </w:t>
            </w:r>
          </w:p>
        </w:tc>
      </w:tr>
      <w:tr w:rsidR="00C079EE" w14:paraId="287800D9" w14:textId="77777777" w:rsidTr="00C079EE">
        <w:trPr>
          <w:cnfStyle w:val="000000010000" w:firstRow="0" w:lastRow="0" w:firstColumn="0" w:lastColumn="0" w:oddVBand="0" w:evenVBand="0" w:oddHBand="0" w:evenHBand="1" w:firstRowFirstColumn="0" w:firstRowLastColumn="0" w:lastRowFirstColumn="0" w:lastRowLastColumn="0"/>
        </w:trPr>
        <w:tc>
          <w:tcPr>
            <w:tcW w:w="2129" w:type="dxa"/>
          </w:tcPr>
          <w:p w14:paraId="2AD9A9C4" w14:textId="77777777" w:rsidR="00C079EE" w:rsidRDefault="00C079EE" w:rsidP="00C079EE">
            <w:pPr>
              <w:pStyle w:val="BodyText"/>
              <w:rPr>
                <w:rFonts w:asciiTheme="majorHAnsi" w:eastAsia="Times New Roman" w:hAnsiTheme="majorHAnsi" w:cstheme="majorHAnsi"/>
                <w:color w:val="auto"/>
              </w:rPr>
            </w:pPr>
            <w:r w:rsidRPr="00F76235">
              <w:t>m/v</w:t>
            </w:r>
          </w:p>
        </w:tc>
        <w:tc>
          <w:tcPr>
            <w:tcW w:w="7452" w:type="dxa"/>
          </w:tcPr>
          <w:p w14:paraId="7B5289A9" w14:textId="66F30E93" w:rsidR="00C079EE" w:rsidRDefault="00B647DD" w:rsidP="00C079EE">
            <w:pPr>
              <w:pStyle w:val="BodyText"/>
            </w:pPr>
            <w:r>
              <w:t>m</w:t>
            </w:r>
            <w:r w:rsidR="00C079EE">
              <w:t>ass per volume</w:t>
            </w:r>
          </w:p>
        </w:tc>
      </w:tr>
      <w:tr w:rsidR="00C079EE" w14:paraId="2CE5C218" w14:textId="77777777" w:rsidTr="00C079EE">
        <w:trPr>
          <w:cnfStyle w:val="000000100000" w:firstRow="0" w:lastRow="0" w:firstColumn="0" w:lastColumn="0" w:oddVBand="0" w:evenVBand="0" w:oddHBand="1" w:evenHBand="0" w:firstRowFirstColumn="0" w:firstRowLastColumn="0" w:lastRowFirstColumn="0" w:lastRowLastColumn="0"/>
        </w:trPr>
        <w:tc>
          <w:tcPr>
            <w:tcW w:w="2129" w:type="dxa"/>
          </w:tcPr>
          <w:p w14:paraId="1EC54067" w14:textId="77777777" w:rsidR="00C079EE" w:rsidRDefault="00C079EE" w:rsidP="00C079EE">
            <w:pPr>
              <w:pStyle w:val="BodyText"/>
            </w:pPr>
            <w:r w:rsidRPr="001B35CB">
              <w:t>mg/L</w:t>
            </w:r>
          </w:p>
        </w:tc>
        <w:tc>
          <w:tcPr>
            <w:tcW w:w="7452" w:type="dxa"/>
          </w:tcPr>
          <w:p w14:paraId="10447268" w14:textId="118AF56E" w:rsidR="00C079EE" w:rsidRDefault="00B647DD" w:rsidP="00C079EE">
            <w:pPr>
              <w:pStyle w:val="BodyText"/>
            </w:pPr>
            <w:r>
              <w:t>m</w:t>
            </w:r>
            <w:r w:rsidR="00C079EE">
              <w:t>illigrams per litre</w:t>
            </w:r>
          </w:p>
        </w:tc>
      </w:tr>
      <w:tr w:rsidR="00C079EE" w14:paraId="0F21540A" w14:textId="77777777" w:rsidTr="00C079EE">
        <w:trPr>
          <w:cnfStyle w:val="000000010000" w:firstRow="0" w:lastRow="0" w:firstColumn="0" w:lastColumn="0" w:oddVBand="0" w:evenVBand="0" w:oddHBand="0" w:evenHBand="1" w:firstRowFirstColumn="0" w:firstRowLastColumn="0" w:lastRowFirstColumn="0" w:lastRowLastColumn="0"/>
        </w:trPr>
        <w:tc>
          <w:tcPr>
            <w:tcW w:w="2129" w:type="dxa"/>
          </w:tcPr>
          <w:p w14:paraId="0553E30C" w14:textId="77777777" w:rsidR="00C079EE" w:rsidRDefault="00C079EE" w:rsidP="00E56023">
            <w:pPr>
              <w:pStyle w:val="TableText"/>
            </w:pPr>
            <w:r w:rsidRPr="006F6E4D">
              <w:t>mL</w:t>
            </w:r>
          </w:p>
        </w:tc>
        <w:tc>
          <w:tcPr>
            <w:tcW w:w="7452" w:type="dxa"/>
          </w:tcPr>
          <w:p w14:paraId="7E39EC0B" w14:textId="415A43A7" w:rsidR="00C079EE" w:rsidRDefault="00B647DD" w:rsidP="00C079EE">
            <w:pPr>
              <w:pStyle w:val="BodyText"/>
            </w:pPr>
            <w:r>
              <w:t>m</w:t>
            </w:r>
            <w:r w:rsidR="00C079EE">
              <w:t>illilitres</w:t>
            </w:r>
          </w:p>
        </w:tc>
      </w:tr>
      <w:tr w:rsidR="00C079EE" w14:paraId="77CA9C0D" w14:textId="77777777" w:rsidTr="00C079EE">
        <w:trPr>
          <w:cnfStyle w:val="000000100000" w:firstRow="0" w:lastRow="0" w:firstColumn="0" w:lastColumn="0" w:oddVBand="0" w:evenVBand="0" w:oddHBand="1" w:evenHBand="0" w:firstRowFirstColumn="0" w:firstRowLastColumn="0" w:lastRowFirstColumn="0" w:lastRowLastColumn="0"/>
        </w:trPr>
        <w:tc>
          <w:tcPr>
            <w:tcW w:w="2129" w:type="dxa"/>
          </w:tcPr>
          <w:p w14:paraId="0CA1C8CC" w14:textId="77777777" w:rsidR="00C079EE" w:rsidRDefault="00C079EE" w:rsidP="00E56023">
            <w:pPr>
              <w:pStyle w:val="TableText"/>
            </w:pPr>
            <w:r w:rsidRPr="00DB3714">
              <w:rPr>
                <w:vertAlign w:val="superscript"/>
              </w:rPr>
              <w:t>o</w:t>
            </w:r>
            <w:r>
              <w:t>C</w:t>
            </w:r>
          </w:p>
        </w:tc>
        <w:tc>
          <w:tcPr>
            <w:tcW w:w="7452" w:type="dxa"/>
          </w:tcPr>
          <w:p w14:paraId="35A0E053" w14:textId="34725422" w:rsidR="00C079EE" w:rsidRDefault="00B647DD" w:rsidP="00C079EE">
            <w:pPr>
              <w:pStyle w:val="BodyText"/>
            </w:pPr>
            <w:r>
              <w:t>d</w:t>
            </w:r>
            <w:r w:rsidR="00C079EE">
              <w:t>egrees Celsius</w:t>
            </w:r>
          </w:p>
        </w:tc>
      </w:tr>
      <w:tr w:rsidR="00C079EE" w14:paraId="20D8B7D9" w14:textId="77777777" w:rsidTr="00C079EE">
        <w:trPr>
          <w:cnfStyle w:val="000000010000" w:firstRow="0" w:lastRow="0" w:firstColumn="0" w:lastColumn="0" w:oddVBand="0" w:evenVBand="0" w:oddHBand="0" w:evenHBand="1" w:firstRowFirstColumn="0" w:firstRowLastColumn="0" w:lastRowFirstColumn="0" w:lastRowLastColumn="0"/>
        </w:trPr>
        <w:tc>
          <w:tcPr>
            <w:tcW w:w="2129" w:type="dxa"/>
          </w:tcPr>
          <w:p w14:paraId="32D19F00" w14:textId="77777777" w:rsidR="00C079EE" w:rsidRDefault="00C079EE" w:rsidP="00E56023">
            <w:pPr>
              <w:pStyle w:val="TableText"/>
            </w:pPr>
            <w:r>
              <w:t>rpm</w:t>
            </w:r>
          </w:p>
        </w:tc>
        <w:tc>
          <w:tcPr>
            <w:tcW w:w="7452" w:type="dxa"/>
          </w:tcPr>
          <w:p w14:paraId="2ECD9BA4" w14:textId="59F375A6" w:rsidR="00C079EE" w:rsidRDefault="00B647DD" w:rsidP="00C079EE">
            <w:pPr>
              <w:pStyle w:val="BodyText"/>
            </w:pPr>
            <w:r>
              <w:t>r</w:t>
            </w:r>
            <w:r w:rsidR="00C079EE">
              <w:t>evolutions per minute</w:t>
            </w:r>
          </w:p>
        </w:tc>
      </w:tr>
      <w:tr w:rsidR="00C079EE" w14:paraId="549E6552" w14:textId="77777777" w:rsidTr="00C079EE">
        <w:trPr>
          <w:cnfStyle w:val="000000100000" w:firstRow="0" w:lastRow="0" w:firstColumn="0" w:lastColumn="0" w:oddVBand="0" w:evenVBand="0" w:oddHBand="1" w:evenHBand="0" w:firstRowFirstColumn="0" w:firstRowLastColumn="0" w:lastRowFirstColumn="0" w:lastRowLastColumn="0"/>
        </w:trPr>
        <w:tc>
          <w:tcPr>
            <w:tcW w:w="2129" w:type="dxa"/>
          </w:tcPr>
          <w:p w14:paraId="3511CE6F" w14:textId="77777777" w:rsidR="00C079EE" w:rsidRPr="00A30803" w:rsidRDefault="00C079EE" w:rsidP="00C079EE">
            <w:pPr>
              <w:pStyle w:val="BodyText"/>
              <w:rPr>
                <w:rFonts w:cs="Calibri"/>
              </w:rPr>
            </w:pPr>
            <w:r w:rsidRPr="00DB3714">
              <w:t>v/v</w:t>
            </w:r>
          </w:p>
        </w:tc>
        <w:tc>
          <w:tcPr>
            <w:tcW w:w="7452" w:type="dxa"/>
          </w:tcPr>
          <w:p w14:paraId="0729408F" w14:textId="1B49B9F9" w:rsidR="00C079EE" w:rsidRDefault="00B647DD" w:rsidP="00C079EE">
            <w:pPr>
              <w:pStyle w:val="BodyText"/>
            </w:pPr>
            <w:r>
              <w:t>v</w:t>
            </w:r>
            <w:r w:rsidR="00C079EE">
              <w:t>olume per volume</w:t>
            </w:r>
          </w:p>
        </w:tc>
      </w:tr>
    </w:tbl>
    <w:p w14:paraId="1A71F6F7" w14:textId="028B5D61" w:rsidR="006D5F80" w:rsidRDefault="006D5F80" w:rsidP="000940E0">
      <w:pPr>
        <w:pStyle w:val="BodyText"/>
      </w:pPr>
      <w:r>
        <w:br w:type="page"/>
      </w:r>
    </w:p>
    <w:p w14:paraId="7494E70D" w14:textId="2D156A2D" w:rsidR="000940E0" w:rsidRPr="003248A5" w:rsidRDefault="00940DEF" w:rsidP="00940DEF">
      <w:pPr>
        <w:pStyle w:val="Heading2notnumbered"/>
      </w:pPr>
      <w:bookmarkStart w:id="79" w:name="_Toc33739770"/>
      <w:r>
        <w:t xml:space="preserve">The </w:t>
      </w:r>
      <w:r w:rsidR="000940E0" w:rsidRPr="003248A5">
        <w:t>Geological and Bioregional Assessment Program</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0B11F683" w14:textId="42FF4462" w:rsidR="006705B3" w:rsidRPr="006705B3" w:rsidRDefault="006705B3" w:rsidP="006705B3">
      <w:pPr>
        <w:pStyle w:val="BodyText"/>
      </w:pPr>
      <w:r w:rsidRPr="006705B3">
        <w:t>The $35.</w:t>
      </w:r>
      <w:r w:rsidR="00B06298">
        <w:t>4</w:t>
      </w:r>
      <w:r w:rsidRPr="006705B3">
        <w:t xml:space="preserve"> million Geological and Bioregional Assessment (GBA) Program is assessing the potential environmental impacts of shale and tight gas development to inform regulatory frameworks and appropriate management approaches. The geological and environmental knowledge, data and tools produced by the Program will assist governments, industry, landowners and the community by informing decision making and enabling the coordinated management of potential impacts. </w:t>
      </w:r>
    </w:p>
    <w:p w14:paraId="4B2ABC48" w14:textId="4A46B6B5" w:rsidR="006705B3" w:rsidRPr="006705B3" w:rsidRDefault="006705B3" w:rsidP="006705B3">
      <w:pPr>
        <w:pStyle w:val="BodyText"/>
      </w:pPr>
      <w:r w:rsidRPr="006705B3">
        <w:t>In consultation with state and territory governments and industry, three geological basins were selected based on prioritisation and ranking in Stage 1: Cooper Basin, Isa Superbasin and Beetaloo Sub-basin. In Stage 2, geological, hydrological and ecological data were used to define ‘GBA regions’: the Cooper GBA region in Queensland, SA and NSW; the Isa GBA region in Queensland; and the Beetaloo GBA region in NT.</w:t>
      </w:r>
    </w:p>
    <w:p w14:paraId="4185F4F1" w14:textId="77777777" w:rsidR="006705B3" w:rsidRPr="006705B3" w:rsidRDefault="006705B3" w:rsidP="006705B3">
      <w:pPr>
        <w:pStyle w:val="BodyText"/>
      </w:pPr>
      <w:r w:rsidRPr="006705B3">
        <w:t>The Program will assess the potential impacts of selected shale and tight gas development on water and the environment and provide independent scientific advice to governments, landowners, the community, business and investors to inform decision making. Geoscience Australia and CSIRO are conducting the assessments. The Program is managed by the Department of the Environment and Energy and supported by the Bureau of Meteorology.</w:t>
      </w:r>
    </w:p>
    <w:p w14:paraId="4B1292C6" w14:textId="77777777" w:rsidR="006705B3" w:rsidRPr="006705B3" w:rsidRDefault="006705B3" w:rsidP="006705B3">
      <w:pPr>
        <w:pStyle w:val="BodyText"/>
      </w:pPr>
      <w:r w:rsidRPr="006705B3">
        <w:t xml:space="preserve">The Program aims to: </w:t>
      </w:r>
    </w:p>
    <w:p w14:paraId="22958BE0" w14:textId="77777777" w:rsidR="006705B3" w:rsidRPr="002B7C0A" w:rsidRDefault="006705B3" w:rsidP="006F6766">
      <w:pPr>
        <w:pStyle w:val="ListBullet"/>
        <w:numPr>
          <w:ilvl w:val="0"/>
          <w:numId w:val="5"/>
        </w:numPr>
        <w:spacing w:after="0" w:line="240" w:lineRule="auto"/>
        <w:ind w:left="360" w:hanging="360"/>
        <w:rPr>
          <w:lang w:eastAsia="en-US"/>
        </w:rPr>
      </w:pPr>
      <w:r w:rsidRPr="002B7C0A">
        <w:rPr>
          <w:lang w:eastAsia="en-US"/>
        </w:rPr>
        <w:t>inform government and industry and encourage exploration to bring new gas supplies to the East Coast Gas Market within five to ten years</w:t>
      </w:r>
    </w:p>
    <w:p w14:paraId="5E23D0F6" w14:textId="77777777" w:rsidR="006705B3" w:rsidRPr="002B7C0A" w:rsidRDefault="006705B3" w:rsidP="006F6766">
      <w:pPr>
        <w:pStyle w:val="ListBullet"/>
        <w:numPr>
          <w:ilvl w:val="0"/>
          <w:numId w:val="5"/>
        </w:numPr>
        <w:spacing w:after="0" w:line="240" w:lineRule="auto"/>
        <w:ind w:left="360" w:hanging="360"/>
        <w:rPr>
          <w:lang w:eastAsia="en-US"/>
        </w:rPr>
      </w:pPr>
      <w:r w:rsidRPr="002B7C0A">
        <w:rPr>
          <w:lang w:eastAsia="en-US"/>
        </w:rPr>
        <w:t>increase understanding of the potential impacts on water and the environment posed by development of shale, tight and deep coal gas resources</w:t>
      </w:r>
    </w:p>
    <w:p w14:paraId="1F145D3D" w14:textId="77777777" w:rsidR="006705B3" w:rsidRPr="002B7C0A" w:rsidRDefault="006705B3" w:rsidP="006F6766">
      <w:pPr>
        <w:pStyle w:val="ListBullet"/>
        <w:numPr>
          <w:ilvl w:val="0"/>
          <w:numId w:val="5"/>
        </w:numPr>
        <w:spacing w:after="0" w:line="240" w:lineRule="auto"/>
        <w:ind w:left="360" w:hanging="360"/>
        <w:rPr>
          <w:lang w:eastAsia="en-US"/>
        </w:rPr>
      </w:pPr>
      <w:r w:rsidRPr="002B7C0A">
        <w:rPr>
          <w:lang w:eastAsia="en-US"/>
        </w:rPr>
        <w:t>increase the efficiency of assessment and ongoing regulation, particularly through improved reporting and data provision/management approaches</w:t>
      </w:r>
    </w:p>
    <w:p w14:paraId="6B49A7E7" w14:textId="77777777" w:rsidR="006705B3" w:rsidRPr="002B7C0A" w:rsidRDefault="006705B3" w:rsidP="006F6766">
      <w:pPr>
        <w:pStyle w:val="ListBullet"/>
        <w:numPr>
          <w:ilvl w:val="0"/>
          <w:numId w:val="5"/>
        </w:numPr>
        <w:spacing w:after="0" w:line="240" w:lineRule="auto"/>
        <w:ind w:left="360" w:hanging="360"/>
        <w:rPr>
          <w:lang w:eastAsia="en-US"/>
        </w:rPr>
      </w:pPr>
      <w:r w:rsidRPr="002B7C0A">
        <w:rPr>
          <w:lang w:eastAsia="en-US"/>
        </w:rPr>
        <w:t xml:space="preserve">improve community understanding of the industry. </w:t>
      </w:r>
    </w:p>
    <w:p w14:paraId="03BB3259" w14:textId="77777777" w:rsidR="006705B3" w:rsidRPr="006705B3" w:rsidRDefault="006705B3" w:rsidP="007F433B">
      <w:pPr>
        <w:pStyle w:val="BodyText"/>
      </w:pPr>
      <w:r w:rsidRPr="006705B3">
        <w:t>The Program commenced in July 2017 and comprises three stages:</w:t>
      </w:r>
    </w:p>
    <w:p w14:paraId="61F97959" w14:textId="77777777" w:rsidR="0096245C" w:rsidRPr="00E54C86" w:rsidRDefault="0096245C" w:rsidP="006F6766">
      <w:pPr>
        <w:pStyle w:val="ListBullet"/>
        <w:numPr>
          <w:ilvl w:val="0"/>
          <w:numId w:val="5"/>
        </w:numPr>
        <w:spacing w:after="0" w:line="240" w:lineRule="auto"/>
        <w:ind w:left="360" w:hanging="360"/>
        <w:rPr>
          <w:lang w:eastAsia="en-US"/>
        </w:rPr>
      </w:pPr>
      <w:r w:rsidRPr="00E54C86">
        <w:rPr>
          <w:b/>
          <w:lang w:eastAsia="en-US"/>
        </w:rPr>
        <w:t>Stage 1 Rapid regional basin prioritisation</w:t>
      </w:r>
      <w:r w:rsidRPr="00E54C86">
        <w:rPr>
          <w:lang w:eastAsia="en-US"/>
        </w:rPr>
        <w:t xml:space="preserve"> identified and prioritised geological basins with the greatest potential to deliver shale and/or tight gas to the East Coast Gas Market within the next five to ten years.  </w:t>
      </w:r>
    </w:p>
    <w:p w14:paraId="3AB12C11" w14:textId="77777777" w:rsidR="0096245C" w:rsidRPr="00E54C86" w:rsidRDefault="0096245C" w:rsidP="006F6766">
      <w:pPr>
        <w:pStyle w:val="ListBullet"/>
        <w:numPr>
          <w:ilvl w:val="0"/>
          <w:numId w:val="5"/>
        </w:numPr>
        <w:spacing w:after="0" w:line="240" w:lineRule="auto"/>
        <w:ind w:left="360" w:hanging="360"/>
        <w:rPr>
          <w:lang w:eastAsia="en-US"/>
        </w:rPr>
      </w:pPr>
      <w:r w:rsidRPr="00E54C86">
        <w:rPr>
          <w:b/>
          <w:lang w:eastAsia="en-US"/>
        </w:rPr>
        <w:t>Stage 2 Geological and environmental baseline assessments</w:t>
      </w:r>
      <w:r w:rsidRPr="00E54C86">
        <w:rPr>
          <w:lang w:eastAsia="en-US"/>
        </w:rPr>
        <w:t xml:space="preserve"> is compiling and analysing available data for the three selected regions to form a baseline and identify gaps to guide collection of additional baseline data where needed. This analysis includes a geological basin assessment to define structural and stratigraphic characteristics and an environmental data synthesis.</w:t>
      </w:r>
    </w:p>
    <w:p w14:paraId="39F44EC2" w14:textId="77777777" w:rsidR="0096245C" w:rsidRPr="00E54C86" w:rsidRDefault="0096245C" w:rsidP="006F6766">
      <w:pPr>
        <w:pStyle w:val="ListBullet"/>
        <w:numPr>
          <w:ilvl w:val="0"/>
          <w:numId w:val="5"/>
        </w:numPr>
        <w:spacing w:after="0" w:line="240" w:lineRule="auto"/>
        <w:ind w:left="360" w:hanging="360"/>
        <w:rPr>
          <w:lang w:eastAsia="en-US"/>
        </w:rPr>
      </w:pPr>
      <w:r w:rsidRPr="00E54C86">
        <w:rPr>
          <w:b/>
          <w:lang w:eastAsia="en-US"/>
        </w:rPr>
        <w:t>Stage 3 Impact analysis and management</w:t>
      </w:r>
      <w:r w:rsidRPr="00E54C86">
        <w:rPr>
          <w:lang w:eastAsia="en-US"/>
        </w:rPr>
        <w:t xml:space="preserve"> will analyse the potential impacts to water resources and matters of environmental significance to inform and support Commonwealth and State management and compliance activities.</w:t>
      </w:r>
    </w:p>
    <w:p w14:paraId="6E009E52" w14:textId="77777777" w:rsidR="00E56023" w:rsidRPr="00E56023" w:rsidRDefault="0096245C" w:rsidP="00E56023">
      <w:pPr>
        <w:pStyle w:val="BodyText"/>
      </w:pPr>
      <w:r w:rsidRPr="00E56023">
        <w:t xml:space="preserve">The PDF of this report and the supporting technical appendices are available at </w:t>
      </w:r>
      <w:hyperlink r:id="rId37" w:history="1">
        <w:r w:rsidR="00E54C86" w:rsidRPr="00BC490C">
          <w:rPr>
            <w:rStyle w:val="Hyperlink"/>
          </w:rPr>
          <w:t>https://www.bioregionalassessments.gov.au/geological-and-bioregional-assessment-program</w:t>
        </w:r>
      </w:hyperlink>
      <w:r w:rsidR="00E54C86" w:rsidRPr="00E56023">
        <w:t>.</w:t>
      </w:r>
    </w:p>
    <w:p w14:paraId="64A60B22" w14:textId="77777777" w:rsidR="00E56023" w:rsidRDefault="00E56023">
      <w:pPr>
        <w:spacing w:after="180"/>
        <w:rPr>
          <w:rStyle w:val="Bold"/>
          <w:b w:val="0"/>
        </w:rPr>
      </w:pPr>
      <w:r>
        <w:rPr>
          <w:rStyle w:val="Bold"/>
          <w:b w:val="0"/>
        </w:rPr>
        <w:br w:type="page"/>
      </w:r>
    </w:p>
    <w:p w14:paraId="55854006" w14:textId="58A353EF" w:rsidR="000940E0" w:rsidRPr="000A79DB" w:rsidRDefault="000940E0" w:rsidP="0096245C">
      <w:pPr>
        <w:pStyle w:val="BodyText"/>
        <w:rPr>
          <w:rStyle w:val="Bold"/>
          <w:i/>
          <w:iCs/>
        </w:rPr>
      </w:pPr>
      <w:r w:rsidRPr="000A79DB">
        <w:rPr>
          <w:rStyle w:val="Bold"/>
          <w:i/>
          <w:iCs/>
        </w:rPr>
        <w:t>About this report</w:t>
      </w:r>
    </w:p>
    <w:p w14:paraId="73F611EC" w14:textId="37E34DFF" w:rsidR="000940E0" w:rsidRDefault="00CC0C0F" w:rsidP="000940E0">
      <w:pPr>
        <w:pStyle w:val="BodyText"/>
      </w:pPr>
      <w:r>
        <w:t>Presented in this technical appendix is a qualitative assessment of chemicals associated with drilling and hydraulic fracturing in the three GBA regions (Beetaloo, Cooper and Isa). More detailed information is presented regarding the chemicals associated with shale, tight and deep coal gas operations, a qualitative (screening) risk assessment of these chemicals, and investigations into the geogenic chemicals (naturally occurring contaminants) that may be mobilised into flowback and produced waters by hydraulic fracturing activities. The structure and focus of the synthesis report and technical appendices reflect the needs of government, industry, landowners and community groups.</w:t>
      </w:r>
    </w:p>
    <w:p w14:paraId="29E9F49C" w14:textId="664EA09A" w:rsidR="000A79DB" w:rsidRPr="000A79DB" w:rsidRDefault="000A79DB" w:rsidP="000940E0">
      <w:pPr>
        <w:pStyle w:val="BodyText"/>
        <w:rPr>
          <w:rStyle w:val="Bold"/>
          <w:i/>
          <w:iCs/>
        </w:rPr>
      </w:pPr>
      <w:r w:rsidRPr="000A79DB">
        <w:rPr>
          <w:rStyle w:val="Bold"/>
          <w:i/>
          <w:iCs/>
        </w:rPr>
        <w:t>Technical appendices</w:t>
      </w:r>
    </w:p>
    <w:p w14:paraId="421A9294" w14:textId="0BC46AC0" w:rsidR="000940E0" w:rsidRDefault="000A79DB" w:rsidP="000940E0">
      <w:pPr>
        <w:pStyle w:val="BodyText"/>
      </w:pPr>
      <w:r>
        <w:t>Other t</w:t>
      </w:r>
      <w:r w:rsidR="000940E0">
        <w:t>echnical appendices that support the geological and environmental baseline assessment for the Isa GBA region</w:t>
      </w:r>
      <w:r w:rsidR="000940E0" w:rsidRPr="3CE966F0">
        <w:t xml:space="preserve"> </w:t>
      </w:r>
      <w:r w:rsidR="000940E0">
        <w:t>are</w:t>
      </w:r>
      <w:r w:rsidR="000940E0" w:rsidRPr="3CE966F0">
        <w:t>:</w:t>
      </w:r>
    </w:p>
    <w:p w14:paraId="36BAEEC8" w14:textId="56E8E44F" w:rsidR="000A79DB" w:rsidRPr="006031E7" w:rsidRDefault="000A79DB" w:rsidP="006F6766">
      <w:pPr>
        <w:pStyle w:val="ListBullet"/>
        <w:numPr>
          <w:ilvl w:val="0"/>
          <w:numId w:val="5"/>
        </w:numPr>
        <w:spacing w:after="0" w:line="240" w:lineRule="auto"/>
        <w:ind w:left="360" w:hanging="360"/>
        <w:rPr>
          <w:lang w:eastAsia="en-US"/>
        </w:rPr>
      </w:pPr>
      <w:r w:rsidRPr="006031E7">
        <w:rPr>
          <w:lang w:eastAsia="en-US"/>
        </w:rPr>
        <w:t>Orr ML, Bradshaw BE, Bernardel G, Palu TJ, Hall LS, Bailey AHE, Skeers N, Dehelean A</w:t>
      </w:r>
      <w:r w:rsidR="00095CF1">
        <w:rPr>
          <w:lang w:eastAsia="en-US"/>
        </w:rPr>
        <w:t>, Reese B</w:t>
      </w:r>
      <w:r w:rsidR="0071543B">
        <w:rPr>
          <w:lang w:eastAsia="en-US"/>
        </w:rPr>
        <w:t xml:space="preserve"> and Woods M (2020</w:t>
      </w:r>
      <w:r w:rsidRPr="006031E7">
        <w:rPr>
          <w:lang w:eastAsia="en-US"/>
        </w:rPr>
        <w:t xml:space="preserve">) Geology of the Isa GBA region. </w:t>
      </w:r>
    </w:p>
    <w:p w14:paraId="32869AD3" w14:textId="525630D0" w:rsidR="00435EB0" w:rsidRPr="006031E7" w:rsidRDefault="00435EB0" w:rsidP="006F6766">
      <w:pPr>
        <w:pStyle w:val="ListBullet"/>
        <w:numPr>
          <w:ilvl w:val="0"/>
          <w:numId w:val="5"/>
        </w:numPr>
        <w:spacing w:after="0" w:line="240" w:lineRule="auto"/>
        <w:ind w:left="360" w:hanging="360"/>
        <w:rPr>
          <w:lang w:eastAsia="en-US"/>
        </w:rPr>
      </w:pPr>
      <w:r w:rsidRPr="006031E7">
        <w:rPr>
          <w:lang w:eastAsia="en-US"/>
        </w:rPr>
        <w:t>Bailey AHE, Bradshaw BE, Palu T, Wang L, Jarrett AJM, Orr M, Lech M, Evenden C, Arnold D, Reese B, Skeers N, Woods M, Dehel</w:t>
      </w:r>
      <w:r w:rsidR="0071543B">
        <w:rPr>
          <w:lang w:eastAsia="en-US"/>
        </w:rPr>
        <w:t>ean A, Lawson C and Hall L (2020</w:t>
      </w:r>
      <w:r w:rsidRPr="006031E7">
        <w:rPr>
          <w:lang w:eastAsia="en-US"/>
        </w:rPr>
        <w:t xml:space="preserve">) Shale gas prospectivity </w:t>
      </w:r>
      <w:r w:rsidR="00B77DAF">
        <w:rPr>
          <w:lang w:eastAsia="en-US"/>
        </w:rPr>
        <w:t>of</w:t>
      </w:r>
      <w:r w:rsidRPr="006031E7">
        <w:rPr>
          <w:lang w:eastAsia="en-US"/>
        </w:rPr>
        <w:t xml:space="preserve"> the Isa GBA region. </w:t>
      </w:r>
    </w:p>
    <w:p w14:paraId="70EE5150" w14:textId="1EB618B6" w:rsidR="00435EB0" w:rsidRPr="006031E7" w:rsidRDefault="00435EB0" w:rsidP="006F6766">
      <w:pPr>
        <w:pStyle w:val="ListBullet"/>
        <w:numPr>
          <w:ilvl w:val="0"/>
          <w:numId w:val="5"/>
        </w:numPr>
        <w:spacing w:after="0" w:line="240" w:lineRule="auto"/>
        <w:ind w:left="360" w:hanging="360"/>
        <w:rPr>
          <w:lang w:eastAsia="en-US"/>
        </w:rPr>
      </w:pPr>
      <w:r w:rsidRPr="006031E7">
        <w:rPr>
          <w:lang w:eastAsia="en-US"/>
        </w:rPr>
        <w:t xml:space="preserve">Buchanan S, Dixon-Jain P, </w:t>
      </w:r>
      <w:r w:rsidR="0051476A" w:rsidRPr="006031E7">
        <w:rPr>
          <w:lang w:eastAsia="en-US"/>
        </w:rPr>
        <w:t>Martinez J</w:t>
      </w:r>
      <w:r w:rsidR="0051476A">
        <w:rPr>
          <w:lang w:eastAsia="en-US"/>
        </w:rPr>
        <w:t xml:space="preserve">, </w:t>
      </w:r>
      <w:r w:rsidRPr="006031E7">
        <w:rPr>
          <w:lang w:eastAsia="en-US"/>
        </w:rPr>
        <w:t xml:space="preserve">Raiber M, </w:t>
      </w:r>
      <w:r w:rsidR="0051476A" w:rsidRPr="006031E7">
        <w:rPr>
          <w:lang w:eastAsia="en-US"/>
        </w:rPr>
        <w:t>Kumar P</w:t>
      </w:r>
      <w:r w:rsidR="0051476A">
        <w:rPr>
          <w:lang w:eastAsia="en-US"/>
        </w:rPr>
        <w:t>, Woods M, Arnold D, Dehelean A</w:t>
      </w:r>
      <w:r w:rsidRPr="006031E7">
        <w:rPr>
          <w:lang w:eastAsia="en-US"/>
        </w:rPr>
        <w:t xml:space="preserve"> and </w:t>
      </w:r>
      <w:r w:rsidR="0051476A">
        <w:rPr>
          <w:lang w:eastAsia="en-US"/>
        </w:rPr>
        <w:t xml:space="preserve">Skeers N </w:t>
      </w:r>
      <w:r w:rsidR="0071543B">
        <w:rPr>
          <w:lang w:eastAsia="en-US"/>
        </w:rPr>
        <w:t>(2020</w:t>
      </w:r>
      <w:r w:rsidRPr="006031E7">
        <w:rPr>
          <w:lang w:eastAsia="en-US"/>
        </w:rPr>
        <w:t xml:space="preserve">) Hydrogeology and groundwater systems of the Isa GBA region. </w:t>
      </w:r>
    </w:p>
    <w:p w14:paraId="39B83458" w14:textId="0453038E" w:rsidR="000A79DB" w:rsidRPr="006031E7" w:rsidRDefault="000A79DB" w:rsidP="006F6766">
      <w:pPr>
        <w:pStyle w:val="ListBullet"/>
        <w:numPr>
          <w:ilvl w:val="0"/>
          <w:numId w:val="5"/>
        </w:numPr>
        <w:spacing w:after="0" w:line="240" w:lineRule="auto"/>
        <w:ind w:left="360" w:hanging="360"/>
        <w:rPr>
          <w:lang w:eastAsia="en-US"/>
        </w:rPr>
      </w:pPr>
      <w:r w:rsidRPr="006031E7">
        <w:rPr>
          <w:lang w:eastAsia="en-US"/>
        </w:rPr>
        <w:t xml:space="preserve">MacFarlane CM, Herr A, Merrin </w:t>
      </w:r>
      <w:r w:rsidR="0071543B">
        <w:rPr>
          <w:lang w:eastAsia="en-US"/>
        </w:rPr>
        <w:t>LE, O’Grady AP and Pavey C (2020</w:t>
      </w:r>
      <w:r w:rsidRPr="006031E7">
        <w:rPr>
          <w:lang w:eastAsia="en-US"/>
        </w:rPr>
        <w:t xml:space="preserve">) Protected matters for the Isa GBA region. </w:t>
      </w:r>
    </w:p>
    <w:p w14:paraId="01B260E7" w14:textId="5FC3897A" w:rsidR="00435EB0" w:rsidRPr="006031E7" w:rsidRDefault="0071543B" w:rsidP="006F6766">
      <w:pPr>
        <w:pStyle w:val="ListBullet"/>
        <w:numPr>
          <w:ilvl w:val="0"/>
          <w:numId w:val="5"/>
        </w:numPr>
        <w:spacing w:after="0" w:line="240" w:lineRule="auto"/>
        <w:ind w:left="360" w:hanging="360"/>
        <w:rPr>
          <w:lang w:eastAsia="en-US"/>
        </w:rPr>
      </w:pPr>
      <w:r>
        <w:rPr>
          <w:lang w:eastAsia="en-US"/>
        </w:rPr>
        <w:t>Kear J and Kasperczyk D (2020</w:t>
      </w:r>
      <w:r w:rsidR="00435EB0" w:rsidRPr="006031E7">
        <w:rPr>
          <w:lang w:eastAsia="en-US"/>
        </w:rPr>
        <w:t xml:space="preserve">) Hydraulic fracturing and well integrity review for the GBA regions. </w:t>
      </w:r>
    </w:p>
    <w:p w14:paraId="300240A1" w14:textId="76A245DE" w:rsidR="006F3655" w:rsidRDefault="000940E0" w:rsidP="006F3655">
      <w:pPr>
        <w:pStyle w:val="BodyText"/>
      </w:pPr>
      <w:r w:rsidRPr="4BC8AF2A">
        <w:t>A</w:t>
      </w:r>
      <w:r w:rsidRPr="273156F5">
        <w:t xml:space="preserve">ll maps for </w:t>
      </w:r>
      <w:r w:rsidRPr="00286201">
        <w:t>the Isa GBA region use t</w:t>
      </w:r>
      <w:r w:rsidRPr="6F8BD0F4">
        <w:t>he Map Grid of Australia (MGA) projection</w:t>
      </w:r>
      <w:r w:rsidRPr="7043D1F5">
        <w:t xml:space="preserve"> (</w:t>
      </w:r>
      <w:r>
        <w:t>zone 54</w:t>
      </w:r>
      <w:r w:rsidRPr="6F8BD0F4">
        <w:t>) and the Geocentric Datum of Australia 1994 (GDA 1994)</w:t>
      </w:r>
      <w:r>
        <w:t>.</w:t>
      </w:r>
    </w:p>
    <w:p w14:paraId="27920FD9" w14:textId="69B3C10F" w:rsidR="000940E0" w:rsidRDefault="000940E0" w:rsidP="006F3655">
      <w:pPr>
        <w:pStyle w:val="BodyText"/>
        <w:sectPr w:rsidR="000940E0" w:rsidSect="000940E0">
          <w:headerReference w:type="default" r:id="rId38"/>
          <w:pgSz w:w="11906" w:h="16838" w:code="9"/>
          <w:pgMar w:top="1247" w:right="1134" w:bottom="1134" w:left="1134" w:header="510" w:footer="624" w:gutter="0"/>
          <w:pgNumType w:fmt="lowerRoman"/>
          <w:cols w:space="284"/>
          <w:docGrid w:linePitch="360"/>
        </w:sectPr>
      </w:pPr>
    </w:p>
    <w:p w14:paraId="014F59A9" w14:textId="177649A3" w:rsidR="46C20825" w:rsidRPr="00602239" w:rsidRDefault="00343900" w:rsidP="009B7A00">
      <w:pPr>
        <w:pStyle w:val="Heading2"/>
      </w:pPr>
      <w:bookmarkStart w:id="80" w:name="_Toc2260807"/>
      <w:bookmarkStart w:id="81" w:name="_Toc2242624"/>
      <w:bookmarkStart w:id="82" w:name="_Toc33739771"/>
      <w:bookmarkStart w:id="83" w:name="_Toc316485991"/>
      <w:bookmarkEnd w:id="29"/>
      <w:r w:rsidRPr="00602239">
        <w:t>Chemicals associated with shale</w:t>
      </w:r>
      <w:r w:rsidR="00F36A38" w:rsidRPr="00602239">
        <w:t>, tight a</w:t>
      </w:r>
      <w:r w:rsidRPr="00602239">
        <w:t xml:space="preserve">nd deep coal </w:t>
      </w:r>
      <w:r w:rsidR="00F36A38" w:rsidRPr="00602239">
        <w:t xml:space="preserve">gas </w:t>
      </w:r>
      <w:r w:rsidRPr="00602239">
        <w:t>operations</w:t>
      </w:r>
      <w:bookmarkEnd w:id="80"/>
      <w:bookmarkEnd w:id="81"/>
      <w:bookmarkEnd w:id="82"/>
    </w:p>
    <w:p w14:paraId="79AC2EF7" w14:textId="50ECA587" w:rsidR="46C20825" w:rsidRPr="00602239" w:rsidRDefault="00343900" w:rsidP="009B7A00">
      <w:pPr>
        <w:pStyle w:val="Heading3"/>
      </w:pPr>
      <w:bookmarkStart w:id="84" w:name="_Toc2242625"/>
      <w:bookmarkStart w:id="85" w:name="_Toc2260808"/>
      <w:bookmarkStart w:id="86" w:name="_Toc33739772"/>
      <w:r w:rsidRPr="00602239">
        <w:t>Introduction</w:t>
      </w:r>
      <w:bookmarkEnd w:id="84"/>
      <w:bookmarkEnd w:id="85"/>
      <w:bookmarkEnd w:id="86"/>
    </w:p>
    <w:p w14:paraId="6C5BF75C" w14:textId="585BF952" w:rsidR="00602239" w:rsidRPr="00602239" w:rsidRDefault="00602239" w:rsidP="003A4BE2">
      <w:pPr>
        <w:pStyle w:val="BodyText"/>
      </w:pPr>
      <w:r w:rsidRPr="00602239">
        <w:t>Industrial chemicals are required in shale, tight and deep coal gas operations for activities such as drilling, cementing, well construction and completion, well clean-</w:t>
      </w:r>
      <w:r w:rsidR="00CB72B9">
        <w:t>up</w:t>
      </w:r>
      <w:r w:rsidRPr="00602239">
        <w:t xml:space="preserve">, hydraulic fracturing, and waste treatment. The composition and concentration of chemicals will depend on site-specific conditions such as the geology and mineralogy of formations, environmental conditions such as temperature and pressure, and requirements to maintain well integrity and production. The managed use or accidental release of chemicals (industrial and geogenic (natural)) </w:t>
      </w:r>
      <w:r w:rsidR="00494110">
        <w:t xml:space="preserve">may </w:t>
      </w:r>
      <w:r w:rsidRPr="00602239">
        <w:t>have negative impacts on local and regional water quality (surface water and groundwater) and water-dependent ecosystems if not ad</w:t>
      </w:r>
      <w:r w:rsidR="00DC583B">
        <w:t>equately controlled or managed.</w:t>
      </w:r>
    </w:p>
    <w:p w14:paraId="1F2D6CA6" w14:textId="490BE11F" w:rsidR="00602239" w:rsidRPr="00602239" w:rsidRDefault="00602239" w:rsidP="003A4BE2">
      <w:pPr>
        <w:pStyle w:val="BodyText"/>
        <w:rPr>
          <w:lang w:val="en-US"/>
        </w:rPr>
      </w:pPr>
      <w:r w:rsidRPr="00602239">
        <w:t>Companies undertake an</w:t>
      </w:r>
      <w:r w:rsidR="007E4075">
        <w:t xml:space="preserve"> environmental risk assessment</w:t>
      </w:r>
      <w:r w:rsidRPr="00602239">
        <w:t xml:space="preserve"> </w:t>
      </w:r>
      <w:r w:rsidR="007E4075">
        <w:t>(</w:t>
      </w:r>
      <w:r w:rsidRPr="00602239">
        <w:t>ERA</w:t>
      </w:r>
      <w:r w:rsidR="007E4075">
        <w:t>)</w:t>
      </w:r>
      <w:r w:rsidRPr="00602239">
        <w:t xml:space="preserve"> process of gas operations </w:t>
      </w:r>
      <w:r w:rsidR="00563441">
        <w:t>(in consultation with government agencies</w:t>
      </w:r>
      <w:r w:rsidR="00C57DBF">
        <w:t xml:space="preserve">) </w:t>
      </w:r>
      <w:r w:rsidRPr="00602239">
        <w:t xml:space="preserve">that includes </w:t>
      </w:r>
      <w:r w:rsidR="001949D5">
        <w:t xml:space="preserve">identifying </w:t>
      </w:r>
      <w:r w:rsidRPr="00602239">
        <w:t xml:space="preserve">potential hazards (e.g. chemical transport and storage, hydraulic fracturing fluid injection, flowback and produced water storage), determines the </w:t>
      </w:r>
      <w:r w:rsidRPr="00602239">
        <w:rPr>
          <w:lang w:val="en-US"/>
        </w:rPr>
        <w:t>likelihood and consequence of a risk event occurring, identifies and evaluates control and mitigation measures (e.g. what controls are in place or need to be in place to address the identified risk and how effective are these controls), and develops a monitoring program to ensure controls and management strategies are adequate/effective and for compliance.</w:t>
      </w:r>
    </w:p>
    <w:p w14:paraId="5571D066" w14:textId="6C380FB2" w:rsidR="00343900" w:rsidRPr="00602239" w:rsidRDefault="00343900" w:rsidP="0080248F">
      <w:pPr>
        <w:pStyle w:val="Heading3"/>
      </w:pPr>
      <w:bookmarkStart w:id="87" w:name="_Toc2260810"/>
      <w:bookmarkStart w:id="88" w:name="_Toc33739773"/>
      <w:bookmarkStart w:id="89" w:name="_Toc2242626"/>
      <w:r w:rsidRPr="00602239">
        <w:t>Drilling chemicals</w:t>
      </w:r>
      <w:bookmarkEnd w:id="87"/>
      <w:bookmarkEnd w:id="88"/>
    </w:p>
    <w:bookmarkEnd w:id="89"/>
    <w:p w14:paraId="42331FF6" w14:textId="77777777" w:rsidR="00602239" w:rsidRPr="00602239" w:rsidRDefault="00602239" w:rsidP="003A4BE2">
      <w:pPr>
        <w:pStyle w:val="BodyText"/>
      </w:pPr>
      <w:r w:rsidRPr="00602239">
        <w:t>Shale, tight, and deep coal gas operations will require the construction of a well to access formations at depths to liberate the gas reserves. The wells are constructed to provide the necessary integrity and isolation (e.g. from groundwater) during the operational phase and post-decommissioning. As the well is being drilled, a series of metal casings are installed and cemented to provide the well stability, integrity, and isolation from aquifers and formations. The target formation(s) for gas production are accessed at specific well depths by perforating (creating small holes) the well casing and cement using small explosive charges or guns. Well pressure is tested at different stages during drilling and completion prior to hydraulic fracturing to monitor and confirm the well integrity.</w:t>
      </w:r>
    </w:p>
    <w:p w14:paraId="3E5E06CB" w14:textId="37159C5A" w:rsidR="00602239" w:rsidRDefault="00602239" w:rsidP="003A4BE2">
      <w:pPr>
        <w:pStyle w:val="BodyText"/>
      </w:pPr>
      <w:r w:rsidRPr="00602239">
        <w:t xml:space="preserve">Industrial chemicals are used to support the effectiveness and efficiency of drilling and maintenance of well integrity. The chemical additives are used </w:t>
      </w:r>
      <w:r w:rsidR="007E4075">
        <w:t>to</w:t>
      </w:r>
      <w:r w:rsidRPr="00602239">
        <w:t xml:space="preserve">: (i) mobilise and remove cuttings; (ii) lubricate and support the drill bit and assembly; (iii) reduce friction; (iv) facilitate cementing; (v) minimise damage to formations; (vi) seal permeable formations; and (vii) prevent corrosion and bacterial growth. </w:t>
      </w:r>
    </w:p>
    <w:p w14:paraId="0F5434DA" w14:textId="01143345" w:rsidR="00C24900" w:rsidRDefault="00602239" w:rsidP="003A4BE2">
      <w:pPr>
        <w:pStyle w:val="BodyText"/>
      </w:pPr>
      <w:r w:rsidRPr="00C24900">
        <w:t>Drilling wastes (e.g. muds and cuttings) are disposed of on-site in contained</w:t>
      </w:r>
      <w:r w:rsidR="000E7527">
        <w:t xml:space="preserve"> and </w:t>
      </w:r>
      <w:r w:rsidR="007E4075">
        <w:t>commonly</w:t>
      </w:r>
      <w:r w:rsidR="000E7527">
        <w:t xml:space="preserve"> </w:t>
      </w:r>
      <w:r>
        <w:t xml:space="preserve">lined </w:t>
      </w:r>
      <w:r w:rsidRPr="00C24900">
        <w:t>pits</w:t>
      </w:r>
      <w:r w:rsidR="00DB3EBF">
        <w:t>, used for ben</w:t>
      </w:r>
      <w:r w:rsidR="00DB3EBF" w:rsidRPr="004423DA">
        <w:t xml:space="preserve">eficial </w:t>
      </w:r>
      <w:r w:rsidR="00DB3EBF">
        <w:t xml:space="preserve">purposes </w:t>
      </w:r>
      <w:r w:rsidR="00DB3EBF" w:rsidRPr="004423DA">
        <w:t>by the company (pending the necessary approvals and it being fit for purpose</w:t>
      </w:r>
      <w:r w:rsidR="00DB3EBF">
        <w:t>)</w:t>
      </w:r>
      <w:r w:rsidR="00E071FE">
        <w:t xml:space="preserve"> and/</w:t>
      </w:r>
      <w:r w:rsidR="0025718A">
        <w:t xml:space="preserve">or </w:t>
      </w:r>
      <w:r w:rsidR="0025718A" w:rsidRPr="00C24900">
        <w:t>transported</w:t>
      </w:r>
      <w:r w:rsidRPr="00C24900">
        <w:t xml:space="preserve"> off-site to an approved </w:t>
      </w:r>
      <w:r w:rsidR="0025718A">
        <w:t>treatment or disposal facility.</w:t>
      </w:r>
    </w:p>
    <w:p w14:paraId="6C65A243" w14:textId="77AAA3D9" w:rsidR="00343900" w:rsidRPr="00602239" w:rsidRDefault="00343900" w:rsidP="0080248F">
      <w:pPr>
        <w:pStyle w:val="Heading3"/>
      </w:pPr>
      <w:bookmarkStart w:id="90" w:name="_Toc2260811"/>
      <w:bookmarkStart w:id="91" w:name="_Toc33739774"/>
      <w:r w:rsidRPr="00602239">
        <w:t>Hydraulic fracturing chemicals</w:t>
      </w:r>
      <w:bookmarkEnd w:id="90"/>
      <w:bookmarkEnd w:id="91"/>
    </w:p>
    <w:p w14:paraId="22821EFA" w14:textId="53762D7F" w:rsidR="009D5BFE" w:rsidRPr="00333DB1" w:rsidRDefault="006769E2" w:rsidP="00333DB1">
      <w:pPr>
        <w:pStyle w:val="BodyText"/>
      </w:pPr>
      <w:r w:rsidRPr="006769E2">
        <w:t xml:space="preserve">Hydraulic fracturing involves the injection of fluids </w:t>
      </w:r>
      <w:r w:rsidR="00473D61">
        <w:t xml:space="preserve">with chemical additives </w:t>
      </w:r>
      <w:r w:rsidRPr="006769E2">
        <w:t>under high pressure into target formations to fracture the rock to create high</w:t>
      </w:r>
      <w:r w:rsidR="00250502">
        <w:t>-</w:t>
      </w:r>
      <w:r w:rsidRPr="006769E2">
        <w:t xml:space="preserve">conductivity gas flow paths to the well. Common chemical </w:t>
      </w:r>
      <w:r w:rsidRPr="00896E25">
        <w:t xml:space="preserve">additives in </w:t>
      </w:r>
      <w:r w:rsidR="00473D61" w:rsidRPr="00896E25">
        <w:t xml:space="preserve">hydraulic fracturing </w:t>
      </w:r>
      <w:r w:rsidRPr="00896E25">
        <w:t>fluids for shale, tight and deep coal gas operations are listed in</w:t>
      </w:r>
      <w:r w:rsidR="004A17B2">
        <w:t xml:space="preserve"> </w:t>
      </w:r>
      <w:r w:rsidR="004A17B2">
        <w:fldChar w:fldCharType="begin" w:fldLock="1"/>
      </w:r>
      <w:r w:rsidR="004A17B2">
        <w:instrText xml:space="preserve"> REF _Ref532884005 \h </w:instrText>
      </w:r>
      <w:r w:rsidR="004A17B2">
        <w:fldChar w:fldCharType="separate"/>
      </w:r>
      <w:r w:rsidR="00272635">
        <w:t xml:space="preserve">Table </w:t>
      </w:r>
      <w:r w:rsidR="00272635">
        <w:rPr>
          <w:noProof/>
        </w:rPr>
        <w:t>1</w:t>
      </w:r>
      <w:r w:rsidR="004A17B2">
        <w:fldChar w:fldCharType="end"/>
      </w:r>
      <w:r w:rsidRPr="00896E25">
        <w:t>.</w:t>
      </w:r>
      <w:bookmarkStart w:id="92" w:name="_Ref527964088"/>
      <w:bookmarkStart w:id="93" w:name="_Toc528325692"/>
      <w:bookmarkStart w:id="94" w:name="_Toc528329135"/>
      <w:bookmarkStart w:id="95" w:name="_Toc528588948"/>
      <w:bookmarkStart w:id="96" w:name="_Toc528594037"/>
      <w:bookmarkStart w:id="97" w:name="_Toc529877945"/>
      <w:bookmarkStart w:id="98" w:name="_Toc532387424"/>
    </w:p>
    <w:p w14:paraId="6B1F8CB4" w14:textId="64616E37" w:rsidR="00C24900" w:rsidRPr="005C6CD5" w:rsidRDefault="00C103F9" w:rsidP="00C103F9">
      <w:pPr>
        <w:pStyle w:val="Caption"/>
      </w:pPr>
      <w:bookmarkStart w:id="99" w:name="_Ref532884005"/>
      <w:bookmarkStart w:id="100" w:name="_Toc26778445"/>
      <w:r>
        <w:t xml:space="preserve">Table </w:t>
      </w:r>
      <w:r w:rsidR="00A60CF4">
        <w:rPr>
          <w:noProof/>
        </w:rPr>
        <w:fldChar w:fldCharType="begin"/>
      </w:r>
      <w:r w:rsidR="00A60CF4">
        <w:rPr>
          <w:noProof/>
        </w:rPr>
        <w:instrText xml:space="preserve"> SEQ Table \* ARABIC </w:instrText>
      </w:r>
      <w:r w:rsidR="00A60CF4">
        <w:rPr>
          <w:noProof/>
        </w:rPr>
        <w:fldChar w:fldCharType="separate"/>
      </w:r>
      <w:r w:rsidR="00940DEF">
        <w:rPr>
          <w:noProof/>
        </w:rPr>
        <w:t>1</w:t>
      </w:r>
      <w:r w:rsidR="00A60CF4">
        <w:rPr>
          <w:noProof/>
        </w:rPr>
        <w:fldChar w:fldCharType="end"/>
      </w:r>
      <w:bookmarkEnd w:id="92"/>
      <w:bookmarkEnd w:id="99"/>
      <w:r w:rsidR="00C24900" w:rsidRPr="005C6CD5">
        <w:t xml:space="preserve"> Common </w:t>
      </w:r>
      <w:r w:rsidR="00473D61">
        <w:t xml:space="preserve">hydraulic fracturing </w:t>
      </w:r>
      <w:r w:rsidR="00C24900" w:rsidRPr="005C6CD5">
        <w:t>fluid chemical additives used in shale</w:t>
      </w:r>
      <w:r w:rsidR="000E3675" w:rsidRPr="005C6CD5">
        <w:t xml:space="preserve">, tight, and deep coal </w:t>
      </w:r>
      <w:r w:rsidR="00C24900" w:rsidRPr="005C6CD5">
        <w:t>gas operations</w:t>
      </w:r>
      <w:bookmarkEnd w:id="93"/>
      <w:bookmarkEnd w:id="94"/>
      <w:bookmarkEnd w:id="95"/>
      <w:bookmarkEnd w:id="96"/>
      <w:bookmarkEnd w:id="97"/>
      <w:bookmarkEnd w:id="98"/>
      <w:bookmarkEnd w:id="100"/>
    </w:p>
    <w:tbl>
      <w:tblPr>
        <w:tblStyle w:val="TableBAHeaderRow"/>
        <w:tblW w:w="0" w:type="auto"/>
        <w:tblLook w:val="04A0" w:firstRow="1" w:lastRow="0" w:firstColumn="1" w:lastColumn="0" w:noHBand="0" w:noVBand="1"/>
      </w:tblPr>
      <w:tblGrid>
        <w:gridCol w:w="2127"/>
        <w:gridCol w:w="6842"/>
      </w:tblGrid>
      <w:tr w:rsidR="00C24900" w:rsidRPr="00C24900" w14:paraId="27061A5B" w14:textId="77777777" w:rsidTr="00815E70">
        <w:trPr>
          <w:cnfStyle w:val="100000000000" w:firstRow="1" w:lastRow="0" w:firstColumn="0" w:lastColumn="0" w:oddVBand="0" w:evenVBand="0" w:oddHBand="0" w:evenHBand="0" w:firstRowFirstColumn="0" w:firstRowLastColumn="0" w:lastRowFirstColumn="0" w:lastRowLastColumn="0"/>
          <w:tblHeader/>
        </w:trPr>
        <w:tc>
          <w:tcPr>
            <w:tcW w:w="2127" w:type="dxa"/>
          </w:tcPr>
          <w:p w14:paraId="3465B693" w14:textId="77777777" w:rsidR="00C24900" w:rsidRPr="00C24900" w:rsidRDefault="00C24900" w:rsidP="00E67A76">
            <w:pPr>
              <w:pStyle w:val="TableText"/>
            </w:pPr>
            <w:r w:rsidRPr="00C24900">
              <w:t>Chemical additive</w:t>
            </w:r>
          </w:p>
        </w:tc>
        <w:tc>
          <w:tcPr>
            <w:tcW w:w="6842" w:type="dxa"/>
          </w:tcPr>
          <w:p w14:paraId="3D19EF82" w14:textId="77777777" w:rsidR="00C24900" w:rsidRPr="00C24900" w:rsidRDefault="00C24900" w:rsidP="00E67A76">
            <w:pPr>
              <w:pStyle w:val="TableText"/>
            </w:pPr>
            <w:r w:rsidRPr="00C24900">
              <w:t>Purpose</w:t>
            </w:r>
          </w:p>
        </w:tc>
      </w:tr>
      <w:tr w:rsidR="00C24900" w:rsidRPr="00C24900" w14:paraId="5F0EF6D3" w14:textId="77777777" w:rsidTr="00815E70">
        <w:trPr>
          <w:cnfStyle w:val="000000100000" w:firstRow="0" w:lastRow="0" w:firstColumn="0" w:lastColumn="0" w:oddVBand="0" w:evenVBand="0" w:oddHBand="1" w:evenHBand="0" w:firstRowFirstColumn="0" w:firstRowLastColumn="0" w:lastRowFirstColumn="0" w:lastRowLastColumn="0"/>
        </w:trPr>
        <w:tc>
          <w:tcPr>
            <w:tcW w:w="2127" w:type="dxa"/>
          </w:tcPr>
          <w:p w14:paraId="302DDD84" w14:textId="77777777" w:rsidR="00C24900" w:rsidRPr="00C24900" w:rsidRDefault="00C24900" w:rsidP="00E67A76">
            <w:pPr>
              <w:pStyle w:val="TableText"/>
            </w:pPr>
            <w:r w:rsidRPr="00C24900">
              <w:t>Acid/solvent</w:t>
            </w:r>
          </w:p>
        </w:tc>
        <w:tc>
          <w:tcPr>
            <w:tcW w:w="6842" w:type="dxa"/>
          </w:tcPr>
          <w:p w14:paraId="6A97DD3A" w14:textId="7E469692" w:rsidR="00C24900" w:rsidRPr="00C24900" w:rsidRDefault="00C24900" w:rsidP="00E67A76">
            <w:pPr>
              <w:pStyle w:val="TableText"/>
            </w:pPr>
            <w:r w:rsidRPr="00C24900">
              <w:t xml:space="preserve">Removes mineral scales and deposits, and cleans the wellbore prior to </w:t>
            </w:r>
            <w:r w:rsidR="002E7F5E">
              <w:t>hydraulic fracturing</w:t>
            </w:r>
            <w:r w:rsidRPr="00C24900">
              <w:t xml:space="preserve"> stimulation; dissolves minerals and initiates fractures in formations</w:t>
            </w:r>
          </w:p>
        </w:tc>
      </w:tr>
      <w:tr w:rsidR="00C24900" w:rsidRPr="00C24900" w14:paraId="5CFA65A3" w14:textId="77777777" w:rsidTr="00815E70">
        <w:trPr>
          <w:cnfStyle w:val="000000010000" w:firstRow="0" w:lastRow="0" w:firstColumn="0" w:lastColumn="0" w:oddVBand="0" w:evenVBand="0" w:oddHBand="0" w:evenHBand="1" w:firstRowFirstColumn="0" w:firstRowLastColumn="0" w:lastRowFirstColumn="0" w:lastRowLastColumn="0"/>
        </w:trPr>
        <w:tc>
          <w:tcPr>
            <w:tcW w:w="2127" w:type="dxa"/>
          </w:tcPr>
          <w:p w14:paraId="5C1FE70D" w14:textId="77777777" w:rsidR="00C24900" w:rsidRPr="00C24900" w:rsidRDefault="00C24900" w:rsidP="00E67A76">
            <w:pPr>
              <w:pStyle w:val="TableText"/>
            </w:pPr>
            <w:r w:rsidRPr="00C24900">
              <w:t>Buffer/acid</w:t>
            </w:r>
          </w:p>
        </w:tc>
        <w:tc>
          <w:tcPr>
            <w:tcW w:w="6842" w:type="dxa"/>
          </w:tcPr>
          <w:p w14:paraId="4EEFB4DD" w14:textId="77777777" w:rsidR="00C24900" w:rsidRPr="00C24900" w:rsidRDefault="00C24900" w:rsidP="00E67A76">
            <w:pPr>
              <w:pStyle w:val="TableText"/>
            </w:pPr>
            <w:r w:rsidRPr="00C24900">
              <w:t>Adjusts pH to maintain the effectiveness of fluid components and iron control</w:t>
            </w:r>
          </w:p>
        </w:tc>
      </w:tr>
      <w:tr w:rsidR="00C24900" w:rsidRPr="00C24900" w14:paraId="5045D1FA" w14:textId="77777777" w:rsidTr="00815E70">
        <w:trPr>
          <w:cnfStyle w:val="000000100000" w:firstRow="0" w:lastRow="0" w:firstColumn="0" w:lastColumn="0" w:oddVBand="0" w:evenVBand="0" w:oddHBand="1" w:evenHBand="0" w:firstRowFirstColumn="0" w:firstRowLastColumn="0" w:lastRowFirstColumn="0" w:lastRowLastColumn="0"/>
        </w:trPr>
        <w:tc>
          <w:tcPr>
            <w:tcW w:w="2127" w:type="dxa"/>
          </w:tcPr>
          <w:p w14:paraId="0D1A18E0" w14:textId="77777777" w:rsidR="00C24900" w:rsidRPr="00C24900" w:rsidRDefault="00C24900" w:rsidP="00E67A76">
            <w:pPr>
              <w:pStyle w:val="TableText"/>
            </w:pPr>
            <w:r w:rsidRPr="00C24900">
              <w:t>Biocide</w:t>
            </w:r>
          </w:p>
        </w:tc>
        <w:tc>
          <w:tcPr>
            <w:tcW w:w="6842" w:type="dxa"/>
          </w:tcPr>
          <w:p w14:paraId="3D390A1D" w14:textId="77777777" w:rsidR="00C24900" w:rsidRPr="00C24900" w:rsidRDefault="00C24900" w:rsidP="00E67A76">
            <w:pPr>
              <w:pStyle w:val="TableText"/>
            </w:pPr>
            <w:r w:rsidRPr="00C24900">
              <w:t>Prevents or limits bacterial growth that can result in clogging, unwanted gas production, and corrosion</w:t>
            </w:r>
          </w:p>
        </w:tc>
      </w:tr>
      <w:tr w:rsidR="00C24900" w:rsidRPr="00C24900" w14:paraId="170B5AFD" w14:textId="77777777" w:rsidTr="00815E70">
        <w:trPr>
          <w:cnfStyle w:val="000000010000" w:firstRow="0" w:lastRow="0" w:firstColumn="0" w:lastColumn="0" w:oddVBand="0" w:evenVBand="0" w:oddHBand="0" w:evenHBand="1" w:firstRowFirstColumn="0" w:firstRowLastColumn="0" w:lastRowFirstColumn="0" w:lastRowLastColumn="0"/>
        </w:trPr>
        <w:tc>
          <w:tcPr>
            <w:tcW w:w="2127" w:type="dxa"/>
          </w:tcPr>
          <w:p w14:paraId="21953CB0" w14:textId="77777777" w:rsidR="00C24900" w:rsidRPr="00C24900" w:rsidRDefault="00C24900" w:rsidP="00E67A76">
            <w:pPr>
              <w:pStyle w:val="TableText"/>
            </w:pPr>
            <w:r w:rsidRPr="00C24900">
              <w:t>Clay stabiliser</w:t>
            </w:r>
          </w:p>
        </w:tc>
        <w:tc>
          <w:tcPr>
            <w:tcW w:w="6842" w:type="dxa"/>
          </w:tcPr>
          <w:p w14:paraId="7545EFBF" w14:textId="77777777" w:rsidR="00C24900" w:rsidRPr="00C24900" w:rsidRDefault="00C24900" w:rsidP="00E67A76">
            <w:pPr>
              <w:pStyle w:val="TableText"/>
            </w:pPr>
            <w:r w:rsidRPr="00C24900">
              <w:t>Prevents swelling or shifting in formations</w:t>
            </w:r>
          </w:p>
        </w:tc>
      </w:tr>
      <w:tr w:rsidR="00C24900" w:rsidRPr="00C24900" w14:paraId="327AC0AE" w14:textId="77777777" w:rsidTr="00815E70">
        <w:trPr>
          <w:cnfStyle w:val="000000100000" w:firstRow="0" w:lastRow="0" w:firstColumn="0" w:lastColumn="0" w:oddVBand="0" w:evenVBand="0" w:oddHBand="1" w:evenHBand="0" w:firstRowFirstColumn="0" w:firstRowLastColumn="0" w:lastRowFirstColumn="0" w:lastRowLastColumn="0"/>
        </w:trPr>
        <w:tc>
          <w:tcPr>
            <w:tcW w:w="2127" w:type="dxa"/>
          </w:tcPr>
          <w:p w14:paraId="29AE6544" w14:textId="77777777" w:rsidR="00C24900" w:rsidRPr="00C24900" w:rsidRDefault="00C24900" w:rsidP="00E67A76">
            <w:pPr>
              <w:pStyle w:val="TableText"/>
            </w:pPr>
            <w:r w:rsidRPr="00C24900">
              <w:t>Crosslinking agent</w:t>
            </w:r>
          </w:p>
        </w:tc>
        <w:tc>
          <w:tcPr>
            <w:tcW w:w="6842" w:type="dxa"/>
          </w:tcPr>
          <w:p w14:paraId="226FB4E0" w14:textId="7488E482" w:rsidR="00C24900" w:rsidRPr="00C24900" w:rsidRDefault="00C24900" w:rsidP="00E67A76">
            <w:pPr>
              <w:pStyle w:val="TableText"/>
            </w:pPr>
            <w:r w:rsidRPr="00C24900">
              <w:t>Used to link polymers or gelling agent to improve cohesion, adhesion and thermal stability</w:t>
            </w:r>
            <w:r w:rsidR="00473D61">
              <w:t>, and maintain fluid viscosity</w:t>
            </w:r>
          </w:p>
        </w:tc>
      </w:tr>
      <w:tr w:rsidR="00C24900" w:rsidRPr="00C24900" w14:paraId="22F67857" w14:textId="77777777" w:rsidTr="00815E70">
        <w:trPr>
          <w:cnfStyle w:val="000000010000" w:firstRow="0" w:lastRow="0" w:firstColumn="0" w:lastColumn="0" w:oddVBand="0" w:evenVBand="0" w:oddHBand="0" w:evenHBand="1" w:firstRowFirstColumn="0" w:firstRowLastColumn="0" w:lastRowFirstColumn="0" w:lastRowLastColumn="0"/>
        </w:trPr>
        <w:tc>
          <w:tcPr>
            <w:tcW w:w="2127" w:type="dxa"/>
          </w:tcPr>
          <w:p w14:paraId="2A3E9BBE" w14:textId="5999AB90" w:rsidR="00C24900" w:rsidRPr="00C24900" w:rsidRDefault="00473D61" w:rsidP="00473D61">
            <w:pPr>
              <w:pStyle w:val="TableText"/>
            </w:pPr>
            <w:r>
              <w:t>Inhibitor mineral s</w:t>
            </w:r>
            <w:r w:rsidRPr="00E25FB0">
              <w:t>cale</w:t>
            </w:r>
            <w:r>
              <w:t>s and deposits</w:t>
            </w:r>
            <w:r w:rsidRPr="00C24900">
              <w:t xml:space="preserve"> </w:t>
            </w:r>
          </w:p>
        </w:tc>
        <w:tc>
          <w:tcPr>
            <w:tcW w:w="6842" w:type="dxa"/>
          </w:tcPr>
          <w:p w14:paraId="3EE99B45" w14:textId="51BA3509" w:rsidR="00C24900" w:rsidRPr="00C24900" w:rsidRDefault="00473D61" w:rsidP="00473D61">
            <w:pPr>
              <w:pStyle w:val="TableText"/>
            </w:pPr>
            <w:r w:rsidRPr="00E25FB0">
              <w:t>Prevents build-up of material on sides of well casing and surface equipment</w:t>
            </w:r>
            <w:r>
              <w:t xml:space="preserve">; iron control agent </w:t>
            </w:r>
            <w:r w:rsidR="002A61CD">
              <w:t xml:space="preserve">to </w:t>
            </w:r>
            <w:r w:rsidRPr="00E25FB0">
              <w:t>prevent</w:t>
            </w:r>
            <w:r w:rsidR="00FE50F9">
              <w:t xml:space="preserve"> </w:t>
            </w:r>
            <w:r w:rsidRPr="00E25FB0">
              <w:t>precipitation of metal oxides, such as iron oxides and hydroxides</w:t>
            </w:r>
            <w:r w:rsidRPr="00C24900">
              <w:t xml:space="preserve"> </w:t>
            </w:r>
          </w:p>
        </w:tc>
      </w:tr>
      <w:tr w:rsidR="00C24900" w:rsidRPr="00C24900" w14:paraId="180756A8" w14:textId="77777777" w:rsidTr="00815E70">
        <w:trPr>
          <w:cnfStyle w:val="000000100000" w:firstRow="0" w:lastRow="0" w:firstColumn="0" w:lastColumn="0" w:oddVBand="0" w:evenVBand="0" w:oddHBand="1" w:evenHBand="0" w:firstRowFirstColumn="0" w:firstRowLastColumn="0" w:lastRowFirstColumn="0" w:lastRowLastColumn="0"/>
        </w:trPr>
        <w:tc>
          <w:tcPr>
            <w:tcW w:w="2127" w:type="dxa"/>
          </w:tcPr>
          <w:p w14:paraId="64736603" w14:textId="77777777" w:rsidR="00C24900" w:rsidRPr="00C24900" w:rsidRDefault="00C24900" w:rsidP="00E67A76">
            <w:pPr>
              <w:pStyle w:val="TableText"/>
            </w:pPr>
            <w:r w:rsidRPr="00C24900">
              <w:t>Friction reducer</w:t>
            </w:r>
          </w:p>
        </w:tc>
        <w:tc>
          <w:tcPr>
            <w:tcW w:w="6842" w:type="dxa"/>
          </w:tcPr>
          <w:p w14:paraId="3A1D7B13" w14:textId="4B55195E" w:rsidR="00C24900" w:rsidRPr="00C24900" w:rsidRDefault="00C24900" w:rsidP="00473D61">
            <w:pPr>
              <w:pStyle w:val="TableText"/>
            </w:pPr>
            <w:r w:rsidRPr="00C24900">
              <w:t>Minimise</w:t>
            </w:r>
            <w:r w:rsidR="00564EB7">
              <w:t>s</w:t>
            </w:r>
            <w:r w:rsidRPr="00C24900">
              <w:t xml:space="preserve"> friction of </w:t>
            </w:r>
            <w:r w:rsidR="00473D61">
              <w:t xml:space="preserve">the hydraulic fracturing </w:t>
            </w:r>
            <w:r w:rsidRPr="00C24900">
              <w:t>fluid</w:t>
            </w:r>
          </w:p>
        </w:tc>
      </w:tr>
      <w:tr w:rsidR="00C24900" w:rsidRPr="00C24900" w14:paraId="222A3661" w14:textId="77777777" w:rsidTr="00815E70">
        <w:trPr>
          <w:cnfStyle w:val="000000010000" w:firstRow="0" w:lastRow="0" w:firstColumn="0" w:lastColumn="0" w:oddVBand="0" w:evenVBand="0" w:oddHBand="0" w:evenHBand="1" w:firstRowFirstColumn="0" w:firstRowLastColumn="0" w:lastRowFirstColumn="0" w:lastRowLastColumn="0"/>
        </w:trPr>
        <w:tc>
          <w:tcPr>
            <w:tcW w:w="2127" w:type="dxa"/>
          </w:tcPr>
          <w:p w14:paraId="6C941AD5" w14:textId="77777777" w:rsidR="00C24900" w:rsidRPr="00C24900" w:rsidRDefault="00C24900" w:rsidP="00E67A76">
            <w:pPr>
              <w:pStyle w:val="TableText"/>
            </w:pPr>
            <w:r w:rsidRPr="00C24900">
              <w:t>Corrosion inhibitor</w:t>
            </w:r>
          </w:p>
        </w:tc>
        <w:tc>
          <w:tcPr>
            <w:tcW w:w="6842" w:type="dxa"/>
          </w:tcPr>
          <w:p w14:paraId="08D6593D" w14:textId="77777777" w:rsidR="00C24900" w:rsidRPr="00C24900" w:rsidRDefault="00C24900" w:rsidP="00E67A76">
            <w:pPr>
              <w:pStyle w:val="TableText"/>
            </w:pPr>
            <w:r w:rsidRPr="00C24900">
              <w:t>Prevents damage to the wellbore and corrosion of pipes</w:t>
            </w:r>
          </w:p>
        </w:tc>
      </w:tr>
      <w:tr w:rsidR="00C24900" w:rsidRPr="00C24900" w14:paraId="5B6E683E" w14:textId="77777777" w:rsidTr="00815E70">
        <w:trPr>
          <w:cnfStyle w:val="000000100000" w:firstRow="0" w:lastRow="0" w:firstColumn="0" w:lastColumn="0" w:oddVBand="0" w:evenVBand="0" w:oddHBand="1" w:evenHBand="0" w:firstRowFirstColumn="0" w:firstRowLastColumn="0" w:lastRowFirstColumn="0" w:lastRowLastColumn="0"/>
        </w:trPr>
        <w:tc>
          <w:tcPr>
            <w:tcW w:w="2127" w:type="dxa"/>
          </w:tcPr>
          <w:p w14:paraId="0845B2BF" w14:textId="77777777" w:rsidR="00C24900" w:rsidRPr="00C24900" w:rsidRDefault="00C24900" w:rsidP="00E67A76">
            <w:pPr>
              <w:pStyle w:val="TableText"/>
            </w:pPr>
            <w:r w:rsidRPr="00C24900">
              <w:t>Surfactant</w:t>
            </w:r>
          </w:p>
        </w:tc>
        <w:tc>
          <w:tcPr>
            <w:tcW w:w="6842" w:type="dxa"/>
          </w:tcPr>
          <w:p w14:paraId="74E6F5BE" w14:textId="087DF226" w:rsidR="00C24900" w:rsidRPr="00C24900" w:rsidRDefault="00C24900" w:rsidP="00473D61">
            <w:pPr>
              <w:pStyle w:val="TableText"/>
            </w:pPr>
            <w:r w:rsidRPr="00C24900">
              <w:t xml:space="preserve">Allows for increased matrix penetration and aids in recovery of water used during </w:t>
            </w:r>
            <w:r w:rsidR="00473D61">
              <w:t>hydraulic fracturing</w:t>
            </w:r>
          </w:p>
        </w:tc>
      </w:tr>
      <w:tr w:rsidR="00C24900" w:rsidRPr="00C24900" w14:paraId="3B5C27F6" w14:textId="77777777" w:rsidTr="00815E70">
        <w:trPr>
          <w:cnfStyle w:val="000000010000" w:firstRow="0" w:lastRow="0" w:firstColumn="0" w:lastColumn="0" w:oddVBand="0" w:evenVBand="0" w:oddHBand="0" w:evenHBand="1" w:firstRowFirstColumn="0" w:firstRowLastColumn="0" w:lastRowFirstColumn="0" w:lastRowLastColumn="0"/>
        </w:trPr>
        <w:tc>
          <w:tcPr>
            <w:tcW w:w="2127" w:type="dxa"/>
          </w:tcPr>
          <w:p w14:paraId="35A1F3DB" w14:textId="77777777" w:rsidR="00C24900" w:rsidRPr="00C24900" w:rsidRDefault="00C24900" w:rsidP="00E67A76">
            <w:pPr>
              <w:pStyle w:val="TableText"/>
            </w:pPr>
            <w:r w:rsidRPr="00C24900">
              <w:t>Proppant</w:t>
            </w:r>
          </w:p>
        </w:tc>
        <w:tc>
          <w:tcPr>
            <w:tcW w:w="6842" w:type="dxa"/>
          </w:tcPr>
          <w:p w14:paraId="2114F087" w14:textId="77777777" w:rsidR="00C24900" w:rsidRPr="00C24900" w:rsidRDefault="00C24900" w:rsidP="00E67A76">
            <w:pPr>
              <w:pStyle w:val="TableText"/>
            </w:pPr>
            <w:r w:rsidRPr="00C24900">
              <w:t>Holds open fractures to allow gas flow</w:t>
            </w:r>
          </w:p>
        </w:tc>
      </w:tr>
      <w:tr w:rsidR="00C24900" w:rsidRPr="00C24900" w14:paraId="3BF086A4" w14:textId="77777777" w:rsidTr="00815E70">
        <w:trPr>
          <w:cnfStyle w:val="000000100000" w:firstRow="0" w:lastRow="0" w:firstColumn="0" w:lastColumn="0" w:oddVBand="0" w:evenVBand="0" w:oddHBand="1" w:evenHBand="0" w:firstRowFirstColumn="0" w:firstRowLastColumn="0" w:lastRowFirstColumn="0" w:lastRowLastColumn="0"/>
        </w:trPr>
        <w:tc>
          <w:tcPr>
            <w:tcW w:w="2127" w:type="dxa"/>
          </w:tcPr>
          <w:p w14:paraId="751ABCC5" w14:textId="77777777" w:rsidR="00C24900" w:rsidRPr="00C24900" w:rsidRDefault="00C24900" w:rsidP="00E67A76">
            <w:pPr>
              <w:pStyle w:val="TableText"/>
            </w:pPr>
            <w:r w:rsidRPr="00C24900">
              <w:t>Gelling agent/viscosifier</w:t>
            </w:r>
          </w:p>
        </w:tc>
        <w:tc>
          <w:tcPr>
            <w:tcW w:w="6842" w:type="dxa"/>
          </w:tcPr>
          <w:p w14:paraId="1DC8D06C" w14:textId="3BEE7DB3" w:rsidR="00C24900" w:rsidRPr="00C24900" w:rsidRDefault="00617B99" w:rsidP="00473D61">
            <w:pPr>
              <w:pStyle w:val="TableText"/>
            </w:pPr>
            <w:r>
              <w:t>Adjust</w:t>
            </w:r>
            <w:r w:rsidR="00865F55">
              <w:t>s</w:t>
            </w:r>
            <w:r>
              <w:t xml:space="preserve"> f</w:t>
            </w:r>
            <w:r w:rsidR="00473D61" w:rsidRPr="00E25FB0">
              <w:t>luid viscosity</w:t>
            </w:r>
            <w:r w:rsidR="00473D61">
              <w:t xml:space="preserve"> and </w:t>
            </w:r>
            <w:r w:rsidR="00473D61" w:rsidRPr="00E25FB0">
              <w:t>thickens fluid in order to suspend the proppant</w:t>
            </w:r>
          </w:p>
        </w:tc>
      </w:tr>
      <w:tr w:rsidR="00C24900" w:rsidRPr="00C24900" w14:paraId="5CCAFF17" w14:textId="77777777" w:rsidTr="00815E70">
        <w:trPr>
          <w:cnfStyle w:val="000000010000" w:firstRow="0" w:lastRow="0" w:firstColumn="0" w:lastColumn="0" w:oddVBand="0" w:evenVBand="0" w:oddHBand="0" w:evenHBand="1" w:firstRowFirstColumn="0" w:firstRowLastColumn="0" w:lastRowFirstColumn="0" w:lastRowLastColumn="0"/>
        </w:trPr>
        <w:tc>
          <w:tcPr>
            <w:tcW w:w="2127" w:type="dxa"/>
          </w:tcPr>
          <w:p w14:paraId="156A1F64" w14:textId="0481049C" w:rsidR="00C24900" w:rsidRPr="00C24900" w:rsidRDefault="00C24900" w:rsidP="00E67A76">
            <w:pPr>
              <w:pStyle w:val="TableText"/>
            </w:pPr>
            <w:r w:rsidRPr="00C24900">
              <w:t>Breaker</w:t>
            </w:r>
            <w:r w:rsidR="00473D61">
              <w:t>/deviscosifier</w:t>
            </w:r>
          </w:p>
        </w:tc>
        <w:tc>
          <w:tcPr>
            <w:tcW w:w="6842" w:type="dxa"/>
          </w:tcPr>
          <w:p w14:paraId="234302B1" w14:textId="5D7C65B0" w:rsidR="00C24900" w:rsidRPr="00C24900" w:rsidRDefault="00473D61" w:rsidP="00473D61">
            <w:pPr>
              <w:pStyle w:val="TableText"/>
            </w:pPr>
            <w:r>
              <w:t>D</w:t>
            </w:r>
            <w:r w:rsidR="00C24900" w:rsidRPr="00C24900">
              <w:t>egrade</w:t>
            </w:r>
            <w:r w:rsidR="00617B99">
              <w:t>s</w:t>
            </w:r>
            <w:r w:rsidR="00C24900" w:rsidRPr="00C24900">
              <w:t xml:space="preserve"> or break</w:t>
            </w:r>
            <w:r w:rsidR="00617B99">
              <w:t xml:space="preserve">s </w:t>
            </w:r>
            <w:r w:rsidR="00C24900" w:rsidRPr="00C24900">
              <w:t>down the gelling agent/viscosifier</w:t>
            </w:r>
          </w:p>
        </w:tc>
      </w:tr>
    </w:tbl>
    <w:p w14:paraId="4DE08C5A" w14:textId="17D56437" w:rsidR="00602239" w:rsidRDefault="00602239" w:rsidP="003A4BE2">
      <w:pPr>
        <w:pStyle w:val="BodyText"/>
      </w:pPr>
      <w:r w:rsidRPr="00C24900">
        <w:t xml:space="preserve">In general, the majority of </w:t>
      </w:r>
      <w:r>
        <w:t xml:space="preserve">hydraulic fracturing </w:t>
      </w:r>
      <w:r w:rsidRPr="00C24900">
        <w:t>fluid consists of water (&gt;97%), with smaller proportions of proppant (sand) and chemical additives (</w:t>
      </w:r>
      <w:r w:rsidR="004A17B2">
        <w:fldChar w:fldCharType="begin" w:fldLock="1"/>
      </w:r>
      <w:r w:rsidR="004A17B2">
        <w:instrText xml:space="preserve"> REF _Ref527963027 \h </w:instrText>
      </w:r>
      <w:r w:rsidR="003A4BE2">
        <w:instrText xml:space="preserve"> \* MERGEFORMAT </w:instrText>
      </w:r>
      <w:r w:rsidR="004A17B2">
        <w:fldChar w:fldCharType="separate"/>
      </w:r>
      <w:r w:rsidR="00272635">
        <w:t xml:space="preserve">Figure </w:t>
      </w:r>
      <w:r w:rsidR="00272635">
        <w:rPr>
          <w:noProof/>
        </w:rPr>
        <w:t>1</w:t>
      </w:r>
      <w:r w:rsidR="004A17B2">
        <w:fldChar w:fldCharType="end"/>
      </w:r>
      <w:r w:rsidRPr="00C24900">
        <w:t>).</w:t>
      </w:r>
    </w:p>
    <w:p w14:paraId="3A7545B7" w14:textId="06C57192" w:rsidR="00602239" w:rsidRDefault="00602239" w:rsidP="003A4BE2">
      <w:pPr>
        <w:pStyle w:val="BodyText"/>
      </w:pPr>
      <w:r w:rsidRPr="00E25FB0">
        <w:t xml:space="preserve">The </w:t>
      </w:r>
      <w:r>
        <w:t xml:space="preserve">well pressure and </w:t>
      </w:r>
      <w:r w:rsidRPr="00E25FB0">
        <w:t xml:space="preserve">volume of </w:t>
      </w:r>
      <w:r>
        <w:t xml:space="preserve">hydraulic fracturing </w:t>
      </w:r>
      <w:r w:rsidRPr="00E25FB0">
        <w:t xml:space="preserve">fluids added and recovered are routinely monitored </w:t>
      </w:r>
      <w:r>
        <w:t xml:space="preserve">in wells </w:t>
      </w:r>
      <w:r w:rsidRPr="00E25FB0">
        <w:t>during</w:t>
      </w:r>
      <w:r>
        <w:t xml:space="preserve"> stimulation </w:t>
      </w:r>
      <w:r w:rsidRPr="00E25FB0">
        <w:t xml:space="preserve">to </w:t>
      </w:r>
      <w:r w:rsidR="006A78CC">
        <w:t xml:space="preserve">assess </w:t>
      </w:r>
      <w:r w:rsidRPr="00E25FB0">
        <w:rPr>
          <w:rFonts w:cstheme="minorHAnsi"/>
        </w:rPr>
        <w:t xml:space="preserve">well integrity and optimise gas production. </w:t>
      </w:r>
      <w:r w:rsidRPr="00E25FB0">
        <w:t xml:space="preserve">Typically, flowback and produced </w:t>
      </w:r>
      <w:r>
        <w:t>water</w:t>
      </w:r>
      <w:r w:rsidRPr="00E25FB0">
        <w:t>, and liquid from the gas separator</w:t>
      </w:r>
      <w:r>
        <w:t>,</w:t>
      </w:r>
      <w:r w:rsidRPr="00E25FB0">
        <w:t xml:space="preserve"> are direct</w:t>
      </w:r>
      <w:r>
        <w:t>ed</w:t>
      </w:r>
      <w:r w:rsidRPr="00E25FB0">
        <w:t xml:space="preserve"> to storage </w:t>
      </w:r>
      <w:r>
        <w:t xml:space="preserve">locations/ponds/tanks </w:t>
      </w:r>
      <w:r w:rsidRPr="00E25FB0">
        <w:t xml:space="preserve">(above </w:t>
      </w:r>
      <w:r>
        <w:t xml:space="preserve">or </w:t>
      </w:r>
      <w:r w:rsidRPr="00E25FB0">
        <w:t>below ground)</w:t>
      </w:r>
      <w:r>
        <w:t xml:space="preserve">, which have specifications </w:t>
      </w:r>
      <w:r w:rsidRPr="00E25FB0">
        <w:t xml:space="preserve">dependent on </w:t>
      </w:r>
      <w:r>
        <w:t xml:space="preserve">the </w:t>
      </w:r>
      <w:r w:rsidRPr="00E25FB0">
        <w:t xml:space="preserve">environmental conditions and requirements at </w:t>
      </w:r>
      <w:r>
        <w:t>the well site</w:t>
      </w:r>
      <w:r w:rsidRPr="00E25FB0">
        <w:t xml:space="preserve">. Depending on the water quality, environmental conditions and treatment/management costs, the stored </w:t>
      </w:r>
      <w:r>
        <w:t>waste</w:t>
      </w:r>
      <w:r w:rsidRPr="00E25FB0">
        <w:t>water can be</w:t>
      </w:r>
      <w:r>
        <w:t>:</w:t>
      </w:r>
      <w:r w:rsidRPr="00E25FB0">
        <w:t xml:space="preserve"> </w:t>
      </w:r>
      <w:r>
        <w:t xml:space="preserve">(i) </w:t>
      </w:r>
      <w:r w:rsidRPr="00E25FB0">
        <w:t xml:space="preserve">treated </w:t>
      </w:r>
      <w:r>
        <w:t xml:space="preserve">on-site </w:t>
      </w:r>
      <w:r w:rsidRPr="00E25FB0">
        <w:t>(</w:t>
      </w:r>
      <w:r>
        <w:t xml:space="preserve">e.g. </w:t>
      </w:r>
      <w:r w:rsidRPr="00E25FB0">
        <w:t>reverse osmosis)</w:t>
      </w:r>
      <w:r>
        <w:t>; (ii)</w:t>
      </w:r>
      <w:r w:rsidRPr="00E25FB0">
        <w:t xml:space="preserve"> reused, or recycled on</w:t>
      </w:r>
      <w:r>
        <w:t>-</w:t>
      </w:r>
      <w:r w:rsidRPr="00E25FB0">
        <w:t>site</w:t>
      </w:r>
      <w:r>
        <w:t xml:space="preserve"> (e.g. dust suppression);</w:t>
      </w:r>
      <w:r w:rsidRPr="00E25FB0">
        <w:t xml:space="preserve"> </w:t>
      </w:r>
      <w:r>
        <w:t>(iii) used for ben</w:t>
      </w:r>
      <w:r w:rsidRPr="004423DA">
        <w:t xml:space="preserve">eficial </w:t>
      </w:r>
      <w:r>
        <w:t>purposes</w:t>
      </w:r>
      <w:r w:rsidR="002001BB">
        <w:t xml:space="preserve"> by the </w:t>
      </w:r>
      <w:r w:rsidRPr="004423DA">
        <w:t>company or a third party (</w:t>
      </w:r>
      <w:r w:rsidR="00E50DBB">
        <w:t xml:space="preserve">e.g. </w:t>
      </w:r>
      <w:r w:rsidR="002F2811">
        <w:t xml:space="preserve">irrigation </w:t>
      </w:r>
      <w:r w:rsidRPr="004423DA">
        <w:t>pending the necessary approvals and it being fit for purpose</w:t>
      </w:r>
      <w:r>
        <w:t xml:space="preserve">); (iv) </w:t>
      </w:r>
      <w:r w:rsidRPr="00E25FB0">
        <w:t>evaporated on-site in ponds to a solid waste or brine for storage in a controlled manner</w:t>
      </w:r>
      <w:r>
        <w:t>; (v) reinjected to deep aquifers (pending the necessary approvals); or (vi)</w:t>
      </w:r>
      <w:r w:rsidRPr="00E25FB0">
        <w:t xml:space="preserve"> </w:t>
      </w:r>
      <w:r>
        <w:t xml:space="preserve">transported and </w:t>
      </w:r>
      <w:r w:rsidRPr="00E25FB0">
        <w:t>disposed off-site at an approved treatment</w:t>
      </w:r>
      <w:r>
        <w:t>/</w:t>
      </w:r>
      <w:r w:rsidRPr="00E25FB0">
        <w:t>disposal facility.</w:t>
      </w:r>
    </w:p>
    <w:p w14:paraId="7556DE13" w14:textId="77777777" w:rsidR="00C24900" w:rsidRDefault="00C24900" w:rsidP="00333DB1">
      <w:pPr>
        <w:pStyle w:val="Figures"/>
        <w:jc w:val="center"/>
      </w:pPr>
      <w:r>
        <w:rPr>
          <w:noProof/>
        </w:rPr>
        <w:drawing>
          <wp:inline distT="0" distB="0" distL="0" distR="0" wp14:anchorId="2D9EF1F1" wp14:editId="7B0A2E1B">
            <wp:extent cx="4271749" cy="2026445"/>
            <wp:effectExtent l="0" t="0" r="0" b="0"/>
            <wp:docPr id="1371247937" name="Picture 137124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474295" cy="2122530"/>
                    </a:xfrm>
                    <a:prstGeom prst="rect">
                      <a:avLst/>
                    </a:prstGeom>
                  </pic:spPr>
                </pic:pic>
              </a:graphicData>
            </a:graphic>
          </wp:inline>
        </w:drawing>
      </w:r>
    </w:p>
    <w:p w14:paraId="209274FE" w14:textId="36B33EFD" w:rsidR="00343900" w:rsidRDefault="00C103F9" w:rsidP="00C103F9">
      <w:pPr>
        <w:pStyle w:val="Caption"/>
      </w:pPr>
      <w:bookmarkStart w:id="101" w:name="_Ref527963027"/>
      <w:bookmarkStart w:id="102" w:name="_Toc528329202"/>
      <w:bookmarkStart w:id="103" w:name="_Toc528588916"/>
      <w:bookmarkStart w:id="104" w:name="_Toc528594103"/>
      <w:bookmarkStart w:id="105" w:name="_Toc530496021"/>
      <w:bookmarkStart w:id="106" w:name="_Toc530579100"/>
      <w:bookmarkStart w:id="107" w:name="_Toc532387418"/>
      <w:bookmarkStart w:id="108" w:name="_Toc26778442"/>
      <w:r>
        <w:t xml:space="preserve">Figure </w:t>
      </w:r>
      <w:r w:rsidR="00A60CF4">
        <w:rPr>
          <w:noProof/>
        </w:rPr>
        <w:fldChar w:fldCharType="begin"/>
      </w:r>
      <w:r w:rsidR="00A60CF4">
        <w:rPr>
          <w:noProof/>
        </w:rPr>
        <w:instrText xml:space="preserve"> SEQ Figure \* ARABIC </w:instrText>
      </w:r>
      <w:r w:rsidR="00A60CF4">
        <w:rPr>
          <w:noProof/>
        </w:rPr>
        <w:fldChar w:fldCharType="separate"/>
      </w:r>
      <w:r w:rsidR="00940DEF">
        <w:rPr>
          <w:noProof/>
        </w:rPr>
        <w:t>1</w:t>
      </w:r>
      <w:r w:rsidR="00A60CF4">
        <w:rPr>
          <w:noProof/>
        </w:rPr>
        <w:fldChar w:fldCharType="end"/>
      </w:r>
      <w:bookmarkEnd w:id="101"/>
      <w:r w:rsidR="00333DB1">
        <w:t xml:space="preserve"> </w:t>
      </w:r>
      <w:r w:rsidR="00602239">
        <w:t>An e</w:t>
      </w:r>
      <w:r w:rsidR="00C24900" w:rsidRPr="00E25FB0">
        <w:t xml:space="preserve">xample of overall percentages of water, proppant, and chemical additives </w:t>
      </w:r>
      <w:r w:rsidR="00C24900">
        <w:t xml:space="preserve">in </w:t>
      </w:r>
      <w:r w:rsidR="00094B5E">
        <w:t xml:space="preserve">hydraulic fracturing </w:t>
      </w:r>
      <w:r w:rsidR="00C24900">
        <w:t xml:space="preserve">fluid </w:t>
      </w:r>
      <w:r w:rsidR="00C24900" w:rsidRPr="00E25FB0">
        <w:t>in a deep shale gas well fracturing operation in the Cooper Basin</w:t>
      </w:r>
      <w:bookmarkEnd w:id="102"/>
      <w:bookmarkEnd w:id="103"/>
      <w:bookmarkEnd w:id="104"/>
      <w:bookmarkEnd w:id="105"/>
      <w:bookmarkEnd w:id="106"/>
      <w:bookmarkEnd w:id="107"/>
      <w:bookmarkEnd w:id="108"/>
    </w:p>
    <w:p w14:paraId="4212D4E3" w14:textId="7E6EFA2B" w:rsidR="00404CB4" w:rsidRPr="00440FD8" w:rsidRDefault="00404CB4" w:rsidP="00440FD8">
      <w:pPr>
        <w:pStyle w:val="SourceornoteforTableorFigure"/>
      </w:pPr>
      <w:r w:rsidRPr="00440FD8">
        <w:t xml:space="preserve">Source: </w:t>
      </w:r>
      <w:r w:rsidR="00602239">
        <w:t xml:space="preserve">figure reproduced from </w:t>
      </w:r>
      <w:r w:rsidRPr="00440FD8">
        <w:fldChar w:fldCharType="begin"/>
      </w:r>
      <w:r w:rsidR="00C30F6C">
        <w:instrText xml:space="preserve"> ADDIN EN.CITE &lt;EndNote&gt;&lt;Cite AuthorYear="1"&gt;&lt;Author&gt;Beach Energy and RPS&lt;/Author&gt;&lt;Year&gt;2012&lt;/Year&gt;&lt;RecNum&gt;54&lt;/RecNum&gt;&lt;DisplayText&gt;Beach Energy and RPS (2012)&lt;/DisplayText&gt;&lt;record&gt;&lt;rec-number&gt;54&lt;/rec-number&gt;&lt;foreign-keys&gt;&lt;key app="EN" db-id="t05vetvzgttdtfe5vr850sfc2ee00w0s0dv0" timestamp="1571121892" guid="1cc02c18-45e6-4c20-b58e-cebc55099808"&gt;54&lt;/key&gt;&lt;key app="ENWeb" db-id=""&gt;0&lt;/key&gt;&lt;/foreign-keys&gt;&lt;ref-type name="Report"&gt;27&lt;/ref-type&gt;&lt;contributors&gt;&lt;authors&gt;&lt;author&gt;Beach Energy and RPS,&lt;/author&gt;&lt;/authors&gt;&lt;/contributors&gt;&lt;titles&gt;&lt;title&gt;Environmental Impact Report. Fracture stimulation of deep shale gas and tight gas targets in the Nappamerri Trough (Cooper Basin), Queensland. A269B-Queensland Cooper Basin shale gas fracture stimulation EIR; Rev 0 / September 2012&lt;/title&gt;&lt;/titles&gt;&lt;dates&gt;&lt;year&gt;2012&lt;/year&gt;&lt;/dates&gt;&lt;pub-location&gt;Adelaide&lt;/pub-location&gt;&lt;publisher&gt;Beach Energy&lt;/publisher&gt;&lt;urls&gt;&lt;/urls&gt;&lt;/record&gt;&lt;/Cite&gt;&lt;/EndNote&gt;</w:instrText>
      </w:r>
      <w:r w:rsidRPr="00440FD8">
        <w:fldChar w:fldCharType="separate"/>
      </w:r>
      <w:r w:rsidRPr="00440FD8">
        <w:rPr>
          <w:noProof/>
        </w:rPr>
        <w:t>Beach Energy and RPS (2012)</w:t>
      </w:r>
      <w:r w:rsidRPr="00440FD8">
        <w:fldChar w:fldCharType="end"/>
      </w:r>
      <w:r w:rsidR="00440FD8" w:rsidRPr="00440FD8">
        <w:t xml:space="preserve"> </w:t>
      </w:r>
      <w:r w:rsidR="00440FD8" w:rsidRPr="00C139AD">
        <w:br/>
      </w:r>
      <w:r w:rsidRPr="00440FD8">
        <w:t>Element:</w:t>
      </w:r>
      <w:r w:rsidR="00A754AD">
        <w:t xml:space="preserve"> GBA-ISA-245</w:t>
      </w:r>
    </w:p>
    <w:p w14:paraId="48501814" w14:textId="64D703B1" w:rsidR="00343900" w:rsidRPr="00602239" w:rsidRDefault="00343900" w:rsidP="0080248F">
      <w:pPr>
        <w:pStyle w:val="Heading3"/>
      </w:pPr>
      <w:bookmarkStart w:id="109" w:name="_Toc2260812"/>
      <w:bookmarkStart w:id="110" w:name="_Toc33739775"/>
      <w:r w:rsidRPr="00602239">
        <w:t>Geogenic chemicals</w:t>
      </w:r>
      <w:bookmarkEnd w:id="109"/>
      <w:bookmarkEnd w:id="110"/>
    </w:p>
    <w:p w14:paraId="6B267A3E" w14:textId="0EBC32AE" w:rsidR="00775666" w:rsidRPr="00E56023" w:rsidRDefault="00094B5E" w:rsidP="003A4BE2">
      <w:pPr>
        <w:pStyle w:val="BodyText"/>
      </w:pPr>
      <w:bookmarkStart w:id="111" w:name="_Toc2242628"/>
      <w:bookmarkEnd w:id="111"/>
      <w:r w:rsidRPr="005F345F">
        <w:rPr>
          <w:lang w:eastAsia="en-US"/>
        </w:rPr>
        <w:t xml:space="preserve">Concerns surrounding the use of </w:t>
      </w:r>
      <w:r>
        <w:rPr>
          <w:lang w:eastAsia="en-US"/>
        </w:rPr>
        <w:t xml:space="preserve">hydraulic fracturing </w:t>
      </w:r>
      <w:r w:rsidRPr="005F345F">
        <w:rPr>
          <w:lang w:eastAsia="en-US"/>
        </w:rPr>
        <w:t xml:space="preserve">have mainly centred on potential effects of a range of industrial chemicals that </w:t>
      </w:r>
      <w:r>
        <w:rPr>
          <w:lang w:eastAsia="en-US"/>
        </w:rPr>
        <w:t>comprise an overall small percentage</w:t>
      </w:r>
      <w:r w:rsidRPr="00C20E55">
        <w:rPr>
          <w:lang w:eastAsia="en-US"/>
        </w:rPr>
        <w:t xml:space="preserve"> (</w:t>
      </w:r>
      <w:r w:rsidR="004A17B2">
        <w:rPr>
          <w:lang w:eastAsia="en-US"/>
        </w:rPr>
        <w:fldChar w:fldCharType="begin" w:fldLock="1"/>
      </w:r>
      <w:r w:rsidR="004A17B2">
        <w:rPr>
          <w:lang w:eastAsia="en-US"/>
        </w:rPr>
        <w:instrText xml:space="preserve"> REF _Ref527963027 \h </w:instrText>
      </w:r>
      <w:r w:rsidR="003A4BE2">
        <w:rPr>
          <w:lang w:eastAsia="en-US"/>
        </w:rPr>
        <w:instrText xml:space="preserve"> \* MERGEFORMAT </w:instrText>
      </w:r>
      <w:r w:rsidR="004A17B2">
        <w:rPr>
          <w:lang w:eastAsia="en-US"/>
        </w:rPr>
      </w:r>
      <w:r w:rsidR="004A17B2">
        <w:rPr>
          <w:lang w:eastAsia="en-US"/>
        </w:rPr>
        <w:fldChar w:fldCharType="separate"/>
      </w:r>
      <w:r w:rsidR="00272635">
        <w:t xml:space="preserve">Figure </w:t>
      </w:r>
      <w:r w:rsidR="00272635">
        <w:rPr>
          <w:noProof/>
        </w:rPr>
        <w:t>1</w:t>
      </w:r>
      <w:r w:rsidR="004A17B2">
        <w:rPr>
          <w:lang w:eastAsia="en-US"/>
        </w:rPr>
        <w:fldChar w:fldCharType="end"/>
      </w:r>
      <w:r w:rsidR="007E4075">
        <w:rPr>
          <w:lang w:eastAsia="en-US"/>
        </w:rPr>
        <w:t>)</w:t>
      </w:r>
      <w:r>
        <w:rPr>
          <w:lang w:eastAsia="en-US"/>
        </w:rPr>
        <w:t xml:space="preserve"> </w:t>
      </w:r>
      <w:r w:rsidDel="004831C2">
        <w:rPr>
          <w:lang w:eastAsia="en-US"/>
        </w:rPr>
        <w:t>of</w:t>
      </w:r>
      <w:r w:rsidRPr="005F345F" w:rsidDel="004831C2">
        <w:rPr>
          <w:lang w:eastAsia="en-US"/>
        </w:rPr>
        <w:t xml:space="preserve"> </w:t>
      </w:r>
      <w:r w:rsidRPr="005F345F">
        <w:rPr>
          <w:lang w:eastAsia="en-US"/>
        </w:rPr>
        <w:t xml:space="preserve">the </w:t>
      </w:r>
      <w:r w:rsidR="00295786">
        <w:rPr>
          <w:lang w:eastAsia="en-US"/>
        </w:rPr>
        <w:t>f</w:t>
      </w:r>
      <w:r w:rsidRPr="005F345F">
        <w:rPr>
          <w:lang w:eastAsia="en-US"/>
        </w:rPr>
        <w:t xml:space="preserve">luids. </w:t>
      </w:r>
      <w:r w:rsidR="00775751" w:rsidRPr="005F345F">
        <w:rPr>
          <w:lang w:eastAsia="en-US"/>
        </w:rPr>
        <w:t xml:space="preserve">However, </w:t>
      </w:r>
      <w:r w:rsidR="00775751">
        <w:rPr>
          <w:lang w:eastAsia="en-US"/>
        </w:rPr>
        <w:t>shale</w:t>
      </w:r>
      <w:r w:rsidR="0010677B">
        <w:rPr>
          <w:lang w:eastAsia="en-US"/>
        </w:rPr>
        <w:t xml:space="preserve"> </w:t>
      </w:r>
      <w:r w:rsidR="00990191">
        <w:rPr>
          <w:lang w:eastAsia="en-US"/>
        </w:rPr>
        <w:t xml:space="preserve">rocks </w:t>
      </w:r>
      <w:r w:rsidR="00775751" w:rsidRPr="005A20B0">
        <w:t xml:space="preserve">are known to </w:t>
      </w:r>
      <w:r w:rsidR="007E4075">
        <w:t xml:space="preserve">naturally </w:t>
      </w:r>
      <w:r w:rsidR="00775751" w:rsidRPr="005A20B0">
        <w:t xml:space="preserve">contain a number of </w:t>
      </w:r>
      <w:r w:rsidR="00602239">
        <w:t>geogenic (</w:t>
      </w:r>
      <w:r w:rsidR="00775751" w:rsidRPr="005A20B0">
        <w:t>natural</w:t>
      </w:r>
      <w:r w:rsidR="00602239">
        <w:t xml:space="preserve">) </w:t>
      </w:r>
      <w:r w:rsidR="00775751" w:rsidRPr="005A20B0">
        <w:t>chemical constituents that c</w:t>
      </w:r>
      <w:r w:rsidR="00602239">
        <w:t>ould be m</w:t>
      </w:r>
      <w:r w:rsidR="00775751" w:rsidRPr="005A20B0">
        <w:t xml:space="preserve">obilised </w:t>
      </w:r>
      <w:r w:rsidR="00602239">
        <w:t xml:space="preserve">into </w:t>
      </w:r>
      <w:r w:rsidR="00A2732F">
        <w:t xml:space="preserve">flowback and produced waters during </w:t>
      </w:r>
      <w:r w:rsidR="00775751" w:rsidRPr="005A20B0">
        <w:t>hydraulic fracturing</w:t>
      </w:r>
      <w:r w:rsidR="00602239">
        <w:t xml:space="preserve"> </w:t>
      </w:r>
      <w:r w:rsidR="00A2732F">
        <w:t xml:space="preserve">activities </w:t>
      </w:r>
      <w:r w:rsidR="00775751" w:rsidRPr="002C2F6F">
        <w:rPr>
          <w:rFonts w:asciiTheme="majorHAnsi" w:hAnsiTheme="majorHAnsi" w:cstheme="majorHAnsi"/>
          <w:lang w:eastAsia="en-US"/>
        </w:rPr>
        <w:fldChar w:fldCharType="begin">
          <w:fldData xml:space="preserve">PEVuZE5vdGU+PENpdGU+PEF1dGhvcj5aaWVta2lld2ljejwvQXV0aG9yPjxZZWFyPjIwMTU8L1ll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</w:fldData>
        </w:fldChar>
      </w:r>
      <w:r w:rsidR="00C30F6C">
        <w:rPr>
          <w:rFonts w:asciiTheme="majorHAnsi" w:hAnsiTheme="majorHAnsi" w:cstheme="majorHAnsi"/>
          <w:lang w:eastAsia="en-US"/>
        </w:rPr>
        <w:instrText xml:space="preserve"> ADDIN EN.CITE </w:instrText>
      </w:r>
      <w:r w:rsidR="00C30F6C">
        <w:rPr>
          <w:rFonts w:asciiTheme="majorHAnsi" w:hAnsiTheme="majorHAnsi" w:cstheme="majorHAnsi"/>
          <w:lang w:eastAsia="en-US"/>
        </w:rPr>
        <w:fldChar w:fldCharType="begin">
          <w:fldData xml:space="preserve">PEVuZE5vdGU+PENpdGU+PEF1dGhvcj5aaWVta2lld2ljejwvQXV0aG9yPjxZZWFyPjIwMTU8L1ll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</w:fldData>
        </w:fldChar>
      </w:r>
      <w:r w:rsidR="00C30F6C">
        <w:rPr>
          <w:rFonts w:asciiTheme="majorHAnsi" w:hAnsiTheme="majorHAnsi" w:cstheme="majorHAnsi"/>
          <w:lang w:eastAsia="en-US"/>
        </w:rPr>
        <w:instrText xml:space="preserve"> ADDIN EN.CITE.DATA </w:instrText>
      </w:r>
      <w:r w:rsidR="00C30F6C">
        <w:rPr>
          <w:rFonts w:asciiTheme="majorHAnsi" w:hAnsiTheme="majorHAnsi" w:cstheme="majorHAnsi"/>
          <w:lang w:eastAsia="en-US"/>
        </w:rPr>
      </w:r>
      <w:r w:rsidR="00C30F6C">
        <w:rPr>
          <w:rFonts w:asciiTheme="majorHAnsi" w:hAnsiTheme="majorHAnsi" w:cstheme="majorHAnsi"/>
          <w:lang w:eastAsia="en-US"/>
        </w:rPr>
        <w:fldChar w:fldCharType="end"/>
      </w:r>
      <w:r w:rsidR="00775751" w:rsidRPr="002C2F6F">
        <w:rPr>
          <w:rFonts w:asciiTheme="majorHAnsi" w:hAnsiTheme="majorHAnsi" w:cstheme="majorHAnsi"/>
          <w:lang w:eastAsia="en-US"/>
        </w:rPr>
      </w:r>
      <w:r w:rsidR="00775751" w:rsidRPr="002C2F6F">
        <w:rPr>
          <w:rFonts w:asciiTheme="majorHAnsi" w:hAnsiTheme="majorHAnsi" w:cstheme="majorHAnsi"/>
          <w:lang w:eastAsia="en-US"/>
        </w:rPr>
        <w:fldChar w:fldCharType="separate"/>
      </w:r>
      <w:r w:rsidR="008368CC">
        <w:rPr>
          <w:rFonts w:asciiTheme="majorHAnsi" w:hAnsiTheme="majorHAnsi" w:cstheme="majorHAnsi"/>
          <w:noProof/>
          <w:lang w:eastAsia="en-US"/>
        </w:rPr>
        <w:t>(Ziemkiewicz and Thomas He, 2015; Harrison et al., 2017)</w:t>
      </w:r>
      <w:r w:rsidR="00775751" w:rsidRPr="002C2F6F">
        <w:rPr>
          <w:rFonts w:asciiTheme="majorHAnsi" w:hAnsiTheme="majorHAnsi" w:cstheme="majorHAnsi"/>
          <w:lang w:eastAsia="en-US"/>
        </w:rPr>
        <w:fldChar w:fldCharType="end"/>
      </w:r>
      <w:r w:rsidR="00775751" w:rsidRPr="005A20B0">
        <w:t>.</w:t>
      </w:r>
      <w:r w:rsidR="00D46AD9">
        <w:t xml:space="preserve"> These </w:t>
      </w:r>
      <w:r w:rsidR="00602239" w:rsidRPr="00E56023">
        <w:t xml:space="preserve">geogenic chemicals (compounds and elements) </w:t>
      </w:r>
      <w:r w:rsidR="00B87011" w:rsidRPr="00E56023">
        <w:t xml:space="preserve">include </w:t>
      </w:r>
      <w:r w:rsidR="00602239" w:rsidRPr="00E56023">
        <w:t xml:space="preserve">nutrients, organics (e.g. PAHs and phenols), metals </w:t>
      </w:r>
      <w:r w:rsidR="002F2811" w:rsidRPr="00E56023">
        <w:t>and metalloids</w:t>
      </w:r>
      <w:r w:rsidR="00602239" w:rsidRPr="00E56023">
        <w:t xml:space="preserve"> (e.g. arsenic, manganese, barium, boron and zinc) </w:t>
      </w:r>
      <w:r w:rsidR="00602239" w:rsidRPr="00E56023" w:rsidDel="003B3D48">
        <w:t xml:space="preserve">and </w:t>
      </w:r>
      <w:r w:rsidR="00602239" w:rsidRPr="00E56023">
        <w:t>naturally occurring radioactive materials (NORMs) (e.g. isotopes of radium, thorium, and uranium). The composition and concentration of geogenic chemicals in flowback waters will depend on many factors including: (i) geology and mineralogy of formations; (ii) surface area of the fracture network exposed to hydraulic fracturing fluids; (iii) composition and concentration of chemicals used in hydraulic fracturing; (iv) residence time of hydraulic fracturing fluids in formations; (v) operational and environmental conditions (e.g. volumes added and recovered, temperature, pressure); and (vi) chemical reactions (e.g. adsorption, complexation, precipitation, aggregation, degradation and transformations).</w:t>
      </w:r>
    </w:p>
    <w:p w14:paraId="158EB665" w14:textId="715D49FC" w:rsidR="00C20E55" w:rsidRPr="00602239" w:rsidRDefault="00C20E55" w:rsidP="0080248F">
      <w:pPr>
        <w:pStyle w:val="Heading3"/>
      </w:pPr>
      <w:bookmarkStart w:id="112" w:name="_Toc2242629"/>
      <w:bookmarkStart w:id="113" w:name="_Toc2260813"/>
      <w:bookmarkStart w:id="114" w:name="_Toc33739776"/>
      <w:r w:rsidRPr="00602239">
        <w:t>Aim and objectives</w:t>
      </w:r>
      <w:bookmarkEnd w:id="112"/>
      <w:bookmarkEnd w:id="113"/>
      <w:bookmarkEnd w:id="114"/>
    </w:p>
    <w:p w14:paraId="31F690E1" w14:textId="6692A094" w:rsidR="00C20E55" w:rsidRPr="00C20E55" w:rsidRDefault="00C20E55" w:rsidP="00896E25">
      <w:pPr>
        <w:pStyle w:val="BodyText"/>
      </w:pPr>
      <w:r w:rsidRPr="00C20E55">
        <w:t xml:space="preserve">The aim of this study was to gain a better understanding of </w:t>
      </w:r>
      <w:r w:rsidR="00442CDB">
        <w:t xml:space="preserve">risks </w:t>
      </w:r>
      <w:r w:rsidRPr="00C20E55">
        <w:t xml:space="preserve">of chemicals </w:t>
      </w:r>
      <w:r w:rsidR="00442CDB">
        <w:t xml:space="preserve">to </w:t>
      </w:r>
      <w:r w:rsidRPr="00C20E55">
        <w:t xml:space="preserve">surface water and groundwater quality </w:t>
      </w:r>
      <w:r w:rsidR="00BA386B">
        <w:t>a</w:t>
      </w:r>
      <w:r w:rsidR="00442CDB">
        <w:t xml:space="preserve">nd aquatic ecosystems </w:t>
      </w:r>
      <w:r w:rsidRPr="00C20E55">
        <w:t>from shale</w:t>
      </w:r>
      <w:r w:rsidR="006D304D">
        <w:t xml:space="preserve">, </w:t>
      </w:r>
      <w:r w:rsidRPr="00C20E55">
        <w:t xml:space="preserve">tight </w:t>
      </w:r>
      <w:r w:rsidR="006D304D">
        <w:t xml:space="preserve">and deep coal </w:t>
      </w:r>
      <w:r w:rsidRPr="00C20E55">
        <w:t xml:space="preserve">gas operations </w:t>
      </w:r>
      <w:r w:rsidR="00BA386B">
        <w:t>in A</w:t>
      </w:r>
      <w:r w:rsidRPr="00C20E55">
        <w:t>ustralia. The objectives were</w:t>
      </w:r>
      <w:r w:rsidR="007E4075">
        <w:t xml:space="preserve"> to</w:t>
      </w:r>
      <w:r w:rsidRPr="00C20E55">
        <w:t>:</w:t>
      </w:r>
    </w:p>
    <w:p w14:paraId="5B20E7A5" w14:textId="22A50262" w:rsidR="00C20E55" w:rsidRPr="00003860" w:rsidRDefault="006026C9" w:rsidP="00003860">
      <w:pPr>
        <w:pStyle w:val="ListNumber"/>
      </w:pPr>
      <w:r w:rsidRPr="00003860">
        <w:t xml:space="preserve">conduct </w:t>
      </w:r>
      <w:r w:rsidR="00C20E55" w:rsidRPr="00003860">
        <w:t xml:space="preserve">a </w:t>
      </w:r>
      <w:r w:rsidRPr="00003860">
        <w:t>T</w:t>
      </w:r>
      <w:r w:rsidR="00C20E55" w:rsidRPr="00003860">
        <w:t xml:space="preserve">ier 1 qualitative (screening) </w:t>
      </w:r>
      <w:r w:rsidR="002E7F5E" w:rsidRPr="00003860">
        <w:t>ERA</w:t>
      </w:r>
      <w:r w:rsidR="00C20E55" w:rsidRPr="00003860">
        <w:t xml:space="preserve"> </w:t>
      </w:r>
      <w:r w:rsidR="004767F4" w:rsidRPr="00003860">
        <w:t xml:space="preserve">of </w:t>
      </w:r>
      <w:r w:rsidR="00C20E55" w:rsidRPr="00003860">
        <w:t xml:space="preserve">chemicals </w:t>
      </w:r>
      <w:r w:rsidR="004767F4" w:rsidRPr="00003860" w:rsidDel="00AF1072">
        <w:t xml:space="preserve">identified </w:t>
      </w:r>
      <w:r w:rsidR="004767F4" w:rsidRPr="00003860">
        <w:t>associated with shale, tight and deep coal gas operations i</w:t>
      </w:r>
      <w:r w:rsidR="00440FD8" w:rsidRPr="00003860">
        <w:t>n</w:t>
      </w:r>
      <w:r w:rsidR="005667E4" w:rsidRPr="00003860">
        <w:t xml:space="preserve"> the three </w:t>
      </w:r>
      <w:r w:rsidR="00440FD8" w:rsidRPr="00003860">
        <w:t>GBA regions in Australia</w:t>
      </w:r>
    </w:p>
    <w:p w14:paraId="186391F7" w14:textId="435D9916" w:rsidR="00940DEF" w:rsidRDefault="006026C9" w:rsidP="00003860">
      <w:pPr>
        <w:pStyle w:val="ListNumber"/>
      </w:pPr>
      <w:r w:rsidRPr="00003860">
        <w:t>i</w:t>
      </w:r>
      <w:r w:rsidR="00C20E55" w:rsidRPr="00003860">
        <w:t xml:space="preserve">dentify geogenic </w:t>
      </w:r>
      <w:r w:rsidR="00295786" w:rsidRPr="00003860">
        <w:t>c</w:t>
      </w:r>
      <w:r w:rsidRPr="00003860">
        <w:t>hemicals (</w:t>
      </w:r>
      <w:r w:rsidR="0077686D" w:rsidRPr="00003860">
        <w:t xml:space="preserve">compounds and </w:t>
      </w:r>
      <w:r w:rsidRPr="00003860">
        <w:t xml:space="preserve">elements) </w:t>
      </w:r>
      <w:r w:rsidR="00094B5E" w:rsidRPr="00003860">
        <w:t xml:space="preserve">that could be </w:t>
      </w:r>
      <w:r w:rsidR="00C20E55" w:rsidRPr="00003860">
        <w:t>mobilised in</w:t>
      </w:r>
      <w:r w:rsidR="00094B5E" w:rsidRPr="00003860">
        <w:t>to</w:t>
      </w:r>
      <w:r w:rsidR="00C20E55" w:rsidRPr="00003860">
        <w:t xml:space="preserve"> flowback and produced</w:t>
      </w:r>
      <w:r w:rsidRPr="00003860">
        <w:t xml:space="preserve"> </w:t>
      </w:r>
      <w:r w:rsidR="00C20E55" w:rsidRPr="00003860">
        <w:t>water</w:t>
      </w:r>
      <w:r w:rsidRPr="00003860">
        <w:t>s</w:t>
      </w:r>
      <w:r w:rsidR="00C20E55" w:rsidRPr="00003860">
        <w:t xml:space="preserve"> </w:t>
      </w:r>
      <w:r w:rsidR="004767F4" w:rsidRPr="00003860">
        <w:t xml:space="preserve">from powdered </w:t>
      </w:r>
      <w:r w:rsidRPr="00003860">
        <w:t>r</w:t>
      </w:r>
      <w:r w:rsidR="004767F4" w:rsidRPr="00003860">
        <w:t xml:space="preserve">ock samples sourced from </w:t>
      </w:r>
      <w:r w:rsidR="00F41283" w:rsidRPr="00003860">
        <w:t xml:space="preserve">target </w:t>
      </w:r>
      <w:r w:rsidR="004767F4" w:rsidRPr="00003860">
        <w:t xml:space="preserve">formations in the </w:t>
      </w:r>
      <w:r w:rsidR="00334974" w:rsidRPr="00003860">
        <w:t xml:space="preserve">Isa </w:t>
      </w:r>
      <w:r w:rsidR="00F41283" w:rsidRPr="00003860">
        <w:t xml:space="preserve">GBA region </w:t>
      </w:r>
      <w:r w:rsidR="004767F4" w:rsidRPr="00003860">
        <w:t xml:space="preserve">due </w:t>
      </w:r>
      <w:r w:rsidR="00C20E55" w:rsidRPr="00003860">
        <w:t xml:space="preserve">to </w:t>
      </w:r>
      <w:r w:rsidR="00094B5E" w:rsidRPr="00003860">
        <w:t>hydraulic fracturing</w:t>
      </w:r>
      <w:r w:rsidR="00C20E55" w:rsidRPr="00003860">
        <w:t>.</w:t>
      </w:r>
    </w:p>
    <w:p w14:paraId="78C6CAA3" w14:textId="77777777" w:rsidR="00940DEF" w:rsidRDefault="00940DEF">
      <w:pPr>
        <w:spacing w:after="180"/>
        <w:rPr>
          <w:rFonts w:asciiTheme="minorHAnsi" w:eastAsia="Times" w:hAnsiTheme="minorHAnsi" w:cs="Arial"/>
          <w:color w:val="auto"/>
          <w:szCs w:val="20"/>
        </w:rPr>
      </w:pPr>
      <w:r>
        <w:br w:type="page"/>
      </w:r>
    </w:p>
    <w:p w14:paraId="422C9504" w14:textId="77777777" w:rsidR="00343900" w:rsidRPr="00003860" w:rsidRDefault="00343900" w:rsidP="00940DEF">
      <w:pPr>
        <w:pStyle w:val="BodyText"/>
      </w:pPr>
    </w:p>
    <w:p w14:paraId="18A6604F" w14:textId="53CF06E2" w:rsidR="00343900" w:rsidRPr="006026C9" w:rsidRDefault="00F41A26" w:rsidP="0080248F">
      <w:pPr>
        <w:pStyle w:val="Heading2"/>
      </w:pPr>
      <w:bookmarkStart w:id="115" w:name="_Toc2260814"/>
      <w:bookmarkStart w:id="116" w:name="_Toc33739777"/>
      <w:r w:rsidRPr="006026C9">
        <w:t>Qualitative e</w:t>
      </w:r>
      <w:r w:rsidR="00343900" w:rsidRPr="006026C9">
        <w:t xml:space="preserve">nvironmental </w:t>
      </w:r>
      <w:r w:rsidRPr="006026C9">
        <w:t>r</w:t>
      </w:r>
      <w:r w:rsidR="00343900" w:rsidRPr="006026C9">
        <w:t xml:space="preserve">isk </w:t>
      </w:r>
      <w:r w:rsidRPr="006026C9">
        <w:t>a</w:t>
      </w:r>
      <w:r w:rsidR="00343900" w:rsidRPr="006026C9">
        <w:t xml:space="preserve">ssessment of </w:t>
      </w:r>
      <w:r w:rsidRPr="006026C9">
        <w:t>c</w:t>
      </w:r>
      <w:r w:rsidR="00343900" w:rsidRPr="006026C9">
        <w:t>hemicals</w:t>
      </w:r>
      <w:bookmarkEnd w:id="115"/>
      <w:bookmarkEnd w:id="116"/>
    </w:p>
    <w:p w14:paraId="79FDA9DF" w14:textId="76A73E2F" w:rsidR="00C20E55" w:rsidRPr="006026C9" w:rsidRDefault="00237944" w:rsidP="0080248F">
      <w:pPr>
        <w:pStyle w:val="Heading3"/>
      </w:pPr>
      <w:bookmarkStart w:id="117" w:name="_Toc2242630"/>
      <w:bookmarkStart w:id="118" w:name="_Toc2260815"/>
      <w:bookmarkStart w:id="119" w:name="_Toc33739778"/>
      <w:r w:rsidRPr="006026C9">
        <w:t>Methods</w:t>
      </w:r>
      <w:bookmarkEnd w:id="117"/>
      <w:bookmarkEnd w:id="118"/>
      <w:bookmarkEnd w:id="119"/>
    </w:p>
    <w:p w14:paraId="73D255B3" w14:textId="2489EEB7" w:rsidR="00C20E55" w:rsidRPr="006026C9" w:rsidRDefault="00237944" w:rsidP="0080248F">
      <w:pPr>
        <w:pStyle w:val="Heading4"/>
      </w:pPr>
      <w:bookmarkStart w:id="120" w:name="_Toc2242631"/>
      <w:bookmarkStart w:id="121" w:name="_Toc2260816"/>
      <w:r w:rsidRPr="006026C9">
        <w:t xml:space="preserve">Framework for </w:t>
      </w:r>
      <w:r w:rsidR="006026C9" w:rsidRPr="006026C9">
        <w:t xml:space="preserve">ERA </w:t>
      </w:r>
      <w:r w:rsidRPr="006026C9">
        <w:t xml:space="preserve">of chemicals associated with </w:t>
      </w:r>
      <w:r w:rsidR="00114F4C" w:rsidRPr="00E56023">
        <w:t>shale, tight</w:t>
      </w:r>
      <w:r w:rsidR="004A1822" w:rsidRPr="00E56023">
        <w:t>,</w:t>
      </w:r>
      <w:r w:rsidR="00114F4C" w:rsidRPr="00E56023">
        <w:t xml:space="preserve"> and deep coal gas </w:t>
      </w:r>
      <w:r w:rsidRPr="006026C9">
        <w:t>operations</w:t>
      </w:r>
      <w:bookmarkEnd w:id="120"/>
      <w:bookmarkEnd w:id="121"/>
    </w:p>
    <w:p w14:paraId="5B32822A" w14:textId="7C3E93A2" w:rsidR="006026C9" w:rsidRPr="00237944" w:rsidRDefault="006026C9" w:rsidP="003A4BE2">
      <w:pPr>
        <w:pStyle w:val="BodyText"/>
      </w:pPr>
      <w:r w:rsidRPr="00237944">
        <w:t xml:space="preserve">An </w:t>
      </w:r>
      <w:r>
        <w:t xml:space="preserve">ERA </w:t>
      </w:r>
      <w:r w:rsidRPr="00237944">
        <w:t xml:space="preserve">provides for a systematic and transparent approach for evaluating the likelihood </w:t>
      </w:r>
      <w:r>
        <w:t xml:space="preserve">and consequences </w:t>
      </w:r>
      <w:r w:rsidRPr="00237944">
        <w:t xml:space="preserve">that adverse ecological effects may occur </w:t>
      </w:r>
      <w:r w:rsidR="00472ECF">
        <w:t xml:space="preserve">due to </w:t>
      </w:r>
      <w:r w:rsidRPr="00237944">
        <w:t xml:space="preserve">exposure to one or more stressors (e.g. chemicals) </w:t>
      </w:r>
      <w:r>
        <w:fldChar w:fldCharType="begin">
          <w:fldData xml:space="preserve">PEVuZE5vdGU+PENpdGU+PEF1dGhvcj5VUyBFUEE8L0F1dGhvcj48WWVhcj4xOTkyPC9ZZWFyPjxS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</w:fldData>
        </w:fldChar>
      </w:r>
      <w:r w:rsidR="00C30F6C">
        <w:instrText xml:space="preserve"> ADDIN EN.CITE </w:instrText>
      </w:r>
      <w:r w:rsidR="00C30F6C">
        <w:fldChar w:fldCharType="begin">
          <w:fldData xml:space="preserve">PEVuZE5vdGU+PENpdGU+PEF1dGhvcj5VUyBFUEE8L0F1dGhvcj48WWVhcj4xOTkyPC9ZZWFyPjxS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</w:fldData>
        </w:fldChar>
      </w:r>
      <w:r w:rsidR="00C30F6C">
        <w:instrText xml:space="preserve"> ADDIN EN.CITE.DATA </w:instrText>
      </w:r>
      <w:r w:rsidR="00C30F6C">
        <w:fldChar w:fldCharType="end"/>
      </w:r>
      <w:r>
        <w:fldChar w:fldCharType="separate"/>
      </w:r>
      <w:r w:rsidR="008368CC">
        <w:rPr>
          <w:noProof/>
        </w:rPr>
        <w:t>(US EPA, 1992; Norton et al., 1992)</w:t>
      </w:r>
      <w:r>
        <w:fldChar w:fldCharType="end"/>
      </w:r>
      <w:r w:rsidRPr="00237944">
        <w:rPr>
          <w:noProof/>
        </w:rPr>
        <w:t xml:space="preserve">. </w:t>
      </w:r>
      <w:r w:rsidRPr="00237944">
        <w:t xml:space="preserve">The Department of </w:t>
      </w:r>
      <w:r w:rsidR="007C64D0">
        <w:t xml:space="preserve">the </w:t>
      </w:r>
      <w:r w:rsidRPr="00237944">
        <w:t xml:space="preserve">Environment and Energy has </w:t>
      </w:r>
      <w:r>
        <w:t xml:space="preserve">outlined a framework </w:t>
      </w:r>
      <w:r w:rsidRPr="00237944">
        <w:t xml:space="preserve">for performing an </w:t>
      </w:r>
      <w:r>
        <w:t xml:space="preserve">ERA of </w:t>
      </w:r>
      <w:r w:rsidRPr="00237944">
        <w:t xml:space="preserve">chemicals associated with </w:t>
      </w:r>
      <w:r>
        <w:t xml:space="preserve">CSG </w:t>
      </w:r>
      <w:r w:rsidRPr="00237944">
        <w:t xml:space="preserve">extraction in Australia </w:t>
      </w:r>
      <w:r>
        <w:fldChar w:fldCharType="begin"/>
      </w:r>
      <w:r w:rsidR="00C30F6C">
        <w:instrText xml:space="preserve"> ADDIN EN.CITE &lt;EndNote&gt;&lt;Cite&gt;&lt;Author&gt;Department of the Environment and Energy&lt;/Author&gt;&lt;Year&gt;2017&lt;/Year&gt;&lt;RecNum&gt;802&lt;/RecNum&gt;&lt;DisplayText&gt;(Department of the Environment and Energy, 2017)&lt;/DisplayText&gt;&lt;record&gt;&lt;rec-number&gt;802&lt;/rec-number&gt;&lt;foreign-keys&gt;&lt;key app="EN" db-id="t05vetvzgttdtfe5vr850sfc2ee00w0s0dv0" timestamp="1571122285" guid="69be8a4b-22b7-4469-920e-a62003908cb8"&gt;802&lt;/key&gt;&lt;/foreign-keys&gt;&lt;ref-type name="Report"&gt;27&lt;/ref-type&gt;&lt;contributors&gt;&lt;authors&gt;&lt;author&gt;Department of the Environment and Energy,&lt;/author&gt;&lt;/authors&gt;&lt;tertiary-authors&gt;&lt;author&gt;Department of the Environment and Energy&lt;/author&gt;&lt;/tertiary-authors&gt;&lt;/contributors&gt;&lt;titles&gt;&lt;title&gt;Chemical risk assessment guidance manual: for chemicals associated with coal seam gas extraction. Guidance manual prepared by Hydrobiology and ToxConsult Pty Ltd for the Department of the Environment and Energy&lt;/title&gt;&lt;/titles&gt;&lt;keywords&gt;&lt;keyword&gt;CSG&lt;/keyword&gt;&lt;keyword&gt;coal seam gas&lt;/keyword&gt;&lt;keyword&gt;risk assessment&lt;/keyword&gt;&lt;keyword&gt;Australia&lt;/keyword&gt;&lt;/keywords&gt;&lt;dates&gt;&lt;year&gt;2017&lt;/year&gt;&lt;/dates&gt;&lt;pub-location&gt;Canberra&lt;/pub-location&gt;&lt;publisher&gt;Commonwealth of Australia&lt;/publisher&gt;&lt;label&gt;pdf and hardcopy&lt;/label&gt;&lt;urls&gt;&lt;related-urls&gt;&lt;url&gt;http://www.environment.gov.au/system/files/consultations/81536a00-45ea-4aba-982c-5c52a100cc15/files/risk-assessment-guidance-manual-chemicals-associated-csg-extraction-australia-exposure-draft.pdf&lt;/url&gt;&lt;/related-urls&gt;&lt;/urls&gt;&lt;access-date&gt;05 March 2019&lt;/access-date&gt;&lt;/record&gt;&lt;/Cite&gt;&lt;/EndNote&gt;</w:instrText>
      </w:r>
      <w:r>
        <w:fldChar w:fldCharType="separate"/>
      </w:r>
      <w:r w:rsidR="008368CC">
        <w:rPr>
          <w:noProof/>
        </w:rPr>
        <w:t>(Department of the Environment and Energy, 2017)</w:t>
      </w:r>
      <w:r>
        <w:fldChar w:fldCharType="end"/>
      </w:r>
      <w:r w:rsidRPr="00237944">
        <w:t>. Th</w:t>
      </w:r>
      <w:r>
        <w:t>is framework p</w:t>
      </w:r>
      <w:r w:rsidRPr="00237944">
        <w:t xml:space="preserve">rovides a sound </w:t>
      </w:r>
      <w:r>
        <w:t xml:space="preserve">basis for </w:t>
      </w:r>
      <w:r w:rsidRPr="00237944">
        <w:t xml:space="preserve">undertaking an </w:t>
      </w:r>
      <w:r>
        <w:t>ERA</w:t>
      </w:r>
      <w:r w:rsidRPr="00237944">
        <w:t xml:space="preserve"> of chemicals associated with shale</w:t>
      </w:r>
      <w:r>
        <w:t xml:space="preserve">, </w:t>
      </w:r>
      <w:r w:rsidRPr="00237944">
        <w:t xml:space="preserve">tight </w:t>
      </w:r>
      <w:r>
        <w:t xml:space="preserve">and deep coal </w:t>
      </w:r>
      <w:r w:rsidRPr="00237944">
        <w:t>gas operations in Australia.</w:t>
      </w:r>
    </w:p>
    <w:p w14:paraId="3BB87D98" w14:textId="0BAE4B86" w:rsidR="006026C9" w:rsidRPr="00237944" w:rsidRDefault="006026C9" w:rsidP="003A4BE2">
      <w:pPr>
        <w:pStyle w:val="BodyText"/>
      </w:pPr>
      <w:r w:rsidRPr="00237944">
        <w:t xml:space="preserve">There are two main approaches for undertaking an </w:t>
      </w:r>
      <w:r>
        <w:t xml:space="preserve">ERA </w:t>
      </w:r>
      <w:r w:rsidRPr="00237944">
        <w:t xml:space="preserve">depending on the availability of data, information, and resources </w:t>
      </w:r>
      <w:r>
        <w:fldChar w:fldCharType="begin">
          <w:fldData xml:space="preserve">PEVuZE5vdGU+PENpdGU+PEF1dGhvcj5EZXBhcnRtZW50IG9mIHRoZSBFbnZpcm9ubWVudCBhbmQg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</w:fldData>
        </w:fldChar>
      </w:r>
      <w:r w:rsidR="00C30F6C">
        <w:instrText xml:space="preserve"> ADDIN EN.CITE </w:instrText>
      </w:r>
      <w:r w:rsidR="00C30F6C">
        <w:fldChar w:fldCharType="begin">
          <w:fldData xml:space="preserve">PEVuZE5vdGU+PENpdGU+PEF1dGhvcj5EZXBhcnRtZW50IG9mIHRoZSBFbnZpcm9ubWVudCBhbmQg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</w:fldData>
        </w:fldChar>
      </w:r>
      <w:r w:rsidR="00C30F6C">
        <w:instrText xml:space="preserve"> ADDIN EN.CITE.DATA </w:instrText>
      </w:r>
      <w:r w:rsidR="00C30F6C">
        <w:fldChar w:fldCharType="end"/>
      </w:r>
      <w:r>
        <w:fldChar w:fldCharType="separate"/>
      </w:r>
      <w:r w:rsidR="008368CC">
        <w:rPr>
          <w:noProof/>
        </w:rPr>
        <w:t>(Department of the Environment and Energy, 2017; US EPA, 2004)</w:t>
      </w:r>
      <w:r>
        <w:fldChar w:fldCharType="end"/>
      </w:r>
      <w:r w:rsidRPr="00237944">
        <w:t xml:space="preserve">: </w:t>
      </w:r>
    </w:p>
    <w:p w14:paraId="45F1C302" w14:textId="7A2AEB28" w:rsidR="00065CC0" w:rsidRPr="00E56023" w:rsidRDefault="006026C9" w:rsidP="00E56023">
      <w:pPr>
        <w:pStyle w:val="ListBullet"/>
      </w:pPr>
      <w:r w:rsidRPr="00E56023">
        <w:rPr>
          <w:rStyle w:val="Bold"/>
        </w:rPr>
        <w:t>Qualitative assessment</w:t>
      </w:r>
      <w:r w:rsidRPr="00E56023">
        <w:t>: characterisation of hazards and effects, describes risk in terms of specific rank categories such as ‘high’, ‘medium’ or ‘low’ through an assessment of available data on persistence, bioaccumulation, and ecotoxicity; and is often based on expert judg</w:t>
      </w:r>
      <w:r w:rsidR="00754D4D">
        <w:t>ment</w:t>
      </w:r>
      <w:r w:rsidRPr="00E56023">
        <w:t xml:space="preserve">; and </w:t>
      </w:r>
    </w:p>
    <w:p w14:paraId="1A660601" w14:textId="3F69362F" w:rsidR="006026C9" w:rsidRPr="00E56023" w:rsidRDefault="006026C9" w:rsidP="00E56023">
      <w:pPr>
        <w:pStyle w:val="ListBullet"/>
      </w:pPr>
      <w:r w:rsidRPr="00E56023">
        <w:rPr>
          <w:rStyle w:val="Bold"/>
        </w:rPr>
        <w:t>Quantitative assessment</w:t>
      </w:r>
      <w:r w:rsidRPr="00E56023">
        <w:t>: measures risk on some defined scale, often expressed in terms of a numerical value such as a risk or hazard quotient</w:t>
      </w:r>
      <w:r w:rsidR="00065CC0" w:rsidRPr="00E56023">
        <w:t xml:space="preserve"> </w:t>
      </w:r>
      <w:r w:rsidRPr="00E56023">
        <w:t xml:space="preserve">and takes uncertainty and mitigation practices into account. Deterministic and probabilistic approaches can be used </w:t>
      </w:r>
      <w:r w:rsidRPr="00E56023">
        <w:fldChar w:fldCharType="begin"/>
      </w:r>
      <w:r w:rsidR="00C30F6C">
        <w:instrText xml:space="preserve"> ADDIN EN.CITE &lt;EndNote&gt;&lt;Cite&gt;&lt;Author&gt;US EPA&lt;/Author&gt;&lt;Year&gt;2015&lt;/Year&gt;&lt;RecNum&gt;873&lt;/RecNum&gt;&lt;DisplayText&gt;(US EPA, 2015)&lt;/DisplayText&gt;&lt;record&gt;&lt;rec-number&gt;873&lt;/rec-number&gt;&lt;foreign-keys&gt;&lt;key app="EN" db-id="t05vetvzgttdtfe5vr850sfc2ee00w0s0dv0" timestamp="1571122293" guid="a4a39874-e5be-464b-a4d4-0e40f64764ce"&gt;873&lt;/key&gt;&lt;/foreign-keys&gt;&lt;ref-type name="Report"&gt;27&lt;/ref-type&gt;&lt;contributors&gt;&lt;authors&gt;&lt;author&gt;US EPA,&lt;/author&gt;&lt;/authors&gt;&lt;tertiary-authors&gt;&lt;author&gt;United States Environmental Protection Agency&lt;/author&gt;&lt;/tertiary-authors&gt;&lt;/contributors&gt;&lt;titles&gt;&lt;title&gt;Risk Toolbox. United States Environmental Protection Agency&lt;/title&gt;&lt;/titles&gt;&lt;dates&gt;&lt;year&gt;2015&lt;/year&gt;&lt;/dates&gt;&lt;pub-location&gt;Washington, DC&lt;/pub-location&gt;&lt;urls&gt;&lt;related-urls&gt;&lt;url&gt;http://www2.epa.gov/risk&lt;/url&gt;&lt;/related-urls&gt;&lt;/urls&gt;&lt;access-date&gt;16 November 2018&lt;/access-date&gt;&lt;/record&gt;&lt;/Cite&gt;&lt;/EndNote&gt;</w:instrText>
      </w:r>
      <w:r w:rsidRPr="00E56023">
        <w:fldChar w:fldCharType="separate"/>
      </w:r>
      <w:r w:rsidR="008368CC">
        <w:rPr>
          <w:noProof/>
        </w:rPr>
        <w:t>(US EPA, 2015)</w:t>
      </w:r>
      <w:r w:rsidRPr="00E56023">
        <w:fldChar w:fldCharType="end"/>
      </w:r>
      <w:r w:rsidRPr="00E56023">
        <w:t xml:space="preserve">: </w:t>
      </w:r>
    </w:p>
    <w:p w14:paraId="5701219D" w14:textId="77777777" w:rsidR="006026C9" w:rsidRPr="001C723F" w:rsidRDefault="006026C9" w:rsidP="006026C9">
      <w:pPr>
        <w:pStyle w:val="ListBullet2"/>
      </w:pPr>
      <w:r w:rsidRPr="001C723F">
        <w:t>Deterministic approaches use point estimates of exposure and effects to predict potential risks; and</w:t>
      </w:r>
    </w:p>
    <w:p w14:paraId="6173684A" w14:textId="77777777" w:rsidR="006026C9" w:rsidRPr="001C723F" w:rsidRDefault="006026C9" w:rsidP="006026C9">
      <w:pPr>
        <w:pStyle w:val="ListBullet2"/>
      </w:pPr>
      <w:r w:rsidRPr="001C723F">
        <w:t>Probabilistic approaches account for uncertainty in predicting risk by deriving probabilistic estimates of risk. The approaches use an observed range or statistical distribution of estimates of exposure and effects to predict potential risks.</w:t>
      </w:r>
    </w:p>
    <w:p w14:paraId="2374BA13" w14:textId="0C3BEC27" w:rsidR="006026C9" w:rsidRPr="00237944" w:rsidRDefault="006026C9" w:rsidP="003A4BE2">
      <w:pPr>
        <w:pStyle w:val="BodyText"/>
      </w:pPr>
      <w:r w:rsidRPr="00237944">
        <w:t xml:space="preserve">A tiered approach to </w:t>
      </w:r>
      <w:r>
        <w:t xml:space="preserve">ERA is often used to </w:t>
      </w:r>
      <w:r w:rsidRPr="00237944">
        <w:t xml:space="preserve">provide a systematic way of evaluating risk that is proportional to resources, </w:t>
      </w:r>
      <w:r>
        <w:t>c</w:t>
      </w:r>
      <w:r w:rsidRPr="00237944">
        <w:t>omplexity</w:t>
      </w:r>
      <w:r>
        <w:t xml:space="preserve">, and cost </w:t>
      </w:r>
      <w:r>
        <w:fldChar w:fldCharType="begin">
          <w:fldData xml:space="preserve">PEVuZE5vdGU+PENpdGU+PEF1dGhvcj5EZXBhcnRtZW50IG9mIHRoZSBFbnZpcm9ubWVudCBhbmQg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</w:fldData>
        </w:fldChar>
      </w:r>
      <w:r w:rsidR="00C30F6C">
        <w:instrText xml:space="preserve"> ADDIN EN.CITE </w:instrText>
      </w:r>
      <w:r w:rsidR="00C30F6C">
        <w:fldChar w:fldCharType="begin">
          <w:fldData xml:space="preserve">PEVuZE5vdGU+PENpdGU+PEF1dGhvcj5EZXBhcnRtZW50IG9mIHRoZSBFbnZpcm9ubWVudCBhbmQg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</w:fldData>
        </w:fldChar>
      </w:r>
      <w:r w:rsidR="00C30F6C">
        <w:instrText xml:space="preserve"> ADDIN EN.CITE.DATA </w:instrText>
      </w:r>
      <w:r w:rsidR="00C30F6C">
        <w:fldChar w:fldCharType="end"/>
      </w:r>
      <w:r>
        <w:fldChar w:fldCharType="separate"/>
      </w:r>
      <w:r w:rsidR="007825A3">
        <w:rPr>
          <w:noProof/>
        </w:rPr>
        <w:t>(Department of the Environment and Energy, 2017; US EPA, 2004)</w:t>
      </w:r>
      <w:r>
        <w:fldChar w:fldCharType="end"/>
      </w:r>
      <w:r w:rsidRPr="00237944">
        <w:t xml:space="preserve">. The tiers progress in complexity and refinement from </w:t>
      </w:r>
      <w:r>
        <w:t>T</w:t>
      </w:r>
      <w:r w:rsidRPr="00237944">
        <w:t xml:space="preserve">ier </w:t>
      </w:r>
      <w:r>
        <w:t>1</w:t>
      </w:r>
      <w:r w:rsidRPr="00237944">
        <w:t xml:space="preserve"> to </w:t>
      </w:r>
      <w:r>
        <w:t>T</w:t>
      </w:r>
      <w:r w:rsidRPr="00237944">
        <w:t>ier 3 and can be broadly described as:</w:t>
      </w:r>
    </w:p>
    <w:p w14:paraId="5013208D" w14:textId="77777777" w:rsidR="006026C9" w:rsidRDefault="006026C9" w:rsidP="006026C9">
      <w:pPr>
        <w:pStyle w:val="ListBullet2"/>
      </w:pPr>
      <w:r w:rsidRPr="00237944">
        <w:t xml:space="preserve">Tier 1: screening-level </w:t>
      </w:r>
      <w:r>
        <w:t xml:space="preserve">analysis </w:t>
      </w:r>
      <w:r w:rsidRPr="00237944">
        <w:t>using conservative assumptions (qualitative assessment)</w:t>
      </w:r>
      <w:r>
        <w:t>;</w:t>
      </w:r>
      <w:r w:rsidRPr="00237944">
        <w:t xml:space="preserve"> </w:t>
      </w:r>
    </w:p>
    <w:p w14:paraId="08D49D2A" w14:textId="77777777" w:rsidR="006026C9" w:rsidRDefault="006026C9" w:rsidP="006026C9">
      <w:pPr>
        <w:pStyle w:val="ListBullet2"/>
      </w:pPr>
      <w:r w:rsidRPr="00855EA0">
        <w:t>Tier 2: intermediate-level analysis using site-specific exposure assumptions and scenarios, with more sophisticated qualitative and quantitative uncertainty analysis; and</w:t>
      </w:r>
    </w:p>
    <w:p w14:paraId="5F9E02DD" w14:textId="77777777" w:rsidR="006026C9" w:rsidRPr="00855EA0" w:rsidRDefault="006026C9" w:rsidP="006026C9">
      <w:pPr>
        <w:pStyle w:val="ListBullet2"/>
      </w:pPr>
      <w:r w:rsidRPr="00855EA0">
        <w:t xml:space="preserve">Tier 3: advanced analysis using probabilistic exposure scenario analysis techniques, which incorporate quantitative assessment of variability and uncertainty. </w:t>
      </w:r>
    </w:p>
    <w:p w14:paraId="4BE0B160" w14:textId="43523E0E" w:rsidR="006026C9" w:rsidRDefault="006026C9" w:rsidP="003A4BE2">
      <w:pPr>
        <w:pStyle w:val="BodyText"/>
      </w:pPr>
      <w:r w:rsidRPr="00237944">
        <w:t xml:space="preserve">A </w:t>
      </w:r>
      <w:r>
        <w:t>T</w:t>
      </w:r>
      <w:r w:rsidRPr="00237944">
        <w:t xml:space="preserve">ier 1 </w:t>
      </w:r>
      <w:r>
        <w:t xml:space="preserve">qualitative (screening) ERA </w:t>
      </w:r>
      <w:r w:rsidRPr="00237944">
        <w:t xml:space="preserve">generally has predetermined decision criteria to answer whether a potential </w:t>
      </w:r>
      <w:r>
        <w:t xml:space="preserve">environmental </w:t>
      </w:r>
      <w:r w:rsidRPr="00237944">
        <w:t>risk exists (</w:t>
      </w:r>
      <w:r>
        <w:t>‘</w:t>
      </w:r>
      <w:r w:rsidRPr="00237944">
        <w:t>yes/no</w:t>
      </w:r>
      <w:r>
        <w:t>’</w:t>
      </w:r>
      <w:r w:rsidRPr="00237944">
        <w:t xml:space="preserve"> questions). In higher </w:t>
      </w:r>
      <w:r>
        <w:t>t</w:t>
      </w:r>
      <w:r w:rsidRPr="00237944">
        <w:t>iers, the questions change to</w:t>
      </w:r>
      <w:r>
        <w:t xml:space="preserve"> ‘</w:t>
      </w:r>
      <w:r w:rsidRPr="00237944">
        <w:t>what</w:t>
      </w:r>
      <w:r>
        <w:t>’</w:t>
      </w:r>
      <w:r w:rsidRPr="00237944">
        <w:t xml:space="preserve">, </w:t>
      </w:r>
      <w:r>
        <w:t>‘</w:t>
      </w:r>
      <w:r w:rsidRPr="00237944">
        <w:t>where</w:t>
      </w:r>
      <w:r>
        <w:t>’</w:t>
      </w:r>
      <w:r w:rsidRPr="00237944">
        <w:t xml:space="preserve">, and </w:t>
      </w:r>
      <w:r>
        <w:t>‘</w:t>
      </w:r>
      <w:r w:rsidRPr="00237944">
        <w:t>how great</w:t>
      </w:r>
      <w:r w:rsidR="00B956C1">
        <w:t xml:space="preserve">’ </w:t>
      </w:r>
      <w:r w:rsidRPr="00237944">
        <w:t>is the risk</w:t>
      </w:r>
      <w:r w:rsidR="00B956C1">
        <w:t>?</w:t>
      </w:r>
    </w:p>
    <w:p w14:paraId="4A70E1BE" w14:textId="2EAF0074" w:rsidR="002749BA" w:rsidRDefault="00946E1E" w:rsidP="003A4BE2">
      <w:pPr>
        <w:pStyle w:val="BodyText"/>
      </w:pPr>
      <w:r>
        <w:t>In this study, a Tier 1 q</w:t>
      </w:r>
      <w:r w:rsidRPr="00237944">
        <w:t xml:space="preserve">ualitative </w:t>
      </w:r>
      <w:r>
        <w:t xml:space="preserve">chemical screening was undertaken as an initial step in the ERA </w:t>
      </w:r>
      <w:r w:rsidR="007C64D0">
        <w:t xml:space="preserve">of drilling and hydraulic fracturing </w:t>
      </w:r>
      <w:r>
        <w:t>chemical</w:t>
      </w:r>
      <w:r w:rsidR="007C64D0">
        <w:t>s</w:t>
      </w:r>
      <w:r>
        <w:t xml:space="preserve"> (on chemical data sourced at the time of the study) to determine if a potential risk exi</w:t>
      </w:r>
      <w:r w:rsidR="007C64D0">
        <w:t>s</w:t>
      </w:r>
      <w:r>
        <w:t xml:space="preserve">ts from chemicals to aquatic ecosystems. </w:t>
      </w:r>
      <w:r w:rsidR="00BA5EEB">
        <w:t xml:space="preserve">If a </w:t>
      </w:r>
      <w:r w:rsidR="002749BA">
        <w:t xml:space="preserve">potential risk </w:t>
      </w:r>
      <w:r w:rsidR="000B3483">
        <w:t xml:space="preserve">was identified for </w:t>
      </w:r>
      <w:r w:rsidR="003F0F6F">
        <w:t>chemicals,</w:t>
      </w:r>
      <w:r w:rsidR="000B3483">
        <w:t xml:space="preserve"> </w:t>
      </w:r>
      <w:r w:rsidR="00AB1E1E">
        <w:t>s</w:t>
      </w:r>
      <w:r w:rsidR="002749BA" w:rsidRPr="00E56023">
        <w:t xml:space="preserve">ite-specific quantitative chemical assessments </w:t>
      </w:r>
      <w:r w:rsidR="007C64D0" w:rsidRPr="00E56023">
        <w:t xml:space="preserve">would then ideally </w:t>
      </w:r>
      <w:r w:rsidR="0044434F" w:rsidRPr="00E56023">
        <w:t>be undertake</w:t>
      </w:r>
      <w:r w:rsidR="00AB1E1E" w:rsidRPr="00E56023">
        <w:t>n</w:t>
      </w:r>
      <w:r w:rsidR="0044434F" w:rsidRPr="00E56023">
        <w:t xml:space="preserve"> </w:t>
      </w:r>
      <w:r w:rsidR="00E76B10" w:rsidRPr="00E56023">
        <w:t xml:space="preserve">to </w:t>
      </w:r>
      <w:r w:rsidR="002749BA" w:rsidRPr="00E56023">
        <w:t xml:space="preserve">determine risks from specific </w:t>
      </w:r>
      <w:r w:rsidR="007C64D0" w:rsidRPr="00E56023">
        <w:t xml:space="preserve">shale </w:t>
      </w:r>
      <w:r w:rsidR="002749BA" w:rsidRPr="00E56023">
        <w:t>gas development</w:t>
      </w:r>
      <w:r w:rsidR="007C64D0" w:rsidRPr="00E56023">
        <w:t>s</w:t>
      </w:r>
      <w:r w:rsidR="002749BA" w:rsidRPr="00E56023">
        <w:t xml:space="preserve"> to aquatic ecosystems.</w:t>
      </w:r>
    </w:p>
    <w:p w14:paraId="2E66696E" w14:textId="3CA87AC0" w:rsidR="00337C3A" w:rsidRPr="006026C9" w:rsidRDefault="00337C3A" w:rsidP="0080248F">
      <w:pPr>
        <w:pStyle w:val="Heading4"/>
      </w:pPr>
      <w:bookmarkStart w:id="122" w:name="_Toc2260817"/>
      <w:r w:rsidRPr="006026C9">
        <w:t>Da</w:t>
      </w:r>
      <w:r w:rsidR="00BE2B29" w:rsidRPr="006026C9">
        <w:t>t</w:t>
      </w:r>
      <w:r w:rsidRPr="006026C9">
        <w:t>a sourcing</w:t>
      </w:r>
      <w:bookmarkEnd w:id="122"/>
    </w:p>
    <w:p w14:paraId="3DB7B899" w14:textId="7E0F99CF" w:rsidR="006026C9" w:rsidRPr="006026C9" w:rsidRDefault="006026C9" w:rsidP="003A4BE2">
      <w:pPr>
        <w:pStyle w:val="BodyText"/>
        <w:rPr>
          <w:rFonts w:eastAsiaTheme="minorHAnsi"/>
        </w:rPr>
      </w:pPr>
      <w:r w:rsidRPr="006026C9">
        <w:t xml:space="preserve">Chemicals used in drilling and hydraulic fracturing associated with shale, tight and deep coal gas operations in GBA regions in </w:t>
      </w:r>
      <w:r w:rsidR="007C64D0">
        <w:t>SA</w:t>
      </w:r>
      <w:r w:rsidRPr="006026C9">
        <w:t xml:space="preserve">, Queensland and </w:t>
      </w:r>
      <w:r w:rsidR="007C64D0">
        <w:t>the NT</w:t>
      </w:r>
      <w:r w:rsidRPr="006026C9">
        <w:t xml:space="preserve"> between 2011 and 2016 were identified from a range of sources; for example, industry environmental impact assessment reports </w:t>
      </w:r>
      <w:r w:rsidRPr="006026C9">
        <w:fldChar w:fldCharType="begin"/>
      </w:r>
      <w:r w:rsidR="00C30F6C">
        <w:instrText xml:space="preserve"> ADDIN EN.CITE &lt;EndNote&gt;&lt;Cite&gt;&lt;Author&gt;AECOM Australia Pty Ltd&lt;/Author&gt;&lt;Year&gt;2017&lt;/Year&gt;&lt;RecNum&gt;55&lt;/RecNum&gt;&lt;DisplayText&gt;(AECOM Australia Pty Ltd, 2017; Beach Energy and RPS, 2012)&lt;/DisplayText&gt;&lt;record&gt;&lt;rec-number&gt;55&lt;/rec-number&gt;&lt;foreign-keys&gt;&lt;key app="EN" db-id="t05vetvzgttdtfe5vr850sfc2ee00w0s0dv0" timestamp="1571121895" guid="99d4f680-2584-4527-bddf-0219ba855fbd"&gt;55&lt;/key&gt;&lt;key app="ENWeb" db-id=""&gt;0&lt;/key&gt;&lt;/foreign-keys&gt;&lt;ref-type name="Report"&gt;27&lt;/ref-type&gt;&lt;contributors&gt;&lt;authors&gt;&lt;author&gt;AECOM Australia Pty Ltd,&lt;/author&gt;&lt;/authors&gt;&lt;/contributors&gt;&lt;titles&gt;&lt;title&gt;Beetaloo Project Hydraulic Fracturing Risk Assessment. Amungee NW-1H. Prepared for: Origin Energy Resources Limited. 08-Sep-2017. Job No. 60542121&lt;/title&gt;&lt;/titles&gt;&lt;dates&gt;&lt;year&gt;2017&lt;/year&gt;&lt;/dates&gt;&lt;urls&gt;&lt;related-urls&gt;&lt;url&gt;https://frackinginquiry.nt.gov.au/submission-library&lt;/url&gt;&lt;/related-urls&gt;&lt;/urls&gt;&lt;access-date&gt;16 November 2018&lt;/access-date&gt;&lt;/record&gt;&lt;/Cite&gt;&lt;Cite&gt;&lt;Author&gt;Beach Energy and RPS&lt;/Author&gt;&lt;Year&gt;2012&lt;/Year&gt;&lt;RecNum&gt;54&lt;/RecNum&gt;&lt;record&gt;&lt;rec-number&gt;54&lt;/rec-number&gt;&lt;foreign-keys&gt;&lt;key app="EN" db-id="t05vetvzgttdtfe5vr850sfc2ee00w0s0dv0" timestamp="1571121892" guid="1cc02c18-45e6-4c20-b58e-cebc55099808"&gt;54&lt;/key&gt;&lt;key app="ENWeb" db-id=""&gt;0&lt;/key&gt;&lt;/foreign-keys&gt;&lt;ref-type name="Report"&gt;27&lt;/ref-type&gt;&lt;contributors&gt;&lt;authors&gt;&lt;author&gt;Beach Energy and RPS,&lt;/author&gt;&lt;/authors&gt;&lt;/contributors&gt;&lt;titles&gt;&lt;title&gt;Environmental Impact Report. Fracture stimulation of deep shale gas and tight gas targets in the Nappamerri Trough (Cooper Basin), Queensland. A269B-Queensland Cooper Basin shale gas fracture stimulation EIR; Rev 0 / September 2012&lt;/title&gt;&lt;/titles&gt;&lt;dates&gt;&lt;year&gt;2012&lt;/year&gt;&lt;/dates&gt;&lt;pub-location&gt;Adelaide&lt;/pub-location&gt;&lt;publisher&gt;Beach Energy&lt;/publisher&gt;&lt;urls&gt;&lt;/urls&gt;&lt;/record&gt;&lt;/Cite&gt;&lt;/EndNote&gt;</w:instrText>
      </w:r>
      <w:r w:rsidRPr="006026C9">
        <w:fldChar w:fldCharType="separate"/>
      </w:r>
      <w:r w:rsidRPr="006026C9">
        <w:rPr>
          <w:noProof/>
        </w:rPr>
        <w:t>(AECOM Australia Pty Ltd, 2017; Beach Energy and RPS, 2012)</w:t>
      </w:r>
      <w:r w:rsidRPr="006026C9">
        <w:fldChar w:fldCharType="end"/>
      </w:r>
      <w:r w:rsidRPr="00E56023">
        <w:t xml:space="preserve">, industry supplied data and information (Armour Energy Ltd; ICON Energy), drilling and hydraulic fracturing reports </w:t>
      </w:r>
      <w:r w:rsidRPr="006026C9">
        <w:t xml:space="preserve">and information and data provided to The Independent Scientific Inquiry into Hydraulic Fracturing of Onshore Unconventional Reservoirs in the Northern Territory </w:t>
      </w:r>
      <w:r w:rsidRPr="006026C9">
        <w:fldChar w:fldCharType="begin"/>
      </w:r>
      <w:r w:rsidR="00C30F6C">
        <w:instrText xml:space="preserve"> ADDIN EN.CITE &lt;EndNote&gt;&lt;Cite ExcludeAuth="1"&gt;&lt;Author&gt;Pepper&lt;/Author&gt;&lt;Year&gt;2018&lt;/Year&gt;&lt;RecNum&gt;845&lt;/RecNum&gt;&lt;DisplayText&gt;(2018)&lt;/DisplayText&gt;&lt;record&gt;&lt;rec-number&gt;845&lt;/rec-number&gt;&lt;foreign-keys&gt;&lt;key app="EN" db-id="t05vetvzgttdtfe5vr850sfc2ee00w0s0dv0" timestamp="1571122291" guid="242bbc5d-2e07-4d35-98bb-2cda60079932"&gt;845&lt;/key&gt;&lt;/foreign-keys&gt;&lt;ref-type name="Report"&gt;27&lt;/ref-type&gt;&lt;contributors&gt;&lt;authors&gt;&lt;author&gt;Pepper, Rachel&lt;/author&gt;&lt;author&gt;Anderson, Alan&lt;/author&gt;&lt;author&gt;Ashworth, Peta&lt;/author&gt;&lt;author&gt;Beck, Vaughan&lt;/author&gt;&lt;author&gt;Hart, Barry&lt;/author&gt;&lt;author&gt;Jones, David&lt;/author&gt;&lt;author&gt;Priestly, Brian&lt;/author&gt;&lt;author&gt;Ritchie, David&lt;/author&gt;&lt;author&gt;Smith, Ross&lt;/author&gt;&lt;/authors&gt;&lt;/contributors&gt;&lt;titles&gt;&lt;title&gt;Final report of the scientific inquiry into hydraulic fracturing in the Northern Territory&lt;/title&gt;&lt;/titles&gt;&lt;pages&gt;506-506&lt;/pages&gt;&lt;dates&gt;&lt;year&gt;2018&lt;/year&gt;&lt;/dates&gt;&lt;isbn&gt;978-0-6481276-2-8&lt;/isbn&gt;&lt;urls&gt;&lt;related-urls&gt;&lt;url&gt;https://frackinginquiry.nt.gov.au/inquiry-reports/final-report&lt;/url&gt;&lt;/related-urls&gt;&lt;/urls&gt;&lt;access-date&gt;08 March 2019&lt;/access-date&gt;&lt;/record&gt;&lt;/Cite&gt;&lt;/EndNote&gt;</w:instrText>
      </w:r>
      <w:r w:rsidRPr="006026C9">
        <w:fldChar w:fldCharType="separate"/>
      </w:r>
      <w:r w:rsidR="008368CC">
        <w:rPr>
          <w:noProof/>
        </w:rPr>
        <w:t>(2018)</w:t>
      </w:r>
      <w:r w:rsidRPr="006026C9">
        <w:fldChar w:fldCharType="end"/>
      </w:r>
      <w:r w:rsidRPr="006026C9">
        <w:t>. The chemicals were identified by their unique Chemical Abstracts Services Registry Numbers (CAS RN).</w:t>
      </w:r>
    </w:p>
    <w:p w14:paraId="4C319887" w14:textId="6D4743C1" w:rsidR="006026C9" w:rsidRPr="006026C9" w:rsidRDefault="006026C9" w:rsidP="003A4BE2">
      <w:pPr>
        <w:pStyle w:val="BodyText"/>
      </w:pPr>
      <w:r w:rsidRPr="006026C9">
        <w:t xml:space="preserve">Specific chemical properties of interest for </w:t>
      </w:r>
      <w:r w:rsidR="0077686D">
        <w:t xml:space="preserve">the </w:t>
      </w:r>
      <w:r w:rsidRPr="006026C9">
        <w:t>Tier 1 ERA included water solubility, octanol-water partition coefficient (log K</w:t>
      </w:r>
      <w:r w:rsidRPr="006026C9">
        <w:rPr>
          <w:vertAlign w:val="subscript"/>
        </w:rPr>
        <w:t>ow</w:t>
      </w:r>
      <w:r w:rsidRPr="006026C9">
        <w:t xml:space="preserve">), volatility (Henry’s constant), biodegradation (half-life), and bioconcentration factors (BCF=uptake of </w:t>
      </w:r>
      <w:r w:rsidR="002F2811">
        <w:t xml:space="preserve">the </w:t>
      </w:r>
      <w:r w:rsidRPr="006026C9">
        <w:t>chemical into aquatic organism from water</w:t>
      </w:r>
      <w:r w:rsidR="008157AC">
        <w:t xml:space="preserve"> </w:t>
      </w:r>
      <w:r w:rsidRPr="006026C9">
        <w:t>only</w:t>
      </w:r>
      <w:r w:rsidR="002F2811">
        <w:t xml:space="preserve"> </w:t>
      </w:r>
      <w:r w:rsidR="008157AC">
        <w:t>exposures</w:t>
      </w:r>
      <w:r w:rsidRPr="006026C9">
        <w:t xml:space="preserve">) </w:t>
      </w:r>
      <w:r w:rsidRPr="006026C9">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6026C9">
        <w:fldChar w:fldCharType="separate"/>
      </w:r>
      <w:r w:rsidR="008368CC">
        <w:rPr>
          <w:noProof/>
        </w:rPr>
        <w:t>(Geological and Bioregional Assessment Program, 2018)</w:t>
      </w:r>
      <w:r w:rsidRPr="006026C9">
        <w:fldChar w:fldCharType="end"/>
      </w:r>
      <w:r w:rsidRPr="006026C9">
        <w:t xml:space="preserve">. Data for some chemical properties could be estimated using the US EPA Estimation Programme Interface (EPI Suite; </w:t>
      </w:r>
      <w:r w:rsidRPr="006026C9">
        <w:fldChar w:fldCharType="begin"/>
      </w:r>
      <w:r w:rsidR="00C30F6C">
        <w:instrText xml:space="preserve"> ADDIN EN.CITE &lt;EndNote&gt;&lt;Cite&gt;&lt;Author&gt;US EPA&lt;/Author&gt;&lt;Year&gt;2018&lt;/Year&gt;&lt;RecNum&gt;876&lt;/RecNum&gt;&lt;DisplayText&gt;(US EPA, 2018)&lt;/DisplayText&gt;&lt;record&gt;&lt;rec-number&gt;876&lt;/rec-number&gt;&lt;foreign-keys&gt;&lt;key app="EN" db-id="t05vetvzgttdtfe5vr850sfc2ee00w0s0dv0" timestamp="1571122293" guid="dc94299f-90c7-4c32-b678-f1fae77e5aad"&gt;876&lt;/key&gt;&lt;/foreign-keys&gt;&lt;ref-type name="Report"&gt;27&lt;/ref-type&gt;&lt;contributors&gt;&lt;authors&gt;&lt;author&gt;US EPA,&lt;/author&gt;&lt;/authors&gt;&lt;/contributors&gt;&lt;titles&gt;&lt;title&gt;Estimation Programs Interface Suite™ for Microsoft® Windows, v 4.11. US Environmental Protection Agency, Washington, DC, USA.&lt;/title&gt;&lt;/titles&gt;&lt;dates&gt;&lt;year&gt;2018&lt;/year&gt;&lt;/dates&gt;&lt;urls&gt;&lt;related-urls&gt;&lt;url&gt;https://www.epa.gov/tsca-screening-tools/epi-suitetm-estimation-program-interface&lt;/url&gt;&lt;/related-urls&gt;&lt;/urls&gt;&lt;access-date&gt;27 November 2018&lt;/access-date&gt;&lt;/record&gt;&lt;/Cite&gt;&lt;/EndNote&gt;</w:instrText>
      </w:r>
      <w:r w:rsidRPr="006026C9">
        <w:fldChar w:fldCharType="separate"/>
      </w:r>
      <w:r w:rsidR="007825A3">
        <w:rPr>
          <w:noProof/>
        </w:rPr>
        <w:t>(US EPA, 2018)</w:t>
      </w:r>
      <w:r w:rsidRPr="006026C9">
        <w:fldChar w:fldCharType="end"/>
      </w:r>
      <w:r w:rsidRPr="006026C9">
        <w:t xml:space="preserve">. Estimated properties were based on the Simplified Molecular Input Line-Entry System (SMILES), used to model the various physicochemical and fate parameters </w:t>
      </w:r>
      <w:r w:rsidRPr="006026C9">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6026C9">
        <w:fldChar w:fldCharType="separate"/>
      </w:r>
      <w:r w:rsidR="008368CC">
        <w:rPr>
          <w:noProof/>
        </w:rPr>
        <w:t>(Geological and Bioregional Assessment Program, 2018)</w:t>
      </w:r>
      <w:r w:rsidRPr="006026C9">
        <w:fldChar w:fldCharType="end"/>
      </w:r>
      <w:r w:rsidRPr="006026C9">
        <w:t>. For estimates of biodegradation (where biodegradation data could not be sourced from the literature), a number of models were used including Biowin 1 (linear model), Biowin 2 (non-linear model), Biowin 3 (ultimate biodegradability), Biowin 4 (ready biodegradability), Biowin 5 (</w:t>
      </w:r>
      <w:r w:rsidR="00344E7E">
        <w:t>Min</w:t>
      </w:r>
      <w:r w:rsidR="001420A0">
        <w:t>istry of International Trade and Industry (</w:t>
      </w:r>
      <w:r w:rsidRPr="006026C9">
        <w:t>MITI</w:t>
      </w:r>
      <w:r w:rsidR="001420A0">
        <w:t xml:space="preserve">) </w:t>
      </w:r>
      <w:r w:rsidRPr="006026C9">
        <w:t xml:space="preserve">linear model), Biowin 6 (MITI non-linear model) and Biowin 7 (anaerobic model) </w:t>
      </w:r>
      <w:r w:rsidRPr="006026C9">
        <w:fldChar w:fldCharType="begin">
          <w:fldData xml:space="preserve">PEVuZE5vdGU+PENpdGU+PEF1dGhvcj5Cb2V0aGxpbmc8L0F1dGhvcj48WWVhcj4xOTk0PC9ZZWFy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</w:fldData>
        </w:fldChar>
      </w:r>
      <w:r w:rsidR="00C30F6C">
        <w:instrText xml:space="preserve"> ADDIN EN.CITE </w:instrText>
      </w:r>
      <w:r w:rsidR="00C30F6C">
        <w:fldChar w:fldCharType="begin">
          <w:fldData xml:space="preserve">PEVuZE5vdGU+PENpdGU+PEF1dGhvcj5Cb2V0aGxpbmc8L0F1dGhvcj48WWVhcj4xOTk0PC9ZZWFy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</w:fldData>
        </w:fldChar>
      </w:r>
      <w:r w:rsidR="00C30F6C">
        <w:instrText xml:space="preserve"> ADDIN EN.CITE.DATA </w:instrText>
      </w:r>
      <w:r w:rsidR="00C30F6C">
        <w:fldChar w:fldCharType="end"/>
      </w:r>
      <w:r w:rsidRPr="006026C9">
        <w:fldChar w:fldCharType="separate"/>
      </w:r>
      <w:r w:rsidRPr="006026C9">
        <w:rPr>
          <w:noProof/>
        </w:rPr>
        <w:t>(Boethling et al., 1994; Meylan et al., 2007)</w:t>
      </w:r>
      <w:r w:rsidRPr="006026C9">
        <w:fldChar w:fldCharType="end"/>
      </w:r>
      <w:r w:rsidRPr="006026C9">
        <w:t>. The Biowin models 1, 2, 5 and 6 gave an indication of the ready biodegradability of chemicals based on similarity of structural fragments that were found to be important factors in training and validation datasets. Biowin models 3 and 4 gave an indication of the length of time for transformation and mineralisation of the parent compound based on expert opinion related to training datasets. Time for degradation was based on periods including hours, days, weeks, months and longer based on cumulative expert opinions. Biowin 7 gave an indication of the likelihood of rapid biodegradation under methanogenic conditions, based on similarity of fragments in a training dataset. Where there was an indication of a chemical not being readily biodegradable (under anaerobic and aerobic conditions) through available literature data or using Biowin models 1, 2, 5, 6 and 7 or being slowly biodegradable (weeks-months) based on Biowin models 3 and 4, the Tier 1 ERA conservatively assessed the chemical as being potentially persistent.</w:t>
      </w:r>
    </w:p>
    <w:p w14:paraId="25B54FCE" w14:textId="18246972" w:rsidR="006026C9" w:rsidRPr="006026C9" w:rsidRDefault="006026C9" w:rsidP="003A4BE2">
      <w:pPr>
        <w:pStyle w:val="BodyText"/>
      </w:pPr>
      <w:r w:rsidRPr="006026C9">
        <w:t>The sourced ecotoxicology data for chemicals consisted mainly of acute effect concentrations (EC50</w:t>
      </w:r>
      <w:r w:rsidR="004A2C13">
        <w:t xml:space="preserve"> value</w:t>
      </w:r>
      <w:r w:rsidRPr="006026C9">
        <w:t>s) or acute lethal concentrations (LC50</w:t>
      </w:r>
      <w:r w:rsidR="004A2C13">
        <w:t xml:space="preserve"> value</w:t>
      </w:r>
      <w:r w:rsidRPr="006026C9">
        <w:t xml:space="preserve">s) which is the chemical concentration to cause a 50% effect or reduce survival by 50%, respectively </w:t>
      </w:r>
      <w:r w:rsidRPr="006026C9">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6026C9">
        <w:fldChar w:fldCharType="separate"/>
      </w:r>
      <w:r w:rsidR="008368CC">
        <w:rPr>
          <w:noProof/>
        </w:rPr>
        <w:t>(Geological and Bioregional Assessment Program, 2018)</w:t>
      </w:r>
      <w:r w:rsidRPr="006026C9">
        <w:fldChar w:fldCharType="end"/>
      </w:r>
      <w:r w:rsidRPr="006026C9">
        <w:t xml:space="preserve">. These data were collected for aquatic biota from at least three trophic levels represented by a freshwater alga, </w:t>
      </w:r>
      <w:r w:rsidR="00747664">
        <w:t xml:space="preserve">a </w:t>
      </w:r>
      <w:r w:rsidRPr="006026C9">
        <w:t xml:space="preserve">water flea </w:t>
      </w:r>
      <w:r w:rsidR="0025718A" w:rsidRPr="006026C9">
        <w:t xml:space="preserve">and </w:t>
      </w:r>
      <w:r w:rsidR="0025718A">
        <w:t>a</w:t>
      </w:r>
      <w:r w:rsidR="00747664">
        <w:t xml:space="preserve"> </w:t>
      </w:r>
      <w:r w:rsidRPr="006026C9">
        <w:t xml:space="preserve">fish using standard testing protocols. The lowest effect concentration (i.e. highest toxicity) was used to represent toxicity for each chemical as a conservative approach to the Tier 1 ERA </w:t>
      </w:r>
      <w:r w:rsidRPr="006026C9">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6026C9">
        <w:fldChar w:fldCharType="separate"/>
      </w:r>
      <w:r w:rsidR="008368CC">
        <w:rPr>
          <w:noProof/>
        </w:rPr>
        <w:t>(Geological and Bioregional Assessment Program, 2018)</w:t>
      </w:r>
      <w:r w:rsidRPr="006026C9">
        <w:fldChar w:fldCharType="end"/>
      </w:r>
      <w:r w:rsidRPr="006026C9">
        <w:t xml:space="preserve">. Where no experimental toxicity data </w:t>
      </w:r>
      <w:r w:rsidR="004A2C13">
        <w:t>were</w:t>
      </w:r>
      <w:r w:rsidRPr="006026C9">
        <w:t xml:space="preserve"> available for organic compounds, ECOSAR 2.0 software </w:t>
      </w:r>
      <w:r w:rsidRPr="006026C9">
        <w:fldChar w:fldCharType="begin"/>
      </w:r>
      <w:r w:rsidR="00C30F6C">
        <w:instrText xml:space="preserve"> ADDIN EN.CITE &lt;EndNote&gt;&lt;Cite&gt;&lt;Author&gt;US EPA&lt;/Author&gt;&lt;Year&gt;2017&lt;/Year&gt;&lt;RecNum&gt;605&lt;/RecNum&gt;&lt;DisplayText&gt;(US EPA, 2017)&lt;/DisplayText&gt;&lt;record&gt;&lt;rec-number&gt;605&lt;/rec-number&gt;&lt;foreign-keys&gt;&lt;key app="EN" db-id="t05vetvzgttdtfe5vr850sfc2ee00w0s0dv0" timestamp="1571122247" guid="9f4706ba-b383-4e93-9d89-6cc56a8d5863"&gt;605&lt;/key&gt;&lt;/foreign-keys&gt;&lt;ref-type name="Report"&gt;27&lt;/ref-type&gt;&lt;contributors&gt;&lt;authors&gt;&lt;author&gt;US EPA,&lt;/author&gt;&lt;/authors&gt;&lt;/contributors&gt;&lt;titles&gt;&lt;title&gt;Operation Manual for the ECOlogical Structure-Activity Relationship Model (ECOSAR) Class Program. Estimating toxicity of industrial chemicals to aquatic organisms using the ECOSAR (ecological structure activity relationship) class program. Risk Assessment Division. US Environmental Protection Agency, Washington DC, USA. October 2017&lt;/title&gt;&lt;/titles&gt;&lt;dates&gt;&lt;year&gt;2017&lt;/year&gt;&lt;/dates&gt;&lt;urls&gt;&lt;related-urls&gt;&lt;url&gt;https://www.chemsafetypro.com/Topics/CRA/How_to_Use_US_EPA_ECOSAR_to_Predict_Aquatic_Toxicity.html&lt;/url&gt;&lt;/related-urls&gt;&lt;/urls&gt;&lt;access-date&gt;27 November 2018&lt;/access-date&gt;&lt;/record&gt;&lt;/Cite&gt;&lt;/EndNote&gt;</w:instrText>
      </w:r>
      <w:r w:rsidRPr="006026C9">
        <w:fldChar w:fldCharType="separate"/>
      </w:r>
      <w:r w:rsidR="007825A3">
        <w:rPr>
          <w:noProof/>
        </w:rPr>
        <w:t>(US EPA, 2017)</w:t>
      </w:r>
      <w:r w:rsidRPr="006026C9">
        <w:fldChar w:fldCharType="end"/>
      </w:r>
      <w:r w:rsidRPr="006026C9">
        <w:t xml:space="preserve"> was used to predict acute toxicity to aquatic biota based on quantitative structure</w:t>
      </w:r>
      <w:r w:rsidR="00B21FDA">
        <w:t>-</w:t>
      </w:r>
      <w:r w:rsidRPr="006026C9">
        <w:t>activity relationships (QSAR). The assessment also utilised chronic ecotoxicity data where</w:t>
      </w:r>
      <w:r w:rsidR="007A0C82">
        <w:t xml:space="preserve"> </w:t>
      </w:r>
      <w:r w:rsidR="004A2C13">
        <w:t>they</w:t>
      </w:r>
      <w:r w:rsidRPr="006026C9">
        <w:t xml:space="preserve"> could be sourced from the literature using standard testing protocols as a line of evidence when best professional judg</w:t>
      </w:r>
      <w:r w:rsidR="00754D4D">
        <w:t>ment</w:t>
      </w:r>
      <w:r w:rsidRPr="006026C9">
        <w:t xml:space="preserve"> was required </w:t>
      </w:r>
      <w:r w:rsidRPr="006026C9">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6026C9">
        <w:fldChar w:fldCharType="separate"/>
      </w:r>
      <w:r w:rsidR="008368CC">
        <w:rPr>
          <w:noProof/>
        </w:rPr>
        <w:t>(Geological and Bioregional Assessment Program, 2018)</w:t>
      </w:r>
      <w:r w:rsidRPr="006026C9">
        <w:fldChar w:fldCharType="end"/>
      </w:r>
      <w:r w:rsidR="00BC70EB">
        <w:t>.</w:t>
      </w:r>
    </w:p>
    <w:p w14:paraId="3457E3F8" w14:textId="4085E137" w:rsidR="00237944" w:rsidRPr="006026C9" w:rsidRDefault="00815E70" w:rsidP="0080248F">
      <w:pPr>
        <w:pStyle w:val="Heading4"/>
      </w:pPr>
      <w:bookmarkStart w:id="123" w:name="_Toc2242633"/>
      <w:bookmarkStart w:id="124" w:name="_Toc2260818"/>
      <w:r w:rsidRPr="006026C9">
        <w:t>Qualitative environmental risk assessment</w:t>
      </w:r>
      <w:bookmarkEnd w:id="123"/>
      <w:bookmarkEnd w:id="124"/>
    </w:p>
    <w:p w14:paraId="114FF16D" w14:textId="59B2D40C" w:rsidR="006026C9" w:rsidRPr="006026C9" w:rsidRDefault="006026C9" w:rsidP="003A4BE2">
      <w:pPr>
        <w:pStyle w:val="BodyText"/>
      </w:pPr>
      <w:r w:rsidRPr="006026C9">
        <w:t xml:space="preserve">A Tier 1 qualitative (screening) ERA was performed on drilling and hydraulic fracturing fluid chemicals </w:t>
      </w:r>
      <w:r w:rsidR="00C415CD">
        <w:t>(</w:t>
      </w:r>
      <w:r w:rsidR="00172590">
        <w:t xml:space="preserve">data that could be sourced at the time of the study) </w:t>
      </w:r>
      <w:r w:rsidR="00C415CD">
        <w:t xml:space="preserve">identified </w:t>
      </w:r>
      <w:r w:rsidR="00BC70EB">
        <w:t xml:space="preserve">as </w:t>
      </w:r>
      <w:r w:rsidR="00172590">
        <w:t xml:space="preserve">being </w:t>
      </w:r>
      <w:r w:rsidRPr="006026C9">
        <w:t xml:space="preserve">used in </w:t>
      </w:r>
      <w:r w:rsidRPr="00E56023">
        <w:t xml:space="preserve">shale, tight, and deep coal gas activities in </w:t>
      </w:r>
      <w:r w:rsidR="00BC70EB" w:rsidRPr="00E56023">
        <w:t xml:space="preserve">the </w:t>
      </w:r>
      <w:r w:rsidR="00172590" w:rsidRPr="00E56023">
        <w:t xml:space="preserve">three </w:t>
      </w:r>
      <w:r w:rsidRPr="00E56023">
        <w:t xml:space="preserve">GBA regions </w:t>
      </w:r>
      <w:r w:rsidR="00BC70EB">
        <w:t>from</w:t>
      </w:r>
      <w:r w:rsidRPr="006026C9">
        <w:t xml:space="preserve"> 2011</w:t>
      </w:r>
      <w:r w:rsidR="00BC70EB">
        <w:t xml:space="preserve"> to </w:t>
      </w:r>
      <w:r w:rsidRPr="006026C9">
        <w:t>2016. The Tier 1 assessment used a decision tree framework (</w:t>
      </w:r>
      <w:r w:rsidR="004A17B2">
        <w:fldChar w:fldCharType="begin" w:fldLock="1"/>
      </w:r>
      <w:r w:rsidR="004A17B2">
        <w:instrText xml:space="preserve"> REF _Ref2612724 \h </w:instrText>
      </w:r>
      <w:r w:rsidR="003A4BE2">
        <w:instrText xml:space="preserve"> \* MERGEFORMAT </w:instrText>
      </w:r>
      <w:r w:rsidR="004A17B2">
        <w:fldChar w:fldCharType="separate"/>
      </w:r>
      <w:r w:rsidR="00272635">
        <w:t xml:space="preserve">Figure </w:t>
      </w:r>
      <w:r w:rsidR="00272635">
        <w:rPr>
          <w:noProof/>
        </w:rPr>
        <w:t>2</w:t>
      </w:r>
      <w:r w:rsidR="004A17B2">
        <w:fldChar w:fldCharType="end"/>
      </w:r>
      <w:r w:rsidRPr="006026C9">
        <w:t>) that evaluates sourced data for chemicals in relation to their persistence (P), bioaccumulation (B) and toxicity (T) to aquatic organisms (</w:t>
      </w:r>
      <w:r w:rsidR="004A17B2">
        <w:fldChar w:fldCharType="begin" w:fldLock="1"/>
      </w:r>
      <w:r w:rsidR="004A17B2">
        <w:instrText xml:space="preserve"> REF _Ref2612658 \h </w:instrText>
      </w:r>
      <w:r w:rsidR="003A4BE2">
        <w:instrText xml:space="preserve"> \* MERGEFORMAT </w:instrText>
      </w:r>
      <w:r w:rsidR="004A17B2">
        <w:fldChar w:fldCharType="separate"/>
      </w:r>
      <w:r w:rsidR="00272635">
        <w:t xml:space="preserve">Table </w:t>
      </w:r>
      <w:r w:rsidR="00272635">
        <w:rPr>
          <w:noProof/>
        </w:rPr>
        <w:t>2</w:t>
      </w:r>
      <w:r w:rsidR="004A17B2">
        <w:fldChar w:fldCharType="end"/>
      </w:r>
      <w:r w:rsidRPr="006026C9">
        <w:t xml:space="preserve">; </w:t>
      </w:r>
      <w:r w:rsidR="004A17B2">
        <w:fldChar w:fldCharType="begin" w:fldLock="1"/>
      </w:r>
      <w:r w:rsidR="004A17B2">
        <w:instrText xml:space="preserve"> REF _Ref12537949 \h </w:instrText>
      </w:r>
      <w:r w:rsidR="003A4BE2">
        <w:instrText xml:space="preserve"> \* MERGEFORMAT </w:instrText>
      </w:r>
      <w:r w:rsidR="004A17B2">
        <w:fldChar w:fldCharType="separate"/>
      </w:r>
      <w:r w:rsidR="00272635">
        <w:t xml:space="preserve">Table </w:t>
      </w:r>
      <w:r w:rsidR="00272635">
        <w:rPr>
          <w:noProof/>
        </w:rPr>
        <w:t>3</w:t>
      </w:r>
      <w:r w:rsidR="004A17B2">
        <w:fldChar w:fldCharType="end"/>
      </w:r>
      <w:r w:rsidRPr="006026C9">
        <w:t xml:space="preserve">) (Department of the Environment and Energy, </w:t>
      </w:r>
      <w:r w:rsidRPr="00911B3E">
        <w:t xml:space="preserve">2017). </w:t>
      </w:r>
      <w:r w:rsidRPr="006026C9">
        <w:t>The main exposure pathway for chemicals if released during shale, tight and deep coal gas operations will likely occur through water (surface water and groundwater); hence, this assessment focused on the potential effects to aquatic organisms</w:t>
      </w:r>
      <w:r w:rsidRPr="00E56023">
        <w:t xml:space="preserve">. </w:t>
      </w:r>
      <w:r w:rsidR="00D32C9C" w:rsidRPr="00E56023">
        <w:t>A conservative (precautionary) approach (e.g. P, B, T data sourced only from standard testing protocols and international recognised ERA organisations/agencies and models, and assessments did not make assumptions based on chemical classes or groupings) was applied to the evaluation of chemical and ecotoxicity data and in the Tier 1 qualitative ERA.</w:t>
      </w:r>
    </w:p>
    <w:p w14:paraId="0900F6EF" w14:textId="0B9436E1" w:rsidR="005A6A9A" w:rsidRPr="00815E70" w:rsidRDefault="00C103F9" w:rsidP="00C103F9">
      <w:pPr>
        <w:pStyle w:val="Caption"/>
      </w:pPr>
      <w:bookmarkStart w:id="125" w:name="_Ref2612658"/>
      <w:bookmarkStart w:id="126" w:name="_Toc26778446"/>
      <w:r>
        <w:t xml:space="preserve">Table </w:t>
      </w:r>
      <w:r w:rsidR="00A60CF4">
        <w:rPr>
          <w:noProof/>
        </w:rPr>
        <w:fldChar w:fldCharType="begin"/>
      </w:r>
      <w:r w:rsidR="00A60CF4">
        <w:rPr>
          <w:noProof/>
        </w:rPr>
        <w:instrText xml:space="preserve"> SEQ Table \* ARABIC </w:instrText>
      </w:r>
      <w:r w:rsidR="00A60CF4">
        <w:rPr>
          <w:noProof/>
        </w:rPr>
        <w:fldChar w:fldCharType="separate"/>
      </w:r>
      <w:r w:rsidR="00940DEF">
        <w:rPr>
          <w:noProof/>
        </w:rPr>
        <w:t>2</w:t>
      </w:r>
      <w:r w:rsidR="00A60CF4">
        <w:rPr>
          <w:noProof/>
        </w:rPr>
        <w:fldChar w:fldCharType="end"/>
      </w:r>
      <w:bookmarkEnd w:id="125"/>
      <w:r w:rsidR="005A6A9A" w:rsidRPr="00815E70">
        <w:t xml:space="preserve"> Persistence and bioaccumulation methods and classifications for </w:t>
      </w:r>
      <w:r w:rsidR="006026C9">
        <w:t>T</w:t>
      </w:r>
      <w:r w:rsidR="005A6A9A" w:rsidRPr="00815E70">
        <w:t xml:space="preserve">ier 1 qualitative </w:t>
      </w:r>
      <w:r w:rsidR="00BC70EB">
        <w:t>environmental risk assessments</w:t>
      </w:r>
      <w:bookmarkEnd w:id="126"/>
    </w:p>
    <w:tbl>
      <w:tblPr>
        <w:tblStyle w:val="TableBAHeaderRow1"/>
        <w:tblW w:w="5000" w:type="pct"/>
        <w:tblLook w:val="0420" w:firstRow="1" w:lastRow="0" w:firstColumn="0" w:lastColumn="0" w:noHBand="0" w:noVBand="1"/>
      </w:tblPr>
      <w:tblGrid>
        <w:gridCol w:w="4680"/>
        <w:gridCol w:w="2772"/>
        <w:gridCol w:w="2186"/>
      </w:tblGrid>
      <w:tr w:rsidR="005A6A9A" w:rsidRPr="00815E70" w14:paraId="125EC8B1" w14:textId="77777777" w:rsidTr="00E32679">
        <w:trPr>
          <w:cnfStyle w:val="100000000000" w:firstRow="1" w:lastRow="0" w:firstColumn="0" w:lastColumn="0" w:oddVBand="0" w:evenVBand="0" w:oddHBand="0" w:evenHBand="0" w:firstRowFirstColumn="0" w:firstRowLastColumn="0" w:lastRowFirstColumn="0" w:lastRowLastColumn="0"/>
          <w:trHeight w:val="20"/>
          <w:tblHeader/>
        </w:trPr>
        <w:tc>
          <w:tcPr>
            <w:tcW w:w="2428" w:type="pct"/>
            <w:hideMark/>
          </w:tcPr>
          <w:p w14:paraId="050DF795" w14:textId="77777777" w:rsidR="005A6A9A" w:rsidRPr="00815E70" w:rsidRDefault="005A6A9A" w:rsidP="005A20B0">
            <w:pPr>
              <w:pStyle w:val="TableText"/>
              <w:rPr>
                <w:b w:val="0"/>
              </w:rPr>
            </w:pPr>
            <w:r w:rsidRPr="2216BCD3">
              <w:t>Method</w:t>
            </w:r>
          </w:p>
        </w:tc>
        <w:tc>
          <w:tcPr>
            <w:tcW w:w="1438" w:type="pct"/>
            <w:hideMark/>
          </w:tcPr>
          <w:p w14:paraId="03DFD0EC" w14:textId="77777777" w:rsidR="005A6A9A" w:rsidRPr="00815E70" w:rsidRDefault="005A6A9A" w:rsidP="005A20B0">
            <w:pPr>
              <w:pStyle w:val="TableText"/>
              <w:rPr>
                <w:b w:val="0"/>
              </w:rPr>
            </w:pPr>
            <w:r w:rsidRPr="2216BCD3">
              <w:t>Result</w:t>
            </w:r>
          </w:p>
        </w:tc>
        <w:tc>
          <w:tcPr>
            <w:tcW w:w="1134" w:type="pct"/>
            <w:hideMark/>
          </w:tcPr>
          <w:p w14:paraId="3C5E8D48" w14:textId="77777777" w:rsidR="005A6A9A" w:rsidRPr="00815E70" w:rsidRDefault="005A6A9A" w:rsidP="005A20B0">
            <w:pPr>
              <w:pStyle w:val="TableText"/>
              <w:rPr>
                <w:b w:val="0"/>
              </w:rPr>
            </w:pPr>
            <w:r w:rsidRPr="2216BCD3">
              <w:t>Classification</w:t>
            </w:r>
          </w:p>
        </w:tc>
      </w:tr>
      <w:tr w:rsidR="005A6A9A" w:rsidRPr="00815E70" w14:paraId="598DDD61" w14:textId="77777777" w:rsidTr="00E32679">
        <w:trPr>
          <w:cnfStyle w:val="000000100000" w:firstRow="0" w:lastRow="0" w:firstColumn="0" w:lastColumn="0" w:oddVBand="0" w:evenVBand="0" w:oddHBand="1" w:evenHBand="0" w:firstRowFirstColumn="0" w:firstRowLastColumn="0" w:lastRowFirstColumn="0" w:lastRowLastColumn="0"/>
          <w:trHeight w:val="20"/>
        </w:trPr>
        <w:tc>
          <w:tcPr>
            <w:tcW w:w="2428" w:type="pct"/>
            <w:hideMark/>
          </w:tcPr>
          <w:p w14:paraId="5945F75B" w14:textId="74C33571" w:rsidR="005A6A9A" w:rsidRPr="00815E70" w:rsidRDefault="005A6A9A" w:rsidP="00333DB1">
            <w:pPr>
              <w:pStyle w:val="TableText"/>
            </w:pPr>
            <w:r w:rsidRPr="00815E70">
              <w:t>Water/sediment: Test No.308: Aerobic and Anaerobic Transformation in Aquatic Sediment Systems (OECD TG 308)</w:t>
            </w:r>
          </w:p>
        </w:tc>
        <w:tc>
          <w:tcPr>
            <w:tcW w:w="1438" w:type="pct"/>
            <w:hideMark/>
          </w:tcPr>
          <w:p w14:paraId="6B12DDA1" w14:textId="7D776D60" w:rsidR="005A6A9A" w:rsidRPr="00815E70" w:rsidRDefault="005A6A9A" w:rsidP="00333DB1">
            <w:pPr>
              <w:pStyle w:val="TableText"/>
            </w:pPr>
            <w:r w:rsidRPr="00815E70">
              <w:t>&gt;</w:t>
            </w:r>
            <w:r>
              <w:t xml:space="preserve"> </w:t>
            </w:r>
            <w:r w:rsidRPr="00815E70">
              <w:t>60-d half-life in water</w:t>
            </w:r>
          </w:p>
        </w:tc>
        <w:tc>
          <w:tcPr>
            <w:tcW w:w="1134" w:type="pct"/>
            <w:hideMark/>
          </w:tcPr>
          <w:p w14:paraId="4DCD56F5" w14:textId="77777777" w:rsidR="005A6A9A" w:rsidRPr="00815E70" w:rsidRDefault="005A6A9A" w:rsidP="00333DB1">
            <w:pPr>
              <w:pStyle w:val="TableText"/>
            </w:pPr>
            <w:r w:rsidRPr="00815E70">
              <w:t>Persistent</w:t>
            </w:r>
          </w:p>
        </w:tc>
      </w:tr>
      <w:tr w:rsidR="005A6A9A" w:rsidRPr="00815E70" w14:paraId="58364AC7" w14:textId="77777777" w:rsidTr="00E32679">
        <w:trPr>
          <w:cnfStyle w:val="000000010000" w:firstRow="0" w:lastRow="0" w:firstColumn="0" w:lastColumn="0" w:oddVBand="0" w:evenVBand="0" w:oddHBand="0" w:evenHBand="1" w:firstRowFirstColumn="0" w:firstRowLastColumn="0" w:lastRowFirstColumn="0" w:lastRowLastColumn="0"/>
          <w:trHeight w:val="20"/>
        </w:trPr>
        <w:tc>
          <w:tcPr>
            <w:tcW w:w="2428" w:type="pct"/>
            <w:hideMark/>
          </w:tcPr>
          <w:p w14:paraId="3272AD0D" w14:textId="77777777" w:rsidR="005A6A9A" w:rsidRPr="00815E70" w:rsidRDefault="005A6A9A" w:rsidP="00333DB1">
            <w:pPr>
              <w:pStyle w:val="TableText"/>
            </w:pPr>
            <w:r w:rsidRPr="00815E70">
              <w:t>Biodegradability tests (OECD 301A-F)</w:t>
            </w:r>
          </w:p>
        </w:tc>
        <w:tc>
          <w:tcPr>
            <w:tcW w:w="1438" w:type="pct"/>
            <w:hideMark/>
          </w:tcPr>
          <w:p w14:paraId="7465AB41" w14:textId="54DD0D3B" w:rsidR="005A6A9A" w:rsidRPr="00815E70" w:rsidRDefault="005A6A9A" w:rsidP="00333DB1">
            <w:pPr>
              <w:pStyle w:val="TableText"/>
            </w:pPr>
            <w:r w:rsidRPr="00815E70">
              <w:t>Sufficient degradation over 10</w:t>
            </w:r>
            <w:r w:rsidR="00147A34">
              <w:t xml:space="preserve"> d</w:t>
            </w:r>
            <w:r w:rsidR="00663BAF">
              <w:t xml:space="preserve"> </w:t>
            </w:r>
            <w:r w:rsidR="008C27DA">
              <w:t xml:space="preserve">- </w:t>
            </w:r>
            <w:r w:rsidRPr="00815E70">
              <w:t>28</w:t>
            </w:r>
            <w:r w:rsidR="00663BAF">
              <w:t xml:space="preserve"> </w:t>
            </w:r>
            <w:r w:rsidRPr="00815E70">
              <w:t xml:space="preserve">d window </w:t>
            </w:r>
          </w:p>
        </w:tc>
        <w:tc>
          <w:tcPr>
            <w:tcW w:w="1134" w:type="pct"/>
            <w:hideMark/>
          </w:tcPr>
          <w:p w14:paraId="7B67CD27" w14:textId="77777777" w:rsidR="005A6A9A" w:rsidRPr="00815E70" w:rsidRDefault="005A6A9A" w:rsidP="00333DB1">
            <w:pPr>
              <w:pStyle w:val="TableText"/>
            </w:pPr>
            <w:r w:rsidRPr="00815E70">
              <w:t>Readily biodegradable – Not Persistent</w:t>
            </w:r>
          </w:p>
        </w:tc>
      </w:tr>
      <w:tr w:rsidR="005A6A9A" w:rsidRPr="00815E70" w14:paraId="7ECC3DFC" w14:textId="77777777" w:rsidTr="00E32679">
        <w:trPr>
          <w:cnfStyle w:val="000000100000" w:firstRow="0" w:lastRow="0" w:firstColumn="0" w:lastColumn="0" w:oddVBand="0" w:evenVBand="0" w:oddHBand="1" w:evenHBand="0" w:firstRowFirstColumn="0" w:firstRowLastColumn="0" w:lastRowFirstColumn="0" w:lastRowLastColumn="0"/>
          <w:trHeight w:val="20"/>
        </w:trPr>
        <w:tc>
          <w:tcPr>
            <w:tcW w:w="2428" w:type="pct"/>
            <w:hideMark/>
          </w:tcPr>
          <w:p w14:paraId="35DF86A4" w14:textId="77777777" w:rsidR="005A6A9A" w:rsidRPr="00815E70" w:rsidRDefault="005A6A9A" w:rsidP="00333DB1">
            <w:pPr>
              <w:pStyle w:val="TableText"/>
            </w:pPr>
            <w:r w:rsidRPr="00815E70">
              <w:t>Biodegradability tests (OECD 302A-C)</w:t>
            </w:r>
          </w:p>
        </w:tc>
        <w:tc>
          <w:tcPr>
            <w:tcW w:w="1438" w:type="pct"/>
            <w:hideMark/>
          </w:tcPr>
          <w:p w14:paraId="5B3D0CF4" w14:textId="77777777" w:rsidR="005A6A9A" w:rsidRPr="00815E70" w:rsidRDefault="005A6A9A" w:rsidP="00333DB1">
            <w:pPr>
              <w:pStyle w:val="TableText"/>
            </w:pPr>
            <w:r w:rsidRPr="00815E70">
              <w:t>&lt;</w:t>
            </w:r>
            <w:r>
              <w:t xml:space="preserve"> </w:t>
            </w:r>
            <w:r w:rsidRPr="00815E70">
              <w:t>20% degradation</w:t>
            </w:r>
          </w:p>
        </w:tc>
        <w:tc>
          <w:tcPr>
            <w:tcW w:w="1134" w:type="pct"/>
            <w:hideMark/>
          </w:tcPr>
          <w:p w14:paraId="5026E281" w14:textId="77777777" w:rsidR="005A6A9A" w:rsidRPr="00815E70" w:rsidRDefault="005A6A9A" w:rsidP="00333DB1">
            <w:pPr>
              <w:pStyle w:val="TableText"/>
            </w:pPr>
            <w:r w:rsidRPr="00815E70">
              <w:t>Persistent</w:t>
            </w:r>
          </w:p>
        </w:tc>
      </w:tr>
      <w:tr w:rsidR="005A6A9A" w:rsidRPr="00815E70" w14:paraId="614D11A5" w14:textId="77777777" w:rsidTr="00E32679">
        <w:trPr>
          <w:cnfStyle w:val="000000010000" w:firstRow="0" w:lastRow="0" w:firstColumn="0" w:lastColumn="0" w:oddVBand="0" w:evenVBand="0" w:oddHBand="0" w:evenHBand="1" w:firstRowFirstColumn="0" w:firstRowLastColumn="0" w:lastRowFirstColumn="0" w:lastRowLastColumn="0"/>
          <w:trHeight w:val="20"/>
        </w:trPr>
        <w:tc>
          <w:tcPr>
            <w:tcW w:w="2428" w:type="pct"/>
            <w:hideMark/>
          </w:tcPr>
          <w:p w14:paraId="7C72E58D" w14:textId="77777777" w:rsidR="005A6A9A" w:rsidRPr="00815E70" w:rsidRDefault="005A6A9A" w:rsidP="00333DB1">
            <w:pPr>
              <w:pStyle w:val="TableText"/>
            </w:pPr>
            <w:r w:rsidRPr="00815E70">
              <w:t xml:space="preserve">Bioconcentration factor (BCF) </w:t>
            </w:r>
          </w:p>
        </w:tc>
        <w:tc>
          <w:tcPr>
            <w:tcW w:w="1438" w:type="pct"/>
            <w:hideMark/>
          </w:tcPr>
          <w:p w14:paraId="5EDD5FE9" w14:textId="77777777" w:rsidR="005A6A9A" w:rsidRPr="00815E70" w:rsidRDefault="005A6A9A" w:rsidP="00333DB1">
            <w:pPr>
              <w:pStyle w:val="TableText"/>
            </w:pPr>
            <w:r w:rsidRPr="00815E70">
              <w:t>&gt; 2000</w:t>
            </w:r>
          </w:p>
        </w:tc>
        <w:tc>
          <w:tcPr>
            <w:tcW w:w="1134" w:type="pct"/>
            <w:hideMark/>
          </w:tcPr>
          <w:p w14:paraId="6DB55A10" w14:textId="77777777" w:rsidR="005A6A9A" w:rsidRPr="00815E70" w:rsidRDefault="005A6A9A" w:rsidP="00333DB1">
            <w:pPr>
              <w:pStyle w:val="TableText"/>
            </w:pPr>
            <w:r w:rsidRPr="00815E70">
              <w:t>Bioaccumulative</w:t>
            </w:r>
          </w:p>
        </w:tc>
      </w:tr>
      <w:tr w:rsidR="005A6A9A" w:rsidRPr="00815E70" w14:paraId="4A9FA401" w14:textId="77777777" w:rsidTr="00E32679">
        <w:trPr>
          <w:cnfStyle w:val="000000100000" w:firstRow="0" w:lastRow="0" w:firstColumn="0" w:lastColumn="0" w:oddVBand="0" w:evenVBand="0" w:oddHBand="1" w:evenHBand="0" w:firstRowFirstColumn="0" w:firstRowLastColumn="0" w:lastRowFirstColumn="0" w:lastRowLastColumn="0"/>
          <w:trHeight w:val="20"/>
        </w:trPr>
        <w:tc>
          <w:tcPr>
            <w:tcW w:w="2428" w:type="pct"/>
            <w:hideMark/>
          </w:tcPr>
          <w:p w14:paraId="64AACE44" w14:textId="58F4B681" w:rsidR="005A6A9A" w:rsidRPr="00815E70" w:rsidRDefault="005A6A9A" w:rsidP="00333DB1">
            <w:pPr>
              <w:pStyle w:val="TableText"/>
            </w:pPr>
            <w:r w:rsidRPr="00815E70">
              <w:t>In the absence of BCF</w:t>
            </w:r>
          </w:p>
        </w:tc>
        <w:tc>
          <w:tcPr>
            <w:tcW w:w="1438" w:type="pct"/>
            <w:hideMark/>
          </w:tcPr>
          <w:p w14:paraId="07B7F30E" w14:textId="77777777" w:rsidR="005A6A9A" w:rsidRPr="00815E70" w:rsidRDefault="005A6A9A" w:rsidP="00333DB1">
            <w:pPr>
              <w:pStyle w:val="TableText"/>
            </w:pPr>
            <w:r>
              <w:t>log K</w:t>
            </w:r>
            <w:r w:rsidRPr="69EB75D5">
              <w:rPr>
                <w:vertAlign w:val="subscript"/>
              </w:rPr>
              <w:t xml:space="preserve">ow </w:t>
            </w:r>
            <w:r>
              <w:t>≥ 4.2</w:t>
            </w:r>
          </w:p>
        </w:tc>
        <w:tc>
          <w:tcPr>
            <w:tcW w:w="1134" w:type="pct"/>
            <w:hideMark/>
          </w:tcPr>
          <w:p w14:paraId="36F4063A" w14:textId="77777777" w:rsidR="005A6A9A" w:rsidRPr="00815E70" w:rsidRDefault="005A6A9A" w:rsidP="00333DB1">
            <w:pPr>
              <w:pStyle w:val="TableText"/>
            </w:pPr>
            <w:r w:rsidRPr="00815E70">
              <w:t>Bioaccumulative</w:t>
            </w:r>
          </w:p>
        </w:tc>
      </w:tr>
    </w:tbl>
    <w:p w14:paraId="3DD2A1C6" w14:textId="45389E58" w:rsidR="003A4BE2" w:rsidRDefault="00333DB1" w:rsidP="00333DB1">
      <w:pPr>
        <w:pStyle w:val="SourceornoteforTableorFigure"/>
      </w:pPr>
      <w:bookmarkStart w:id="127" w:name="_Ref2612663"/>
      <w:r>
        <w:t xml:space="preserve">Source: </w:t>
      </w:r>
      <w:r w:rsidR="006026C9">
        <w:t>Department of the Environment and Energy (2017)</w:t>
      </w:r>
    </w:p>
    <w:p w14:paraId="70569901" w14:textId="4BE10452" w:rsidR="00333DB1" w:rsidRDefault="003A4BE2" w:rsidP="003A4BE2">
      <w:pPr>
        <w:pStyle w:val="BodyText"/>
      </w:pPr>
      <w:r w:rsidRPr="003A4BE2">
        <w:br w:type="page"/>
      </w:r>
    </w:p>
    <w:p w14:paraId="2CDA5952" w14:textId="25E53D3C" w:rsidR="005A6A9A" w:rsidRPr="00815E70" w:rsidRDefault="00C103F9" w:rsidP="00181738">
      <w:pPr>
        <w:pStyle w:val="Caption"/>
        <w:keepNext w:val="0"/>
      </w:pPr>
      <w:bookmarkStart w:id="128" w:name="_Ref2943834"/>
      <w:bookmarkStart w:id="129" w:name="_Ref12537949"/>
      <w:bookmarkStart w:id="130" w:name="_Toc26778447"/>
      <w:r>
        <w:t xml:space="preserve">Table </w:t>
      </w:r>
      <w:r w:rsidR="00A60CF4">
        <w:rPr>
          <w:noProof/>
        </w:rPr>
        <w:fldChar w:fldCharType="begin"/>
      </w:r>
      <w:r w:rsidR="00A60CF4">
        <w:rPr>
          <w:noProof/>
        </w:rPr>
        <w:instrText xml:space="preserve"> SEQ Table \* ARABIC </w:instrText>
      </w:r>
      <w:r w:rsidR="00A60CF4">
        <w:rPr>
          <w:noProof/>
        </w:rPr>
        <w:fldChar w:fldCharType="separate"/>
      </w:r>
      <w:r w:rsidR="00940DEF">
        <w:rPr>
          <w:noProof/>
        </w:rPr>
        <w:t>3</w:t>
      </w:r>
      <w:r w:rsidR="00A60CF4">
        <w:rPr>
          <w:noProof/>
        </w:rPr>
        <w:fldChar w:fldCharType="end"/>
      </w:r>
      <w:bookmarkEnd w:id="127"/>
      <w:bookmarkEnd w:id="128"/>
      <w:bookmarkEnd w:id="129"/>
      <w:r w:rsidR="005A6A9A" w:rsidRPr="00815E70">
        <w:t xml:space="preserve"> Acute aquatic ecotoxicity data and classifications for </w:t>
      </w:r>
      <w:r w:rsidR="006026C9">
        <w:t>T</w:t>
      </w:r>
      <w:r w:rsidR="005A6A9A" w:rsidRPr="00815E70">
        <w:t xml:space="preserve">ier 1 qualitative </w:t>
      </w:r>
      <w:r w:rsidR="00BC70EB">
        <w:t>environmental risk assessments</w:t>
      </w:r>
      <w:bookmarkEnd w:id="130"/>
    </w:p>
    <w:tbl>
      <w:tblPr>
        <w:tblStyle w:val="TableBAHeaderRow1"/>
        <w:tblW w:w="5000" w:type="pct"/>
        <w:tblLook w:val="0420" w:firstRow="1" w:lastRow="0" w:firstColumn="0" w:lastColumn="0" w:noHBand="0" w:noVBand="1"/>
      </w:tblPr>
      <w:tblGrid>
        <w:gridCol w:w="4680"/>
        <w:gridCol w:w="2772"/>
        <w:gridCol w:w="2186"/>
      </w:tblGrid>
      <w:tr w:rsidR="005A6A9A" w:rsidRPr="00815E70" w14:paraId="5518FBE8" w14:textId="77777777" w:rsidTr="00E32679">
        <w:trPr>
          <w:cnfStyle w:val="100000000000" w:firstRow="1" w:lastRow="0" w:firstColumn="0" w:lastColumn="0" w:oddVBand="0" w:evenVBand="0" w:oddHBand="0" w:evenHBand="0" w:firstRowFirstColumn="0" w:firstRowLastColumn="0" w:lastRowFirstColumn="0" w:lastRowLastColumn="0"/>
          <w:trHeight w:val="20"/>
          <w:tblHeader/>
        </w:trPr>
        <w:tc>
          <w:tcPr>
            <w:tcW w:w="2428" w:type="pct"/>
            <w:hideMark/>
          </w:tcPr>
          <w:p w14:paraId="4FA17794" w14:textId="77777777" w:rsidR="005A6A9A" w:rsidRPr="00815E70" w:rsidRDefault="005A6A9A" w:rsidP="00BE2B29">
            <w:pPr>
              <w:pStyle w:val="TableText"/>
            </w:pPr>
            <w:r w:rsidRPr="2216BCD3">
              <w:t>Toxicity data*</w:t>
            </w:r>
          </w:p>
        </w:tc>
        <w:tc>
          <w:tcPr>
            <w:tcW w:w="1438" w:type="pct"/>
            <w:hideMark/>
          </w:tcPr>
          <w:p w14:paraId="00754BFA" w14:textId="77777777" w:rsidR="005A6A9A" w:rsidRPr="00815E70" w:rsidRDefault="005A6A9A" w:rsidP="00BE2B29">
            <w:pPr>
              <w:pStyle w:val="TableText"/>
            </w:pPr>
            <w:r w:rsidRPr="2216BCD3">
              <w:t>Lowest acute toxicity value</w:t>
            </w:r>
          </w:p>
        </w:tc>
        <w:tc>
          <w:tcPr>
            <w:tcW w:w="1134" w:type="pct"/>
            <w:hideMark/>
          </w:tcPr>
          <w:p w14:paraId="2EF055D1" w14:textId="77777777" w:rsidR="005A6A9A" w:rsidRPr="00815E70" w:rsidRDefault="005A6A9A" w:rsidP="00BE2B29">
            <w:pPr>
              <w:pStyle w:val="TableText"/>
            </w:pPr>
            <w:r w:rsidRPr="2216BCD3">
              <w:t>Classification</w:t>
            </w:r>
          </w:p>
        </w:tc>
      </w:tr>
      <w:tr w:rsidR="005A6A9A" w:rsidRPr="00815E70" w14:paraId="5073FA1E" w14:textId="77777777" w:rsidTr="00E32679">
        <w:trPr>
          <w:cnfStyle w:val="000000100000" w:firstRow="0" w:lastRow="0" w:firstColumn="0" w:lastColumn="0" w:oddVBand="0" w:evenVBand="0" w:oddHBand="1" w:evenHBand="0" w:firstRowFirstColumn="0" w:firstRowLastColumn="0" w:lastRowFirstColumn="0" w:lastRowLastColumn="0"/>
          <w:trHeight w:val="20"/>
        </w:trPr>
        <w:tc>
          <w:tcPr>
            <w:tcW w:w="2428" w:type="pct"/>
            <w:hideMark/>
          </w:tcPr>
          <w:p w14:paraId="3A84D57A" w14:textId="77777777" w:rsidR="005A6A9A" w:rsidRPr="00815E70" w:rsidRDefault="005A6A9A" w:rsidP="00333DB1">
            <w:pPr>
              <w:pStyle w:val="TableText"/>
            </w:pPr>
            <w:r w:rsidRPr="00815E70">
              <w:t xml:space="preserve">3 trophic levels: </w:t>
            </w:r>
          </w:p>
          <w:p w14:paraId="14FE718E" w14:textId="77777777" w:rsidR="005A6A9A" w:rsidRPr="00815E70" w:rsidRDefault="005A6A9A" w:rsidP="00333DB1">
            <w:pPr>
              <w:pStyle w:val="TableText"/>
            </w:pPr>
            <w:r w:rsidRPr="00815E70">
              <w:t>Alga or other aquatic plants: 72</w:t>
            </w:r>
            <w:r w:rsidR="006E0483">
              <w:t>-</w:t>
            </w:r>
            <w:r w:rsidRPr="00815E70">
              <w:t xml:space="preserve"> or 96</w:t>
            </w:r>
            <w:r w:rsidR="006E0483">
              <w:t>-</w:t>
            </w:r>
            <w:r w:rsidRPr="00815E70">
              <w:t xml:space="preserve"> h EC50</w:t>
            </w:r>
          </w:p>
          <w:p w14:paraId="00570BF6" w14:textId="77777777" w:rsidR="005A6A9A" w:rsidRPr="00815E70" w:rsidRDefault="005A6A9A" w:rsidP="00333DB1">
            <w:pPr>
              <w:pStyle w:val="TableText"/>
            </w:pPr>
            <w:r w:rsidRPr="00815E70">
              <w:t>Crustacea: 48</w:t>
            </w:r>
            <w:r w:rsidR="006E0483">
              <w:t>-</w:t>
            </w:r>
            <w:r w:rsidRPr="00815E70">
              <w:t xml:space="preserve"> h EC50</w:t>
            </w:r>
          </w:p>
          <w:p w14:paraId="267298C3" w14:textId="77777777" w:rsidR="005A6A9A" w:rsidRPr="00815E70" w:rsidRDefault="005A6A9A" w:rsidP="00333DB1">
            <w:pPr>
              <w:pStyle w:val="TableText"/>
            </w:pPr>
            <w:r w:rsidRPr="00815E70">
              <w:t>Fish: 96 h LC50</w:t>
            </w:r>
          </w:p>
        </w:tc>
        <w:tc>
          <w:tcPr>
            <w:tcW w:w="1438" w:type="pct"/>
            <w:hideMark/>
          </w:tcPr>
          <w:p w14:paraId="155B33C1" w14:textId="29D876FC" w:rsidR="005A6A9A" w:rsidRPr="00815E70" w:rsidRDefault="005A6A9A" w:rsidP="00DC583B">
            <w:pPr>
              <w:pStyle w:val="TableText"/>
            </w:pPr>
            <w:r w:rsidRPr="00815E70">
              <w:t>&gt;100 mg/L</w:t>
            </w:r>
          </w:p>
        </w:tc>
        <w:tc>
          <w:tcPr>
            <w:tcW w:w="1134" w:type="pct"/>
            <w:hideMark/>
          </w:tcPr>
          <w:p w14:paraId="66DD3CD7" w14:textId="77777777" w:rsidR="005A6A9A" w:rsidRPr="00815E70" w:rsidRDefault="005A6A9A" w:rsidP="00333DB1">
            <w:pPr>
              <w:pStyle w:val="TableText"/>
            </w:pPr>
            <w:r w:rsidRPr="00815E70">
              <w:t>Low concern</w:t>
            </w:r>
          </w:p>
        </w:tc>
      </w:tr>
      <w:tr w:rsidR="005A6A9A" w:rsidRPr="00815E70" w14:paraId="2EF50B58" w14:textId="77777777" w:rsidTr="00E32679">
        <w:trPr>
          <w:cnfStyle w:val="000000010000" w:firstRow="0" w:lastRow="0" w:firstColumn="0" w:lastColumn="0" w:oddVBand="0" w:evenVBand="0" w:oddHBand="0" w:evenHBand="1" w:firstRowFirstColumn="0" w:firstRowLastColumn="0" w:lastRowFirstColumn="0" w:lastRowLastColumn="0"/>
          <w:trHeight w:val="20"/>
        </w:trPr>
        <w:tc>
          <w:tcPr>
            <w:tcW w:w="2428" w:type="pct"/>
            <w:hideMark/>
          </w:tcPr>
          <w:p w14:paraId="0C4F2DF6" w14:textId="77777777" w:rsidR="005A6A9A" w:rsidRPr="00815E70" w:rsidRDefault="005A6A9A" w:rsidP="00333DB1">
            <w:pPr>
              <w:pStyle w:val="TableText"/>
            </w:pPr>
            <w:r w:rsidRPr="00815E70">
              <w:t xml:space="preserve">3 trophic levels: </w:t>
            </w:r>
          </w:p>
          <w:p w14:paraId="54A300C5" w14:textId="77777777" w:rsidR="005A6A9A" w:rsidRPr="00815E70" w:rsidRDefault="005A6A9A" w:rsidP="00333DB1">
            <w:pPr>
              <w:pStyle w:val="TableText"/>
            </w:pPr>
            <w:r w:rsidRPr="00815E70">
              <w:t>Alga or other aquatic plants: 72</w:t>
            </w:r>
            <w:r w:rsidR="006E0483">
              <w:t>-</w:t>
            </w:r>
            <w:r w:rsidRPr="00815E70">
              <w:t xml:space="preserve"> or 96</w:t>
            </w:r>
            <w:r w:rsidR="006E0483">
              <w:t>-</w:t>
            </w:r>
            <w:r w:rsidRPr="00815E70">
              <w:t xml:space="preserve"> h EC50</w:t>
            </w:r>
          </w:p>
          <w:p w14:paraId="0C616D92" w14:textId="77777777" w:rsidR="005A6A9A" w:rsidRPr="00815E70" w:rsidRDefault="005A6A9A" w:rsidP="00333DB1">
            <w:pPr>
              <w:pStyle w:val="TableText"/>
            </w:pPr>
            <w:r w:rsidRPr="00815E70">
              <w:t>Crustacea: 48 h EC50</w:t>
            </w:r>
          </w:p>
          <w:p w14:paraId="10B53204" w14:textId="77777777" w:rsidR="005A6A9A" w:rsidRPr="00815E70" w:rsidRDefault="005A6A9A" w:rsidP="00333DB1">
            <w:pPr>
              <w:pStyle w:val="TableText"/>
            </w:pPr>
            <w:r w:rsidRPr="00815E70">
              <w:t>Fish: 96 h LC50</w:t>
            </w:r>
          </w:p>
        </w:tc>
        <w:tc>
          <w:tcPr>
            <w:tcW w:w="1438" w:type="pct"/>
            <w:hideMark/>
          </w:tcPr>
          <w:p w14:paraId="124C6ADE" w14:textId="05DAD667" w:rsidR="005A6A9A" w:rsidRPr="00815E70" w:rsidRDefault="005A6A9A" w:rsidP="00DC583B">
            <w:pPr>
              <w:pStyle w:val="TableText"/>
            </w:pPr>
            <w:r w:rsidRPr="00815E70">
              <w:t>&gt;10 but ≤100 mg/L</w:t>
            </w:r>
          </w:p>
        </w:tc>
        <w:tc>
          <w:tcPr>
            <w:tcW w:w="1134" w:type="pct"/>
            <w:hideMark/>
          </w:tcPr>
          <w:p w14:paraId="18AC8EF5" w14:textId="77777777" w:rsidR="005A6A9A" w:rsidRPr="00815E70" w:rsidRDefault="005A6A9A" w:rsidP="00333DB1">
            <w:pPr>
              <w:pStyle w:val="TableText"/>
            </w:pPr>
            <w:r w:rsidRPr="00815E70">
              <w:t>Harmful</w:t>
            </w:r>
          </w:p>
        </w:tc>
      </w:tr>
      <w:tr w:rsidR="005A6A9A" w:rsidRPr="00815E70" w14:paraId="43901E59" w14:textId="77777777" w:rsidTr="00E32679">
        <w:trPr>
          <w:cnfStyle w:val="000000100000" w:firstRow="0" w:lastRow="0" w:firstColumn="0" w:lastColumn="0" w:oddVBand="0" w:evenVBand="0" w:oddHBand="1" w:evenHBand="0" w:firstRowFirstColumn="0" w:firstRowLastColumn="0" w:lastRowFirstColumn="0" w:lastRowLastColumn="0"/>
          <w:trHeight w:val="20"/>
        </w:trPr>
        <w:tc>
          <w:tcPr>
            <w:tcW w:w="2428" w:type="pct"/>
            <w:hideMark/>
          </w:tcPr>
          <w:p w14:paraId="09C10D9B" w14:textId="77777777" w:rsidR="005A6A9A" w:rsidRPr="00815E70" w:rsidRDefault="005A6A9A" w:rsidP="00333DB1">
            <w:pPr>
              <w:pStyle w:val="TableText"/>
            </w:pPr>
            <w:r w:rsidRPr="00815E70">
              <w:t>3 trophic levels:</w:t>
            </w:r>
          </w:p>
          <w:p w14:paraId="4E33B698" w14:textId="77777777" w:rsidR="005A6A9A" w:rsidRPr="00815E70" w:rsidRDefault="005A6A9A" w:rsidP="00333DB1">
            <w:pPr>
              <w:pStyle w:val="TableText"/>
            </w:pPr>
            <w:r w:rsidRPr="00815E70">
              <w:t>Alga or other aquatic plants: 72</w:t>
            </w:r>
            <w:r w:rsidR="006E0483">
              <w:t>-</w:t>
            </w:r>
            <w:r w:rsidRPr="00815E70">
              <w:t xml:space="preserve"> or 96</w:t>
            </w:r>
            <w:r w:rsidR="006E0483">
              <w:t>-</w:t>
            </w:r>
            <w:r w:rsidRPr="00815E70">
              <w:t xml:space="preserve"> h EC50</w:t>
            </w:r>
          </w:p>
          <w:p w14:paraId="30F0C368" w14:textId="7D5B5D3F" w:rsidR="005A6A9A" w:rsidRPr="00815E70" w:rsidRDefault="005A6A9A" w:rsidP="00333DB1">
            <w:pPr>
              <w:pStyle w:val="TableText"/>
            </w:pPr>
            <w:r w:rsidRPr="00815E70">
              <w:t>Crustacea: 48</w:t>
            </w:r>
            <w:r w:rsidR="005755B0">
              <w:t>-</w:t>
            </w:r>
            <w:r w:rsidRPr="00815E70">
              <w:t xml:space="preserve"> h EC50</w:t>
            </w:r>
          </w:p>
          <w:p w14:paraId="1F852C9F" w14:textId="65CFD6DF" w:rsidR="005A6A9A" w:rsidRPr="00815E70" w:rsidRDefault="005A6A9A" w:rsidP="00333DB1">
            <w:pPr>
              <w:pStyle w:val="TableText"/>
            </w:pPr>
            <w:r w:rsidRPr="00815E70">
              <w:t>Fish: 96</w:t>
            </w:r>
            <w:r w:rsidR="005755B0">
              <w:t>-</w:t>
            </w:r>
            <w:r w:rsidRPr="00815E70">
              <w:t xml:space="preserve"> h LC50</w:t>
            </w:r>
          </w:p>
        </w:tc>
        <w:tc>
          <w:tcPr>
            <w:tcW w:w="1438" w:type="pct"/>
            <w:hideMark/>
          </w:tcPr>
          <w:p w14:paraId="530DA04F" w14:textId="25C22F1C" w:rsidR="005A6A9A" w:rsidRPr="00815E70" w:rsidRDefault="005A6A9A" w:rsidP="00333DB1">
            <w:pPr>
              <w:pStyle w:val="TableText"/>
            </w:pPr>
            <w:r w:rsidRPr="00815E70">
              <w:t>&gt;1 but ≤</w:t>
            </w:r>
            <w:r>
              <w:t xml:space="preserve"> </w:t>
            </w:r>
            <w:r w:rsidRPr="00815E70">
              <w:t>10 mg/L</w:t>
            </w:r>
          </w:p>
        </w:tc>
        <w:tc>
          <w:tcPr>
            <w:tcW w:w="1134" w:type="pct"/>
            <w:hideMark/>
          </w:tcPr>
          <w:p w14:paraId="4CCBDAA7" w14:textId="77777777" w:rsidR="005A6A9A" w:rsidRPr="00815E70" w:rsidRDefault="005A6A9A" w:rsidP="00333DB1">
            <w:pPr>
              <w:pStyle w:val="TableText"/>
            </w:pPr>
            <w:r w:rsidRPr="00815E70">
              <w:t>Toxic</w:t>
            </w:r>
          </w:p>
        </w:tc>
      </w:tr>
      <w:tr w:rsidR="005A6A9A" w:rsidRPr="00815E70" w14:paraId="412489FF" w14:textId="77777777" w:rsidTr="00E32679">
        <w:trPr>
          <w:cnfStyle w:val="000000010000" w:firstRow="0" w:lastRow="0" w:firstColumn="0" w:lastColumn="0" w:oddVBand="0" w:evenVBand="0" w:oddHBand="0" w:evenHBand="1" w:firstRowFirstColumn="0" w:firstRowLastColumn="0" w:lastRowFirstColumn="0" w:lastRowLastColumn="0"/>
          <w:trHeight w:val="20"/>
        </w:trPr>
        <w:tc>
          <w:tcPr>
            <w:tcW w:w="2428" w:type="pct"/>
            <w:hideMark/>
          </w:tcPr>
          <w:p w14:paraId="0AE90278" w14:textId="77777777" w:rsidR="005A6A9A" w:rsidRPr="00815E70" w:rsidRDefault="005A6A9A" w:rsidP="00333DB1">
            <w:pPr>
              <w:pStyle w:val="TableText"/>
            </w:pPr>
            <w:r w:rsidRPr="00815E70">
              <w:t xml:space="preserve">3 trophic levels: </w:t>
            </w:r>
          </w:p>
          <w:p w14:paraId="281069AC" w14:textId="77777777" w:rsidR="005A6A9A" w:rsidRPr="00815E70" w:rsidRDefault="005A6A9A" w:rsidP="00333DB1">
            <w:pPr>
              <w:pStyle w:val="TableText"/>
            </w:pPr>
            <w:r w:rsidRPr="00815E70">
              <w:t>Alga or other aquatic plants: 72</w:t>
            </w:r>
            <w:r w:rsidR="006E0483">
              <w:t>-</w:t>
            </w:r>
            <w:r w:rsidRPr="00815E70">
              <w:t xml:space="preserve"> or 96 h EC50</w:t>
            </w:r>
          </w:p>
          <w:p w14:paraId="18B2A82E" w14:textId="03BCF57A" w:rsidR="005A6A9A" w:rsidRPr="00815E70" w:rsidRDefault="005A6A9A" w:rsidP="00333DB1">
            <w:pPr>
              <w:pStyle w:val="TableText"/>
            </w:pPr>
            <w:r w:rsidRPr="00815E70">
              <w:t>Crustacea: 4</w:t>
            </w:r>
            <w:r w:rsidR="001D33B8">
              <w:t>8</w:t>
            </w:r>
            <w:r w:rsidR="005755B0">
              <w:t>-</w:t>
            </w:r>
            <w:r w:rsidRPr="00815E70">
              <w:t xml:space="preserve"> h EC50</w:t>
            </w:r>
          </w:p>
          <w:p w14:paraId="18EAA522" w14:textId="5C2E3126" w:rsidR="005A6A9A" w:rsidRPr="00815E70" w:rsidRDefault="005A6A9A" w:rsidP="00333DB1">
            <w:pPr>
              <w:pStyle w:val="TableText"/>
            </w:pPr>
            <w:r w:rsidRPr="00815E70">
              <w:t>Fish: 96</w:t>
            </w:r>
            <w:r w:rsidR="005755B0">
              <w:t>-</w:t>
            </w:r>
            <w:r w:rsidR="001D33B8">
              <w:t xml:space="preserve"> </w:t>
            </w:r>
            <w:r w:rsidRPr="00815E70">
              <w:t>h LC50</w:t>
            </w:r>
          </w:p>
        </w:tc>
        <w:tc>
          <w:tcPr>
            <w:tcW w:w="1438" w:type="pct"/>
            <w:hideMark/>
          </w:tcPr>
          <w:p w14:paraId="7CCDDA92" w14:textId="6E88A030" w:rsidR="005A6A9A" w:rsidRPr="00815E70" w:rsidRDefault="005A6A9A" w:rsidP="00DC583B">
            <w:pPr>
              <w:pStyle w:val="TableText"/>
            </w:pPr>
            <w:r w:rsidRPr="00815E70">
              <w:t>≤1 mg/L</w:t>
            </w:r>
          </w:p>
        </w:tc>
        <w:tc>
          <w:tcPr>
            <w:tcW w:w="1134" w:type="pct"/>
            <w:hideMark/>
          </w:tcPr>
          <w:p w14:paraId="00470F59" w14:textId="77777777" w:rsidR="005A6A9A" w:rsidRPr="00815E70" w:rsidRDefault="005A6A9A" w:rsidP="00333DB1">
            <w:pPr>
              <w:pStyle w:val="TableText"/>
            </w:pPr>
            <w:r w:rsidRPr="00815E70">
              <w:t>Very toxic</w:t>
            </w:r>
          </w:p>
        </w:tc>
      </w:tr>
    </w:tbl>
    <w:p w14:paraId="2A6A3AF4" w14:textId="64884097" w:rsidR="00181738" w:rsidRPr="00181738" w:rsidRDefault="00181738" w:rsidP="00181738">
      <w:pPr>
        <w:pStyle w:val="SourceornoteforTableorFigure"/>
      </w:pPr>
      <w:r w:rsidRPr="00181738">
        <w:t>* Data may be experimental or predicted values from ECOSAR 2.0</w:t>
      </w:r>
      <w:r w:rsidR="00BC70EB" w:rsidRPr="00C139AD">
        <w:br/>
      </w:r>
      <w:r w:rsidRPr="00181738">
        <w:t>Source: Department of the Environment and Energy (</w:t>
      </w:r>
      <w:r w:rsidRPr="008E6B64">
        <w:t>2017)</w:t>
      </w:r>
    </w:p>
    <w:p w14:paraId="168EA849" w14:textId="1FE14088" w:rsidR="00715628" w:rsidRPr="006026C9" w:rsidRDefault="00715628" w:rsidP="0080248F">
      <w:pPr>
        <w:pStyle w:val="Heading3"/>
      </w:pPr>
      <w:bookmarkStart w:id="131" w:name="_Toc33739779"/>
      <w:r w:rsidRPr="006026C9">
        <w:t>Results and discussion</w:t>
      </w:r>
      <w:bookmarkEnd w:id="131"/>
    </w:p>
    <w:p w14:paraId="77095FDC" w14:textId="36FFC7C7" w:rsidR="00181738" w:rsidRPr="00181738" w:rsidRDefault="00181738" w:rsidP="0080248F">
      <w:pPr>
        <w:pStyle w:val="Heading4"/>
      </w:pPr>
      <w:r w:rsidRPr="00181738">
        <w:t>Chemicals associated with shale, tight, and deep coal gas operations in GBA regions of Australia</w:t>
      </w:r>
    </w:p>
    <w:p w14:paraId="5E9FB1D8" w14:textId="286EACF1" w:rsidR="00181738" w:rsidRPr="00181738" w:rsidRDefault="00181738" w:rsidP="003A4BE2">
      <w:pPr>
        <w:pStyle w:val="BodyText"/>
      </w:pPr>
      <w:r w:rsidRPr="00181738">
        <w:t xml:space="preserve">A total of 116 chemicals were </w:t>
      </w:r>
      <w:r w:rsidRPr="00181738" w:rsidDel="00AF1072">
        <w:t>identified</w:t>
      </w:r>
      <w:r w:rsidRPr="00181738">
        <w:t xml:space="preserve"> for use in drilling and hydraulic fracturing at </w:t>
      </w:r>
      <w:r w:rsidRPr="00E56023">
        <w:t xml:space="preserve">shale, tight and deep coal gas </w:t>
      </w:r>
      <w:r w:rsidRPr="00181738">
        <w:t>operations between 2011 and 2016 (</w:t>
      </w:r>
      <w:r w:rsidRPr="00181738">
        <w:fldChar w:fldCharType="begin" w:fldLock="1"/>
      </w:r>
      <w:r w:rsidRPr="00181738">
        <w:instrText xml:space="preserve"> REF _Ref2321388 \h </w:instrText>
      </w:r>
      <w:r w:rsidR="003A4BE2">
        <w:instrText xml:space="preserve"> \* MERGEFORMAT </w:instrText>
      </w:r>
      <w:r w:rsidRPr="00181738">
        <w:fldChar w:fldCharType="separate"/>
      </w:r>
      <w:r w:rsidR="00272635">
        <w:t xml:space="preserve">Table </w:t>
      </w:r>
      <w:r w:rsidR="00272635">
        <w:rPr>
          <w:noProof/>
        </w:rPr>
        <w:t>4</w:t>
      </w:r>
      <w:r w:rsidRPr="00181738">
        <w:fldChar w:fldCharType="end"/>
      </w:r>
      <w:r w:rsidRPr="00181738">
        <w:t xml:space="preserve">) </w:t>
      </w:r>
      <w:r w:rsidR="00971399">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00971399">
        <w:fldChar w:fldCharType="separate"/>
      </w:r>
      <w:r w:rsidR="00971399">
        <w:rPr>
          <w:noProof/>
        </w:rPr>
        <w:t>(Geological and Bioregional Assessment Program, 2018)</w:t>
      </w:r>
      <w:r w:rsidR="00971399">
        <w:fldChar w:fldCharType="end"/>
      </w:r>
      <w:r w:rsidR="007825A3">
        <w:t xml:space="preserve">. </w:t>
      </w:r>
      <w:r w:rsidRPr="00181738">
        <w:t>Of</w:t>
      </w:r>
      <w:r w:rsidR="00FD2C27">
        <w:t xml:space="preserve"> the 116 chemicals identified, nine</w:t>
      </w:r>
      <w:r w:rsidRPr="00181738">
        <w:t xml:space="preserve"> were drilling chemicals, 99 were hydraulic fracturing chemicals, and </w:t>
      </w:r>
      <w:r w:rsidR="00FD2C27">
        <w:t>eight</w:t>
      </w:r>
      <w:r w:rsidRPr="00181738">
        <w:t xml:space="preserve"> were chemicals used for both activities. An additional 32</w:t>
      </w:r>
      <w:r w:rsidR="00DC583B">
        <w:t> </w:t>
      </w:r>
      <w:r w:rsidRPr="00181738">
        <w:t>proprietary chemicals (in products) were identified</w:t>
      </w:r>
      <w:r w:rsidR="00AE77E2">
        <w:t xml:space="preserve"> as being </w:t>
      </w:r>
      <w:r w:rsidRPr="00181738">
        <w:t>used for drilling and hydraulic fracturing but are not assessed further due to imitations in public disclosure of information.</w:t>
      </w:r>
    </w:p>
    <w:p w14:paraId="50200B97" w14:textId="77EEED21" w:rsidR="00715628" w:rsidRPr="00E56023" w:rsidRDefault="00181738" w:rsidP="003A4BE2">
      <w:pPr>
        <w:pStyle w:val="BodyText"/>
      </w:pPr>
      <w:r w:rsidRPr="00181738">
        <w:t xml:space="preserve">A similar number of chemicals (n=113) were identified </w:t>
      </w:r>
      <w:r w:rsidR="00B12C89">
        <w:t>as</w:t>
      </w:r>
      <w:r w:rsidRPr="00181738">
        <w:t xml:space="preserve"> associated with CSG extraction in Australia </w:t>
      </w:r>
      <w:r w:rsidRPr="00181738">
        <w:fldChar w:fldCharType="begin"/>
      </w:r>
      <w:r w:rsidR="00C30F6C">
        <w:instrText xml:space="preserve"> ADDIN EN.CITE &lt;EndNote&gt;&lt;Cite&gt;&lt;Author&gt;NICNAS&lt;/Author&gt;&lt;Year&gt;2017&lt;/Year&gt;&lt;RecNum&gt;840&lt;/RecNum&gt;&lt;DisplayText&gt;(NICNAS, 2017)&lt;/DisplayText&gt;&lt;record&gt;&lt;rec-number&gt;840&lt;/rec-number&gt;&lt;foreign-keys&gt;&lt;key app="EN" db-id="t05vetvzgttdtfe5vr850sfc2ee00w0s0dv0" timestamp="1571122290" guid="cf4ca270-4bdd-4d36-8a43-328582682351"&gt;840&lt;/key&gt;&lt;/foreign-keys&gt;&lt;ref-type name="Report"&gt;27&lt;/ref-type&gt;&lt;contributors&gt;&lt;authors&gt;&lt;author&gt;NICNAS&lt;/author&gt;&lt;/authors&gt;&lt;/contributors&gt;&lt;titles&gt;&lt;title&gt;Identification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Canberra.&lt;/title&gt;&lt;/titles&gt;&lt;keywords&gt;&lt;keyword&gt;fracking&lt;/keyword&gt;&lt;keyword&gt;fracturing fluids&lt;/keyword&gt;&lt;keyword&gt;CSG&lt;/keyword&gt;&lt;keyword&gt;Australia&lt;/keyword&gt;&lt;keyword&gt;barium&lt;/keyword&gt;&lt;keyword&gt;produced formation water&lt;/keyword&gt;&lt;keyword&gt;well head&lt;/keyword&gt;&lt;/keywords&gt;&lt;dates&gt;&lt;year&gt;2017&lt;/year&gt;&lt;/dates&gt;&lt;label&gt;pdf only&lt;/label&gt;&lt;urls&gt;&lt;/urls&gt;&lt;/record&gt;&lt;/Cite&gt;&lt;/EndNote&gt;</w:instrText>
      </w:r>
      <w:r w:rsidRPr="00181738">
        <w:fldChar w:fldCharType="separate"/>
      </w:r>
      <w:r w:rsidR="007825A3">
        <w:rPr>
          <w:noProof/>
        </w:rPr>
        <w:t>(NICNAS, 2017)</w:t>
      </w:r>
      <w:r w:rsidRPr="00181738">
        <w:fldChar w:fldCharType="end"/>
      </w:r>
      <w:r w:rsidRPr="00181738">
        <w:t xml:space="preserve">. </w:t>
      </w:r>
      <w:r w:rsidRPr="00181738">
        <w:rPr>
          <w:rFonts w:cs="Calibri"/>
        </w:rPr>
        <w:t>Fifty</w:t>
      </w:r>
      <w:r w:rsidR="00AF228C">
        <w:rPr>
          <w:rFonts w:cs="Calibri"/>
        </w:rPr>
        <w:t>-</w:t>
      </w:r>
      <w:r w:rsidRPr="00181738">
        <w:rPr>
          <w:rFonts w:cs="Calibri"/>
        </w:rPr>
        <w:t xml:space="preserve">eight percent of the chemicals (n=67) identified in the current study were not assessed in the National Assessment of Chemicals Associated with CSG extraction </w:t>
      </w:r>
      <w:r w:rsidRPr="00181738">
        <w:fldChar w:fldCharType="begin"/>
      </w:r>
      <w:r w:rsidR="00C30F6C">
        <w:instrText xml:space="preserve"> ADDIN EN.CITE &lt;EndNote&gt;&lt;Cite&gt;&lt;Author&gt;NICNAS&lt;/Author&gt;&lt;Year&gt;2017&lt;/Year&gt;&lt;RecNum&gt;840&lt;/RecNum&gt;&lt;DisplayText&gt;(NICNAS, 2017)&lt;/DisplayText&gt;&lt;record&gt;&lt;rec-number&gt;840&lt;/rec-number&gt;&lt;foreign-keys&gt;&lt;key app="EN" db-id="t05vetvzgttdtfe5vr850sfc2ee00w0s0dv0" timestamp="1571122290" guid="cf4ca270-4bdd-4d36-8a43-328582682351"&gt;840&lt;/key&gt;&lt;/foreign-keys&gt;&lt;ref-type name="Report"&gt;27&lt;/ref-type&gt;&lt;contributors&gt;&lt;authors&gt;&lt;author&gt;NICNAS&lt;/author&gt;&lt;/authors&gt;&lt;/contributors&gt;&lt;titles&gt;&lt;title&gt;Identification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Canberra.&lt;/title&gt;&lt;/titles&gt;&lt;keywords&gt;&lt;keyword&gt;fracking&lt;/keyword&gt;&lt;keyword&gt;fracturing fluids&lt;/keyword&gt;&lt;keyword&gt;CSG&lt;/keyword&gt;&lt;keyword&gt;Australia&lt;/keyword&gt;&lt;keyword&gt;barium&lt;/keyword&gt;&lt;keyword&gt;produced formation water&lt;/keyword&gt;&lt;keyword&gt;well head&lt;/keyword&gt;&lt;/keywords&gt;&lt;dates&gt;&lt;year&gt;2017&lt;/year&gt;&lt;/dates&gt;&lt;label&gt;pdf only&lt;/label&gt;&lt;urls&gt;&lt;/urls&gt;&lt;/record&gt;&lt;/Cite&gt;&lt;/EndNote&gt;</w:instrText>
      </w:r>
      <w:r w:rsidRPr="00181738">
        <w:fldChar w:fldCharType="separate"/>
      </w:r>
      <w:r w:rsidR="007825A3">
        <w:rPr>
          <w:noProof/>
        </w:rPr>
        <w:t>(NICNAS, 2017)</w:t>
      </w:r>
      <w:r w:rsidRPr="00181738">
        <w:fldChar w:fldCharType="end"/>
      </w:r>
      <w:r w:rsidR="00D95C01">
        <w:t xml:space="preserve"> (</w:t>
      </w:r>
      <w:r w:rsidR="004A17B2">
        <w:fldChar w:fldCharType="begin" w:fldLock="1"/>
      </w:r>
      <w:r w:rsidR="004A17B2">
        <w:instrText xml:space="preserve"> REF _Ref527964384 \h </w:instrText>
      </w:r>
      <w:r w:rsidR="003A4BE2">
        <w:instrText xml:space="preserve"> \* MERGEFORMAT </w:instrText>
      </w:r>
      <w:r w:rsidR="004A17B2">
        <w:fldChar w:fldCharType="separate"/>
      </w:r>
      <w:r w:rsidR="00272635">
        <w:t xml:space="preserve">Table </w:t>
      </w:r>
      <w:r w:rsidR="00272635">
        <w:rPr>
          <w:noProof/>
        </w:rPr>
        <w:t>4</w:t>
      </w:r>
      <w:r w:rsidR="004A17B2">
        <w:fldChar w:fldCharType="end"/>
      </w:r>
      <w:r w:rsidR="00D95C01">
        <w:t>)</w:t>
      </w:r>
      <w:r w:rsidRPr="00181738">
        <w:t>. Of the 67 chemicals not previously assessed</w:t>
      </w:r>
      <w:r w:rsidR="00061F84">
        <w:t xml:space="preserve">, </w:t>
      </w:r>
      <w:r w:rsidRPr="00181738">
        <w:t xml:space="preserve">a Tier 1 qualitative ERA found 16 chemicals were of ‘low concern’, 28 chemicals were of ‘potential concern’ and 23 chemicals were of ‘potentially high concern’. The additional chemicals identified in this study for shale, tight and deep coal gas operations may be due to site-specific requirements needed for higher temperatures and pressure, </w:t>
      </w:r>
      <w:r w:rsidRPr="00181738">
        <w:rPr>
          <w:rFonts w:cstheme="minorHAnsi"/>
        </w:rPr>
        <w:t>geology and miner</w:t>
      </w:r>
      <w:r w:rsidR="003A4BE2">
        <w:rPr>
          <w:rFonts w:cstheme="minorHAnsi"/>
        </w:rPr>
        <w:t>a</w:t>
      </w:r>
      <w:r w:rsidRPr="00181738">
        <w:rPr>
          <w:rFonts w:cstheme="minorHAnsi"/>
        </w:rPr>
        <w:t>logy of the formations, scale and biofilm build-up, fluid stability and viscosity, proppant transport, improve</w:t>
      </w:r>
      <w:r w:rsidR="002F2811">
        <w:rPr>
          <w:rFonts w:cstheme="minorHAnsi"/>
        </w:rPr>
        <w:t>d</w:t>
      </w:r>
      <w:r w:rsidRPr="00181738">
        <w:rPr>
          <w:rFonts w:cstheme="minorHAnsi"/>
        </w:rPr>
        <w:t xml:space="preserve"> gas extraction and efficiency, and a move by industry towards ‘greener-safer’ options.</w:t>
      </w:r>
    </w:p>
    <w:p w14:paraId="259FD713" w14:textId="77777777" w:rsidR="003A4BE2" w:rsidRDefault="003A4BE2" w:rsidP="00E56023">
      <w:pPr>
        <w:pStyle w:val="BodyText"/>
        <w:sectPr w:rsidR="003A4BE2" w:rsidSect="00617A8E">
          <w:headerReference w:type="even" r:id="rId40"/>
          <w:headerReference w:type="default" r:id="rId41"/>
          <w:footerReference w:type="even" r:id="rId42"/>
          <w:footerReference w:type="default" r:id="rId43"/>
          <w:headerReference w:type="first" r:id="rId44"/>
          <w:footerReference w:type="first" r:id="rId45"/>
          <w:pgSz w:w="11906" w:h="16838" w:code="9"/>
          <w:pgMar w:top="1247" w:right="1134" w:bottom="1134" w:left="1134" w:header="510" w:footer="624" w:gutter="0"/>
          <w:pgNumType w:start="1"/>
          <w:cols w:space="284"/>
          <w:titlePg/>
          <w:docGrid w:linePitch="360"/>
        </w:sectPr>
      </w:pPr>
    </w:p>
    <w:p w14:paraId="612A28D5" w14:textId="3DE24E18" w:rsidR="008917DB" w:rsidRPr="008917DB" w:rsidRDefault="00041A9B" w:rsidP="00333DB1">
      <w:pPr>
        <w:pStyle w:val="Figures"/>
        <w:rPr>
          <w:rFonts w:eastAsiaTheme="minorEastAsia"/>
          <w:lang w:val="en-US" w:eastAsia="ja-JP"/>
        </w:rPr>
      </w:pPr>
      <w:r>
        <w:rPr>
          <w:rFonts w:eastAsiaTheme="minorEastAsia"/>
          <w:noProof/>
        </w:rPr>
        <w:drawing>
          <wp:inline distT="0" distB="0" distL="0" distR="0" wp14:anchorId="2CF987DD" wp14:editId="5097C0D0">
            <wp:extent cx="7867500" cy="50006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74872" cy="5005311"/>
                    </a:xfrm>
                    <a:prstGeom prst="rect">
                      <a:avLst/>
                    </a:prstGeom>
                    <a:noFill/>
                  </pic:spPr>
                </pic:pic>
              </a:graphicData>
            </a:graphic>
          </wp:inline>
        </w:drawing>
      </w:r>
    </w:p>
    <w:p w14:paraId="534DF020" w14:textId="24986889" w:rsidR="00FD2C27" w:rsidRDefault="00C103F9" w:rsidP="00181738">
      <w:pPr>
        <w:pStyle w:val="Caption"/>
      </w:pPr>
      <w:bookmarkStart w:id="132" w:name="_Ref2612724"/>
      <w:bookmarkStart w:id="133" w:name="_Ref530577241"/>
      <w:bookmarkStart w:id="134" w:name="_Toc26778443"/>
      <w:bookmarkStart w:id="135" w:name="_Toc528329203"/>
      <w:bookmarkStart w:id="136" w:name="_Toc528588917"/>
      <w:bookmarkStart w:id="137" w:name="_Toc528594104"/>
      <w:bookmarkStart w:id="138" w:name="_Toc530496022"/>
      <w:bookmarkStart w:id="139" w:name="_Toc530579102"/>
      <w:bookmarkStart w:id="140" w:name="_Toc532387420"/>
      <w:r>
        <w:t xml:space="preserve">Figure </w:t>
      </w:r>
      <w:r w:rsidR="00A60CF4">
        <w:rPr>
          <w:noProof/>
        </w:rPr>
        <w:fldChar w:fldCharType="begin"/>
      </w:r>
      <w:r w:rsidR="00A60CF4">
        <w:rPr>
          <w:noProof/>
        </w:rPr>
        <w:instrText xml:space="preserve"> SEQ Figure \* ARABIC </w:instrText>
      </w:r>
      <w:r w:rsidR="00A60CF4">
        <w:rPr>
          <w:noProof/>
        </w:rPr>
        <w:fldChar w:fldCharType="separate"/>
      </w:r>
      <w:r w:rsidR="00940DEF">
        <w:rPr>
          <w:noProof/>
        </w:rPr>
        <w:t>2</w:t>
      </w:r>
      <w:r w:rsidR="00A60CF4">
        <w:rPr>
          <w:noProof/>
        </w:rPr>
        <w:fldChar w:fldCharType="end"/>
      </w:r>
      <w:bookmarkEnd w:id="132"/>
      <w:r w:rsidR="006354D7">
        <w:t xml:space="preserve"> </w:t>
      </w:r>
      <w:bookmarkEnd w:id="133"/>
      <w:r w:rsidR="00181738" w:rsidRPr="008917DB">
        <w:rPr>
          <w:rFonts w:eastAsiaTheme="minorEastAsia"/>
          <w:lang w:val="en-US" w:eastAsia="ja-JP"/>
        </w:rPr>
        <w:t xml:space="preserve">Decision tree framework for </w:t>
      </w:r>
      <w:r w:rsidR="00181738">
        <w:rPr>
          <w:rFonts w:eastAsiaTheme="minorEastAsia"/>
          <w:lang w:val="en-US" w:eastAsia="ja-JP"/>
        </w:rPr>
        <w:t>T</w:t>
      </w:r>
      <w:r w:rsidR="00181738" w:rsidRPr="008917DB">
        <w:rPr>
          <w:rFonts w:eastAsiaTheme="minorEastAsia"/>
          <w:lang w:val="en-US" w:eastAsia="ja-JP"/>
        </w:rPr>
        <w:t xml:space="preserve">ier 1 </w:t>
      </w:r>
      <w:r w:rsidR="00181738">
        <w:rPr>
          <w:rFonts w:eastAsiaTheme="minorEastAsia"/>
          <w:lang w:val="en-US" w:eastAsia="ja-JP"/>
        </w:rPr>
        <w:t xml:space="preserve">qualitative (screening) </w:t>
      </w:r>
      <w:r w:rsidR="00FD2C27">
        <w:rPr>
          <w:rFonts w:eastAsiaTheme="minorEastAsia"/>
          <w:lang w:val="en-US" w:eastAsia="ja-JP"/>
        </w:rPr>
        <w:t>environmental ri</w:t>
      </w:r>
      <w:r w:rsidR="00041A9B">
        <w:rPr>
          <w:rFonts w:eastAsiaTheme="minorEastAsia"/>
          <w:lang w:val="en-US" w:eastAsia="ja-JP"/>
        </w:rPr>
        <w:t>s</w:t>
      </w:r>
      <w:r w:rsidR="00FD2C27">
        <w:rPr>
          <w:rFonts w:eastAsiaTheme="minorEastAsia"/>
          <w:lang w:val="en-US" w:eastAsia="ja-JP"/>
        </w:rPr>
        <w:t>k assessment</w:t>
      </w:r>
      <w:r w:rsidR="00181738">
        <w:rPr>
          <w:rFonts w:eastAsiaTheme="minorEastAsia"/>
          <w:lang w:val="en-US" w:eastAsia="ja-JP"/>
        </w:rPr>
        <w:t xml:space="preserve"> </w:t>
      </w:r>
      <w:r w:rsidR="00181738" w:rsidRPr="008917DB">
        <w:t>of chemicals associated with shale</w:t>
      </w:r>
      <w:r w:rsidR="00181738">
        <w:t xml:space="preserve">, tight, and deep coal </w:t>
      </w:r>
      <w:r w:rsidR="00181738" w:rsidRPr="008917DB">
        <w:t>gas operations</w:t>
      </w:r>
      <w:r w:rsidR="00181738">
        <w:t xml:space="preserve"> in Australia</w:t>
      </w:r>
      <w:bookmarkEnd w:id="134"/>
    </w:p>
    <w:p w14:paraId="2CDFFF7F" w14:textId="7A77B35B" w:rsidR="008917DB" w:rsidRPr="008E6B64" w:rsidRDefault="00181738" w:rsidP="00FD2C27">
      <w:pPr>
        <w:pStyle w:val="SourceornoteforTableorFigure"/>
        <w:sectPr w:rsidR="008917DB" w:rsidRPr="008E6B64" w:rsidSect="0063643C">
          <w:headerReference w:type="even" r:id="rId47"/>
          <w:headerReference w:type="default" r:id="rId48"/>
          <w:pgSz w:w="16838" w:h="11906" w:orient="landscape" w:code="9"/>
          <w:pgMar w:top="1134" w:right="1247" w:bottom="1134" w:left="1134" w:header="510" w:footer="624" w:gutter="0"/>
          <w:cols w:space="284"/>
          <w:docGrid w:linePitch="360"/>
        </w:sectPr>
      </w:pPr>
      <w:r w:rsidRPr="008917DB">
        <w:t>P = persistent; B = bioaccumulative; T = toxic</w:t>
      </w:r>
      <w:r>
        <w:t>; QSAR = quantitative structure-activity relationships</w:t>
      </w:r>
      <w:bookmarkEnd w:id="135"/>
      <w:bookmarkEnd w:id="136"/>
      <w:bookmarkEnd w:id="137"/>
      <w:bookmarkEnd w:id="138"/>
      <w:bookmarkEnd w:id="139"/>
      <w:bookmarkEnd w:id="140"/>
      <w:r w:rsidR="00FD2C27" w:rsidRPr="00C139AD">
        <w:br/>
      </w:r>
      <w:r w:rsidR="00D92787">
        <w:t>Element:</w:t>
      </w:r>
      <w:r w:rsidR="00511B1B">
        <w:t xml:space="preserve"> GBA-ISA-246</w:t>
      </w:r>
    </w:p>
    <w:p w14:paraId="4D0456C1" w14:textId="2E9D2863" w:rsidR="00114F4C" w:rsidRPr="00114F4C" w:rsidRDefault="004A17B2" w:rsidP="004A17B2">
      <w:pPr>
        <w:pStyle w:val="Caption"/>
      </w:pPr>
      <w:bookmarkStart w:id="141" w:name="_Ref527964384"/>
      <w:bookmarkStart w:id="142" w:name="_Ref2321388"/>
      <w:bookmarkStart w:id="143" w:name="_Toc528325693"/>
      <w:bookmarkStart w:id="144" w:name="_Toc528329136"/>
      <w:bookmarkStart w:id="145" w:name="_Toc528588949"/>
      <w:bookmarkStart w:id="146" w:name="_Toc528594038"/>
      <w:bookmarkStart w:id="147" w:name="_Toc529877946"/>
      <w:bookmarkStart w:id="148" w:name="_Toc532387428"/>
      <w:bookmarkStart w:id="149" w:name="_Toc26778448"/>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4</w:t>
      </w:r>
      <w:r w:rsidR="00FB7F09">
        <w:rPr>
          <w:noProof/>
        </w:rPr>
        <w:fldChar w:fldCharType="end"/>
      </w:r>
      <w:bookmarkEnd w:id="141"/>
      <w:bookmarkEnd w:id="142"/>
      <w:r w:rsidR="00114F4C" w:rsidRPr="00114F4C">
        <w:t xml:space="preserve"> Chemicals identified </w:t>
      </w:r>
      <w:r w:rsidR="006B7A1A">
        <w:t xml:space="preserve">associated with </w:t>
      </w:r>
      <w:r w:rsidR="00114F4C" w:rsidRPr="00114F4C">
        <w:t xml:space="preserve">drilling and </w:t>
      </w:r>
      <w:r w:rsidR="006B7A1A">
        <w:t xml:space="preserve">hydraulic fracturing at </w:t>
      </w:r>
      <w:r w:rsidR="00114F4C" w:rsidRPr="00BC7273">
        <w:t>shale, tight</w:t>
      </w:r>
      <w:r w:rsidR="003F3BB6" w:rsidRPr="00BC7273">
        <w:t>,</w:t>
      </w:r>
      <w:r w:rsidR="00114F4C" w:rsidRPr="00BC7273">
        <w:t xml:space="preserve"> and deep coal gas </w:t>
      </w:r>
      <w:r w:rsidR="00114F4C" w:rsidRPr="00114F4C">
        <w:t>operations</w:t>
      </w:r>
      <w:bookmarkEnd w:id="143"/>
      <w:bookmarkEnd w:id="144"/>
      <w:bookmarkEnd w:id="145"/>
      <w:bookmarkEnd w:id="146"/>
      <w:bookmarkEnd w:id="147"/>
      <w:bookmarkEnd w:id="148"/>
      <w:r w:rsidR="006B7A1A">
        <w:t xml:space="preserve"> in GBA regions </w:t>
      </w:r>
      <w:r w:rsidR="00181738">
        <w:t xml:space="preserve">of </w:t>
      </w:r>
      <w:r w:rsidR="003A5CE0">
        <w:t>Australia</w:t>
      </w:r>
      <w:bookmarkEnd w:id="149"/>
    </w:p>
    <w:tbl>
      <w:tblPr>
        <w:tblStyle w:val="TableBAHeaderRow2"/>
        <w:tblW w:w="0" w:type="auto"/>
        <w:tblInd w:w="0" w:type="dxa"/>
        <w:tblLook w:val="04A0" w:firstRow="1" w:lastRow="0" w:firstColumn="1" w:lastColumn="0" w:noHBand="0" w:noVBand="1"/>
      </w:tblPr>
      <w:tblGrid>
        <w:gridCol w:w="317"/>
        <w:gridCol w:w="3151"/>
        <w:gridCol w:w="1371"/>
        <w:gridCol w:w="419"/>
        <w:gridCol w:w="2613"/>
        <w:gridCol w:w="1343"/>
      </w:tblGrid>
      <w:tr w:rsidR="007D687A" w:rsidRPr="007D687A" w14:paraId="207AF157" w14:textId="77777777" w:rsidTr="00DE60C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541AA0F" w14:textId="77777777" w:rsidR="007D687A" w:rsidRPr="00181738" w:rsidRDefault="007D687A" w:rsidP="00BB2B18">
            <w:pPr>
              <w:pStyle w:val="TableText"/>
              <w:rPr>
                <w:rFonts w:cstheme="minorHAnsi"/>
              </w:rPr>
            </w:pPr>
            <w:r w:rsidRPr="00181738">
              <w:rPr>
                <w:rFonts w:cstheme="minorHAnsi"/>
              </w:rPr>
              <w:t>#</w:t>
            </w:r>
          </w:p>
        </w:tc>
        <w:tc>
          <w:tcPr>
            <w:tcW w:w="3151" w:type="dxa"/>
            <w:vAlign w:val="center"/>
          </w:tcPr>
          <w:p w14:paraId="7325F583" w14:textId="77777777" w:rsidR="007D687A" w:rsidRPr="00181738" w:rsidRDefault="007D687A" w:rsidP="00BB2B18">
            <w:pPr>
              <w:pStyle w:val="TableText"/>
              <w:rPr>
                <w:rFonts w:cstheme="minorHAnsi"/>
              </w:rPr>
            </w:pPr>
            <w:bookmarkStart w:id="150" w:name="OLE_LINK1"/>
            <w:r w:rsidRPr="00181738">
              <w:rPr>
                <w:rFonts w:cstheme="minorHAnsi"/>
              </w:rPr>
              <w:t>Chemical name</w:t>
            </w:r>
          </w:p>
        </w:tc>
        <w:tc>
          <w:tcPr>
            <w:tcW w:w="1371" w:type="dxa"/>
            <w:vAlign w:val="center"/>
          </w:tcPr>
          <w:p w14:paraId="12488A5E" w14:textId="77777777" w:rsidR="007D687A" w:rsidRPr="00181738" w:rsidRDefault="007D687A" w:rsidP="00BB2B18">
            <w:pPr>
              <w:pStyle w:val="TableText"/>
              <w:rPr>
                <w:rFonts w:cstheme="minorHAnsi"/>
              </w:rPr>
            </w:pPr>
            <w:r w:rsidRPr="00181738">
              <w:rPr>
                <w:rFonts w:cstheme="minorHAnsi"/>
              </w:rPr>
              <w:t>CAS RN</w:t>
            </w:r>
          </w:p>
        </w:tc>
        <w:tc>
          <w:tcPr>
            <w:tcW w:w="0" w:type="auto"/>
            <w:vAlign w:val="center"/>
          </w:tcPr>
          <w:p w14:paraId="03F101A8" w14:textId="77777777" w:rsidR="007D687A" w:rsidRPr="00181738" w:rsidRDefault="007D687A" w:rsidP="00BB2B18">
            <w:pPr>
              <w:pStyle w:val="TableText"/>
              <w:rPr>
                <w:rFonts w:cstheme="minorHAnsi"/>
              </w:rPr>
            </w:pPr>
            <w:r w:rsidRPr="00181738">
              <w:rPr>
                <w:rFonts w:cstheme="minorHAnsi"/>
              </w:rPr>
              <w:t>#</w:t>
            </w:r>
          </w:p>
        </w:tc>
        <w:tc>
          <w:tcPr>
            <w:tcW w:w="2613" w:type="dxa"/>
            <w:vAlign w:val="center"/>
          </w:tcPr>
          <w:p w14:paraId="4FD944C6" w14:textId="77777777" w:rsidR="007D687A" w:rsidRPr="00181738" w:rsidRDefault="007D687A" w:rsidP="00BB2B18">
            <w:pPr>
              <w:pStyle w:val="TableText"/>
              <w:rPr>
                <w:rFonts w:cstheme="minorHAnsi"/>
              </w:rPr>
            </w:pPr>
            <w:r w:rsidRPr="00181738">
              <w:rPr>
                <w:rFonts w:cstheme="minorHAnsi"/>
              </w:rPr>
              <w:t>Chemical name</w:t>
            </w:r>
          </w:p>
        </w:tc>
        <w:tc>
          <w:tcPr>
            <w:tcW w:w="1343" w:type="dxa"/>
            <w:vAlign w:val="center"/>
          </w:tcPr>
          <w:p w14:paraId="5D30495A" w14:textId="77777777" w:rsidR="007D687A" w:rsidRPr="00181738" w:rsidRDefault="007D687A" w:rsidP="00BB2B18">
            <w:pPr>
              <w:pStyle w:val="TableText"/>
              <w:rPr>
                <w:rFonts w:cstheme="minorHAnsi"/>
              </w:rPr>
            </w:pPr>
            <w:r w:rsidRPr="00181738">
              <w:rPr>
                <w:rFonts w:cstheme="minorHAnsi"/>
              </w:rPr>
              <w:t>CAS RN</w:t>
            </w:r>
          </w:p>
        </w:tc>
      </w:tr>
      <w:bookmarkEnd w:id="150"/>
      <w:tr w:rsidR="007D687A" w:rsidRPr="00350EDC" w14:paraId="76150744"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78962CF" w14:textId="77777777" w:rsidR="007D687A" w:rsidRPr="00181738" w:rsidRDefault="007D687A" w:rsidP="00333DB1">
            <w:pPr>
              <w:pStyle w:val="TableText"/>
              <w:rPr>
                <w:rFonts w:cstheme="minorHAnsi"/>
              </w:rPr>
            </w:pPr>
            <w:r w:rsidRPr="00181738">
              <w:rPr>
                <w:rFonts w:cstheme="minorHAnsi"/>
              </w:rPr>
              <w:t>1</w:t>
            </w:r>
          </w:p>
        </w:tc>
        <w:tc>
          <w:tcPr>
            <w:tcW w:w="3151" w:type="dxa"/>
            <w:vAlign w:val="center"/>
          </w:tcPr>
          <w:p w14:paraId="5CA06E9F" w14:textId="77777777" w:rsidR="007D687A" w:rsidRPr="00181738" w:rsidRDefault="007D687A" w:rsidP="00333DB1">
            <w:pPr>
              <w:pStyle w:val="TableText"/>
              <w:rPr>
                <w:rFonts w:cstheme="minorHAnsi"/>
              </w:rPr>
            </w:pPr>
            <w:r w:rsidRPr="00181738">
              <w:rPr>
                <w:rFonts w:cstheme="minorHAnsi"/>
              </w:rPr>
              <w:t>1-Benzyl quinolinium chloride</w:t>
            </w:r>
          </w:p>
        </w:tc>
        <w:tc>
          <w:tcPr>
            <w:tcW w:w="1371" w:type="dxa"/>
            <w:vAlign w:val="center"/>
          </w:tcPr>
          <w:p w14:paraId="11C0B849" w14:textId="77777777" w:rsidR="007D687A" w:rsidRPr="00181738" w:rsidRDefault="007D687A" w:rsidP="00333DB1">
            <w:pPr>
              <w:pStyle w:val="TableText"/>
              <w:rPr>
                <w:rFonts w:cstheme="minorHAnsi"/>
              </w:rPr>
            </w:pPr>
            <w:r w:rsidRPr="00181738">
              <w:rPr>
                <w:rFonts w:cstheme="minorHAnsi"/>
              </w:rPr>
              <w:t>15619-48-4</w:t>
            </w:r>
          </w:p>
        </w:tc>
        <w:tc>
          <w:tcPr>
            <w:tcW w:w="0" w:type="auto"/>
            <w:vAlign w:val="center"/>
          </w:tcPr>
          <w:p w14:paraId="296A78ED" w14:textId="77777777" w:rsidR="007D687A" w:rsidRPr="00181738" w:rsidRDefault="007D687A" w:rsidP="00333DB1">
            <w:pPr>
              <w:pStyle w:val="TableText"/>
              <w:rPr>
                <w:rFonts w:cstheme="minorHAnsi"/>
              </w:rPr>
            </w:pPr>
            <w:r w:rsidRPr="00181738">
              <w:rPr>
                <w:rFonts w:cstheme="minorHAnsi"/>
              </w:rPr>
              <w:t>59</w:t>
            </w:r>
          </w:p>
        </w:tc>
        <w:tc>
          <w:tcPr>
            <w:tcW w:w="2613" w:type="dxa"/>
            <w:vAlign w:val="center"/>
          </w:tcPr>
          <w:p w14:paraId="74ADDC9C" w14:textId="77777777" w:rsidR="007D687A" w:rsidRPr="00181738" w:rsidRDefault="007D687A" w:rsidP="00333DB1">
            <w:pPr>
              <w:pStyle w:val="TableText"/>
              <w:rPr>
                <w:rFonts w:cstheme="minorHAnsi"/>
              </w:rPr>
            </w:pPr>
            <w:r w:rsidRPr="00181738">
              <w:rPr>
                <w:rFonts w:cstheme="minorHAnsi"/>
              </w:rPr>
              <w:t>Glyoxal</w:t>
            </w:r>
          </w:p>
        </w:tc>
        <w:tc>
          <w:tcPr>
            <w:tcW w:w="1343" w:type="dxa"/>
            <w:vAlign w:val="center"/>
          </w:tcPr>
          <w:p w14:paraId="4CF53592" w14:textId="11BE8C5F" w:rsidR="007D687A" w:rsidRPr="00181738" w:rsidRDefault="007D687A" w:rsidP="00333DB1">
            <w:pPr>
              <w:pStyle w:val="TableText"/>
              <w:rPr>
                <w:rFonts w:cstheme="minorHAnsi"/>
              </w:rPr>
            </w:pPr>
            <w:r w:rsidRPr="00181738">
              <w:rPr>
                <w:rFonts w:cstheme="minorHAnsi"/>
              </w:rPr>
              <w:t>107-22-2</w:t>
            </w:r>
            <w:r w:rsidR="00DE60CE" w:rsidRPr="00181738">
              <w:rPr>
                <w:rFonts w:cstheme="minorHAnsi"/>
              </w:rPr>
              <w:t>*</w:t>
            </w:r>
          </w:p>
        </w:tc>
      </w:tr>
      <w:tr w:rsidR="007D687A" w:rsidRPr="00350EDC" w14:paraId="1EFE7811"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FC4A4C1" w14:textId="77777777" w:rsidR="007D687A" w:rsidRPr="00181738" w:rsidRDefault="007D687A" w:rsidP="00333DB1">
            <w:pPr>
              <w:pStyle w:val="TableText"/>
              <w:rPr>
                <w:rFonts w:cstheme="minorHAnsi"/>
              </w:rPr>
            </w:pPr>
            <w:r w:rsidRPr="00181738">
              <w:rPr>
                <w:rFonts w:cstheme="minorHAnsi"/>
              </w:rPr>
              <w:t>2</w:t>
            </w:r>
          </w:p>
        </w:tc>
        <w:tc>
          <w:tcPr>
            <w:tcW w:w="3151" w:type="dxa"/>
            <w:vAlign w:val="center"/>
          </w:tcPr>
          <w:p w14:paraId="55F14D10" w14:textId="77777777" w:rsidR="007D687A" w:rsidRPr="00181738" w:rsidRDefault="007D687A" w:rsidP="00333DB1">
            <w:pPr>
              <w:pStyle w:val="TableText"/>
              <w:rPr>
                <w:rFonts w:cstheme="minorHAnsi"/>
              </w:rPr>
            </w:pPr>
            <w:r w:rsidRPr="00181738">
              <w:rPr>
                <w:rFonts w:cstheme="minorHAnsi"/>
              </w:rPr>
              <w:t>1-Benzyl methyl pyridinium chloride</w:t>
            </w:r>
          </w:p>
        </w:tc>
        <w:tc>
          <w:tcPr>
            <w:tcW w:w="1371" w:type="dxa"/>
            <w:vAlign w:val="center"/>
          </w:tcPr>
          <w:p w14:paraId="25264D8F" w14:textId="77777777" w:rsidR="007D687A" w:rsidRPr="00181738" w:rsidRDefault="007D687A" w:rsidP="00333DB1">
            <w:pPr>
              <w:pStyle w:val="TableText"/>
              <w:rPr>
                <w:rFonts w:cstheme="minorHAnsi"/>
              </w:rPr>
            </w:pPr>
            <w:r w:rsidRPr="00181738">
              <w:rPr>
                <w:rFonts w:cstheme="minorHAnsi"/>
              </w:rPr>
              <w:t>68909-18-2</w:t>
            </w:r>
          </w:p>
        </w:tc>
        <w:tc>
          <w:tcPr>
            <w:tcW w:w="0" w:type="auto"/>
            <w:vAlign w:val="center"/>
          </w:tcPr>
          <w:p w14:paraId="497A2C42" w14:textId="77777777" w:rsidR="007D687A" w:rsidRPr="00181738" w:rsidRDefault="007D687A" w:rsidP="00333DB1">
            <w:pPr>
              <w:pStyle w:val="TableText"/>
              <w:rPr>
                <w:rFonts w:cstheme="minorHAnsi"/>
              </w:rPr>
            </w:pPr>
            <w:r w:rsidRPr="00181738">
              <w:rPr>
                <w:rFonts w:cstheme="minorHAnsi"/>
              </w:rPr>
              <w:t>60</w:t>
            </w:r>
          </w:p>
        </w:tc>
        <w:tc>
          <w:tcPr>
            <w:tcW w:w="2613" w:type="dxa"/>
            <w:vAlign w:val="center"/>
          </w:tcPr>
          <w:p w14:paraId="6F00BA7D" w14:textId="77777777" w:rsidR="007D687A" w:rsidRPr="00181738" w:rsidRDefault="007D687A" w:rsidP="00333DB1">
            <w:pPr>
              <w:pStyle w:val="TableText"/>
              <w:rPr>
                <w:rFonts w:cstheme="minorHAnsi"/>
              </w:rPr>
            </w:pPr>
            <w:r w:rsidRPr="00181738">
              <w:rPr>
                <w:rFonts w:cstheme="minorHAnsi"/>
              </w:rPr>
              <w:t>Guar gum</w:t>
            </w:r>
          </w:p>
        </w:tc>
        <w:tc>
          <w:tcPr>
            <w:tcW w:w="1343" w:type="dxa"/>
            <w:vAlign w:val="center"/>
          </w:tcPr>
          <w:p w14:paraId="09FF3770" w14:textId="2F17B707" w:rsidR="007D687A" w:rsidRPr="00181738" w:rsidRDefault="007D687A" w:rsidP="00333DB1">
            <w:pPr>
              <w:pStyle w:val="TableText"/>
              <w:rPr>
                <w:rFonts w:cstheme="minorHAnsi"/>
              </w:rPr>
            </w:pPr>
            <w:r w:rsidRPr="00181738">
              <w:rPr>
                <w:rFonts w:cstheme="minorHAnsi"/>
              </w:rPr>
              <w:t>9000-30-0</w:t>
            </w:r>
            <w:r w:rsidR="00DE60CE" w:rsidRPr="00181738">
              <w:rPr>
                <w:rFonts w:cstheme="minorHAnsi"/>
              </w:rPr>
              <w:t>*</w:t>
            </w:r>
          </w:p>
        </w:tc>
      </w:tr>
      <w:tr w:rsidR="007D687A" w:rsidRPr="00350EDC" w14:paraId="3F520501"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350D661" w14:textId="77777777" w:rsidR="007D687A" w:rsidRPr="00181738" w:rsidRDefault="007D687A" w:rsidP="00333DB1">
            <w:pPr>
              <w:pStyle w:val="TableText"/>
              <w:rPr>
                <w:rFonts w:cstheme="minorHAnsi"/>
              </w:rPr>
            </w:pPr>
            <w:r w:rsidRPr="00181738">
              <w:rPr>
                <w:rFonts w:cstheme="minorHAnsi"/>
              </w:rPr>
              <w:t>3</w:t>
            </w:r>
          </w:p>
        </w:tc>
        <w:tc>
          <w:tcPr>
            <w:tcW w:w="3151" w:type="dxa"/>
            <w:vAlign w:val="center"/>
          </w:tcPr>
          <w:p w14:paraId="6F3D1589" w14:textId="77777777" w:rsidR="007D687A" w:rsidRPr="00181738" w:rsidRDefault="007D687A" w:rsidP="00333DB1">
            <w:pPr>
              <w:pStyle w:val="TableText"/>
              <w:rPr>
                <w:rFonts w:cstheme="minorHAnsi"/>
              </w:rPr>
            </w:pPr>
            <w:r w:rsidRPr="00181738">
              <w:rPr>
                <w:rFonts w:cstheme="minorHAnsi"/>
              </w:rPr>
              <w:t>1,2,4-Trimethylbenzene</w:t>
            </w:r>
          </w:p>
        </w:tc>
        <w:tc>
          <w:tcPr>
            <w:tcW w:w="1371" w:type="dxa"/>
            <w:vAlign w:val="center"/>
          </w:tcPr>
          <w:p w14:paraId="157021DB" w14:textId="77777777" w:rsidR="007D687A" w:rsidRPr="00181738" w:rsidRDefault="007D687A" w:rsidP="00333DB1">
            <w:pPr>
              <w:pStyle w:val="TableText"/>
              <w:rPr>
                <w:rFonts w:cstheme="minorHAnsi"/>
              </w:rPr>
            </w:pPr>
            <w:r w:rsidRPr="00181738">
              <w:rPr>
                <w:rFonts w:cstheme="minorHAnsi"/>
              </w:rPr>
              <w:t>95-63-6</w:t>
            </w:r>
          </w:p>
        </w:tc>
        <w:tc>
          <w:tcPr>
            <w:tcW w:w="0" w:type="auto"/>
            <w:vAlign w:val="center"/>
          </w:tcPr>
          <w:p w14:paraId="09CF966B" w14:textId="77777777" w:rsidR="007D687A" w:rsidRPr="00181738" w:rsidRDefault="007D687A" w:rsidP="00333DB1">
            <w:pPr>
              <w:pStyle w:val="TableText"/>
              <w:rPr>
                <w:rFonts w:cstheme="minorHAnsi"/>
              </w:rPr>
            </w:pPr>
            <w:r w:rsidRPr="00181738">
              <w:rPr>
                <w:rFonts w:cstheme="minorHAnsi"/>
              </w:rPr>
              <w:t>61</w:t>
            </w:r>
          </w:p>
        </w:tc>
        <w:tc>
          <w:tcPr>
            <w:tcW w:w="2613" w:type="dxa"/>
            <w:vAlign w:val="center"/>
          </w:tcPr>
          <w:p w14:paraId="7BCA41C3" w14:textId="77777777" w:rsidR="007D687A" w:rsidRPr="00181738" w:rsidRDefault="007D687A" w:rsidP="00333DB1">
            <w:pPr>
              <w:pStyle w:val="TableText"/>
              <w:rPr>
                <w:rFonts w:cstheme="minorHAnsi"/>
              </w:rPr>
            </w:pPr>
            <w:r w:rsidRPr="00181738">
              <w:rPr>
                <w:rFonts w:cstheme="minorHAnsi"/>
              </w:rPr>
              <w:t>Heavy aromatic solvent naphtha (petroleum)</w:t>
            </w:r>
          </w:p>
        </w:tc>
        <w:tc>
          <w:tcPr>
            <w:tcW w:w="1343" w:type="dxa"/>
            <w:vAlign w:val="center"/>
          </w:tcPr>
          <w:p w14:paraId="1949CD34" w14:textId="77777777" w:rsidR="007D687A" w:rsidRPr="00181738" w:rsidRDefault="007D687A" w:rsidP="00333DB1">
            <w:pPr>
              <w:pStyle w:val="TableText"/>
              <w:rPr>
                <w:rFonts w:cstheme="minorHAnsi"/>
              </w:rPr>
            </w:pPr>
            <w:r w:rsidRPr="00181738">
              <w:rPr>
                <w:rFonts w:cstheme="minorHAnsi"/>
              </w:rPr>
              <w:t>64742-94-5</w:t>
            </w:r>
          </w:p>
        </w:tc>
      </w:tr>
      <w:tr w:rsidR="007D687A" w:rsidRPr="00350EDC" w14:paraId="71246A1E"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896CB48" w14:textId="77777777" w:rsidR="007D687A" w:rsidRPr="00181738" w:rsidRDefault="007D687A" w:rsidP="00333DB1">
            <w:pPr>
              <w:pStyle w:val="TableText"/>
              <w:rPr>
                <w:rFonts w:cstheme="minorHAnsi"/>
              </w:rPr>
            </w:pPr>
            <w:r w:rsidRPr="00181738">
              <w:rPr>
                <w:rFonts w:cstheme="minorHAnsi"/>
              </w:rPr>
              <w:t>4</w:t>
            </w:r>
          </w:p>
        </w:tc>
        <w:tc>
          <w:tcPr>
            <w:tcW w:w="3151" w:type="dxa"/>
            <w:vAlign w:val="center"/>
          </w:tcPr>
          <w:p w14:paraId="5C0173C7" w14:textId="77777777" w:rsidR="007D687A" w:rsidRPr="00181738" w:rsidRDefault="007D687A" w:rsidP="00333DB1">
            <w:pPr>
              <w:pStyle w:val="TableText"/>
              <w:rPr>
                <w:rFonts w:cstheme="minorHAnsi"/>
              </w:rPr>
            </w:pPr>
            <w:r w:rsidRPr="00181738">
              <w:rPr>
                <w:rFonts w:cstheme="minorHAnsi"/>
              </w:rPr>
              <w:t>2,6-Octadien-1-ol, 3,7-dimethyl-, (2E)-</w:t>
            </w:r>
          </w:p>
        </w:tc>
        <w:tc>
          <w:tcPr>
            <w:tcW w:w="1371" w:type="dxa"/>
            <w:vAlign w:val="center"/>
          </w:tcPr>
          <w:p w14:paraId="3EC38557" w14:textId="77777777" w:rsidR="007D687A" w:rsidRPr="00181738" w:rsidRDefault="007D687A" w:rsidP="00333DB1">
            <w:pPr>
              <w:pStyle w:val="TableText"/>
              <w:rPr>
                <w:rFonts w:cstheme="minorHAnsi"/>
              </w:rPr>
            </w:pPr>
            <w:r w:rsidRPr="00181738">
              <w:rPr>
                <w:rFonts w:cstheme="minorHAnsi"/>
              </w:rPr>
              <w:t>106-24-1</w:t>
            </w:r>
          </w:p>
        </w:tc>
        <w:tc>
          <w:tcPr>
            <w:tcW w:w="0" w:type="auto"/>
            <w:vAlign w:val="center"/>
          </w:tcPr>
          <w:p w14:paraId="6DDF3198" w14:textId="77777777" w:rsidR="007D687A" w:rsidRPr="00181738" w:rsidRDefault="007D687A" w:rsidP="00333DB1">
            <w:pPr>
              <w:pStyle w:val="TableText"/>
              <w:rPr>
                <w:rFonts w:cstheme="minorHAnsi"/>
              </w:rPr>
            </w:pPr>
            <w:r w:rsidRPr="00181738">
              <w:rPr>
                <w:rFonts w:cstheme="minorHAnsi"/>
              </w:rPr>
              <w:t>62</w:t>
            </w:r>
          </w:p>
        </w:tc>
        <w:tc>
          <w:tcPr>
            <w:tcW w:w="2613" w:type="dxa"/>
            <w:vAlign w:val="center"/>
          </w:tcPr>
          <w:p w14:paraId="267E9001" w14:textId="77777777" w:rsidR="007D687A" w:rsidRPr="00181738" w:rsidRDefault="007D687A" w:rsidP="00333DB1">
            <w:pPr>
              <w:pStyle w:val="TableText"/>
              <w:rPr>
                <w:rFonts w:cstheme="minorHAnsi"/>
              </w:rPr>
            </w:pPr>
            <w:r w:rsidRPr="00181738">
              <w:rPr>
                <w:rFonts w:cstheme="minorHAnsi"/>
              </w:rPr>
              <w:t>Hemicellulase</w:t>
            </w:r>
          </w:p>
        </w:tc>
        <w:tc>
          <w:tcPr>
            <w:tcW w:w="1343" w:type="dxa"/>
            <w:vAlign w:val="center"/>
          </w:tcPr>
          <w:p w14:paraId="60672C89" w14:textId="5C3C4AF5" w:rsidR="007D687A" w:rsidRPr="00181738" w:rsidRDefault="007D687A" w:rsidP="00333DB1">
            <w:pPr>
              <w:pStyle w:val="TableText"/>
              <w:rPr>
                <w:rFonts w:cstheme="minorHAnsi"/>
              </w:rPr>
            </w:pPr>
            <w:r w:rsidRPr="00181738">
              <w:rPr>
                <w:rFonts w:cstheme="minorHAnsi"/>
              </w:rPr>
              <w:t>9025-56-3</w:t>
            </w:r>
            <w:r w:rsidR="00DE60CE" w:rsidRPr="00181738">
              <w:rPr>
                <w:rFonts w:cstheme="minorHAnsi"/>
              </w:rPr>
              <w:t>*</w:t>
            </w:r>
          </w:p>
        </w:tc>
      </w:tr>
      <w:tr w:rsidR="007D687A" w:rsidRPr="00350EDC" w14:paraId="646F1044"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D0805C0" w14:textId="77777777" w:rsidR="007D687A" w:rsidRPr="00181738" w:rsidRDefault="007D687A" w:rsidP="00333DB1">
            <w:pPr>
              <w:pStyle w:val="TableText"/>
              <w:rPr>
                <w:rFonts w:cstheme="minorHAnsi"/>
              </w:rPr>
            </w:pPr>
            <w:r w:rsidRPr="00181738">
              <w:rPr>
                <w:rFonts w:cstheme="minorHAnsi"/>
              </w:rPr>
              <w:t>5</w:t>
            </w:r>
          </w:p>
        </w:tc>
        <w:tc>
          <w:tcPr>
            <w:tcW w:w="3151" w:type="dxa"/>
            <w:vAlign w:val="center"/>
          </w:tcPr>
          <w:p w14:paraId="57D14C2C" w14:textId="77777777" w:rsidR="007D687A" w:rsidRPr="00181738" w:rsidRDefault="007D687A" w:rsidP="00333DB1">
            <w:pPr>
              <w:pStyle w:val="TableText"/>
              <w:rPr>
                <w:rFonts w:cstheme="minorHAnsi"/>
              </w:rPr>
            </w:pPr>
            <w:r w:rsidRPr="00181738">
              <w:rPr>
                <w:rFonts w:cstheme="minorHAnsi"/>
              </w:rPr>
              <w:t>2,6-Octadien-1-ol, 3,7-dimethyl-, (2Z)-</w:t>
            </w:r>
          </w:p>
        </w:tc>
        <w:tc>
          <w:tcPr>
            <w:tcW w:w="1371" w:type="dxa"/>
            <w:vAlign w:val="center"/>
          </w:tcPr>
          <w:p w14:paraId="13642162" w14:textId="77777777" w:rsidR="007D687A" w:rsidRPr="00181738" w:rsidRDefault="007D687A" w:rsidP="00333DB1">
            <w:pPr>
              <w:pStyle w:val="TableText"/>
              <w:rPr>
                <w:rFonts w:cstheme="minorHAnsi"/>
              </w:rPr>
            </w:pPr>
            <w:r w:rsidRPr="00181738">
              <w:rPr>
                <w:rFonts w:cstheme="minorHAnsi"/>
              </w:rPr>
              <w:t>106-25-2</w:t>
            </w:r>
          </w:p>
        </w:tc>
        <w:tc>
          <w:tcPr>
            <w:tcW w:w="0" w:type="auto"/>
            <w:vAlign w:val="center"/>
          </w:tcPr>
          <w:p w14:paraId="03616793" w14:textId="77777777" w:rsidR="007D687A" w:rsidRPr="00181738" w:rsidRDefault="007D687A" w:rsidP="00333DB1">
            <w:pPr>
              <w:pStyle w:val="TableText"/>
              <w:rPr>
                <w:rFonts w:cstheme="minorHAnsi"/>
              </w:rPr>
            </w:pPr>
            <w:r w:rsidRPr="00181738">
              <w:rPr>
                <w:rFonts w:cstheme="minorHAnsi"/>
              </w:rPr>
              <w:t>63</w:t>
            </w:r>
          </w:p>
        </w:tc>
        <w:tc>
          <w:tcPr>
            <w:tcW w:w="2613" w:type="dxa"/>
            <w:vAlign w:val="center"/>
          </w:tcPr>
          <w:p w14:paraId="4ACF2401" w14:textId="77777777" w:rsidR="007D687A" w:rsidRPr="00181738" w:rsidRDefault="007D687A" w:rsidP="00333DB1">
            <w:pPr>
              <w:pStyle w:val="TableText"/>
              <w:rPr>
                <w:rFonts w:cstheme="minorHAnsi"/>
              </w:rPr>
            </w:pPr>
            <w:r w:rsidRPr="00181738">
              <w:rPr>
                <w:rFonts w:cstheme="minorHAnsi"/>
              </w:rPr>
              <w:t>Hexamethylene glycol (1,6-Hexanediol)</w:t>
            </w:r>
          </w:p>
        </w:tc>
        <w:tc>
          <w:tcPr>
            <w:tcW w:w="1343" w:type="dxa"/>
            <w:vAlign w:val="center"/>
          </w:tcPr>
          <w:p w14:paraId="07A51DA6" w14:textId="77777777" w:rsidR="007D687A" w:rsidRPr="00181738" w:rsidRDefault="007D687A" w:rsidP="00333DB1">
            <w:pPr>
              <w:pStyle w:val="TableText"/>
              <w:rPr>
                <w:rFonts w:cstheme="minorHAnsi"/>
              </w:rPr>
            </w:pPr>
            <w:r w:rsidRPr="00181738">
              <w:rPr>
                <w:rFonts w:cstheme="minorHAnsi"/>
              </w:rPr>
              <w:t>629-11-8</w:t>
            </w:r>
          </w:p>
        </w:tc>
      </w:tr>
      <w:tr w:rsidR="007D687A" w:rsidRPr="00350EDC" w14:paraId="55B573A7"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3CFEBEE" w14:textId="77777777" w:rsidR="007D687A" w:rsidRPr="00181738" w:rsidRDefault="007D687A" w:rsidP="00333DB1">
            <w:pPr>
              <w:pStyle w:val="TableText"/>
              <w:rPr>
                <w:rFonts w:cstheme="minorHAnsi"/>
              </w:rPr>
            </w:pPr>
            <w:r w:rsidRPr="00181738">
              <w:rPr>
                <w:rFonts w:cstheme="minorHAnsi"/>
              </w:rPr>
              <w:t>6</w:t>
            </w:r>
          </w:p>
        </w:tc>
        <w:tc>
          <w:tcPr>
            <w:tcW w:w="3151" w:type="dxa"/>
            <w:vAlign w:val="center"/>
          </w:tcPr>
          <w:p w14:paraId="2A9ABA2A" w14:textId="77777777" w:rsidR="007D687A" w:rsidRPr="00181738" w:rsidRDefault="007D687A" w:rsidP="00333DB1">
            <w:pPr>
              <w:pStyle w:val="TableText"/>
              <w:rPr>
                <w:rFonts w:cstheme="minorHAnsi"/>
              </w:rPr>
            </w:pPr>
            <w:r w:rsidRPr="00181738">
              <w:rPr>
                <w:rFonts w:cstheme="minorHAnsi"/>
              </w:rPr>
              <w:t>2-Bromo-2-nitro-1,3-propanediol</w:t>
            </w:r>
          </w:p>
        </w:tc>
        <w:tc>
          <w:tcPr>
            <w:tcW w:w="1371" w:type="dxa"/>
            <w:vAlign w:val="center"/>
          </w:tcPr>
          <w:p w14:paraId="0CE4B9A6" w14:textId="4FC01AA6" w:rsidR="007D687A" w:rsidRPr="00181738" w:rsidRDefault="007D687A" w:rsidP="00333DB1">
            <w:pPr>
              <w:pStyle w:val="TableText"/>
              <w:rPr>
                <w:rFonts w:cstheme="minorHAnsi"/>
              </w:rPr>
            </w:pPr>
            <w:r w:rsidRPr="00181738">
              <w:rPr>
                <w:rFonts w:cstheme="minorHAnsi"/>
              </w:rPr>
              <w:t>52-51-7</w:t>
            </w:r>
            <w:r w:rsidR="009C61E1" w:rsidRPr="00181738">
              <w:rPr>
                <w:rFonts w:cstheme="minorHAnsi"/>
              </w:rPr>
              <w:t>*</w:t>
            </w:r>
          </w:p>
        </w:tc>
        <w:tc>
          <w:tcPr>
            <w:tcW w:w="0" w:type="auto"/>
            <w:vAlign w:val="center"/>
          </w:tcPr>
          <w:p w14:paraId="3DB2C75B" w14:textId="77777777" w:rsidR="007D687A" w:rsidRPr="00181738" w:rsidRDefault="007D687A" w:rsidP="00333DB1">
            <w:pPr>
              <w:pStyle w:val="TableText"/>
              <w:rPr>
                <w:rFonts w:cstheme="minorHAnsi"/>
              </w:rPr>
            </w:pPr>
            <w:r w:rsidRPr="00181738">
              <w:rPr>
                <w:rFonts w:cstheme="minorHAnsi"/>
              </w:rPr>
              <w:t>64</w:t>
            </w:r>
          </w:p>
        </w:tc>
        <w:tc>
          <w:tcPr>
            <w:tcW w:w="2613" w:type="dxa"/>
            <w:vAlign w:val="center"/>
          </w:tcPr>
          <w:p w14:paraId="0E96D4CA" w14:textId="77777777" w:rsidR="007D687A" w:rsidRPr="00181738" w:rsidRDefault="007D687A" w:rsidP="00333DB1">
            <w:pPr>
              <w:pStyle w:val="TableText"/>
              <w:rPr>
                <w:rFonts w:cstheme="minorHAnsi"/>
              </w:rPr>
            </w:pPr>
            <w:r w:rsidRPr="00181738">
              <w:rPr>
                <w:rFonts w:cstheme="minorHAnsi"/>
              </w:rPr>
              <w:t>Hydrochloric acid</w:t>
            </w:r>
          </w:p>
        </w:tc>
        <w:tc>
          <w:tcPr>
            <w:tcW w:w="1343" w:type="dxa"/>
            <w:vAlign w:val="center"/>
          </w:tcPr>
          <w:p w14:paraId="4B6DFDFB" w14:textId="2EB1A534" w:rsidR="007D687A" w:rsidRPr="00181738" w:rsidRDefault="007D687A" w:rsidP="00333DB1">
            <w:pPr>
              <w:pStyle w:val="TableText"/>
              <w:rPr>
                <w:rFonts w:cstheme="minorHAnsi"/>
              </w:rPr>
            </w:pPr>
            <w:r w:rsidRPr="00181738">
              <w:rPr>
                <w:rFonts w:cstheme="minorHAnsi"/>
              </w:rPr>
              <w:t>7647-01-0</w:t>
            </w:r>
            <w:r w:rsidR="009C61E1" w:rsidRPr="00181738">
              <w:rPr>
                <w:rFonts w:cstheme="minorHAnsi"/>
              </w:rPr>
              <w:t>*</w:t>
            </w:r>
          </w:p>
        </w:tc>
      </w:tr>
      <w:tr w:rsidR="007D687A" w:rsidRPr="00350EDC" w14:paraId="28F339EC"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D22B5F8" w14:textId="77777777" w:rsidR="007D687A" w:rsidRPr="00181738" w:rsidRDefault="007D687A" w:rsidP="00333DB1">
            <w:pPr>
              <w:pStyle w:val="TableText"/>
              <w:rPr>
                <w:rFonts w:cstheme="minorHAnsi"/>
              </w:rPr>
            </w:pPr>
            <w:r w:rsidRPr="00181738">
              <w:rPr>
                <w:rFonts w:cstheme="minorHAnsi"/>
              </w:rPr>
              <w:t>7</w:t>
            </w:r>
          </w:p>
        </w:tc>
        <w:tc>
          <w:tcPr>
            <w:tcW w:w="3151" w:type="dxa"/>
            <w:vAlign w:val="center"/>
          </w:tcPr>
          <w:p w14:paraId="27ABBEF1" w14:textId="77777777" w:rsidR="007D687A" w:rsidRPr="00181738" w:rsidRDefault="007D687A" w:rsidP="00333DB1">
            <w:pPr>
              <w:pStyle w:val="TableText"/>
              <w:rPr>
                <w:rFonts w:cstheme="minorHAnsi"/>
              </w:rPr>
            </w:pPr>
            <w:r w:rsidRPr="00181738">
              <w:rPr>
                <w:rFonts w:cstheme="minorHAnsi"/>
              </w:rPr>
              <w:t>2-hydroxy-N,N,N-trimethylethanaminium chloride (choline chloride)</w:t>
            </w:r>
          </w:p>
        </w:tc>
        <w:tc>
          <w:tcPr>
            <w:tcW w:w="1371" w:type="dxa"/>
            <w:vAlign w:val="center"/>
          </w:tcPr>
          <w:p w14:paraId="02C8E0D9" w14:textId="7D49344C" w:rsidR="007D687A" w:rsidRPr="00181738" w:rsidRDefault="007D687A" w:rsidP="00333DB1">
            <w:pPr>
              <w:pStyle w:val="TableText"/>
              <w:rPr>
                <w:rFonts w:cstheme="minorHAnsi"/>
              </w:rPr>
            </w:pPr>
            <w:r w:rsidRPr="00181738">
              <w:rPr>
                <w:rFonts w:cstheme="minorHAnsi"/>
              </w:rPr>
              <w:t>67-48-1*</w:t>
            </w:r>
          </w:p>
        </w:tc>
        <w:tc>
          <w:tcPr>
            <w:tcW w:w="0" w:type="auto"/>
            <w:vAlign w:val="center"/>
          </w:tcPr>
          <w:p w14:paraId="6F668845" w14:textId="77777777" w:rsidR="007D687A" w:rsidRPr="00181738" w:rsidRDefault="007D687A" w:rsidP="00333DB1">
            <w:pPr>
              <w:pStyle w:val="TableText"/>
              <w:rPr>
                <w:rFonts w:cstheme="minorHAnsi"/>
              </w:rPr>
            </w:pPr>
            <w:r w:rsidRPr="00181738">
              <w:rPr>
                <w:rFonts w:cstheme="minorHAnsi"/>
              </w:rPr>
              <w:t>65</w:t>
            </w:r>
          </w:p>
        </w:tc>
        <w:tc>
          <w:tcPr>
            <w:tcW w:w="2613" w:type="dxa"/>
            <w:vAlign w:val="center"/>
          </w:tcPr>
          <w:p w14:paraId="4B86BC0C" w14:textId="77777777" w:rsidR="007D687A" w:rsidRPr="00181738" w:rsidRDefault="007D687A" w:rsidP="00333DB1">
            <w:pPr>
              <w:pStyle w:val="TableText"/>
              <w:rPr>
                <w:rFonts w:cstheme="minorHAnsi"/>
              </w:rPr>
            </w:pPr>
            <w:r w:rsidRPr="00181738">
              <w:rPr>
                <w:rFonts w:cstheme="minorHAnsi"/>
              </w:rPr>
              <w:t>Hydrotreated light distillate (C13-C14 isoparaffin)</w:t>
            </w:r>
          </w:p>
        </w:tc>
        <w:tc>
          <w:tcPr>
            <w:tcW w:w="1343" w:type="dxa"/>
            <w:vAlign w:val="center"/>
          </w:tcPr>
          <w:p w14:paraId="0AE90861" w14:textId="50E3D71B" w:rsidR="007D687A" w:rsidRPr="00181738" w:rsidRDefault="007D687A" w:rsidP="00333DB1">
            <w:pPr>
              <w:pStyle w:val="TableText"/>
              <w:rPr>
                <w:rFonts w:cstheme="minorHAnsi"/>
              </w:rPr>
            </w:pPr>
            <w:r w:rsidRPr="00181738">
              <w:rPr>
                <w:rFonts w:cstheme="minorHAnsi"/>
              </w:rPr>
              <w:t>64742-47-8</w:t>
            </w:r>
            <w:r w:rsidR="009C61E1" w:rsidRPr="00181738">
              <w:rPr>
                <w:rFonts w:cstheme="minorHAnsi"/>
              </w:rPr>
              <w:t>*</w:t>
            </w:r>
          </w:p>
        </w:tc>
      </w:tr>
      <w:tr w:rsidR="007D687A" w:rsidRPr="00350EDC" w14:paraId="630AD2A7"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601CD8E" w14:textId="77777777" w:rsidR="007D687A" w:rsidRPr="00181738" w:rsidRDefault="007D687A" w:rsidP="00333DB1">
            <w:pPr>
              <w:pStyle w:val="TableText"/>
              <w:rPr>
                <w:rFonts w:cstheme="minorHAnsi"/>
              </w:rPr>
            </w:pPr>
            <w:r w:rsidRPr="00181738">
              <w:rPr>
                <w:rFonts w:cstheme="minorHAnsi"/>
              </w:rPr>
              <w:t>8</w:t>
            </w:r>
          </w:p>
        </w:tc>
        <w:tc>
          <w:tcPr>
            <w:tcW w:w="3151" w:type="dxa"/>
            <w:vAlign w:val="center"/>
          </w:tcPr>
          <w:p w14:paraId="5E378A9D" w14:textId="77777777" w:rsidR="007D687A" w:rsidRPr="00181738" w:rsidRDefault="007D687A" w:rsidP="00333DB1">
            <w:pPr>
              <w:pStyle w:val="TableText"/>
              <w:rPr>
                <w:rFonts w:cstheme="minorHAnsi"/>
              </w:rPr>
            </w:pPr>
            <w:r w:rsidRPr="00181738">
              <w:rPr>
                <w:rFonts w:cstheme="minorHAnsi"/>
              </w:rPr>
              <w:t>2-Mercaptoethyl alcohol</w:t>
            </w:r>
          </w:p>
        </w:tc>
        <w:tc>
          <w:tcPr>
            <w:tcW w:w="1371" w:type="dxa"/>
            <w:vAlign w:val="center"/>
          </w:tcPr>
          <w:p w14:paraId="13CD948F" w14:textId="77777777" w:rsidR="007D687A" w:rsidRPr="00181738" w:rsidRDefault="007D687A" w:rsidP="00333DB1">
            <w:pPr>
              <w:pStyle w:val="TableText"/>
              <w:rPr>
                <w:rFonts w:cstheme="minorHAnsi"/>
              </w:rPr>
            </w:pPr>
            <w:r w:rsidRPr="00181738">
              <w:rPr>
                <w:rFonts w:cstheme="minorHAnsi"/>
              </w:rPr>
              <w:t>60-24-2</w:t>
            </w:r>
          </w:p>
        </w:tc>
        <w:tc>
          <w:tcPr>
            <w:tcW w:w="0" w:type="auto"/>
            <w:vAlign w:val="center"/>
          </w:tcPr>
          <w:p w14:paraId="50C8FE86" w14:textId="77777777" w:rsidR="007D687A" w:rsidRPr="00181738" w:rsidRDefault="007D687A" w:rsidP="00333DB1">
            <w:pPr>
              <w:pStyle w:val="TableText"/>
              <w:rPr>
                <w:rFonts w:cstheme="minorHAnsi"/>
              </w:rPr>
            </w:pPr>
            <w:r w:rsidRPr="00181738">
              <w:rPr>
                <w:rFonts w:cstheme="minorHAnsi"/>
              </w:rPr>
              <w:t>66</w:t>
            </w:r>
          </w:p>
        </w:tc>
        <w:tc>
          <w:tcPr>
            <w:tcW w:w="2613" w:type="dxa"/>
            <w:vAlign w:val="center"/>
          </w:tcPr>
          <w:p w14:paraId="49D94CF2" w14:textId="77777777" w:rsidR="007D687A" w:rsidRPr="00181738" w:rsidRDefault="007D687A" w:rsidP="00333DB1">
            <w:pPr>
              <w:pStyle w:val="TableText"/>
              <w:rPr>
                <w:rFonts w:cstheme="minorHAnsi"/>
              </w:rPr>
            </w:pPr>
            <w:r w:rsidRPr="00181738">
              <w:rPr>
                <w:rFonts w:cstheme="minorHAnsi"/>
              </w:rPr>
              <w:t>Hydroxypropyl guar</w:t>
            </w:r>
          </w:p>
        </w:tc>
        <w:tc>
          <w:tcPr>
            <w:tcW w:w="1343" w:type="dxa"/>
            <w:vAlign w:val="center"/>
          </w:tcPr>
          <w:p w14:paraId="3069B9D4" w14:textId="77777777" w:rsidR="007D687A" w:rsidRPr="00181738" w:rsidRDefault="007D687A" w:rsidP="00333DB1">
            <w:pPr>
              <w:pStyle w:val="TableText"/>
              <w:rPr>
                <w:rFonts w:cstheme="minorHAnsi"/>
              </w:rPr>
            </w:pPr>
            <w:r w:rsidRPr="00181738">
              <w:rPr>
                <w:rFonts w:cstheme="minorHAnsi"/>
              </w:rPr>
              <w:t>39421-75-5</w:t>
            </w:r>
          </w:p>
        </w:tc>
      </w:tr>
      <w:tr w:rsidR="007D687A" w:rsidRPr="00350EDC" w14:paraId="20B9549A"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1404C4D" w14:textId="77777777" w:rsidR="007D687A" w:rsidRPr="00181738" w:rsidRDefault="007D687A" w:rsidP="00333DB1">
            <w:pPr>
              <w:pStyle w:val="TableText"/>
              <w:rPr>
                <w:rFonts w:cstheme="minorHAnsi"/>
              </w:rPr>
            </w:pPr>
            <w:r w:rsidRPr="00181738">
              <w:rPr>
                <w:rFonts w:cstheme="minorHAnsi"/>
              </w:rPr>
              <w:t>9</w:t>
            </w:r>
          </w:p>
        </w:tc>
        <w:tc>
          <w:tcPr>
            <w:tcW w:w="3151" w:type="dxa"/>
            <w:vAlign w:val="center"/>
          </w:tcPr>
          <w:p w14:paraId="0ABBF493" w14:textId="77777777" w:rsidR="007D687A" w:rsidRPr="00181738" w:rsidRDefault="007D687A" w:rsidP="00333DB1">
            <w:pPr>
              <w:pStyle w:val="TableText"/>
              <w:rPr>
                <w:rFonts w:cstheme="minorHAnsi"/>
              </w:rPr>
            </w:pPr>
            <w:r w:rsidRPr="00181738">
              <w:rPr>
                <w:rFonts w:cstheme="minorHAnsi"/>
              </w:rPr>
              <w:t>2-Methyl-4-isothiazol-3-one</w:t>
            </w:r>
          </w:p>
        </w:tc>
        <w:tc>
          <w:tcPr>
            <w:tcW w:w="1371" w:type="dxa"/>
            <w:vAlign w:val="center"/>
          </w:tcPr>
          <w:p w14:paraId="67A273A2" w14:textId="411D168D" w:rsidR="007D687A" w:rsidRPr="00181738" w:rsidRDefault="007D687A" w:rsidP="00333DB1">
            <w:pPr>
              <w:pStyle w:val="TableText"/>
              <w:rPr>
                <w:rFonts w:cstheme="minorHAnsi"/>
              </w:rPr>
            </w:pPr>
            <w:r w:rsidRPr="00181738">
              <w:rPr>
                <w:rFonts w:cstheme="minorHAnsi"/>
              </w:rPr>
              <w:t>2682-20-4</w:t>
            </w:r>
            <w:r w:rsidR="009C61E1" w:rsidRPr="00181738">
              <w:rPr>
                <w:rFonts w:cstheme="minorHAnsi"/>
              </w:rPr>
              <w:t>*</w:t>
            </w:r>
          </w:p>
        </w:tc>
        <w:tc>
          <w:tcPr>
            <w:tcW w:w="0" w:type="auto"/>
            <w:vAlign w:val="center"/>
          </w:tcPr>
          <w:p w14:paraId="5E3AEB96" w14:textId="77777777" w:rsidR="007D687A" w:rsidRPr="00181738" w:rsidRDefault="007D687A" w:rsidP="00333DB1">
            <w:pPr>
              <w:pStyle w:val="TableText"/>
              <w:rPr>
                <w:rFonts w:cstheme="minorHAnsi"/>
              </w:rPr>
            </w:pPr>
            <w:r w:rsidRPr="00181738">
              <w:rPr>
                <w:rFonts w:cstheme="minorHAnsi"/>
              </w:rPr>
              <w:t>67</w:t>
            </w:r>
          </w:p>
        </w:tc>
        <w:tc>
          <w:tcPr>
            <w:tcW w:w="2613" w:type="dxa"/>
            <w:vAlign w:val="center"/>
          </w:tcPr>
          <w:p w14:paraId="156CBC40" w14:textId="77777777" w:rsidR="007D687A" w:rsidRPr="00181738" w:rsidRDefault="007D687A" w:rsidP="00333DB1">
            <w:pPr>
              <w:pStyle w:val="TableText"/>
              <w:rPr>
                <w:rFonts w:cstheme="minorHAnsi"/>
              </w:rPr>
            </w:pPr>
            <w:r w:rsidRPr="00181738">
              <w:rPr>
                <w:rFonts w:cstheme="minorHAnsi"/>
              </w:rPr>
              <w:t>Isopropanol</w:t>
            </w:r>
          </w:p>
        </w:tc>
        <w:tc>
          <w:tcPr>
            <w:tcW w:w="1343" w:type="dxa"/>
            <w:vAlign w:val="center"/>
          </w:tcPr>
          <w:p w14:paraId="077EA62A" w14:textId="02F4C005" w:rsidR="007D687A" w:rsidRPr="00181738" w:rsidRDefault="007D687A" w:rsidP="00333DB1">
            <w:pPr>
              <w:pStyle w:val="TableText"/>
              <w:rPr>
                <w:rFonts w:cstheme="minorHAnsi"/>
              </w:rPr>
            </w:pPr>
            <w:r w:rsidRPr="00181738">
              <w:rPr>
                <w:rFonts w:cstheme="minorHAnsi"/>
              </w:rPr>
              <w:t>67-63-0</w:t>
            </w:r>
            <w:r w:rsidR="00DE60CE" w:rsidRPr="00181738">
              <w:rPr>
                <w:rFonts w:cstheme="minorHAnsi"/>
              </w:rPr>
              <w:t>*</w:t>
            </w:r>
          </w:p>
        </w:tc>
      </w:tr>
      <w:tr w:rsidR="007D687A" w:rsidRPr="00350EDC" w14:paraId="7A73F92E"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00EF6C65" w14:textId="77777777" w:rsidR="007D687A" w:rsidRPr="00181738" w:rsidRDefault="007D687A" w:rsidP="00333DB1">
            <w:pPr>
              <w:pStyle w:val="TableText"/>
              <w:rPr>
                <w:rFonts w:cstheme="minorHAnsi"/>
              </w:rPr>
            </w:pPr>
            <w:r w:rsidRPr="00181738">
              <w:rPr>
                <w:rFonts w:cstheme="minorHAnsi"/>
              </w:rPr>
              <w:t>10</w:t>
            </w:r>
          </w:p>
        </w:tc>
        <w:tc>
          <w:tcPr>
            <w:tcW w:w="3151" w:type="dxa"/>
            <w:vAlign w:val="center"/>
          </w:tcPr>
          <w:p w14:paraId="7C1E0700" w14:textId="77777777" w:rsidR="007D687A" w:rsidRPr="00181738" w:rsidRDefault="007D687A" w:rsidP="00333DB1">
            <w:pPr>
              <w:pStyle w:val="TableText"/>
              <w:rPr>
                <w:rFonts w:cstheme="minorHAnsi"/>
              </w:rPr>
            </w:pPr>
            <w:r w:rsidRPr="00181738">
              <w:rPr>
                <w:rFonts w:cstheme="minorHAnsi"/>
              </w:rPr>
              <w:t>2-Propenoic acid, polymer with sodium phosphinate</w:t>
            </w:r>
          </w:p>
        </w:tc>
        <w:tc>
          <w:tcPr>
            <w:tcW w:w="1371" w:type="dxa"/>
            <w:vAlign w:val="center"/>
          </w:tcPr>
          <w:p w14:paraId="26FF8091" w14:textId="77777777" w:rsidR="007D687A" w:rsidRPr="00181738" w:rsidRDefault="007D687A" w:rsidP="00333DB1">
            <w:pPr>
              <w:pStyle w:val="TableText"/>
              <w:rPr>
                <w:rFonts w:cstheme="minorHAnsi"/>
              </w:rPr>
            </w:pPr>
            <w:r w:rsidRPr="00181738">
              <w:rPr>
                <w:rFonts w:cstheme="minorHAnsi"/>
              </w:rPr>
              <w:t>129898-01-7</w:t>
            </w:r>
          </w:p>
        </w:tc>
        <w:tc>
          <w:tcPr>
            <w:tcW w:w="0" w:type="auto"/>
            <w:vAlign w:val="center"/>
          </w:tcPr>
          <w:p w14:paraId="32F3F98B" w14:textId="77777777" w:rsidR="007D687A" w:rsidRPr="00181738" w:rsidRDefault="007D687A" w:rsidP="00333DB1">
            <w:pPr>
              <w:pStyle w:val="TableText"/>
              <w:rPr>
                <w:rFonts w:cstheme="minorHAnsi"/>
              </w:rPr>
            </w:pPr>
            <w:r w:rsidRPr="00181738">
              <w:rPr>
                <w:rFonts w:cstheme="minorHAnsi"/>
              </w:rPr>
              <w:t>68</w:t>
            </w:r>
          </w:p>
        </w:tc>
        <w:tc>
          <w:tcPr>
            <w:tcW w:w="2613" w:type="dxa"/>
            <w:vAlign w:val="center"/>
          </w:tcPr>
          <w:p w14:paraId="54B90C2E" w14:textId="77777777" w:rsidR="007D687A" w:rsidRPr="00181738" w:rsidRDefault="007D687A" w:rsidP="00333DB1">
            <w:pPr>
              <w:pStyle w:val="TableText"/>
              <w:rPr>
                <w:rFonts w:cstheme="minorHAnsi"/>
              </w:rPr>
            </w:pPr>
            <w:r w:rsidRPr="00181738">
              <w:rPr>
                <w:rFonts w:cstheme="minorHAnsi"/>
              </w:rPr>
              <w:t>Kyanite (Al</w:t>
            </w:r>
            <w:r w:rsidRPr="00181738">
              <w:rPr>
                <w:rFonts w:cstheme="minorHAnsi"/>
                <w:vertAlign w:val="subscript"/>
              </w:rPr>
              <w:t>2</w:t>
            </w:r>
            <w:r w:rsidRPr="00181738">
              <w:rPr>
                <w:rFonts w:cstheme="minorHAnsi"/>
              </w:rPr>
              <w:t>O(SiO</w:t>
            </w:r>
            <w:r w:rsidRPr="00181738">
              <w:rPr>
                <w:rFonts w:cstheme="minorHAnsi"/>
                <w:vertAlign w:val="subscript"/>
              </w:rPr>
              <w:t>4</w:t>
            </w:r>
            <w:r w:rsidRPr="00181738">
              <w:rPr>
                <w:rFonts w:cstheme="minorHAnsi"/>
              </w:rPr>
              <w:t>))</w:t>
            </w:r>
          </w:p>
        </w:tc>
        <w:tc>
          <w:tcPr>
            <w:tcW w:w="1343" w:type="dxa"/>
            <w:vAlign w:val="center"/>
          </w:tcPr>
          <w:p w14:paraId="5A1533E0" w14:textId="77777777" w:rsidR="007D687A" w:rsidRPr="00181738" w:rsidRDefault="007D687A" w:rsidP="00333DB1">
            <w:pPr>
              <w:pStyle w:val="TableText"/>
              <w:rPr>
                <w:rFonts w:cstheme="minorHAnsi"/>
              </w:rPr>
            </w:pPr>
            <w:r w:rsidRPr="00181738">
              <w:rPr>
                <w:rFonts w:cstheme="minorHAnsi"/>
              </w:rPr>
              <w:t>1302-76-7</w:t>
            </w:r>
          </w:p>
        </w:tc>
      </w:tr>
      <w:tr w:rsidR="007D687A" w:rsidRPr="00350EDC" w14:paraId="2B62BA14"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E2B4DA0" w14:textId="77777777" w:rsidR="007D687A" w:rsidRPr="00181738" w:rsidRDefault="007D687A" w:rsidP="00333DB1">
            <w:pPr>
              <w:pStyle w:val="TableText"/>
              <w:rPr>
                <w:rFonts w:cstheme="minorHAnsi"/>
              </w:rPr>
            </w:pPr>
            <w:r w:rsidRPr="00181738">
              <w:rPr>
                <w:rFonts w:cstheme="minorHAnsi"/>
              </w:rPr>
              <w:t>11</w:t>
            </w:r>
          </w:p>
        </w:tc>
        <w:tc>
          <w:tcPr>
            <w:tcW w:w="3151" w:type="dxa"/>
            <w:vAlign w:val="center"/>
          </w:tcPr>
          <w:p w14:paraId="6E4DCCF6" w14:textId="77777777" w:rsidR="007D687A" w:rsidRPr="00181738" w:rsidRDefault="007D687A" w:rsidP="00333DB1">
            <w:pPr>
              <w:pStyle w:val="TableText"/>
              <w:rPr>
                <w:rFonts w:cstheme="minorHAnsi"/>
              </w:rPr>
            </w:pPr>
            <w:r w:rsidRPr="00181738">
              <w:rPr>
                <w:rFonts w:cstheme="minorHAnsi"/>
                <w:color w:val="333333"/>
              </w:rPr>
              <w:t>2-Propenoic acid, 2-methyl-, polymer with 2-methyl-2-((1-oxo-2-propenyl)amino)-1-propanesulfonic acid monosodium salt</w:t>
            </w:r>
          </w:p>
        </w:tc>
        <w:tc>
          <w:tcPr>
            <w:tcW w:w="1371" w:type="dxa"/>
            <w:vAlign w:val="center"/>
          </w:tcPr>
          <w:p w14:paraId="39BCF167" w14:textId="77777777" w:rsidR="007D687A" w:rsidRPr="00181738" w:rsidRDefault="007D687A" w:rsidP="00333DB1">
            <w:pPr>
              <w:pStyle w:val="TableText"/>
              <w:rPr>
                <w:rFonts w:cstheme="minorHAnsi"/>
              </w:rPr>
            </w:pPr>
            <w:r w:rsidRPr="00181738">
              <w:rPr>
                <w:rFonts w:cstheme="minorHAnsi"/>
              </w:rPr>
              <w:t>136793-29-8</w:t>
            </w:r>
          </w:p>
        </w:tc>
        <w:tc>
          <w:tcPr>
            <w:tcW w:w="0" w:type="auto"/>
            <w:vAlign w:val="center"/>
          </w:tcPr>
          <w:p w14:paraId="2085D5F6" w14:textId="77777777" w:rsidR="007D687A" w:rsidRPr="00181738" w:rsidRDefault="007D687A" w:rsidP="00333DB1">
            <w:pPr>
              <w:pStyle w:val="TableText"/>
              <w:rPr>
                <w:rFonts w:cstheme="minorHAnsi"/>
              </w:rPr>
            </w:pPr>
            <w:r w:rsidRPr="00181738">
              <w:rPr>
                <w:rFonts w:cstheme="minorHAnsi"/>
              </w:rPr>
              <w:t>69</w:t>
            </w:r>
          </w:p>
        </w:tc>
        <w:tc>
          <w:tcPr>
            <w:tcW w:w="2613" w:type="dxa"/>
            <w:vAlign w:val="center"/>
          </w:tcPr>
          <w:p w14:paraId="496DF42A" w14:textId="77777777" w:rsidR="007D687A" w:rsidRPr="00181738" w:rsidRDefault="007D687A" w:rsidP="00333DB1">
            <w:pPr>
              <w:pStyle w:val="TableText"/>
              <w:rPr>
                <w:rFonts w:cstheme="minorHAnsi"/>
              </w:rPr>
            </w:pPr>
            <w:r w:rsidRPr="00181738">
              <w:rPr>
                <w:rFonts w:cstheme="minorHAnsi"/>
              </w:rPr>
              <w:t>Magnesium chloride</w:t>
            </w:r>
          </w:p>
        </w:tc>
        <w:tc>
          <w:tcPr>
            <w:tcW w:w="1343" w:type="dxa"/>
            <w:vAlign w:val="center"/>
          </w:tcPr>
          <w:p w14:paraId="1A3CD922" w14:textId="3AED8C7F" w:rsidR="007D687A" w:rsidRPr="00181738" w:rsidRDefault="007D687A" w:rsidP="00333DB1">
            <w:pPr>
              <w:pStyle w:val="TableText"/>
              <w:rPr>
                <w:rFonts w:cstheme="minorHAnsi"/>
              </w:rPr>
            </w:pPr>
            <w:r w:rsidRPr="00181738">
              <w:rPr>
                <w:rFonts w:cstheme="minorHAnsi"/>
              </w:rPr>
              <w:t>7786-30-3</w:t>
            </w:r>
            <w:r w:rsidR="009C61E1" w:rsidRPr="00181738">
              <w:rPr>
                <w:rFonts w:cstheme="minorHAnsi"/>
              </w:rPr>
              <w:t>*</w:t>
            </w:r>
          </w:p>
        </w:tc>
      </w:tr>
      <w:tr w:rsidR="007D687A" w:rsidRPr="00350EDC" w14:paraId="064B6DE3"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05896B1C" w14:textId="77777777" w:rsidR="007D687A" w:rsidRPr="00181738" w:rsidRDefault="007D687A" w:rsidP="00333DB1">
            <w:pPr>
              <w:pStyle w:val="TableText"/>
              <w:rPr>
                <w:rFonts w:cstheme="minorHAnsi"/>
              </w:rPr>
            </w:pPr>
            <w:r w:rsidRPr="00181738">
              <w:rPr>
                <w:rFonts w:cstheme="minorHAnsi"/>
              </w:rPr>
              <w:t>12</w:t>
            </w:r>
          </w:p>
        </w:tc>
        <w:tc>
          <w:tcPr>
            <w:tcW w:w="3151" w:type="dxa"/>
            <w:vAlign w:val="center"/>
          </w:tcPr>
          <w:p w14:paraId="03DEBC7C" w14:textId="77777777" w:rsidR="007D687A" w:rsidRPr="00181738" w:rsidRDefault="007D687A" w:rsidP="00333DB1">
            <w:pPr>
              <w:pStyle w:val="TableText"/>
              <w:rPr>
                <w:rFonts w:cstheme="minorHAnsi"/>
              </w:rPr>
            </w:pPr>
            <w:r w:rsidRPr="00181738">
              <w:rPr>
                <w:rFonts w:cstheme="minorHAnsi"/>
              </w:rPr>
              <w:t>5-Chloro-2-methyl-4-isothiazolol-3-one</w:t>
            </w:r>
          </w:p>
        </w:tc>
        <w:tc>
          <w:tcPr>
            <w:tcW w:w="1371" w:type="dxa"/>
            <w:vAlign w:val="center"/>
          </w:tcPr>
          <w:p w14:paraId="12F19413" w14:textId="13F70607" w:rsidR="007D687A" w:rsidRPr="00181738" w:rsidRDefault="007D687A" w:rsidP="00333DB1">
            <w:pPr>
              <w:pStyle w:val="TableText"/>
              <w:rPr>
                <w:rFonts w:cstheme="minorHAnsi"/>
              </w:rPr>
            </w:pPr>
            <w:r w:rsidRPr="00181738">
              <w:rPr>
                <w:rFonts w:cstheme="minorHAnsi"/>
              </w:rPr>
              <w:t>26172-55-4</w:t>
            </w:r>
            <w:r w:rsidR="009C61E1" w:rsidRPr="00181738">
              <w:rPr>
                <w:rFonts w:cstheme="minorHAnsi"/>
              </w:rPr>
              <w:t>*</w:t>
            </w:r>
          </w:p>
        </w:tc>
        <w:tc>
          <w:tcPr>
            <w:tcW w:w="0" w:type="auto"/>
            <w:vAlign w:val="center"/>
          </w:tcPr>
          <w:p w14:paraId="58CA6B20" w14:textId="77777777" w:rsidR="007D687A" w:rsidRPr="00181738" w:rsidRDefault="007D687A" w:rsidP="00333DB1">
            <w:pPr>
              <w:pStyle w:val="TableText"/>
              <w:rPr>
                <w:rFonts w:cstheme="minorHAnsi"/>
              </w:rPr>
            </w:pPr>
            <w:r w:rsidRPr="00181738">
              <w:rPr>
                <w:rFonts w:cstheme="minorHAnsi"/>
              </w:rPr>
              <w:t>70</w:t>
            </w:r>
          </w:p>
        </w:tc>
        <w:tc>
          <w:tcPr>
            <w:tcW w:w="2613" w:type="dxa"/>
            <w:vAlign w:val="center"/>
          </w:tcPr>
          <w:p w14:paraId="687C9CBD" w14:textId="77777777" w:rsidR="007D687A" w:rsidRPr="00181738" w:rsidRDefault="007D687A" w:rsidP="00333DB1">
            <w:pPr>
              <w:pStyle w:val="TableText"/>
              <w:rPr>
                <w:rFonts w:cstheme="minorHAnsi"/>
              </w:rPr>
            </w:pPr>
            <w:r w:rsidRPr="00181738">
              <w:rPr>
                <w:rFonts w:cstheme="minorHAnsi"/>
              </w:rPr>
              <w:t>Magnesium nitrate</w:t>
            </w:r>
          </w:p>
        </w:tc>
        <w:tc>
          <w:tcPr>
            <w:tcW w:w="1343" w:type="dxa"/>
            <w:vAlign w:val="center"/>
          </w:tcPr>
          <w:p w14:paraId="0F95F101" w14:textId="11F1F1CE" w:rsidR="007D687A" w:rsidRPr="00181738" w:rsidRDefault="007D687A" w:rsidP="00333DB1">
            <w:pPr>
              <w:pStyle w:val="TableText"/>
              <w:rPr>
                <w:rFonts w:cstheme="minorHAnsi"/>
              </w:rPr>
            </w:pPr>
            <w:r w:rsidRPr="00181738">
              <w:rPr>
                <w:rFonts w:cstheme="minorHAnsi"/>
              </w:rPr>
              <w:t>10377-60-3</w:t>
            </w:r>
            <w:r w:rsidR="00DE60CE" w:rsidRPr="00181738">
              <w:rPr>
                <w:rFonts w:cstheme="minorHAnsi"/>
              </w:rPr>
              <w:t>*</w:t>
            </w:r>
          </w:p>
        </w:tc>
      </w:tr>
      <w:tr w:rsidR="007D687A" w:rsidRPr="00350EDC" w14:paraId="7B66BE93"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6C34BA0" w14:textId="77777777" w:rsidR="007D687A" w:rsidRPr="00181738" w:rsidRDefault="007D687A" w:rsidP="00333DB1">
            <w:pPr>
              <w:pStyle w:val="TableText"/>
              <w:rPr>
                <w:rFonts w:cstheme="minorHAnsi"/>
              </w:rPr>
            </w:pPr>
            <w:r w:rsidRPr="00181738">
              <w:rPr>
                <w:rFonts w:cstheme="minorHAnsi"/>
              </w:rPr>
              <w:t>13</w:t>
            </w:r>
          </w:p>
        </w:tc>
        <w:tc>
          <w:tcPr>
            <w:tcW w:w="3151" w:type="dxa"/>
            <w:vAlign w:val="center"/>
          </w:tcPr>
          <w:p w14:paraId="5D38E867" w14:textId="77777777" w:rsidR="007D687A" w:rsidRPr="00181738" w:rsidRDefault="007D687A" w:rsidP="00333DB1">
            <w:pPr>
              <w:pStyle w:val="TableText"/>
              <w:rPr>
                <w:rFonts w:cstheme="minorHAnsi"/>
              </w:rPr>
            </w:pPr>
            <w:r w:rsidRPr="00181738">
              <w:rPr>
                <w:rFonts w:cstheme="minorHAnsi"/>
              </w:rPr>
              <w:t>Acetic acid</w:t>
            </w:r>
          </w:p>
        </w:tc>
        <w:tc>
          <w:tcPr>
            <w:tcW w:w="1371" w:type="dxa"/>
            <w:vAlign w:val="center"/>
          </w:tcPr>
          <w:p w14:paraId="6B38A8DB" w14:textId="58ABD1F4" w:rsidR="007D687A" w:rsidRPr="00181738" w:rsidRDefault="007D687A" w:rsidP="00333DB1">
            <w:pPr>
              <w:pStyle w:val="TableText"/>
              <w:rPr>
                <w:rFonts w:cstheme="minorHAnsi"/>
              </w:rPr>
            </w:pPr>
            <w:r w:rsidRPr="00181738">
              <w:rPr>
                <w:rFonts w:cstheme="minorHAnsi"/>
              </w:rPr>
              <w:t>64-19-7*</w:t>
            </w:r>
          </w:p>
        </w:tc>
        <w:tc>
          <w:tcPr>
            <w:tcW w:w="0" w:type="auto"/>
            <w:vAlign w:val="center"/>
          </w:tcPr>
          <w:p w14:paraId="77B2D9E8" w14:textId="77777777" w:rsidR="007D687A" w:rsidRPr="00181738" w:rsidRDefault="007D687A" w:rsidP="00333DB1">
            <w:pPr>
              <w:pStyle w:val="TableText"/>
              <w:rPr>
                <w:rFonts w:cstheme="minorHAnsi"/>
              </w:rPr>
            </w:pPr>
            <w:r w:rsidRPr="00181738">
              <w:rPr>
                <w:rFonts w:cstheme="minorHAnsi"/>
              </w:rPr>
              <w:t>71</w:t>
            </w:r>
          </w:p>
        </w:tc>
        <w:tc>
          <w:tcPr>
            <w:tcW w:w="2613" w:type="dxa"/>
            <w:vAlign w:val="center"/>
          </w:tcPr>
          <w:p w14:paraId="235E9F54" w14:textId="77777777" w:rsidR="007D687A" w:rsidRPr="00181738" w:rsidRDefault="007D687A" w:rsidP="00333DB1">
            <w:pPr>
              <w:pStyle w:val="TableText"/>
              <w:rPr>
                <w:rFonts w:cstheme="minorHAnsi"/>
              </w:rPr>
            </w:pPr>
            <w:r w:rsidRPr="00181738">
              <w:rPr>
                <w:rFonts w:cstheme="minorHAnsi"/>
              </w:rPr>
              <w:t>Maltodextrin</w:t>
            </w:r>
          </w:p>
        </w:tc>
        <w:tc>
          <w:tcPr>
            <w:tcW w:w="1343" w:type="dxa"/>
            <w:vAlign w:val="center"/>
          </w:tcPr>
          <w:p w14:paraId="001331B6" w14:textId="77777777" w:rsidR="007D687A" w:rsidRPr="00181738" w:rsidRDefault="007D687A" w:rsidP="00333DB1">
            <w:pPr>
              <w:pStyle w:val="TableText"/>
              <w:rPr>
                <w:rFonts w:cstheme="minorHAnsi"/>
              </w:rPr>
            </w:pPr>
            <w:r w:rsidRPr="00181738">
              <w:rPr>
                <w:rFonts w:cstheme="minorHAnsi"/>
              </w:rPr>
              <w:t>9050-36-6</w:t>
            </w:r>
          </w:p>
        </w:tc>
      </w:tr>
      <w:tr w:rsidR="007D687A" w:rsidRPr="00350EDC" w14:paraId="247A56E0"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FA9F4BB" w14:textId="77777777" w:rsidR="007D687A" w:rsidRPr="00181738" w:rsidRDefault="007D687A" w:rsidP="00333DB1">
            <w:pPr>
              <w:pStyle w:val="TableText"/>
              <w:rPr>
                <w:rFonts w:cstheme="minorHAnsi"/>
              </w:rPr>
            </w:pPr>
            <w:r w:rsidRPr="00181738">
              <w:rPr>
                <w:rFonts w:cstheme="minorHAnsi"/>
              </w:rPr>
              <w:t>14</w:t>
            </w:r>
          </w:p>
        </w:tc>
        <w:tc>
          <w:tcPr>
            <w:tcW w:w="3151" w:type="dxa"/>
            <w:vAlign w:val="center"/>
          </w:tcPr>
          <w:p w14:paraId="261E7DA1" w14:textId="77777777" w:rsidR="007D687A" w:rsidRPr="00181738" w:rsidRDefault="007D687A" w:rsidP="00333DB1">
            <w:pPr>
              <w:pStyle w:val="TableText"/>
              <w:rPr>
                <w:rFonts w:cstheme="minorHAnsi"/>
              </w:rPr>
            </w:pPr>
            <w:r w:rsidRPr="00181738">
              <w:rPr>
                <w:rFonts w:cstheme="minorHAnsi"/>
              </w:rPr>
              <w:t>Acrylamide</w:t>
            </w:r>
          </w:p>
        </w:tc>
        <w:tc>
          <w:tcPr>
            <w:tcW w:w="1371" w:type="dxa"/>
            <w:vAlign w:val="center"/>
          </w:tcPr>
          <w:p w14:paraId="7AC65F34" w14:textId="77777777" w:rsidR="007D687A" w:rsidRPr="00181738" w:rsidRDefault="007D687A" w:rsidP="00333DB1">
            <w:pPr>
              <w:pStyle w:val="TableText"/>
              <w:rPr>
                <w:rFonts w:cstheme="minorHAnsi"/>
              </w:rPr>
            </w:pPr>
            <w:r w:rsidRPr="00181738">
              <w:rPr>
                <w:rFonts w:cstheme="minorHAnsi"/>
              </w:rPr>
              <w:t>79-06-1</w:t>
            </w:r>
          </w:p>
        </w:tc>
        <w:tc>
          <w:tcPr>
            <w:tcW w:w="0" w:type="auto"/>
            <w:vAlign w:val="center"/>
          </w:tcPr>
          <w:p w14:paraId="273F464D" w14:textId="77777777" w:rsidR="007D687A" w:rsidRPr="00181738" w:rsidRDefault="007D687A" w:rsidP="00333DB1">
            <w:pPr>
              <w:pStyle w:val="TableText"/>
              <w:rPr>
                <w:rFonts w:cstheme="minorHAnsi"/>
              </w:rPr>
            </w:pPr>
            <w:r w:rsidRPr="00181738">
              <w:rPr>
                <w:rFonts w:cstheme="minorHAnsi"/>
              </w:rPr>
              <w:t>72</w:t>
            </w:r>
          </w:p>
        </w:tc>
        <w:tc>
          <w:tcPr>
            <w:tcW w:w="2613" w:type="dxa"/>
            <w:vAlign w:val="center"/>
          </w:tcPr>
          <w:p w14:paraId="4178CDEA" w14:textId="77777777" w:rsidR="007D687A" w:rsidRPr="00181738" w:rsidRDefault="007D687A" w:rsidP="00333DB1">
            <w:pPr>
              <w:pStyle w:val="TableText"/>
              <w:rPr>
                <w:rFonts w:cstheme="minorHAnsi"/>
              </w:rPr>
            </w:pPr>
            <w:r w:rsidRPr="00181738">
              <w:rPr>
                <w:rFonts w:cstheme="minorHAnsi"/>
              </w:rPr>
              <w:t>Methanol</w:t>
            </w:r>
          </w:p>
        </w:tc>
        <w:tc>
          <w:tcPr>
            <w:tcW w:w="1343" w:type="dxa"/>
            <w:vAlign w:val="center"/>
          </w:tcPr>
          <w:p w14:paraId="528070F5" w14:textId="0277201D" w:rsidR="007D687A" w:rsidRPr="00181738" w:rsidRDefault="007D687A" w:rsidP="00333DB1">
            <w:pPr>
              <w:pStyle w:val="TableText"/>
              <w:rPr>
                <w:rFonts w:cstheme="minorHAnsi"/>
              </w:rPr>
            </w:pPr>
            <w:r w:rsidRPr="00181738">
              <w:rPr>
                <w:rFonts w:cstheme="minorHAnsi"/>
              </w:rPr>
              <w:t>67-56-1</w:t>
            </w:r>
            <w:r w:rsidR="00DE60CE" w:rsidRPr="00181738">
              <w:rPr>
                <w:rFonts w:cstheme="minorHAnsi"/>
              </w:rPr>
              <w:t>*</w:t>
            </w:r>
          </w:p>
        </w:tc>
      </w:tr>
      <w:tr w:rsidR="007D687A" w:rsidRPr="00350EDC" w14:paraId="3EDCA8C2"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4638A1F" w14:textId="77777777" w:rsidR="007D687A" w:rsidRPr="00181738" w:rsidRDefault="007D687A" w:rsidP="00333DB1">
            <w:pPr>
              <w:pStyle w:val="TableText"/>
              <w:rPr>
                <w:rFonts w:cstheme="minorHAnsi"/>
              </w:rPr>
            </w:pPr>
            <w:r w:rsidRPr="00181738">
              <w:rPr>
                <w:rFonts w:cstheme="minorHAnsi"/>
              </w:rPr>
              <w:t>15</w:t>
            </w:r>
          </w:p>
        </w:tc>
        <w:tc>
          <w:tcPr>
            <w:tcW w:w="3151" w:type="dxa"/>
            <w:vAlign w:val="center"/>
          </w:tcPr>
          <w:p w14:paraId="79B68A52" w14:textId="77777777" w:rsidR="007D687A" w:rsidRPr="00181738" w:rsidRDefault="007D687A" w:rsidP="00333DB1">
            <w:pPr>
              <w:pStyle w:val="TableText"/>
              <w:rPr>
                <w:rFonts w:cstheme="minorHAnsi"/>
                <w:color w:val="000000" w:themeColor="text1"/>
              </w:rPr>
            </w:pPr>
            <w:r w:rsidRPr="00181738">
              <w:rPr>
                <w:rFonts w:cstheme="minorHAnsi"/>
                <w:color w:val="000000" w:themeColor="text1"/>
              </w:rPr>
              <w:t>Acrylamide, 2-acrylamido-2-methylpropanesulfonic acid, sodium salt polymer</w:t>
            </w:r>
          </w:p>
        </w:tc>
        <w:tc>
          <w:tcPr>
            <w:tcW w:w="1371" w:type="dxa"/>
            <w:vAlign w:val="center"/>
          </w:tcPr>
          <w:p w14:paraId="6AE55B6E" w14:textId="77777777" w:rsidR="007D687A" w:rsidRPr="00181738" w:rsidRDefault="007D687A" w:rsidP="00333DB1">
            <w:pPr>
              <w:pStyle w:val="TableText"/>
              <w:rPr>
                <w:rFonts w:cstheme="minorHAnsi"/>
              </w:rPr>
            </w:pPr>
            <w:r w:rsidRPr="00181738">
              <w:rPr>
                <w:rFonts w:cstheme="minorHAnsi"/>
              </w:rPr>
              <w:t>38193-60-1</w:t>
            </w:r>
          </w:p>
        </w:tc>
        <w:tc>
          <w:tcPr>
            <w:tcW w:w="0" w:type="auto"/>
            <w:vAlign w:val="center"/>
          </w:tcPr>
          <w:p w14:paraId="7BF17DAC" w14:textId="77777777" w:rsidR="007D687A" w:rsidRPr="00181738" w:rsidRDefault="007D687A" w:rsidP="00333DB1">
            <w:pPr>
              <w:pStyle w:val="TableText"/>
              <w:rPr>
                <w:rFonts w:cstheme="minorHAnsi"/>
              </w:rPr>
            </w:pPr>
            <w:r w:rsidRPr="00181738">
              <w:rPr>
                <w:rFonts w:cstheme="minorHAnsi"/>
              </w:rPr>
              <w:t>73</w:t>
            </w:r>
          </w:p>
        </w:tc>
        <w:tc>
          <w:tcPr>
            <w:tcW w:w="2613" w:type="dxa"/>
            <w:vAlign w:val="center"/>
          </w:tcPr>
          <w:p w14:paraId="7A6F3348" w14:textId="77777777" w:rsidR="007D687A" w:rsidRPr="00181738" w:rsidRDefault="007D687A" w:rsidP="00333DB1">
            <w:pPr>
              <w:pStyle w:val="TableText"/>
              <w:rPr>
                <w:rFonts w:cstheme="minorHAnsi"/>
              </w:rPr>
            </w:pPr>
            <w:r w:rsidRPr="00181738">
              <w:rPr>
                <w:rFonts w:cstheme="minorHAnsi"/>
              </w:rPr>
              <w:t>Monosodium fumarate</w:t>
            </w:r>
          </w:p>
        </w:tc>
        <w:tc>
          <w:tcPr>
            <w:tcW w:w="1343" w:type="dxa"/>
            <w:vAlign w:val="center"/>
          </w:tcPr>
          <w:p w14:paraId="170F3E7B" w14:textId="77777777" w:rsidR="007D687A" w:rsidRPr="00181738" w:rsidRDefault="007D687A" w:rsidP="00333DB1">
            <w:pPr>
              <w:pStyle w:val="TableText"/>
              <w:rPr>
                <w:rFonts w:cstheme="minorHAnsi"/>
              </w:rPr>
            </w:pPr>
            <w:r w:rsidRPr="00181738">
              <w:rPr>
                <w:rFonts w:cstheme="minorHAnsi"/>
              </w:rPr>
              <w:t>7704-73-6</w:t>
            </w:r>
          </w:p>
        </w:tc>
      </w:tr>
      <w:tr w:rsidR="007D687A" w:rsidRPr="00350EDC" w14:paraId="17EC0728"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3242FD88" w14:textId="77777777" w:rsidR="007D687A" w:rsidRPr="00181738" w:rsidRDefault="007D687A" w:rsidP="00333DB1">
            <w:pPr>
              <w:pStyle w:val="TableText"/>
              <w:rPr>
                <w:rFonts w:cstheme="minorHAnsi"/>
              </w:rPr>
            </w:pPr>
            <w:r w:rsidRPr="00181738">
              <w:rPr>
                <w:rFonts w:cstheme="minorHAnsi"/>
              </w:rPr>
              <w:t>16</w:t>
            </w:r>
          </w:p>
        </w:tc>
        <w:tc>
          <w:tcPr>
            <w:tcW w:w="3151" w:type="dxa"/>
            <w:vAlign w:val="center"/>
          </w:tcPr>
          <w:p w14:paraId="4F052931" w14:textId="77777777" w:rsidR="007D687A" w:rsidRPr="00181738" w:rsidRDefault="007D687A" w:rsidP="00333DB1">
            <w:pPr>
              <w:pStyle w:val="TableText"/>
              <w:rPr>
                <w:rFonts w:cstheme="minorHAnsi"/>
                <w:color w:val="000000" w:themeColor="text1"/>
              </w:rPr>
            </w:pPr>
            <w:r w:rsidRPr="00181738">
              <w:rPr>
                <w:rFonts w:cstheme="minorHAnsi"/>
                <w:color w:val="000000" w:themeColor="text1"/>
              </w:rPr>
              <w:t>Acrylonitrile</w:t>
            </w:r>
          </w:p>
        </w:tc>
        <w:tc>
          <w:tcPr>
            <w:tcW w:w="1371" w:type="dxa"/>
            <w:vAlign w:val="center"/>
          </w:tcPr>
          <w:p w14:paraId="140A0E07" w14:textId="77777777" w:rsidR="007D687A" w:rsidRPr="00181738" w:rsidRDefault="007D687A" w:rsidP="00333DB1">
            <w:pPr>
              <w:pStyle w:val="TableText"/>
              <w:rPr>
                <w:rFonts w:cstheme="minorHAnsi"/>
              </w:rPr>
            </w:pPr>
            <w:r w:rsidRPr="00181738">
              <w:rPr>
                <w:rFonts w:cstheme="minorHAnsi"/>
              </w:rPr>
              <w:t>107-13-1</w:t>
            </w:r>
          </w:p>
        </w:tc>
        <w:tc>
          <w:tcPr>
            <w:tcW w:w="0" w:type="auto"/>
            <w:vAlign w:val="center"/>
          </w:tcPr>
          <w:p w14:paraId="60C8D21F" w14:textId="77777777" w:rsidR="007D687A" w:rsidRPr="00181738" w:rsidRDefault="007D687A" w:rsidP="00333DB1">
            <w:pPr>
              <w:pStyle w:val="TableText"/>
              <w:rPr>
                <w:rFonts w:cstheme="minorHAnsi"/>
              </w:rPr>
            </w:pPr>
            <w:r w:rsidRPr="00181738">
              <w:rPr>
                <w:rFonts w:cstheme="minorHAnsi"/>
              </w:rPr>
              <w:t>74</w:t>
            </w:r>
          </w:p>
        </w:tc>
        <w:tc>
          <w:tcPr>
            <w:tcW w:w="2613" w:type="dxa"/>
            <w:vAlign w:val="center"/>
          </w:tcPr>
          <w:p w14:paraId="1331D637" w14:textId="77777777" w:rsidR="007D687A" w:rsidRPr="00181738" w:rsidRDefault="007D687A" w:rsidP="00333DB1">
            <w:pPr>
              <w:pStyle w:val="TableText"/>
              <w:rPr>
                <w:rFonts w:cstheme="minorHAnsi"/>
              </w:rPr>
            </w:pPr>
            <w:r w:rsidRPr="00181738">
              <w:rPr>
                <w:rFonts w:cstheme="minorHAnsi"/>
              </w:rPr>
              <w:t>Mullite (SiO</w:t>
            </w:r>
            <w:r w:rsidRPr="00181738">
              <w:rPr>
                <w:rFonts w:cstheme="minorHAnsi"/>
                <w:vertAlign w:val="subscript"/>
              </w:rPr>
              <w:t>2</w:t>
            </w:r>
            <w:r w:rsidRPr="00181738">
              <w:rPr>
                <w:rFonts w:cstheme="minorHAnsi"/>
              </w:rPr>
              <w:t>/Al</w:t>
            </w:r>
            <w:r w:rsidRPr="00181738">
              <w:rPr>
                <w:rFonts w:cstheme="minorHAnsi"/>
                <w:vertAlign w:val="subscript"/>
              </w:rPr>
              <w:t>2</w:t>
            </w:r>
            <w:r w:rsidRPr="00181738">
              <w:rPr>
                <w:rFonts w:cstheme="minorHAnsi"/>
              </w:rPr>
              <w:t>O</w:t>
            </w:r>
            <w:r w:rsidRPr="00181738">
              <w:rPr>
                <w:rFonts w:cstheme="minorHAnsi"/>
                <w:vertAlign w:val="subscript"/>
              </w:rPr>
              <w:t>3</w:t>
            </w:r>
            <w:r w:rsidRPr="00181738">
              <w:rPr>
                <w:rFonts w:cstheme="minorHAnsi"/>
              </w:rPr>
              <w:t>)</w:t>
            </w:r>
          </w:p>
        </w:tc>
        <w:tc>
          <w:tcPr>
            <w:tcW w:w="1343" w:type="dxa"/>
            <w:vAlign w:val="center"/>
          </w:tcPr>
          <w:p w14:paraId="79F3C57B" w14:textId="77777777" w:rsidR="007D687A" w:rsidRPr="00181738" w:rsidRDefault="007D687A" w:rsidP="00333DB1">
            <w:pPr>
              <w:pStyle w:val="TableText"/>
              <w:rPr>
                <w:rFonts w:cstheme="minorHAnsi"/>
              </w:rPr>
            </w:pPr>
            <w:r w:rsidRPr="00181738">
              <w:rPr>
                <w:rFonts w:cstheme="minorHAnsi"/>
              </w:rPr>
              <w:t>1302-93-8</w:t>
            </w:r>
          </w:p>
        </w:tc>
      </w:tr>
      <w:tr w:rsidR="007D687A" w:rsidRPr="00350EDC" w14:paraId="534677A9"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4DB4C97" w14:textId="77777777" w:rsidR="007D687A" w:rsidRPr="00181738" w:rsidRDefault="007D687A" w:rsidP="00333DB1">
            <w:pPr>
              <w:pStyle w:val="TableText"/>
              <w:rPr>
                <w:rFonts w:cstheme="minorHAnsi"/>
              </w:rPr>
            </w:pPr>
            <w:r w:rsidRPr="00181738">
              <w:rPr>
                <w:rFonts w:cstheme="minorHAnsi"/>
              </w:rPr>
              <w:t>17</w:t>
            </w:r>
          </w:p>
        </w:tc>
        <w:tc>
          <w:tcPr>
            <w:tcW w:w="3151" w:type="dxa"/>
            <w:vAlign w:val="center"/>
          </w:tcPr>
          <w:p w14:paraId="7C162C7F" w14:textId="77777777" w:rsidR="007D687A" w:rsidRPr="00181738" w:rsidRDefault="007D687A" w:rsidP="00333DB1">
            <w:pPr>
              <w:pStyle w:val="TableText"/>
              <w:rPr>
                <w:rFonts w:cstheme="minorHAnsi"/>
                <w:color w:val="000000" w:themeColor="text1"/>
              </w:rPr>
            </w:pPr>
            <w:r w:rsidRPr="00181738">
              <w:rPr>
                <w:rFonts w:cstheme="minorHAnsi"/>
                <w:color w:val="000000" w:themeColor="text1"/>
              </w:rPr>
              <w:t>Alcohols, C6-12, ethoxylated propoxylated</w:t>
            </w:r>
          </w:p>
        </w:tc>
        <w:tc>
          <w:tcPr>
            <w:tcW w:w="1371" w:type="dxa"/>
            <w:vAlign w:val="center"/>
          </w:tcPr>
          <w:p w14:paraId="79B5F6B3" w14:textId="77777777" w:rsidR="007D687A" w:rsidRPr="00181738" w:rsidRDefault="007D687A" w:rsidP="00333DB1">
            <w:pPr>
              <w:pStyle w:val="TableText"/>
              <w:rPr>
                <w:rFonts w:cstheme="minorHAnsi"/>
              </w:rPr>
            </w:pPr>
            <w:r w:rsidRPr="00181738">
              <w:rPr>
                <w:rFonts w:cstheme="minorHAnsi"/>
              </w:rPr>
              <w:t>68937-66-6</w:t>
            </w:r>
          </w:p>
        </w:tc>
        <w:tc>
          <w:tcPr>
            <w:tcW w:w="0" w:type="auto"/>
            <w:vAlign w:val="center"/>
          </w:tcPr>
          <w:p w14:paraId="54C626E3" w14:textId="77777777" w:rsidR="007D687A" w:rsidRPr="00181738" w:rsidRDefault="007D687A" w:rsidP="00333DB1">
            <w:pPr>
              <w:pStyle w:val="TableText"/>
              <w:rPr>
                <w:rFonts w:cstheme="minorHAnsi"/>
              </w:rPr>
            </w:pPr>
            <w:r w:rsidRPr="00181738">
              <w:rPr>
                <w:rFonts w:cstheme="minorHAnsi"/>
              </w:rPr>
              <w:t>75</w:t>
            </w:r>
          </w:p>
        </w:tc>
        <w:tc>
          <w:tcPr>
            <w:tcW w:w="2613" w:type="dxa"/>
            <w:vAlign w:val="center"/>
          </w:tcPr>
          <w:p w14:paraId="50CEC807" w14:textId="77777777" w:rsidR="007D687A" w:rsidRPr="00181738" w:rsidRDefault="007D687A" w:rsidP="00333DB1">
            <w:pPr>
              <w:pStyle w:val="TableText"/>
              <w:rPr>
                <w:rFonts w:cstheme="minorHAnsi"/>
              </w:rPr>
            </w:pPr>
            <w:r w:rsidRPr="00181738">
              <w:rPr>
                <w:rFonts w:cstheme="minorHAnsi"/>
              </w:rPr>
              <w:t>Naphthalene</w:t>
            </w:r>
          </w:p>
        </w:tc>
        <w:tc>
          <w:tcPr>
            <w:tcW w:w="1343" w:type="dxa"/>
            <w:vAlign w:val="center"/>
          </w:tcPr>
          <w:p w14:paraId="27DC8E29" w14:textId="77777777" w:rsidR="007D687A" w:rsidRPr="00181738" w:rsidRDefault="007D687A" w:rsidP="00333DB1">
            <w:pPr>
              <w:pStyle w:val="TableText"/>
              <w:rPr>
                <w:rFonts w:cstheme="minorHAnsi"/>
              </w:rPr>
            </w:pPr>
            <w:r w:rsidRPr="00181738">
              <w:rPr>
                <w:rFonts w:cstheme="minorHAnsi"/>
              </w:rPr>
              <w:t>91-20-3</w:t>
            </w:r>
          </w:p>
        </w:tc>
      </w:tr>
      <w:tr w:rsidR="007D687A" w:rsidRPr="00350EDC" w14:paraId="30506AF3"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1697425" w14:textId="77777777" w:rsidR="007D687A" w:rsidRPr="00181738" w:rsidRDefault="007D687A" w:rsidP="00333DB1">
            <w:pPr>
              <w:pStyle w:val="TableText"/>
              <w:rPr>
                <w:rFonts w:cstheme="minorHAnsi"/>
              </w:rPr>
            </w:pPr>
            <w:r w:rsidRPr="00181738">
              <w:rPr>
                <w:rFonts w:cstheme="minorHAnsi"/>
              </w:rPr>
              <w:t>18</w:t>
            </w:r>
          </w:p>
        </w:tc>
        <w:tc>
          <w:tcPr>
            <w:tcW w:w="3151" w:type="dxa"/>
            <w:vAlign w:val="center"/>
          </w:tcPr>
          <w:p w14:paraId="5599A2E8" w14:textId="77777777" w:rsidR="007D687A" w:rsidRPr="00181738" w:rsidRDefault="007D687A" w:rsidP="00333DB1">
            <w:pPr>
              <w:pStyle w:val="TableText"/>
              <w:rPr>
                <w:rFonts w:cstheme="minorHAnsi"/>
                <w:color w:val="000000" w:themeColor="text1"/>
              </w:rPr>
            </w:pPr>
            <w:r w:rsidRPr="00181738">
              <w:rPr>
                <w:rFonts w:cstheme="minorHAnsi"/>
                <w:color w:val="000000" w:themeColor="text1"/>
              </w:rPr>
              <w:t>Alcohols C9-11, ethoxylated</w:t>
            </w:r>
          </w:p>
        </w:tc>
        <w:tc>
          <w:tcPr>
            <w:tcW w:w="1371" w:type="dxa"/>
            <w:vAlign w:val="center"/>
          </w:tcPr>
          <w:p w14:paraId="020B749A" w14:textId="77777777" w:rsidR="007D687A" w:rsidRPr="00181738" w:rsidRDefault="007D687A" w:rsidP="00333DB1">
            <w:pPr>
              <w:pStyle w:val="TableText"/>
              <w:rPr>
                <w:rFonts w:cstheme="minorHAnsi"/>
              </w:rPr>
            </w:pPr>
            <w:r w:rsidRPr="00181738">
              <w:rPr>
                <w:rFonts w:cstheme="minorHAnsi"/>
              </w:rPr>
              <w:t>68439-46-3</w:t>
            </w:r>
          </w:p>
        </w:tc>
        <w:tc>
          <w:tcPr>
            <w:tcW w:w="0" w:type="auto"/>
            <w:vAlign w:val="center"/>
          </w:tcPr>
          <w:p w14:paraId="0C84F504" w14:textId="77777777" w:rsidR="007D687A" w:rsidRPr="00181738" w:rsidRDefault="007D687A" w:rsidP="00333DB1">
            <w:pPr>
              <w:pStyle w:val="TableText"/>
              <w:rPr>
                <w:rFonts w:cstheme="minorHAnsi"/>
              </w:rPr>
            </w:pPr>
            <w:r w:rsidRPr="00181738">
              <w:rPr>
                <w:rFonts w:cstheme="minorHAnsi"/>
              </w:rPr>
              <w:t>76</w:t>
            </w:r>
          </w:p>
        </w:tc>
        <w:tc>
          <w:tcPr>
            <w:tcW w:w="2613" w:type="dxa"/>
            <w:vAlign w:val="center"/>
          </w:tcPr>
          <w:p w14:paraId="63B84F5A" w14:textId="77777777" w:rsidR="007D687A" w:rsidRPr="00181738" w:rsidRDefault="007D687A" w:rsidP="00333DB1">
            <w:pPr>
              <w:pStyle w:val="TableText"/>
              <w:rPr>
                <w:rFonts w:cstheme="minorHAnsi"/>
              </w:rPr>
            </w:pPr>
            <w:r w:rsidRPr="00181738">
              <w:rPr>
                <w:rFonts w:cstheme="minorHAnsi"/>
              </w:rPr>
              <w:t>Naphthenic acids, ethoxylated</w:t>
            </w:r>
          </w:p>
        </w:tc>
        <w:tc>
          <w:tcPr>
            <w:tcW w:w="1343" w:type="dxa"/>
            <w:vAlign w:val="center"/>
          </w:tcPr>
          <w:p w14:paraId="30C929AC" w14:textId="77777777" w:rsidR="007D687A" w:rsidRPr="00181738" w:rsidRDefault="007D687A" w:rsidP="00333DB1">
            <w:pPr>
              <w:pStyle w:val="TableText"/>
              <w:rPr>
                <w:rFonts w:cstheme="minorHAnsi"/>
              </w:rPr>
            </w:pPr>
            <w:r w:rsidRPr="00181738">
              <w:rPr>
                <w:rFonts w:cstheme="minorHAnsi"/>
              </w:rPr>
              <w:t>68410-62-8</w:t>
            </w:r>
          </w:p>
        </w:tc>
      </w:tr>
      <w:tr w:rsidR="007D687A" w:rsidRPr="00350EDC" w14:paraId="56EB3F0B"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823C05A" w14:textId="77777777" w:rsidR="007D687A" w:rsidRPr="00181738" w:rsidRDefault="007D687A" w:rsidP="00333DB1">
            <w:pPr>
              <w:pStyle w:val="TableText"/>
              <w:rPr>
                <w:rFonts w:cstheme="minorHAnsi"/>
              </w:rPr>
            </w:pPr>
            <w:r w:rsidRPr="00181738">
              <w:rPr>
                <w:rFonts w:cstheme="minorHAnsi"/>
              </w:rPr>
              <w:t>19</w:t>
            </w:r>
          </w:p>
        </w:tc>
        <w:tc>
          <w:tcPr>
            <w:tcW w:w="3151" w:type="dxa"/>
            <w:vAlign w:val="center"/>
          </w:tcPr>
          <w:p w14:paraId="2E96E888" w14:textId="77777777" w:rsidR="007D687A" w:rsidRPr="00181738" w:rsidRDefault="007D687A" w:rsidP="00333DB1">
            <w:pPr>
              <w:pStyle w:val="TableText"/>
              <w:rPr>
                <w:rFonts w:cstheme="minorHAnsi"/>
                <w:color w:val="000000" w:themeColor="text1"/>
              </w:rPr>
            </w:pPr>
            <w:r w:rsidRPr="00181738">
              <w:rPr>
                <w:rFonts w:cstheme="minorHAnsi"/>
                <w:color w:val="000000" w:themeColor="text1"/>
              </w:rPr>
              <w:t>Alcohols, C10-16, ethoxylated propoxylated</w:t>
            </w:r>
          </w:p>
        </w:tc>
        <w:tc>
          <w:tcPr>
            <w:tcW w:w="1371" w:type="dxa"/>
            <w:vAlign w:val="center"/>
          </w:tcPr>
          <w:p w14:paraId="6E6366D8" w14:textId="77777777" w:rsidR="007D687A" w:rsidRPr="00181738" w:rsidRDefault="007D687A" w:rsidP="00333DB1">
            <w:pPr>
              <w:pStyle w:val="TableText"/>
              <w:rPr>
                <w:rFonts w:cstheme="minorHAnsi"/>
              </w:rPr>
            </w:pPr>
            <w:r w:rsidRPr="00181738">
              <w:rPr>
                <w:rFonts w:cstheme="minorHAnsi"/>
              </w:rPr>
              <w:t>69227-22-1</w:t>
            </w:r>
          </w:p>
        </w:tc>
        <w:tc>
          <w:tcPr>
            <w:tcW w:w="0" w:type="auto"/>
            <w:vAlign w:val="center"/>
          </w:tcPr>
          <w:p w14:paraId="766D6A92" w14:textId="77777777" w:rsidR="007D687A" w:rsidRPr="00181738" w:rsidRDefault="007D687A" w:rsidP="00333DB1">
            <w:pPr>
              <w:pStyle w:val="TableText"/>
              <w:rPr>
                <w:rFonts w:cstheme="minorHAnsi"/>
              </w:rPr>
            </w:pPr>
            <w:r w:rsidRPr="00181738">
              <w:rPr>
                <w:rFonts w:cstheme="minorHAnsi"/>
              </w:rPr>
              <w:t>77</w:t>
            </w:r>
          </w:p>
        </w:tc>
        <w:tc>
          <w:tcPr>
            <w:tcW w:w="2613" w:type="dxa"/>
            <w:vAlign w:val="center"/>
          </w:tcPr>
          <w:p w14:paraId="5E9E57DA" w14:textId="77777777" w:rsidR="007D687A" w:rsidRPr="00181738" w:rsidRDefault="007D687A" w:rsidP="00333DB1">
            <w:pPr>
              <w:pStyle w:val="TableText"/>
              <w:rPr>
                <w:rFonts w:cstheme="minorHAnsi"/>
              </w:rPr>
            </w:pPr>
            <w:r w:rsidRPr="00181738">
              <w:rPr>
                <w:rFonts w:cstheme="minorHAnsi"/>
              </w:rPr>
              <w:t>Octamethylcyclotetrasiloxane</w:t>
            </w:r>
          </w:p>
        </w:tc>
        <w:tc>
          <w:tcPr>
            <w:tcW w:w="1343" w:type="dxa"/>
            <w:vAlign w:val="center"/>
          </w:tcPr>
          <w:p w14:paraId="7B9D26ED" w14:textId="77777777" w:rsidR="007D687A" w:rsidRPr="00181738" w:rsidRDefault="007D687A" w:rsidP="00333DB1">
            <w:pPr>
              <w:pStyle w:val="TableText"/>
              <w:rPr>
                <w:rFonts w:cstheme="minorHAnsi"/>
              </w:rPr>
            </w:pPr>
            <w:r w:rsidRPr="00181738">
              <w:rPr>
                <w:rFonts w:cstheme="minorHAnsi"/>
              </w:rPr>
              <w:t>556-67-2</w:t>
            </w:r>
          </w:p>
        </w:tc>
      </w:tr>
      <w:tr w:rsidR="007D687A" w:rsidRPr="00350EDC" w14:paraId="309097CC"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9DE6709" w14:textId="77777777" w:rsidR="007D687A" w:rsidRPr="00181738" w:rsidRDefault="007D687A" w:rsidP="00333DB1">
            <w:pPr>
              <w:pStyle w:val="TableText"/>
              <w:rPr>
                <w:rFonts w:cstheme="minorHAnsi"/>
              </w:rPr>
            </w:pPr>
            <w:r w:rsidRPr="00181738">
              <w:rPr>
                <w:rFonts w:cstheme="minorHAnsi"/>
              </w:rPr>
              <w:t>20</w:t>
            </w:r>
          </w:p>
        </w:tc>
        <w:tc>
          <w:tcPr>
            <w:tcW w:w="3151" w:type="dxa"/>
            <w:vAlign w:val="center"/>
          </w:tcPr>
          <w:p w14:paraId="0423762D" w14:textId="77777777" w:rsidR="007D687A" w:rsidRPr="00181738" w:rsidRDefault="007D687A" w:rsidP="00333DB1">
            <w:pPr>
              <w:pStyle w:val="TableText"/>
              <w:rPr>
                <w:rFonts w:cstheme="minorHAnsi"/>
                <w:color w:val="000000" w:themeColor="text1"/>
              </w:rPr>
            </w:pPr>
            <w:r w:rsidRPr="00181738">
              <w:rPr>
                <w:rFonts w:cstheme="minorHAnsi"/>
                <w:color w:val="000000" w:themeColor="text1"/>
              </w:rPr>
              <w:t>Alcohols, C12-C16, ethoxylated</w:t>
            </w:r>
          </w:p>
        </w:tc>
        <w:tc>
          <w:tcPr>
            <w:tcW w:w="1371" w:type="dxa"/>
            <w:vAlign w:val="center"/>
          </w:tcPr>
          <w:p w14:paraId="5F794EC6" w14:textId="77777777" w:rsidR="007D687A" w:rsidRPr="00181738" w:rsidRDefault="007D687A" w:rsidP="00333DB1">
            <w:pPr>
              <w:pStyle w:val="TableText"/>
              <w:rPr>
                <w:rFonts w:cstheme="minorHAnsi"/>
              </w:rPr>
            </w:pPr>
            <w:r w:rsidRPr="00181738">
              <w:rPr>
                <w:rFonts w:cstheme="minorHAnsi"/>
              </w:rPr>
              <w:t>68551-12-2</w:t>
            </w:r>
          </w:p>
        </w:tc>
        <w:tc>
          <w:tcPr>
            <w:tcW w:w="0" w:type="auto"/>
            <w:vAlign w:val="center"/>
          </w:tcPr>
          <w:p w14:paraId="4BCFE522" w14:textId="77777777" w:rsidR="007D687A" w:rsidRPr="00181738" w:rsidRDefault="007D687A" w:rsidP="00333DB1">
            <w:pPr>
              <w:pStyle w:val="TableText"/>
              <w:rPr>
                <w:rFonts w:cstheme="minorHAnsi"/>
              </w:rPr>
            </w:pPr>
            <w:r w:rsidRPr="00181738">
              <w:rPr>
                <w:rFonts w:cstheme="minorHAnsi"/>
              </w:rPr>
              <w:t>78</w:t>
            </w:r>
          </w:p>
        </w:tc>
        <w:tc>
          <w:tcPr>
            <w:tcW w:w="2613" w:type="dxa"/>
            <w:vAlign w:val="center"/>
          </w:tcPr>
          <w:p w14:paraId="01963614" w14:textId="77777777" w:rsidR="007D687A" w:rsidRPr="00181738" w:rsidRDefault="007D687A" w:rsidP="00333DB1">
            <w:pPr>
              <w:pStyle w:val="TableText"/>
              <w:rPr>
                <w:rFonts w:cstheme="minorHAnsi"/>
              </w:rPr>
            </w:pPr>
            <w:r w:rsidRPr="00181738">
              <w:rPr>
                <w:rFonts w:cstheme="minorHAnsi"/>
              </w:rPr>
              <w:t>Orthoboric acid with 2-aminoethanol</w:t>
            </w:r>
          </w:p>
        </w:tc>
        <w:tc>
          <w:tcPr>
            <w:tcW w:w="1343" w:type="dxa"/>
            <w:vAlign w:val="center"/>
          </w:tcPr>
          <w:p w14:paraId="7AA53FE1" w14:textId="7DD994C8" w:rsidR="007D687A" w:rsidRPr="00181738" w:rsidRDefault="007D687A" w:rsidP="00333DB1">
            <w:pPr>
              <w:pStyle w:val="TableText"/>
              <w:rPr>
                <w:rFonts w:cstheme="minorHAnsi"/>
              </w:rPr>
            </w:pPr>
            <w:r w:rsidRPr="00181738">
              <w:rPr>
                <w:rFonts w:cstheme="minorHAnsi"/>
              </w:rPr>
              <w:t>26038-87-9</w:t>
            </w:r>
            <w:r w:rsidR="00DE60CE" w:rsidRPr="00181738">
              <w:rPr>
                <w:rFonts w:cstheme="minorHAnsi"/>
              </w:rPr>
              <w:t>*</w:t>
            </w:r>
          </w:p>
        </w:tc>
      </w:tr>
      <w:tr w:rsidR="007D687A" w:rsidRPr="00350EDC" w14:paraId="2DADF571"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61C3245" w14:textId="77777777" w:rsidR="007D687A" w:rsidRPr="00181738" w:rsidRDefault="007D687A" w:rsidP="00333DB1">
            <w:pPr>
              <w:pStyle w:val="TableText"/>
              <w:rPr>
                <w:rFonts w:cstheme="minorHAnsi"/>
              </w:rPr>
            </w:pPr>
            <w:r w:rsidRPr="00181738">
              <w:rPr>
                <w:rFonts w:cstheme="minorHAnsi"/>
              </w:rPr>
              <w:t>21</w:t>
            </w:r>
          </w:p>
        </w:tc>
        <w:tc>
          <w:tcPr>
            <w:tcW w:w="3151" w:type="dxa"/>
            <w:vAlign w:val="center"/>
          </w:tcPr>
          <w:p w14:paraId="72C14DA4" w14:textId="77777777" w:rsidR="007D687A" w:rsidRPr="00181738" w:rsidRDefault="007D687A" w:rsidP="00333DB1">
            <w:pPr>
              <w:pStyle w:val="TableText"/>
              <w:rPr>
                <w:rFonts w:cstheme="minorHAnsi"/>
              </w:rPr>
            </w:pPr>
            <w:r w:rsidRPr="00181738">
              <w:rPr>
                <w:rFonts w:cstheme="minorHAnsi"/>
              </w:rPr>
              <w:t>Alkyl polyglycol ether</w:t>
            </w:r>
          </w:p>
        </w:tc>
        <w:tc>
          <w:tcPr>
            <w:tcW w:w="1371" w:type="dxa"/>
            <w:vAlign w:val="center"/>
          </w:tcPr>
          <w:p w14:paraId="7CCC7ED7" w14:textId="77777777" w:rsidR="007D687A" w:rsidRPr="00181738" w:rsidRDefault="007D687A" w:rsidP="00333DB1">
            <w:pPr>
              <w:pStyle w:val="TableText"/>
              <w:rPr>
                <w:rFonts w:cstheme="minorHAnsi"/>
              </w:rPr>
            </w:pPr>
            <w:r w:rsidRPr="00181738">
              <w:rPr>
                <w:rFonts w:cstheme="minorHAnsi"/>
              </w:rPr>
              <w:t>31726-34-8</w:t>
            </w:r>
          </w:p>
        </w:tc>
        <w:tc>
          <w:tcPr>
            <w:tcW w:w="0" w:type="auto"/>
            <w:vAlign w:val="center"/>
          </w:tcPr>
          <w:p w14:paraId="4C2AFE75" w14:textId="77777777" w:rsidR="007D687A" w:rsidRPr="00181738" w:rsidRDefault="007D687A" w:rsidP="00333DB1">
            <w:pPr>
              <w:pStyle w:val="TableText"/>
              <w:rPr>
                <w:rFonts w:cstheme="minorHAnsi"/>
              </w:rPr>
            </w:pPr>
            <w:r w:rsidRPr="00181738">
              <w:rPr>
                <w:rFonts w:cstheme="minorHAnsi"/>
              </w:rPr>
              <w:t>79</w:t>
            </w:r>
          </w:p>
        </w:tc>
        <w:tc>
          <w:tcPr>
            <w:tcW w:w="2613" w:type="dxa"/>
            <w:vAlign w:val="center"/>
          </w:tcPr>
          <w:p w14:paraId="2870AE30" w14:textId="77777777" w:rsidR="007D687A" w:rsidRPr="00181738" w:rsidRDefault="007D687A" w:rsidP="00333DB1">
            <w:pPr>
              <w:pStyle w:val="TableText"/>
              <w:rPr>
                <w:rFonts w:cstheme="minorHAnsi"/>
              </w:rPr>
            </w:pPr>
            <w:r w:rsidRPr="00181738">
              <w:rPr>
                <w:rFonts w:cstheme="minorHAnsi"/>
              </w:rPr>
              <w:t>Poly(ethylene glycol)</w:t>
            </w:r>
          </w:p>
        </w:tc>
        <w:tc>
          <w:tcPr>
            <w:tcW w:w="1343" w:type="dxa"/>
            <w:vAlign w:val="center"/>
          </w:tcPr>
          <w:p w14:paraId="05D73F8F" w14:textId="77777777" w:rsidR="007D687A" w:rsidRPr="00181738" w:rsidRDefault="007D687A" w:rsidP="00333DB1">
            <w:pPr>
              <w:pStyle w:val="TableText"/>
              <w:rPr>
                <w:rFonts w:cstheme="minorHAnsi"/>
              </w:rPr>
            </w:pPr>
            <w:r w:rsidRPr="00181738">
              <w:rPr>
                <w:rFonts w:cstheme="minorHAnsi"/>
              </w:rPr>
              <w:t>25322-68-3</w:t>
            </w:r>
          </w:p>
        </w:tc>
      </w:tr>
      <w:tr w:rsidR="007D687A" w:rsidRPr="00350EDC" w14:paraId="53D514BA"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05ADB523" w14:textId="77777777" w:rsidR="007D687A" w:rsidRPr="00181738" w:rsidRDefault="007D687A" w:rsidP="00333DB1">
            <w:pPr>
              <w:pStyle w:val="TableText"/>
              <w:rPr>
                <w:rFonts w:cstheme="minorHAnsi"/>
              </w:rPr>
            </w:pPr>
            <w:r w:rsidRPr="00181738">
              <w:rPr>
                <w:rFonts w:cstheme="minorHAnsi"/>
              </w:rPr>
              <w:t>22</w:t>
            </w:r>
          </w:p>
        </w:tc>
        <w:tc>
          <w:tcPr>
            <w:tcW w:w="3151" w:type="dxa"/>
            <w:vAlign w:val="center"/>
          </w:tcPr>
          <w:p w14:paraId="740AC552" w14:textId="77777777" w:rsidR="007D687A" w:rsidRPr="00181738" w:rsidRDefault="007D687A" w:rsidP="00333DB1">
            <w:pPr>
              <w:pStyle w:val="TableText"/>
              <w:rPr>
                <w:rFonts w:cstheme="minorHAnsi"/>
                <w:color w:val="000000" w:themeColor="text1"/>
              </w:rPr>
            </w:pPr>
            <w:r w:rsidRPr="00181738">
              <w:rPr>
                <w:rFonts w:cstheme="minorHAnsi"/>
                <w:color w:val="000000" w:themeColor="text1"/>
              </w:rPr>
              <w:t>Almandite garnet (Al</w:t>
            </w:r>
            <w:r w:rsidRPr="00181738">
              <w:rPr>
                <w:rFonts w:cstheme="minorHAnsi"/>
                <w:color w:val="000000" w:themeColor="text1"/>
                <w:vertAlign w:val="subscript"/>
              </w:rPr>
              <w:t>2</w:t>
            </w:r>
            <w:r w:rsidRPr="00181738">
              <w:rPr>
                <w:rFonts w:cstheme="minorHAnsi"/>
                <w:color w:val="000000" w:themeColor="text1"/>
              </w:rPr>
              <w:t>Fe</w:t>
            </w:r>
            <w:r w:rsidRPr="00181738">
              <w:rPr>
                <w:rFonts w:cstheme="minorHAnsi"/>
                <w:color w:val="000000" w:themeColor="text1"/>
                <w:vertAlign w:val="subscript"/>
              </w:rPr>
              <w:t>3</w:t>
            </w:r>
            <w:r w:rsidRPr="00181738">
              <w:rPr>
                <w:rFonts w:cstheme="minorHAnsi"/>
                <w:color w:val="000000" w:themeColor="text1"/>
              </w:rPr>
              <w:t>(SiO</w:t>
            </w:r>
            <w:r w:rsidRPr="00181738">
              <w:rPr>
                <w:rFonts w:cstheme="minorHAnsi"/>
                <w:color w:val="000000" w:themeColor="text1"/>
                <w:vertAlign w:val="subscript"/>
              </w:rPr>
              <w:t>4</w:t>
            </w:r>
            <w:r w:rsidRPr="00181738">
              <w:rPr>
                <w:rFonts w:cstheme="minorHAnsi"/>
                <w:color w:val="000000" w:themeColor="text1"/>
              </w:rPr>
              <w:t>)</w:t>
            </w:r>
            <w:r w:rsidRPr="00181738">
              <w:rPr>
                <w:rFonts w:cstheme="minorHAnsi"/>
                <w:color w:val="000000" w:themeColor="text1"/>
                <w:vertAlign w:val="subscript"/>
              </w:rPr>
              <w:t>3</w:t>
            </w:r>
            <w:r w:rsidRPr="00181738">
              <w:rPr>
                <w:rFonts w:cstheme="minorHAnsi"/>
                <w:color w:val="000000" w:themeColor="text1"/>
              </w:rPr>
              <w:t>)</w:t>
            </w:r>
          </w:p>
        </w:tc>
        <w:tc>
          <w:tcPr>
            <w:tcW w:w="1371" w:type="dxa"/>
            <w:vAlign w:val="center"/>
          </w:tcPr>
          <w:p w14:paraId="5C40D12D" w14:textId="77777777" w:rsidR="007D687A" w:rsidRPr="00181738" w:rsidRDefault="007D687A" w:rsidP="00333DB1">
            <w:pPr>
              <w:pStyle w:val="TableText"/>
              <w:rPr>
                <w:rFonts w:cstheme="minorHAnsi"/>
              </w:rPr>
            </w:pPr>
            <w:r w:rsidRPr="00181738">
              <w:rPr>
                <w:rFonts w:cstheme="minorHAnsi"/>
              </w:rPr>
              <w:t>1302-62-1</w:t>
            </w:r>
          </w:p>
        </w:tc>
        <w:tc>
          <w:tcPr>
            <w:tcW w:w="0" w:type="auto"/>
            <w:vAlign w:val="center"/>
          </w:tcPr>
          <w:p w14:paraId="3DA584E3" w14:textId="77777777" w:rsidR="007D687A" w:rsidRPr="00181738" w:rsidRDefault="007D687A" w:rsidP="00333DB1">
            <w:pPr>
              <w:pStyle w:val="TableText"/>
              <w:rPr>
                <w:rFonts w:cstheme="minorHAnsi"/>
              </w:rPr>
            </w:pPr>
            <w:r w:rsidRPr="00181738">
              <w:rPr>
                <w:rFonts w:cstheme="minorHAnsi"/>
              </w:rPr>
              <w:t>80</w:t>
            </w:r>
          </w:p>
        </w:tc>
        <w:tc>
          <w:tcPr>
            <w:tcW w:w="2613" w:type="dxa"/>
            <w:vAlign w:val="center"/>
          </w:tcPr>
          <w:p w14:paraId="11E7D4A1" w14:textId="77777777" w:rsidR="007D687A" w:rsidRPr="00181738" w:rsidRDefault="007D687A" w:rsidP="00333DB1">
            <w:pPr>
              <w:pStyle w:val="TableText"/>
              <w:rPr>
                <w:rFonts w:cstheme="minorHAnsi"/>
              </w:rPr>
            </w:pPr>
            <w:r w:rsidRPr="00181738">
              <w:rPr>
                <w:rFonts w:cstheme="minorHAnsi"/>
              </w:rPr>
              <w:t>Pontacyl carmine 2B (acid violet 12)</w:t>
            </w:r>
          </w:p>
        </w:tc>
        <w:tc>
          <w:tcPr>
            <w:tcW w:w="1343" w:type="dxa"/>
            <w:vAlign w:val="center"/>
          </w:tcPr>
          <w:p w14:paraId="05D4E801" w14:textId="77777777" w:rsidR="007D687A" w:rsidRPr="00181738" w:rsidRDefault="007D687A" w:rsidP="00333DB1">
            <w:pPr>
              <w:pStyle w:val="TableText"/>
              <w:rPr>
                <w:rFonts w:cstheme="minorHAnsi"/>
              </w:rPr>
            </w:pPr>
            <w:r w:rsidRPr="00181738">
              <w:rPr>
                <w:rFonts w:cstheme="minorHAnsi"/>
              </w:rPr>
              <w:t>6625-46-3</w:t>
            </w:r>
          </w:p>
        </w:tc>
      </w:tr>
      <w:tr w:rsidR="007D687A" w:rsidRPr="00350EDC" w14:paraId="0AA61781"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088FD69" w14:textId="77777777" w:rsidR="007D687A" w:rsidRPr="00181738" w:rsidRDefault="007D687A" w:rsidP="00333DB1">
            <w:pPr>
              <w:pStyle w:val="TableText"/>
              <w:rPr>
                <w:rFonts w:cstheme="minorHAnsi"/>
              </w:rPr>
            </w:pPr>
            <w:r w:rsidRPr="00181738">
              <w:rPr>
                <w:rFonts w:cstheme="minorHAnsi"/>
              </w:rPr>
              <w:t>23</w:t>
            </w:r>
          </w:p>
        </w:tc>
        <w:tc>
          <w:tcPr>
            <w:tcW w:w="3151" w:type="dxa"/>
            <w:vAlign w:val="center"/>
          </w:tcPr>
          <w:p w14:paraId="126E76D2" w14:textId="77777777" w:rsidR="007D687A" w:rsidRPr="00181738" w:rsidRDefault="007D687A" w:rsidP="00333DB1">
            <w:pPr>
              <w:pStyle w:val="TableText"/>
              <w:rPr>
                <w:rFonts w:cstheme="minorHAnsi"/>
                <w:color w:val="000000" w:themeColor="text1"/>
              </w:rPr>
            </w:pPr>
            <w:r w:rsidRPr="00181738">
              <w:rPr>
                <w:rFonts w:cstheme="minorHAnsi"/>
                <w:color w:val="000000" w:themeColor="text1"/>
              </w:rPr>
              <w:t>Aluminium oxide (Al</w:t>
            </w:r>
            <w:r w:rsidRPr="00181738">
              <w:rPr>
                <w:rFonts w:cstheme="minorHAnsi"/>
                <w:color w:val="000000" w:themeColor="text1"/>
                <w:vertAlign w:val="subscript"/>
              </w:rPr>
              <w:t>2</w:t>
            </w:r>
            <w:r w:rsidRPr="00181738">
              <w:rPr>
                <w:rFonts w:cstheme="minorHAnsi"/>
                <w:color w:val="000000" w:themeColor="text1"/>
              </w:rPr>
              <w:t>O</w:t>
            </w:r>
            <w:r w:rsidRPr="00181738">
              <w:rPr>
                <w:rFonts w:cstheme="minorHAnsi"/>
                <w:color w:val="000000" w:themeColor="text1"/>
                <w:vertAlign w:val="subscript"/>
              </w:rPr>
              <w:t>3</w:t>
            </w:r>
            <w:r w:rsidRPr="00181738">
              <w:rPr>
                <w:rFonts w:cstheme="minorHAnsi"/>
                <w:color w:val="000000" w:themeColor="text1"/>
              </w:rPr>
              <w:t>)</w:t>
            </w:r>
          </w:p>
        </w:tc>
        <w:tc>
          <w:tcPr>
            <w:tcW w:w="1371" w:type="dxa"/>
            <w:vAlign w:val="center"/>
          </w:tcPr>
          <w:p w14:paraId="32D10951" w14:textId="77777777" w:rsidR="007D687A" w:rsidRPr="00181738" w:rsidRDefault="007D687A" w:rsidP="00333DB1">
            <w:pPr>
              <w:pStyle w:val="TableText"/>
              <w:rPr>
                <w:rFonts w:cstheme="minorHAnsi"/>
              </w:rPr>
            </w:pPr>
            <w:r w:rsidRPr="00181738">
              <w:rPr>
                <w:rFonts w:cstheme="minorHAnsi"/>
              </w:rPr>
              <w:t>1344-28-1</w:t>
            </w:r>
          </w:p>
        </w:tc>
        <w:tc>
          <w:tcPr>
            <w:tcW w:w="0" w:type="auto"/>
            <w:vAlign w:val="center"/>
          </w:tcPr>
          <w:p w14:paraId="185F36A7" w14:textId="77777777" w:rsidR="007D687A" w:rsidRPr="00181738" w:rsidRDefault="007D687A" w:rsidP="00333DB1">
            <w:pPr>
              <w:pStyle w:val="TableText"/>
              <w:rPr>
                <w:rFonts w:cstheme="minorHAnsi"/>
              </w:rPr>
            </w:pPr>
            <w:r w:rsidRPr="00181738">
              <w:rPr>
                <w:rFonts w:cstheme="minorHAnsi"/>
              </w:rPr>
              <w:t>81</w:t>
            </w:r>
          </w:p>
        </w:tc>
        <w:tc>
          <w:tcPr>
            <w:tcW w:w="2613" w:type="dxa"/>
            <w:vAlign w:val="center"/>
          </w:tcPr>
          <w:p w14:paraId="17C0706C" w14:textId="77777777" w:rsidR="007D687A" w:rsidRPr="00181738" w:rsidRDefault="007D687A" w:rsidP="00333DB1">
            <w:pPr>
              <w:pStyle w:val="TableText"/>
              <w:rPr>
                <w:rFonts w:cstheme="minorHAnsi"/>
              </w:rPr>
            </w:pPr>
            <w:r w:rsidRPr="00181738">
              <w:rPr>
                <w:rFonts w:cstheme="minorHAnsi"/>
              </w:rPr>
              <w:t>Portland cement</w:t>
            </w:r>
          </w:p>
        </w:tc>
        <w:tc>
          <w:tcPr>
            <w:tcW w:w="1343" w:type="dxa"/>
            <w:vAlign w:val="center"/>
          </w:tcPr>
          <w:p w14:paraId="4CA5AB36" w14:textId="77777777" w:rsidR="007D687A" w:rsidRPr="00181738" w:rsidRDefault="007D687A" w:rsidP="00333DB1">
            <w:pPr>
              <w:pStyle w:val="TableText"/>
              <w:rPr>
                <w:rFonts w:cstheme="minorHAnsi"/>
              </w:rPr>
            </w:pPr>
            <w:r w:rsidRPr="00181738">
              <w:rPr>
                <w:rFonts w:cstheme="minorHAnsi"/>
              </w:rPr>
              <w:t>65997-15-1</w:t>
            </w:r>
          </w:p>
        </w:tc>
      </w:tr>
      <w:tr w:rsidR="007D687A" w:rsidRPr="00350EDC" w14:paraId="7FE520C6"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0E05E05" w14:textId="77777777" w:rsidR="007D687A" w:rsidRPr="00181738" w:rsidRDefault="007D687A" w:rsidP="00333DB1">
            <w:pPr>
              <w:pStyle w:val="TableText"/>
              <w:rPr>
                <w:rFonts w:cstheme="minorHAnsi"/>
              </w:rPr>
            </w:pPr>
            <w:r w:rsidRPr="00181738">
              <w:rPr>
                <w:rFonts w:cstheme="minorHAnsi"/>
              </w:rPr>
              <w:t>24</w:t>
            </w:r>
          </w:p>
        </w:tc>
        <w:tc>
          <w:tcPr>
            <w:tcW w:w="3151" w:type="dxa"/>
            <w:vAlign w:val="center"/>
          </w:tcPr>
          <w:p w14:paraId="5A83BB75" w14:textId="77777777" w:rsidR="007D687A" w:rsidRPr="00181738" w:rsidRDefault="007D687A" w:rsidP="00333DB1">
            <w:pPr>
              <w:pStyle w:val="TableText"/>
              <w:rPr>
                <w:rFonts w:cstheme="minorHAnsi"/>
              </w:rPr>
            </w:pPr>
            <w:r w:rsidRPr="00181738">
              <w:rPr>
                <w:rFonts w:cstheme="minorHAnsi"/>
              </w:rPr>
              <w:t>Amaranth (acid red 27)</w:t>
            </w:r>
          </w:p>
        </w:tc>
        <w:tc>
          <w:tcPr>
            <w:tcW w:w="1371" w:type="dxa"/>
            <w:vAlign w:val="center"/>
          </w:tcPr>
          <w:p w14:paraId="0ABB68F3" w14:textId="77777777" w:rsidR="007D687A" w:rsidRPr="00181738" w:rsidRDefault="007D687A" w:rsidP="00333DB1">
            <w:pPr>
              <w:pStyle w:val="TableText"/>
              <w:rPr>
                <w:rFonts w:cstheme="minorHAnsi"/>
              </w:rPr>
            </w:pPr>
            <w:r w:rsidRPr="00181738">
              <w:rPr>
                <w:rFonts w:cstheme="minorHAnsi"/>
              </w:rPr>
              <w:t>915-67-3</w:t>
            </w:r>
          </w:p>
        </w:tc>
        <w:tc>
          <w:tcPr>
            <w:tcW w:w="0" w:type="auto"/>
            <w:vAlign w:val="center"/>
          </w:tcPr>
          <w:p w14:paraId="52B5E5E7" w14:textId="77777777" w:rsidR="007D687A" w:rsidRPr="00181738" w:rsidRDefault="007D687A" w:rsidP="00333DB1">
            <w:pPr>
              <w:pStyle w:val="TableText"/>
              <w:rPr>
                <w:rFonts w:cstheme="minorHAnsi"/>
              </w:rPr>
            </w:pPr>
            <w:r w:rsidRPr="00181738">
              <w:rPr>
                <w:rFonts w:cstheme="minorHAnsi"/>
              </w:rPr>
              <w:t>82</w:t>
            </w:r>
          </w:p>
        </w:tc>
        <w:tc>
          <w:tcPr>
            <w:tcW w:w="2613" w:type="dxa"/>
            <w:vAlign w:val="center"/>
          </w:tcPr>
          <w:p w14:paraId="2741AE87" w14:textId="77777777" w:rsidR="007D687A" w:rsidRPr="00181738" w:rsidRDefault="007D687A" w:rsidP="00333DB1">
            <w:pPr>
              <w:pStyle w:val="TableText"/>
              <w:rPr>
                <w:rFonts w:cstheme="minorHAnsi"/>
              </w:rPr>
            </w:pPr>
            <w:r w:rsidRPr="00181738">
              <w:rPr>
                <w:rFonts w:cstheme="minorHAnsi"/>
              </w:rPr>
              <w:t>Potassium carbonate</w:t>
            </w:r>
          </w:p>
        </w:tc>
        <w:tc>
          <w:tcPr>
            <w:tcW w:w="1343" w:type="dxa"/>
            <w:vAlign w:val="center"/>
          </w:tcPr>
          <w:p w14:paraId="1DD14231" w14:textId="33AA4695" w:rsidR="007D687A" w:rsidRPr="00181738" w:rsidRDefault="007D687A" w:rsidP="00333DB1">
            <w:pPr>
              <w:pStyle w:val="TableText"/>
              <w:rPr>
                <w:rFonts w:cstheme="minorHAnsi"/>
              </w:rPr>
            </w:pPr>
            <w:r w:rsidRPr="00181738">
              <w:rPr>
                <w:rFonts w:cstheme="minorHAnsi"/>
              </w:rPr>
              <w:t>584-08-7</w:t>
            </w:r>
            <w:r w:rsidR="00DE60CE" w:rsidRPr="00181738">
              <w:rPr>
                <w:rFonts w:cstheme="minorHAnsi"/>
              </w:rPr>
              <w:t>*</w:t>
            </w:r>
          </w:p>
        </w:tc>
      </w:tr>
      <w:tr w:rsidR="007D687A" w:rsidRPr="00350EDC" w14:paraId="6AB9AEEA"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4273701" w14:textId="77777777" w:rsidR="007D687A" w:rsidRPr="00181738" w:rsidRDefault="007D687A" w:rsidP="00333DB1">
            <w:pPr>
              <w:pStyle w:val="TableText"/>
              <w:rPr>
                <w:rFonts w:cstheme="minorHAnsi"/>
              </w:rPr>
            </w:pPr>
            <w:r w:rsidRPr="00181738">
              <w:rPr>
                <w:rFonts w:cstheme="minorHAnsi"/>
              </w:rPr>
              <w:t>25</w:t>
            </w:r>
          </w:p>
        </w:tc>
        <w:tc>
          <w:tcPr>
            <w:tcW w:w="3151" w:type="dxa"/>
            <w:vAlign w:val="center"/>
          </w:tcPr>
          <w:p w14:paraId="3F75EA92" w14:textId="77777777" w:rsidR="007D687A" w:rsidRPr="00181738" w:rsidRDefault="007D687A" w:rsidP="00333DB1">
            <w:pPr>
              <w:pStyle w:val="TableText"/>
              <w:rPr>
                <w:rFonts w:cstheme="minorHAnsi"/>
              </w:rPr>
            </w:pPr>
            <w:r w:rsidRPr="00181738">
              <w:rPr>
                <w:rFonts w:cstheme="minorHAnsi"/>
              </w:rPr>
              <w:t>Amines, coco alkyl, ethoxylated</w:t>
            </w:r>
          </w:p>
        </w:tc>
        <w:tc>
          <w:tcPr>
            <w:tcW w:w="1371" w:type="dxa"/>
            <w:vAlign w:val="center"/>
          </w:tcPr>
          <w:p w14:paraId="29B4A846" w14:textId="77777777" w:rsidR="007D687A" w:rsidRPr="00181738" w:rsidRDefault="007D687A" w:rsidP="00333DB1">
            <w:pPr>
              <w:pStyle w:val="TableText"/>
              <w:rPr>
                <w:rFonts w:cstheme="minorHAnsi"/>
              </w:rPr>
            </w:pPr>
            <w:r w:rsidRPr="00181738">
              <w:rPr>
                <w:rFonts w:cstheme="minorHAnsi"/>
              </w:rPr>
              <w:t>61791-14-8</w:t>
            </w:r>
          </w:p>
        </w:tc>
        <w:tc>
          <w:tcPr>
            <w:tcW w:w="0" w:type="auto"/>
            <w:vAlign w:val="center"/>
          </w:tcPr>
          <w:p w14:paraId="12A858FA" w14:textId="77777777" w:rsidR="007D687A" w:rsidRPr="00181738" w:rsidRDefault="007D687A" w:rsidP="00333DB1">
            <w:pPr>
              <w:pStyle w:val="TableText"/>
              <w:rPr>
                <w:rFonts w:cstheme="minorHAnsi"/>
              </w:rPr>
            </w:pPr>
            <w:r w:rsidRPr="00181738">
              <w:rPr>
                <w:rFonts w:cstheme="minorHAnsi"/>
              </w:rPr>
              <w:t>83</w:t>
            </w:r>
          </w:p>
        </w:tc>
        <w:tc>
          <w:tcPr>
            <w:tcW w:w="2613" w:type="dxa"/>
            <w:vAlign w:val="center"/>
          </w:tcPr>
          <w:p w14:paraId="5F6A369A" w14:textId="77777777" w:rsidR="007D687A" w:rsidRPr="00181738" w:rsidRDefault="007D687A" w:rsidP="00333DB1">
            <w:pPr>
              <w:pStyle w:val="TableText"/>
              <w:rPr>
                <w:rFonts w:cstheme="minorHAnsi"/>
              </w:rPr>
            </w:pPr>
            <w:r w:rsidRPr="00181738">
              <w:rPr>
                <w:rFonts w:cstheme="minorHAnsi"/>
              </w:rPr>
              <w:t>Potassium chloride</w:t>
            </w:r>
          </w:p>
        </w:tc>
        <w:tc>
          <w:tcPr>
            <w:tcW w:w="1343" w:type="dxa"/>
            <w:vAlign w:val="center"/>
          </w:tcPr>
          <w:p w14:paraId="08BD8C3D" w14:textId="0C1C9F6F" w:rsidR="007D687A" w:rsidRPr="00181738" w:rsidRDefault="007D687A" w:rsidP="00333DB1">
            <w:pPr>
              <w:pStyle w:val="TableText"/>
              <w:rPr>
                <w:rFonts w:cstheme="minorHAnsi"/>
              </w:rPr>
            </w:pPr>
            <w:r w:rsidRPr="00181738">
              <w:rPr>
                <w:rFonts w:cstheme="minorHAnsi"/>
              </w:rPr>
              <w:t>7447-40-7</w:t>
            </w:r>
            <w:r w:rsidR="009C61E1" w:rsidRPr="00181738">
              <w:rPr>
                <w:rFonts w:cstheme="minorHAnsi"/>
              </w:rPr>
              <w:t>*</w:t>
            </w:r>
          </w:p>
        </w:tc>
      </w:tr>
      <w:tr w:rsidR="007D687A" w:rsidRPr="00350EDC" w14:paraId="6A81575B"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0782E08" w14:textId="77777777" w:rsidR="007D687A" w:rsidRPr="00181738" w:rsidRDefault="007D687A" w:rsidP="00333DB1">
            <w:pPr>
              <w:pStyle w:val="TableText"/>
              <w:rPr>
                <w:rFonts w:cstheme="minorHAnsi"/>
              </w:rPr>
            </w:pPr>
            <w:r w:rsidRPr="00181738">
              <w:rPr>
                <w:rFonts w:cstheme="minorHAnsi"/>
              </w:rPr>
              <w:t>26</w:t>
            </w:r>
          </w:p>
        </w:tc>
        <w:tc>
          <w:tcPr>
            <w:tcW w:w="3151" w:type="dxa"/>
            <w:vAlign w:val="center"/>
          </w:tcPr>
          <w:p w14:paraId="4D8ADFBE" w14:textId="77777777" w:rsidR="007D687A" w:rsidRPr="00181738" w:rsidRDefault="007D687A" w:rsidP="00333DB1">
            <w:pPr>
              <w:pStyle w:val="TableText"/>
              <w:rPr>
                <w:rFonts w:cstheme="minorHAnsi"/>
              </w:rPr>
            </w:pPr>
            <w:r w:rsidRPr="00181738">
              <w:rPr>
                <w:rFonts w:cstheme="minorHAnsi"/>
              </w:rPr>
              <w:t>Amines, tallow alkyl, ethoxylated</w:t>
            </w:r>
          </w:p>
        </w:tc>
        <w:tc>
          <w:tcPr>
            <w:tcW w:w="1371" w:type="dxa"/>
            <w:vAlign w:val="center"/>
          </w:tcPr>
          <w:p w14:paraId="63B65928" w14:textId="77777777" w:rsidR="007D687A" w:rsidRPr="00181738" w:rsidRDefault="007D687A" w:rsidP="00333DB1">
            <w:pPr>
              <w:pStyle w:val="TableText"/>
              <w:rPr>
                <w:rFonts w:cstheme="minorHAnsi"/>
              </w:rPr>
            </w:pPr>
            <w:r w:rsidRPr="00181738">
              <w:rPr>
                <w:rFonts w:cstheme="minorHAnsi"/>
              </w:rPr>
              <w:t>61791-26-2</w:t>
            </w:r>
          </w:p>
        </w:tc>
        <w:tc>
          <w:tcPr>
            <w:tcW w:w="0" w:type="auto"/>
            <w:vAlign w:val="center"/>
          </w:tcPr>
          <w:p w14:paraId="65874B44" w14:textId="77777777" w:rsidR="007D687A" w:rsidRPr="00181738" w:rsidRDefault="007D687A" w:rsidP="00333DB1">
            <w:pPr>
              <w:pStyle w:val="TableText"/>
              <w:rPr>
                <w:rFonts w:cstheme="minorHAnsi"/>
              </w:rPr>
            </w:pPr>
            <w:r w:rsidRPr="00181738">
              <w:rPr>
                <w:rFonts w:cstheme="minorHAnsi"/>
              </w:rPr>
              <w:t>84</w:t>
            </w:r>
          </w:p>
        </w:tc>
        <w:tc>
          <w:tcPr>
            <w:tcW w:w="2613" w:type="dxa"/>
            <w:vAlign w:val="center"/>
          </w:tcPr>
          <w:p w14:paraId="125F5396" w14:textId="77777777" w:rsidR="007D687A" w:rsidRPr="00181738" w:rsidRDefault="007D687A" w:rsidP="00333DB1">
            <w:pPr>
              <w:pStyle w:val="TableText"/>
              <w:rPr>
                <w:rFonts w:cstheme="minorHAnsi"/>
              </w:rPr>
            </w:pPr>
            <w:r w:rsidRPr="00181738">
              <w:rPr>
                <w:rFonts w:cstheme="minorHAnsi"/>
              </w:rPr>
              <w:t>Potassium hydroxide</w:t>
            </w:r>
          </w:p>
        </w:tc>
        <w:tc>
          <w:tcPr>
            <w:tcW w:w="1343" w:type="dxa"/>
            <w:vAlign w:val="center"/>
          </w:tcPr>
          <w:p w14:paraId="6E1659D6" w14:textId="77777777" w:rsidR="007D687A" w:rsidRPr="00181738" w:rsidRDefault="007D687A" w:rsidP="00333DB1">
            <w:pPr>
              <w:pStyle w:val="TableText"/>
              <w:rPr>
                <w:rFonts w:cstheme="minorHAnsi"/>
              </w:rPr>
            </w:pPr>
            <w:r w:rsidRPr="00181738">
              <w:rPr>
                <w:rFonts w:cstheme="minorHAnsi"/>
              </w:rPr>
              <w:t>1310-58-3</w:t>
            </w:r>
          </w:p>
        </w:tc>
      </w:tr>
      <w:tr w:rsidR="007D687A" w:rsidRPr="00350EDC" w14:paraId="3D7EF663"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F013E8F" w14:textId="77777777" w:rsidR="007D687A" w:rsidRPr="00181738" w:rsidRDefault="007D687A" w:rsidP="00333DB1">
            <w:pPr>
              <w:pStyle w:val="TableText"/>
              <w:rPr>
                <w:rFonts w:cstheme="minorHAnsi"/>
              </w:rPr>
            </w:pPr>
            <w:r w:rsidRPr="00181738">
              <w:rPr>
                <w:rFonts w:cstheme="minorHAnsi"/>
              </w:rPr>
              <w:t>27</w:t>
            </w:r>
          </w:p>
        </w:tc>
        <w:tc>
          <w:tcPr>
            <w:tcW w:w="3151" w:type="dxa"/>
            <w:vAlign w:val="center"/>
          </w:tcPr>
          <w:p w14:paraId="6DC9E17E" w14:textId="77777777" w:rsidR="007D687A" w:rsidRPr="00181738" w:rsidRDefault="007D687A" w:rsidP="00333DB1">
            <w:pPr>
              <w:pStyle w:val="TableText"/>
              <w:rPr>
                <w:rFonts w:cstheme="minorHAnsi"/>
              </w:rPr>
            </w:pPr>
            <w:bookmarkStart w:id="151" w:name="OLE_LINK2"/>
            <w:r w:rsidRPr="00181738">
              <w:rPr>
                <w:rFonts w:cstheme="minorHAnsi"/>
              </w:rPr>
              <w:t>Ammonium phosphate</w:t>
            </w:r>
          </w:p>
        </w:tc>
        <w:tc>
          <w:tcPr>
            <w:tcW w:w="1371" w:type="dxa"/>
            <w:vAlign w:val="center"/>
          </w:tcPr>
          <w:p w14:paraId="74DC8E30" w14:textId="77777777" w:rsidR="007D687A" w:rsidRPr="00181738" w:rsidRDefault="007D687A" w:rsidP="00333DB1">
            <w:pPr>
              <w:pStyle w:val="TableText"/>
              <w:rPr>
                <w:rFonts w:cstheme="minorHAnsi"/>
              </w:rPr>
            </w:pPr>
            <w:r w:rsidRPr="00181738">
              <w:rPr>
                <w:rFonts w:cstheme="minorHAnsi"/>
              </w:rPr>
              <w:t>7722-76-1</w:t>
            </w:r>
          </w:p>
        </w:tc>
        <w:tc>
          <w:tcPr>
            <w:tcW w:w="0" w:type="auto"/>
            <w:vAlign w:val="center"/>
          </w:tcPr>
          <w:p w14:paraId="4C47CB89" w14:textId="77777777" w:rsidR="007D687A" w:rsidRPr="00181738" w:rsidRDefault="007D687A" w:rsidP="00333DB1">
            <w:pPr>
              <w:pStyle w:val="TableText"/>
              <w:rPr>
                <w:rFonts w:cstheme="minorHAnsi"/>
              </w:rPr>
            </w:pPr>
            <w:r w:rsidRPr="00181738">
              <w:rPr>
                <w:rFonts w:cstheme="minorHAnsi"/>
              </w:rPr>
              <w:t>85</w:t>
            </w:r>
          </w:p>
        </w:tc>
        <w:tc>
          <w:tcPr>
            <w:tcW w:w="2613" w:type="dxa"/>
            <w:vAlign w:val="center"/>
          </w:tcPr>
          <w:p w14:paraId="79582999" w14:textId="77777777" w:rsidR="007D687A" w:rsidRPr="00181738" w:rsidRDefault="007D687A" w:rsidP="00333DB1">
            <w:pPr>
              <w:pStyle w:val="TableText"/>
              <w:rPr>
                <w:rFonts w:cstheme="minorHAnsi"/>
              </w:rPr>
            </w:pPr>
            <w:r w:rsidRPr="00181738">
              <w:rPr>
                <w:rFonts w:cstheme="minorHAnsi"/>
              </w:rPr>
              <w:t>Reaction products of dimethyl siloxanes and silicones with silica</w:t>
            </w:r>
          </w:p>
        </w:tc>
        <w:tc>
          <w:tcPr>
            <w:tcW w:w="1343" w:type="dxa"/>
            <w:vAlign w:val="center"/>
          </w:tcPr>
          <w:p w14:paraId="4640C2D3" w14:textId="77777777" w:rsidR="007D687A" w:rsidRPr="00181738" w:rsidRDefault="007D687A" w:rsidP="00333DB1">
            <w:pPr>
              <w:pStyle w:val="TableText"/>
              <w:rPr>
                <w:rFonts w:cstheme="minorHAnsi"/>
              </w:rPr>
            </w:pPr>
            <w:r w:rsidRPr="00181738">
              <w:rPr>
                <w:rFonts w:cstheme="minorHAnsi"/>
              </w:rPr>
              <w:t>67762-90-7</w:t>
            </w:r>
          </w:p>
        </w:tc>
      </w:tr>
      <w:tr w:rsidR="007D687A" w:rsidRPr="00350EDC" w14:paraId="3E5E13BE"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ABF16B8" w14:textId="77777777" w:rsidR="007D687A" w:rsidRPr="00181738" w:rsidRDefault="007D687A" w:rsidP="00333DB1">
            <w:pPr>
              <w:pStyle w:val="TableText"/>
              <w:rPr>
                <w:rFonts w:cstheme="minorHAnsi"/>
              </w:rPr>
            </w:pPr>
            <w:r w:rsidRPr="00181738">
              <w:rPr>
                <w:rFonts w:cstheme="minorHAnsi"/>
              </w:rPr>
              <w:t>28</w:t>
            </w:r>
          </w:p>
        </w:tc>
        <w:tc>
          <w:tcPr>
            <w:tcW w:w="3151" w:type="dxa"/>
            <w:vAlign w:val="center"/>
          </w:tcPr>
          <w:p w14:paraId="1FD77A1F" w14:textId="77777777" w:rsidR="007D687A" w:rsidRPr="00181738" w:rsidRDefault="007D687A" w:rsidP="00333DB1">
            <w:pPr>
              <w:pStyle w:val="TableText"/>
              <w:rPr>
                <w:rFonts w:cstheme="minorHAnsi"/>
              </w:rPr>
            </w:pPr>
            <w:r w:rsidRPr="00181738">
              <w:rPr>
                <w:rFonts w:cstheme="minorHAnsi"/>
              </w:rPr>
              <w:t>Ammonium sulfate</w:t>
            </w:r>
          </w:p>
        </w:tc>
        <w:tc>
          <w:tcPr>
            <w:tcW w:w="1371" w:type="dxa"/>
            <w:vAlign w:val="center"/>
          </w:tcPr>
          <w:p w14:paraId="2874B29B" w14:textId="75CDBEDD" w:rsidR="007D687A" w:rsidRPr="00181738" w:rsidRDefault="007D687A" w:rsidP="00333DB1">
            <w:pPr>
              <w:pStyle w:val="TableText"/>
              <w:rPr>
                <w:rFonts w:cstheme="minorHAnsi"/>
              </w:rPr>
            </w:pPr>
            <w:r w:rsidRPr="00181738">
              <w:rPr>
                <w:rFonts w:cstheme="minorHAnsi"/>
              </w:rPr>
              <w:t>7783-20-2</w:t>
            </w:r>
            <w:r w:rsidR="00DE60CE" w:rsidRPr="00181738">
              <w:rPr>
                <w:rFonts w:cstheme="minorHAnsi"/>
              </w:rPr>
              <w:t>*</w:t>
            </w:r>
          </w:p>
        </w:tc>
        <w:tc>
          <w:tcPr>
            <w:tcW w:w="0" w:type="auto"/>
            <w:vAlign w:val="center"/>
          </w:tcPr>
          <w:p w14:paraId="1FF4B8C1" w14:textId="77777777" w:rsidR="007D687A" w:rsidRPr="00181738" w:rsidRDefault="007D687A" w:rsidP="00333DB1">
            <w:pPr>
              <w:pStyle w:val="TableText"/>
              <w:rPr>
                <w:rFonts w:cstheme="minorHAnsi"/>
              </w:rPr>
            </w:pPr>
            <w:r w:rsidRPr="00181738">
              <w:rPr>
                <w:rFonts w:cstheme="minorHAnsi"/>
              </w:rPr>
              <w:t>86</w:t>
            </w:r>
          </w:p>
        </w:tc>
        <w:tc>
          <w:tcPr>
            <w:tcW w:w="2613" w:type="dxa"/>
            <w:vAlign w:val="center"/>
          </w:tcPr>
          <w:p w14:paraId="0A6092CB" w14:textId="77777777" w:rsidR="007D687A" w:rsidRPr="00181738" w:rsidRDefault="007D687A" w:rsidP="00333DB1">
            <w:pPr>
              <w:pStyle w:val="TableText"/>
              <w:rPr>
                <w:rFonts w:cstheme="minorHAnsi"/>
              </w:rPr>
            </w:pPr>
            <w:r w:rsidRPr="00181738">
              <w:rPr>
                <w:rFonts w:cstheme="minorHAnsi"/>
              </w:rPr>
              <w:t>Silica dioxide</w:t>
            </w:r>
          </w:p>
        </w:tc>
        <w:tc>
          <w:tcPr>
            <w:tcW w:w="1343" w:type="dxa"/>
            <w:vAlign w:val="center"/>
          </w:tcPr>
          <w:p w14:paraId="35EC1E95" w14:textId="46DD094E" w:rsidR="007D687A" w:rsidRPr="00181738" w:rsidRDefault="007D687A" w:rsidP="00333DB1">
            <w:pPr>
              <w:pStyle w:val="TableText"/>
              <w:rPr>
                <w:rFonts w:cstheme="minorHAnsi"/>
              </w:rPr>
            </w:pPr>
            <w:r w:rsidRPr="00181738">
              <w:rPr>
                <w:rFonts w:cstheme="minorHAnsi"/>
              </w:rPr>
              <w:t>14464-46-1</w:t>
            </w:r>
            <w:r w:rsidR="00DE60CE" w:rsidRPr="00181738">
              <w:rPr>
                <w:rFonts w:cstheme="minorHAnsi"/>
              </w:rPr>
              <w:t>*</w:t>
            </w:r>
          </w:p>
        </w:tc>
      </w:tr>
      <w:tr w:rsidR="007D687A" w:rsidRPr="00350EDC" w14:paraId="52A251FB"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A284327" w14:textId="77777777" w:rsidR="007D687A" w:rsidRPr="00181738" w:rsidRDefault="007D687A" w:rsidP="00333DB1">
            <w:pPr>
              <w:pStyle w:val="TableText"/>
              <w:rPr>
                <w:rFonts w:cstheme="minorHAnsi"/>
              </w:rPr>
            </w:pPr>
            <w:r w:rsidRPr="00181738">
              <w:rPr>
                <w:rFonts w:cstheme="minorHAnsi"/>
              </w:rPr>
              <w:t>29</w:t>
            </w:r>
          </w:p>
        </w:tc>
        <w:tc>
          <w:tcPr>
            <w:tcW w:w="3151" w:type="dxa"/>
            <w:vAlign w:val="center"/>
          </w:tcPr>
          <w:p w14:paraId="35A514EC" w14:textId="77777777" w:rsidR="007D687A" w:rsidRPr="00181738" w:rsidRDefault="007D687A" w:rsidP="00333DB1">
            <w:pPr>
              <w:pStyle w:val="TableText"/>
              <w:rPr>
                <w:rFonts w:cstheme="minorHAnsi"/>
              </w:rPr>
            </w:pPr>
            <w:r w:rsidRPr="00181738">
              <w:rPr>
                <w:rFonts w:cstheme="minorHAnsi"/>
              </w:rPr>
              <w:t>Azophloxine (acid red 1)</w:t>
            </w:r>
          </w:p>
        </w:tc>
        <w:tc>
          <w:tcPr>
            <w:tcW w:w="1371" w:type="dxa"/>
            <w:vAlign w:val="center"/>
          </w:tcPr>
          <w:p w14:paraId="19206ED7" w14:textId="77777777" w:rsidR="007D687A" w:rsidRPr="00181738" w:rsidRDefault="007D687A" w:rsidP="00333DB1">
            <w:pPr>
              <w:pStyle w:val="TableText"/>
              <w:rPr>
                <w:rFonts w:cstheme="minorHAnsi"/>
              </w:rPr>
            </w:pPr>
            <w:r w:rsidRPr="00181738">
              <w:rPr>
                <w:rFonts w:cstheme="minorHAnsi"/>
              </w:rPr>
              <w:t>3734-67-6</w:t>
            </w:r>
          </w:p>
        </w:tc>
        <w:tc>
          <w:tcPr>
            <w:tcW w:w="0" w:type="auto"/>
            <w:vAlign w:val="center"/>
          </w:tcPr>
          <w:p w14:paraId="0C48DE10" w14:textId="77777777" w:rsidR="007D687A" w:rsidRPr="00181738" w:rsidRDefault="007D687A" w:rsidP="00333DB1">
            <w:pPr>
              <w:pStyle w:val="TableText"/>
              <w:rPr>
                <w:rFonts w:cstheme="minorHAnsi"/>
              </w:rPr>
            </w:pPr>
            <w:r w:rsidRPr="00181738">
              <w:rPr>
                <w:rFonts w:cstheme="minorHAnsi"/>
              </w:rPr>
              <w:t>87</w:t>
            </w:r>
          </w:p>
        </w:tc>
        <w:tc>
          <w:tcPr>
            <w:tcW w:w="2613" w:type="dxa"/>
            <w:vAlign w:val="center"/>
          </w:tcPr>
          <w:p w14:paraId="627BC8E1" w14:textId="77777777" w:rsidR="007D687A" w:rsidRPr="00181738" w:rsidRDefault="007D687A" w:rsidP="00333DB1">
            <w:pPr>
              <w:pStyle w:val="TableText"/>
              <w:rPr>
                <w:rFonts w:cstheme="minorHAnsi"/>
              </w:rPr>
            </w:pPr>
            <w:r w:rsidRPr="00181738">
              <w:rPr>
                <w:rFonts w:cstheme="minorHAnsi"/>
              </w:rPr>
              <w:t>Silica dioxide (sand)</w:t>
            </w:r>
          </w:p>
        </w:tc>
        <w:tc>
          <w:tcPr>
            <w:tcW w:w="1343" w:type="dxa"/>
            <w:vAlign w:val="center"/>
          </w:tcPr>
          <w:p w14:paraId="41D63B00" w14:textId="28BAD2C6" w:rsidR="007D687A" w:rsidRPr="00181738" w:rsidRDefault="007D687A" w:rsidP="00333DB1">
            <w:pPr>
              <w:pStyle w:val="TableText"/>
              <w:rPr>
                <w:rFonts w:cstheme="minorHAnsi"/>
              </w:rPr>
            </w:pPr>
            <w:r w:rsidRPr="00181738">
              <w:rPr>
                <w:rFonts w:cstheme="minorHAnsi"/>
              </w:rPr>
              <w:t>14808-60-7</w:t>
            </w:r>
            <w:r w:rsidR="00DE60CE" w:rsidRPr="00181738">
              <w:rPr>
                <w:rFonts w:cstheme="minorHAnsi"/>
              </w:rPr>
              <w:t>*</w:t>
            </w:r>
          </w:p>
        </w:tc>
      </w:tr>
      <w:tr w:rsidR="007D687A" w:rsidRPr="00350EDC" w14:paraId="43F9528D"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382FE200" w14:textId="77777777" w:rsidR="007D687A" w:rsidRPr="00181738" w:rsidRDefault="007D687A" w:rsidP="00333DB1">
            <w:pPr>
              <w:pStyle w:val="TableText"/>
              <w:rPr>
                <w:rFonts w:cstheme="minorHAnsi"/>
              </w:rPr>
            </w:pPr>
            <w:r w:rsidRPr="00181738">
              <w:rPr>
                <w:rFonts w:cstheme="minorHAnsi"/>
              </w:rPr>
              <w:t>30</w:t>
            </w:r>
          </w:p>
        </w:tc>
        <w:tc>
          <w:tcPr>
            <w:tcW w:w="3151" w:type="dxa"/>
            <w:vAlign w:val="center"/>
          </w:tcPr>
          <w:p w14:paraId="1FFDEF58" w14:textId="77777777" w:rsidR="007D687A" w:rsidRPr="00181738" w:rsidRDefault="007D687A" w:rsidP="00333DB1">
            <w:pPr>
              <w:pStyle w:val="TableText"/>
              <w:rPr>
                <w:rFonts w:cstheme="minorHAnsi"/>
              </w:rPr>
            </w:pPr>
            <w:r w:rsidRPr="00181738">
              <w:rPr>
                <w:rFonts w:cstheme="minorHAnsi"/>
              </w:rPr>
              <w:t>Barium sulfate (Barite)</w:t>
            </w:r>
          </w:p>
        </w:tc>
        <w:tc>
          <w:tcPr>
            <w:tcW w:w="1371" w:type="dxa"/>
            <w:vAlign w:val="center"/>
          </w:tcPr>
          <w:p w14:paraId="6BD3D889" w14:textId="27F2F487" w:rsidR="007D687A" w:rsidRPr="00181738" w:rsidRDefault="007D687A" w:rsidP="00333DB1">
            <w:pPr>
              <w:pStyle w:val="TableText"/>
              <w:rPr>
                <w:rFonts w:cstheme="minorHAnsi"/>
              </w:rPr>
            </w:pPr>
            <w:r w:rsidRPr="00181738">
              <w:rPr>
                <w:rFonts w:cstheme="minorHAnsi"/>
              </w:rPr>
              <w:t>7727-43-7</w:t>
            </w:r>
            <w:r w:rsidR="00DE60CE" w:rsidRPr="00181738">
              <w:rPr>
                <w:rFonts w:cstheme="minorHAnsi"/>
              </w:rPr>
              <w:t>*</w:t>
            </w:r>
          </w:p>
        </w:tc>
        <w:tc>
          <w:tcPr>
            <w:tcW w:w="0" w:type="auto"/>
            <w:vAlign w:val="center"/>
          </w:tcPr>
          <w:p w14:paraId="3926EA3E" w14:textId="77777777" w:rsidR="007D687A" w:rsidRPr="00181738" w:rsidRDefault="007D687A" w:rsidP="00333DB1">
            <w:pPr>
              <w:pStyle w:val="TableText"/>
              <w:rPr>
                <w:rFonts w:cstheme="minorHAnsi"/>
              </w:rPr>
            </w:pPr>
            <w:r w:rsidRPr="00181738">
              <w:rPr>
                <w:rFonts w:cstheme="minorHAnsi"/>
              </w:rPr>
              <w:t>88</w:t>
            </w:r>
          </w:p>
        </w:tc>
        <w:tc>
          <w:tcPr>
            <w:tcW w:w="2613" w:type="dxa"/>
            <w:vAlign w:val="center"/>
          </w:tcPr>
          <w:p w14:paraId="24F52AB6" w14:textId="77777777" w:rsidR="007D687A" w:rsidRPr="00181738" w:rsidRDefault="007D687A" w:rsidP="00333DB1">
            <w:pPr>
              <w:pStyle w:val="TableText"/>
              <w:rPr>
                <w:rFonts w:cstheme="minorHAnsi"/>
              </w:rPr>
            </w:pPr>
            <w:r w:rsidRPr="00181738">
              <w:rPr>
                <w:rFonts w:cstheme="minorHAnsi"/>
              </w:rPr>
              <w:t>Silica gel</w:t>
            </w:r>
          </w:p>
        </w:tc>
        <w:tc>
          <w:tcPr>
            <w:tcW w:w="1343" w:type="dxa"/>
            <w:vAlign w:val="center"/>
          </w:tcPr>
          <w:p w14:paraId="6C7447F4" w14:textId="1BA38065" w:rsidR="007D687A" w:rsidRPr="00181738" w:rsidRDefault="007D687A" w:rsidP="00333DB1">
            <w:pPr>
              <w:pStyle w:val="TableText"/>
              <w:rPr>
                <w:rFonts w:cstheme="minorHAnsi"/>
              </w:rPr>
            </w:pPr>
            <w:r w:rsidRPr="00181738">
              <w:rPr>
                <w:rFonts w:cstheme="minorHAnsi"/>
              </w:rPr>
              <w:t>112926-00-8</w:t>
            </w:r>
            <w:r w:rsidR="00DE60CE" w:rsidRPr="00181738">
              <w:rPr>
                <w:rFonts w:cstheme="minorHAnsi"/>
              </w:rPr>
              <w:t>*</w:t>
            </w:r>
          </w:p>
        </w:tc>
      </w:tr>
      <w:tr w:rsidR="007D687A" w:rsidRPr="00350EDC" w14:paraId="04395BD1"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EE0CF40" w14:textId="77777777" w:rsidR="007D687A" w:rsidRPr="00181738" w:rsidRDefault="007D687A" w:rsidP="00333DB1">
            <w:pPr>
              <w:pStyle w:val="TableText"/>
              <w:rPr>
                <w:rFonts w:cstheme="minorHAnsi"/>
              </w:rPr>
            </w:pPr>
            <w:r w:rsidRPr="00181738">
              <w:rPr>
                <w:rFonts w:cstheme="minorHAnsi"/>
              </w:rPr>
              <w:t>31</w:t>
            </w:r>
          </w:p>
        </w:tc>
        <w:tc>
          <w:tcPr>
            <w:tcW w:w="3151" w:type="dxa"/>
            <w:vAlign w:val="center"/>
          </w:tcPr>
          <w:p w14:paraId="217BB6E6" w14:textId="77777777" w:rsidR="007D687A" w:rsidRPr="00181738" w:rsidRDefault="007D687A" w:rsidP="00333DB1">
            <w:pPr>
              <w:pStyle w:val="TableText"/>
              <w:rPr>
                <w:rFonts w:cstheme="minorHAnsi"/>
              </w:rPr>
            </w:pPr>
            <w:r w:rsidRPr="00181738">
              <w:rPr>
                <w:rFonts w:cstheme="minorHAnsi"/>
              </w:rPr>
              <w:t>Boric acid</w:t>
            </w:r>
          </w:p>
        </w:tc>
        <w:tc>
          <w:tcPr>
            <w:tcW w:w="1371" w:type="dxa"/>
            <w:vAlign w:val="center"/>
          </w:tcPr>
          <w:p w14:paraId="22245792" w14:textId="389452A7" w:rsidR="007D687A" w:rsidRPr="00181738" w:rsidRDefault="007D687A" w:rsidP="00333DB1">
            <w:pPr>
              <w:pStyle w:val="TableText"/>
              <w:rPr>
                <w:rFonts w:cstheme="minorHAnsi"/>
              </w:rPr>
            </w:pPr>
            <w:r w:rsidRPr="00181738">
              <w:rPr>
                <w:rFonts w:cstheme="minorHAnsi"/>
              </w:rPr>
              <w:t>10043-35-3</w:t>
            </w:r>
            <w:r w:rsidR="00DE60CE" w:rsidRPr="00181738">
              <w:rPr>
                <w:rFonts w:cstheme="minorHAnsi"/>
              </w:rPr>
              <w:t>*</w:t>
            </w:r>
          </w:p>
        </w:tc>
        <w:tc>
          <w:tcPr>
            <w:tcW w:w="0" w:type="auto"/>
            <w:vAlign w:val="center"/>
          </w:tcPr>
          <w:p w14:paraId="6740307D" w14:textId="77777777" w:rsidR="007D687A" w:rsidRPr="00181738" w:rsidRDefault="007D687A" w:rsidP="00333DB1">
            <w:pPr>
              <w:pStyle w:val="TableText"/>
              <w:rPr>
                <w:rFonts w:cstheme="minorHAnsi"/>
              </w:rPr>
            </w:pPr>
            <w:r w:rsidRPr="00181738">
              <w:rPr>
                <w:rFonts w:cstheme="minorHAnsi"/>
              </w:rPr>
              <w:t>89</w:t>
            </w:r>
          </w:p>
        </w:tc>
        <w:tc>
          <w:tcPr>
            <w:tcW w:w="2613" w:type="dxa"/>
            <w:vAlign w:val="center"/>
          </w:tcPr>
          <w:p w14:paraId="24910AF2" w14:textId="77777777" w:rsidR="007D687A" w:rsidRPr="00181738" w:rsidRDefault="007D687A" w:rsidP="00333DB1">
            <w:pPr>
              <w:pStyle w:val="TableText"/>
              <w:rPr>
                <w:rFonts w:cstheme="minorHAnsi"/>
              </w:rPr>
            </w:pPr>
            <w:r w:rsidRPr="00181738">
              <w:rPr>
                <w:rFonts w:cstheme="minorHAnsi"/>
              </w:rPr>
              <w:t>Silicon dioxide</w:t>
            </w:r>
          </w:p>
        </w:tc>
        <w:tc>
          <w:tcPr>
            <w:tcW w:w="1343" w:type="dxa"/>
            <w:vAlign w:val="center"/>
          </w:tcPr>
          <w:p w14:paraId="6B5DB017" w14:textId="09D63857" w:rsidR="007D687A" w:rsidRPr="00181738" w:rsidRDefault="007D687A" w:rsidP="00333DB1">
            <w:pPr>
              <w:pStyle w:val="TableText"/>
              <w:rPr>
                <w:rFonts w:cstheme="minorHAnsi"/>
              </w:rPr>
            </w:pPr>
            <w:r w:rsidRPr="00181738">
              <w:rPr>
                <w:rFonts w:cstheme="minorHAnsi"/>
              </w:rPr>
              <w:t>7631-86-9</w:t>
            </w:r>
            <w:r w:rsidR="00DE60CE" w:rsidRPr="00181738">
              <w:rPr>
                <w:rFonts w:cstheme="minorHAnsi"/>
              </w:rPr>
              <w:t>*</w:t>
            </w:r>
          </w:p>
        </w:tc>
      </w:tr>
      <w:tr w:rsidR="007D687A" w:rsidRPr="00350EDC" w14:paraId="0AAE2CFF"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7842556" w14:textId="77777777" w:rsidR="007D687A" w:rsidRPr="00181738" w:rsidRDefault="007D687A" w:rsidP="00333DB1">
            <w:pPr>
              <w:pStyle w:val="TableText"/>
              <w:rPr>
                <w:rFonts w:cstheme="minorHAnsi"/>
              </w:rPr>
            </w:pPr>
            <w:r w:rsidRPr="00181738">
              <w:rPr>
                <w:rFonts w:cstheme="minorHAnsi"/>
              </w:rPr>
              <w:t>32</w:t>
            </w:r>
          </w:p>
        </w:tc>
        <w:tc>
          <w:tcPr>
            <w:tcW w:w="3151" w:type="dxa"/>
            <w:vAlign w:val="center"/>
          </w:tcPr>
          <w:p w14:paraId="139927DD" w14:textId="77777777" w:rsidR="007D687A" w:rsidRPr="00181738" w:rsidRDefault="007D687A" w:rsidP="00333DB1">
            <w:pPr>
              <w:pStyle w:val="TableText"/>
              <w:rPr>
                <w:rFonts w:cstheme="minorHAnsi"/>
              </w:rPr>
            </w:pPr>
            <w:r w:rsidRPr="00181738">
              <w:rPr>
                <w:rFonts w:cstheme="minorHAnsi"/>
              </w:rPr>
              <w:t>C12-18-alkyldimethylbenzyl ammonium chlorides</w:t>
            </w:r>
          </w:p>
        </w:tc>
        <w:tc>
          <w:tcPr>
            <w:tcW w:w="1371" w:type="dxa"/>
            <w:vAlign w:val="center"/>
          </w:tcPr>
          <w:p w14:paraId="759B1808" w14:textId="77777777" w:rsidR="007D687A" w:rsidRPr="00181738" w:rsidRDefault="007D687A" w:rsidP="00333DB1">
            <w:pPr>
              <w:pStyle w:val="TableText"/>
              <w:rPr>
                <w:rFonts w:cstheme="minorHAnsi"/>
              </w:rPr>
            </w:pPr>
            <w:r w:rsidRPr="00181738">
              <w:rPr>
                <w:rFonts w:cstheme="minorHAnsi"/>
              </w:rPr>
              <w:t>68391-01-5</w:t>
            </w:r>
          </w:p>
        </w:tc>
        <w:tc>
          <w:tcPr>
            <w:tcW w:w="0" w:type="auto"/>
            <w:vAlign w:val="center"/>
          </w:tcPr>
          <w:p w14:paraId="59F5E770" w14:textId="77777777" w:rsidR="007D687A" w:rsidRPr="00181738" w:rsidRDefault="007D687A" w:rsidP="00333DB1">
            <w:pPr>
              <w:pStyle w:val="TableText"/>
              <w:rPr>
                <w:rFonts w:cstheme="minorHAnsi"/>
              </w:rPr>
            </w:pPr>
            <w:r w:rsidRPr="00181738">
              <w:rPr>
                <w:rFonts w:cstheme="minorHAnsi"/>
              </w:rPr>
              <w:t>90</w:t>
            </w:r>
          </w:p>
        </w:tc>
        <w:tc>
          <w:tcPr>
            <w:tcW w:w="2613" w:type="dxa"/>
            <w:vAlign w:val="center"/>
          </w:tcPr>
          <w:p w14:paraId="49BC8955" w14:textId="6441FA90" w:rsidR="007D687A" w:rsidRPr="00181738" w:rsidRDefault="007D687A" w:rsidP="00333DB1">
            <w:pPr>
              <w:pStyle w:val="TableText"/>
              <w:rPr>
                <w:rFonts w:cstheme="minorHAnsi"/>
              </w:rPr>
            </w:pPr>
            <w:r w:rsidRPr="00181738">
              <w:rPr>
                <w:rFonts w:cstheme="minorHAnsi"/>
              </w:rPr>
              <w:t>Silicone oil (poly(dimethyl siloxane)</w:t>
            </w:r>
            <w:r w:rsidR="00903ABF" w:rsidRPr="00181738">
              <w:rPr>
                <w:rFonts w:cstheme="minorHAnsi"/>
              </w:rPr>
              <w:t>)</w:t>
            </w:r>
          </w:p>
        </w:tc>
        <w:tc>
          <w:tcPr>
            <w:tcW w:w="1343" w:type="dxa"/>
            <w:vAlign w:val="center"/>
          </w:tcPr>
          <w:p w14:paraId="60ED4CF5" w14:textId="77777777" w:rsidR="007D687A" w:rsidRPr="00181738" w:rsidRDefault="007D687A" w:rsidP="00333DB1">
            <w:pPr>
              <w:pStyle w:val="TableText"/>
              <w:rPr>
                <w:rFonts w:cstheme="minorHAnsi"/>
              </w:rPr>
            </w:pPr>
            <w:r w:rsidRPr="00181738">
              <w:rPr>
                <w:rFonts w:cstheme="minorHAnsi"/>
              </w:rPr>
              <w:t>63148-62-9</w:t>
            </w:r>
          </w:p>
        </w:tc>
      </w:tr>
      <w:tr w:rsidR="007D687A" w:rsidRPr="00350EDC" w14:paraId="142FDCF9"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700EBE1" w14:textId="77777777" w:rsidR="007D687A" w:rsidRPr="00181738" w:rsidRDefault="007D687A" w:rsidP="00333DB1">
            <w:pPr>
              <w:pStyle w:val="TableText"/>
              <w:rPr>
                <w:rFonts w:cstheme="minorHAnsi"/>
              </w:rPr>
            </w:pPr>
            <w:r w:rsidRPr="00181738">
              <w:rPr>
                <w:rFonts w:cstheme="minorHAnsi"/>
              </w:rPr>
              <w:t>33</w:t>
            </w:r>
          </w:p>
        </w:tc>
        <w:tc>
          <w:tcPr>
            <w:tcW w:w="3151" w:type="dxa"/>
            <w:vAlign w:val="center"/>
          </w:tcPr>
          <w:p w14:paraId="59660E3F" w14:textId="77777777" w:rsidR="007D687A" w:rsidRPr="00181738" w:rsidRDefault="007D687A" w:rsidP="00333DB1">
            <w:pPr>
              <w:pStyle w:val="TableText"/>
              <w:rPr>
                <w:rFonts w:cstheme="minorHAnsi"/>
              </w:rPr>
            </w:pPr>
            <w:r w:rsidRPr="00181738">
              <w:rPr>
                <w:rFonts w:cstheme="minorHAnsi"/>
              </w:rPr>
              <w:t>Calcium carbonate (Limestone)</w:t>
            </w:r>
          </w:p>
        </w:tc>
        <w:tc>
          <w:tcPr>
            <w:tcW w:w="1371" w:type="dxa"/>
            <w:vAlign w:val="center"/>
          </w:tcPr>
          <w:p w14:paraId="3B3D7C3A" w14:textId="1335592D" w:rsidR="007D687A" w:rsidRPr="00181738" w:rsidRDefault="007D687A" w:rsidP="00333DB1">
            <w:pPr>
              <w:pStyle w:val="TableText"/>
              <w:rPr>
                <w:rFonts w:cstheme="minorHAnsi"/>
              </w:rPr>
            </w:pPr>
            <w:r w:rsidRPr="00181738">
              <w:rPr>
                <w:rFonts w:cstheme="minorHAnsi"/>
              </w:rPr>
              <w:t>1317-65-3</w:t>
            </w:r>
            <w:r w:rsidR="00DE60CE" w:rsidRPr="00181738">
              <w:rPr>
                <w:rFonts w:cstheme="minorHAnsi"/>
              </w:rPr>
              <w:t>*</w:t>
            </w:r>
          </w:p>
        </w:tc>
        <w:tc>
          <w:tcPr>
            <w:tcW w:w="0" w:type="auto"/>
            <w:vAlign w:val="center"/>
          </w:tcPr>
          <w:p w14:paraId="40D381C8" w14:textId="77777777" w:rsidR="007D687A" w:rsidRPr="00181738" w:rsidRDefault="007D687A" w:rsidP="00333DB1">
            <w:pPr>
              <w:pStyle w:val="TableText"/>
              <w:rPr>
                <w:rFonts w:cstheme="minorHAnsi"/>
              </w:rPr>
            </w:pPr>
            <w:r w:rsidRPr="00181738">
              <w:rPr>
                <w:rFonts w:cstheme="minorHAnsi"/>
              </w:rPr>
              <w:t>91</w:t>
            </w:r>
          </w:p>
        </w:tc>
        <w:tc>
          <w:tcPr>
            <w:tcW w:w="2613" w:type="dxa"/>
            <w:vAlign w:val="center"/>
          </w:tcPr>
          <w:p w14:paraId="0D269ECA" w14:textId="77777777" w:rsidR="007D687A" w:rsidRPr="00181738" w:rsidRDefault="007D687A" w:rsidP="00333DB1">
            <w:pPr>
              <w:pStyle w:val="TableText"/>
              <w:rPr>
                <w:rFonts w:cstheme="minorHAnsi"/>
              </w:rPr>
            </w:pPr>
            <w:r w:rsidRPr="00181738">
              <w:rPr>
                <w:rFonts w:cstheme="minorHAnsi"/>
              </w:rPr>
              <w:t>Sodium acryloyldimethytaurate</w:t>
            </w:r>
          </w:p>
        </w:tc>
        <w:tc>
          <w:tcPr>
            <w:tcW w:w="1343" w:type="dxa"/>
            <w:vAlign w:val="center"/>
          </w:tcPr>
          <w:p w14:paraId="1DA669A7" w14:textId="77777777" w:rsidR="007D687A" w:rsidRPr="00181738" w:rsidRDefault="007D687A" w:rsidP="00333DB1">
            <w:pPr>
              <w:pStyle w:val="TableText"/>
              <w:rPr>
                <w:rFonts w:cstheme="minorHAnsi"/>
              </w:rPr>
            </w:pPr>
            <w:r w:rsidRPr="00181738">
              <w:rPr>
                <w:rFonts w:cstheme="minorHAnsi"/>
              </w:rPr>
              <w:t>5165-97-9</w:t>
            </w:r>
          </w:p>
        </w:tc>
      </w:tr>
      <w:tr w:rsidR="007D687A" w:rsidRPr="00350EDC" w14:paraId="46734FAC"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0B3D03DE" w14:textId="77777777" w:rsidR="007D687A" w:rsidRPr="00181738" w:rsidRDefault="007D687A" w:rsidP="00333DB1">
            <w:pPr>
              <w:pStyle w:val="TableText"/>
              <w:rPr>
                <w:rFonts w:cstheme="minorHAnsi"/>
              </w:rPr>
            </w:pPr>
            <w:r w:rsidRPr="00181738">
              <w:rPr>
                <w:rFonts w:cstheme="minorHAnsi"/>
              </w:rPr>
              <w:t>34</w:t>
            </w:r>
          </w:p>
        </w:tc>
        <w:tc>
          <w:tcPr>
            <w:tcW w:w="3151" w:type="dxa"/>
            <w:vAlign w:val="center"/>
          </w:tcPr>
          <w:p w14:paraId="3ECA1319" w14:textId="77777777" w:rsidR="007D687A" w:rsidRPr="00181738" w:rsidRDefault="007D687A" w:rsidP="00333DB1">
            <w:pPr>
              <w:pStyle w:val="TableText"/>
              <w:rPr>
                <w:rFonts w:cstheme="minorHAnsi"/>
              </w:rPr>
            </w:pPr>
            <w:r w:rsidRPr="00181738">
              <w:rPr>
                <w:rFonts w:cstheme="minorHAnsi"/>
              </w:rPr>
              <w:t>Calcium chloride</w:t>
            </w:r>
          </w:p>
        </w:tc>
        <w:tc>
          <w:tcPr>
            <w:tcW w:w="1371" w:type="dxa"/>
            <w:vAlign w:val="center"/>
          </w:tcPr>
          <w:p w14:paraId="694B6971" w14:textId="2E9BB729" w:rsidR="007D687A" w:rsidRPr="00181738" w:rsidRDefault="007D687A" w:rsidP="00333DB1">
            <w:pPr>
              <w:pStyle w:val="TableText"/>
              <w:rPr>
                <w:rFonts w:cstheme="minorHAnsi"/>
              </w:rPr>
            </w:pPr>
            <w:r w:rsidRPr="00181738">
              <w:rPr>
                <w:rFonts w:cstheme="minorHAnsi"/>
              </w:rPr>
              <w:t>10043-52-4</w:t>
            </w:r>
            <w:r w:rsidR="00DE60CE" w:rsidRPr="00181738">
              <w:rPr>
                <w:rFonts w:cstheme="minorHAnsi"/>
              </w:rPr>
              <w:t>*</w:t>
            </w:r>
          </w:p>
        </w:tc>
        <w:tc>
          <w:tcPr>
            <w:tcW w:w="0" w:type="auto"/>
            <w:vAlign w:val="center"/>
          </w:tcPr>
          <w:p w14:paraId="0D18F935" w14:textId="77777777" w:rsidR="007D687A" w:rsidRPr="00181738" w:rsidRDefault="007D687A" w:rsidP="00333DB1">
            <w:pPr>
              <w:pStyle w:val="TableText"/>
              <w:rPr>
                <w:rFonts w:cstheme="minorHAnsi"/>
              </w:rPr>
            </w:pPr>
            <w:r w:rsidRPr="00181738">
              <w:rPr>
                <w:rFonts w:cstheme="minorHAnsi"/>
              </w:rPr>
              <w:t>92</w:t>
            </w:r>
          </w:p>
        </w:tc>
        <w:tc>
          <w:tcPr>
            <w:tcW w:w="2613" w:type="dxa"/>
            <w:vAlign w:val="center"/>
          </w:tcPr>
          <w:p w14:paraId="121D21FA" w14:textId="77777777" w:rsidR="007D687A" w:rsidRPr="00181738" w:rsidRDefault="007D687A" w:rsidP="00333DB1">
            <w:pPr>
              <w:pStyle w:val="TableText"/>
              <w:rPr>
                <w:rFonts w:cstheme="minorHAnsi"/>
              </w:rPr>
            </w:pPr>
            <w:r w:rsidRPr="00181738">
              <w:rPr>
                <w:rFonts w:cstheme="minorHAnsi"/>
              </w:rPr>
              <w:t>Sodium bisulfite</w:t>
            </w:r>
          </w:p>
        </w:tc>
        <w:tc>
          <w:tcPr>
            <w:tcW w:w="1343" w:type="dxa"/>
            <w:vAlign w:val="center"/>
          </w:tcPr>
          <w:p w14:paraId="02AD1E62" w14:textId="77777777" w:rsidR="007D687A" w:rsidRPr="00181738" w:rsidRDefault="007D687A" w:rsidP="00333DB1">
            <w:pPr>
              <w:pStyle w:val="TableText"/>
              <w:rPr>
                <w:rFonts w:cstheme="minorHAnsi"/>
              </w:rPr>
            </w:pPr>
            <w:r w:rsidRPr="00181738">
              <w:rPr>
                <w:rFonts w:cstheme="minorHAnsi"/>
              </w:rPr>
              <w:t>7631-90-5</w:t>
            </w:r>
          </w:p>
        </w:tc>
      </w:tr>
      <w:tr w:rsidR="007D687A" w:rsidRPr="00350EDC" w14:paraId="12F8058F"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0C44A8F" w14:textId="77777777" w:rsidR="007D687A" w:rsidRPr="00181738" w:rsidRDefault="007D687A" w:rsidP="00333DB1">
            <w:pPr>
              <w:pStyle w:val="TableText"/>
              <w:rPr>
                <w:rFonts w:cstheme="minorHAnsi"/>
              </w:rPr>
            </w:pPr>
            <w:r w:rsidRPr="00181738">
              <w:rPr>
                <w:rFonts w:cstheme="minorHAnsi"/>
              </w:rPr>
              <w:t>35</w:t>
            </w:r>
          </w:p>
        </w:tc>
        <w:tc>
          <w:tcPr>
            <w:tcW w:w="3151" w:type="dxa"/>
            <w:vAlign w:val="center"/>
          </w:tcPr>
          <w:p w14:paraId="156D2EF6" w14:textId="77777777" w:rsidR="007D687A" w:rsidRPr="00181738" w:rsidRDefault="007D687A" w:rsidP="00333DB1">
            <w:pPr>
              <w:pStyle w:val="TableText"/>
              <w:rPr>
                <w:rFonts w:cstheme="minorHAnsi"/>
              </w:rPr>
            </w:pPr>
            <w:r w:rsidRPr="00181738">
              <w:rPr>
                <w:rFonts w:cstheme="minorHAnsi"/>
              </w:rPr>
              <w:t>Calcium sulfate</w:t>
            </w:r>
          </w:p>
        </w:tc>
        <w:tc>
          <w:tcPr>
            <w:tcW w:w="1371" w:type="dxa"/>
            <w:vAlign w:val="center"/>
          </w:tcPr>
          <w:p w14:paraId="18AF5322" w14:textId="77777777" w:rsidR="007D687A" w:rsidRPr="00181738" w:rsidRDefault="007D687A" w:rsidP="00333DB1">
            <w:pPr>
              <w:pStyle w:val="TableText"/>
              <w:rPr>
                <w:rFonts w:cstheme="minorHAnsi"/>
              </w:rPr>
            </w:pPr>
            <w:r w:rsidRPr="00181738">
              <w:rPr>
                <w:rFonts w:cstheme="minorHAnsi"/>
              </w:rPr>
              <w:t>7778-18-9</w:t>
            </w:r>
          </w:p>
        </w:tc>
        <w:tc>
          <w:tcPr>
            <w:tcW w:w="0" w:type="auto"/>
            <w:vAlign w:val="center"/>
          </w:tcPr>
          <w:p w14:paraId="191508EF" w14:textId="77777777" w:rsidR="007D687A" w:rsidRPr="00181738" w:rsidRDefault="007D687A" w:rsidP="00333DB1">
            <w:pPr>
              <w:pStyle w:val="TableText"/>
              <w:rPr>
                <w:rFonts w:cstheme="minorHAnsi"/>
              </w:rPr>
            </w:pPr>
            <w:r w:rsidRPr="00181738">
              <w:rPr>
                <w:rFonts w:cstheme="minorHAnsi"/>
              </w:rPr>
              <w:t>93</w:t>
            </w:r>
          </w:p>
        </w:tc>
        <w:tc>
          <w:tcPr>
            <w:tcW w:w="2613" w:type="dxa"/>
            <w:vAlign w:val="center"/>
          </w:tcPr>
          <w:p w14:paraId="57047A89" w14:textId="77777777" w:rsidR="007D687A" w:rsidRPr="00181738" w:rsidRDefault="007D687A" w:rsidP="00333DB1">
            <w:pPr>
              <w:pStyle w:val="TableText"/>
              <w:rPr>
                <w:rFonts w:cstheme="minorHAnsi"/>
              </w:rPr>
            </w:pPr>
            <w:r w:rsidRPr="00181738">
              <w:rPr>
                <w:rFonts w:cstheme="minorHAnsi"/>
              </w:rPr>
              <w:t>Sodium bicarbonate</w:t>
            </w:r>
          </w:p>
        </w:tc>
        <w:tc>
          <w:tcPr>
            <w:tcW w:w="1343" w:type="dxa"/>
            <w:vAlign w:val="center"/>
          </w:tcPr>
          <w:p w14:paraId="61DDBF12" w14:textId="0A4D92CE" w:rsidR="007D687A" w:rsidRPr="00181738" w:rsidRDefault="007D687A" w:rsidP="00333DB1">
            <w:pPr>
              <w:pStyle w:val="TableText"/>
              <w:rPr>
                <w:rFonts w:cstheme="minorHAnsi"/>
              </w:rPr>
            </w:pPr>
            <w:r w:rsidRPr="00181738">
              <w:rPr>
                <w:rFonts w:cstheme="minorHAnsi"/>
              </w:rPr>
              <w:t>144-55-8</w:t>
            </w:r>
            <w:r w:rsidR="00DE60CE" w:rsidRPr="00181738">
              <w:rPr>
                <w:rFonts w:cstheme="minorHAnsi"/>
              </w:rPr>
              <w:t>*</w:t>
            </w:r>
          </w:p>
        </w:tc>
      </w:tr>
      <w:tr w:rsidR="007D687A" w:rsidRPr="00350EDC" w14:paraId="6EC5B099"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FFA07A1" w14:textId="77777777" w:rsidR="007D687A" w:rsidRPr="00181738" w:rsidRDefault="007D687A" w:rsidP="00333DB1">
            <w:pPr>
              <w:pStyle w:val="TableText"/>
              <w:rPr>
                <w:rFonts w:cstheme="minorHAnsi"/>
              </w:rPr>
            </w:pPr>
            <w:r w:rsidRPr="00181738">
              <w:rPr>
                <w:rFonts w:cstheme="minorHAnsi"/>
              </w:rPr>
              <w:t>36</w:t>
            </w:r>
          </w:p>
        </w:tc>
        <w:tc>
          <w:tcPr>
            <w:tcW w:w="3151" w:type="dxa"/>
            <w:vAlign w:val="center"/>
          </w:tcPr>
          <w:p w14:paraId="46038CAC" w14:textId="77777777" w:rsidR="007D687A" w:rsidRPr="00181738" w:rsidRDefault="007D687A" w:rsidP="00333DB1">
            <w:pPr>
              <w:pStyle w:val="TableText"/>
              <w:rPr>
                <w:rFonts w:cstheme="minorHAnsi"/>
              </w:rPr>
            </w:pPr>
            <w:r w:rsidRPr="00181738">
              <w:rPr>
                <w:rFonts w:cstheme="minorHAnsi"/>
              </w:rPr>
              <w:t>Chromium (VI)</w:t>
            </w:r>
          </w:p>
        </w:tc>
        <w:tc>
          <w:tcPr>
            <w:tcW w:w="1371" w:type="dxa"/>
            <w:vAlign w:val="center"/>
          </w:tcPr>
          <w:p w14:paraId="11386C84" w14:textId="77777777" w:rsidR="007D687A" w:rsidRPr="00181738" w:rsidRDefault="007D687A" w:rsidP="00333DB1">
            <w:pPr>
              <w:pStyle w:val="TableText"/>
              <w:rPr>
                <w:rFonts w:cstheme="minorHAnsi"/>
              </w:rPr>
            </w:pPr>
            <w:r w:rsidRPr="00181738">
              <w:rPr>
                <w:rFonts w:cstheme="minorHAnsi"/>
              </w:rPr>
              <w:t>18540-29-9</w:t>
            </w:r>
          </w:p>
        </w:tc>
        <w:tc>
          <w:tcPr>
            <w:tcW w:w="0" w:type="auto"/>
            <w:vAlign w:val="center"/>
          </w:tcPr>
          <w:p w14:paraId="3CA7C91D" w14:textId="77777777" w:rsidR="007D687A" w:rsidRPr="00181738" w:rsidRDefault="007D687A" w:rsidP="00333DB1">
            <w:pPr>
              <w:pStyle w:val="TableText"/>
              <w:rPr>
                <w:rFonts w:cstheme="minorHAnsi"/>
              </w:rPr>
            </w:pPr>
            <w:r w:rsidRPr="00181738">
              <w:rPr>
                <w:rFonts w:cstheme="minorHAnsi"/>
              </w:rPr>
              <w:t>94</w:t>
            </w:r>
          </w:p>
        </w:tc>
        <w:tc>
          <w:tcPr>
            <w:tcW w:w="2613" w:type="dxa"/>
            <w:vAlign w:val="center"/>
          </w:tcPr>
          <w:p w14:paraId="0BDB2A1E" w14:textId="77777777" w:rsidR="007D687A" w:rsidRPr="00181738" w:rsidRDefault="007D687A" w:rsidP="00333DB1">
            <w:pPr>
              <w:pStyle w:val="TableText"/>
              <w:rPr>
                <w:rFonts w:cstheme="minorHAnsi"/>
              </w:rPr>
            </w:pPr>
            <w:r w:rsidRPr="00181738">
              <w:rPr>
                <w:rFonts w:cstheme="minorHAnsi"/>
              </w:rPr>
              <w:t>Sodium bromate</w:t>
            </w:r>
          </w:p>
        </w:tc>
        <w:tc>
          <w:tcPr>
            <w:tcW w:w="1343" w:type="dxa"/>
            <w:vAlign w:val="center"/>
          </w:tcPr>
          <w:p w14:paraId="71EB666F" w14:textId="77777777" w:rsidR="007D687A" w:rsidRPr="00181738" w:rsidRDefault="007D687A" w:rsidP="00333DB1">
            <w:pPr>
              <w:pStyle w:val="TableText"/>
              <w:rPr>
                <w:rFonts w:cstheme="minorHAnsi"/>
              </w:rPr>
            </w:pPr>
            <w:r w:rsidRPr="00181738">
              <w:rPr>
                <w:rFonts w:cstheme="minorHAnsi"/>
              </w:rPr>
              <w:t>7789-38-0</w:t>
            </w:r>
          </w:p>
        </w:tc>
      </w:tr>
      <w:tr w:rsidR="007D687A" w:rsidRPr="00350EDC" w14:paraId="6797414F"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114DC96" w14:textId="77777777" w:rsidR="007D687A" w:rsidRPr="00181738" w:rsidRDefault="007D687A" w:rsidP="00333DB1">
            <w:pPr>
              <w:pStyle w:val="TableText"/>
              <w:rPr>
                <w:rFonts w:cstheme="minorHAnsi"/>
              </w:rPr>
            </w:pPr>
            <w:r w:rsidRPr="00181738">
              <w:rPr>
                <w:rFonts w:cstheme="minorHAnsi"/>
              </w:rPr>
              <w:t>37</w:t>
            </w:r>
          </w:p>
        </w:tc>
        <w:tc>
          <w:tcPr>
            <w:tcW w:w="3151" w:type="dxa"/>
            <w:vAlign w:val="center"/>
          </w:tcPr>
          <w:p w14:paraId="085F3BD7" w14:textId="77777777" w:rsidR="007D687A" w:rsidRPr="00181738" w:rsidRDefault="007D687A" w:rsidP="00333DB1">
            <w:pPr>
              <w:pStyle w:val="TableText"/>
              <w:rPr>
                <w:rFonts w:cstheme="minorHAnsi"/>
              </w:rPr>
            </w:pPr>
            <w:r w:rsidRPr="00181738">
              <w:rPr>
                <w:rFonts w:cstheme="minorHAnsi"/>
              </w:rPr>
              <w:t>Cinnamaldehyde</w:t>
            </w:r>
          </w:p>
        </w:tc>
        <w:tc>
          <w:tcPr>
            <w:tcW w:w="1371" w:type="dxa"/>
            <w:vAlign w:val="center"/>
          </w:tcPr>
          <w:p w14:paraId="4887564F" w14:textId="77777777" w:rsidR="007D687A" w:rsidRPr="00181738" w:rsidRDefault="007D687A" w:rsidP="00333DB1">
            <w:pPr>
              <w:pStyle w:val="TableText"/>
              <w:rPr>
                <w:rFonts w:cstheme="minorHAnsi"/>
              </w:rPr>
            </w:pPr>
            <w:r w:rsidRPr="00181738">
              <w:rPr>
                <w:rFonts w:cstheme="minorHAnsi"/>
              </w:rPr>
              <w:t>104-55-2</w:t>
            </w:r>
          </w:p>
        </w:tc>
        <w:tc>
          <w:tcPr>
            <w:tcW w:w="0" w:type="auto"/>
            <w:vAlign w:val="center"/>
          </w:tcPr>
          <w:p w14:paraId="0B06FF2D" w14:textId="77777777" w:rsidR="007D687A" w:rsidRPr="00181738" w:rsidRDefault="007D687A" w:rsidP="00333DB1">
            <w:pPr>
              <w:pStyle w:val="TableText"/>
              <w:rPr>
                <w:rFonts w:cstheme="minorHAnsi"/>
              </w:rPr>
            </w:pPr>
            <w:r w:rsidRPr="00181738">
              <w:rPr>
                <w:rFonts w:cstheme="minorHAnsi"/>
              </w:rPr>
              <w:t>95</w:t>
            </w:r>
          </w:p>
        </w:tc>
        <w:tc>
          <w:tcPr>
            <w:tcW w:w="2613" w:type="dxa"/>
            <w:vAlign w:val="center"/>
          </w:tcPr>
          <w:p w14:paraId="26781919" w14:textId="77777777" w:rsidR="007D687A" w:rsidRPr="00181738" w:rsidRDefault="007D687A" w:rsidP="00333DB1">
            <w:pPr>
              <w:pStyle w:val="TableText"/>
              <w:rPr>
                <w:rFonts w:cstheme="minorHAnsi"/>
              </w:rPr>
            </w:pPr>
            <w:r w:rsidRPr="00181738">
              <w:rPr>
                <w:rFonts w:cstheme="minorHAnsi"/>
              </w:rPr>
              <w:t>Sodium calcium borate (ulexite)</w:t>
            </w:r>
          </w:p>
        </w:tc>
        <w:tc>
          <w:tcPr>
            <w:tcW w:w="1343" w:type="dxa"/>
            <w:vAlign w:val="center"/>
          </w:tcPr>
          <w:p w14:paraId="68678CF3" w14:textId="77777777" w:rsidR="007D687A" w:rsidRPr="00181738" w:rsidRDefault="007D687A" w:rsidP="00333DB1">
            <w:pPr>
              <w:pStyle w:val="TableText"/>
              <w:rPr>
                <w:rFonts w:cstheme="minorHAnsi"/>
              </w:rPr>
            </w:pPr>
            <w:r w:rsidRPr="00181738">
              <w:rPr>
                <w:rFonts w:cstheme="minorHAnsi"/>
              </w:rPr>
              <w:t>1319-33-1</w:t>
            </w:r>
          </w:p>
        </w:tc>
      </w:tr>
      <w:tr w:rsidR="007D687A" w:rsidRPr="00350EDC" w14:paraId="40D1C72C"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30B15748" w14:textId="77777777" w:rsidR="007D687A" w:rsidRPr="00181738" w:rsidRDefault="007D687A" w:rsidP="00333DB1">
            <w:pPr>
              <w:pStyle w:val="TableText"/>
              <w:rPr>
                <w:rFonts w:cstheme="minorHAnsi"/>
              </w:rPr>
            </w:pPr>
            <w:r w:rsidRPr="00181738">
              <w:rPr>
                <w:rFonts w:cstheme="minorHAnsi"/>
              </w:rPr>
              <w:t>38</w:t>
            </w:r>
          </w:p>
        </w:tc>
        <w:tc>
          <w:tcPr>
            <w:tcW w:w="3151" w:type="dxa"/>
            <w:vAlign w:val="center"/>
          </w:tcPr>
          <w:p w14:paraId="1E6E27FF" w14:textId="77777777" w:rsidR="007D687A" w:rsidRPr="00181738" w:rsidRDefault="007D687A" w:rsidP="00333DB1">
            <w:pPr>
              <w:pStyle w:val="TableText"/>
              <w:rPr>
                <w:rFonts w:cstheme="minorHAnsi"/>
              </w:rPr>
            </w:pPr>
            <w:r w:rsidRPr="00181738">
              <w:rPr>
                <w:rFonts w:cstheme="minorHAnsi"/>
              </w:rPr>
              <w:t>Citric acid</w:t>
            </w:r>
          </w:p>
        </w:tc>
        <w:tc>
          <w:tcPr>
            <w:tcW w:w="1371" w:type="dxa"/>
            <w:vAlign w:val="center"/>
          </w:tcPr>
          <w:p w14:paraId="03011604" w14:textId="52A255E8" w:rsidR="007D687A" w:rsidRPr="00181738" w:rsidRDefault="007D687A" w:rsidP="00333DB1">
            <w:pPr>
              <w:pStyle w:val="TableText"/>
              <w:rPr>
                <w:rFonts w:cstheme="minorHAnsi"/>
              </w:rPr>
            </w:pPr>
            <w:r w:rsidRPr="00181738">
              <w:rPr>
                <w:rFonts w:cstheme="minorHAnsi"/>
              </w:rPr>
              <w:t>77-92-9*</w:t>
            </w:r>
          </w:p>
        </w:tc>
        <w:tc>
          <w:tcPr>
            <w:tcW w:w="0" w:type="auto"/>
            <w:vAlign w:val="center"/>
          </w:tcPr>
          <w:p w14:paraId="5BB649A7" w14:textId="77777777" w:rsidR="007D687A" w:rsidRPr="00181738" w:rsidRDefault="007D687A" w:rsidP="00333DB1">
            <w:pPr>
              <w:pStyle w:val="TableText"/>
              <w:rPr>
                <w:rFonts w:cstheme="minorHAnsi"/>
              </w:rPr>
            </w:pPr>
            <w:r w:rsidRPr="00181738">
              <w:rPr>
                <w:rFonts w:cstheme="minorHAnsi"/>
              </w:rPr>
              <w:t>96</w:t>
            </w:r>
          </w:p>
        </w:tc>
        <w:tc>
          <w:tcPr>
            <w:tcW w:w="2613" w:type="dxa"/>
            <w:vAlign w:val="center"/>
          </w:tcPr>
          <w:p w14:paraId="7B348055" w14:textId="77777777" w:rsidR="007D687A" w:rsidRPr="00181738" w:rsidRDefault="007D687A" w:rsidP="00333DB1">
            <w:pPr>
              <w:pStyle w:val="TableText"/>
              <w:rPr>
                <w:rFonts w:cstheme="minorHAnsi"/>
              </w:rPr>
            </w:pPr>
            <w:r w:rsidRPr="00181738">
              <w:rPr>
                <w:rFonts w:cstheme="minorHAnsi"/>
              </w:rPr>
              <w:t>Sodium carbonate</w:t>
            </w:r>
          </w:p>
        </w:tc>
        <w:tc>
          <w:tcPr>
            <w:tcW w:w="1343" w:type="dxa"/>
            <w:vAlign w:val="center"/>
          </w:tcPr>
          <w:p w14:paraId="282C269B" w14:textId="5D059D36" w:rsidR="007D687A" w:rsidRPr="00181738" w:rsidRDefault="007D687A" w:rsidP="00333DB1">
            <w:pPr>
              <w:pStyle w:val="TableText"/>
              <w:rPr>
                <w:rFonts w:cstheme="minorHAnsi"/>
              </w:rPr>
            </w:pPr>
            <w:r w:rsidRPr="00181738">
              <w:rPr>
                <w:rFonts w:cstheme="minorHAnsi"/>
              </w:rPr>
              <w:t>497-19-8</w:t>
            </w:r>
            <w:r w:rsidR="00DE60CE" w:rsidRPr="00181738">
              <w:rPr>
                <w:rFonts w:cstheme="minorHAnsi"/>
              </w:rPr>
              <w:t>*</w:t>
            </w:r>
          </w:p>
        </w:tc>
      </w:tr>
      <w:tr w:rsidR="007D687A" w:rsidRPr="00350EDC" w14:paraId="0AE64836"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AD2CC09" w14:textId="77777777" w:rsidR="007D687A" w:rsidRPr="00181738" w:rsidRDefault="007D687A" w:rsidP="00333DB1">
            <w:pPr>
              <w:pStyle w:val="TableText"/>
              <w:rPr>
                <w:rFonts w:cstheme="minorHAnsi"/>
              </w:rPr>
            </w:pPr>
            <w:r w:rsidRPr="00181738">
              <w:rPr>
                <w:rFonts w:cstheme="minorHAnsi"/>
              </w:rPr>
              <w:t>39</w:t>
            </w:r>
          </w:p>
        </w:tc>
        <w:tc>
          <w:tcPr>
            <w:tcW w:w="3151" w:type="dxa"/>
            <w:vAlign w:val="center"/>
          </w:tcPr>
          <w:p w14:paraId="13EA4213" w14:textId="77777777" w:rsidR="007D687A" w:rsidRPr="00181738" w:rsidRDefault="007D687A" w:rsidP="00333DB1">
            <w:pPr>
              <w:pStyle w:val="TableText"/>
              <w:rPr>
                <w:rFonts w:cstheme="minorHAnsi"/>
              </w:rPr>
            </w:pPr>
            <w:r w:rsidRPr="00181738">
              <w:rPr>
                <w:rFonts w:cstheme="minorHAnsi"/>
              </w:rPr>
              <w:t>Citronellol</w:t>
            </w:r>
          </w:p>
        </w:tc>
        <w:tc>
          <w:tcPr>
            <w:tcW w:w="1371" w:type="dxa"/>
            <w:vAlign w:val="center"/>
          </w:tcPr>
          <w:p w14:paraId="1CF58D59" w14:textId="77777777" w:rsidR="007D687A" w:rsidRPr="00181738" w:rsidRDefault="007D687A" w:rsidP="00333DB1">
            <w:pPr>
              <w:pStyle w:val="TableText"/>
              <w:rPr>
                <w:rFonts w:cstheme="minorHAnsi"/>
              </w:rPr>
            </w:pPr>
            <w:r w:rsidRPr="00181738">
              <w:rPr>
                <w:rFonts w:cstheme="minorHAnsi"/>
              </w:rPr>
              <w:t>106-22-9</w:t>
            </w:r>
          </w:p>
        </w:tc>
        <w:tc>
          <w:tcPr>
            <w:tcW w:w="0" w:type="auto"/>
            <w:vAlign w:val="center"/>
          </w:tcPr>
          <w:p w14:paraId="133C5CE3" w14:textId="77777777" w:rsidR="007D687A" w:rsidRPr="00181738" w:rsidRDefault="007D687A" w:rsidP="00333DB1">
            <w:pPr>
              <w:pStyle w:val="TableText"/>
              <w:rPr>
                <w:rFonts w:cstheme="minorHAnsi"/>
              </w:rPr>
            </w:pPr>
            <w:r w:rsidRPr="00181738">
              <w:rPr>
                <w:rFonts w:cstheme="minorHAnsi"/>
              </w:rPr>
              <w:t>97</w:t>
            </w:r>
          </w:p>
        </w:tc>
        <w:tc>
          <w:tcPr>
            <w:tcW w:w="2613" w:type="dxa"/>
            <w:vAlign w:val="center"/>
          </w:tcPr>
          <w:p w14:paraId="0DC423DE" w14:textId="77777777" w:rsidR="007D687A" w:rsidRPr="00181738" w:rsidRDefault="007D687A" w:rsidP="00333DB1">
            <w:pPr>
              <w:pStyle w:val="TableText"/>
              <w:rPr>
                <w:rFonts w:cstheme="minorHAnsi"/>
              </w:rPr>
            </w:pPr>
            <w:r w:rsidRPr="00181738">
              <w:rPr>
                <w:rFonts w:cstheme="minorHAnsi"/>
              </w:rPr>
              <w:t>Sodium chloride</w:t>
            </w:r>
          </w:p>
        </w:tc>
        <w:tc>
          <w:tcPr>
            <w:tcW w:w="1343" w:type="dxa"/>
            <w:vAlign w:val="center"/>
          </w:tcPr>
          <w:p w14:paraId="38A0C65A" w14:textId="516B2629" w:rsidR="007D687A" w:rsidRPr="00181738" w:rsidRDefault="007D687A" w:rsidP="00333DB1">
            <w:pPr>
              <w:pStyle w:val="TableText"/>
              <w:rPr>
                <w:rFonts w:cstheme="minorHAnsi"/>
              </w:rPr>
            </w:pPr>
            <w:r w:rsidRPr="00181738">
              <w:rPr>
                <w:rFonts w:cstheme="minorHAnsi"/>
              </w:rPr>
              <w:t>7647-14-5</w:t>
            </w:r>
            <w:r w:rsidR="00DE60CE" w:rsidRPr="00181738">
              <w:rPr>
                <w:rFonts w:cstheme="minorHAnsi"/>
              </w:rPr>
              <w:t>*</w:t>
            </w:r>
          </w:p>
        </w:tc>
      </w:tr>
      <w:tr w:rsidR="007D687A" w:rsidRPr="00350EDC" w14:paraId="617A2CE0"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3F6CE71B" w14:textId="77777777" w:rsidR="007D687A" w:rsidRPr="00181738" w:rsidRDefault="007D687A" w:rsidP="00333DB1">
            <w:pPr>
              <w:pStyle w:val="TableText"/>
              <w:rPr>
                <w:rFonts w:cstheme="minorHAnsi"/>
              </w:rPr>
            </w:pPr>
            <w:r w:rsidRPr="00181738">
              <w:rPr>
                <w:rFonts w:cstheme="minorHAnsi"/>
              </w:rPr>
              <w:t>40</w:t>
            </w:r>
          </w:p>
        </w:tc>
        <w:tc>
          <w:tcPr>
            <w:tcW w:w="3151" w:type="dxa"/>
            <w:vAlign w:val="center"/>
          </w:tcPr>
          <w:p w14:paraId="4FEAC615" w14:textId="77777777" w:rsidR="007D687A" w:rsidRPr="00181738" w:rsidRDefault="007D687A" w:rsidP="00333DB1">
            <w:pPr>
              <w:pStyle w:val="TableText"/>
              <w:rPr>
                <w:rFonts w:cstheme="minorHAnsi"/>
              </w:rPr>
            </w:pPr>
            <w:r w:rsidRPr="00181738">
              <w:rPr>
                <w:rFonts w:cstheme="minorHAnsi"/>
              </w:rPr>
              <w:t>Coffee bean oil</w:t>
            </w:r>
          </w:p>
        </w:tc>
        <w:tc>
          <w:tcPr>
            <w:tcW w:w="1371" w:type="dxa"/>
            <w:vAlign w:val="center"/>
          </w:tcPr>
          <w:p w14:paraId="7CBDF435" w14:textId="77777777" w:rsidR="007D687A" w:rsidRPr="00181738" w:rsidRDefault="007D687A" w:rsidP="00333DB1">
            <w:pPr>
              <w:pStyle w:val="TableText"/>
              <w:rPr>
                <w:rFonts w:cstheme="minorHAnsi"/>
              </w:rPr>
            </w:pPr>
            <w:r w:rsidRPr="00181738">
              <w:rPr>
                <w:rFonts w:cstheme="minorHAnsi"/>
              </w:rPr>
              <w:t>8001-67-0</w:t>
            </w:r>
          </w:p>
        </w:tc>
        <w:tc>
          <w:tcPr>
            <w:tcW w:w="0" w:type="auto"/>
            <w:vAlign w:val="center"/>
          </w:tcPr>
          <w:p w14:paraId="1E4E9AA1" w14:textId="77777777" w:rsidR="007D687A" w:rsidRPr="00181738" w:rsidRDefault="007D687A" w:rsidP="00333DB1">
            <w:pPr>
              <w:pStyle w:val="TableText"/>
              <w:rPr>
                <w:rFonts w:cstheme="minorHAnsi"/>
              </w:rPr>
            </w:pPr>
            <w:r w:rsidRPr="00181738">
              <w:rPr>
                <w:rFonts w:cstheme="minorHAnsi"/>
              </w:rPr>
              <w:t>98</w:t>
            </w:r>
          </w:p>
        </w:tc>
        <w:tc>
          <w:tcPr>
            <w:tcW w:w="2613" w:type="dxa"/>
            <w:vAlign w:val="center"/>
          </w:tcPr>
          <w:p w14:paraId="488ED241" w14:textId="77777777" w:rsidR="007D687A" w:rsidRPr="00181738" w:rsidRDefault="007D687A" w:rsidP="00333DB1">
            <w:pPr>
              <w:pStyle w:val="TableText"/>
              <w:rPr>
                <w:rFonts w:cstheme="minorHAnsi"/>
              </w:rPr>
            </w:pPr>
            <w:r w:rsidRPr="00181738">
              <w:rPr>
                <w:rFonts w:cstheme="minorHAnsi"/>
              </w:rPr>
              <w:t>Sodium chlorite (NaClO</w:t>
            </w:r>
            <w:r w:rsidRPr="00181738">
              <w:rPr>
                <w:rFonts w:cstheme="minorHAnsi"/>
                <w:vertAlign w:val="subscript"/>
              </w:rPr>
              <w:t>2</w:t>
            </w:r>
            <w:r w:rsidRPr="00181738">
              <w:rPr>
                <w:rFonts w:cstheme="minorHAnsi"/>
              </w:rPr>
              <w:t>)</w:t>
            </w:r>
          </w:p>
        </w:tc>
        <w:tc>
          <w:tcPr>
            <w:tcW w:w="1343" w:type="dxa"/>
            <w:vAlign w:val="center"/>
          </w:tcPr>
          <w:p w14:paraId="2A24D132" w14:textId="17CB251A" w:rsidR="007D687A" w:rsidRPr="00181738" w:rsidRDefault="007D687A" w:rsidP="00333DB1">
            <w:pPr>
              <w:pStyle w:val="TableText"/>
              <w:rPr>
                <w:rFonts w:cstheme="minorHAnsi"/>
              </w:rPr>
            </w:pPr>
            <w:r w:rsidRPr="00181738">
              <w:rPr>
                <w:rFonts w:cstheme="minorHAnsi"/>
              </w:rPr>
              <w:t>7758-19-2</w:t>
            </w:r>
            <w:r w:rsidR="009C61E1" w:rsidRPr="00181738">
              <w:rPr>
                <w:rFonts w:cstheme="minorHAnsi"/>
              </w:rPr>
              <w:t>*</w:t>
            </w:r>
          </w:p>
        </w:tc>
      </w:tr>
      <w:tr w:rsidR="007D687A" w:rsidRPr="00350EDC" w14:paraId="5AA444BA"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71872AE" w14:textId="77777777" w:rsidR="007D687A" w:rsidRPr="00181738" w:rsidRDefault="007D687A" w:rsidP="00333DB1">
            <w:pPr>
              <w:pStyle w:val="TableText"/>
              <w:rPr>
                <w:rFonts w:cstheme="minorHAnsi"/>
              </w:rPr>
            </w:pPr>
            <w:r w:rsidRPr="00181738">
              <w:rPr>
                <w:rFonts w:cstheme="minorHAnsi"/>
              </w:rPr>
              <w:t>41</w:t>
            </w:r>
          </w:p>
        </w:tc>
        <w:tc>
          <w:tcPr>
            <w:tcW w:w="3151" w:type="dxa"/>
            <w:vAlign w:val="center"/>
          </w:tcPr>
          <w:p w14:paraId="6FF446DD" w14:textId="77777777" w:rsidR="007D687A" w:rsidRPr="00181738" w:rsidRDefault="007D687A" w:rsidP="00333DB1">
            <w:pPr>
              <w:pStyle w:val="TableText"/>
              <w:rPr>
                <w:rFonts w:cstheme="minorHAnsi"/>
                <w:color w:val="000000" w:themeColor="text1"/>
              </w:rPr>
            </w:pPr>
            <w:r w:rsidRPr="00181738">
              <w:rPr>
                <w:rFonts w:cstheme="minorHAnsi"/>
                <w:color w:val="000000" w:themeColor="text1"/>
              </w:rPr>
              <w:t>Coco alkyldimethyl oxide</w:t>
            </w:r>
          </w:p>
        </w:tc>
        <w:tc>
          <w:tcPr>
            <w:tcW w:w="1371" w:type="dxa"/>
            <w:vAlign w:val="center"/>
          </w:tcPr>
          <w:p w14:paraId="094F7B55" w14:textId="77777777" w:rsidR="007D687A" w:rsidRPr="00181738" w:rsidRDefault="007D687A" w:rsidP="00333DB1">
            <w:pPr>
              <w:pStyle w:val="TableText"/>
              <w:rPr>
                <w:rFonts w:cstheme="minorHAnsi"/>
              </w:rPr>
            </w:pPr>
            <w:r w:rsidRPr="00181738">
              <w:rPr>
                <w:rFonts w:cstheme="minorHAnsi"/>
              </w:rPr>
              <w:t>61788-90-7</w:t>
            </w:r>
          </w:p>
        </w:tc>
        <w:tc>
          <w:tcPr>
            <w:tcW w:w="0" w:type="auto"/>
            <w:vAlign w:val="center"/>
          </w:tcPr>
          <w:p w14:paraId="493B26D9" w14:textId="77777777" w:rsidR="007D687A" w:rsidRPr="00181738" w:rsidRDefault="007D687A" w:rsidP="00333DB1">
            <w:pPr>
              <w:pStyle w:val="TableText"/>
              <w:rPr>
                <w:rFonts w:cstheme="minorHAnsi"/>
              </w:rPr>
            </w:pPr>
            <w:r w:rsidRPr="00181738">
              <w:rPr>
                <w:rFonts w:cstheme="minorHAnsi"/>
              </w:rPr>
              <w:t>99</w:t>
            </w:r>
          </w:p>
        </w:tc>
        <w:tc>
          <w:tcPr>
            <w:tcW w:w="2613" w:type="dxa"/>
            <w:vAlign w:val="center"/>
          </w:tcPr>
          <w:p w14:paraId="7D4E2ACB" w14:textId="77777777" w:rsidR="007D687A" w:rsidRPr="00181738" w:rsidRDefault="007D687A" w:rsidP="00333DB1">
            <w:pPr>
              <w:pStyle w:val="TableText"/>
              <w:rPr>
                <w:rFonts w:cstheme="minorHAnsi"/>
              </w:rPr>
            </w:pPr>
            <w:r w:rsidRPr="00181738">
              <w:rPr>
                <w:rFonts w:cstheme="minorHAnsi"/>
              </w:rPr>
              <w:t>Sodium hydroxide</w:t>
            </w:r>
          </w:p>
        </w:tc>
        <w:tc>
          <w:tcPr>
            <w:tcW w:w="1343" w:type="dxa"/>
            <w:vAlign w:val="center"/>
          </w:tcPr>
          <w:p w14:paraId="3ACCB764" w14:textId="16A3DE45" w:rsidR="007D687A" w:rsidRPr="00181738" w:rsidRDefault="007D687A" w:rsidP="00333DB1">
            <w:pPr>
              <w:pStyle w:val="TableText"/>
              <w:rPr>
                <w:rFonts w:cstheme="minorHAnsi"/>
              </w:rPr>
            </w:pPr>
            <w:r w:rsidRPr="00181738">
              <w:rPr>
                <w:rFonts w:cstheme="minorHAnsi"/>
              </w:rPr>
              <w:t>1310-73-2</w:t>
            </w:r>
            <w:r w:rsidR="00DE60CE" w:rsidRPr="00181738">
              <w:rPr>
                <w:rFonts w:cstheme="minorHAnsi"/>
              </w:rPr>
              <w:t>*</w:t>
            </w:r>
          </w:p>
        </w:tc>
      </w:tr>
      <w:tr w:rsidR="007D687A" w:rsidRPr="00350EDC" w14:paraId="516DD111"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AED85C2" w14:textId="77777777" w:rsidR="007D687A" w:rsidRPr="00181738" w:rsidRDefault="007D687A" w:rsidP="00333DB1">
            <w:pPr>
              <w:pStyle w:val="TableText"/>
              <w:rPr>
                <w:rFonts w:cstheme="minorHAnsi"/>
              </w:rPr>
            </w:pPr>
            <w:r w:rsidRPr="00181738">
              <w:rPr>
                <w:rFonts w:cstheme="minorHAnsi"/>
              </w:rPr>
              <w:t>42</w:t>
            </w:r>
          </w:p>
        </w:tc>
        <w:tc>
          <w:tcPr>
            <w:tcW w:w="3151" w:type="dxa"/>
            <w:vAlign w:val="center"/>
          </w:tcPr>
          <w:p w14:paraId="35315CC9" w14:textId="77777777" w:rsidR="007D687A" w:rsidRPr="00181738" w:rsidRDefault="007D687A" w:rsidP="00333DB1">
            <w:pPr>
              <w:pStyle w:val="TableText"/>
              <w:rPr>
                <w:rFonts w:cstheme="minorHAnsi"/>
              </w:rPr>
            </w:pPr>
            <w:r w:rsidRPr="00181738">
              <w:rPr>
                <w:rFonts w:cstheme="minorHAnsi"/>
              </w:rPr>
              <w:t>Corundum (Al</w:t>
            </w:r>
            <w:r w:rsidRPr="00181738">
              <w:rPr>
                <w:rFonts w:cstheme="minorHAnsi"/>
                <w:vertAlign w:val="subscript"/>
              </w:rPr>
              <w:t>2</w:t>
            </w:r>
            <w:r w:rsidRPr="00181738">
              <w:rPr>
                <w:rFonts w:cstheme="minorHAnsi"/>
              </w:rPr>
              <w:t>O</w:t>
            </w:r>
            <w:r w:rsidRPr="00181738">
              <w:rPr>
                <w:rFonts w:cstheme="minorHAnsi"/>
                <w:vertAlign w:val="subscript"/>
              </w:rPr>
              <w:t>3</w:t>
            </w:r>
            <w:r w:rsidRPr="00181738">
              <w:rPr>
                <w:rFonts w:cstheme="minorHAnsi"/>
              </w:rPr>
              <w:t>)</w:t>
            </w:r>
          </w:p>
        </w:tc>
        <w:tc>
          <w:tcPr>
            <w:tcW w:w="1371" w:type="dxa"/>
            <w:vAlign w:val="center"/>
          </w:tcPr>
          <w:p w14:paraId="41C167DB" w14:textId="77777777" w:rsidR="007D687A" w:rsidRPr="00181738" w:rsidRDefault="007D687A" w:rsidP="00333DB1">
            <w:pPr>
              <w:pStyle w:val="TableText"/>
              <w:rPr>
                <w:rFonts w:cstheme="minorHAnsi"/>
              </w:rPr>
            </w:pPr>
            <w:r w:rsidRPr="00181738">
              <w:rPr>
                <w:rFonts w:cstheme="minorHAnsi"/>
              </w:rPr>
              <w:t>1302-74-5</w:t>
            </w:r>
          </w:p>
        </w:tc>
        <w:tc>
          <w:tcPr>
            <w:tcW w:w="0" w:type="auto"/>
            <w:vAlign w:val="center"/>
          </w:tcPr>
          <w:p w14:paraId="33BA186C" w14:textId="77777777" w:rsidR="007D687A" w:rsidRPr="00181738" w:rsidRDefault="007D687A" w:rsidP="00333DB1">
            <w:pPr>
              <w:pStyle w:val="TableText"/>
              <w:rPr>
                <w:rFonts w:cstheme="minorHAnsi"/>
              </w:rPr>
            </w:pPr>
            <w:r w:rsidRPr="00181738">
              <w:rPr>
                <w:rFonts w:cstheme="minorHAnsi"/>
              </w:rPr>
              <w:t>100</w:t>
            </w:r>
          </w:p>
        </w:tc>
        <w:tc>
          <w:tcPr>
            <w:tcW w:w="2613" w:type="dxa"/>
            <w:vAlign w:val="center"/>
          </w:tcPr>
          <w:p w14:paraId="0547B53D" w14:textId="77777777" w:rsidR="007D687A" w:rsidRPr="00181738" w:rsidRDefault="007D687A" w:rsidP="00333DB1">
            <w:pPr>
              <w:pStyle w:val="TableText"/>
              <w:rPr>
                <w:rFonts w:cstheme="minorHAnsi"/>
              </w:rPr>
            </w:pPr>
            <w:r w:rsidRPr="00181738">
              <w:rPr>
                <w:rFonts w:cstheme="minorHAnsi"/>
              </w:rPr>
              <w:t>Sodium hypochlorite</w:t>
            </w:r>
          </w:p>
        </w:tc>
        <w:tc>
          <w:tcPr>
            <w:tcW w:w="1343" w:type="dxa"/>
            <w:vAlign w:val="center"/>
          </w:tcPr>
          <w:p w14:paraId="2B009C02" w14:textId="6C072738" w:rsidR="007D687A" w:rsidRPr="00181738" w:rsidRDefault="007D687A" w:rsidP="00333DB1">
            <w:pPr>
              <w:pStyle w:val="TableText"/>
              <w:rPr>
                <w:rFonts w:cstheme="minorHAnsi"/>
              </w:rPr>
            </w:pPr>
            <w:r w:rsidRPr="00181738">
              <w:rPr>
                <w:rFonts w:cstheme="minorHAnsi"/>
              </w:rPr>
              <w:t>7681-52-9</w:t>
            </w:r>
            <w:r w:rsidR="009C61E1" w:rsidRPr="00181738">
              <w:rPr>
                <w:rFonts w:cstheme="minorHAnsi"/>
              </w:rPr>
              <w:t>*</w:t>
            </w:r>
          </w:p>
        </w:tc>
      </w:tr>
      <w:tr w:rsidR="007D687A" w:rsidRPr="00350EDC" w14:paraId="16D76715"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CFA58EE" w14:textId="77777777" w:rsidR="007D687A" w:rsidRPr="00181738" w:rsidRDefault="007D687A" w:rsidP="00333DB1">
            <w:pPr>
              <w:pStyle w:val="TableText"/>
              <w:rPr>
                <w:rFonts w:cstheme="minorHAnsi"/>
              </w:rPr>
            </w:pPr>
            <w:r w:rsidRPr="00181738">
              <w:rPr>
                <w:rFonts w:cstheme="minorHAnsi"/>
              </w:rPr>
              <w:t>43</w:t>
            </w:r>
          </w:p>
        </w:tc>
        <w:tc>
          <w:tcPr>
            <w:tcW w:w="3151" w:type="dxa"/>
            <w:vAlign w:val="center"/>
          </w:tcPr>
          <w:p w14:paraId="2B32A7E9" w14:textId="7DBD7B5D" w:rsidR="007D687A" w:rsidRPr="00181738" w:rsidRDefault="0062596F" w:rsidP="00333DB1">
            <w:pPr>
              <w:pStyle w:val="TableText"/>
              <w:rPr>
                <w:rFonts w:cstheme="minorHAnsi"/>
              </w:rPr>
            </w:pPr>
            <w:r>
              <w:rPr>
                <w:rFonts w:cstheme="minorHAnsi"/>
              </w:rPr>
              <w:t>Copper (II)</w:t>
            </w:r>
            <w:r w:rsidRPr="00181738">
              <w:rPr>
                <w:rFonts w:cstheme="minorHAnsi"/>
              </w:rPr>
              <w:t xml:space="preserve"> </w:t>
            </w:r>
            <w:r w:rsidR="007D687A" w:rsidRPr="00181738">
              <w:rPr>
                <w:rFonts w:cstheme="minorHAnsi"/>
              </w:rPr>
              <w:t>sulfate</w:t>
            </w:r>
          </w:p>
        </w:tc>
        <w:tc>
          <w:tcPr>
            <w:tcW w:w="1371" w:type="dxa"/>
            <w:vAlign w:val="center"/>
          </w:tcPr>
          <w:p w14:paraId="51605C73" w14:textId="77777777" w:rsidR="007D687A" w:rsidRPr="00181738" w:rsidRDefault="007D687A" w:rsidP="00333DB1">
            <w:pPr>
              <w:pStyle w:val="TableText"/>
              <w:rPr>
                <w:rFonts w:cstheme="minorHAnsi"/>
              </w:rPr>
            </w:pPr>
            <w:r w:rsidRPr="00181738">
              <w:rPr>
                <w:rFonts w:cstheme="minorHAnsi"/>
              </w:rPr>
              <w:t>7758-98-7</w:t>
            </w:r>
          </w:p>
        </w:tc>
        <w:tc>
          <w:tcPr>
            <w:tcW w:w="0" w:type="auto"/>
            <w:vAlign w:val="center"/>
          </w:tcPr>
          <w:p w14:paraId="78C79A90" w14:textId="77777777" w:rsidR="007D687A" w:rsidRPr="00181738" w:rsidRDefault="007D687A" w:rsidP="00333DB1">
            <w:pPr>
              <w:pStyle w:val="TableText"/>
              <w:rPr>
                <w:rFonts w:cstheme="minorHAnsi"/>
              </w:rPr>
            </w:pPr>
            <w:r w:rsidRPr="00181738">
              <w:rPr>
                <w:rFonts w:cstheme="minorHAnsi"/>
              </w:rPr>
              <w:t>101</w:t>
            </w:r>
          </w:p>
        </w:tc>
        <w:tc>
          <w:tcPr>
            <w:tcW w:w="2613" w:type="dxa"/>
            <w:vAlign w:val="center"/>
          </w:tcPr>
          <w:p w14:paraId="1C819102" w14:textId="77777777" w:rsidR="007D687A" w:rsidRPr="00181738" w:rsidRDefault="007D687A" w:rsidP="00333DB1">
            <w:pPr>
              <w:pStyle w:val="TableText"/>
              <w:rPr>
                <w:rFonts w:cstheme="minorHAnsi"/>
              </w:rPr>
            </w:pPr>
            <w:r w:rsidRPr="00181738">
              <w:rPr>
                <w:rFonts w:cstheme="minorHAnsi"/>
              </w:rPr>
              <w:t>Sodium iodide</w:t>
            </w:r>
          </w:p>
        </w:tc>
        <w:tc>
          <w:tcPr>
            <w:tcW w:w="1343" w:type="dxa"/>
            <w:vAlign w:val="center"/>
          </w:tcPr>
          <w:p w14:paraId="31A4B598" w14:textId="77777777" w:rsidR="007D687A" w:rsidRPr="00181738" w:rsidRDefault="007D687A" w:rsidP="00333DB1">
            <w:pPr>
              <w:pStyle w:val="TableText"/>
              <w:rPr>
                <w:rFonts w:cstheme="minorHAnsi"/>
              </w:rPr>
            </w:pPr>
            <w:r w:rsidRPr="00181738">
              <w:rPr>
                <w:rFonts w:cstheme="minorHAnsi"/>
              </w:rPr>
              <w:t>7681-82-5</w:t>
            </w:r>
          </w:p>
        </w:tc>
      </w:tr>
      <w:tr w:rsidR="007D687A" w:rsidRPr="00350EDC" w14:paraId="2104EF45"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09A4274" w14:textId="77777777" w:rsidR="007D687A" w:rsidRPr="00181738" w:rsidRDefault="007D687A" w:rsidP="00333DB1">
            <w:pPr>
              <w:pStyle w:val="TableText"/>
              <w:rPr>
                <w:rFonts w:cstheme="minorHAnsi"/>
              </w:rPr>
            </w:pPr>
            <w:r w:rsidRPr="00181738">
              <w:rPr>
                <w:rFonts w:cstheme="minorHAnsi"/>
              </w:rPr>
              <w:t>44</w:t>
            </w:r>
          </w:p>
        </w:tc>
        <w:tc>
          <w:tcPr>
            <w:tcW w:w="3151" w:type="dxa"/>
            <w:vAlign w:val="center"/>
          </w:tcPr>
          <w:p w14:paraId="18F45454" w14:textId="77777777" w:rsidR="007D687A" w:rsidRPr="00181738" w:rsidRDefault="007D687A" w:rsidP="00333DB1">
            <w:pPr>
              <w:pStyle w:val="TableText"/>
              <w:rPr>
                <w:rFonts w:cstheme="minorHAnsi"/>
              </w:rPr>
            </w:pPr>
            <w:r w:rsidRPr="00181738">
              <w:rPr>
                <w:rFonts w:cstheme="minorHAnsi"/>
              </w:rPr>
              <w:t>Decamethylcyclopentasiloxane</w:t>
            </w:r>
          </w:p>
        </w:tc>
        <w:tc>
          <w:tcPr>
            <w:tcW w:w="1371" w:type="dxa"/>
            <w:vAlign w:val="center"/>
          </w:tcPr>
          <w:p w14:paraId="7053DB7A" w14:textId="77777777" w:rsidR="007D687A" w:rsidRPr="00181738" w:rsidRDefault="007D687A" w:rsidP="00333DB1">
            <w:pPr>
              <w:pStyle w:val="TableText"/>
              <w:rPr>
                <w:rFonts w:cstheme="minorHAnsi"/>
              </w:rPr>
            </w:pPr>
            <w:r w:rsidRPr="00181738">
              <w:rPr>
                <w:rFonts w:cstheme="minorHAnsi"/>
              </w:rPr>
              <w:t>541-02-6</w:t>
            </w:r>
          </w:p>
        </w:tc>
        <w:tc>
          <w:tcPr>
            <w:tcW w:w="0" w:type="auto"/>
            <w:vAlign w:val="center"/>
          </w:tcPr>
          <w:p w14:paraId="5C17C3AA" w14:textId="77777777" w:rsidR="007D687A" w:rsidRPr="00181738" w:rsidRDefault="007D687A" w:rsidP="00333DB1">
            <w:pPr>
              <w:pStyle w:val="TableText"/>
              <w:rPr>
                <w:rFonts w:cstheme="minorHAnsi"/>
              </w:rPr>
            </w:pPr>
            <w:r w:rsidRPr="00181738">
              <w:rPr>
                <w:rFonts w:cstheme="minorHAnsi"/>
              </w:rPr>
              <w:t>102</w:t>
            </w:r>
          </w:p>
        </w:tc>
        <w:tc>
          <w:tcPr>
            <w:tcW w:w="2613" w:type="dxa"/>
            <w:vAlign w:val="center"/>
          </w:tcPr>
          <w:p w14:paraId="16BA43C7" w14:textId="77777777" w:rsidR="007D687A" w:rsidRPr="00181738" w:rsidRDefault="007D687A" w:rsidP="00333DB1">
            <w:pPr>
              <w:pStyle w:val="TableText"/>
              <w:rPr>
                <w:rFonts w:cstheme="minorHAnsi"/>
              </w:rPr>
            </w:pPr>
            <w:r w:rsidRPr="00181738">
              <w:rPr>
                <w:rFonts w:cstheme="minorHAnsi"/>
              </w:rPr>
              <w:t>Sodium persulfate</w:t>
            </w:r>
          </w:p>
        </w:tc>
        <w:tc>
          <w:tcPr>
            <w:tcW w:w="1343" w:type="dxa"/>
            <w:vAlign w:val="center"/>
          </w:tcPr>
          <w:p w14:paraId="02C6D5CE" w14:textId="3B6CF92F" w:rsidR="007D687A" w:rsidRPr="00181738" w:rsidRDefault="007D687A" w:rsidP="00333DB1">
            <w:pPr>
              <w:pStyle w:val="TableText"/>
              <w:rPr>
                <w:rFonts w:cstheme="minorHAnsi"/>
              </w:rPr>
            </w:pPr>
            <w:r w:rsidRPr="00181738">
              <w:rPr>
                <w:rFonts w:cstheme="minorHAnsi"/>
              </w:rPr>
              <w:t>7775-27-1</w:t>
            </w:r>
            <w:r w:rsidR="00DE60CE" w:rsidRPr="00181738">
              <w:rPr>
                <w:rFonts w:cstheme="minorHAnsi"/>
              </w:rPr>
              <w:t>*</w:t>
            </w:r>
          </w:p>
        </w:tc>
      </w:tr>
      <w:tr w:rsidR="007D687A" w:rsidRPr="00350EDC" w14:paraId="0BC47559"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55BDCB8" w14:textId="77777777" w:rsidR="007D687A" w:rsidRPr="00181738" w:rsidRDefault="007D687A" w:rsidP="00333DB1">
            <w:pPr>
              <w:pStyle w:val="TableText"/>
              <w:rPr>
                <w:rFonts w:cstheme="minorHAnsi"/>
              </w:rPr>
            </w:pPr>
            <w:r w:rsidRPr="00181738">
              <w:rPr>
                <w:rFonts w:cstheme="minorHAnsi"/>
              </w:rPr>
              <w:t>45</w:t>
            </w:r>
          </w:p>
        </w:tc>
        <w:tc>
          <w:tcPr>
            <w:tcW w:w="3151" w:type="dxa"/>
            <w:vAlign w:val="center"/>
          </w:tcPr>
          <w:p w14:paraId="402F6798" w14:textId="77777777" w:rsidR="007D687A" w:rsidRPr="00181738" w:rsidRDefault="007D687A" w:rsidP="00333DB1">
            <w:pPr>
              <w:pStyle w:val="TableText"/>
              <w:rPr>
                <w:rFonts w:cstheme="minorHAnsi"/>
              </w:rPr>
            </w:pPr>
            <w:r w:rsidRPr="00181738">
              <w:rPr>
                <w:rFonts w:cstheme="minorHAnsi"/>
              </w:rPr>
              <w:t>Diatomaceous earth, calcined powder</w:t>
            </w:r>
          </w:p>
        </w:tc>
        <w:tc>
          <w:tcPr>
            <w:tcW w:w="1371" w:type="dxa"/>
            <w:vAlign w:val="center"/>
          </w:tcPr>
          <w:p w14:paraId="75A60982" w14:textId="2234BCD0" w:rsidR="007D687A" w:rsidRPr="00181738" w:rsidRDefault="007D687A" w:rsidP="00333DB1">
            <w:pPr>
              <w:pStyle w:val="TableText"/>
              <w:rPr>
                <w:rFonts w:cstheme="minorHAnsi"/>
              </w:rPr>
            </w:pPr>
            <w:r w:rsidRPr="00181738">
              <w:rPr>
                <w:rFonts w:cstheme="minorHAnsi"/>
              </w:rPr>
              <w:t>91053-39-3</w:t>
            </w:r>
            <w:r w:rsidR="00DE60CE" w:rsidRPr="00181738">
              <w:rPr>
                <w:rFonts w:cstheme="minorHAnsi"/>
              </w:rPr>
              <w:t>*</w:t>
            </w:r>
          </w:p>
        </w:tc>
        <w:tc>
          <w:tcPr>
            <w:tcW w:w="0" w:type="auto"/>
            <w:vAlign w:val="center"/>
          </w:tcPr>
          <w:p w14:paraId="7DC7B184" w14:textId="77777777" w:rsidR="007D687A" w:rsidRPr="00181738" w:rsidRDefault="007D687A" w:rsidP="00333DB1">
            <w:pPr>
              <w:pStyle w:val="TableText"/>
              <w:rPr>
                <w:rFonts w:cstheme="minorHAnsi"/>
              </w:rPr>
            </w:pPr>
            <w:r w:rsidRPr="00181738">
              <w:rPr>
                <w:rFonts w:cstheme="minorHAnsi"/>
              </w:rPr>
              <w:t>103</w:t>
            </w:r>
          </w:p>
        </w:tc>
        <w:tc>
          <w:tcPr>
            <w:tcW w:w="2613" w:type="dxa"/>
            <w:vAlign w:val="center"/>
          </w:tcPr>
          <w:p w14:paraId="70F2075E" w14:textId="77777777" w:rsidR="007D687A" w:rsidRPr="00181738" w:rsidRDefault="007D687A" w:rsidP="00333DB1">
            <w:pPr>
              <w:pStyle w:val="TableText"/>
              <w:rPr>
                <w:rFonts w:cstheme="minorHAnsi"/>
              </w:rPr>
            </w:pPr>
            <w:r w:rsidRPr="00181738">
              <w:rPr>
                <w:rFonts w:cstheme="minorHAnsi"/>
              </w:rPr>
              <w:t>Sodium pyrophosphate</w:t>
            </w:r>
          </w:p>
        </w:tc>
        <w:tc>
          <w:tcPr>
            <w:tcW w:w="1343" w:type="dxa"/>
            <w:vAlign w:val="center"/>
          </w:tcPr>
          <w:p w14:paraId="10118914" w14:textId="552D6CCB" w:rsidR="007D687A" w:rsidRPr="00181738" w:rsidRDefault="00C530AE" w:rsidP="00333DB1">
            <w:pPr>
              <w:pStyle w:val="TableText"/>
              <w:rPr>
                <w:rFonts w:cstheme="minorHAnsi"/>
              </w:rPr>
            </w:pPr>
            <w:r w:rsidRPr="00181738">
              <w:rPr>
                <w:rFonts w:cstheme="minorHAnsi"/>
              </w:rPr>
              <w:t>7447-40-7</w:t>
            </w:r>
            <w:r w:rsidR="00DE60CE" w:rsidRPr="00181738">
              <w:rPr>
                <w:rFonts w:cstheme="minorHAnsi"/>
              </w:rPr>
              <w:t>*</w:t>
            </w:r>
          </w:p>
        </w:tc>
      </w:tr>
      <w:tr w:rsidR="007D687A" w:rsidRPr="00350EDC" w14:paraId="5D0C0473"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0AD689D6" w14:textId="77777777" w:rsidR="007D687A" w:rsidRPr="00181738" w:rsidRDefault="007D687A" w:rsidP="00333DB1">
            <w:pPr>
              <w:pStyle w:val="TableText"/>
              <w:rPr>
                <w:rFonts w:cstheme="minorHAnsi"/>
              </w:rPr>
            </w:pPr>
            <w:r w:rsidRPr="00181738">
              <w:rPr>
                <w:rFonts w:cstheme="minorHAnsi"/>
              </w:rPr>
              <w:t>46</w:t>
            </w:r>
          </w:p>
        </w:tc>
        <w:tc>
          <w:tcPr>
            <w:tcW w:w="3151" w:type="dxa"/>
            <w:vAlign w:val="center"/>
          </w:tcPr>
          <w:p w14:paraId="63729A8D" w14:textId="77777777" w:rsidR="007D687A" w:rsidRPr="00181738" w:rsidRDefault="007D687A" w:rsidP="00333DB1">
            <w:pPr>
              <w:pStyle w:val="TableText"/>
              <w:rPr>
                <w:rFonts w:cstheme="minorHAnsi"/>
              </w:rPr>
            </w:pPr>
            <w:r w:rsidRPr="00181738">
              <w:rPr>
                <w:rFonts w:cstheme="minorHAnsi"/>
              </w:rPr>
              <w:t>Dicoco dimethyl ammonium chloride</w:t>
            </w:r>
          </w:p>
        </w:tc>
        <w:tc>
          <w:tcPr>
            <w:tcW w:w="1371" w:type="dxa"/>
            <w:vAlign w:val="center"/>
          </w:tcPr>
          <w:p w14:paraId="3E9FFBD3" w14:textId="77777777" w:rsidR="007D687A" w:rsidRPr="00181738" w:rsidRDefault="007D687A" w:rsidP="00333DB1">
            <w:pPr>
              <w:pStyle w:val="TableText"/>
              <w:rPr>
                <w:rFonts w:cstheme="minorHAnsi"/>
              </w:rPr>
            </w:pPr>
            <w:r w:rsidRPr="00181738">
              <w:rPr>
                <w:rFonts w:cstheme="minorHAnsi"/>
              </w:rPr>
              <w:t>61789-77-3</w:t>
            </w:r>
          </w:p>
        </w:tc>
        <w:tc>
          <w:tcPr>
            <w:tcW w:w="0" w:type="auto"/>
            <w:vAlign w:val="center"/>
          </w:tcPr>
          <w:p w14:paraId="1A8C9702" w14:textId="77777777" w:rsidR="007D687A" w:rsidRPr="00181738" w:rsidRDefault="007D687A" w:rsidP="00333DB1">
            <w:pPr>
              <w:pStyle w:val="TableText"/>
              <w:rPr>
                <w:rFonts w:cstheme="minorHAnsi"/>
              </w:rPr>
            </w:pPr>
            <w:r w:rsidRPr="00181738">
              <w:rPr>
                <w:rFonts w:cstheme="minorHAnsi"/>
              </w:rPr>
              <w:t>104</w:t>
            </w:r>
          </w:p>
        </w:tc>
        <w:tc>
          <w:tcPr>
            <w:tcW w:w="2613" w:type="dxa"/>
            <w:vAlign w:val="center"/>
          </w:tcPr>
          <w:p w14:paraId="1E89FAE6" w14:textId="77777777" w:rsidR="007D687A" w:rsidRPr="00181738" w:rsidRDefault="007D687A" w:rsidP="00333DB1">
            <w:pPr>
              <w:pStyle w:val="TableText"/>
              <w:rPr>
                <w:rFonts w:cstheme="minorHAnsi"/>
              </w:rPr>
            </w:pPr>
            <w:r w:rsidRPr="00181738">
              <w:rPr>
                <w:rFonts w:cstheme="minorHAnsi"/>
              </w:rPr>
              <w:t>Sodium sulfate</w:t>
            </w:r>
          </w:p>
        </w:tc>
        <w:tc>
          <w:tcPr>
            <w:tcW w:w="1343" w:type="dxa"/>
            <w:vAlign w:val="center"/>
          </w:tcPr>
          <w:p w14:paraId="2E6B14DC" w14:textId="55573470" w:rsidR="007D687A" w:rsidRPr="00181738" w:rsidRDefault="007D687A" w:rsidP="00333DB1">
            <w:pPr>
              <w:pStyle w:val="TableText"/>
              <w:rPr>
                <w:rFonts w:cstheme="minorHAnsi"/>
              </w:rPr>
            </w:pPr>
            <w:r w:rsidRPr="00181738">
              <w:rPr>
                <w:rFonts w:cstheme="minorHAnsi"/>
              </w:rPr>
              <w:t>7757-82-6</w:t>
            </w:r>
            <w:r w:rsidR="00DE60CE" w:rsidRPr="00181738">
              <w:rPr>
                <w:rFonts w:cstheme="minorHAnsi"/>
              </w:rPr>
              <w:t>*</w:t>
            </w:r>
          </w:p>
        </w:tc>
      </w:tr>
      <w:tr w:rsidR="007D687A" w:rsidRPr="00350EDC" w14:paraId="18001A2B"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113A963" w14:textId="77777777" w:rsidR="007D687A" w:rsidRPr="00181738" w:rsidRDefault="007D687A" w:rsidP="00333DB1">
            <w:pPr>
              <w:pStyle w:val="TableText"/>
              <w:rPr>
                <w:rFonts w:cstheme="minorHAnsi"/>
              </w:rPr>
            </w:pPr>
            <w:r w:rsidRPr="00181738">
              <w:rPr>
                <w:rFonts w:cstheme="minorHAnsi"/>
              </w:rPr>
              <w:t>47</w:t>
            </w:r>
          </w:p>
        </w:tc>
        <w:tc>
          <w:tcPr>
            <w:tcW w:w="3151" w:type="dxa"/>
            <w:vAlign w:val="center"/>
          </w:tcPr>
          <w:p w14:paraId="5A560D3C" w14:textId="77777777" w:rsidR="007D687A" w:rsidRPr="00181738" w:rsidRDefault="007D687A" w:rsidP="00333DB1">
            <w:pPr>
              <w:pStyle w:val="TableText"/>
              <w:rPr>
                <w:rFonts w:cstheme="minorHAnsi"/>
              </w:rPr>
            </w:pPr>
            <w:r w:rsidRPr="00181738">
              <w:rPr>
                <w:rFonts w:cstheme="minorHAnsi"/>
              </w:rPr>
              <w:t>Diethylene glycol</w:t>
            </w:r>
          </w:p>
        </w:tc>
        <w:tc>
          <w:tcPr>
            <w:tcW w:w="1371" w:type="dxa"/>
            <w:vAlign w:val="center"/>
          </w:tcPr>
          <w:p w14:paraId="3246A192" w14:textId="77777777" w:rsidR="007D687A" w:rsidRPr="00181738" w:rsidRDefault="007D687A" w:rsidP="00333DB1">
            <w:pPr>
              <w:pStyle w:val="TableText"/>
              <w:rPr>
                <w:rFonts w:cstheme="minorHAnsi"/>
              </w:rPr>
            </w:pPr>
            <w:r w:rsidRPr="00181738">
              <w:rPr>
                <w:rFonts w:cstheme="minorHAnsi"/>
              </w:rPr>
              <w:t>111-46-6</w:t>
            </w:r>
          </w:p>
        </w:tc>
        <w:tc>
          <w:tcPr>
            <w:tcW w:w="0" w:type="auto"/>
            <w:vAlign w:val="center"/>
          </w:tcPr>
          <w:p w14:paraId="5AB131A8" w14:textId="77777777" w:rsidR="007D687A" w:rsidRPr="00181738" w:rsidRDefault="007D687A" w:rsidP="00333DB1">
            <w:pPr>
              <w:pStyle w:val="TableText"/>
              <w:rPr>
                <w:rFonts w:cstheme="minorHAnsi"/>
              </w:rPr>
            </w:pPr>
            <w:r w:rsidRPr="00181738">
              <w:rPr>
                <w:rFonts w:cstheme="minorHAnsi"/>
              </w:rPr>
              <w:t>105</w:t>
            </w:r>
          </w:p>
        </w:tc>
        <w:tc>
          <w:tcPr>
            <w:tcW w:w="2613" w:type="dxa"/>
            <w:vAlign w:val="center"/>
          </w:tcPr>
          <w:p w14:paraId="5ACAEF25" w14:textId="77777777" w:rsidR="007D687A" w:rsidRPr="00181738" w:rsidRDefault="007D687A" w:rsidP="00333DB1">
            <w:pPr>
              <w:pStyle w:val="TableText"/>
              <w:rPr>
                <w:rFonts w:cstheme="minorHAnsi"/>
              </w:rPr>
            </w:pPr>
            <w:r w:rsidRPr="00181738">
              <w:rPr>
                <w:rFonts w:cstheme="minorHAnsi"/>
              </w:rPr>
              <w:t>Sodium sulfite</w:t>
            </w:r>
          </w:p>
        </w:tc>
        <w:tc>
          <w:tcPr>
            <w:tcW w:w="1343" w:type="dxa"/>
            <w:vAlign w:val="center"/>
          </w:tcPr>
          <w:p w14:paraId="3645349C" w14:textId="2792BBB5" w:rsidR="007D687A" w:rsidRPr="00181738" w:rsidRDefault="007D687A" w:rsidP="00333DB1">
            <w:pPr>
              <w:pStyle w:val="TableText"/>
              <w:rPr>
                <w:rFonts w:cstheme="minorHAnsi"/>
              </w:rPr>
            </w:pPr>
            <w:r w:rsidRPr="00181738">
              <w:rPr>
                <w:rFonts w:cstheme="minorHAnsi"/>
              </w:rPr>
              <w:t>7757-83-7</w:t>
            </w:r>
            <w:r w:rsidR="00DE60CE" w:rsidRPr="00181738">
              <w:rPr>
                <w:rFonts w:cstheme="minorHAnsi"/>
              </w:rPr>
              <w:t>*</w:t>
            </w:r>
          </w:p>
        </w:tc>
      </w:tr>
      <w:tr w:rsidR="007D687A" w:rsidRPr="00350EDC" w14:paraId="04965782"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6F8A0C3" w14:textId="77777777" w:rsidR="007D687A" w:rsidRPr="00181738" w:rsidRDefault="007D687A" w:rsidP="00333DB1">
            <w:pPr>
              <w:pStyle w:val="TableText"/>
              <w:rPr>
                <w:rFonts w:cstheme="minorHAnsi"/>
              </w:rPr>
            </w:pPr>
            <w:r w:rsidRPr="00181738">
              <w:rPr>
                <w:rFonts w:cstheme="minorHAnsi"/>
              </w:rPr>
              <w:t>48</w:t>
            </w:r>
          </w:p>
        </w:tc>
        <w:tc>
          <w:tcPr>
            <w:tcW w:w="3151" w:type="dxa"/>
            <w:vAlign w:val="center"/>
          </w:tcPr>
          <w:p w14:paraId="1B3C3B13" w14:textId="77777777" w:rsidR="007D687A" w:rsidRPr="00181738" w:rsidRDefault="007D687A" w:rsidP="00333DB1">
            <w:pPr>
              <w:pStyle w:val="TableText"/>
              <w:rPr>
                <w:rFonts w:cstheme="minorHAnsi"/>
              </w:rPr>
            </w:pPr>
            <w:r w:rsidRPr="00181738">
              <w:rPr>
                <w:rFonts w:cstheme="minorHAnsi"/>
              </w:rPr>
              <w:t>Dipentene terpene hydrocarbon byproducts</w:t>
            </w:r>
          </w:p>
        </w:tc>
        <w:tc>
          <w:tcPr>
            <w:tcW w:w="1371" w:type="dxa"/>
            <w:vAlign w:val="center"/>
          </w:tcPr>
          <w:p w14:paraId="70B30065" w14:textId="77777777" w:rsidR="007D687A" w:rsidRPr="00181738" w:rsidRDefault="007D687A" w:rsidP="00333DB1">
            <w:pPr>
              <w:pStyle w:val="TableText"/>
              <w:rPr>
                <w:rFonts w:cstheme="minorHAnsi"/>
              </w:rPr>
            </w:pPr>
            <w:r w:rsidRPr="00181738">
              <w:rPr>
                <w:rFonts w:cstheme="minorHAnsi"/>
              </w:rPr>
              <w:t>68956-56-9</w:t>
            </w:r>
          </w:p>
        </w:tc>
        <w:tc>
          <w:tcPr>
            <w:tcW w:w="0" w:type="auto"/>
            <w:vAlign w:val="center"/>
          </w:tcPr>
          <w:p w14:paraId="1E23213F" w14:textId="77777777" w:rsidR="007D687A" w:rsidRPr="00181738" w:rsidRDefault="007D687A" w:rsidP="00333DB1">
            <w:pPr>
              <w:pStyle w:val="TableText"/>
              <w:rPr>
                <w:rFonts w:cstheme="minorHAnsi"/>
              </w:rPr>
            </w:pPr>
            <w:r w:rsidRPr="00181738">
              <w:rPr>
                <w:rFonts w:cstheme="minorHAnsi"/>
              </w:rPr>
              <w:t>106</w:t>
            </w:r>
          </w:p>
        </w:tc>
        <w:tc>
          <w:tcPr>
            <w:tcW w:w="2613" w:type="dxa"/>
            <w:vAlign w:val="center"/>
          </w:tcPr>
          <w:p w14:paraId="44BF3FC9" w14:textId="77777777" w:rsidR="007D687A" w:rsidRPr="00181738" w:rsidRDefault="007D687A" w:rsidP="00333DB1">
            <w:pPr>
              <w:pStyle w:val="TableText"/>
              <w:rPr>
                <w:rFonts w:cstheme="minorHAnsi"/>
              </w:rPr>
            </w:pPr>
            <w:r w:rsidRPr="00181738">
              <w:rPr>
                <w:rFonts w:cstheme="minorHAnsi"/>
              </w:rPr>
              <w:t>Sodium tetraborate</w:t>
            </w:r>
          </w:p>
        </w:tc>
        <w:tc>
          <w:tcPr>
            <w:tcW w:w="1343" w:type="dxa"/>
            <w:vAlign w:val="center"/>
          </w:tcPr>
          <w:p w14:paraId="77FEC9F3" w14:textId="77777777" w:rsidR="007D687A" w:rsidRPr="00181738" w:rsidRDefault="007D687A" w:rsidP="00333DB1">
            <w:pPr>
              <w:pStyle w:val="TableText"/>
              <w:rPr>
                <w:rFonts w:cstheme="minorHAnsi"/>
              </w:rPr>
            </w:pPr>
            <w:r w:rsidRPr="00181738">
              <w:rPr>
                <w:rFonts w:cstheme="minorHAnsi"/>
              </w:rPr>
              <w:t>1330-43-4</w:t>
            </w:r>
          </w:p>
        </w:tc>
      </w:tr>
      <w:tr w:rsidR="007D687A" w:rsidRPr="00350EDC" w14:paraId="3EAAE042"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6A7BCD1" w14:textId="77777777" w:rsidR="007D687A" w:rsidRPr="00181738" w:rsidRDefault="007D687A" w:rsidP="00333DB1">
            <w:pPr>
              <w:pStyle w:val="TableText"/>
              <w:rPr>
                <w:rFonts w:cstheme="minorHAnsi"/>
              </w:rPr>
            </w:pPr>
            <w:r w:rsidRPr="00181738">
              <w:rPr>
                <w:rFonts w:cstheme="minorHAnsi"/>
              </w:rPr>
              <w:t>49</w:t>
            </w:r>
          </w:p>
        </w:tc>
        <w:tc>
          <w:tcPr>
            <w:tcW w:w="3151" w:type="dxa"/>
            <w:vAlign w:val="center"/>
          </w:tcPr>
          <w:p w14:paraId="3C03664F" w14:textId="77777777" w:rsidR="007D687A" w:rsidRPr="00181738" w:rsidRDefault="007D687A" w:rsidP="00333DB1">
            <w:pPr>
              <w:pStyle w:val="TableText"/>
              <w:rPr>
                <w:rFonts w:cstheme="minorHAnsi"/>
              </w:rPr>
            </w:pPr>
            <w:r w:rsidRPr="00181738">
              <w:rPr>
                <w:rFonts w:cstheme="minorHAnsi"/>
              </w:rPr>
              <w:t>Disodium octaborate tetrahydrate</w:t>
            </w:r>
          </w:p>
        </w:tc>
        <w:tc>
          <w:tcPr>
            <w:tcW w:w="1371" w:type="dxa"/>
            <w:vAlign w:val="center"/>
          </w:tcPr>
          <w:p w14:paraId="6978AA01" w14:textId="19DE3D12" w:rsidR="007D687A" w:rsidRPr="00181738" w:rsidRDefault="007D687A" w:rsidP="00333DB1">
            <w:pPr>
              <w:pStyle w:val="TableText"/>
              <w:rPr>
                <w:rFonts w:cstheme="minorHAnsi"/>
              </w:rPr>
            </w:pPr>
            <w:r w:rsidRPr="00181738">
              <w:rPr>
                <w:rFonts w:cstheme="minorHAnsi"/>
              </w:rPr>
              <w:t>12008-41-2</w:t>
            </w:r>
            <w:r w:rsidR="00DE60CE" w:rsidRPr="00181738">
              <w:rPr>
                <w:rFonts w:cstheme="minorHAnsi"/>
              </w:rPr>
              <w:t>*</w:t>
            </w:r>
          </w:p>
        </w:tc>
        <w:tc>
          <w:tcPr>
            <w:tcW w:w="0" w:type="auto"/>
            <w:vAlign w:val="center"/>
          </w:tcPr>
          <w:p w14:paraId="551EE93D" w14:textId="77777777" w:rsidR="007D687A" w:rsidRPr="00181738" w:rsidRDefault="007D687A" w:rsidP="00333DB1">
            <w:pPr>
              <w:pStyle w:val="TableText"/>
              <w:rPr>
                <w:rFonts w:cstheme="minorHAnsi"/>
              </w:rPr>
            </w:pPr>
            <w:r w:rsidRPr="00181738">
              <w:rPr>
                <w:rFonts w:cstheme="minorHAnsi"/>
              </w:rPr>
              <w:t>107</w:t>
            </w:r>
          </w:p>
        </w:tc>
        <w:tc>
          <w:tcPr>
            <w:tcW w:w="2613" w:type="dxa"/>
            <w:vAlign w:val="center"/>
          </w:tcPr>
          <w:p w14:paraId="1DE6B330" w14:textId="77777777" w:rsidR="007D687A" w:rsidRPr="00181738" w:rsidRDefault="007D687A" w:rsidP="00333DB1">
            <w:pPr>
              <w:pStyle w:val="TableText"/>
              <w:rPr>
                <w:rFonts w:cstheme="minorHAnsi"/>
              </w:rPr>
            </w:pPr>
            <w:r w:rsidRPr="00181738">
              <w:rPr>
                <w:rFonts w:cstheme="minorHAnsi"/>
              </w:rPr>
              <w:t>Sodium thiosulfate</w:t>
            </w:r>
          </w:p>
        </w:tc>
        <w:tc>
          <w:tcPr>
            <w:tcW w:w="1343" w:type="dxa"/>
            <w:vAlign w:val="center"/>
          </w:tcPr>
          <w:p w14:paraId="3674ECBD" w14:textId="0D838DF3" w:rsidR="007D687A" w:rsidRPr="00181738" w:rsidRDefault="007D687A" w:rsidP="00333DB1">
            <w:pPr>
              <w:pStyle w:val="TableText"/>
              <w:rPr>
                <w:rFonts w:cstheme="minorHAnsi"/>
              </w:rPr>
            </w:pPr>
            <w:r w:rsidRPr="00181738">
              <w:rPr>
                <w:rFonts w:cstheme="minorHAnsi"/>
              </w:rPr>
              <w:t>7772-98-7</w:t>
            </w:r>
            <w:r w:rsidR="00DE60CE" w:rsidRPr="00181738">
              <w:rPr>
                <w:rFonts w:cstheme="minorHAnsi"/>
              </w:rPr>
              <w:t>*</w:t>
            </w:r>
          </w:p>
        </w:tc>
      </w:tr>
      <w:tr w:rsidR="007D687A" w:rsidRPr="00350EDC" w14:paraId="3AF8725D"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3C6A1666" w14:textId="77777777" w:rsidR="007D687A" w:rsidRPr="00181738" w:rsidRDefault="007D687A" w:rsidP="00333DB1">
            <w:pPr>
              <w:pStyle w:val="TableText"/>
              <w:rPr>
                <w:rFonts w:cstheme="minorHAnsi"/>
              </w:rPr>
            </w:pPr>
            <w:r w:rsidRPr="00181738">
              <w:rPr>
                <w:rFonts w:cstheme="minorHAnsi"/>
              </w:rPr>
              <w:t>50</w:t>
            </w:r>
          </w:p>
        </w:tc>
        <w:tc>
          <w:tcPr>
            <w:tcW w:w="3151" w:type="dxa"/>
            <w:vAlign w:val="center"/>
          </w:tcPr>
          <w:p w14:paraId="4CEA1967" w14:textId="77777777" w:rsidR="007D687A" w:rsidRPr="00181738" w:rsidRDefault="007D687A" w:rsidP="00333DB1">
            <w:pPr>
              <w:pStyle w:val="TableText"/>
              <w:rPr>
                <w:rFonts w:cstheme="minorHAnsi"/>
              </w:rPr>
            </w:pPr>
            <w:r w:rsidRPr="00181738">
              <w:rPr>
                <w:rFonts w:cstheme="minorHAnsi"/>
              </w:rPr>
              <w:t>Diutan gum</w:t>
            </w:r>
          </w:p>
        </w:tc>
        <w:tc>
          <w:tcPr>
            <w:tcW w:w="1371" w:type="dxa"/>
            <w:vAlign w:val="center"/>
          </w:tcPr>
          <w:p w14:paraId="4BDD4FCC" w14:textId="77777777" w:rsidR="007D687A" w:rsidRPr="00181738" w:rsidRDefault="007D687A" w:rsidP="00333DB1">
            <w:pPr>
              <w:pStyle w:val="TableText"/>
              <w:rPr>
                <w:rFonts w:cstheme="minorHAnsi"/>
              </w:rPr>
            </w:pPr>
            <w:r w:rsidRPr="00181738">
              <w:rPr>
                <w:rFonts w:cstheme="minorHAnsi"/>
              </w:rPr>
              <w:t>595585-15-2</w:t>
            </w:r>
          </w:p>
        </w:tc>
        <w:tc>
          <w:tcPr>
            <w:tcW w:w="0" w:type="auto"/>
            <w:vAlign w:val="center"/>
          </w:tcPr>
          <w:p w14:paraId="044B149D" w14:textId="77777777" w:rsidR="007D687A" w:rsidRPr="00181738" w:rsidRDefault="007D687A" w:rsidP="00333DB1">
            <w:pPr>
              <w:pStyle w:val="TableText"/>
              <w:rPr>
                <w:rFonts w:cstheme="minorHAnsi"/>
              </w:rPr>
            </w:pPr>
            <w:r w:rsidRPr="00181738">
              <w:rPr>
                <w:rFonts w:cstheme="minorHAnsi"/>
              </w:rPr>
              <w:t>108</w:t>
            </w:r>
          </w:p>
        </w:tc>
        <w:tc>
          <w:tcPr>
            <w:tcW w:w="2613" w:type="dxa"/>
            <w:vAlign w:val="center"/>
          </w:tcPr>
          <w:p w14:paraId="4F6273CC" w14:textId="77777777" w:rsidR="007D687A" w:rsidRPr="00181738" w:rsidRDefault="007D687A" w:rsidP="00333DB1">
            <w:pPr>
              <w:pStyle w:val="TableText"/>
              <w:rPr>
                <w:rFonts w:cstheme="minorHAnsi"/>
              </w:rPr>
            </w:pPr>
            <w:r w:rsidRPr="00181738">
              <w:rPr>
                <w:rFonts w:cstheme="minorHAnsi"/>
              </w:rPr>
              <w:t>Tall oil (fatty acids)</w:t>
            </w:r>
          </w:p>
        </w:tc>
        <w:tc>
          <w:tcPr>
            <w:tcW w:w="1343" w:type="dxa"/>
            <w:vAlign w:val="center"/>
          </w:tcPr>
          <w:p w14:paraId="0F012BC2" w14:textId="77777777" w:rsidR="007D687A" w:rsidRPr="00181738" w:rsidRDefault="007D687A" w:rsidP="00333DB1">
            <w:pPr>
              <w:pStyle w:val="TableText"/>
              <w:rPr>
                <w:rFonts w:cstheme="minorHAnsi"/>
              </w:rPr>
            </w:pPr>
            <w:r w:rsidRPr="00181738">
              <w:rPr>
                <w:rFonts w:cstheme="minorHAnsi"/>
              </w:rPr>
              <w:t>61790-12-3</w:t>
            </w:r>
          </w:p>
        </w:tc>
      </w:tr>
      <w:tr w:rsidR="007D687A" w:rsidRPr="00350EDC" w14:paraId="3DFA7E70"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8483F29" w14:textId="77777777" w:rsidR="007D687A" w:rsidRPr="00181738" w:rsidRDefault="007D687A" w:rsidP="00333DB1">
            <w:pPr>
              <w:pStyle w:val="TableText"/>
              <w:rPr>
                <w:rFonts w:cstheme="minorHAnsi"/>
              </w:rPr>
            </w:pPr>
            <w:r w:rsidRPr="00181738">
              <w:rPr>
                <w:rFonts w:cstheme="minorHAnsi"/>
              </w:rPr>
              <w:t>51</w:t>
            </w:r>
          </w:p>
        </w:tc>
        <w:tc>
          <w:tcPr>
            <w:tcW w:w="3151" w:type="dxa"/>
            <w:vAlign w:val="center"/>
          </w:tcPr>
          <w:p w14:paraId="36ABFEE2" w14:textId="77777777" w:rsidR="007D687A" w:rsidRPr="00181738" w:rsidRDefault="007D687A" w:rsidP="00333DB1">
            <w:pPr>
              <w:pStyle w:val="TableText"/>
              <w:rPr>
                <w:rFonts w:cstheme="minorHAnsi"/>
              </w:rPr>
            </w:pPr>
            <w:r w:rsidRPr="00181738">
              <w:rPr>
                <w:rFonts w:cstheme="minorHAnsi"/>
              </w:rPr>
              <w:t>Dodecamethylcyclohexasiloxane</w:t>
            </w:r>
          </w:p>
        </w:tc>
        <w:tc>
          <w:tcPr>
            <w:tcW w:w="1371" w:type="dxa"/>
            <w:vAlign w:val="center"/>
          </w:tcPr>
          <w:p w14:paraId="7F5DE8A8" w14:textId="77777777" w:rsidR="007D687A" w:rsidRPr="00181738" w:rsidRDefault="007D687A" w:rsidP="00333DB1">
            <w:pPr>
              <w:pStyle w:val="TableText"/>
              <w:rPr>
                <w:rFonts w:cstheme="minorHAnsi"/>
              </w:rPr>
            </w:pPr>
            <w:r w:rsidRPr="00181738">
              <w:rPr>
                <w:rFonts w:cstheme="minorHAnsi"/>
              </w:rPr>
              <w:t>540-97-6</w:t>
            </w:r>
          </w:p>
        </w:tc>
        <w:tc>
          <w:tcPr>
            <w:tcW w:w="0" w:type="auto"/>
            <w:vAlign w:val="center"/>
          </w:tcPr>
          <w:p w14:paraId="50B37CF3" w14:textId="77777777" w:rsidR="007D687A" w:rsidRPr="00181738" w:rsidRDefault="007D687A" w:rsidP="00333DB1">
            <w:pPr>
              <w:pStyle w:val="TableText"/>
              <w:rPr>
                <w:rFonts w:cstheme="minorHAnsi"/>
              </w:rPr>
            </w:pPr>
            <w:r w:rsidRPr="00181738">
              <w:rPr>
                <w:rFonts w:cstheme="minorHAnsi"/>
              </w:rPr>
              <w:t>109</w:t>
            </w:r>
          </w:p>
        </w:tc>
        <w:tc>
          <w:tcPr>
            <w:tcW w:w="2613" w:type="dxa"/>
            <w:vAlign w:val="center"/>
          </w:tcPr>
          <w:p w14:paraId="10CD634D" w14:textId="1E73D47A" w:rsidR="007D687A" w:rsidRPr="00181738" w:rsidRDefault="007D687A" w:rsidP="00333DB1">
            <w:pPr>
              <w:pStyle w:val="TableText"/>
              <w:rPr>
                <w:rFonts w:cstheme="minorHAnsi"/>
              </w:rPr>
            </w:pPr>
            <w:r w:rsidRPr="00181738">
              <w:rPr>
                <w:rFonts w:cstheme="minorHAnsi"/>
              </w:rPr>
              <w:t>Tar bases, quinoline derivatives, benzyl chlor</w:t>
            </w:r>
            <w:r w:rsidR="00FD2C27">
              <w:rPr>
                <w:rFonts w:cstheme="minorHAnsi"/>
              </w:rPr>
              <w:t>i</w:t>
            </w:r>
            <w:r w:rsidRPr="00181738">
              <w:rPr>
                <w:rFonts w:cstheme="minorHAnsi"/>
              </w:rPr>
              <w:t>de-quaternized</w:t>
            </w:r>
          </w:p>
        </w:tc>
        <w:tc>
          <w:tcPr>
            <w:tcW w:w="1343" w:type="dxa"/>
            <w:vAlign w:val="center"/>
          </w:tcPr>
          <w:p w14:paraId="32673F77" w14:textId="77777777" w:rsidR="007D687A" w:rsidRPr="00181738" w:rsidRDefault="007D687A" w:rsidP="00333DB1">
            <w:pPr>
              <w:pStyle w:val="TableText"/>
              <w:rPr>
                <w:rFonts w:cstheme="minorHAnsi"/>
              </w:rPr>
            </w:pPr>
            <w:r w:rsidRPr="00181738">
              <w:rPr>
                <w:rFonts w:cstheme="minorHAnsi"/>
              </w:rPr>
              <w:t>72480-70-7</w:t>
            </w:r>
          </w:p>
        </w:tc>
      </w:tr>
      <w:tr w:rsidR="007D687A" w:rsidRPr="00350EDC" w14:paraId="621F5D6F"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4DD17018" w14:textId="77777777" w:rsidR="007D687A" w:rsidRPr="00181738" w:rsidRDefault="007D687A" w:rsidP="00333DB1">
            <w:pPr>
              <w:pStyle w:val="TableText"/>
              <w:rPr>
                <w:rFonts w:cstheme="minorHAnsi"/>
              </w:rPr>
            </w:pPr>
            <w:r w:rsidRPr="00181738">
              <w:rPr>
                <w:rFonts w:cstheme="minorHAnsi"/>
              </w:rPr>
              <w:t>52</w:t>
            </w:r>
          </w:p>
        </w:tc>
        <w:tc>
          <w:tcPr>
            <w:tcW w:w="3151" w:type="dxa"/>
            <w:vAlign w:val="center"/>
          </w:tcPr>
          <w:p w14:paraId="76C627A6" w14:textId="77777777" w:rsidR="007D687A" w:rsidRPr="00181738" w:rsidRDefault="007D687A" w:rsidP="00333DB1">
            <w:pPr>
              <w:pStyle w:val="TableText"/>
              <w:rPr>
                <w:rFonts w:cstheme="minorHAnsi"/>
              </w:rPr>
            </w:pPr>
            <w:r w:rsidRPr="00181738">
              <w:rPr>
                <w:rFonts w:cstheme="minorHAnsi"/>
              </w:rPr>
              <w:t>Ethylene glycol</w:t>
            </w:r>
          </w:p>
        </w:tc>
        <w:tc>
          <w:tcPr>
            <w:tcW w:w="1371" w:type="dxa"/>
            <w:vAlign w:val="center"/>
          </w:tcPr>
          <w:p w14:paraId="2AEC10D4" w14:textId="38C67E12" w:rsidR="007D687A" w:rsidRPr="00181738" w:rsidRDefault="007D687A" w:rsidP="00333DB1">
            <w:pPr>
              <w:pStyle w:val="TableText"/>
              <w:rPr>
                <w:rFonts w:cstheme="minorHAnsi"/>
              </w:rPr>
            </w:pPr>
            <w:r w:rsidRPr="00181738">
              <w:rPr>
                <w:rFonts w:cstheme="minorHAnsi"/>
              </w:rPr>
              <w:t>107-21-1*</w:t>
            </w:r>
          </w:p>
        </w:tc>
        <w:tc>
          <w:tcPr>
            <w:tcW w:w="0" w:type="auto"/>
            <w:vAlign w:val="center"/>
          </w:tcPr>
          <w:p w14:paraId="3D4E62DE" w14:textId="77777777" w:rsidR="007D687A" w:rsidRPr="00181738" w:rsidRDefault="007D687A" w:rsidP="00333DB1">
            <w:pPr>
              <w:pStyle w:val="TableText"/>
              <w:rPr>
                <w:rFonts w:cstheme="minorHAnsi"/>
              </w:rPr>
            </w:pPr>
            <w:r w:rsidRPr="00181738">
              <w:rPr>
                <w:rFonts w:cstheme="minorHAnsi"/>
              </w:rPr>
              <w:t>110</w:t>
            </w:r>
          </w:p>
        </w:tc>
        <w:tc>
          <w:tcPr>
            <w:tcW w:w="2613" w:type="dxa"/>
            <w:vAlign w:val="center"/>
          </w:tcPr>
          <w:p w14:paraId="0333ADED" w14:textId="77777777" w:rsidR="007D687A" w:rsidRPr="00181738" w:rsidRDefault="007D687A" w:rsidP="00333DB1">
            <w:pPr>
              <w:pStyle w:val="TableText"/>
              <w:rPr>
                <w:rFonts w:cstheme="minorHAnsi"/>
              </w:rPr>
            </w:pPr>
            <w:r w:rsidRPr="00181738">
              <w:rPr>
                <w:rFonts w:cstheme="minorHAnsi"/>
              </w:rPr>
              <w:t>Tetrakis(hydroxymethyl) phosphonium sulfate</w:t>
            </w:r>
          </w:p>
        </w:tc>
        <w:tc>
          <w:tcPr>
            <w:tcW w:w="1343" w:type="dxa"/>
            <w:vAlign w:val="center"/>
          </w:tcPr>
          <w:p w14:paraId="70A41750" w14:textId="701B8D43" w:rsidR="007D687A" w:rsidRPr="00181738" w:rsidRDefault="007D687A" w:rsidP="00333DB1">
            <w:pPr>
              <w:pStyle w:val="TableText"/>
              <w:rPr>
                <w:rFonts w:cstheme="minorHAnsi"/>
              </w:rPr>
            </w:pPr>
            <w:r w:rsidRPr="00181738">
              <w:rPr>
                <w:rFonts w:cstheme="minorHAnsi"/>
              </w:rPr>
              <w:t>55566-30-8</w:t>
            </w:r>
            <w:r w:rsidR="009C61E1" w:rsidRPr="00181738">
              <w:rPr>
                <w:rFonts w:cstheme="minorHAnsi"/>
              </w:rPr>
              <w:t>*</w:t>
            </w:r>
          </w:p>
        </w:tc>
      </w:tr>
      <w:tr w:rsidR="007D687A" w:rsidRPr="00350EDC" w14:paraId="6C3C8287"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8506887" w14:textId="77777777" w:rsidR="007D687A" w:rsidRPr="00181738" w:rsidRDefault="007D687A" w:rsidP="00333DB1">
            <w:pPr>
              <w:pStyle w:val="TableText"/>
              <w:rPr>
                <w:rFonts w:cstheme="minorHAnsi"/>
              </w:rPr>
            </w:pPr>
            <w:r w:rsidRPr="00181738">
              <w:rPr>
                <w:rFonts w:cstheme="minorHAnsi"/>
              </w:rPr>
              <w:t>53</w:t>
            </w:r>
          </w:p>
        </w:tc>
        <w:tc>
          <w:tcPr>
            <w:tcW w:w="3151" w:type="dxa"/>
            <w:vAlign w:val="center"/>
          </w:tcPr>
          <w:p w14:paraId="6FC6F0E3" w14:textId="77777777" w:rsidR="007D687A" w:rsidRPr="00181738" w:rsidRDefault="007D687A" w:rsidP="00333DB1">
            <w:pPr>
              <w:pStyle w:val="TableText"/>
              <w:rPr>
                <w:rFonts w:cstheme="minorHAnsi"/>
              </w:rPr>
            </w:pPr>
            <w:r w:rsidRPr="00181738">
              <w:rPr>
                <w:rFonts w:cstheme="minorHAnsi"/>
              </w:rPr>
              <w:t>Ethylene glycol butyl ether</w:t>
            </w:r>
          </w:p>
        </w:tc>
        <w:tc>
          <w:tcPr>
            <w:tcW w:w="1371" w:type="dxa"/>
            <w:vAlign w:val="center"/>
          </w:tcPr>
          <w:p w14:paraId="3E14193E" w14:textId="52086AB8" w:rsidR="007D687A" w:rsidRPr="00181738" w:rsidRDefault="007D687A" w:rsidP="00333DB1">
            <w:pPr>
              <w:pStyle w:val="TableText"/>
              <w:rPr>
                <w:rFonts w:cstheme="minorHAnsi"/>
              </w:rPr>
            </w:pPr>
            <w:r w:rsidRPr="00181738">
              <w:rPr>
                <w:rFonts w:cstheme="minorHAnsi"/>
              </w:rPr>
              <w:t>111-76-2</w:t>
            </w:r>
            <w:r w:rsidR="00DE60CE" w:rsidRPr="00181738">
              <w:rPr>
                <w:rFonts w:cstheme="minorHAnsi"/>
              </w:rPr>
              <w:t>*</w:t>
            </w:r>
          </w:p>
        </w:tc>
        <w:tc>
          <w:tcPr>
            <w:tcW w:w="0" w:type="auto"/>
            <w:vAlign w:val="center"/>
          </w:tcPr>
          <w:p w14:paraId="24194534" w14:textId="77777777" w:rsidR="007D687A" w:rsidRPr="00181738" w:rsidRDefault="007D687A" w:rsidP="00333DB1">
            <w:pPr>
              <w:pStyle w:val="TableText"/>
              <w:rPr>
                <w:rFonts w:cstheme="minorHAnsi"/>
              </w:rPr>
            </w:pPr>
            <w:r w:rsidRPr="00181738">
              <w:rPr>
                <w:rFonts w:cstheme="minorHAnsi"/>
              </w:rPr>
              <w:t>111</w:t>
            </w:r>
          </w:p>
        </w:tc>
        <w:tc>
          <w:tcPr>
            <w:tcW w:w="2613" w:type="dxa"/>
            <w:vAlign w:val="center"/>
          </w:tcPr>
          <w:p w14:paraId="7880A205" w14:textId="77777777" w:rsidR="007D687A" w:rsidRPr="00181738" w:rsidRDefault="007D687A" w:rsidP="00333DB1">
            <w:pPr>
              <w:pStyle w:val="TableText"/>
              <w:rPr>
                <w:rFonts w:cstheme="minorHAnsi"/>
              </w:rPr>
            </w:pPr>
            <w:r w:rsidRPr="00181738">
              <w:rPr>
                <w:rFonts w:cstheme="minorHAnsi"/>
              </w:rPr>
              <w:t>Tetrasodium ethylenediaminetetraacetate</w:t>
            </w:r>
          </w:p>
        </w:tc>
        <w:tc>
          <w:tcPr>
            <w:tcW w:w="1343" w:type="dxa"/>
            <w:vAlign w:val="center"/>
          </w:tcPr>
          <w:p w14:paraId="79D49A9D" w14:textId="6B6E36F9" w:rsidR="007D687A" w:rsidRPr="00181738" w:rsidRDefault="007D687A" w:rsidP="00333DB1">
            <w:pPr>
              <w:pStyle w:val="TableText"/>
              <w:rPr>
                <w:rFonts w:cstheme="minorHAnsi"/>
              </w:rPr>
            </w:pPr>
            <w:r w:rsidRPr="00181738">
              <w:rPr>
                <w:rFonts w:cstheme="minorHAnsi"/>
              </w:rPr>
              <w:t>64-02-8</w:t>
            </w:r>
            <w:r w:rsidR="00DE60CE" w:rsidRPr="00181738">
              <w:rPr>
                <w:rFonts w:cstheme="minorHAnsi"/>
              </w:rPr>
              <w:t>*</w:t>
            </w:r>
          </w:p>
        </w:tc>
      </w:tr>
      <w:tr w:rsidR="007D687A" w:rsidRPr="00350EDC" w14:paraId="6A58102D"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8685ADE" w14:textId="77777777" w:rsidR="007D687A" w:rsidRPr="00181738" w:rsidRDefault="007D687A" w:rsidP="00333DB1">
            <w:pPr>
              <w:pStyle w:val="TableText"/>
              <w:rPr>
                <w:rFonts w:cstheme="minorHAnsi"/>
              </w:rPr>
            </w:pPr>
            <w:r w:rsidRPr="00181738">
              <w:rPr>
                <w:rFonts w:cstheme="minorHAnsi"/>
              </w:rPr>
              <w:t>54</w:t>
            </w:r>
          </w:p>
        </w:tc>
        <w:tc>
          <w:tcPr>
            <w:tcW w:w="3151" w:type="dxa"/>
            <w:vAlign w:val="center"/>
          </w:tcPr>
          <w:p w14:paraId="0672F129" w14:textId="77777777" w:rsidR="007D687A" w:rsidRPr="00181738" w:rsidRDefault="007D687A" w:rsidP="00333DB1">
            <w:pPr>
              <w:pStyle w:val="TableText"/>
              <w:rPr>
                <w:rFonts w:cstheme="minorHAnsi"/>
              </w:rPr>
            </w:pPr>
            <w:r w:rsidRPr="00181738">
              <w:rPr>
                <w:rFonts w:cstheme="minorHAnsi"/>
              </w:rPr>
              <w:t>Ferric oxide</w:t>
            </w:r>
          </w:p>
        </w:tc>
        <w:tc>
          <w:tcPr>
            <w:tcW w:w="1371" w:type="dxa"/>
            <w:vAlign w:val="center"/>
          </w:tcPr>
          <w:p w14:paraId="029A64B3" w14:textId="77777777" w:rsidR="007D687A" w:rsidRPr="00181738" w:rsidRDefault="007D687A" w:rsidP="00333DB1">
            <w:pPr>
              <w:pStyle w:val="TableText"/>
              <w:rPr>
                <w:rFonts w:cstheme="minorHAnsi"/>
              </w:rPr>
            </w:pPr>
            <w:r w:rsidRPr="00181738">
              <w:rPr>
                <w:rFonts w:cstheme="minorHAnsi"/>
              </w:rPr>
              <w:t>1309-37-1</w:t>
            </w:r>
          </w:p>
        </w:tc>
        <w:tc>
          <w:tcPr>
            <w:tcW w:w="0" w:type="auto"/>
            <w:vAlign w:val="center"/>
          </w:tcPr>
          <w:p w14:paraId="7815E058" w14:textId="77777777" w:rsidR="007D687A" w:rsidRPr="00181738" w:rsidRDefault="007D687A" w:rsidP="00333DB1">
            <w:pPr>
              <w:pStyle w:val="TableText"/>
              <w:rPr>
                <w:rFonts w:cstheme="minorHAnsi"/>
              </w:rPr>
            </w:pPr>
            <w:r w:rsidRPr="00181738">
              <w:rPr>
                <w:rFonts w:cstheme="minorHAnsi"/>
              </w:rPr>
              <w:t>112</w:t>
            </w:r>
          </w:p>
        </w:tc>
        <w:tc>
          <w:tcPr>
            <w:tcW w:w="2613" w:type="dxa"/>
            <w:vAlign w:val="center"/>
          </w:tcPr>
          <w:p w14:paraId="7A4C8E72" w14:textId="77777777" w:rsidR="007D687A" w:rsidRPr="00181738" w:rsidRDefault="007D687A" w:rsidP="00333DB1">
            <w:pPr>
              <w:pStyle w:val="TableText"/>
              <w:rPr>
                <w:rFonts w:cstheme="minorHAnsi"/>
              </w:rPr>
            </w:pPr>
            <w:r w:rsidRPr="00181738">
              <w:rPr>
                <w:rFonts w:cstheme="minorHAnsi"/>
              </w:rPr>
              <w:t>Tributyl-tetradecylphosphonium chloride</w:t>
            </w:r>
          </w:p>
        </w:tc>
        <w:tc>
          <w:tcPr>
            <w:tcW w:w="1343" w:type="dxa"/>
            <w:vAlign w:val="center"/>
          </w:tcPr>
          <w:p w14:paraId="6601B3B5" w14:textId="69786E20" w:rsidR="007D687A" w:rsidRPr="00181738" w:rsidRDefault="007D687A" w:rsidP="00333DB1">
            <w:pPr>
              <w:pStyle w:val="TableText"/>
              <w:rPr>
                <w:rFonts w:cstheme="minorHAnsi"/>
              </w:rPr>
            </w:pPr>
            <w:r w:rsidRPr="00181738">
              <w:rPr>
                <w:rFonts w:cstheme="minorHAnsi"/>
              </w:rPr>
              <w:t>81741-28-8</w:t>
            </w:r>
            <w:r w:rsidR="009C61E1" w:rsidRPr="00181738">
              <w:rPr>
                <w:rFonts w:cstheme="minorHAnsi"/>
              </w:rPr>
              <w:t>*</w:t>
            </w:r>
          </w:p>
        </w:tc>
      </w:tr>
      <w:tr w:rsidR="007D687A" w:rsidRPr="00350EDC" w14:paraId="4A5A0BC5"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F717DFD" w14:textId="77777777" w:rsidR="007D687A" w:rsidRPr="00181738" w:rsidRDefault="007D687A" w:rsidP="00333DB1">
            <w:pPr>
              <w:pStyle w:val="TableText"/>
              <w:rPr>
                <w:rFonts w:cstheme="minorHAnsi"/>
              </w:rPr>
            </w:pPr>
            <w:r w:rsidRPr="00181738">
              <w:rPr>
                <w:rFonts w:cstheme="minorHAnsi"/>
              </w:rPr>
              <w:t>55</w:t>
            </w:r>
          </w:p>
        </w:tc>
        <w:tc>
          <w:tcPr>
            <w:tcW w:w="3151" w:type="dxa"/>
            <w:vAlign w:val="center"/>
          </w:tcPr>
          <w:p w14:paraId="4FFB457A" w14:textId="77777777" w:rsidR="007D687A" w:rsidRPr="00181738" w:rsidRDefault="007D687A" w:rsidP="00333DB1">
            <w:pPr>
              <w:pStyle w:val="TableText"/>
              <w:rPr>
                <w:rFonts w:cstheme="minorHAnsi"/>
              </w:rPr>
            </w:pPr>
            <w:r w:rsidRPr="00181738">
              <w:rPr>
                <w:rFonts w:cstheme="minorHAnsi"/>
              </w:rPr>
              <w:t>Formic acid</w:t>
            </w:r>
          </w:p>
        </w:tc>
        <w:tc>
          <w:tcPr>
            <w:tcW w:w="1371" w:type="dxa"/>
            <w:vAlign w:val="center"/>
          </w:tcPr>
          <w:p w14:paraId="75A528BE" w14:textId="77777777" w:rsidR="007D687A" w:rsidRPr="00181738" w:rsidRDefault="007D687A" w:rsidP="00333DB1">
            <w:pPr>
              <w:pStyle w:val="TableText"/>
              <w:rPr>
                <w:rFonts w:cstheme="minorHAnsi"/>
              </w:rPr>
            </w:pPr>
            <w:r w:rsidRPr="00181738">
              <w:rPr>
                <w:rFonts w:cstheme="minorHAnsi"/>
              </w:rPr>
              <w:t>64-18-6</w:t>
            </w:r>
          </w:p>
        </w:tc>
        <w:tc>
          <w:tcPr>
            <w:tcW w:w="0" w:type="auto"/>
            <w:vAlign w:val="center"/>
          </w:tcPr>
          <w:p w14:paraId="5C18EF8B" w14:textId="77777777" w:rsidR="007D687A" w:rsidRPr="00181738" w:rsidRDefault="007D687A" w:rsidP="00333DB1">
            <w:pPr>
              <w:pStyle w:val="TableText"/>
              <w:rPr>
                <w:rFonts w:cstheme="minorHAnsi"/>
              </w:rPr>
            </w:pPr>
            <w:r w:rsidRPr="00181738">
              <w:rPr>
                <w:rFonts w:cstheme="minorHAnsi"/>
              </w:rPr>
              <w:t>113</w:t>
            </w:r>
          </w:p>
        </w:tc>
        <w:tc>
          <w:tcPr>
            <w:tcW w:w="2613" w:type="dxa"/>
            <w:vAlign w:val="center"/>
          </w:tcPr>
          <w:p w14:paraId="43AA7E57" w14:textId="77777777" w:rsidR="007D687A" w:rsidRPr="00181738" w:rsidRDefault="007D687A" w:rsidP="00333DB1">
            <w:pPr>
              <w:pStyle w:val="TableText"/>
              <w:rPr>
                <w:rFonts w:cstheme="minorHAnsi"/>
              </w:rPr>
            </w:pPr>
            <w:r w:rsidRPr="00181738">
              <w:rPr>
                <w:rFonts w:cstheme="minorHAnsi"/>
              </w:rPr>
              <w:t>Titanium dioxide</w:t>
            </w:r>
          </w:p>
        </w:tc>
        <w:tc>
          <w:tcPr>
            <w:tcW w:w="1343" w:type="dxa"/>
            <w:vAlign w:val="center"/>
          </w:tcPr>
          <w:p w14:paraId="7EBD9715" w14:textId="77777777" w:rsidR="007D687A" w:rsidRPr="00181738" w:rsidRDefault="007D687A" w:rsidP="00333DB1">
            <w:pPr>
              <w:pStyle w:val="TableText"/>
              <w:rPr>
                <w:rFonts w:cstheme="minorHAnsi"/>
              </w:rPr>
            </w:pPr>
            <w:r w:rsidRPr="00181738">
              <w:rPr>
                <w:rFonts w:cstheme="minorHAnsi"/>
              </w:rPr>
              <w:t>13463-67-7</w:t>
            </w:r>
          </w:p>
        </w:tc>
      </w:tr>
      <w:tr w:rsidR="007D687A" w:rsidRPr="00350EDC" w14:paraId="0B1958CF"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B826A3E" w14:textId="77777777" w:rsidR="007D687A" w:rsidRPr="00181738" w:rsidRDefault="007D687A" w:rsidP="00333DB1">
            <w:pPr>
              <w:pStyle w:val="TableText"/>
              <w:rPr>
                <w:rFonts w:cstheme="minorHAnsi"/>
              </w:rPr>
            </w:pPr>
            <w:r w:rsidRPr="00181738">
              <w:rPr>
                <w:rFonts w:cstheme="minorHAnsi"/>
              </w:rPr>
              <w:t>56</w:t>
            </w:r>
          </w:p>
        </w:tc>
        <w:tc>
          <w:tcPr>
            <w:tcW w:w="3151" w:type="dxa"/>
            <w:vAlign w:val="center"/>
          </w:tcPr>
          <w:p w14:paraId="5532B905" w14:textId="77777777" w:rsidR="007D687A" w:rsidRPr="00181738" w:rsidRDefault="007D687A" w:rsidP="00333DB1">
            <w:pPr>
              <w:pStyle w:val="TableText"/>
              <w:rPr>
                <w:rFonts w:cstheme="minorHAnsi"/>
              </w:rPr>
            </w:pPr>
            <w:r w:rsidRPr="00181738">
              <w:rPr>
                <w:rFonts w:cstheme="minorHAnsi"/>
              </w:rPr>
              <w:t>Fumaric acid</w:t>
            </w:r>
          </w:p>
        </w:tc>
        <w:tc>
          <w:tcPr>
            <w:tcW w:w="1371" w:type="dxa"/>
            <w:vAlign w:val="center"/>
          </w:tcPr>
          <w:p w14:paraId="15F0CF42" w14:textId="77777777" w:rsidR="007D687A" w:rsidRPr="00181738" w:rsidRDefault="007D687A" w:rsidP="00333DB1">
            <w:pPr>
              <w:pStyle w:val="TableText"/>
              <w:rPr>
                <w:rFonts w:cstheme="minorHAnsi"/>
              </w:rPr>
            </w:pPr>
            <w:r w:rsidRPr="00181738">
              <w:rPr>
                <w:rFonts w:cstheme="minorHAnsi"/>
              </w:rPr>
              <w:t>110-17-8</w:t>
            </w:r>
          </w:p>
        </w:tc>
        <w:tc>
          <w:tcPr>
            <w:tcW w:w="0" w:type="auto"/>
            <w:vAlign w:val="center"/>
          </w:tcPr>
          <w:p w14:paraId="524BD3AB" w14:textId="77777777" w:rsidR="007D687A" w:rsidRPr="00181738" w:rsidRDefault="007D687A" w:rsidP="00333DB1">
            <w:pPr>
              <w:pStyle w:val="TableText"/>
              <w:rPr>
                <w:rFonts w:cstheme="minorHAnsi"/>
              </w:rPr>
            </w:pPr>
            <w:r w:rsidRPr="00181738">
              <w:rPr>
                <w:rFonts w:cstheme="minorHAnsi"/>
              </w:rPr>
              <w:t>114</w:t>
            </w:r>
          </w:p>
        </w:tc>
        <w:tc>
          <w:tcPr>
            <w:tcW w:w="2613" w:type="dxa"/>
            <w:vAlign w:val="center"/>
          </w:tcPr>
          <w:p w14:paraId="420425E8" w14:textId="77777777" w:rsidR="007D687A" w:rsidRPr="00181738" w:rsidRDefault="007D687A" w:rsidP="00333DB1">
            <w:pPr>
              <w:pStyle w:val="TableText"/>
              <w:rPr>
                <w:rFonts w:cstheme="minorHAnsi"/>
              </w:rPr>
            </w:pPr>
            <w:r w:rsidRPr="00181738">
              <w:rPr>
                <w:rFonts w:cstheme="minorHAnsi"/>
              </w:rPr>
              <w:t>Urea</w:t>
            </w:r>
          </w:p>
        </w:tc>
        <w:tc>
          <w:tcPr>
            <w:tcW w:w="1343" w:type="dxa"/>
            <w:vAlign w:val="center"/>
          </w:tcPr>
          <w:p w14:paraId="342F0681" w14:textId="77777777" w:rsidR="007D687A" w:rsidRPr="00181738" w:rsidRDefault="007D687A" w:rsidP="00333DB1">
            <w:pPr>
              <w:pStyle w:val="TableText"/>
              <w:rPr>
                <w:rFonts w:cstheme="minorHAnsi"/>
              </w:rPr>
            </w:pPr>
            <w:r w:rsidRPr="00181738">
              <w:rPr>
                <w:rFonts w:cstheme="minorHAnsi"/>
              </w:rPr>
              <w:t>57-13-6</w:t>
            </w:r>
          </w:p>
        </w:tc>
      </w:tr>
      <w:tr w:rsidR="007D687A" w:rsidRPr="00350EDC" w14:paraId="0571342D" w14:textId="77777777" w:rsidTr="00DE60CE">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670BDC9" w14:textId="77777777" w:rsidR="007D687A" w:rsidRPr="00181738" w:rsidRDefault="007D687A" w:rsidP="00333DB1">
            <w:pPr>
              <w:pStyle w:val="TableText"/>
              <w:rPr>
                <w:rFonts w:cstheme="minorHAnsi"/>
              </w:rPr>
            </w:pPr>
            <w:r w:rsidRPr="00181738">
              <w:rPr>
                <w:rFonts w:cstheme="minorHAnsi"/>
              </w:rPr>
              <w:t>57</w:t>
            </w:r>
          </w:p>
        </w:tc>
        <w:tc>
          <w:tcPr>
            <w:tcW w:w="3151" w:type="dxa"/>
            <w:vAlign w:val="center"/>
          </w:tcPr>
          <w:p w14:paraId="0E2DB7E4" w14:textId="77777777" w:rsidR="007D687A" w:rsidRPr="00181738" w:rsidRDefault="007D687A" w:rsidP="00333DB1">
            <w:pPr>
              <w:pStyle w:val="TableText"/>
              <w:rPr>
                <w:rFonts w:cstheme="minorHAnsi"/>
              </w:rPr>
            </w:pPr>
            <w:r w:rsidRPr="00181738">
              <w:rPr>
                <w:rFonts w:cstheme="minorHAnsi"/>
              </w:rPr>
              <w:t>Glutaraldehyde</w:t>
            </w:r>
          </w:p>
        </w:tc>
        <w:tc>
          <w:tcPr>
            <w:tcW w:w="1371" w:type="dxa"/>
            <w:vAlign w:val="center"/>
          </w:tcPr>
          <w:p w14:paraId="0AF46093" w14:textId="675B2545" w:rsidR="007D687A" w:rsidRPr="00181738" w:rsidRDefault="007D687A" w:rsidP="00333DB1">
            <w:pPr>
              <w:pStyle w:val="TableText"/>
              <w:rPr>
                <w:rFonts w:cstheme="minorHAnsi"/>
              </w:rPr>
            </w:pPr>
            <w:r w:rsidRPr="00181738">
              <w:rPr>
                <w:rFonts w:cstheme="minorHAnsi"/>
              </w:rPr>
              <w:t>111-30-8</w:t>
            </w:r>
            <w:r w:rsidR="009C61E1" w:rsidRPr="00181738">
              <w:rPr>
                <w:rFonts w:cstheme="minorHAnsi"/>
              </w:rPr>
              <w:t>*</w:t>
            </w:r>
          </w:p>
        </w:tc>
        <w:tc>
          <w:tcPr>
            <w:tcW w:w="0" w:type="auto"/>
            <w:vAlign w:val="center"/>
          </w:tcPr>
          <w:p w14:paraId="5C29AA76" w14:textId="77777777" w:rsidR="007D687A" w:rsidRPr="00181738" w:rsidRDefault="007D687A" w:rsidP="00333DB1">
            <w:pPr>
              <w:pStyle w:val="TableText"/>
              <w:rPr>
                <w:rFonts w:cstheme="minorHAnsi"/>
              </w:rPr>
            </w:pPr>
            <w:r w:rsidRPr="00181738">
              <w:rPr>
                <w:rFonts w:cstheme="minorHAnsi"/>
              </w:rPr>
              <w:t>115</w:t>
            </w:r>
          </w:p>
        </w:tc>
        <w:tc>
          <w:tcPr>
            <w:tcW w:w="2613" w:type="dxa"/>
            <w:vAlign w:val="center"/>
          </w:tcPr>
          <w:p w14:paraId="457D6083" w14:textId="77777777" w:rsidR="007D687A" w:rsidRPr="00181738" w:rsidRDefault="007D687A" w:rsidP="00333DB1">
            <w:pPr>
              <w:pStyle w:val="TableText"/>
              <w:rPr>
                <w:rFonts w:cstheme="minorHAnsi"/>
              </w:rPr>
            </w:pPr>
            <w:r w:rsidRPr="00181738">
              <w:rPr>
                <w:rFonts w:cstheme="minorHAnsi"/>
              </w:rPr>
              <w:t>Water</w:t>
            </w:r>
          </w:p>
        </w:tc>
        <w:tc>
          <w:tcPr>
            <w:tcW w:w="1343" w:type="dxa"/>
            <w:vAlign w:val="center"/>
          </w:tcPr>
          <w:p w14:paraId="75EC4DCA" w14:textId="56A0584F" w:rsidR="007D687A" w:rsidRPr="00181738" w:rsidRDefault="007D687A" w:rsidP="00333DB1">
            <w:pPr>
              <w:pStyle w:val="TableText"/>
              <w:rPr>
                <w:rFonts w:cstheme="minorHAnsi"/>
              </w:rPr>
            </w:pPr>
            <w:r w:rsidRPr="00181738">
              <w:rPr>
                <w:rFonts w:cstheme="minorHAnsi"/>
              </w:rPr>
              <w:t>7732-18-5</w:t>
            </w:r>
            <w:r w:rsidR="00DE60CE" w:rsidRPr="00181738">
              <w:rPr>
                <w:rFonts w:cstheme="minorHAnsi"/>
              </w:rPr>
              <w:t>*</w:t>
            </w:r>
          </w:p>
        </w:tc>
      </w:tr>
      <w:tr w:rsidR="007D687A" w:rsidRPr="00350EDC" w14:paraId="5154059A" w14:textId="77777777" w:rsidTr="00DE60CE">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2EB4423" w14:textId="77777777" w:rsidR="007D687A" w:rsidRPr="00181738" w:rsidRDefault="007D687A" w:rsidP="00333DB1">
            <w:pPr>
              <w:pStyle w:val="TableText"/>
              <w:rPr>
                <w:rFonts w:cstheme="minorHAnsi"/>
              </w:rPr>
            </w:pPr>
            <w:r w:rsidRPr="00181738">
              <w:rPr>
                <w:rFonts w:cstheme="minorHAnsi"/>
              </w:rPr>
              <w:t>58</w:t>
            </w:r>
          </w:p>
        </w:tc>
        <w:tc>
          <w:tcPr>
            <w:tcW w:w="3151" w:type="dxa"/>
            <w:vAlign w:val="center"/>
          </w:tcPr>
          <w:p w14:paraId="76A1EFD8" w14:textId="77777777" w:rsidR="007D687A" w:rsidRPr="00181738" w:rsidRDefault="007D687A" w:rsidP="00333DB1">
            <w:pPr>
              <w:pStyle w:val="TableText"/>
              <w:rPr>
                <w:rFonts w:cstheme="minorHAnsi"/>
              </w:rPr>
            </w:pPr>
            <w:r w:rsidRPr="00181738">
              <w:rPr>
                <w:rFonts w:cstheme="minorHAnsi"/>
              </w:rPr>
              <w:t>Glycerol</w:t>
            </w:r>
          </w:p>
        </w:tc>
        <w:tc>
          <w:tcPr>
            <w:tcW w:w="1371" w:type="dxa"/>
            <w:vAlign w:val="center"/>
          </w:tcPr>
          <w:p w14:paraId="3D7B1859" w14:textId="561BC8D7" w:rsidR="007D687A" w:rsidRPr="00181738" w:rsidRDefault="007D687A" w:rsidP="00333DB1">
            <w:pPr>
              <w:pStyle w:val="TableText"/>
              <w:rPr>
                <w:rFonts w:cstheme="minorHAnsi"/>
              </w:rPr>
            </w:pPr>
            <w:r w:rsidRPr="00181738">
              <w:rPr>
                <w:rFonts w:cstheme="minorHAnsi"/>
              </w:rPr>
              <w:t>56-81-5</w:t>
            </w:r>
            <w:r w:rsidR="00DE60CE" w:rsidRPr="00181738">
              <w:rPr>
                <w:rFonts w:cstheme="minorHAnsi"/>
              </w:rPr>
              <w:t>*</w:t>
            </w:r>
          </w:p>
        </w:tc>
        <w:tc>
          <w:tcPr>
            <w:tcW w:w="0" w:type="auto"/>
            <w:vAlign w:val="center"/>
          </w:tcPr>
          <w:p w14:paraId="3661D0F2" w14:textId="77777777" w:rsidR="007D687A" w:rsidRPr="00181738" w:rsidRDefault="007D687A" w:rsidP="00333DB1">
            <w:pPr>
              <w:pStyle w:val="TableText"/>
              <w:rPr>
                <w:rFonts w:cstheme="minorHAnsi"/>
              </w:rPr>
            </w:pPr>
            <w:r w:rsidRPr="00181738">
              <w:rPr>
                <w:rFonts w:cstheme="minorHAnsi"/>
              </w:rPr>
              <w:t>116</w:t>
            </w:r>
          </w:p>
        </w:tc>
        <w:tc>
          <w:tcPr>
            <w:tcW w:w="2613" w:type="dxa"/>
            <w:vAlign w:val="center"/>
          </w:tcPr>
          <w:p w14:paraId="619999BF" w14:textId="77777777" w:rsidR="007D687A" w:rsidRPr="00181738" w:rsidRDefault="007D687A" w:rsidP="00333DB1">
            <w:pPr>
              <w:pStyle w:val="TableText"/>
              <w:rPr>
                <w:rFonts w:cstheme="minorHAnsi"/>
              </w:rPr>
            </w:pPr>
            <w:r w:rsidRPr="00181738">
              <w:rPr>
                <w:rFonts w:cstheme="minorHAnsi"/>
              </w:rPr>
              <w:t>Xanthan gum</w:t>
            </w:r>
          </w:p>
        </w:tc>
        <w:tc>
          <w:tcPr>
            <w:tcW w:w="1343" w:type="dxa"/>
            <w:vAlign w:val="center"/>
          </w:tcPr>
          <w:p w14:paraId="5CAC1950" w14:textId="6068BD71" w:rsidR="007D687A" w:rsidRPr="00181738" w:rsidRDefault="007D687A" w:rsidP="00333DB1">
            <w:pPr>
              <w:pStyle w:val="TableText"/>
              <w:rPr>
                <w:rFonts w:cstheme="minorHAnsi"/>
              </w:rPr>
            </w:pPr>
            <w:r w:rsidRPr="00181738">
              <w:rPr>
                <w:rFonts w:cstheme="minorHAnsi"/>
              </w:rPr>
              <w:t>11138-66-2</w:t>
            </w:r>
            <w:r w:rsidR="00DE60CE" w:rsidRPr="00181738">
              <w:rPr>
                <w:rFonts w:cstheme="minorHAnsi"/>
              </w:rPr>
              <w:t>*</w:t>
            </w:r>
          </w:p>
        </w:tc>
      </w:tr>
    </w:tbl>
    <w:bookmarkEnd w:id="151"/>
    <w:p w14:paraId="1289DDD0" w14:textId="7DF1E9F9" w:rsidR="00181738" w:rsidRPr="00181738" w:rsidRDefault="00181738" w:rsidP="00181738">
      <w:pPr>
        <w:pStyle w:val="SourceornoteforTableorFigure"/>
      </w:pPr>
      <w:r w:rsidRPr="00181738">
        <w:t>* chemical w</w:t>
      </w:r>
      <w:r w:rsidR="00B12C89">
        <w:t>as</w:t>
      </w:r>
      <w:r w:rsidRPr="00181738">
        <w:t xml:space="preserve"> assessed in the National Assessment of Chemicals Associated with CSG extraction in Australia </w:t>
      </w:r>
      <w:r w:rsidRPr="00181738">
        <w:fldChar w:fldCharType="begin"/>
      </w:r>
      <w:r w:rsidR="00C30F6C">
        <w:instrText xml:space="preserve"> ADDIN EN.CITE &lt;EndNote&gt;&lt;Cite&gt;&lt;Author&gt;NICNAS&lt;/Author&gt;&lt;Year&gt;2017&lt;/Year&gt;&lt;RecNum&gt;840&lt;/RecNum&gt;&lt;DisplayText&gt;(NICNAS, 2017)&lt;/DisplayText&gt;&lt;record&gt;&lt;rec-number&gt;840&lt;/rec-number&gt;&lt;foreign-keys&gt;&lt;key app="EN" db-id="t05vetvzgttdtfe5vr850sfc2ee00w0s0dv0" timestamp="1571122290" guid="cf4ca270-4bdd-4d36-8a43-328582682351"&gt;840&lt;/key&gt;&lt;/foreign-keys&gt;&lt;ref-type name="Report"&gt;27&lt;/ref-type&gt;&lt;contributors&gt;&lt;authors&gt;&lt;author&gt;NICNAS&lt;/author&gt;&lt;/authors&gt;&lt;/contributors&gt;&lt;titles&gt;&lt;title&gt;Identification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Canberra.&lt;/title&gt;&lt;/titles&gt;&lt;keywords&gt;&lt;keyword&gt;fracking&lt;/keyword&gt;&lt;keyword&gt;fracturing fluids&lt;/keyword&gt;&lt;keyword&gt;CSG&lt;/keyword&gt;&lt;keyword&gt;Australia&lt;/keyword&gt;&lt;keyword&gt;barium&lt;/keyword&gt;&lt;keyword&gt;produced formation water&lt;/keyword&gt;&lt;keyword&gt;well head&lt;/keyword&gt;&lt;/keywords&gt;&lt;dates&gt;&lt;year&gt;2017&lt;/year&gt;&lt;/dates&gt;&lt;label&gt;pdf only&lt;/label&gt;&lt;urls&gt;&lt;/urls&gt;&lt;/record&gt;&lt;/Cite&gt;&lt;/EndNote&gt;</w:instrText>
      </w:r>
      <w:r w:rsidRPr="00181738">
        <w:fldChar w:fldCharType="separate"/>
      </w:r>
      <w:r w:rsidR="007825A3">
        <w:rPr>
          <w:noProof/>
        </w:rPr>
        <w:t>(NICNAS, 2017)</w:t>
      </w:r>
      <w:r w:rsidRPr="00181738">
        <w:fldChar w:fldCharType="end"/>
      </w:r>
    </w:p>
    <w:p w14:paraId="3B2C8B12" w14:textId="54CD4860" w:rsidR="00181738" w:rsidRPr="003A4BE2" w:rsidRDefault="00181738" w:rsidP="003A4BE2">
      <w:pPr>
        <w:pStyle w:val="BodyText"/>
      </w:pPr>
      <w:r w:rsidRPr="003A4BE2">
        <w:t xml:space="preserve">In </w:t>
      </w:r>
      <w:r w:rsidR="0062596F">
        <w:t>the</w:t>
      </w:r>
      <w:r w:rsidRPr="003A4BE2">
        <w:t xml:space="preserve"> United States of America (USA) </w:t>
      </w:r>
      <w:r w:rsidR="00122D6B">
        <w:t>more than</w:t>
      </w:r>
      <w:r w:rsidRPr="003A4BE2">
        <w:t xml:space="preserve"> 300 industrial chemicals were identified (randomly selected 100 wells from operations across the USA) as being used between January 2016 and January 2018 for hydraulic fracturing at shale gas operations (FracFocus Chemical Disclosure Registry, extracted 16 March 2018) </w:t>
      </w:r>
      <w:r w:rsidRPr="003A4BE2">
        <w:fldChar w:fldCharType="begin"/>
      </w:r>
      <w:r w:rsidR="00C30F6C">
        <w:instrText xml:space="preserve"> ADDIN EN.CITE &lt;EndNote&gt;&lt;Cite&gt;&lt;Author&gt;Ground Water Protection Council&lt;/Author&gt;&lt;Year&gt;2018&lt;/Year&gt;&lt;RecNum&gt;185&lt;/RecNum&gt;&lt;DisplayText&gt;(Ground Water Protection Council et al., 2018)&lt;/DisplayText&gt;&lt;record&gt;&lt;rec-number&gt;185&lt;/rec-number&gt;&lt;foreign-keys&gt;&lt;key app="EN" db-id="t05vetvzgttdtfe5vr850sfc2ee00w0s0dv0" timestamp="1571122091" guid="8428df4a-18b0-4e9d-be05-79579fba7547"&gt;185&lt;/key&gt;&lt;/foreign-keys&gt;&lt;ref-type name="Dataset"&gt;59&lt;/ref-type&gt;&lt;contributors&gt;&lt;authors&gt;&lt;author&gt;Ground Water Protection Council,&lt;/author&gt;&lt;author&gt;Interstate Oil,&lt;/author&gt;&lt;author&gt;Gas Compact Commission,&lt;/author&gt;&lt;/authors&gt;&lt;/contributors&gt;&lt;titles&gt;&lt;title&gt;Fracfocus chemical data from 100 shale gas wells in USA&lt;/title&gt;&lt;/titles&gt;&lt;keywords&gt;&lt;keyword&gt;Environmental resources protection and conservation, environmental resources, energy, water and waste systems&lt;/keyword&gt;&lt;/keywords&gt;&lt;dates&gt;&lt;year&gt;2018&lt;/year&gt;&lt;/dates&gt;&lt;pub-location&gt;Canberra&lt;/pub-location&gt;&lt;label&gt;00F41402-0D60-44D4-822E-8864AA77564E&lt;/label&gt;&lt;urls&gt;&lt;related-urls&gt;&lt;url&gt;http://fracfocus.org/&lt;/url&gt;&lt;/related-urls&gt;&lt;/urls&gt;&lt;custom2&gt;unit of observation&lt;/custom2&gt;&lt;custom3&gt;tabular&lt;/custom3&gt;&lt;custom4&gt;dataset&lt;/custom4&gt;&lt;access-date&gt;28 November 2018&lt;/access-date&gt;&lt;/record&gt;&lt;/Cite&gt;&lt;/EndNote&gt;</w:instrText>
      </w:r>
      <w:r w:rsidRPr="003A4BE2">
        <w:fldChar w:fldCharType="separate"/>
      </w:r>
      <w:r w:rsidRPr="003A4BE2">
        <w:rPr>
          <w:noProof/>
        </w:rPr>
        <w:t>(Ground Water Protection Council et al., 2018)</w:t>
      </w:r>
      <w:r w:rsidRPr="003A4BE2">
        <w:fldChar w:fldCharType="end"/>
      </w:r>
      <w:r w:rsidRPr="003A4BE2">
        <w:t xml:space="preserve">. The large number of chemicals recently being used in USA likely illustrates the dynamic nature of the industry to adapt to site-specific conditions, improve gas extraction efficiency and well integrity, improve environmental performance, and reduce costs. </w:t>
      </w:r>
    </w:p>
    <w:p w14:paraId="3901453F" w14:textId="4309BE7D" w:rsidR="00132FB8" w:rsidRPr="00181738" w:rsidRDefault="00132FB8" w:rsidP="0080248F">
      <w:pPr>
        <w:pStyle w:val="Heading4"/>
      </w:pPr>
      <w:r w:rsidRPr="00181738">
        <w:t>Qualitative environmental risk assessment of chemicals</w:t>
      </w:r>
    </w:p>
    <w:p w14:paraId="46EC793D" w14:textId="77015087" w:rsidR="00181738" w:rsidRPr="003A4BE2" w:rsidRDefault="00181738" w:rsidP="003A4BE2">
      <w:pPr>
        <w:pStyle w:val="BodyText"/>
      </w:pPr>
      <w:r>
        <w:t xml:space="preserve">The Tier 1 </w:t>
      </w:r>
      <w:r w:rsidRPr="00922B38">
        <w:t>screening of 116 chemicals identified 42 of ‘low concern’ (Screen 1 (13) and Screen 4 (29)), 33 of ‘potentially high concern’ (Screen 2)</w:t>
      </w:r>
      <w:r>
        <w:t>,</w:t>
      </w:r>
      <w:r w:rsidRPr="00922B38">
        <w:t xml:space="preserve"> and 41 of ‘potential concern’ (Screen 3 (18) and Screen 4 (23</w:t>
      </w:r>
      <w:r w:rsidRPr="003A4BE2">
        <w:t>)) (</w:t>
      </w:r>
      <w:r w:rsidR="004A17B2">
        <w:rPr>
          <w:rStyle w:val="BodyTextChar"/>
        </w:rPr>
        <w:fldChar w:fldCharType="begin" w:fldLock="1"/>
      </w:r>
      <w:r w:rsidR="004A17B2">
        <w:rPr>
          <w:rStyle w:val="BodyTextChar"/>
        </w:rPr>
        <w:instrText xml:space="preserve"> REF _Ref2612883 \h </w:instrText>
      </w:r>
      <w:r w:rsidR="003A4BE2">
        <w:rPr>
          <w:rStyle w:val="BodyTextChar"/>
        </w:rPr>
        <w:instrText xml:space="preserve"> \* MERGEFORMAT </w:instrText>
      </w:r>
      <w:r w:rsidR="004A17B2">
        <w:rPr>
          <w:rStyle w:val="BodyTextChar"/>
        </w:rPr>
      </w:r>
      <w:r w:rsidR="004A17B2">
        <w:rPr>
          <w:rStyle w:val="BodyTextChar"/>
        </w:rPr>
        <w:fldChar w:fldCharType="separate"/>
      </w:r>
      <w:r w:rsidR="00272635">
        <w:t xml:space="preserve">Figure </w:t>
      </w:r>
      <w:r w:rsidR="00272635">
        <w:rPr>
          <w:noProof/>
        </w:rPr>
        <w:t>3</w:t>
      </w:r>
      <w:r w:rsidR="004A17B2">
        <w:rPr>
          <w:rStyle w:val="BodyTextChar"/>
        </w:rPr>
        <w:fldChar w:fldCharType="end"/>
      </w:r>
      <w:r w:rsidRPr="003A4BE2">
        <w:t xml:space="preserve">) </w:t>
      </w:r>
      <w:r w:rsidRPr="0083739D">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83739D">
        <w:fldChar w:fldCharType="separate"/>
      </w:r>
      <w:r w:rsidR="008368CC">
        <w:rPr>
          <w:noProof/>
        </w:rPr>
        <w:t>(Geological and Bioregional Assessment Program, 2018)</w:t>
      </w:r>
      <w:r w:rsidRPr="0083739D">
        <w:fldChar w:fldCharType="end"/>
      </w:r>
      <w:r w:rsidRPr="0083739D">
        <w:t>.</w:t>
      </w:r>
    </w:p>
    <w:p w14:paraId="16B962CB" w14:textId="11A6E365" w:rsidR="00181738" w:rsidRPr="00922B38" w:rsidRDefault="00181738" w:rsidP="003A4BE2">
      <w:pPr>
        <w:pStyle w:val="BodyText"/>
      </w:pPr>
      <w:r w:rsidRPr="00922B38">
        <w:t xml:space="preserve">Of the 33 chemicals identified as being </w:t>
      </w:r>
      <w:r w:rsidR="00FD2C27">
        <w:t>of ‘potentially high concern’, five</w:t>
      </w:r>
      <w:r w:rsidRPr="00922B38">
        <w:t xml:space="preserve"> chemicals (</w:t>
      </w:r>
      <w:r w:rsidR="00FD2C27">
        <w:t>one</w:t>
      </w:r>
      <w:r w:rsidRPr="00922B38">
        <w:t xml:space="preserve"> biocide and </w:t>
      </w:r>
      <w:r w:rsidR="00FD2C27">
        <w:t>four</w:t>
      </w:r>
      <w:r>
        <w:t> </w:t>
      </w:r>
      <w:r w:rsidRPr="00922B38">
        <w:t>defoaming agents) are not likely to be easily degraded (persistent), are bioaccumulative (potentially can accumulate in organisms), and exhibit very high acute toxicity to aquatic organisms (P, B, T chemicals</w:t>
      </w:r>
      <w:r w:rsidRPr="003A4BE2">
        <w:t>) (</w:t>
      </w:r>
      <w:r>
        <w:rPr>
          <w:rStyle w:val="BodyTextChar"/>
        </w:rPr>
        <w:fldChar w:fldCharType="begin" w:fldLock="1"/>
      </w:r>
      <w:r>
        <w:rPr>
          <w:rStyle w:val="BodyTextChar"/>
        </w:rPr>
        <w:instrText xml:space="preserve"> REF _Ref2612936 \h </w:instrText>
      </w:r>
      <w:r w:rsidR="003A4BE2">
        <w:rPr>
          <w:rStyle w:val="BodyTextChar"/>
        </w:rPr>
        <w:instrText xml:space="preserve"> \* MERGEFORMAT </w:instrText>
      </w:r>
      <w:r>
        <w:rPr>
          <w:rStyle w:val="BodyTextChar"/>
        </w:rPr>
      </w:r>
      <w:r>
        <w:rPr>
          <w:rStyle w:val="BodyTextChar"/>
        </w:rPr>
        <w:fldChar w:fldCharType="separate"/>
      </w:r>
      <w:r w:rsidR="00272635">
        <w:t xml:space="preserve">Table </w:t>
      </w:r>
      <w:r w:rsidR="00272635">
        <w:rPr>
          <w:noProof/>
        </w:rPr>
        <w:t>5</w:t>
      </w:r>
      <w:r>
        <w:rPr>
          <w:rStyle w:val="BodyTextChar"/>
        </w:rPr>
        <w:fldChar w:fldCharType="end"/>
      </w:r>
      <w:r w:rsidRPr="003A4BE2">
        <w:t xml:space="preserve">; </w:t>
      </w:r>
      <w:r w:rsidR="004A17B2">
        <w:rPr>
          <w:rStyle w:val="BodyTextChar"/>
        </w:rPr>
        <w:fldChar w:fldCharType="begin" w:fldLock="1"/>
      </w:r>
      <w:r w:rsidR="004A17B2">
        <w:rPr>
          <w:rStyle w:val="BodyTextChar"/>
        </w:rPr>
        <w:instrText xml:space="preserve"> REF _Ref2612883 \h </w:instrText>
      </w:r>
      <w:r w:rsidR="003A4BE2">
        <w:rPr>
          <w:rStyle w:val="BodyTextChar"/>
        </w:rPr>
        <w:instrText xml:space="preserve"> \* MERGEFORMAT </w:instrText>
      </w:r>
      <w:r w:rsidR="004A17B2">
        <w:rPr>
          <w:rStyle w:val="BodyTextChar"/>
        </w:rPr>
      </w:r>
      <w:r w:rsidR="004A17B2">
        <w:rPr>
          <w:rStyle w:val="BodyTextChar"/>
        </w:rPr>
        <w:fldChar w:fldCharType="separate"/>
      </w:r>
      <w:r w:rsidR="00272635">
        <w:t xml:space="preserve">Figure </w:t>
      </w:r>
      <w:r w:rsidR="00272635">
        <w:rPr>
          <w:noProof/>
        </w:rPr>
        <w:t>3</w:t>
      </w:r>
      <w:r w:rsidR="004A17B2">
        <w:rPr>
          <w:rStyle w:val="BodyTextChar"/>
        </w:rPr>
        <w:fldChar w:fldCharType="end"/>
      </w:r>
      <w:r w:rsidRPr="003A4BE2">
        <w:t>)</w:t>
      </w:r>
      <w:r w:rsidRPr="00922B38">
        <w:t xml:space="preserve">. Such chemicals are considered a high concern/risk to the environment, as they can pose </w:t>
      </w:r>
      <w:r>
        <w:t xml:space="preserve">serious harm to aquatic ecosystems </w:t>
      </w:r>
      <w:r w:rsidRPr="00922B38">
        <w:t>if released and require specific controls to prevent their release into the environment.</w:t>
      </w:r>
    </w:p>
    <w:p w14:paraId="6DF19806" w14:textId="1854CEA5" w:rsidR="004F04E0" w:rsidRPr="00922B38" w:rsidRDefault="004F04E0" w:rsidP="00181738">
      <w:pPr>
        <w:pStyle w:val="BodyText"/>
      </w:pPr>
    </w:p>
    <w:p w14:paraId="16BE28B0" w14:textId="77777777" w:rsidR="003A5CE0" w:rsidRDefault="003A5CE0" w:rsidP="000D204D">
      <w:pPr>
        <w:pStyle w:val="BodyText"/>
        <w:sectPr w:rsidR="003A5CE0" w:rsidSect="0040272E">
          <w:headerReference w:type="default" r:id="rId49"/>
          <w:pgSz w:w="11906" w:h="16838" w:code="9"/>
          <w:pgMar w:top="1247" w:right="1134" w:bottom="1134" w:left="1134" w:header="510" w:footer="624" w:gutter="0"/>
          <w:cols w:space="284"/>
          <w:docGrid w:linePitch="360"/>
        </w:sectPr>
      </w:pPr>
    </w:p>
    <w:p w14:paraId="39654670" w14:textId="51DF2EAA" w:rsidR="003A5CE0" w:rsidRDefault="009C64BC" w:rsidP="00FD675C">
      <w:pPr>
        <w:pStyle w:val="Figures"/>
        <w:jc w:val="center"/>
        <w:rPr>
          <w:rFonts w:eastAsia="Times New Roman" w:cstheme="minorHAnsi"/>
        </w:rPr>
      </w:pPr>
      <w:r>
        <w:rPr>
          <w:rFonts w:eastAsia="Times New Roman" w:cstheme="minorHAnsi"/>
          <w:noProof/>
        </w:rPr>
        <w:drawing>
          <wp:inline distT="0" distB="0" distL="0" distR="0" wp14:anchorId="50F44F53" wp14:editId="68CCC0E7">
            <wp:extent cx="7820025" cy="51109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9225" b="12664"/>
                    <a:stretch/>
                  </pic:blipFill>
                  <pic:spPr bwMode="auto">
                    <a:xfrm>
                      <a:off x="0" y="0"/>
                      <a:ext cx="7846257" cy="5128071"/>
                    </a:xfrm>
                    <a:prstGeom prst="rect">
                      <a:avLst/>
                    </a:prstGeom>
                    <a:noFill/>
                    <a:ln>
                      <a:noFill/>
                    </a:ln>
                    <a:extLst>
                      <a:ext uri="{53640926-AAD7-44D8-BBD7-CCE9431645EC}">
                        <a14:shadowObscured xmlns:a14="http://schemas.microsoft.com/office/drawing/2010/main"/>
                      </a:ext>
                    </a:extLst>
                  </pic:spPr>
                </pic:pic>
              </a:graphicData>
            </a:graphic>
          </wp:inline>
        </w:drawing>
      </w:r>
    </w:p>
    <w:p w14:paraId="70B96B26" w14:textId="13948F83" w:rsidR="00556AA2" w:rsidRDefault="00C103F9" w:rsidP="00181738">
      <w:pPr>
        <w:pStyle w:val="Caption"/>
        <w:rPr>
          <w:szCs w:val="20"/>
        </w:rPr>
      </w:pPr>
      <w:bookmarkStart w:id="152" w:name="_Ref2612883"/>
      <w:bookmarkStart w:id="153" w:name="_Ref2944119"/>
      <w:bookmarkStart w:id="154" w:name="_Toc26778444"/>
      <w:r>
        <w:t xml:space="preserve">Figure </w:t>
      </w:r>
      <w:r w:rsidR="00A60CF4">
        <w:rPr>
          <w:noProof/>
        </w:rPr>
        <w:fldChar w:fldCharType="begin"/>
      </w:r>
      <w:r w:rsidR="00A60CF4">
        <w:rPr>
          <w:noProof/>
        </w:rPr>
        <w:instrText xml:space="preserve"> SEQ Figure \* ARABIC </w:instrText>
      </w:r>
      <w:r w:rsidR="00A60CF4">
        <w:rPr>
          <w:noProof/>
        </w:rPr>
        <w:fldChar w:fldCharType="separate"/>
      </w:r>
      <w:r w:rsidR="00940DEF">
        <w:rPr>
          <w:noProof/>
        </w:rPr>
        <w:t>3</w:t>
      </w:r>
      <w:r w:rsidR="00A60CF4">
        <w:rPr>
          <w:noProof/>
        </w:rPr>
        <w:fldChar w:fldCharType="end"/>
      </w:r>
      <w:bookmarkEnd w:id="152"/>
      <w:bookmarkEnd w:id="153"/>
      <w:r w:rsidR="006354D7">
        <w:t xml:space="preserve"> </w:t>
      </w:r>
      <w:r w:rsidR="00181738" w:rsidRPr="001D432B">
        <w:rPr>
          <w:szCs w:val="20"/>
        </w:rPr>
        <w:t xml:space="preserve">Tier 1 qualitative </w:t>
      </w:r>
      <w:r w:rsidR="00181738">
        <w:rPr>
          <w:szCs w:val="20"/>
        </w:rPr>
        <w:t xml:space="preserve">ERA </w:t>
      </w:r>
      <w:r w:rsidR="00181738" w:rsidRPr="001D432B">
        <w:rPr>
          <w:szCs w:val="20"/>
        </w:rPr>
        <w:t>of chemicals associated with shale, tight and deep coal gas operations in Australia</w:t>
      </w:r>
      <w:bookmarkEnd w:id="154"/>
    </w:p>
    <w:p w14:paraId="5E742678" w14:textId="312756E5" w:rsidR="003A5CE0" w:rsidRPr="008E6B64" w:rsidRDefault="00181738" w:rsidP="00556AA2">
      <w:pPr>
        <w:pStyle w:val="SourceornoteforTableorFigure"/>
        <w:sectPr w:rsidR="003A5CE0" w:rsidRPr="008E6B64" w:rsidSect="0053044E">
          <w:headerReference w:type="default" r:id="rId51"/>
          <w:footerReference w:type="default" r:id="rId52"/>
          <w:pgSz w:w="16838" w:h="11906" w:orient="landscape" w:code="9"/>
          <w:pgMar w:top="1134" w:right="1247" w:bottom="1134" w:left="1134" w:header="510" w:footer="624" w:gutter="0"/>
          <w:cols w:space="284"/>
          <w:docGrid w:linePitch="360"/>
        </w:sectPr>
      </w:pPr>
      <w:r w:rsidRPr="001D432B">
        <w:t>Refer to</w:t>
      </w:r>
      <w:r>
        <w:t xml:space="preserve"> </w:t>
      </w:r>
      <w:r w:rsidR="004A17B2">
        <w:fldChar w:fldCharType="begin" w:fldLock="1"/>
      </w:r>
      <w:r w:rsidR="004A17B2">
        <w:instrText xml:space="preserve"> REF _Ref2612724 \h </w:instrText>
      </w:r>
      <w:r w:rsidR="00556AA2">
        <w:instrText xml:space="preserve"> \* MERGEFORMAT </w:instrText>
      </w:r>
      <w:r w:rsidR="004A17B2">
        <w:fldChar w:fldCharType="separate"/>
      </w:r>
      <w:r w:rsidR="00272635">
        <w:t xml:space="preserve">Figure </w:t>
      </w:r>
      <w:r w:rsidR="00272635">
        <w:rPr>
          <w:noProof/>
        </w:rPr>
        <w:t>2</w:t>
      </w:r>
      <w:r w:rsidR="004A17B2">
        <w:fldChar w:fldCharType="end"/>
      </w:r>
      <w:r>
        <w:t xml:space="preserve"> </w:t>
      </w:r>
      <w:r w:rsidRPr="001D432B">
        <w:t>for Screen 1 to 4 details</w:t>
      </w:r>
      <w:r>
        <w:t xml:space="preserve">; </w:t>
      </w:r>
      <w:r w:rsidRPr="001D432B">
        <w:t>percentage of chemicals in each category are shown in each segment</w:t>
      </w:r>
      <w:r>
        <w:t>; f</w:t>
      </w:r>
      <w:r w:rsidRPr="001D432B">
        <w:t>urther breakdown of chemicals of ‘potential concern’ and ‘potentially high concern’ are shown in the smaller coloured circles</w:t>
      </w:r>
      <w:r>
        <w:t xml:space="preserve">; </w:t>
      </w:r>
      <w:r w:rsidRPr="001D432B">
        <w:t>P = persistent; B = bioaccumulative; T = toxic</w:t>
      </w:r>
      <w:r w:rsidR="00556AA2" w:rsidRPr="00C139AD">
        <w:br/>
      </w:r>
      <w:r w:rsidR="00D92787" w:rsidRPr="00556AA2">
        <w:t>Element:</w:t>
      </w:r>
      <w:r w:rsidR="00104954" w:rsidRPr="00556AA2">
        <w:t xml:space="preserve"> GBA-ISA-247</w:t>
      </w:r>
    </w:p>
    <w:p w14:paraId="3C22925D" w14:textId="48C7BDC2" w:rsidR="0043731F" w:rsidRPr="00D35A0C" w:rsidRDefault="004A17B2" w:rsidP="004A17B2">
      <w:pPr>
        <w:pStyle w:val="Caption"/>
      </w:pPr>
      <w:bookmarkStart w:id="155" w:name="_Ref2612936"/>
      <w:bookmarkStart w:id="156" w:name="_Toc26778449"/>
      <w:bookmarkStart w:id="157" w:name="_Ref532827101"/>
      <w:bookmarkStart w:id="158" w:name="_Toc532387430"/>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5</w:t>
      </w:r>
      <w:r w:rsidR="00FB7F09">
        <w:rPr>
          <w:noProof/>
        </w:rPr>
        <w:fldChar w:fldCharType="end"/>
      </w:r>
      <w:bookmarkEnd w:id="155"/>
      <w:r w:rsidR="0043731F" w:rsidRPr="00D35A0C">
        <w:t xml:space="preserve"> </w:t>
      </w:r>
      <w:r w:rsidR="0043731F">
        <w:t>C</w:t>
      </w:r>
      <w:r w:rsidR="0043731F" w:rsidRPr="00AA18A0">
        <w:t>hemicals</w:t>
      </w:r>
      <w:r w:rsidR="0043731F">
        <w:t xml:space="preserve"> of ‘potentially high concern’ that are persistent (P) and bioaccumulative (B), and exhibit very high acute toxicity (T)</w:t>
      </w:r>
      <w:bookmarkEnd w:id="156"/>
    </w:p>
    <w:tbl>
      <w:tblPr>
        <w:tblStyle w:val="TableBAHeaderRow3"/>
        <w:tblW w:w="4870" w:type="pct"/>
        <w:tblLook w:val="04A0" w:firstRow="1" w:lastRow="0" w:firstColumn="1" w:lastColumn="0" w:noHBand="0" w:noVBand="1"/>
      </w:tblPr>
      <w:tblGrid>
        <w:gridCol w:w="3713"/>
        <w:gridCol w:w="1218"/>
        <w:gridCol w:w="2833"/>
        <w:gridCol w:w="541"/>
        <w:gridCol w:w="541"/>
        <w:gridCol w:w="541"/>
      </w:tblGrid>
      <w:tr w:rsidR="0043731F" w:rsidRPr="00D35A0C" w14:paraId="5700FFC4" w14:textId="77777777" w:rsidTr="00D870C5">
        <w:trPr>
          <w:cnfStyle w:val="100000000000" w:firstRow="1" w:lastRow="0" w:firstColumn="0" w:lastColumn="0" w:oddVBand="0" w:evenVBand="0" w:oddHBand="0" w:evenHBand="0" w:firstRowFirstColumn="0" w:firstRowLastColumn="0" w:lastRowFirstColumn="0" w:lastRowLastColumn="0"/>
          <w:tblHeader/>
        </w:trPr>
        <w:tc>
          <w:tcPr>
            <w:tcW w:w="1978" w:type="pct"/>
          </w:tcPr>
          <w:p w14:paraId="1555D9D9" w14:textId="77777777" w:rsidR="0043731F" w:rsidRPr="00D35A0C" w:rsidRDefault="0043731F" w:rsidP="005A20B0">
            <w:pPr>
              <w:pStyle w:val="TableText"/>
            </w:pPr>
            <w:r w:rsidRPr="2216BCD3">
              <w:t>Chemical</w:t>
            </w:r>
          </w:p>
        </w:tc>
        <w:tc>
          <w:tcPr>
            <w:tcW w:w="649" w:type="pct"/>
          </w:tcPr>
          <w:p w14:paraId="19930811" w14:textId="77777777" w:rsidR="0043731F" w:rsidRPr="00D35A0C" w:rsidRDefault="0043731F" w:rsidP="005A20B0">
            <w:pPr>
              <w:pStyle w:val="TableText"/>
            </w:pPr>
            <w:r w:rsidRPr="2216BCD3">
              <w:t>CAS RN</w:t>
            </w:r>
          </w:p>
        </w:tc>
        <w:tc>
          <w:tcPr>
            <w:tcW w:w="1509" w:type="pct"/>
          </w:tcPr>
          <w:p w14:paraId="38A92A6D" w14:textId="77777777" w:rsidR="0043731F" w:rsidRPr="00D35A0C" w:rsidRDefault="0043731F" w:rsidP="005A20B0">
            <w:pPr>
              <w:pStyle w:val="TableText"/>
            </w:pPr>
            <w:r w:rsidRPr="2216BCD3">
              <w:t>Use</w:t>
            </w:r>
          </w:p>
        </w:tc>
        <w:tc>
          <w:tcPr>
            <w:tcW w:w="288" w:type="pct"/>
          </w:tcPr>
          <w:p w14:paraId="4CCD5E8E" w14:textId="77777777" w:rsidR="0043731F" w:rsidRPr="00D35A0C" w:rsidRDefault="0043731F" w:rsidP="005A20B0">
            <w:pPr>
              <w:pStyle w:val="TableText"/>
            </w:pPr>
            <w:r w:rsidRPr="2216BCD3">
              <w:t>P</w:t>
            </w:r>
            <w:r w:rsidRPr="2216BCD3">
              <w:rPr>
                <w:vertAlign w:val="superscript"/>
              </w:rPr>
              <w:t>1</w:t>
            </w:r>
          </w:p>
        </w:tc>
        <w:tc>
          <w:tcPr>
            <w:tcW w:w="288" w:type="pct"/>
          </w:tcPr>
          <w:p w14:paraId="7DB147F2" w14:textId="77777777" w:rsidR="0043731F" w:rsidRPr="00D35A0C" w:rsidRDefault="0043731F" w:rsidP="005A20B0">
            <w:pPr>
              <w:pStyle w:val="TableText"/>
            </w:pPr>
            <w:r w:rsidRPr="2216BCD3">
              <w:t>B</w:t>
            </w:r>
            <w:r w:rsidRPr="2216BCD3">
              <w:rPr>
                <w:vertAlign w:val="superscript"/>
              </w:rPr>
              <w:t>2</w:t>
            </w:r>
          </w:p>
        </w:tc>
        <w:tc>
          <w:tcPr>
            <w:tcW w:w="288" w:type="pct"/>
          </w:tcPr>
          <w:p w14:paraId="1522115E" w14:textId="77777777" w:rsidR="0043731F" w:rsidRPr="00D35A0C" w:rsidRDefault="0043731F" w:rsidP="005A20B0">
            <w:pPr>
              <w:pStyle w:val="TableText"/>
            </w:pPr>
            <w:r w:rsidRPr="2216BCD3">
              <w:t>T</w:t>
            </w:r>
            <w:r w:rsidRPr="2216BCD3">
              <w:rPr>
                <w:vertAlign w:val="superscript"/>
              </w:rPr>
              <w:t>3</w:t>
            </w:r>
          </w:p>
        </w:tc>
      </w:tr>
      <w:tr w:rsidR="0043731F" w:rsidRPr="00D35A0C" w14:paraId="7E983125" w14:textId="77777777" w:rsidTr="00D870C5">
        <w:trPr>
          <w:cnfStyle w:val="000000100000" w:firstRow="0" w:lastRow="0" w:firstColumn="0" w:lastColumn="0" w:oddVBand="0" w:evenVBand="0" w:oddHBand="1" w:evenHBand="0" w:firstRowFirstColumn="0" w:firstRowLastColumn="0" w:lastRowFirstColumn="0" w:lastRowLastColumn="0"/>
        </w:trPr>
        <w:tc>
          <w:tcPr>
            <w:tcW w:w="1978" w:type="pct"/>
          </w:tcPr>
          <w:p w14:paraId="5C60DA05" w14:textId="77777777" w:rsidR="0043731F" w:rsidRPr="00D35A0C" w:rsidRDefault="0043731F" w:rsidP="00996304">
            <w:pPr>
              <w:pStyle w:val="TableText"/>
              <w:rPr>
                <w:color w:val="222222"/>
              </w:rPr>
            </w:pPr>
            <w:r w:rsidRPr="00D35A0C">
              <w:t>Dicoco dimethyl ammonium chloride</w:t>
            </w:r>
          </w:p>
        </w:tc>
        <w:tc>
          <w:tcPr>
            <w:tcW w:w="649" w:type="pct"/>
          </w:tcPr>
          <w:p w14:paraId="0A98C72A" w14:textId="77777777" w:rsidR="0043731F" w:rsidRPr="00D35A0C" w:rsidRDefault="0043731F" w:rsidP="00996304">
            <w:pPr>
              <w:pStyle w:val="TableText"/>
              <w:rPr>
                <w:color w:val="222222"/>
              </w:rPr>
            </w:pPr>
            <w:r w:rsidRPr="00D35A0C">
              <w:t>61789-77-3</w:t>
            </w:r>
          </w:p>
        </w:tc>
        <w:tc>
          <w:tcPr>
            <w:tcW w:w="1509" w:type="pct"/>
          </w:tcPr>
          <w:p w14:paraId="221D4577" w14:textId="77777777" w:rsidR="0043731F" w:rsidRPr="00D35A0C" w:rsidRDefault="0043731F" w:rsidP="00996304">
            <w:pPr>
              <w:pStyle w:val="TableText"/>
              <w:rPr>
                <w:color w:val="222222"/>
              </w:rPr>
            </w:pPr>
            <w:r w:rsidRPr="00D35A0C">
              <w:rPr>
                <w:color w:val="222222"/>
              </w:rPr>
              <w:t>Biocide/surfactant</w:t>
            </w:r>
          </w:p>
        </w:tc>
        <w:tc>
          <w:tcPr>
            <w:tcW w:w="288" w:type="pct"/>
            <w:shd w:val="clear" w:color="auto" w:fill="DEF0FA"/>
          </w:tcPr>
          <w:p w14:paraId="57FEAA57" w14:textId="77777777" w:rsidR="0043731F" w:rsidRPr="00D35A0C" w:rsidRDefault="0043731F" w:rsidP="00996304">
            <w:pPr>
              <w:pStyle w:val="TableText"/>
              <w:rPr>
                <w:color w:val="222222"/>
              </w:rPr>
            </w:pPr>
            <w:r w:rsidRPr="00D35A0C">
              <w:rPr>
                <w:color w:val="222222"/>
              </w:rPr>
              <w:t>##</w:t>
            </w:r>
          </w:p>
        </w:tc>
        <w:tc>
          <w:tcPr>
            <w:tcW w:w="288" w:type="pct"/>
            <w:shd w:val="clear" w:color="auto" w:fill="DEF0FA"/>
          </w:tcPr>
          <w:p w14:paraId="5FD9A9B7" w14:textId="77777777" w:rsidR="0043731F" w:rsidRPr="00D35A0C" w:rsidRDefault="0043731F" w:rsidP="00996304">
            <w:pPr>
              <w:pStyle w:val="TableText"/>
              <w:rPr>
                <w:color w:val="222222"/>
              </w:rPr>
            </w:pPr>
            <w:r w:rsidRPr="00D35A0C">
              <w:rPr>
                <w:rFonts w:cs="Calibri"/>
              </w:rPr>
              <w:t>‡‡</w:t>
            </w:r>
          </w:p>
        </w:tc>
        <w:tc>
          <w:tcPr>
            <w:tcW w:w="288" w:type="pct"/>
            <w:shd w:val="clear" w:color="auto" w:fill="DEF0FA"/>
          </w:tcPr>
          <w:p w14:paraId="3C50B0B7" w14:textId="77777777" w:rsidR="0043731F" w:rsidRPr="00D35A0C" w:rsidRDefault="0043731F" w:rsidP="00996304">
            <w:pPr>
              <w:pStyle w:val="TableText"/>
              <w:rPr>
                <w:color w:val="222222"/>
              </w:rPr>
            </w:pPr>
            <w:r w:rsidRPr="00D35A0C">
              <w:rPr>
                <w:color w:val="222222"/>
              </w:rPr>
              <w:t>*</w:t>
            </w:r>
            <w:r>
              <w:rPr>
                <w:color w:val="222222"/>
              </w:rPr>
              <w:t>**</w:t>
            </w:r>
          </w:p>
        </w:tc>
      </w:tr>
      <w:tr w:rsidR="0043731F" w:rsidRPr="00D35A0C" w14:paraId="7BA30CBC" w14:textId="77777777" w:rsidTr="00D870C5">
        <w:trPr>
          <w:cnfStyle w:val="000000010000" w:firstRow="0" w:lastRow="0" w:firstColumn="0" w:lastColumn="0" w:oddVBand="0" w:evenVBand="0" w:oddHBand="0" w:evenHBand="1" w:firstRowFirstColumn="0" w:firstRowLastColumn="0" w:lastRowFirstColumn="0" w:lastRowLastColumn="0"/>
        </w:trPr>
        <w:tc>
          <w:tcPr>
            <w:tcW w:w="1978" w:type="pct"/>
          </w:tcPr>
          <w:p w14:paraId="2FA26263" w14:textId="77777777" w:rsidR="0043731F" w:rsidRPr="00D35A0C" w:rsidRDefault="0043731F" w:rsidP="00996304">
            <w:pPr>
              <w:pStyle w:val="TableText"/>
              <w:rPr>
                <w:color w:val="222222"/>
              </w:rPr>
            </w:pPr>
            <w:r w:rsidRPr="00D35A0C">
              <w:t>Decamethylcyclopentasiloxane (D5)</w:t>
            </w:r>
          </w:p>
        </w:tc>
        <w:tc>
          <w:tcPr>
            <w:tcW w:w="649" w:type="pct"/>
          </w:tcPr>
          <w:p w14:paraId="03A532E1" w14:textId="77777777" w:rsidR="0043731F" w:rsidRPr="00D35A0C" w:rsidRDefault="0043731F" w:rsidP="00996304">
            <w:pPr>
              <w:pStyle w:val="TableText"/>
              <w:rPr>
                <w:color w:val="222222"/>
              </w:rPr>
            </w:pPr>
            <w:r w:rsidRPr="00D35A0C">
              <w:t>541-02-6</w:t>
            </w:r>
          </w:p>
        </w:tc>
        <w:tc>
          <w:tcPr>
            <w:tcW w:w="1509" w:type="pct"/>
          </w:tcPr>
          <w:p w14:paraId="739D9D14" w14:textId="77777777" w:rsidR="0043731F" w:rsidRPr="00D35A0C" w:rsidRDefault="0043731F" w:rsidP="00996304">
            <w:pPr>
              <w:pStyle w:val="TableText"/>
              <w:rPr>
                <w:color w:val="222222"/>
              </w:rPr>
            </w:pPr>
            <w:r w:rsidRPr="00D35A0C">
              <w:rPr>
                <w:color w:val="222222"/>
              </w:rPr>
              <w:t>Defoaming agent/surfactant</w:t>
            </w:r>
          </w:p>
        </w:tc>
        <w:tc>
          <w:tcPr>
            <w:tcW w:w="288" w:type="pct"/>
          </w:tcPr>
          <w:p w14:paraId="00A00314" w14:textId="77777777" w:rsidR="0043731F" w:rsidRPr="00D35A0C" w:rsidRDefault="0043731F" w:rsidP="00996304">
            <w:pPr>
              <w:pStyle w:val="TableText"/>
              <w:rPr>
                <w:color w:val="222222"/>
              </w:rPr>
            </w:pPr>
            <w:r w:rsidRPr="00D35A0C">
              <w:rPr>
                <w:color w:val="222222"/>
              </w:rPr>
              <w:t>##</w:t>
            </w:r>
          </w:p>
        </w:tc>
        <w:tc>
          <w:tcPr>
            <w:tcW w:w="288" w:type="pct"/>
          </w:tcPr>
          <w:p w14:paraId="15A2BEA8" w14:textId="77777777" w:rsidR="0043731F" w:rsidRPr="00D35A0C" w:rsidRDefault="0043731F" w:rsidP="00996304">
            <w:pPr>
              <w:pStyle w:val="TableText"/>
              <w:rPr>
                <w:color w:val="222222"/>
              </w:rPr>
            </w:pPr>
            <w:r w:rsidRPr="00D35A0C">
              <w:rPr>
                <w:rFonts w:cs="Calibri"/>
              </w:rPr>
              <w:t>‡‡</w:t>
            </w:r>
          </w:p>
        </w:tc>
        <w:tc>
          <w:tcPr>
            <w:tcW w:w="288" w:type="pct"/>
          </w:tcPr>
          <w:p w14:paraId="1F78E2D7" w14:textId="77777777" w:rsidR="0043731F" w:rsidRPr="00D35A0C" w:rsidRDefault="0043731F" w:rsidP="00996304">
            <w:pPr>
              <w:pStyle w:val="TableText"/>
              <w:rPr>
                <w:color w:val="222222"/>
              </w:rPr>
            </w:pPr>
            <w:r w:rsidRPr="00D35A0C">
              <w:rPr>
                <w:color w:val="222222"/>
              </w:rPr>
              <w:t>*</w:t>
            </w:r>
            <w:r>
              <w:rPr>
                <w:color w:val="222222"/>
              </w:rPr>
              <w:t>**</w:t>
            </w:r>
          </w:p>
        </w:tc>
      </w:tr>
      <w:tr w:rsidR="0043731F" w:rsidRPr="00D35A0C" w14:paraId="5914C150" w14:textId="77777777" w:rsidTr="00D870C5">
        <w:trPr>
          <w:cnfStyle w:val="000000100000" w:firstRow="0" w:lastRow="0" w:firstColumn="0" w:lastColumn="0" w:oddVBand="0" w:evenVBand="0" w:oddHBand="1" w:evenHBand="0" w:firstRowFirstColumn="0" w:firstRowLastColumn="0" w:lastRowFirstColumn="0" w:lastRowLastColumn="0"/>
        </w:trPr>
        <w:tc>
          <w:tcPr>
            <w:tcW w:w="1978" w:type="pct"/>
          </w:tcPr>
          <w:p w14:paraId="392C7A73" w14:textId="26084800" w:rsidR="0043731F" w:rsidRPr="00D35A0C" w:rsidRDefault="0043731F" w:rsidP="00996304">
            <w:pPr>
              <w:pStyle w:val="TableText"/>
              <w:rPr>
                <w:color w:val="222222"/>
              </w:rPr>
            </w:pPr>
            <w:r w:rsidRPr="00D35A0C">
              <w:t>Silicone oil (poly(dimethyl siloxane)</w:t>
            </w:r>
            <w:r w:rsidR="00903ABF">
              <w:t>)</w:t>
            </w:r>
          </w:p>
        </w:tc>
        <w:tc>
          <w:tcPr>
            <w:tcW w:w="649" w:type="pct"/>
          </w:tcPr>
          <w:p w14:paraId="7A627074" w14:textId="77777777" w:rsidR="0043731F" w:rsidRPr="00D35A0C" w:rsidRDefault="0043731F" w:rsidP="00996304">
            <w:pPr>
              <w:pStyle w:val="TableText"/>
              <w:rPr>
                <w:color w:val="222222"/>
              </w:rPr>
            </w:pPr>
            <w:r w:rsidRPr="00D35A0C">
              <w:t>63148-62-9</w:t>
            </w:r>
          </w:p>
        </w:tc>
        <w:tc>
          <w:tcPr>
            <w:tcW w:w="1509" w:type="pct"/>
          </w:tcPr>
          <w:p w14:paraId="2D811AD0" w14:textId="77777777" w:rsidR="0043731F" w:rsidRPr="00D35A0C" w:rsidRDefault="0043731F" w:rsidP="00996304">
            <w:pPr>
              <w:pStyle w:val="TableText"/>
              <w:rPr>
                <w:color w:val="222222"/>
              </w:rPr>
            </w:pPr>
            <w:r w:rsidRPr="00D35A0C">
              <w:rPr>
                <w:color w:val="222222"/>
              </w:rPr>
              <w:t>Defoaming agent/surfactant</w:t>
            </w:r>
          </w:p>
        </w:tc>
        <w:tc>
          <w:tcPr>
            <w:tcW w:w="288" w:type="pct"/>
            <w:shd w:val="clear" w:color="auto" w:fill="DEF0FA"/>
          </w:tcPr>
          <w:p w14:paraId="4CEE5D07" w14:textId="77777777" w:rsidR="0043731F" w:rsidRPr="00D35A0C" w:rsidRDefault="0043731F" w:rsidP="00996304">
            <w:pPr>
              <w:pStyle w:val="TableText"/>
              <w:rPr>
                <w:color w:val="222222"/>
              </w:rPr>
            </w:pPr>
            <w:r w:rsidRPr="00D35A0C">
              <w:rPr>
                <w:color w:val="222222"/>
              </w:rPr>
              <w:t>##</w:t>
            </w:r>
          </w:p>
        </w:tc>
        <w:tc>
          <w:tcPr>
            <w:tcW w:w="288" w:type="pct"/>
            <w:shd w:val="clear" w:color="auto" w:fill="DEF0FA"/>
          </w:tcPr>
          <w:p w14:paraId="6F73A99C" w14:textId="77777777" w:rsidR="0043731F" w:rsidRPr="00D35A0C" w:rsidRDefault="0043731F" w:rsidP="00996304">
            <w:pPr>
              <w:pStyle w:val="TableText"/>
              <w:rPr>
                <w:color w:val="222222"/>
              </w:rPr>
            </w:pPr>
            <w:r w:rsidRPr="00D35A0C">
              <w:rPr>
                <w:rFonts w:cs="Calibri"/>
              </w:rPr>
              <w:t>‡‡</w:t>
            </w:r>
          </w:p>
        </w:tc>
        <w:tc>
          <w:tcPr>
            <w:tcW w:w="288" w:type="pct"/>
            <w:shd w:val="clear" w:color="auto" w:fill="DEF0FA"/>
          </w:tcPr>
          <w:p w14:paraId="433EBE3B" w14:textId="77777777" w:rsidR="0043731F" w:rsidRPr="00D35A0C" w:rsidRDefault="0043731F" w:rsidP="00996304">
            <w:pPr>
              <w:pStyle w:val="TableText"/>
              <w:rPr>
                <w:color w:val="222222"/>
              </w:rPr>
            </w:pPr>
            <w:r w:rsidRPr="00D35A0C">
              <w:rPr>
                <w:color w:val="222222"/>
              </w:rPr>
              <w:t>*</w:t>
            </w:r>
            <w:r>
              <w:rPr>
                <w:color w:val="222222"/>
              </w:rPr>
              <w:t>**</w:t>
            </w:r>
          </w:p>
        </w:tc>
      </w:tr>
      <w:tr w:rsidR="0043731F" w:rsidRPr="00D35A0C" w14:paraId="306653D8" w14:textId="77777777" w:rsidTr="00D870C5">
        <w:trPr>
          <w:cnfStyle w:val="000000010000" w:firstRow="0" w:lastRow="0" w:firstColumn="0" w:lastColumn="0" w:oddVBand="0" w:evenVBand="0" w:oddHBand="0" w:evenHBand="1" w:firstRowFirstColumn="0" w:firstRowLastColumn="0" w:lastRowFirstColumn="0" w:lastRowLastColumn="0"/>
        </w:trPr>
        <w:tc>
          <w:tcPr>
            <w:tcW w:w="1978" w:type="pct"/>
          </w:tcPr>
          <w:p w14:paraId="0C48F8C6" w14:textId="77777777" w:rsidR="0043731F" w:rsidRPr="00D35A0C" w:rsidRDefault="0043731F" w:rsidP="00996304">
            <w:pPr>
              <w:pStyle w:val="TableText"/>
              <w:rPr>
                <w:color w:val="222222"/>
              </w:rPr>
            </w:pPr>
            <w:r w:rsidRPr="00D35A0C">
              <w:t>Dodecamethylcyclohexasiloxane (D6)</w:t>
            </w:r>
          </w:p>
        </w:tc>
        <w:tc>
          <w:tcPr>
            <w:tcW w:w="649" w:type="pct"/>
          </w:tcPr>
          <w:p w14:paraId="667C8E2E" w14:textId="77777777" w:rsidR="0043731F" w:rsidRPr="00D35A0C" w:rsidRDefault="0043731F" w:rsidP="00996304">
            <w:pPr>
              <w:pStyle w:val="TableText"/>
              <w:rPr>
                <w:color w:val="222222"/>
              </w:rPr>
            </w:pPr>
            <w:r w:rsidRPr="00D35A0C">
              <w:t>540-97-6</w:t>
            </w:r>
          </w:p>
        </w:tc>
        <w:tc>
          <w:tcPr>
            <w:tcW w:w="1509" w:type="pct"/>
          </w:tcPr>
          <w:p w14:paraId="53677B23" w14:textId="77777777" w:rsidR="0043731F" w:rsidRPr="00D35A0C" w:rsidRDefault="0043731F" w:rsidP="00996304">
            <w:pPr>
              <w:pStyle w:val="TableText"/>
              <w:rPr>
                <w:color w:val="222222"/>
              </w:rPr>
            </w:pPr>
            <w:r w:rsidRPr="00D35A0C">
              <w:rPr>
                <w:color w:val="222222"/>
              </w:rPr>
              <w:t>Defoaming agent/surfactant</w:t>
            </w:r>
          </w:p>
        </w:tc>
        <w:tc>
          <w:tcPr>
            <w:tcW w:w="288" w:type="pct"/>
          </w:tcPr>
          <w:p w14:paraId="43EBD44B" w14:textId="77777777" w:rsidR="0043731F" w:rsidRPr="00D35A0C" w:rsidRDefault="0043731F" w:rsidP="00996304">
            <w:pPr>
              <w:pStyle w:val="TableText"/>
              <w:rPr>
                <w:color w:val="222222"/>
              </w:rPr>
            </w:pPr>
            <w:r w:rsidRPr="00D35A0C">
              <w:rPr>
                <w:color w:val="222222"/>
              </w:rPr>
              <w:t>##</w:t>
            </w:r>
          </w:p>
        </w:tc>
        <w:tc>
          <w:tcPr>
            <w:tcW w:w="288" w:type="pct"/>
          </w:tcPr>
          <w:p w14:paraId="493C0E46" w14:textId="77777777" w:rsidR="0043731F" w:rsidRPr="00D35A0C" w:rsidRDefault="0043731F" w:rsidP="00996304">
            <w:pPr>
              <w:pStyle w:val="TableText"/>
              <w:rPr>
                <w:color w:val="222222"/>
              </w:rPr>
            </w:pPr>
            <w:r w:rsidRPr="00D35A0C">
              <w:rPr>
                <w:rFonts w:cs="Calibri"/>
              </w:rPr>
              <w:t>‡‡</w:t>
            </w:r>
          </w:p>
        </w:tc>
        <w:tc>
          <w:tcPr>
            <w:tcW w:w="288" w:type="pct"/>
          </w:tcPr>
          <w:p w14:paraId="1FFC62C8" w14:textId="77777777" w:rsidR="0043731F" w:rsidRPr="00D35A0C" w:rsidRDefault="0043731F" w:rsidP="00996304">
            <w:pPr>
              <w:pStyle w:val="TableText"/>
              <w:rPr>
                <w:color w:val="222222"/>
              </w:rPr>
            </w:pPr>
            <w:r w:rsidRPr="00D35A0C">
              <w:rPr>
                <w:color w:val="222222"/>
              </w:rPr>
              <w:t>*</w:t>
            </w:r>
            <w:r>
              <w:rPr>
                <w:color w:val="222222"/>
              </w:rPr>
              <w:t>**</w:t>
            </w:r>
          </w:p>
        </w:tc>
      </w:tr>
      <w:tr w:rsidR="0043731F" w:rsidRPr="00D35A0C" w14:paraId="69B9DCE7" w14:textId="77777777" w:rsidTr="00D870C5">
        <w:trPr>
          <w:cnfStyle w:val="000000100000" w:firstRow="0" w:lastRow="0" w:firstColumn="0" w:lastColumn="0" w:oddVBand="0" w:evenVBand="0" w:oddHBand="1" w:evenHBand="0" w:firstRowFirstColumn="0" w:firstRowLastColumn="0" w:lastRowFirstColumn="0" w:lastRowLastColumn="0"/>
        </w:trPr>
        <w:tc>
          <w:tcPr>
            <w:tcW w:w="1978" w:type="pct"/>
          </w:tcPr>
          <w:p w14:paraId="60AB605B" w14:textId="77777777" w:rsidR="0043731F" w:rsidRPr="00D35A0C" w:rsidRDefault="0043731F" w:rsidP="00996304">
            <w:pPr>
              <w:pStyle w:val="TableText"/>
              <w:rPr>
                <w:color w:val="222222"/>
              </w:rPr>
            </w:pPr>
            <w:r w:rsidRPr="00D35A0C">
              <w:t>Octamethylcyclotetrasiloxane (D4)</w:t>
            </w:r>
          </w:p>
        </w:tc>
        <w:tc>
          <w:tcPr>
            <w:tcW w:w="649" w:type="pct"/>
          </w:tcPr>
          <w:p w14:paraId="299C6990" w14:textId="77777777" w:rsidR="0043731F" w:rsidRPr="00D35A0C" w:rsidRDefault="0043731F" w:rsidP="00996304">
            <w:pPr>
              <w:pStyle w:val="TableText"/>
              <w:rPr>
                <w:color w:val="222222"/>
              </w:rPr>
            </w:pPr>
            <w:r w:rsidRPr="00D35A0C">
              <w:t>556-67-2</w:t>
            </w:r>
          </w:p>
        </w:tc>
        <w:tc>
          <w:tcPr>
            <w:tcW w:w="1509" w:type="pct"/>
          </w:tcPr>
          <w:p w14:paraId="708A7F5E" w14:textId="77777777" w:rsidR="0043731F" w:rsidRPr="00D35A0C" w:rsidRDefault="0043731F" w:rsidP="00996304">
            <w:pPr>
              <w:pStyle w:val="TableText"/>
              <w:rPr>
                <w:color w:val="222222"/>
              </w:rPr>
            </w:pPr>
            <w:r w:rsidRPr="00D35A0C">
              <w:rPr>
                <w:color w:val="222222"/>
              </w:rPr>
              <w:t>Defoaming agent/surfactant</w:t>
            </w:r>
          </w:p>
        </w:tc>
        <w:tc>
          <w:tcPr>
            <w:tcW w:w="288" w:type="pct"/>
            <w:shd w:val="clear" w:color="auto" w:fill="DEF0FA"/>
          </w:tcPr>
          <w:p w14:paraId="0C4532FC" w14:textId="77777777" w:rsidR="0043731F" w:rsidRPr="00D35A0C" w:rsidRDefault="0043731F" w:rsidP="00996304">
            <w:pPr>
              <w:pStyle w:val="TableText"/>
              <w:rPr>
                <w:color w:val="222222"/>
              </w:rPr>
            </w:pPr>
            <w:r w:rsidRPr="00D35A0C">
              <w:rPr>
                <w:color w:val="222222"/>
              </w:rPr>
              <w:t>##</w:t>
            </w:r>
          </w:p>
        </w:tc>
        <w:tc>
          <w:tcPr>
            <w:tcW w:w="288" w:type="pct"/>
            <w:shd w:val="clear" w:color="auto" w:fill="DEF0FA"/>
          </w:tcPr>
          <w:p w14:paraId="55C1AE82" w14:textId="77777777" w:rsidR="0043731F" w:rsidRPr="00D35A0C" w:rsidRDefault="0043731F" w:rsidP="00996304">
            <w:pPr>
              <w:pStyle w:val="TableText"/>
              <w:rPr>
                <w:color w:val="222222"/>
              </w:rPr>
            </w:pPr>
            <w:r w:rsidRPr="00D35A0C">
              <w:rPr>
                <w:rFonts w:cs="Calibri"/>
              </w:rPr>
              <w:t>‡‡</w:t>
            </w:r>
          </w:p>
        </w:tc>
        <w:tc>
          <w:tcPr>
            <w:tcW w:w="288" w:type="pct"/>
            <w:shd w:val="clear" w:color="auto" w:fill="DEF0FA"/>
          </w:tcPr>
          <w:p w14:paraId="02509D94" w14:textId="77777777" w:rsidR="0043731F" w:rsidRPr="00D35A0C" w:rsidRDefault="0043731F" w:rsidP="00996304">
            <w:pPr>
              <w:pStyle w:val="TableText"/>
              <w:rPr>
                <w:color w:val="222222"/>
              </w:rPr>
            </w:pPr>
            <w:r w:rsidRPr="00D35A0C">
              <w:rPr>
                <w:color w:val="222222"/>
              </w:rPr>
              <w:t>*</w:t>
            </w:r>
            <w:r>
              <w:rPr>
                <w:color w:val="222222"/>
              </w:rPr>
              <w:t>**</w:t>
            </w:r>
          </w:p>
        </w:tc>
      </w:tr>
    </w:tbl>
    <w:p w14:paraId="372D0EF2" w14:textId="6A12DC63" w:rsidR="00181738" w:rsidRPr="00181738" w:rsidRDefault="00181738" w:rsidP="00E56023">
      <w:pPr>
        <w:pStyle w:val="SourceornoteforTableorFigure"/>
      </w:pPr>
      <w:r w:rsidRPr="00181738">
        <w:rPr>
          <w:vertAlign w:val="superscript"/>
        </w:rPr>
        <w:t>1</w:t>
      </w:r>
      <w:r w:rsidRPr="00181738">
        <w:t xml:space="preserve">Persistence = half-life &gt; 60 d (##); </w:t>
      </w:r>
      <w:r w:rsidRPr="00181738">
        <w:rPr>
          <w:rFonts w:cstheme="minorBidi"/>
          <w:vertAlign w:val="superscript"/>
        </w:rPr>
        <w:t>2</w:t>
      </w:r>
      <w:r w:rsidRPr="00181738">
        <w:rPr>
          <w:rFonts w:cstheme="minorBidi"/>
        </w:rPr>
        <w:t xml:space="preserve">Bioconcentration factor = BCF &gt; 2000 or </w:t>
      </w:r>
      <w:r w:rsidR="0062596F">
        <w:rPr>
          <w:rFonts w:cstheme="minorBidi"/>
        </w:rPr>
        <w:t>o</w:t>
      </w:r>
      <w:r w:rsidR="0062596F" w:rsidRPr="00181738">
        <w:rPr>
          <w:rFonts w:cstheme="minorBidi"/>
        </w:rPr>
        <w:t>ctanol</w:t>
      </w:r>
      <w:r w:rsidRPr="00181738">
        <w:rPr>
          <w:rFonts w:cstheme="minorBidi"/>
        </w:rPr>
        <w:t xml:space="preserve">/water partition coefficient = Log Kow ≥ 4.2 (‡‡); </w:t>
      </w:r>
      <w:r w:rsidRPr="00181738">
        <w:rPr>
          <w:vertAlign w:val="superscript"/>
        </w:rPr>
        <w:t>3</w:t>
      </w:r>
      <w:r w:rsidRPr="00181738">
        <w:t>Toxicity = ≤1 mg/L (***); CAS RN = Chemical Abstracts Services Registry Number</w:t>
      </w:r>
    </w:p>
    <w:p w14:paraId="2CEFE3B5" w14:textId="6BED5779" w:rsidR="00181738" w:rsidRPr="00181738" w:rsidRDefault="00181738" w:rsidP="003A4BE2">
      <w:pPr>
        <w:pStyle w:val="BodyText"/>
      </w:pPr>
      <w:r w:rsidRPr="00181738">
        <w:t>The remaining 28 chemicals identified as being of ‘potentially high concern’ are persistent or bioaccumulative and harmful to very toxic chemicals (n=18) (</w:t>
      </w:r>
      <w:r w:rsidR="00583E66">
        <w:fldChar w:fldCharType="begin" w:fldLock="1"/>
      </w:r>
      <w:r w:rsidR="00583E66">
        <w:instrText xml:space="preserve"> REF _Ref12538361 \h </w:instrText>
      </w:r>
      <w:r w:rsidR="003A4BE2">
        <w:instrText xml:space="preserve"> \* MERGEFORMAT </w:instrText>
      </w:r>
      <w:r w:rsidR="00583E66">
        <w:fldChar w:fldCharType="separate"/>
      </w:r>
      <w:r w:rsidR="00272635">
        <w:t xml:space="preserve">Table </w:t>
      </w:r>
      <w:r w:rsidR="00272635">
        <w:rPr>
          <w:noProof/>
        </w:rPr>
        <w:t>6</w:t>
      </w:r>
      <w:r w:rsidR="00583E66">
        <w:fldChar w:fldCharType="end"/>
      </w:r>
      <w:r w:rsidRPr="00181738">
        <w:t xml:space="preserve">; </w:t>
      </w:r>
      <w:r w:rsidR="004A17B2">
        <w:fldChar w:fldCharType="begin" w:fldLock="1"/>
      </w:r>
      <w:r w:rsidR="004A17B2">
        <w:instrText xml:space="preserve"> REF _Ref2612883 \h </w:instrText>
      </w:r>
      <w:r w:rsidR="003A4BE2">
        <w:instrText xml:space="preserve"> \* MERGEFORMAT </w:instrText>
      </w:r>
      <w:r w:rsidR="004A17B2">
        <w:fldChar w:fldCharType="separate"/>
      </w:r>
      <w:r w:rsidR="00272635">
        <w:t xml:space="preserve">Figure </w:t>
      </w:r>
      <w:r w:rsidR="00272635">
        <w:rPr>
          <w:noProof/>
        </w:rPr>
        <w:t>3</w:t>
      </w:r>
      <w:r w:rsidR="004A17B2">
        <w:fldChar w:fldCharType="end"/>
      </w:r>
      <w:r w:rsidRPr="00181738">
        <w:t>), or not persistent or bioaccumulative (or no data available) and very toxic (n=10) chemicals (</w:t>
      </w:r>
      <w:r w:rsidR="00583E66">
        <w:fldChar w:fldCharType="begin" w:fldLock="1"/>
      </w:r>
      <w:r w:rsidR="00583E66">
        <w:instrText xml:space="preserve"> REF _Ref532827121 \h </w:instrText>
      </w:r>
      <w:r w:rsidR="003A4BE2">
        <w:instrText xml:space="preserve"> \* MERGEFORMAT </w:instrText>
      </w:r>
      <w:r w:rsidR="00583E66">
        <w:fldChar w:fldCharType="separate"/>
      </w:r>
      <w:r w:rsidR="00272635">
        <w:t xml:space="preserve">Table </w:t>
      </w:r>
      <w:r w:rsidR="00272635">
        <w:rPr>
          <w:noProof/>
        </w:rPr>
        <w:t>7</w:t>
      </w:r>
      <w:r w:rsidR="00583E66">
        <w:fldChar w:fldCharType="end"/>
      </w:r>
      <w:r w:rsidRPr="00181738">
        <w:t xml:space="preserve">; </w:t>
      </w:r>
      <w:r w:rsidR="004A17B2">
        <w:fldChar w:fldCharType="begin" w:fldLock="1"/>
      </w:r>
      <w:r w:rsidR="004A17B2">
        <w:instrText xml:space="preserve"> REF _Ref2612883 \h </w:instrText>
      </w:r>
      <w:r w:rsidR="003A4BE2">
        <w:instrText xml:space="preserve"> \* MERGEFORMAT </w:instrText>
      </w:r>
      <w:r w:rsidR="004A17B2">
        <w:fldChar w:fldCharType="separate"/>
      </w:r>
      <w:r w:rsidR="00272635">
        <w:t xml:space="preserve">Figure </w:t>
      </w:r>
      <w:r w:rsidR="00272635">
        <w:rPr>
          <w:noProof/>
        </w:rPr>
        <w:t>3</w:t>
      </w:r>
      <w:r w:rsidR="004A17B2">
        <w:fldChar w:fldCharType="end"/>
      </w:r>
      <w:r w:rsidRPr="00181738">
        <w:t xml:space="preserve">) </w:t>
      </w:r>
      <w:r w:rsidRPr="00181738">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181738">
        <w:fldChar w:fldCharType="separate"/>
      </w:r>
      <w:r w:rsidR="008368CC">
        <w:rPr>
          <w:noProof/>
        </w:rPr>
        <w:t>(Geological and Bioregional Assessment Program, 2018)</w:t>
      </w:r>
      <w:r w:rsidRPr="00181738">
        <w:fldChar w:fldCharType="end"/>
      </w:r>
      <w:r w:rsidRPr="00181738">
        <w:t xml:space="preserve">. These chemicals can pose serious harm to aquatic ecosystems if released and require specific controls to prevent their release into the environment. Persistent and bioaccumulative chemicals are generally considered of high concern in the environment due to the potential for organisms to be exposed for longer time periods (chronic effects). There </w:t>
      </w:r>
      <w:r w:rsidR="00D92D7B">
        <w:t xml:space="preserve">were </w:t>
      </w:r>
      <w:r w:rsidRPr="00181738">
        <w:t>limited aquatic chronic data available (using standard tests) for most of the 116 chemicals associated with shale, tight and deep co</w:t>
      </w:r>
      <w:r w:rsidR="00DC583B">
        <w:t>al gas operations in Australia.</w:t>
      </w:r>
    </w:p>
    <w:p w14:paraId="09FF708F" w14:textId="3F80A6BF" w:rsidR="00181738" w:rsidRPr="00181738" w:rsidRDefault="00181738" w:rsidP="003A4BE2">
      <w:pPr>
        <w:pStyle w:val="BodyText"/>
      </w:pPr>
      <w:r w:rsidRPr="00181738">
        <w:t>The 41 chemicals identified as ‘potential concern’ are not persistent and not bioaccumulative (or no persistence and bioaccumulative data could be sourced), but are toxic or harmful chemicals (n=18) (Screen 3), and are chemicals with incomplete data that require professional judg</w:t>
      </w:r>
      <w:r w:rsidR="00754D4D">
        <w:t>ment</w:t>
      </w:r>
      <w:r w:rsidRPr="00181738">
        <w:t xml:space="preserve"> (n=23) (Screen 4) (</w:t>
      </w:r>
      <w:r w:rsidR="004A17B2">
        <w:fldChar w:fldCharType="begin" w:fldLock="1"/>
      </w:r>
      <w:r w:rsidR="004A17B2">
        <w:instrText xml:space="preserve"> REF _Ref2612883 \h </w:instrText>
      </w:r>
      <w:r w:rsidR="003A4BE2">
        <w:instrText xml:space="preserve"> \* MERGEFORMAT </w:instrText>
      </w:r>
      <w:r w:rsidR="004A17B2">
        <w:fldChar w:fldCharType="separate"/>
      </w:r>
      <w:r w:rsidR="00272635">
        <w:t xml:space="preserve">Figure </w:t>
      </w:r>
      <w:r w:rsidR="00272635">
        <w:rPr>
          <w:noProof/>
        </w:rPr>
        <w:t>3</w:t>
      </w:r>
      <w:r w:rsidR="004A17B2">
        <w:fldChar w:fldCharType="end"/>
      </w:r>
      <w:r w:rsidRPr="00181738">
        <w:t xml:space="preserve">) </w:t>
      </w:r>
      <w:r w:rsidRPr="00181738">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181738">
        <w:fldChar w:fldCharType="separate"/>
      </w:r>
      <w:r w:rsidR="008368CC">
        <w:rPr>
          <w:noProof/>
        </w:rPr>
        <w:t>(Geological and Bioregional Assessment Program, 2018)</w:t>
      </w:r>
      <w:r w:rsidRPr="00181738">
        <w:fldChar w:fldCharType="end"/>
      </w:r>
      <w:r w:rsidRPr="00181738">
        <w:t>. These chemicals have the potential to harm aquatic ecosystems if released and may require specific control and management measures to prevent thei</w:t>
      </w:r>
      <w:r w:rsidR="00DC583B">
        <w:t>r release into the environment.</w:t>
      </w:r>
    </w:p>
    <w:p w14:paraId="58D9C224" w14:textId="3D914638" w:rsidR="003A4BE2" w:rsidRDefault="00181738" w:rsidP="003A4BE2">
      <w:pPr>
        <w:pStyle w:val="BodyText"/>
      </w:pPr>
      <w:r w:rsidRPr="00181738">
        <w:t>For Screen 4 (</w:t>
      </w:r>
      <w:r w:rsidR="004A17B2">
        <w:fldChar w:fldCharType="begin" w:fldLock="1"/>
      </w:r>
      <w:r w:rsidR="004A17B2">
        <w:instrText xml:space="preserve"> REF _Ref2612883 \h </w:instrText>
      </w:r>
      <w:r w:rsidR="003A4BE2">
        <w:instrText xml:space="preserve"> \* MERGEFORMAT </w:instrText>
      </w:r>
      <w:r w:rsidR="004A17B2">
        <w:fldChar w:fldCharType="separate"/>
      </w:r>
      <w:r w:rsidR="00272635">
        <w:t xml:space="preserve">Figure </w:t>
      </w:r>
      <w:r w:rsidR="00272635">
        <w:rPr>
          <w:noProof/>
        </w:rPr>
        <w:t>3</w:t>
      </w:r>
      <w:r w:rsidR="004A17B2">
        <w:fldChar w:fldCharType="end"/>
      </w:r>
      <w:r w:rsidRPr="00181738">
        <w:t xml:space="preserve">), </w:t>
      </w:r>
      <w:r w:rsidR="00122D6B">
        <w:t>seven</w:t>
      </w:r>
      <w:r w:rsidRPr="00181738">
        <w:t xml:space="preserve"> of the 52 chemicals identified were found to be persistent or bioaccumulative, and have low toxicity </w:t>
      </w:r>
      <w:r w:rsidRPr="00181738">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181738">
        <w:fldChar w:fldCharType="separate"/>
      </w:r>
      <w:r w:rsidR="008368CC">
        <w:rPr>
          <w:noProof/>
        </w:rPr>
        <w:t>(Geological and Bioregional Assessment Program, 2018)</w:t>
      </w:r>
      <w:r w:rsidRPr="00181738">
        <w:fldChar w:fldCharType="end"/>
      </w:r>
      <w:r w:rsidRPr="00181738">
        <w:t>. These seven chemicals are: (i) 1-benzyl quinolinium chloride; (ii) sodium acryloyldimethytaurate; (iii) Amaranth (acid red 27); (iv) alcohols, C6-12 ethoxylated propoxylated; (v) ethylene glycol butyl ether; (vi) poly(ethylene glycol); and (vii) Tall oil (fatty acids). Since the Tier 1 ERA used mainly acute toxicity data</w:t>
      </w:r>
      <w:r w:rsidR="00D94F08">
        <w:t xml:space="preserve">, </w:t>
      </w:r>
      <w:r w:rsidRPr="00181738">
        <w:t>these chemicals are considered to be of ‘potential concern’ due to their unknown effects on organisms that may occur due to long-term exposure (chronic toxicity).</w:t>
      </w:r>
    </w:p>
    <w:p w14:paraId="278DD8F5" w14:textId="201DD23E" w:rsidR="00181738" w:rsidRPr="00181738" w:rsidRDefault="003A4BE2" w:rsidP="00E56023">
      <w:pPr>
        <w:pStyle w:val="BodyText"/>
      </w:pPr>
      <w:r>
        <w:br w:type="page"/>
      </w:r>
    </w:p>
    <w:p w14:paraId="3DCBC4E4" w14:textId="522EF989" w:rsidR="00D35A0C" w:rsidRPr="00D35A0C" w:rsidRDefault="004A17B2" w:rsidP="004A17B2">
      <w:pPr>
        <w:pStyle w:val="Caption"/>
      </w:pPr>
      <w:bookmarkStart w:id="159" w:name="_Ref2944140"/>
      <w:bookmarkStart w:id="160" w:name="_Ref12538361"/>
      <w:bookmarkStart w:id="161" w:name="_Toc26778450"/>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6</w:t>
      </w:r>
      <w:r w:rsidR="00FB7F09">
        <w:rPr>
          <w:noProof/>
        </w:rPr>
        <w:fldChar w:fldCharType="end"/>
      </w:r>
      <w:bookmarkEnd w:id="157"/>
      <w:bookmarkEnd w:id="159"/>
      <w:bookmarkEnd w:id="160"/>
      <w:r w:rsidR="00D35A0C" w:rsidRPr="00D35A0C">
        <w:t xml:space="preserve"> </w:t>
      </w:r>
      <w:r w:rsidR="00E32679">
        <w:t>Chemicals of ‘potentially high concern’ that are p</w:t>
      </w:r>
      <w:r w:rsidR="00E32679" w:rsidRPr="00AA18A0">
        <w:t>ersistent</w:t>
      </w:r>
      <w:r w:rsidR="00E32679">
        <w:t xml:space="preserve"> (P)</w:t>
      </w:r>
      <w:r w:rsidR="00E32679" w:rsidRPr="00AA18A0">
        <w:t xml:space="preserve"> or bioaccumulative</w:t>
      </w:r>
      <w:r w:rsidR="00E32679">
        <w:t xml:space="preserve"> (B),</w:t>
      </w:r>
      <w:r w:rsidR="00E32679" w:rsidRPr="00AA18A0">
        <w:t xml:space="preserve"> and </w:t>
      </w:r>
      <w:r w:rsidR="00BC6A7E">
        <w:t>har</w:t>
      </w:r>
      <w:r w:rsidR="00B313F1">
        <w:t xml:space="preserve">mful to </w:t>
      </w:r>
      <w:r w:rsidR="00E32679" w:rsidRPr="00AA18A0">
        <w:t>very toxic</w:t>
      </w:r>
      <w:r w:rsidR="00E32679">
        <w:t xml:space="preserve"> (T)</w:t>
      </w:r>
      <w:bookmarkEnd w:id="158"/>
      <w:bookmarkEnd w:id="161"/>
    </w:p>
    <w:tbl>
      <w:tblPr>
        <w:tblStyle w:val="TableBAHeaderRow4"/>
        <w:tblW w:w="0" w:type="auto"/>
        <w:tblLook w:val="04A0" w:firstRow="1" w:lastRow="0" w:firstColumn="1" w:lastColumn="0" w:noHBand="0" w:noVBand="1"/>
      </w:tblPr>
      <w:tblGrid>
        <w:gridCol w:w="4128"/>
        <w:gridCol w:w="1048"/>
        <w:gridCol w:w="2787"/>
        <w:gridCol w:w="519"/>
        <w:gridCol w:w="48"/>
        <w:gridCol w:w="425"/>
        <w:gridCol w:w="47"/>
        <w:gridCol w:w="520"/>
      </w:tblGrid>
      <w:tr w:rsidR="00D35A0C" w:rsidRPr="00D35A0C" w14:paraId="609AA322" w14:textId="77777777" w:rsidTr="00D35A0C">
        <w:trPr>
          <w:cnfStyle w:val="100000000000" w:firstRow="1" w:lastRow="0" w:firstColumn="0" w:lastColumn="0" w:oddVBand="0" w:evenVBand="0" w:oddHBand="0" w:evenHBand="0" w:firstRowFirstColumn="0" w:firstRowLastColumn="0" w:lastRowFirstColumn="0" w:lastRowLastColumn="0"/>
          <w:tblHeader/>
        </w:trPr>
        <w:tc>
          <w:tcPr>
            <w:tcW w:w="0" w:type="auto"/>
          </w:tcPr>
          <w:p w14:paraId="4D4D2A35" w14:textId="77777777" w:rsidR="00D35A0C" w:rsidRPr="00D35A0C" w:rsidRDefault="00D35A0C" w:rsidP="005A20B0">
            <w:pPr>
              <w:pStyle w:val="TableText"/>
            </w:pPr>
            <w:r w:rsidRPr="2216BCD3">
              <w:t>Chemical</w:t>
            </w:r>
          </w:p>
        </w:tc>
        <w:tc>
          <w:tcPr>
            <w:tcW w:w="0" w:type="auto"/>
          </w:tcPr>
          <w:p w14:paraId="245902C1" w14:textId="2E1C03A3" w:rsidR="00D35A0C" w:rsidRPr="00D35A0C" w:rsidRDefault="00D35A0C" w:rsidP="005A20B0">
            <w:pPr>
              <w:pStyle w:val="TableText"/>
            </w:pPr>
            <w:r w:rsidRPr="2216BCD3">
              <w:t xml:space="preserve">CAS </w:t>
            </w:r>
            <w:r w:rsidR="00490BF8">
              <w:t>RN</w:t>
            </w:r>
          </w:p>
        </w:tc>
        <w:tc>
          <w:tcPr>
            <w:tcW w:w="2787" w:type="dxa"/>
          </w:tcPr>
          <w:p w14:paraId="05CB753E" w14:textId="77777777" w:rsidR="00D35A0C" w:rsidRPr="00D35A0C" w:rsidRDefault="00D35A0C" w:rsidP="005A20B0">
            <w:pPr>
              <w:pStyle w:val="TableText"/>
            </w:pPr>
            <w:r w:rsidRPr="2216BCD3">
              <w:t>Use</w:t>
            </w:r>
          </w:p>
        </w:tc>
        <w:tc>
          <w:tcPr>
            <w:tcW w:w="567" w:type="dxa"/>
            <w:gridSpan w:val="2"/>
          </w:tcPr>
          <w:p w14:paraId="695D77CE" w14:textId="77777777" w:rsidR="00D35A0C" w:rsidRPr="00D35A0C" w:rsidRDefault="00D35A0C" w:rsidP="005A20B0">
            <w:pPr>
              <w:pStyle w:val="TableText"/>
            </w:pPr>
            <w:r w:rsidRPr="2216BCD3">
              <w:t>P</w:t>
            </w:r>
            <w:r w:rsidRPr="2216BCD3">
              <w:rPr>
                <w:vertAlign w:val="superscript"/>
              </w:rPr>
              <w:t>1</w:t>
            </w:r>
          </w:p>
        </w:tc>
        <w:tc>
          <w:tcPr>
            <w:tcW w:w="425" w:type="dxa"/>
          </w:tcPr>
          <w:p w14:paraId="41CA0116" w14:textId="77777777" w:rsidR="00D35A0C" w:rsidRPr="00D35A0C" w:rsidRDefault="00D35A0C" w:rsidP="005A20B0">
            <w:pPr>
              <w:pStyle w:val="TableText"/>
            </w:pPr>
            <w:r w:rsidRPr="2216BCD3">
              <w:t>B</w:t>
            </w:r>
            <w:r w:rsidRPr="2216BCD3">
              <w:rPr>
                <w:vertAlign w:val="superscript"/>
              </w:rPr>
              <w:t>2</w:t>
            </w:r>
          </w:p>
        </w:tc>
        <w:tc>
          <w:tcPr>
            <w:tcW w:w="567" w:type="dxa"/>
            <w:gridSpan w:val="2"/>
          </w:tcPr>
          <w:p w14:paraId="7D988E5E" w14:textId="77777777" w:rsidR="00D35A0C" w:rsidRPr="00D35A0C" w:rsidRDefault="00D35A0C" w:rsidP="005A20B0">
            <w:pPr>
              <w:pStyle w:val="TableText"/>
            </w:pPr>
            <w:r w:rsidRPr="2216BCD3">
              <w:t>T</w:t>
            </w:r>
            <w:r w:rsidRPr="2216BCD3">
              <w:rPr>
                <w:vertAlign w:val="superscript"/>
              </w:rPr>
              <w:t>3</w:t>
            </w:r>
          </w:p>
        </w:tc>
      </w:tr>
      <w:tr w:rsidR="00D35A0C" w:rsidRPr="005A20B0" w14:paraId="08480140" w14:textId="77777777" w:rsidTr="00D35A0C">
        <w:trPr>
          <w:cnfStyle w:val="000000100000" w:firstRow="0" w:lastRow="0" w:firstColumn="0" w:lastColumn="0" w:oddVBand="0" w:evenVBand="0" w:oddHBand="1" w:evenHBand="0" w:firstRowFirstColumn="0" w:firstRowLastColumn="0" w:lastRowFirstColumn="0" w:lastRowLastColumn="0"/>
        </w:trPr>
        <w:tc>
          <w:tcPr>
            <w:tcW w:w="0" w:type="auto"/>
          </w:tcPr>
          <w:p w14:paraId="27713A47" w14:textId="77777777" w:rsidR="00D35A0C" w:rsidRPr="005A20B0" w:rsidRDefault="00D35A0C" w:rsidP="005A20B0">
            <w:pPr>
              <w:pStyle w:val="TableText"/>
            </w:pPr>
            <w:r w:rsidRPr="005A20B0">
              <w:t>1,2,4-Trimethylbenzene</w:t>
            </w:r>
          </w:p>
        </w:tc>
        <w:tc>
          <w:tcPr>
            <w:tcW w:w="0" w:type="auto"/>
          </w:tcPr>
          <w:p w14:paraId="3DD570FD" w14:textId="77777777" w:rsidR="00D35A0C" w:rsidRPr="005A20B0" w:rsidRDefault="00D35A0C" w:rsidP="005A20B0">
            <w:pPr>
              <w:pStyle w:val="TableText"/>
            </w:pPr>
            <w:r w:rsidRPr="005A20B0">
              <w:t>95-63-6</w:t>
            </w:r>
          </w:p>
        </w:tc>
        <w:tc>
          <w:tcPr>
            <w:tcW w:w="2787" w:type="dxa"/>
          </w:tcPr>
          <w:p w14:paraId="405C606B" w14:textId="77777777" w:rsidR="00D35A0C" w:rsidRPr="005A20B0" w:rsidRDefault="00D35A0C" w:rsidP="005A20B0">
            <w:pPr>
              <w:pStyle w:val="TableText"/>
            </w:pPr>
            <w:r w:rsidRPr="005A20B0">
              <w:t>Solvent</w:t>
            </w:r>
          </w:p>
        </w:tc>
        <w:tc>
          <w:tcPr>
            <w:tcW w:w="519" w:type="dxa"/>
            <w:shd w:val="clear" w:color="auto" w:fill="DEF0FA"/>
          </w:tcPr>
          <w:p w14:paraId="32EBBFCA" w14:textId="64D4F950" w:rsidR="00D35A0C" w:rsidRPr="005A20B0" w:rsidRDefault="00D35A0C" w:rsidP="005A20B0">
            <w:pPr>
              <w:pStyle w:val="TableText"/>
            </w:pPr>
            <w:r w:rsidRPr="005A20B0">
              <w:t>#</w:t>
            </w:r>
            <w:r w:rsidR="00ED44D2" w:rsidRPr="005A20B0">
              <w:t>#</w:t>
            </w:r>
          </w:p>
        </w:tc>
        <w:tc>
          <w:tcPr>
            <w:tcW w:w="520" w:type="dxa"/>
            <w:gridSpan w:val="3"/>
            <w:shd w:val="clear" w:color="auto" w:fill="DEF0FA"/>
          </w:tcPr>
          <w:p w14:paraId="192976D6" w14:textId="02D949C3" w:rsidR="00D35A0C" w:rsidRPr="005A20B0" w:rsidRDefault="00D35A0C" w:rsidP="005A20B0">
            <w:pPr>
              <w:pStyle w:val="TableText"/>
            </w:pPr>
            <w:r w:rsidRPr="005A20B0">
              <w:t>‡</w:t>
            </w:r>
          </w:p>
        </w:tc>
        <w:tc>
          <w:tcPr>
            <w:tcW w:w="520" w:type="dxa"/>
            <w:shd w:val="clear" w:color="auto" w:fill="DEF0FA"/>
          </w:tcPr>
          <w:p w14:paraId="66C0AA09" w14:textId="77777777" w:rsidR="00D35A0C" w:rsidRPr="005A20B0" w:rsidRDefault="00D35A0C" w:rsidP="005A20B0">
            <w:pPr>
              <w:pStyle w:val="TableText"/>
            </w:pPr>
            <w:r w:rsidRPr="005A20B0">
              <w:t>**</w:t>
            </w:r>
          </w:p>
        </w:tc>
      </w:tr>
      <w:tr w:rsidR="00D35A0C" w:rsidRPr="005A20B0" w14:paraId="46665A3F" w14:textId="77777777" w:rsidTr="00D35A0C">
        <w:trPr>
          <w:cnfStyle w:val="000000010000" w:firstRow="0" w:lastRow="0" w:firstColumn="0" w:lastColumn="0" w:oddVBand="0" w:evenVBand="0" w:oddHBand="0" w:evenHBand="1" w:firstRowFirstColumn="0" w:firstRowLastColumn="0" w:lastRowFirstColumn="0" w:lastRowLastColumn="0"/>
        </w:trPr>
        <w:tc>
          <w:tcPr>
            <w:tcW w:w="0" w:type="auto"/>
          </w:tcPr>
          <w:p w14:paraId="4D64AFE4" w14:textId="77777777" w:rsidR="00D35A0C" w:rsidRPr="005A20B0" w:rsidRDefault="00D35A0C" w:rsidP="005A20B0">
            <w:pPr>
              <w:pStyle w:val="TableText"/>
            </w:pPr>
            <w:r w:rsidRPr="005A20B0">
              <w:t>1-Benzyl methyl pyridinium chloride</w:t>
            </w:r>
          </w:p>
        </w:tc>
        <w:tc>
          <w:tcPr>
            <w:tcW w:w="0" w:type="auto"/>
          </w:tcPr>
          <w:p w14:paraId="2ABCAE26" w14:textId="77777777" w:rsidR="00D35A0C" w:rsidRPr="005A20B0" w:rsidRDefault="00D35A0C" w:rsidP="005A20B0">
            <w:pPr>
              <w:pStyle w:val="TableText"/>
            </w:pPr>
            <w:r w:rsidRPr="005A20B0">
              <w:t>68909-18-2</w:t>
            </w:r>
          </w:p>
        </w:tc>
        <w:tc>
          <w:tcPr>
            <w:tcW w:w="2787" w:type="dxa"/>
          </w:tcPr>
          <w:p w14:paraId="2371A5FF" w14:textId="77777777" w:rsidR="00D35A0C" w:rsidRPr="005A20B0" w:rsidRDefault="00D35A0C" w:rsidP="005A20B0">
            <w:pPr>
              <w:pStyle w:val="TableText"/>
            </w:pPr>
            <w:r w:rsidRPr="005A20B0">
              <w:t>Corrosion inhibitor</w:t>
            </w:r>
          </w:p>
        </w:tc>
        <w:tc>
          <w:tcPr>
            <w:tcW w:w="519" w:type="dxa"/>
          </w:tcPr>
          <w:p w14:paraId="59F9F855" w14:textId="46457D6B" w:rsidR="00D35A0C" w:rsidRPr="005A20B0" w:rsidRDefault="00D35A0C" w:rsidP="005A20B0">
            <w:pPr>
              <w:pStyle w:val="TableText"/>
            </w:pPr>
            <w:r w:rsidRPr="005A20B0">
              <w:t>#</w:t>
            </w:r>
            <w:r w:rsidR="00ED44D2" w:rsidRPr="005A20B0">
              <w:t>#</w:t>
            </w:r>
          </w:p>
        </w:tc>
        <w:tc>
          <w:tcPr>
            <w:tcW w:w="520" w:type="dxa"/>
            <w:gridSpan w:val="3"/>
          </w:tcPr>
          <w:p w14:paraId="65B8C6C5" w14:textId="42D1A876" w:rsidR="00D35A0C" w:rsidRPr="005A20B0" w:rsidRDefault="00D35A0C" w:rsidP="005A20B0">
            <w:pPr>
              <w:pStyle w:val="TableText"/>
            </w:pPr>
            <w:r w:rsidRPr="005A20B0">
              <w:t>‡</w:t>
            </w:r>
          </w:p>
        </w:tc>
        <w:tc>
          <w:tcPr>
            <w:tcW w:w="520" w:type="dxa"/>
          </w:tcPr>
          <w:p w14:paraId="7CAE5100" w14:textId="4E1D0C46" w:rsidR="00D35A0C" w:rsidRPr="005A20B0" w:rsidRDefault="00ED44D2" w:rsidP="005A20B0">
            <w:pPr>
              <w:pStyle w:val="TableText"/>
            </w:pPr>
            <w:r w:rsidRPr="005A20B0">
              <w:t>**</w:t>
            </w:r>
            <w:r w:rsidR="00D35A0C" w:rsidRPr="005A20B0">
              <w:t>*</w:t>
            </w:r>
          </w:p>
        </w:tc>
      </w:tr>
      <w:tr w:rsidR="00D35A0C" w:rsidRPr="005A20B0" w14:paraId="71B5C96F" w14:textId="77777777" w:rsidTr="00D35A0C">
        <w:trPr>
          <w:cnfStyle w:val="000000100000" w:firstRow="0" w:lastRow="0" w:firstColumn="0" w:lastColumn="0" w:oddVBand="0" w:evenVBand="0" w:oddHBand="1" w:evenHBand="0" w:firstRowFirstColumn="0" w:firstRowLastColumn="0" w:lastRowFirstColumn="0" w:lastRowLastColumn="0"/>
        </w:trPr>
        <w:tc>
          <w:tcPr>
            <w:tcW w:w="0" w:type="auto"/>
          </w:tcPr>
          <w:p w14:paraId="5FA0F66E" w14:textId="77777777" w:rsidR="00D35A0C" w:rsidRPr="005A20B0" w:rsidRDefault="00D35A0C" w:rsidP="005A20B0">
            <w:pPr>
              <w:pStyle w:val="TableText"/>
            </w:pPr>
            <w:r w:rsidRPr="005A20B0">
              <w:t>5-Chloro-2-methyl-4-isothiazolol-3-one</w:t>
            </w:r>
          </w:p>
        </w:tc>
        <w:tc>
          <w:tcPr>
            <w:tcW w:w="0" w:type="auto"/>
          </w:tcPr>
          <w:p w14:paraId="3D1AC81B" w14:textId="77777777" w:rsidR="00D35A0C" w:rsidRPr="005A20B0" w:rsidRDefault="00D35A0C" w:rsidP="005A20B0">
            <w:pPr>
              <w:pStyle w:val="TableText"/>
            </w:pPr>
            <w:r w:rsidRPr="005A20B0">
              <w:t>26172-55-4</w:t>
            </w:r>
          </w:p>
        </w:tc>
        <w:tc>
          <w:tcPr>
            <w:tcW w:w="2787" w:type="dxa"/>
          </w:tcPr>
          <w:p w14:paraId="477B8E19" w14:textId="77777777" w:rsidR="00D35A0C" w:rsidRPr="005A20B0" w:rsidRDefault="00D35A0C" w:rsidP="005A20B0">
            <w:pPr>
              <w:pStyle w:val="TableText"/>
            </w:pPr>
            <w:r w:rsidRPr="005A20B0">
              <w:t>Biocide</w:t>
            </w:r>
          </w:p>
        </w:tc>
        <w:tc>
          <w:tcPr>
            <w:tcW w:w="519" w:type="dxa"/>
            <w:shd w:val="clear" w:color="auto" w:fill="DEF0FA"/>
          </w:tcPr>
          <w:p w14:paraId="6A072A33" w14:textId="4B6CBDC2" w:rsidR="00D35A0C" w:rsidRPr="005A20B0" w:rsidRDefault="00D35A0C" w:rsidP="005A20B0">
            <w:pPr>
              <w:pStyle w:val="TableText"/>
            </w:pPr>
            <w:r w:rsidRPr="005A20B0">
              <w:t>#</w:t>
            </w:r>
            <w:r w:rsidR="00ED44D2" w:rsidRPr="005A20B0">
              <w:t>#</w:t>
            </w:r>
          </w:p>
        </w:tc>
        <w:tc>
          <w:tcPr>
            <w:tcW w:w="520" w:type="dxa"/>
            <w:gridSpan w:val="3"/>
            <w:shd w:val="clear" w:color="auto" w:fill="DEF0FA"/>
          </w:tcPr>
          <w:p w14:paraId="2FEACD8E" w14:textId="06F58057" w:rsidR="00D35A0C" w:rsidRPr="005A20B0" w:rsidRDefault="00D35A0C" w:rsidP="005A20B0">
            <w:pPr>
              <w:pStyle w:val="TableText"/>
            </w:pPr>
            <w:r w:rsidRPr="005A20B0">
              <w:t>‡</w:t>
            </w:r>
          </w:p>
        </w:tc>
        <w:tc>
          <w:tcPr>
            <w:tcW w:w="520" w:type="dxa"/>
            <w:shd w:val="clear" w:color="auto" w:fill="DEF0FA"/>
          </w:tcPr>
          <w:p w14:paraId="5DDC910F" w14:textId="1BD411D1" w:rsidR="00D35A0C" w:rsidRPr="005A20B0" w:rsidRDefault="00D35A0C" w:rsidP="005A20B0">
            <w:pPr>
              <w:pStyle w:val="TableText"/>
            </w:pPr>
            <w:r w:rsidRPr="005A20B0">
              <w:t>*</w:t>
            </w:r>
            <w:r w:rsidR="00ED44D2" w:rsidRPr="005A20B0">
              <w:t>**</w:t>
            </w:r>
          </w:p>
        </w:tc>
      </w:tr>
      <w:tr w:rsidR="00D35A0C" w:rsidRPr="005A20B0" w14:paraId="190EC292" w14:textId="77777777" w:rsidTr="00D35A0C">
        <w:trPr>
          <w:cnfStyle w:val="000000010000" w:firstRow="0" w:lastRow="0" w:firstColumn="0" w:lastColumn="0" w:oddVBand="0" w:evenVBand="0" w:oddHBand="0" w:evenHBand="1" w:firstRowFirstColumn="0" w:firstRowLastColumn="0" w:lastRowFirstColumn="0" w:lastRowLastColumn="0"/>
        </w:trPr>
        <w:tc>
          <w:tcPr>
            <w:tcW w:w="0" w:type="auto"/>
          </w:tcPr>
          <w:p w14:paraId="65FD911F" w14:textId="77777777" w:rsidR="00D35A0C" w:rsidRPr="005A20B0" w:rsidRDefault="00D35A0C" w:rsidP="005A20B0">
            <w:pPr>
              <w:pStyle w:val="TableText"/>
            </w:pPr>
            <w:r w:rsidRPr="005A20B0">
              <w:t>2-Mercaptoethyl alcohol</w:t>
            </w:r>
          </w:p>
        </w:tc>
        <w:tc>
          <w:tcPr>
            <w:tcW w:w="0" w:type="auto"/>
          </w:tcPr>
          <w:p w14:paraId="4BB53E62" w14:textId="77777777" w:rsidR="00D35A0C" w:rsidRPr="005A20B0" w:rsidRDefault="00D35A0C" w:rsidP="005A20B0">
            <w:pPr>
              <w:pStyle w:val="TableText"/>
            </w:pPr>
            <w:r w:rsidRPr="005A20B0">
              <w:t>60-24-2</w:t>
            </w:r>
          </w:p>
        </w:tc>
        <w:tc>
          <w:tcPr>
            <w:tcW w:w="2787" w:type="dxa"/>
          </w:tcPr>
          <w:p w14:paraId="03271391" w14:textId="77777777" w:rsidR="00D35A0C" w:rsidRPr="005A20B0" w:rsidRDefault="00D35A0C" w:rsidP="005A20B0">
            <w:pPr>
              <w:pStyle w:val="TableText"/>
            </w:pPr>
            <w:r w:rsidRPr="005A20B0">
              <w:t>Surfactant</w:t>
            </w:r>
          </w:p>
        </w:tc>
        <w:tc>
          <w:tcPr>
            <w:tcW w:w="519" w:type="dxa"/>
          </w:tcPr>
          <w:p w14:paraId="0D264C9D" w14:textId="31BC4E33" w:rsidR="00D35A0C" w:rsidRPr="005A20B0" w:rsidRDefault="00D35A0C" w:rsidP="005A20B0">
            <w:pPr>
              <w:pStyle w:val="TableText"/>
            </w:pPr>
            <w:r w:rsidRPr="005A20B0">
              <w:t>#</w:t>
            </w:r>
            <w:r w:rsidR="00ED44D2" w:rsidRPr="005A20B0">
              <w:t>#</w:t>
            </w:r>
          </w:p>
        </w:tc>
        <w:tc>
          <w:tcPr>
            <w:tcW w:w="520" w:type="dxa"/>
            <w:gridSpan w:val="3"/>
          </w:tcPr>
          <w:p w14:paraId="1155D997" w14:textId="7CB7EAD6" w:rsidR="00D35A0C" w:rsidRPr="005A20B0" w:rsidRDefault="00D35A0C" w:rsidP="005A20B0">
            <w:pPr>
              <w:pStyle w:val="TableText"/>
            </w:pPr>
            <w:r w:rsidRPr="005A20B0">
              <w:t>‡</w:t>
            </w:r>
          </w:p>
        </w:tc>
        <w:tc>
          <w:tcPr>
            <w:tcW w:w="520" w:type="dxa"/>
          </w:tcPr>
          <w:p w14:paraId="258922F4" w14:textId="7CF4EFDD" w:rsidR="00D35A0C" w:rsidRPr="005A20B0" w:rsidRDefault="00D35A0C" w:rsidP="005A20B0">
            <w:pPr>
              <w:pStyle w:val="TableText"/>
            </w:pPr>
            <w:r w:rsidRPr="005A20B0">
              <w:t>*</w:t>
            </w:r>
            <w:r w:rsidR="00ED44D2" w:rsidRPr="005A20B0">
              <w:t>**</w:t>
            </w:r>
          </w:p>
        </w:tc>
      </w:tr>
      <w:tr w:rsidR="00D35A0C" w:rsidRPr="005A20B0" w14:paraId="182E852A" w14:textId="77777777" w:rsidTr="00D35A0C">
        <w:trPr>
          <w:cnfStyle w:val="000000100000" w:firstRow="0" w:lastRow="0" w:firstColumn="0" w:lastColumn="0" w:oddVBand="0" w:evenVBand="0" w:oddHBand="1" w:evenHBand="0" w:firstRowFirstColumn="0" w:firstRowLastColumn="0" w:lastRowFirstColumn="0" w:lastRowLastColumn="0"/>
        </w:trPr>
        <w:tc>
          <w:tcPr>
            <w:tcW w:w="0" w:type="auto"/>
          </w:tcPr>
          <w:p w14:paraId="664B27A7" w14:textId="77777777" w:rsidR="00D35A0C" w:rsidRPr="005A20B0" w:rsidRDefault="00D35A0C" w:rsidP="005A20B0">
            <w:pPr>
              <w:pStyle w:val="TableText"/>
            </w:pPr>
            <w:r w:rsidRPr="005A20B0">
              <w:t>2-Methyl-4-isothiazol-3-one</w:t>
            </w:r>
          </w:p>
        </w:tc>
        <w:tc>
          <w:tcPr>
            <w:tcW w:w="0" w:type="auto"/>
          </w:tcPr>
          <w:p w14:paraId="6C3D143C" w14:textId="77777777" w:rsidR="00D35A0C" w:rsidRPr="005A20B0" w:rsidRDefault="00D35A0C" w:rsidP="005A20B0">
            <w:pPr>
              <w:pStyle w:val="TableText"/>
            </w:pPr>
            <w:r w:rsidRPr="005A20B0">
              <w:t>2682-20-4</w:t>
            </w:r>
          </w:p>
        </w:tc>
        <w:tc>
          <w:tcPr>
            <w:tcW w:w="2787" w:type="dxa"/>
          </w:tcPr>
          <w:p w14:paraId="7E3E2CCA" w14:textId="77777777" w:rsidR="00D35A0C" w:rsidRPr="005A20B0" w:rsidRDefault="00D35A0C" w:rsidP="005A20B0">
            <w:pPr>
              <w:pStyle w:val="TableText"/>
            </w:pPr>
            <w:r w:rsidRPr="005A20B0">
              <w:t>Biocide</w:t>
            </w:r>
          </w:p>
        </w:tc>
        <w:tc>
          <w:tcPr>
            <w:tcW w:w="519" w:type="dxa"/>
            <w:shd w:val="clear" w:color="auto" w:fill="DEF0FA"/>
          </w:tcPr>
          <w:p w14:paraId="32495046" w14:textId="5BA2DF94" w:rsidR="00D35A0C" w:rsidRPr="005A20B0" w:rsidRDefault="00ED44D2" w:rsidP="005A20B0">
            <w:pPr>
              <w:pStyle w:val="TableText"/>
            </w:pPr>
            <w:r w:rsidRPr="005A20B0">
              <w:t>#</w:t>
            </w:r>
            <w:r w:rsidR="00D35A0C" w:rsidRPr="005A20B0">
              <w:t>#</w:t>
            </w:r>
          </w:p>
        </w:tc>
        <w:tc>
          <w:tcPr>
            <w:tcW w:w="520" w:type="dxa"/>
            <w:gridSpan w:val="3"/>
            <w:shd w:val="clear" w:color="auto" w:fill="DEF0FA"/>
          </w:tcPr>
          <w:p w14:paraId="41994FE4" w14:textId="3ECDBA95" w:rsidR="00D35A0C" w:rsidRPr="005A20B0" w:rsidRDefault="00D35A0C" w:rsidP="005A20B0">
            <w:pPr>
              <w:pStyle w:val="TableText"/>
            </w:pPr>
            <w:r w:rsidRPr="005A20B0">
              <w:t>‡</w:t>
            </w:r>
          </w:p>
        </w:tc>
        <w:tc>
          <w:tcPr>
            <w:tcW w:w="520" w:type="dxa"/>
            <w:shd w:val="clear" w:color="auto" w:fill="DEF0FA"/>
          </w:tcPr>
          <w:p w14:paraId="319ABC17" w14:textId="0847E14B" w:rsidR="00D35A0C" w:rsidRPr="005A20B0" w:rsidRDefault="00D35A0C" w:rsidP="005A20B0">
            <w:pPr>
              <w:pStyle w:val="TableText"/>
            </w:pPr>
            <w:r w:rsidRPr="005A20B0">
              <w:t>*</w:t>
            </w:r>
            <w:r w:rsidR="00ED44D2" w:rsidRPr="005A20B0">
              <w:t>**</w:t>
            </w:r>
          </w:p>
        </w:tc>
      </w:tr>
      <w:tr w:rsidR="00D35A0C" w:rsidRPr="005A20B0" w14:paraId="582C850A" w14:textId="77777777" w:rsidTr="00D35A0C">
        <w:trPr>
          <w:cnfStyle w:val="000000010000" w:firstRow="0" w:lastRow="0" w:firstColumn="0" w:lastColumn="0" w:oddVBand="0" w:evenVBand="0" w:oddHBand="0" w:evenHBand="1" w:firstRowFirstColumn="0" w:firstRowLastColumn="0" w:lastRowFirstColumn="0" w:lastRowLastColumn="0"/>
        </w:trPr>
        <w:tc>
          <w:tcPr>
            <w:tcW w:w="0" w:type="auto"/>
          </w:tcPr>
          <w:p w14:paraId="4BB768AF" w14:textId="77777777" w:rsidR="00D35A0C" w:rsidRPr="005A20B0" w:rsidRDefault="00D35A0C" w:rsidP="005A20B0">
            <w:pPr>
              <w:pStyle w:val="TableText"/>
            </w:pPr>
            <w:r w:rsidRPr="005A20B0">
              <w:t>Acrylamide</w:t>
            </w:r>
          </w:p>
        </w:tc>
        <w:tc>
          <w:tcPr>
            <w:tcW w:w="0" w:type="auto"/>
          </w:tcPr>
          <w:p w14:paraId="5637E5E7" w14:textId="77777777" w:rsidR="00D35A0C" w:rsidRPr="005A20B0" w:rsidRDefault="00D35A0C" w:rsidP="005A20B0">
            <w:pPr>
              <w:pStyle w:val="TableText"/>
            </w:pPr>
            <w:r w:rsidRPr="005A20B0">
              <w:t>79-06-1</w:t>
            </w:r>
          </w:p>
        </w:tc>
        <w:tc>
          <w:tcPr>
            <w:tcW w:w="2787" w:type="dxa"/>
          </w:tcPr>
          <w:p w14:paraId="397BB113" w14:textId="77777777" w:rsidR="00D35A0C" w:rsidRPr="005A20B0" w:rsidRDefault="00D35A0C" w:rsidP="005A20B0">
            <w:pPr>
              <w:pStyle w:val="TableText"/>
            </w:pPr>
            <w:r w:rsidRPr="005A20B0">
              <w:t>Friction reducer/gelling agent</w:t>
            </w:r>
          </w:p>
        </w:tc>
        <w:tc>
          <w:tcPr>
            <w:tcW w:w="519" w:type="dxa"/>
          </w:tcPr>
          <w:p w14:paraId="5944FDCB" w14:textId="489ABD02" w:rsidR="00D35A0C" w:rsidRPr="005A20B0" w:rsidRDefault="00ED44D2" w:rsidP="005A20B0">
            <w:pPr>
              <w:pStyle w:val="TableText"/>
            </w:pPr>
            <w:r w:rsidRPr="005A20B0">
              <w:t>#</w:t>
            </w:r>
            <w:r w:rsidR="00D35A0C" w:rsidRPr="005A20B0">
              <w:t>#</w:t>
            </w:r>
          </w:p>
        </w:tc>
        <w:tc>
          <w:tcPr>
            <w:tcW w:w="520" w:type="dxa"/>
            <w:gridSpan w:val="3"/>
          </w:tcPr>
          <w:p w14:paraId="46C9310F" w14:textId="153611A8" w:rsidR="00D35A0C" w:rsidRPr="005A20B0" w:rsidRDefault="00D35A0C" w:rsidP="005A20B0">
            <w:pPr>
              <w:pStyle w:val="TableText"/>
            </w:pPr>
            <w:r w:rsidRPr="005A20B0">
              <w:t>‡</w:t>
            </w:r>
          </w:p>
        </w:tc>
        <w:tc>
          <w:tcPr>
            <w:tcW w:w="520" w:type="dxa"/>
          </w:tcPr>
          <w:p w14:paraId="2F6BDDE6" w14:textId="79B9B125" w:rsidR="00D35A0C" w:rsidRPr="005A20B0" w:rsidRDefault="00D35A0C" w:rsidP="005A20B0">
            <w:pPr>
              <w:pStyle w:val="TableText"/>
            </w:pPr>
            <w:r w:rsidRPr="005A20B0">
              <w:t>*</w:t>
            </w:r>
          </w:p>
        </w:tc>
      </w:tr>
      <w:tr w:rsidR="00D35A0C" w:rsidRPr="005A20B0" w14:paraId="284A7F9C" w14:textId="77777777" w:rsidTr="00D35A0C">
        <w:trPr>
          <w:cnfStyle w:val="000000100000" w:firstRow="0" w:lastRow="0" w:firstColumn="0" w:lastColumn="0" w:oddVBand="0" w:evenVBand="0" w:oddHBand="1" w:evenHBand="0" w:firstRowFirstColumn="0" w:firstRowLastColumn="0" w:lastRowFirstColumn="0" w:lastRowLastColumn="0"/>
        </w:trPr>
        <w:tc>
          <w:tcPr>
            <w:tcW w:w="0" w:type="auto"/>
          </w:tcPr>
          <w:p w14:paraId="3EF8AB39" w14:textId="77777777" w:rsidR="00D35A0C" w:rsidRPr="005A20B0" w:rsidRDefault="00D35A0C" w:rsidP="005A20B0">
            <w:pPr>
              <w:pStyle w:val="TableText"/>
            </w:pPr>
            <w:r w:rsidRPr="005A20B0">
              <w:t>Alcohols, C10-16, ethoxylated propoxylated</w:t>
            </w:r>
          </w:p>
        </w:tc>
        <w:tc>
          <w:tcPr>
            <w:tcW w:w="0" w:type="auto"/>
          </w:tcPr>
          <w:p w14:paraId="64CD7455" w14:textId="77777777" w:rsidR="00D35A0C" w:rsidRPr="005A20B0" w:rsidRDefault="00D35A0C" w:rsidP="005A20B0">
            <w:pPr>
              <w:pStyle w:val="TableText"/>
            </w:pPr>
            <w:r w:rsidRPr="005A20B0">
              <w:t>69227-22-1</w:t>
            </w:r>
          </w:p>
        </w:tc>
        <w:tc>
          <w:tcPr>
            <w:tcW w:w="2787" w:type="dxa"/>
          </w:tcPr>
          <w:p w14:paraId="38F4DDC9" w14:textId="77777777" w:rsidR="00D35A0C" w:rsidRPr="005A20B0" w:rsidRDefault="00D35A0C" w:rsidP="005A20B0">
            <w:pPr>
              <w:pStyle w:val="TableText"/>
            </w:pPr>
            <w:r w:rsidRPr="005A20B0">
              <w:t>Surfactant</w:t>
            </w:r>
          </w:p>
        </w:tc>
        <w:tc>
          <w:tcPr>
            <w:tcW w:w="519" w:type="dxa"/>
            <w:shd w:val="clear" w:color="auto" w:fill="DEF0FA"/>
          </w:tcPr>
          <w:p w14:paraId="24ED39FE" w14:textId="2D7FE254" w:rsidR="00D35A0C" w:rsidRPr="005A20B0" w:rsidRDefault="00ED44D2" w:rsidP="005A20B0">
            <w:pPr>
              <w:pStyle w:val="TableText"/>
            </w:pPr>
            <w:r w:rsidRPr="005A20B0">
              <w:t>#</w:t>
            </w:r>
            <w:r w:rsidR="00D35A0C" w:rsidRPr="005A20B0">
              <w:t>#</w:t>
            </w:r>
          </w:p>
        </w:tc>
        <w:tc>
          <w:tcPr>
            <w:tcW w:w="520" w:type="dxa"/>
            <w:gridSpan w:val="3"/>
            <w:shd w:val="clear" w:color="auto" w:fill="DEF0FA"/>
          </w:tcPr>
          <w:p w14:paraId="3BD6942C" w14:textId="4B0D3F19" w:rsidR="00D35A0C" w:rsidRPr="005A20B0" w:rsidRDefault="00D35A0C" w:rsidP="005A20B0">
            <w:pPr>
              <w:pStyle w:val="TableText"/>
            </w:pPr>
            <w:r w:rsidRPr="005A20B0">
              <w:t>‡</w:t>
            </w:r>
          </w:p>
        </w:tc>
        <w:tc>
          <w:tcPr>
            <w:tcW w:w="520" w:type="dxa"/>
            <w:shd w:val="clear" w:color="auto" w:fill="DEF0FA"/>
          </w:tcPr>
          <w:p w14:paraId="31FF4017" w14:textId="2AC8B80A" w:rsidR="00D35A0C" w:rsidRPr="005A20B0" w:rsidRDefault="00D35A0C" w:rsidP="005A20B0">
            <w:pPr>
              <w:pStyle w:val="TableText"/>
            </w:pPr>
            <w:r w:rsidRPr="005A20B0">
              <w:t>*</w:t>
            </w:r>
            <w:r w:rsidR="00ED44D2" w:rsidRPr="005A20B0">
              <w:t>**</w:t>
            </w:r>
          </w:p>
        </w:tc>
      </w:tr>
      <w:tr w:rsidR="00D35A0C" w:rsidRPr="005A20B0" w14:paraId="020D602C" w14:textId="77777777" w:rsidTr="00D35A0C">
        <w:trPr>
          <w:cnfStyle w:val="000000010000" w:firstRow="0" w:lastRow="0" w:firstColumn="0" w:lastColumn="0" w:oddVBand="0" w:evenVBand="0" w:oddHBand="0" w:evenHBand="1" w:firstRowFirstColumn="0" w:firstRowLastColumn="0" w:lastRowFirstColumn="0" w:lastRowLastColumn="0"/>
        </w:trPr>
        <w:tc>
          <w:tcPr>
            <w:tcW w:w="0" w:type="auto"/>
          </w:tcPr>
          <w:p w14:paraId="4D0E4190" w14:textId="77777777" w:rsidR="00D35A0C" w:rsidRPr="005A20B0" w:rsidRDefault="00D35A0C" w:rsidP="005A20B0">
            <w:pPr>
              <w:pStyle w:val="TableText"/>
            </w:pPr>
            <w:r w:rsidRPr="005A20B0">
              <w:t>Alcohols, C12-C16, ethoxylated</w:t>
            </w:r>
          </w:p>
        </w:tc>
        <w:tc>
          <w:tcPr>
            <w:tcW w:w="0" w:type="auto"/>
          </w:tcPr>
          <w:p w14:paraId="36F60C80" w14:textId="77777777" w:rsidR="00D35A0C" w:rsidRPr="005A20B0" w:rsidRDefault="00D35A0C" w:rsidP="005A20B0">
            <w:pPr>
              <w:pStyle w:val="TableText"/>
            </w:pPr>
            <w:r w:rsidRPr="005A20B0">
              <w:t>68551-12-2</w:t>
            </w:r>
          </w:p>
        </w:tc>
        <w:tc>
          <w:tcPr>
            <w:tcW w:w="2787" w:type="dxa"/>
          </w:tcPr>
          <w:p w14:paraId="184A6684" w14:textId="77777777" w:rsidR="00D35A0C" w:rsidRPr="005A20B0" w:rsidRDefault="00D35A0C" w:rsidP="005A20B0">
            <w:pPr>
              <w:pStyle w:val="TableText"/>
            </w:pPr>
            <w:r w:rsidRPr="005A20B0">
              <w:t>Surfactant</w:t>
            </w:r>
          </w:p>
        </w:tc>
        <w:tc>
          <w:tcPr>
            <w:tcW w:w="519" w:type="dxa"/>
          </w:tcPr>
          <w:p w14:paraId="794B8B86" w14:textId="714912D3" w:rsidR="00D35A0C" w:rsidRPr="005A20B0" w:rsidRDefault="00D35A0C" w:rsidP="005A20B0">
            <w:pPr>
              <w:pStyle w:val="TableText"/>
            </w:pPr>
            <w:r w:rsidRPr="005A20B0">
              <w:t>#</w:t>
            </w:r>
            <w:r w:rsidR="00ED44D2" w:rsidRPr="005A20B0">
              <w:t>#</w:t>
            </w:r>
          </w:p>
        </w:tc>
        <w:tc>
          <w:tcPr>
            <w:tcW w:w="520" w:type="dxa"/>
            <w:gridSpan w:val="3"/>
          </w:tcPr>
          <w:p w14:paraId="62348F03" w14:textId="691377E7" w:rsidR="00D35A0C" w:rsidRPr="005A20B0" w:rsidRDefault="00D35A0C" w:rsidP="005A20B0">
            <w:pPr>
              <w:pStyle w:val="TableText"/>
            </w:pPr>
            <w:r w:rsidRPr="005A20B0">
              <w:t>‡</w:t>
            </w:r>
          </w:p>
        </w:tc>
        <w:tc>
          <w:tcPr>
            <w:tcW w:w="520" w:type="dxa"/>
          </w:tcPr>
          <w:p w14:paraId="155F3F55" w14:textId="2114533E" w:rsidR="00D35A0C" w:rsidRPr="005A20B0" w:rsidRDefault="00D35A0C" w:rsidP="005A20B0">
            <w:pPr>
              <w:pStyle w:val="TableText"/>
            </w:pPr>
            <w:r w:rsidRPr="005A20B0">
              <w:t>*</w:t>
            </w:r>
            <w:r w:rsidR="00ED44D2" w:rsidRPr="005A20B0">
              <w:t>**</w:t>
            </w:r>
          </w:p>
        </w:tc>
      </w:tr>
      <w:tr w:rsidR="00D35A0C" w:rsidRPr="005A20B0" w14:paraId="66E24AE4" w14:textId="77777777" w:rsidTr="00D35A0C">
        <w:trPr>
          <w:cnfStyle w:val="000000100000" w:firstRow="0" w:lastRow="0" w:firstColumn="0" w:lastColumn="0" w:oddVBand="0" w:evenVBand="0" w:oddHBand="1" w:evenHBand="0" w:firstRowFirstColumn="0" w:firstRowLastColumn="0" w:lastRowFirstColumn="0" w:lastRowLastColumn="0"/>
        </w:trPr>
        <w:tc>
          <w:tcPr>
            <w:tcW w:w="0" w:type="auto"/>
          </w:tcPr>
          <w:p w14:paraId="562F259D" w14:textId="77777777" w:rsidR="00D35A0C" w:rsidRPr="005A20B0" w:rsidRDefault="00D35A0C" w:rsidP="005A20B0">
            <w:pPr>
              <w:pStyle w:val="TableText"/>
            </w:pPr>
            <w:r w:rsidRPr="005A20B0">
              <w:t>Amines, tallow alkyl, ethoxylated</w:t>
            </w:r>
          </w:p>
        </w:tc>
        <w:tc>
          <w:tcPr>
            <w:tcW w:w="0" w:type="auto"/>
          </w:tcPr>
          <w:p w14:paraId="69C2E9A0" w14:textId="77777777" w:rsidR="00D35A0C" w:rsidRPr="005A20B0" w:rsidRDefault="00D35A0C" w:rsidP="005A20B0">
            <w:pPr>
              <w:pStyle w:val="TableText"/>
            </w:pPr>
            <w:r w:rsidRPr="005A20B0">
              <w:t>61791-26-2</w:t>
            </w:r>
          </w:p>
        </w:tc>
        <w:tc>
          <w:tcPr>
            <w:tcW w:w="2787" w:type="dxa"/>
          </w:tcPr>
          <w:p w14:paraId="75899E0D" w14:textId="77777777" w:rsidR="00D35A0C" w:rsidRPr="005A20B0" w:rsidRDefault="00D35A0C" w:rsidP="005A20B0">
            <w:pPr>
              <w:pStyle w:val="TableText"/>
            </w:pPr>
            <w:r w:rsidRPr="005A20B0">
              <w:t>Surfactant</w:t>
            </w:r>
          </w:p>
        </w:tc>
        <w:tc>
          <w:tcPr>
            <w:tcW w:w="519" w:type="dxa"/>
            <w:shd w:val="clear" w:color="auto" w:fill="DEF0FA"/>
          </w:tcPr>
          <w:p w14:paraId="3B814D63" w14:textId="23CA22C1" w:rsidR="00D35A0C" w:rsidRPr="005A20B0" w:rsidRDefault="00D35A0C" w:rsidP="005A20B0">
            <w:pPr>
              <w:pStyle w:val="TableText"/>
            </w:pPr>
            <w:r w:rsidRPr="005A20B0">
              <w:t>#</w:t>
            </w:r>
            <w:r w:rsidR="00ED44D2" w:rsidRPr="005A20B0">
              <w:t>#</w:t>
            </w:r>
          </w:p>
        </w:tc>
        <w:tc>
          <w:tcPr>
            <w:tcW w:w="520" w:type="dxa"/>
            <w:gridSpan w:val="3"/>
            <w:shd w:val="clear" w:color="auto" w:fill="DEF0FA"/>
          </w:tcPr>
          <w:p w14:paraId="6A82A1C2" w14:textId="12168E85" w:rsidR="00D35A0C" w:rsidRPr="005A20B0" w:rsidRDefault="00D35A0C" w:rsidP="005A20B0">
            <w:pPr>
              <w:pStyle w:val="TableText"/>
            </w:pPr>
            <w:r w:rsidRPr="005A20B0">
              <w:t>‡</w:t>
            </w:r>
          </w:p>
        </w:tc>
        <w:tc>
          <w:tcPr>
            <w:tcW w:w="520" w:type="dxa"/>
            <w:shd w:val="clear" w:color="auto" w:fill="DEF0FA"/>
          </w:tcPr>
          <w:p w14:paraId="308484AA" w14:textId="51086F6A" w:rsidR="00D35A0C" w:rsidRPr="005A20B0" w:rsidRDefault="00D35A0C" w:rsidP="005A20B0">
            <w:pPr>
              <w:pStyle w:val="TableText"/>
            </w:pPr>
            <w:r w:rsidRPr="005A20B0">
              <w:t>*</w:t>
            </w:r>
            <w:r w:rsidR="00ED44D2" w:rsidRPr="005A20B0">
              <w:t>**</w:t>
            </w:r>
          </w:p>
        </w:tc>
      </w:tr>
      <w:tr w:rsidR="00D35A0C" w:rsidRPr="005A20B0" w14:paraId="52C9FC93" w14:textId="77777777" w:rsidTr="00D35A0C">
        <w:trPr>
          <w:cnfStyle w:val="000000010000" w:firstRow="0" w:lastRow="0" w:firstColumn="0" w:lastColumn="0" w:oddVBand="0" w:evenVBand="0" w:oddHBand="0" w:evenHBand="1" w:firstRowFirstColumn="0" w:firstRowLastColumn="0" w:lastRowFirstColumn="0" w:lastRowLastColumn="0"/>
        </w:trPr>
        <w:tc>
          <w:tcPr>
            <w:tcW w:w="0" w:type="auto"/>
          </w:tcPr>
          <w:p w14:paraId="12600491" w14:textId="77777777" w:rsidR="00D35A0C" w:rsidRPr="005A20B0" w:rsidRDefault="00D35A0C" w:rsidP="005A20B0">
            <w:pPr>
              <w:pStyle w:val="TableText"/>
            </w:pPr>
            <w:r w:rsidRPr="005A20B0">
              <w:t>C12-18-alkyldimethylbenzyl ammonium chlorides</w:t>
            </w:r>
          </w:p>
        </w:tc>
        <w:tc>
          <w:tcPr>
            <w:tcW w:w="0" w:type="auto"/>
          </w:tcPr>
          <w:p w14:paraId="089BEC32" w14:textId="77777777" w:rsidR="00D35A0C" w:rsidRPr="005A20B0" w:rsidRDefault="00D35A0C" w:rsidP="005A20B0">
            <w:pPr>
              <w:pStyle w:val="TableText"/>
            </w:pPr>
            <w:r w:rsidRPr="005A20B0">
              <w:t>68391-01-5</w:t>
            </w:r>
          </w:p>
        </w:tc>
        <w:tc>
          <w:tcPr>
            <w:tcW w:w="2787" w:type="dxa"/>
          </w:tcPr>
          <w:p w14:paraId="60C0F282" w14:textId="77777777" w:rsidR="00D35A0C" w:rsidRPr="005A20B0" w:rsidRDefault="00D35A0C" w:rsidP="005A20B0">
            <w:pPr>
              <w:pStyle w:val="TableText"/>
            </w:pPr>
            <w:r w:rsidRPr="005A20B0">
              <w:t>Biocide</w:t>
            </w:r>
          </w:p>
        </w:tc>
        <w:tc>
          <w:tcPr>
            <w:tcW w:w="519" w:type="dxa"/>
          </w:tcPr>
          <w:p w14:paraId="652455D8" w14:textId="4BA709A7" w:rsidR="00D35A0C" w:rsidRPr="005A20B0" w:rsidRDefault="00ED44D2" w:rsidP="005A20B0">
            <w:pPr>
              <w:pStyle w:val="TableText"/>
            </w:pPr>
            <w:r w:rsidRPr="005A20B0">
              <w:t>#</w:t>
            </w:r>
            <w:r w:rsidR="00D35A0C" w:rsidRPr="005A20B0">
              <w:t>#</w:t>
            </w:r>
          </w:p>
        </w:tc>
        <w:tc>
          <w:tcPr>
            <w:tcW w:w="520" w:type="dxa"/>
            <w:gridSpan w:val="3"/>
          </w:tcPr>
          <w:p w14:paraId="3DFE1988" w14:textId="14368A34" w:rsidR="00D35A0C" w:rsidRPr="005A20B0" w:rsidRDefault="00D35A0C" w:rsidP="005A20B0">
            <w:pPr>
              <w:pStyle w:val="TableText"/>
            </w:pPr>
            <w:r w:rsidRPr="005A20B0">
              <w:t>‡</w:t>
            </w:r>
          </w:p>
        </w:tc>
        <w:tc>
          <w:tcPr>
            <w:tcW w:w="520" w:type="dxa"/>
          </w:tcPr>
          <w:p w14:paraId="58265CFB" w14:textId="36A82DF1" w:rsidR="00D35A0C" w:rsidRPr="005A20B0" w:rsidRDefault="00D35A0C" w:rsidP="005A20B0">
            <w:pPr>
              <w:pStyle w:val="TableText"/>
            </w:pPr>
            <w:r w:rsidRPr="005A20B0">
              <w:t>*</w:t>
            </w:r>
            <w:r w:rsidR="00ED44D2" w:rsidRPr="005A20B0">
              <w:t>**</w:t>
            </w:r>
          </w:p>
        </w:tc>
      </w:tr>
      <w:tr w:rsidR="00D35A0C" w:rsidRPr="005A20B0" w14:paraId="666FFDAD" w14:textId="77777777" w:rsidTr="00D35A0C">
        <w:trPr>
          <w:cnfStyle w:val="000000100000" w:firstRow="0" w:lastRow="0" w:firstColumn="0" w:lastColumn="0" w:oddVBand="0" w:evenVBand="0" w:oddHBand="1" w:evenHBand="0" w:firstRowFirstColumn="0" w:firstRowLastColumn="0" w:lastRowFirstColumn="0" w:lastRowLastColumn="0"/>
        </w:trPr>
        <w:tc>
          <w:tcPr>
            <w:tcW w:w="0" w:type="auto"/>
          </w:tcPr>
          <w:p w14:paraId="29EB62C1" w14:textId="77777777" w:rsidR="00D35A0C" w:rsidRPr="005A20B0" w:rsidRDefault="00D35A0C" w:rsidP="005A20B0">
            <w:pPr>
              <w:pStyle w:val="TableText"/>
            </w:pPr>
            <w:r w:rsidRPr="005A20B0">
              <w:t>Coco alkyldimethyl oxide</w:t>
            </w:r>
          </w:p>
        </w:tc>
        <w:tc>
          <w:tcPr>
            <w:tcW w:w="0" w:type="auto"/>
          </w:tcPr>
          <w:p w14:paraId="4638474D" w14:textId="77777777" w:rsidR="00D35A0C" w:rsidRPr="005A20B0" w:rsidRDefault="00D35A0C" w:rsidP="005A20B0">
            <w:pPr>
              <w:pStyle w:val="TableText"/>
            </w:pPr>
            <w:r w:rsidRPr="005A20B0">
              <w:t>61788-90-7</w:t>
            </w:r>
          </w:p>
        </w:tc>
        <w:tc>
          <w:tcPr>
            <w:tcW w:w="2787" w:type="dxa"/>
          </w:tcPr>
          <w:p w14:paraId="78142FDC" w14:textId="77777777" w:rsidR="00D35A0C" w:rsidRPr="005A20B0" w:rsidRDefault="00D35A0C" w:rsidP="005A20B0">
            <w:pPr>
              <w:pStyle w:val="TableText"/>
            </w:pPr>
            <w:r w:rsidRPr="005A20B0">
              <w:t>Surfactant</w:t>
            </w:r>
          </w:p>
        </w:tc>
        <w:tc>
          <w:tcPr>
            <w:tcW w:w="519" w:type="dxa"/>
            <w:shd w:val="clear" w:color="auto" w:fill="DEF0FA"/>
          </w:tcPr>
          <w:p w14:paraId="397CF16D" w14:textId="6CF74380" w:rsidR="00D35A0C" w:rsidRPr="005A20B0" w:rsidRDefault="00D35A0C" w:rsidP="005A20B0">
            <w:pPr>
              <w:pStyle w:val="TableText"/>
            </w:pPr>
            <w:r w:rsidRPr="005A20B0">
              <w:t>#</w:t>
            </w:r>
          </w:p>
        </w:tc>
        <w:tc>
          <w:tcPr>
            <w:tcW w:w="520" w:type="dxa"/>
            <w:gridSpan w:val="3"/>
            <w:shd w:val="clear" w:color="auto" w:fill="DEF0FA"/>
          </w:tcPr>
          <w:p w14:paraId="0946A8A9" w14:textId="15EABE03" w:rsidR="00D35A0C" w:rsidRPr="005A20B0" w:rsidRDefault="00D35A0C" w:rsidP="005A20B0">
            <w:pPr>
              <w:pStyle w:val="TableText"/>
            </w:pPr>
            <w:r w:rsidRPr="005A20B0">
              <w:t>‡</w:t>
            </w:r>
            <w:r w:rsidR="00ED44D2" w:rsidRPr="005A20B0">
              <w:t>‡</w:t>
            </w:r>
          </w:p>
        </w:tc>
        <w:tc>
          <w:tcPr>
            <w:tcW w:w="520" w:type="dxa"/>
            <w:shd w:val="clear" w:color="auto" w:fill="DEF0FA"/>
          </w:tcPr>
          <w:p w14:paraId="76C10880" w14:textId="777BFBFE" w:rsidR="00D35A0C" w:rsidRPr="005A20B0" w:rsidRDefault="00D35A0C" w:rsidP="005A20B0">
            <w:pPr>
              <w:pStyle w:val="TableText"/>
            </w:pPr>
            <w:r w:rsidRPr="005A20B0">
              <w:t>*</w:t>
            </w:r>
            <w:r w:rsidR="00ED44D2" w:rsidRPr="005A20B0">
              <w:t>**</w:t>
            </w:r>
          </w:p>
        </w:tc>
      </w:tr>
      <w:tr w:rsidR="00D35A0C" w:rsidRPr="005A20B0" w14:paraId="12C4BA03" w14:textId="77777777" w:rsidTr="00D35A0C">
        <w:trPr>
          <w:cnfStyle w:val="000000010000" w:firstRow="0" w:lastRow="0" w:firstColumn="0" w:lastColumn="0" w:oddVBand="0" w:evenVBand="0" w:oddHBand="0" w:evenHBand="1" w:firstRowFirstColumn="0" w:firstRowLastColumn="0" w:lastRowFirstColumn="0" w:lastRowLastColumn="0"/>
        </w:trPr>
        <w:tc>
          <w:tcPr>
            <w:tcW w:w="0" w:type="auto"/>
          </w:tcPr>
          <w:p w14:paraId="7163B454" w14:textId="77777777" w:rsidR="00D35A0C" w:rsidRPr="005A20B0" w:rsidRDefault="00D35A0C" w:rsidP="005A20B0">
            <w:pPr>
              <w:pStyle w:val="TableText"/>
            </w:pPr>
            <w:r w:rsidRPr="005A20B0">
              <w:t>Dipentene terpene hydrocarbon byproducts</w:t>
            </w:r>
          </w:p>
        </w:tc>
        <w:tc>
          <w:tcPr>
            <w:tcW w:w="0" w:type="auto"/>
          </w:tcPr>
          <w:p w14:paraId="1909FC98" w14:textId="77777777" w:rsidR="00D35A0C" w:rsidRPr="005A20B0" w:rsidRDefault="00D35A0C" w:rsidP="005A20B0">
            <w:pPr>
              <w:pStyle w:val="TableText"/>
            </w:pPr>
            <w:r w:rsidRPr="005A20B0">
              <w:t>68956-56-9</w:t>
            </w:r>
          </w:p>
        </w:tc>
        <w:tc>
          <w:tcPr>
            <w:tcW w:w="2787" w:type="dxa"/>
          </w:tcPr>
          <w:p w14:paraId="2F2C1349" w14:textId="77777777" w:rsidR="00D35A0C" w:rsidRPr="005A20B0" w:rsidRDefault="00D35A0C" w:rsidP="005A20B0">
            <w:pPr>
              <w:pStyle w:val="TableText"/>
            </w:pPr>
            <w:r w:rsidRPr="005A20B0">
              <w:t>Friction reducer/gelling agent</w:t>
            </w:r>
          </w:p>
        </w:tc>
        <w:tc>
          <w:tcPr>
            <w:tcW w:w="519" w:type="dxa"/>
          </w:tcPr>
          <w:p w14:paraId="48EC969C" w14:textId="6A7F3968" w:rsidR="00D35A0C" w:rsidRPr="005A20B0" w:rsidRDefault="00D35A0C" w:rsidP="005A20B0">
            <w:pPr>
              <w:pStyle w:val="TableText"/>
            </w:pPr>
            <w:r w:rsidRPr="005A20B0">
              <w:t>#</w:t>
            </w:r>
          </w:p>
        </w:tc>
        <w:tc>
          <w:tcPr>
            <w:tcW w:w="520" w:type="dxa"/>
            <w:gridSpan w:val="3"/>
          </w:tcPr>
          <w:p w14:paraId="375AB644" w14:textId="2B99D445" w:rsidR="00D35A0C" w:rsidRPr="005A20B0" w:rsidRDefault="00D35A0C" w:rsidP="005A20B0">
            <w:pPr>
              <w:pStyle w:val="TableText"/>
            </w:pPr>
            <w:r w:rsidRPr="005A20B0">
              <w:t>‡</w:t>
            </w:r>
            <w:r w:rsidR="00ED44D2" w:rsidRPr="005A20B0">
              <w:t>‡</w:t>
            </w:r>
          </w:p>
        </w:tc>
        <w:tc>
          <w:tcPr>
            <w:tcW w:w="520" w:type="dxa"/>
          </w:tcPr>
          <w:p w14:paraId="2E0F0F25" w14:textId="77777777" w:rsidR="00D35A0C" w:rsidRPr="005A20B0" w:rsidRDefault="00D35A0C" w:rsidP="005A20B0">
            <w:pPr>
              <w:pStyle w:val="TableText"/>
            </w:pPr>
            <w:r w:rsidRPr="005A20B0">
              <w:t>**</w:t>
            </w:r>
          </w:p>
        </w:tc>
      </w:tr>
      <w:tr w:rsidR="00D35A0C" w:rsidRPr="005A20B0" w14:paraId="485DA845" w14:textId="77777777" w:rsidTr="00D35A0C">
        <w:trPr>
          <w:cnfStyle w:val="000000100000" w:firstRow="0" w:lastRow="0" w:firstColumn="0" w:lastColumn="0" w:oddVBand="0" w:evenVBand="0" w:oddHBand="1" w:evenHBand="0" w:firstRowFirstColumn="0" w:firstRowLastColumn="0" w:lastRowFirstColumn="0" w:lastRowLastColumn="0"/>
        </w:trPr>
        <w:tc>
          <w:tcPr>
            <w:tcW w:w="0" w:type="auto"/>
          </w:tcPr>
          <w:p w14:paraId="2020C814" w14:textId="77777777" w:rsidR="00D35A0C" w:rsidRPr="005A20B0" w:rsidRDefault="00D35A0C" w:rsidP="005A20B0">
            <w:pPr>
              <w:pStyle w:val="TableText"/>
            </w:pPr>
            <w:r w:rsidRPr="005A20B0">
              <w:t>Naphthalene</w:t>
            </w:r>
          </w:p>
        </w:tc>
        <w:tc>
          <w:tcPr>
            <w:tcW w:w="0" w:type="auto"/>
          </w:tcPr>
          <w:p w14:paraId="24A86994" w14:textId="77777777" w:rsidR="00D35A0C" w:rsidRPr="005A20B0" w:rsidRDefault="00D35A0C" w:rsidP="005A20B0">
            <w:pPr>
              <w:pStyle w:val="TableText"/>
            </w:pPr>
            <w:r w:rsidRPr="005A20B0">
              <w:t>91-20-3</w:t>
            </w:r>
          </w:p>
        </w:tc>
        <w:tc>
          <w:tcPr>
            <w:tcW w:w="2787" w:type="dxa"/>
          </w:tcPr>
          <w:p w14:paraId="6BE72316" w14:textId="77777777" w:rsidR="00D35A0C" w:rsidRPr="005A20B0" w:rsidRDefault="00D35A0C" w:rsidP="005A20B0">
            <w:pPr>
              <w:pStyle w:val="TableText"/>
            </w:pPr>
            <w:r w:rsidRPr="005A20B0">
              <w:t>Friction reducer/gelling agent</w:t>
            </w:r>
          </w:p>
        </w:tc>
        <w:tc>
          <w:tcPr>
            <w:tcW w:w="519" w:type="dxa"/>
            <w:shd w:val="clear" w:color="auto" w:fill="DEF0FA"/>
          </w:tcPr>
          <w:p w14:paraId="1D39F868" w14:textId="3D2797FE" w:rsidR="00D35A0C" w:rsidRPr="005A20B0" w:rsidRDefault="006328EE" w:rsidP="005A20B0">
            <w:pPr>
              <w:pStyle w:val="TableText"/>
            </w:pPr>
            <w:r w:rsidRPr="005A20B0">
              <w:t>#</w:t>
            </w:r>
            <w:r w:rsidR="00D35A0C" w:rsidRPr="005A20B0">
              <w:t>#</w:t>
            </w:r>
          </w:p>
        </w:tc>
        <w:tc>
          <w:tcPr>
            <w:tcW w:w="520" w:type="dxa"/>
            <w:gridSpan w:val="3"/>
            <w:shd w:val="clear" w:color="auto" w:fill="DEF0FA"/>
          </w:tcPr>
          <w:p w14:paraId="53FB7988" w14:textId="10EEB4F7" w:rsidR="00D35A0C" w:rsidRPr="005A20B0" w:rsidRDefault="00D35A0C" w:rsidP="005A20B0">
            <w:pPr>
              <w:pStyle w:val="TableText"/>
            </w:pPr>
            <w:r w:rsidRPr="005A20B0">
              <w:t>‡</w:t>
            </w:r>
          </w:p>
        </w:tc>
        <w:tc>
          <w:tcPr>
            <w:tcW w:w="520" w:type="dxa"/>
            <w:shd w:val="clear" w:color="auto" w:fill="DEF0FA"/>
          </w:tcPr>
          <w:p w14:paraId="717248BE" w14:textId="53289731" w:rsidR="00D35A0C" w:rsidRPr="005A20B0" w:rsidRDefault="00D35A0C" w:rsidP="005A20B0">
            <w:pPr>
              <w:pStyle w:val="TableText"/>
            </w:pPr>
            <w:r w:rsidRPr="005A20B0">
              <w:t>*</w:t>
            </w:r>
            <w:r w:rsidR="006328EE" w:rsidRPr="005A20B0">
              <w:t>**</w:t>
            </w:r>
          </w:p>
        </w:tc>
      </w:tr>
      <w:tr w:rsidR="00D35A0C" w:rsidRPr="005A20B0" w14:paraId="20358C18" w14:textId="77777777" w:rsidTr="00D35A0C">
        <w:trPr>
          <w:cnfStyle w:val="000000010000" w:firstRow="0" w:lastRow="0" w:firstColumn="0" w:lastColumn="0" w:oddVBand="0" w:evenVBand="0" w:oddHBand="0" w:evenHBand="1" w:firstRowFirstColumn="0" w:firstRowLastColumn="0" w:lastRowFirstColumn="0" w:lastRowLastColumn="0"/>
        </w:trPr>
        <w:tc>
          <w:tcPr>
            <w:tcW w:w="0" w:type="auto"/>
          </w:tcPr>
          <w:p w14:paraId="4C0D33A9" w14:textId="77777777" w:rsidR="00D35A0C" w:rsidRPr="005A20B0" w:rsidRDefault="00D35A0C" w:rsidP="005A20B0">
            <w:pPr>
              <w:pStyle w:val="TableText"/>
            </w:pPr>
            <w:r w:rsidRPr="005A20B0">
              <w:t>Naphthenic acids, ethoxylated</w:t>
            </w:r>
          </w:p>
        </w:tc>
        <w:tc>
          <w:tcPr>
            <w:tcW w:w="0" w:type="auto"/>
          </w:tcPr>
          <w:p w14:paraId="3183B702" w14:textId="77777777" w:rsidR="00D35A0C" w:rsidRPr="005A20B0" w:rsidRDefault="00D35A0C" w:rsidP="005A20B0">
            <w:pPr>
              <w:pStyle w:val="TableText"/>
            </w:pPr>
            <w:r w:rsidRPr="005A20B0">
              <w:t>68410-62-8</w:t>
            </w:r>
          </w:p>
        </w:tc>
        <w:tc>
          <w:tcPr>
            <w:tcW w:w="2787" w:type="dxa"/>
          </w:tcPr>
          <w:p w14:paraId="25108EB0" w14:textId="77777777" w:rsidR="00D35A0C" w:rsidRPr="005A20B0" w:rsidRDefault="00D35A0C" w:rsidP="005A20B0">
            <w:pPr>
              <w:pStyle w:val="TableText"/>
            </w:pPr>
            <w:r w:rsidRPr="005A20B0">
              <w:t>Friction reducer/gelling agent</w:t>
            </w:r>
          </w:p>
        </w:tc>
        <w:tc>
          <w:tcPr>
            <w:tcW w:w="519" w:type="dxa"/>
          </w:tcPr>
          <w:p w14:paraId="073EA9F1" w14:textId="573D1302" w:rsidR="00D35A0C" w:rsidRPr="005A20B0" w:rsidRDefault="006328EE" w:rsidP="005A20B0">
            <w:pPr>
              <w:pStyle w:val="TableText"/>
            </w:pPr>
            <w:r w:rsidRPr="005A20B0">
              <w:t>#</w:t>
            </w:r>
            <w:r w:rsidR="00D35A0C" w:rsidRPr="005A20B0">
              <w:t>#</w:t>
            </w:r>
          </w:p>
        </w:tc>
        <w:tc>
          <w:tcPr>
            <w:tcW w:w="520" w:type="dxa"/>
            <w:gridSpan w:val="3"/>
          </w:tcPr>
          <w:p w14:paraId="0A0A3847" w14:textId="6FC13C09" w:rsidR="00D35A0C" w:rsidRPr="005A20B0" w:rsidRDefault="00D35A0C" w:rsidP="005A20B0">
            <w:pPr>
              <w:pStyle w:val="TableText"/>
            </w:pPr>
            <w:r w:rsidRPr="005A20B0">
              <w:t>‡</w:t>
            </w:r>
          </w:p>
        </w:tc>
        <w:tc>
          <w:tcPr>
            <w:tcW w:w="520" w:type="dxa"/>
          </w:tcPr>
          <w:p w14:paraId="451DB856" w14:textId="0B8B6A0E" w:rsidR="00D35A0C" w:rsidRPr="005A20B0" w:rsidRDefault="00D35A0C" w:rsidP="005A20B0">
            <w:pPr>
              <w:pStyle w:val="TableText"/>
            </w:pPr>
            <w:r w:rsidRPr="005A20B0">
              <w:t>*</w:t>
            </w:r>
          </w:p>
        </w:tc>
      </w:tr>
      <w:tr w:rsidR="00D35A0C" w:rsidRPr="005A20B0" w14:paraId="3F7DD45B" w14:textId="77777777" w:rsidTr="00D35A0C">
        <w:trPr>
          <w:cnfStyle w:val="000000100000" w:firstRow="0" w:lastRow="0" w:firstColumn="0" w:lastColumn="0" w:oddVBand="0" w:evenVBand="0" w:oddHBand="1" w:evenHBand="0" w:firstRowFirstColumn="0" w:firstRowLastColumn="0" w:lastRowFirstColumn="0" w:lastRowLastColumn="0"/>
        </w:trPr>
        <w:tc>
          <w:tcPr>
            <w:tcW w:w="0" w:type="auto"/>
          </w:tcPr>
          <w:p w14:paraId="414C27D2" w14:textId="77777777" w:rsidR="00D35A0C" w:rsidRPr="005A20B0" w:rsidRDefault="00D35A0C" w:rsidP="005A20B0">
            <w:pPr>
              <w:pStyle w:val="TableText"/>
            </w:pPr>
            <w:r w:rsidRPr="005A20B0">
              <w:t>Polyethylene glycol monohexyl ether</w:t>
            </w:r>
          </w:p>
        </w:tc>
        <w:tc>
          <w:tcPr>
            <w:tcW w:w="0" w:type="auto"/>
          </w:tcPr>
          <w:p w14:paraId="21A0787C" w14:textId="77777777" w:rsidR="00D35A0C" w:rsidRPr="005A20B0" w:rsidRDefault="00D35A0C" w:rsidP="005A20B0">
            <w:pPr>
              <w:pStyle w:val="TableText"/>
            </w:pPr>
            <w:r w:rsidRPr="005A20B0">
              <w:t>31726-34-8</w:t>
            </w:r>
          </w:p>
        </w:tc>
        <w:tc>
          <w:tcPr>
            <w:tcW w:w="2787" w:type="dxa"/>
          </w:tcPr>
          <w:p w14:paraId="243AF4AE" w14:textId="77777777" w:rsidR="00D35A0C" w:rsidRPr="005A20B0" w:rsidRDefault="00D35A0C" w:rsidP="005A20B0">
            <w:pPr>
              <w:pStyle w:val="TableText"/>
            </w:pPr>
            <w:r w:rsidRPr="005A20B0">
              <w:t>Non emulsifier</w:t>
            </w:r>
          </w:p>
        </w:tc>
        <w:tc>
          <w:tcPr>
            <w:tcW w:w="519" w:type="dxa"/>
            <w:shd w:val="clear" w:color="auto" w:fill="DEF0FA"/>
          </w:tcPr>
          <w:p w14:paraId="04C98391" w14:textId="77636049" w:rsidR="00D35A0C" w:rsidRPr="005A20B0" w:rsidRDefault="00D35A0C" w:rsidP="005A20B0">
            <w:pPr>
              <w:pStyle w:val="TableText"/>
            </w:pPr>
            <w:r w:rsidRPr="005A20B0">
              <w:t>#</w:t>
            </w:r>
            <w:r w:rsidR="006328EE" w:rsidRPr="005A20B0">
              <w:t>#</w:t>
            </w:r>
          </w:p>
        </w:tc>
        <w:tc>
          <w:tcPr>
            <w:tcW w:w="520" w:type="dxa"/>
            <w:gridSpan w:val="3"/>
            <w:shd w:val="clear" w:color="auto" w:fill="DEF0FA"/>
          </w:tcPr>
          <w:p w14:paraId="41C908AC" w14:textId="3A71C75B" w:rsidR="00D35A0C" w:rsidRPr="005A20B0" w:rsidRDefault="00D35A0C" w:rsidP="005A20B0">
            <w:pPr>
              <w:pStyle w:val="TableText"/>
            </w:pPr>
            <w:r w:rsidRPr="005A20B0">
              <w:t>‡</w:t>
            </w:r>
          </w:p>
        </w:tc>
        <w:tc>
          <w:tcPr>
            <w:tcW w:w="520" w:type="dxa"/>
            <w:shd w:val="clear" w:color="auto" w:fill="DEF0FA"/>
          </w:tcPr>
          <w:p w14:paraId="585E94C3" w14:textId="309A5138" w:rsidR="00D35A0C" w:rsidRPr="005A20B0" w:rsidRDefault="00D35A0C" w:rsidP="005A20B0">
            <w:pPr>
              <w:pStyle w:val="TableText"/>
            </w:pPr>
            <w:r w:rsidRPr="005A20B0">
              <w:t>*</w:t>
            </w:r>
          </w:p>
        </w:tc>
      </w:tr>
      <w:tr w:rsidR="00D35A0C" w:rsidRPr="005A20B0" w14:paraId="029C8B11" w14:textId="77777777" w:rsidTr="00D35A0C">
        <w:trPr>
          <w:cnfStyle w:val="000000010000" w:firstRow="0" w:lastRow="0" w:firstColumn="0" w:lastColumn="0" w:oddVBand="0" w:evenVBand="0" w:oddHBand="0" w:evenHBand="1" w:firstRowFirstColumn="0" w:firstRowLastColumn="0" w:lastRowFirstColumn="0" w:lastRowLastColumn="0"/>
        </w:trPr>
        <w:tc>
          <w:tcPr>
            <w:tcW w:w="0" w:type="auto"/>
          </w:tcPr>
          <w:p w14:paraId="594886E4" w14:textId="77777777" w:rsidR="00D35A0C" w:rsidRPr="005A20B0" w:rsidRDefault="00D35A0C" w:rsidP="005A20B0">
            <w:pPr>
              <w:pStyle w:val="TableText"/>
            </w:pPr>
            <w:r w:rsidRPr="005A20B0">
              <w:t>Pontacyl carmine 2B (acid violet 12)</w:t>
            </w:r>
          </w:p>
        </w:tc>
        <w:tc>
          <w:tcPr>
            <w:tcW w:w="0" w:type="auto"/>
          </w:tcPr>
          <w:p w14:paraId="4E6BBEE1" w14:textId="77777777" w:rsidR="00D35A0C" w:rsidRPr="005A20B0" w:rsidRDefault="00D35A0C" w:rsidP="005A20B0">
            <w:pPr>
              <w:pStyle w:val="TableText"/>
            </w:pPr>
            <w:r w:rsidRPr="005A20B0">
              <w:t>6625-46-3</w:t>
            </w:r>
          </w:p>
        </w:tc>
        <w:tc>
          <w:tcPr>
            <w:tcW w:w="2787" w:type="dxa"/>
          </w:tcPr>
          <w:p w14:paraId="1686A6B7" w14:textId="77777777" w:rsidR="00D35A0C" w:rsidRPr="005A20B0" w:rsidRDefault="00D35A0C" w:rsidP="005A20B0">
            <w:pPr>
              <w:pStyle w:val="TableText"/>
            </w:pPr>
            <w:r w:rsidRPr="005A20B0">
              <w:t>Tracking dye</w:t>
            </w:r>
          </w:p>
        </w:tc>
        <w:tc>
          <w:tcPr>
            <w:tcW w:w="519" w:type="dxa"/>
          </w:tcPr>
          <w:p w14:paraId="46B68050" w14:textId="11B17481" w:rsidR="00D35A0C" w:rsidRPr="005A20B0" w:rsidRDefault="006328EE" w:rsidP="005A20B0">
            <w:pPr>
              <w:pStyle w:val="TableText"/>
            </w:pPr>
            <w:r w:rsidRPr="005A20B0">
              <w:t>#</w:t>
            </w:r>
            <w:r w:rsidR="00D35A0C" w:rsidRPr="005A20B0">
              <w:t>#</w:t>
            </w:r>
          </w:p>
        </w:tc>
        <w:tc>
          <w:tcPr>
            <w:tcW w:w="520" w:type="dxa"/>
            <w:gridSpan w:val="3"/>
          </w:tcPr>
          <w:p w14:paraId="626561FD" w14:textId="2EEEA4E6" w:rsidR="00D35A0C" w:rsidRPr="005A20B0" w:rsidRDefault="00D35A0C" w:rsidP="005A20B0">
            <w:pPr>
              <w:pStyle w:val="TableText"/>
            </w:pPr>
            <w:r w:rsidRPr="005A20B0">
              <w:t>‡</w:t>
            </w:r>
          </w:p>
        </w:tc>
        <w:tc>
          <w:tcPr>
            <w:tcW w:w="520" w:type="dxa"/>
          </w:tcPr>
          <w:p w14:paraId="666D1A73" w14:textId="63BC2832" w:rsidR="00D35A0C" w:rsidRPr="005A20B0" w:rsidRDefault="00D35A0C" w:rsidP="005A20B0">
            <w:pPr>
              <w:pStyle w:val="TableText"/>
            </w:pPr>
            <w:r w:rsidRPr="005A20B0">
              <w:t>*</w:t>
            </w:r>
          </w:p>
        </w:tc>
      </w:tr>
      <w:tr w:rsidR="00D35A0C" w:rsidRPr="005A20B0" w14:paraId="6B54681C" w14:textId="77777777" w:rsidTr="00D35A0C">
        <w:trPr>
          <w:cnfStyle w:val="000000100000" w:firstRow="0" w:lastRow="0" w:firstColumn="0" w:lastColumn="0" w:oddVBand="0" w:evenVBand="0" w:oddHBand="1" w:evenHBand="0" w:firstRowFirstColumn="0" w:firstRowLastColumn="0" w:lastRowFirstColumn="0" w:lastRowLastColumn="0"/>
        </w:trPr>
        <w:tc>
          <w:tcPr>
            <w:tcW w:w="0" w:type="auto"/>
          </w:tcPr>
          <w:p w14:paraId="4A8FC41F" w14:textId="77777777" w:rsidR="00D35A0C" w:rsidRPr="005A20B0" w:rsidRDefault="00D35A0C" w:rsidP="005A20B0">
            <w:pPr>
              <w:pStyle w:val="TableText"/>
            </w:pPr>
            <w:r w:rsidRPr="005A20B0">
              <w:t>Heavy aromatic solvent naphtha (petroleum)</w:t>
            </w:r>
          </w:p>
        </w:tc>
        <w:tc>
          <w:tcPr>
            <w:tcW w:w="0" w:type="auto"/>
          </w:tcPr>
          <w:p w14:paraId="0863B4E8" w14:textId="77777777" w:rsidR="00D35A0C" w:rsidRPr="005A20B0" w:rsidRDefault="00D35A0C" w:rsidP="005A20B0">
            <w:pPr>
              <w:pStyle w:val="TableText"/>
            </w:pPr>
            <w:r w:rsidRPr="005A20B0">
              <w:t>64742-94-5</w:t>
            </w:r>
          </w:p>
        </w:tc>
        <w:tc>
          <w:tcPr>
            <w:tcW w:w="2787" w:type="dxa"/>
          </w:tcPr>
          <w:p w14:paraId="741FD203" w14:textId="77777777" w:rsidR="00D35A0C" w:rsidRPr="005A20B0" w:rsidRDefault="00D35A0C" w:rsidP="005A20B0">
            <w:pPr>
              <w:pStyle w:val="TableText"/>
            </w:pPr>
            <w:r w:rsidRPr="005A20B0">
              <w:t>Friction reducer/gelling agent</w:t>
            </w:r>
          </w:p>
        </w:tc>
        <w:tc>
          <w:tcPr>
            <w:tcW w:w="519" w:type="dxa"/>
            <w:shd w:val="clear" w:color="auto" w:fill="DEF0FA"/>
          </w:tcPr>
          <w:p w14:paraId="03C8C3F7" w14:textId="30367DA6" w:rsidR="00D35A0C" w:rsidRPr="005A20B0" w:rsidRDefault="00D35A0C" w:rsidP="005A20B0">
            <w:pPr>
              <w:pStyle w:val="TableText"/>
            </w:pPr>
            <w:r w:rsidRPr="005A20B0">
              <w:t>#</w:t>
            </w:r>
            <w:r w:rsidR="006328EE" w:rsidRPr="005A20B0">
              <w:t>#</w:t>
            </w:r>
          </w:p>
        </w:tc>
        <w:tc>
          <w:tcPr>
            <w:tcW w:w="520" w:type="dxa"/>
            <w:gridSpan w:val="3"/>
            <w:shd w:val="clear" w:color="auto" w:fill="DEF0FA"/>
          </w:tcPr>
          <w:p w14:paraId="48128C68" w14:textId="1399FCED" w:rsidR="00D35A0C" w:rsidRPr="005A20B0" w:rsidRDefault="00D35A0C" w:rsidP="005A20B0">
            <w:pPr>
              <w:pStyle w:val="TableText"/>
            </w:pPr>
            <w:r w:rsidRPr="005A20B0">
              <w:t>‡</w:t>
            </w:r>
          </w:p>
        </w:tc>
        <w:tc>
          <w:tcPr>
            <w:tcW w:w="520" w:type="dxa"/>
            <w:shd w:val="clear" w:color="auto" w:fill="DEF0FA"/>
          </w:tcPr>
          <w:p w14:paraId="0AA15C08" w14:textId="77777777" w:rsidR="00D35A0C" w:rsidRPr="005A20B0" w:rsidRDefault="00D35A0C" w:rsidP="005A20B0">
            <w:pPr>
              <w:pStyle w:val="TableText"/>
            </w:pPr>
            <w:r w:rsidRPr="005A20B0">
              <w:t>**</w:t>
            </w:r>
          </w:p>
        </w:tc>
      </w:tr>
      <w:tr w:rsidR="00D35A0C" w:rsidRPr="005A20B0" w14:paraId="18091126" w14:textId="77777777" w:rsidTr="00D35A0C">
        <w:trPr>
          <w:cnfStyle w:val="000000010000" w:firstRow="0" w:lastRow="0" w:firstColumn="0" w:lastColumn="0" w:oddVBand="0" w:evenVBand="0" w:oddHBand="0" w:evenHBand="1" w:firstRowFirstColumn="0" w:firstRowLastColumn="0" w:lastRowFirstColumn="0" w:lastRowLastColumn="0"/>
        </w:trPr>
        <w:tc>
          <w:tcPr>
            <w:tcW w:w="0" w:type="auto"/>
          </w:tcPr>
          <w:p w14:paraId="202AE5C5" w14:textId="77777777" w:rsidR="00D35A0C" w:rsidRPr="005A20B0" w:rsidRDefault="00D35A0C" w:rsidP="005A20B0">
            <w:pPr>
              <w:pStyle w:val="TableText"/>
            </w:pPr>
            <w:r w:rsidRPr="005A20B0">
              <w:t>Hydrotreated light distillate (C13-C14 isoparaffin)</w:t>
            </w:r>
          </w:p>
        </w:tc>
        <w:tc>
          <w:tcPr>
            <w:tcW w:w="0" w:type="auto"/>
          </w:tcPr>
          <w:p w14:paraId="28BD8A1D" w14:textId="77777777" w:rsidR="00D35A0C" w:rsidRPr="005A20B0" w:rsidRDefault="00D35A0C" w:rsidP="005A20B0">
            <w:pPr>
              <w:pStyle w:val="TableText"/>
            </w:pPr>
            <w:r w:rsidRPr="005A20B0">
              <w:t>64742-47-8</w:t>
            </w:r>
          </w:p>
        </w:tc>
        <w:tc>
          <w:tcPr>
            <w:tcW w:w="2787" w:type="dxa"/>
          </w:tcPr>
          <w:p w14:paraId="0A684252" w14:textId="77777777" w:rsidR="00D35A0C" w:rsidRPr="005A20B0" w:rsidRDefault="00D35A0C" w:rsidP="005A20B0">
            <w:pPr>
              <w:pStyle w:val="TableText"/>
            </w:pPr>
            <w:r w:rsidRPr="005A20B0">
              <w:t>Friction reducer/gelling agent</w:t>
            </w:r>
          </w:p>
        </w:tc>
        <w:tc>
          <w:tcPr>
            <w:tcW w:w="519" w:type="dxa"/>
          </w:tcPr>
          <w:p w14:paraId="5CC4F7B7" w14:textId="7073F03E" w:rsidR="00D35A0C" w:rsidRPr="005A20B0" w:rsidRDefault="006328EE" w:rsidP="005A20B0">
            <w:pPr>
              <w:pStyle w:val="TableText"/>
            </w:pPr>
            <w:r w:rsidRPr="005A20B0">
              <w:t>#</w:t>
            </w:r>
            <w:r w:rsidR="00D35A0C" w:rsidRPr="005A20B0">
              <w:t>#</w:t>
            </w:r>
          </w:p>
        </w:tc>
        <w:tc>
          <w:tcPr>
            <w:tcW w:w="520" w:type="dxa"/>
            <w:gridSpan w:val="3"/>
          </w:tcPr>
          <w:p w14:paraId="0B5FFC9A" w14:textId="744D8380" w:rsidR="00D35A0C" w:rsidRPr="005A20B0" w:rsidRDefault="00D35A0C" w:rsidP="005A20B0">
            <w:pPr>
              <w:pStyle w:val="TableText"/>
            </w:pPr>
            <w:r w:rsidRPr="005A20B0">
              <w:t>‡</w:t>
            </w:r>
          </w:p>
        </w:tc>
        <w:tc>
          <w:tcPr>
            <w:tcW w:w="520" w:type="dxa"/>
          </w:tcPr>
          <w:p w14:paraId="7C6A609B" w14:textId="027655A2" w:rsidR="00D35A0C" w:rsidRPr="005A20B0" w:rsidRDefault="006328EE" w:rsidP="005A20B0">
            <w:pPr>
              <w:pStyle w:val="TableText"/>
            </w:pPr>
            <w:r w:rsidRPr="005A20B0">
              <w:t>**</w:t>
            </w:r>
            <w:r w:rsidR="00D35A0C" w:rsidRPr="005A20B0">
              <w:t>*</w:t>
            </w:r>
          </w:p>
        </w:tc>
      </w:tr>
    </w:tbl>
    <w:p w14:paraId="6905C56E" w14:textId="77F6309E" w:rsidR="00181738" w:rsidRDefault="00181738" w:rsidP="00911B3E">
      <w:pPr>
        <w:pStyle w:val="SourceornoteforTableorFigure"/>
        <w:rPr>
          <w:rFonts w:cstheme="minorHAnsi"/>
        </w:rPr>
      </w:pPr>
      <w:bookmarkStart w:id="162" w:name="_Ref527964602"/>
      <w:bookmarkStart w:id="163" w:name="_Ref528588309"/>
      <w:bookmarkStart w:id="164" w:name="_Toc528325696"/>
      <w:bookmarkStart w:id="165" w:name="_Toc528329139"/>
      <w:bookmarkStart w:id="166" w:name="_Toc528588952"/>
      <w:bookmarkStart w:id="167" w:name="_Toc528594041"/>
      <w:bookmarkStart w:id="168" w:name="_Toc529877949"/>
      <w:bookmarkStart w:id="169" w:name="_Toc532387431"/>
      <w:r w:rsidRPr="0058521C">
        <w:rPr>
          <w:rFonts w:cstheme="minorHAnsi"/>
          <w:vertAlign w:val="superscript"/>
        </w:rPr>
        <w:t>1</w:t>
      </w:r>
      <w:r w:rsidRPr="0058521C">
        <w:rPr>
          <w:rFonts w:cstheme="minorHAnsi"/>
        </w:rPr>
        <w:t>Persistence = half-life &gt;60 d (#</w:t>
      </w:r>
      <w:r>
        <w:rPr>
          <w:rFonts w:cstheme="minorHAnsi"/>
        </w:rPr>
        <w:t>#</w:t>
      </w:r>
      <w:r w:rsidRPr="0058521C">
        <w:rPr>
          <w:rFonts w:cstheme="minorHAnsi"/>
        </w:rPr>
        <w:t>), half-life ≤60 d (#)</w:t>
      </w:r>
      <w:r>
        <w:rPr>
          <w:rFonts w:cstheme="minorHAnsi"/>
        </w:rPr>
        <w:t xml:space="preserve">; </w:t>
      </w:r>
      <w:r w:rsidRPr="69EB75D5">
        <w:rPr>
          <w:vertAlign w:val="superscript"/>
        </w:rPr>
        <w:t>2</w:t>
      </w:r>
      <w:r w:rsidRPr="69EB75D5">
        <w:t xml:space="preserve">Bioconcentration factor = BCF &gt;2000 or </w:t>
      </w:r>
      <w:r w:rsidR="00D94F08">
        <w:t>o</w:t>
      </w:r>
      <w:r>
        <w:t xml:space="preserve">ctanol/water partition coefficient = </w:t>
      </w:r>
      <w:r w:rsidRPr="69EB75D5">
        <w:t>Log Kow ≥4.2 (‡‡), BCF ≤2000 or Log Kow &lt;4.2 (‡)</w:t>
      </w:r>
      <w:r>
        <w:t xml:space="preserve">; </w:t>
      </w:r>
      <w:r w:rsidRPr="0058521C">
        <w:rPr>
          <w:rFonts w:cstheme="minorHAnsi"/>
          <w:vertAlign w:val="superscript"/>
        </w:rPr>
        <w:t>3</w:t>
      </w:r>
      <w:r w:rsidRPr="0058521C">
        <w:rPr>
          <w:rFonts w:cstheme="minorHAnsi"/>
        </w:rPr>
        <w:t>Toxicity = ≤ 1 mg/L (*</w:t>
      </w:r>
      <w:r>
        <w:rPr>
          <w:rFonts w:cstheme="minorHAnsi"/>
        </w:rPr>
        <w:t>**</w:t>
      </w:r>
      <w:r w:rsidRPr="0058521C">
        <w:rPr>
          <w:rFonts w:cstheme="minorHAnsi"/>
        </w:rPr>
        <w:t>), &gt;1 to ≤10 mg/L (**), &gt;10 to ≤100 mg/L (*)</w:t>
      </w:r>
      <w:r>
        <w:rPr>
          <w:rFonts w:cstheme="minorHAnsi"/>
        </w:rPr>
        <w:t xml:space="preserve">; </w:t>
      </w:r>
      <w:r w:rsidRPr="0058521C">
        <w:rPr>
          <w:rFonts w:cstheme="minorHAnsi"/>
        </w:rPr>
        <w:t>CAS RN = Chemical Abstracts Services Registry Number</w:t>
      </w:r>
    </w:p>
    <w:p w14:paraId="2953C299" w14:textId="1356FF7D" w:rsidR="00D35A0C" w:rsidRPr="00D35A0C" w:rsidRDefault="004A17B2" w:rsidP="004A17B2">
      <w:pPr>
        <w:pStyle w:val="Caption"/>
      </w:pPr>
      <w:bookmarkStart w:id="170" w:name="_Ref532827121"/>
      <w:bookmarkStart w:id="171" w:name="_Toc26778451"/>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7</w:t>
      </w:r>
      <w:r w:rsidR="00FB7F09">
        <w:rPr>
          <w:noProof/>
        </w:rPr>
        <w:fldChar w:fldCharType="end"/>
      </w:r>
      <w:bookmarkEnd w:id="162"/>
      <w:bookmarkEnd w:id="163"/>
      <w:bookmarkEnd w:id="170"/>
      <w:r w:rsidR="00D35A0C" w:rsidRPr="00D35A0C">
        <w:t xml:space="preserve"> </w:t>
      </w:r>
      <w:r w:rsidR="00E32679">
        <w:t>Chemicals of ‘potentially high concern’ that are</w:t>
      </w:r>
      <w:r w:rsidR="00E32679" w:rsidRPr="00AA18A0">
        <w:t xml:space="preserve"> </w:t>
      </w:r>
      <w:r w:rsidR="00E32679">
        <w:t>n</w:t>
      </w:r>
      <w:r w:rsidR="00E32679" w:rsidRPr="00AA18A0">
        <w:t>ot persistent</w:t>
      </w:r>
      <w:r w:rsidR="00E32679">
        <w:t xml:space="preserve"> (P)</w:t>
      </w:r>
      <w:r w:rsidR="00E32679" w:rsidRPr="00AA18A0">
        <w:t xml:space="preserve"> or bioaccumulative</w:t>
      </w:r>
      <w:r w:rsidR="00E32679">
        <w:t xml:space="preserve"> (B),</w:t>
      </w:r>
      <w:r w:rsidR="00E32679" w:rsidRPr="00AA18A0">
        <w:t xml:space="preserve"> and very toxic</w:t>
      </w:r>
      <w:r w:rsidR="00E32679">
        <w:t xml:space="preserve"> (T)</w:t>
      </w:r>
      <w:bookmarkEnd w:id="171"/>
      <w:r w:rsidR="00E32679" w:rsidRPr="00AA18A0">
        <w:t xml:space="preserve"> </w:t>
      </w:r>
      <w:bookmarkEnd w:id="164"/>
      <w:bookmarkEnd w:id="165"/>
      <w:bookmarkEnd w:id="166"/>
      <w:bookmarkEnd w:id="167"/>
      <w:bookmarkEnd w:id="168"/>
      <w:bookmarkEnd w:id="169"/>
    </w:p>
    <w:tbl>
      <w:tblPr>
        <w:tblStyle w:val="TableBAHeaderRow4"/>
        <w:tblW w:w="0" w:type="auto"/>
        <w:tblLook w:val="04A0" w:firstRow="1" w:lastRow="0" w:firstColumn="1" w:lastColumn="0" w:noHBand="0" w:noVBand="1"/>
      </w:tblPr>
      <w:tblGrid>
        <w:gridCol w:w="4084"/>
        <w:gridCol w:w="1409"/>
        <w:gridCol w:w="2117"/>
        <w:gridCol w:w="657"/>
        <w:gridCol w:w="657"/>
        <w:gridCol w:w="657"/>
      </w:tblGrid>
      <w:tr w:rsidR="00D35A0C" w:rsidRPr="00D35A0C" w14:paraId="3A983AB0" w14:textId="77777777" w:rsidTr="00D35A0C">
        <w:trPr>
          <w:cnfStyle w:val="100000000000" w:firstRow="1" w:lastRow="0" w:firstColumn="0" w:lastColumn="0" w:oddVBand="0" w:evenVBand="0" w:oddHBand="0" w:evenHBand="0" w:firstRowFirstColumn="0" w:firstRowLastColumn="0" w:lastRowFirstColumn="0" w:lastRowLastColumn="0"/>
          <w:tblHeader/>
        </w:trPr>
        <w:tc>
          <w:tcPr>
            <w:tcW w:w="4084" w:type="dxa"/>
          </w:tcPr>
          <w:p w14:paraId="0D5D2002" w14:textId="77777777" w:rsidR="00D35A0C" w:rsidRPr="00D35A0C" w:rsidRDefault="00D35A0C" w:rsidP="00766667">
            <w:pPr>
              <w:pStyle w:val="TableText"/>
            </w:pPr>
            <w:r w:rsidRPr="2216BCD3">
              <w:t>Chemical</w:t>
            </w:r>
          </w:p>
        </w:tc>
        <w:tc>
          <w:tcPr>
            <w:tcW w:w="1409" w:type="dxa"/>
          </w:tcPr>
          <w:p w14:paraId="48A19796" w14:textId="10F10B41" w:rsidR="00D35A0C" w:rsidRPr="00D35A0C" w:rsidRDefault="00D35A0C" w:rsidP="00766667">
            <w:pPr>
              <w:pStyle w:val="TableText"/>
            </w:pPr>
            <w:r w:rsidRPr="2216BCD3">
              <w:t xml:space="preserve">CAS </w:t>
            </w:r>
            <w:r w:rsidR="00490BF8">
              <w:t>RN</w:t>
            </w:r>
          </w:p>
        </w:tc>
        <w:tc>
          <w:tcPr>
            <w:tcW w:w="2117" w:type="dxa"/>
          </w:tcPr>
          <w:p w14:paraId="7A412B6F" w14:textId="77777777" w:rsidR="00D35A0C" w:rsidRPr="00D35A0C" w:rsidRDefault="00D35A0C" w:rsidP="00766667">
            <w:pPr>
              <w:pStyle w:val="TableText"/>
            </w:pPr>
            <w:r w:rsidRPr="2216BCD3">
              <w:t>Use</w:t>
            </w:r>
          </w:p>
        </w:tc>
        <w:tc>
          <w:tcPr>
            <w:tcW w:w="657" w:type="dxa"/>
          </w:tcPr>
          <w:p w14:paraId="312C2847" w14:textId="77777777" w:rsidR="00D35A0C" w:rsidRPr="00D35A0C" w:rsidRDefault="00D35A0C" w:rsidP="00766667">
            <w:pPr>
              <w:pStyle w:val="TableText"/>
            </w:pPr>
            <w:r w:rsidRPr="2216BCD3">
              <w:t>P</w:t>
            </w:r>
            <w:r w:rsidRPr="2216BCD3">
              <w:rPr>
                <w:vertAlign w:val="superscript"/>
              </w:rPr>
              <w:t>1</w:t>
            </w:r>
          </w:p>
        </w:tc>
        <w:tc>
          <w:tcPr>
            <w:tcW w:w="657" w:type="dxa"/>
          </w:tcPr>
          <w:p w14:paraId="0611F574" w14:textId="77777777" w:rsidR="00D35A0C" w:rsidRPr="00D35A0C" w:rsidRDefault="00D35A0C" w:rsidP="00766667">
            <w:pPr>
              <w:pStyle w:val="TableText"/>
            </w:pPr>
            <w:r w:rsidRPr="2216BCD3">
              <w:t>B</w:t>
            </w:r>
            <w:r w:rsidRPr="2216BCD3">
              <w:rPr>
                <w:vertAlign w:val="superscript"/>
              </w:rPr>
              <w:t>2</w:t>
            </w:r>
          </w:p>
        </w:tc>
        <w:tc>
          <w:tcPr>
            <w:tcW w:w="657" w:type="dxa"/>
          </w:tcPr>
          <w:p w14:paraId="7A020574" w14:textId="77777777" w:rsidR="00D35A0C" w:rsidRPr="00D35A0C" w:rsidRDefault="00D35A0C" w:rsidP="00766667">
            <w:pPr>
              <w:pStyle w:val="TableText"/>
            </w:pPr>
            <w:r w:rsidRPr="2216BCD3">
              <w:t>T</w:t>
            </w:r>
            <w:r w:rsidRPr="2216BCD3">
              <w:rPr>
                <w:vertAlign w:val="superscript"/>
              </w:rPr>
              <w:t>3</w:t>
            </w:r>
          </w:p>
        </w:tc>
      </w:tr>
      <w:tr w:rsidR="00D35A0C" w:rsidRPr="00766667" w14:paraId="1EA5CE73" w14:textId="77777777" w:rsidTr="00D35A0C">
        <w:trPr>
          <w:cnfStyle w:val="000000100000" w:firstRow="0" w:lastRow="0" w:firstColumn="0" w:lastColumn="0" w:oddVBand="0" w:evenVBand="0" w:oddHBand="1" w:evenHBand="0" w:firstRowFirstColumn="0" w:firstRowLastColumn="0" w:lastRowFirstColumn="0" w:lastRowLastColumn="0"/>
        </w:trPr>
        <w:tc>
          <w:tcPr>
            <w:tcW w:w="4084" w:type="dxa"/>
          </w:tcPr>
          <w:p w14:paraId="7D103C0A" w14:textId="77777777" w:rsidR="00D35A0C" w:rsidRPr="00766667" w:rsidRDefault="00D35A0C" w:rsidP="00766667">
            <w:pPr>
              <w:pStyle w:val="TableText"/>
            </w:pPr>
            <w:r w:rsidRPr="00766667">
              <w:t>2-Bromo-2-nitro-1,3-propanediol</w:t>
            </w:r>
          </w:p>
        </w:tc>
        <w:tc>
          <w:tcPr>
            <w:tcW w:w="1409" w:type="dxa"/>
          </w:tcPr>
          <w:p w14:paraId="72DC3E1F" w14:textId="77777777" w:rsidR="00D35A0C" w:rsidRPr="00766667" w:rsidRDefault="00D35A0C" w:rsidP="00766667">
            <w:pPr>
              <w:pStyle w:val="TableText"/>
            </w:pPr>
            <w:r w:rsidRPr="00766667">
              <w:t>52-51-7</w:t>
            </w:r>
          </w:p>
        </w:tc>
        <w:tc>
          <w:tcPr>
            <w:tcW w:w="2117" w:type="dxa"/>
          </w:tcPr>
          <w:p w14:paraId="06481A16" w14:textId="77777777" w:rsidR="00D35A0C" w:rsidRPr="00766667" w:rsidRDefault="00D35A0C" w:rsidP="00766667">
            <w:pPr>
              <w:pStyle w:val="TableText"/>
            </w:pPr>
            <w:r w:rsidRPr="00766667">
              <w:t>Biocide</w:t>
            </w:r>
          </w:p>
        </w:tc>
        <w:tc>
          <w:tcPr>
            <w:tcW w:w="657" w:type="dxa"/>
            <w:shd w:val="clear" w:color="auto" w:fill="DEF0FA"/>
          </w:tcPr>
          <w:p w14:paraId="171D63FC" w14:textId="1DF85E37" w:rsidR="00D35A0C" w:rsidRPr="00766667" w:rsidRDefault="00D35A0C" w:rsidP="00766667">
            <w:pPr>
              <w:pStyle w:val="TableText"/>
            </w:pPr>
            <w:r w:rsidRPr="00766667">
              <w:t>#</w:t>
            </w:r>
          </w:p>
        </w:tc>
        <w:tc>
          <w:tcPr>
            <w:tcW w:w="657" w:type="dxa"/>
            <w:shd w:val="clear" w:color="auto" w:fill="DEF0FA"/>
          </w:tcPr>
          <w:p w14:paraId="5D91718B" w14:textId="36EBB6D2" w:rsidR="00D35A0C" w:rsidRPr="00766667" w:rsidRDefault="00D35A0C" w:rsidP="00766667">
            <w:pPr>
              <w:pStyle w:val="TableText"/>
            </w:pPr>
            <w:r w:rsidRPr="00766667">
              <w:t>‡</w:t>
            </w:r>
          </w:p>
        </w:tc>
        <w:tc>
          <w:tcPr>
            <w:tcW w:w="657" w:type="dxa"/>
            <w:shd w:val="clear" w:color="auto" w:fill="DEF0FA"/>
          </w:tcPr>
          <w:p w14:paraId="2FBDC7C6" w14:textId="6B1B1EC7" w:rsidR="00D35A0C" w:rsidRPr="00766667" w:rsidRDefault="00D35A0C" w:rsidP="00766667">
            <w:pPr>
              <w:pStyle w:val="TableText"/>
            </w:pPr>
            <w:r w:rsidRPr="00766667">
              <w:t>*</w:t>
            </w:r>
            <w:r w:rsidR="00797A93" w:rsidRPr="00766667">
              <w:t>**</w:t>
            </w:r>
          </w:p>
        </w:tc>
      </w:tr>
      <w:tr w:rsidR="00D35A0C" w:rsidRPr="00766667" w14:paraId="61913EF3" w14:textId="77777777" w:rsidTr="00D35A0C">
        <w:trPr>
          <w:cnfStyle w:val="000000010000" w:firstRow="0" w:lastRow="0" w:firstColumn="0" w:lastColumn="0" w:oddVBand="0" w:evenVBand="0" w:oddHBand="0" w:evenHBand="1" w:firstRowFirstColumn="0" w:firstRowLastColumn="0" w:lastRowFirstColumn="0" w:lastRowLastColumn="0"/>
        </w:trPr>
        <w:tc>
          <w:tcPr>
            <w:tcW w:w="4084" w:type="dxa"/>
          </w:tcPr>
          <w:p w14:paraId="59EDCB3F" w14:textId="77777777" w:rsidR="00D35A0C" w:rsidRPr="00766667" w:rsidRDefault="00D35A0C" w:rsidP="00766667">
            <w:pPr>
              <w:pStyle w:val="TableText"/>
            </w:pPr>
            <w:r w:rsidRPr="00766667">
              <w:t>Chromium (VI)</w:t>
            </w:r>
          </w:p>
        </w:tc>
        <w:tc>
          <w:tcPr>
            <w:tcW w:w="1409" w:type="dxa"/>
          </w:tcPr>
          <w:p w14:paraId="129B15F1" w14:textId="77777777" w:rsidR="00D35A0C" w:rsidRPr="00766667" w:rsidRDefault="00D35A0C" w:rsidP="00766667">
            <w:pPr>
              <w:pStyle w:val="TableText"/>
            </w:pPr>
            <w:r w:rsidRPr="00766667">
              <w:t>18540-29-9</w:t>
            </w:r>
          </w:p>
        </w:tc>
        <w:tc>
          <w:tcPr>
            <w:tcW w:w="2117" w:type="dxa"/>
          </w:tcPr>
          <w:p w14:paraId="62A58129" w14:textId="77777777" w:rsidR="00D35A0C" w:rsidRPr="00766667" w:rsidRDefault="00D35A0C" w:rsidP="00766667">
            <w:pPr>
              <w:pStyle w:val="TableText"/>
            </w:pPr>
            <w:r w:rsidRPr="00766667">
              <w:t>Breaker</w:t>
            </w:r>
          </w:p>
        </w:tc>
        <w:tc>
          <w:tcPr>
            <w:tcW w:w="657" w:type="dxa"/>
          </w:tcPr>
          <w:p w14:paraId="0258EE18" w14:textId="77777777" w:rsidR="00D35A0C" w:rsidRPr="00766667" w:rsidRDefault="00D35A0C" w:rsidP="00766667">
            <w:pPr>
              <w:pStyle w:val="TableText"/>
            </w:pPr>
            <w:r w:rsidRPr="00766667">
              <w:t>na</w:t>
            </w:r>
          </w:p>
        </w:tc>
        <w:tc>
          <w:tcPr>
            <w:tcW w:w="657" w:type="dxa"/>
          </w:tcPr>
          <w:p w14:paraId="28B2CD49" w14:textId="77777777" w:rsidR="00D35A0C" w:rsidRPr="00766667" w:rsidRDefault="00D35A0C" w:rsidP="00766667">
            <w:pPr>
              <w:pStyle w:val="TableText"/>
            </w:pPr>
            <w:r w:rsidRPr="00766667">
              <w:t>na</w:t>
            </w:r>
          </w:p>
        </w:tc>
        <w:tc>
          <w:tcPr>
            <w:tcW w:w="657" w:type="dxa"/>
          </w:tcPr>
          <w:p w14:paraId="6E7A36B2" w14:textId="017A7CBB" w:rsidR="00D35A0C" w:rsidRPr="00766667" w:rsidRDefault="00D35A0C" w:rsidP="00766667">
            <w:pPr>
              <w:pStyle w:val="TableText"/>
            </w:pPr>
            <w:r w:rsidRPr="00766667">
              <w:t>*</w:t>
            </w:r>
            <w:r w:rsidR="00797A93" w:rsidRPr="00766667">
              <w:t>**</w:t>
            </w:r>
          </w:p>
        </w:tc>
      </w:tr>
      <w:tr w:rsidR="00D35A0C" w:rsidRPr="00766667" w14:paraId="0F396CD9" w14:textId="77777777" w:rsidTr="00D35A0C">
        <w:trPr>
          <w:cnfStyle w:val="000000100000" w:firstRow="0" w:lastRow="0" w:firstColumn="0" w:lastColumn="0" w:oddVBand="0" w:evenVBand="0" w:oddHBand="1" w:evenHBand="0" w:firstRowFirstColumn="0" w:firstRowLastColumn="0" w:lastRowFirstColumn="0" w:lastRowLastColumn="0"/>
        </w:trPr>
        <w:tc>
          <w:tcPr>
            <w:tcW w:w="4084" w:type="dxa"/>
          </w:tcPr>
          <w:p w14:paraId="1C28ECE3" w14:textId="77777777" w:rsidR="00D35A0C" w:rsidRPr="00766667" w:rsidRDefault="00D35A0C" w:rsidP="00766667">
            <w:pPr>
              <w:pStyle w:val="TableText"/>
            </w:pPr>
            <w:r w:rsidRPr="00766667">
              <w:t>Cupric sulfate</w:t>
            </w:r>
          </w:p>
        </w:tc>
        <w:tc>
          <w:tcPr>
            <w:tcW w:w="1409" w:type="dxa"/>
          </w:tcPr>
          <w:p w14:paraId="69147690" w14:textId="77777777" w:rsidR="00D35A0C" w:rsidRPr="00766667" w:rsidRDefault="00D35A0C" w:rsidP="00766667">
            <w:pPr>
              <w:pStyle w:val="TableText"/>
            </w:pPr>
            <w:r w:rsidRPr="00766667">
              <w:t>7758-98-7</w:t>
            </w:r>
          </w:p>
        </w:tc>
        <w:tc>
          <w:tcPr>
            <w:tcW w:w="2117" w:type="dxa"/>
          </w:tcPr>
          <w:p w14:paraId="511551B2" w14:textId="77777777" w:rsidR="00D35A0C" w:rsidRPr="00766667" w:rsidRDefault="00D35A0C" w:rsidP="00766667">
            <w:pPr>
              <w:pStyle w:val="TableText"/>
            </w:pPr>
            <w:r w:rsidRPr="00766667">
              <w:t>Biocide/breaker</w:t>
            </w:r>
          </w:p>
        </w:tc>
        <w:tc>
          <w:tcPr>
            <w:tcW w:w="657" w:type="dxa"/>
            <w:shd w:val="clear" w:color="auto" w:fill="DEF0FA"/>
          </w:tcPr>
          <w:p w14:paraId="39EBFC45" w14:textId="77777777" w:rsidR="00D35A0C" w:rsidRPr="00766667" w:rsidRDefault="00D35A0C" w:rsidP="00766667">
            <w:pPr>
              <w:pStyle w:val="TableText"/>
            </w:pPr>
            <w:r w:rsidRPr="00766667">
              <w:t>na</w:t>
            </w:r>
          </w:p>
        </w:tc>
        <w:tc>
          <w:tcPr>
            <w:tcW w:w="657" w:type="dxa"/>
            <w:shd w:val="clear" w:color="auto" w:fill="DEF0FA"/>
          </w:tcPr>
          <w:p w14:paraId="2D39BE68" w14:textId="77777777" w:rsidR="00D35A0C" w:rsidRPr="00766667" w:rsidRDefault="00D35A0C" w:rsidP="00766667">
            <w:pPr>
              <w:pStyle w:val="TableText"/>
            </w:pPr>
            <w:r w:rsidRPr="00766667">
              <w:t>na</w:t>
            </w:r>
          </w:p>
        </w:tc>
        <w:tc>
          <w:tcPr>
            <w:tcW w:w="657" w:type="dxa"/>
            <w:shd w:val="clear" w:color="auto" w:fill="DEF0FA"/>
          </w:tcPr>
          <w:p w14:paraId="1B4A5F5E" w14:textId="1BD16600" w:rsidR="00D35A0C" w:rsidRPr="00766667" w:rsidRDefault="00D35A0C" w:rsidP="00766667">
            <w:pPr>
              <w:pStyle w:val="TableText"/>
            </w:pPr>
            <w:r w:rsidRPr="00766667">
              <w:t>*</w:t>
            </w:r>
            <w:r w:rsidR="00797A93" w:rsidRPr="00766667">
              <w:t>**</w:t>
            </w:r>
          </w:p>
        </w:tc>
      </w:tr>
      <w:tr w:rsidR="00D35A0C" w:rsidRPr="00766667" w14:paraId="4C9D4B77" w14:textId="77777777" w:rsidTr="00D35A0C">
        <w:trPr>
          <w:cnfStyle w:val="000000010000" w:firstRow="0" w:lastRow="0" w:firstColumn="0" w:lastColumn="0" w:oddVBand="0" w:evenVBand="0" w:oddHBand="0" w:evenHBand="1" w:firstRowFirstColumn="0" w:firstRowLastColumn="0" w:lastRowFirstColumn="0" w:lastRowLastColumn="0"/>
        </w:trPr>
        <w:tc>
          <w:tcPr>
            <w:tcW w:w="4084" w:type="dxa"/>
          </w:tcPr>
          <w:p w14:paraId="29117030" w14:textId="77777777" w:rsidR="00D35A0C" w:rsidRPr="00766667" w:rsidRDefault="00D35A0C" w:rsidP="00766667">
            <w:pPr>
              <w:pStyle w:val="TableText"/>
            </w:pPr>
            <w:r w:rsidRPr="00766667">
              <w:t>Glutaraldehyde</w:t>
            </w:r>
          </w:p>
        </w:tc>
        <w:tc>
          <w:tcPr>
            <w:tcW w:w="1409" w:type="dxa"/>
          </w:tcPr>
          <w:p w14:paraId="1D09B37D" w14:textId="77777777" w:rsidR="00D35A0C" w:rsidRPr="00766667" w:rsidRDefault="00D35A0C" w:rsidP="00766667">
            <w:pPr>
              <w:pStyle w:val="TableText"/>
            </w:pPr>
            <w:r w:rsidRPr="00766667">
              <w:t>111-30-8</w:t>
            </w:r>
          </w:p>
        </w:tc>
        <w:tc>
          <w:tcPr>
            <w:tcW w:w="2117" w:type="dxa"/>
          </w:tcPr>
          <w:p w14:paraId="183771EB" w14:textId="77777777" w:rsidR="00D35A0C" w:rsidRPr="00766667" w:rsidRDefault="00D35A0C" w:rsidP="00766667">
            <w:pPr>
              <w:pStyle w:val="TableText"/>
            </w:pPr>
            <w:r w:rsidRPr="00766667">
              <w:t>Biocide</w:t>
            </w:r>
          </w:p>
        </w:tc>
        <w:tc>
          <w:tcPr>
            <w:tcW w:w="657" w:type="dxa"/>
          </w:tcPr>
          <w:p w14:paraId="2219FDFE" w14:textId="72C44874" w:rsidR="00D35A0C" w:rsidRPr="00766667" w:rsidRDefault="00D35A0C" w:rsidP="00766667">
            <w:pPr>
              <w:pStyle w:val="TableText"/>
            </w:pPr>
            <w:r w:rsidRPr="00766667">
              <w:t>#</w:t>
            </w:r>
          </w:p>
        </w:tc>
        <w:tc>
          <w:tcPr>
            <w:tcW w:w="657" w:type="dxa"/>
          </w:tcPr>
          <w:p w14:paraId="5A31C6E6" w14:textId="47946379" w:rsidR="00D35A0C" w:rsidRPr="00766667" w:rsidRDefault="00D35A0C" w:rsidP="00766667">
            <w:pPr>
              <w:pStyle w:val="TableText"/>
            </w:pPr>
            <w:r w:rsidRPr="00766667">
              <w:t>‡</w:t>
            </w:r>
          </w:p>
        </w:tc>
        <w:tc>
          <w:tcPr>
            <w:tcW w:w="657" w:type="dxa"/>
          </w:tcPr>
          <w:p w14:paraId="42A8464A" w14:textId="494C8C8D" w:rsidR="00D35A0C" w:rsidRPr="00766667" w:rsidRDefault="00D35A0C" w:rsidP="00766667">
            <w:pPr>
              <w:pStyle w:val="TableText"/>
            </w:pPr>
            <w:r w:rsidRPr="00766667">
              <w:t>*</w:t>
            </w:r>
            <w:r w:rsidR="00797A93" w:rsidRPr="00766667">
              <w:t>**</w:t>
            </w:r>
          </w:p>
        </w:tc>
      </w:tr>
      <w:tr w:rsidR="00D35A0C" w:rsidRPr="00766667" w14:paraId="55D77058" w14:textId="77777777" w:rsidTr="00D35A0C">
        <w:trPr>
          <w:cnfStyle w:val="000000100000" w:firstRow="0" w:lastRow="0" w:firstColumn="0" w:lastColumn="0" w:oddVBand="0" w:evenVBand="0" w:oddHBand="1" w:evenHBand="0" w:firstRowFirstColumn="0" w:firstRowLastColumn="0" w:lastRowFirstColumn="0" w:lastRowLastColumn="0"/>
        </w:trPr>
        <w:tc>
          <w:tcPr>
            <w:tcW w:w="4084" w:type="dxa"/>
          </w:tcPr>
          <w:p w14:paraId="4964F21E" w14:textId="77777777" w:rsidR="00D35A0C" w:rsidRPr="00766667" w:rsidRDefault="00D35A0C" w:rsidP="00766667">
            <w:pPr>
              <w:pStyle w:val="TableText"/>
            </w:pPr>
            <w:r w:rsidRPr="00766667">
              <w:t>Hydrochloric acid</w:t>
            </w:r>
          </w:p>
        </w:tc>
        <w:tc>
          <w:tcPr>
            <w:tcW w:w="1409" w:type="dxa"/>
          </w:tcPr>
          <w:p w14:paraId="40A9333A" w14:textId="77777777" w:rsidR="00D35A0C" w:rsidRPr="00766667" w:rsidRDefault="00D35A0C" w:rsidP="00766667">
            <w:pPr>
              <w:pStyle w:val="TableText"/>
            </w:pPr>
            <w:r w:rsidRPr="00766667">
              <w:t>7647-01-0</w:t>
            </w:r>
          </w:p>
        </w:tc>
        <w:tc>
          <w:tcPr>
            <w:tcW w:w="2117" w:type="dxa"/>
          </w:tcPr>
          <w:p w14:paraId="361F191A" w14:textId="77777777" w:rsidR="00D35A0C" w:rsidRPr="00766667" w:rsidRDefault="00D35A0C" w:rsidP="00766667">
            <w:pPr>
              <w:pStyle w:val="TableText"/>
            </w:pPr>
            <w:r w:rsidRPr="00766667">
              <w:t>Scale remover</w:t>
            </w:r>
          </w:p>
        </w:tc>
        <w:tc>
          <w:tcPr>
            <w:tcW w:w="657" w:type="dxa"/>
            <w:shd w:val="clear" w:color="auto" w:fill="DEF0FA"/>
          </w:tcPr>
          <w:p w14:paraId="6212DCE6" w14:textId="77777777" w:rsidR="00D35A0C" w:rsidRPr="00766667" w:rsidRDefault="00D35A0C" w:rsidP="00766667">
            <w:pPr>
              <w:pStyle w:val="TableText"/>
            </w:pPr>
            <w:r w:rsidRPr="00766667">
              <w:t>na</w:t>
            </w:r>
          </w:p>
        </w:tc>
        <w:tc>
          <w:tcPr>
            <w:tcW w:w="657" w:type="dxa"/>
            <w:shd w:val="clear" w:color="auto" w:fill="DEF0FA"/>
          </w:tcPr>
          <w:p w14:paraId="08B15753" w14:textId="77777777" w:rsidR="00D35A0C" w:rsidRPr="00766667" w:rsidRDefault="00D35A0C" w:rsidP="00766667">
            <w:pPr>
              <w:pStyle w:val="TableText"/>
            </w:pPr>
            <w:r w:rsidRPr="00766667">
              <w:t>na</w:t>
            </w:r>
          </w:p>
        </w:tc>
        <w:tc>
          <w:tcPr>
            <w:tcW w:w="657" w:type="dxa"/>
            <w:shd w:val="clear" w:color="auto" w:fill="DEF0FA"/>
          </w:tcPr>
          <w:p w14:paraId="166FB09F" w14:textId="02AC2BA7" w:rsidR="00D35A0C" w:rsidRPr="00766667" w:rsidRDefault="00D35A0C" w:rsidP="00766667">
            <w:pPr>
              <w:pStyle w:val="TableText"/>
            </w:pPr>
            <w:r w:rsidRPr="00766667">
              <w:t>*</w:t>
            </w:r>
            <w:r w:rsidR="00797A93" w:rsidRPr="00766667">
              <w:t>**</w:t>
            </w:r>
          </w:p>
        </w:tc>
      </w:tr>
      <w:tr w:rsidR="00D35A0C" w:rsidRPr="00766667" w14:paraId="4C46A37C" w14:textId="77777777" w:rsidTr="00D35A0C">
        <w:trPr>
          <w:cnfStyle w:val="000000010000" w:firstRow="0" w:lastRow="0" w:firstColumn="0" w:lastColumn="0" w:oddVBand="0" w:evenVBand="0" w:oddHBand="0" w:evenHBand="1" w:firstRowFirstColumn="0" w:firstRowLastColumn="0" w:lastRowFirstColumn="0" w:lastRowLastColumn="0"/>
        </w:trPr>
        <w:tc>
          <w:tcPr>
            <w:tcW w:w="4084" w:type="dxa"/>
          </w:tcPr>
          <w:p w14:paraId="44FDBCBB" w14:textId="77777777" w:rsidR="00D35A0C" w:rsidRPr="00766667" w:rsidRDefault="00D35A0C" w:rsidP="00766667">
            <w:pPr>
              <w:pStyle w:val="TableText"/>
            </w:pPr>
            <w:r w:rsidRPr="00766667">
              <w:t>Sodium chlorite (NaClO</w:t>
            </w:r>
            <w:r w:rsidRPr="00556AA2">
              <w:rPr>
                <w:rFonts w:ascii="Calibri" w:hAnsi="Calibri"/>
                <w:color w:val="000000"/>
                <w:sz w:val="24"/>
                <w:vertAlign w:val="subscript"/>
              </w:rPr>
              <w:t>2</w:t>
            </w:r>
            <w:r w:rsidRPr="00766667">
              <w:t>)</w:t>
            </w:r>
          </w:p>
        </w:tc>
        <w:tc>
          <w:tcPr>
            <w:tcW w:w="1409" w:type="dxa"/>
          </w:tcPr>
          <w:p w14:paraId="553E26D4" w14:textId="77777777" w:rsidR="00D35A0C" w:rsidRPr="00766667" w:rsidRDefault="00D35A0C" w:rsidP="00766667">
            <w:pPr>
              <w:pStyle w:val="TableText"/>
            </w:pPr>
            <w:r w:rsidRPr="00766667">
              <w:t>7758-19-2</w:t>
            </w:r>
          </w:p>
        </w:tc>
        <w:tc>
          <w:tcPr>
            <w:tcW w:w="2117" w:type="dxa"/>
          </w:tcPr>
          <w:p w14:paraId="4C646523" w14:textId="77777777" w:rsidR="00D35A0C" w:rsidRPr="00766667" w:rsidRDefault="00D35A0C" w:rsidP="00766667">
            <w:pPr>
              <w:pStyle w:val="TableText"/>
            </w:pPr>
            <w:r w:rsidRPr="00766667">
              <w:t>Biocide/breaker</w:t>
            </w:r>
          </w:p>
        </w:tc>
        <w:tc>
          <w:tcPr>
            <w:tcW w:w="657" w:type="dxa"/>
          </w:tcPr>
          <w:p w14:paraId="4288CC8D" w14:textId="77777777" w:rsidR="00D35A0C" w:rsidRPr="00766667" w:rsidRDefault="00D35A0C" w:rsidP="00766667">
            <w:pPr>
              <w:pStyle w:val="TableText"/>
            </w:pPr>
            <w:r w:rsidRPr="00766667">
              <w:t>na</w:t>
            </w:r>
          </w:p>
        </w:tc>
        <w:tc>
          <w:tcPr>
            <w:tcW w:w="657" w:type="dxa"/>
          </w:tcPr>
          <w:p w14:paraId="151C1916" w14:textId="77777777" w:rsidR="00D35A0C" w:rsidRPr="00766667" w:rsidRDefault="00D35A0C" w:rsidP="00766667">
            <w:pPr>
              <w:pStyle w:val="TableText"/>
            </w:pPr>
            <w:r w:rsidRPr="00766667">
              <w:t>na</w:t>
            </w:r>
          </w:p>
        </w:tc>
        <w:tc>
          <w:tcPr>
            <w:tcW w:w="657" w:type="dxa"/>
          </w:tcPr>
          <w:p w14:paraId="71FB2EFD" w14:textId="2C190E52" w:rsidR="00D35A0C" w:rsidRPr="00766667" w:rsidRDefault="00D35A0C" w:rsidP="00766667">
            <w:pPr>
              <w:pStyle w:val="TableText"/>
            </w:pPr>
            <w:r w:rsidRPr="00766667">
              <w:t>*</w:t>
            </w:r>
            <w:r w:rsidR="00797A93" w:rsidRPr="00766667">
              <w:t>**</w:t>
            </w:r>
          </w:p>
        </w:tc>
      </w:tr>
      <w:tr w:rsidR="00D35A0C" w:rsidRPr="00766667" w14:paraId="4C65A853" w14:textId="77777777" w:rsidTr="00D35A0C">
        <w:trPr>
          <w:cnfStyle w:val="000000100000" w:firstRow="0" w:lastRow="0" w:firstColumn="0" w:lastColumn="0" w:oddVBand="0" w:evenVBand="0" w:oddHBand="1" w:evenHBand="0" w:firstRowFirstColumn="0" w:firstRowLastColumn="0" w:lastRowFirstColumn="0" w:lastRowLastColumn="0"/>
        </w:trPr>
        <w:tc>
          <w:tcPr>
            <w:tcW w:w="4084" w:type="dxa"/>
          </w:tcPr>
          <w:p w14:paraId="4CFAA463" w14:textId="77777777" w:rsidR="00D35A0C" w:rsidRPr="00766667" w:rsidRDefault="00D35A0C" w:rsidP="00766667">
            <w:pPr>
              <w:pStyle w:val="TableText"/>
            </w:pPr>
            <w:r w:rsidRPr="00766667">
              <w:t>Sodium hypochlorite</w:t>
            </w:r>
          </w:p>
        </w:tc>
        <w:tc>
          <w:tcPr>
            <w:tcW w:w="1409" w:type="dxa"/>
          </w:tcPr>
          <w:p w14:paraId="468149B9" w14:textId="77777777" w:rsidR="00D35A0C" w:rsidRPr="00766667" w:rsidRDefault="00D35A0C" w:rsidP="00766667">
            <w:pPr>
              <w:pStyle w:val="TableText"/>
            </w:pPr>
            <w:r w:rsidRPr="00766667">
              <w:t>7681-52-9</w:t>
            </w:r>
          </w:p>
        </w:tc>
        <w:tc>
          <w:tcPr>
            <w:tcW w:w="2117" w:type="dxa"/>
          </w:tcPr>
          <w:p w14:paraId="68F61D4A" w14:textId="77777777" w:rsidR="00D35A0C" w:rsidRPr="00766667" w:rsidRDefault="00D35A0C" w:rsidP="00766667">
            <w:pPr>
              <w:pStyle w:val="TableText"/>
            </w:pPr>
            <w:r w:rsidRPr="00766667">
              <w:t>Biocide/breaker</w:t>
            </w:r>
          </w:p>
        </w:tc>
        <w:tc>
          <w:tcPr>
            <w:tcW w:w="657" w:type="dxa"/>
            <w:shd w:val="clear" w:color="auto" w:fill="DEF0FA"/>
          </w:tcPr>
          <w:p w14:paraId="44CE8CFA" w14:textId="77777777" w:rsidR="00D35A0C" w:rsidRPr="00766667" w:rsidRDefault="00D35A0C" w:rsidP="00766667">
            <w:pPr>
              <w:pStyle w:val="TableText"/>
            </w:pPr>
            <w:r w:rsidRPr="00766667">
              <w:t>na</w:t>
            </w:r>
          </w:p>
        </w:tc>
        <w:tc>
          <w:tcPr>
            <w:tcW w:w="657" w:type="dxa"/>
            <w:shd w:val="clear" w:color="auto" w:fill="DEF0FA"/>
          </w:tcPr>
          <w:p w14:paraId="43033EA4" w14:textId="77777777" w:rsidR="00D35A0C" w:rsidRPr="00766667" w:rsidRDefault="00D35A0C" w:rsidP="00766667">
            <w:pPr>
              <w:pStyle w:val="TableText"/>
            </w:pPr>
            <w:r w:rsidRPr="00766667">
              <w:t>na</w:t>
            </w:r>
          </w:p>
        </w:tc>
        <w:tc>
          <w:tcPr>
            <w:tcW w:w="657" w:type="dxa"/>
            <w:shd w:val="clear" w:color="auto" w:fill="DEF0FA"/>
          </w:tcPr>
          <w:p w14:paraId="6E870207" w14:textId="024067CE" w:rsidR="00D35A0C" w:rsidRPr="00766667" w:rsidRDefault="00D35A0C" w:rsidP="00766667">
            <w:pPr>
              <w:pStyle w:val="TableText"/>
            </w:pPr>
            <w:r w:rsidRPr="00766667">
              <w:t>*</w:t>
            </w:r>
            <w:r w:rsidR="00797A93" w:rsidRPr="00766667">
              <w:t>**</w:t>
            </w:r>
          </w:p>
        </w:tc>
      </w:tr>
      <w:tr w:rsidR="00D35A0C" w:rsidRPr="00766667" w14:paraId="6D56ED72" w14:textId="77777777" w:rsidTr="00D35A0C">
        <w:trPr>
          <w:cnfStyle w:val="000000010000" w:firstRow="0" w:lastRow="0" w:firstColumn="0" w:lastColumn="0" w:oddVBand="0" w:evenVBand="0" w:oddHBand="0" w:evenHBand="1" w:firstRowFirstColumn="0" w:firstRowLastColumn="0" w:lastRowFirstColumn="0" w:lastRowLastColumn="0"/>
        </w:trPr>
        <w:tc>
          <w:tcPr>
            <w:tcW w:w="4084" w:type="dxa"/>
          </w:tcPr>
          <w:p w14:paraId="72F753A3" w14:textId="77777777" w:rsidR="00D35A0C" w:rsidRPr="00766667" w:rsidRDefault="00D35A0C" w:rsidP="00766667">
            <w:pPr>
              <w:pStyle w:val="TableText"/>
            </w:pPr>
            <w:r w:rsidRPr="00766667">
              <w:t>Sodium iodide</w:t>
            </w:r>
          </w:p>
        </w:tc>
        <w:tc>
          <w:tcPr>
            <w:tcW w:w="1409" w:type="dxa"/>
          </w:tcPr>
          <w:p w14:paraId="15508C1A" w14:textId="77777777" w:rsidR="00D35A0C" w:rsidRPr="00766667" w:rsidRDefault="00D35A0C" w:rsidP="00766667">
            <w:pPr>
              <w:pStyle w:val="TableText"/>
            </w:pPr>
            <w:r w:rsidRPr="00766667">
              <w:t>7681-82-5</w:t>
            </w:r>
          </w:p>
        </w:tc>
        <w:tc>
          <w:tcPr>
            <w:tcW w:w="2117" w:type="dxa"/>
          </w:tcPr>
          <w:p w14:paraId="4E1B8CE6" w14:textId="5700D326" w:rsidR="00D35A0C" w:rsidRPr="00766667" w:rsidRDefault="00DC583B" w:rsidP="00766667">
            <w:pPr>
              <w:pStyle w:val="TableText"/>
            </w:pPr>
            <w:r>
              <w:t>Biocide</w:t>
            </w:r>
            <w:r w:rsidR="00D35A0C" w:rsidRPr="00766667">
              <w:t>/breaker</w:t>
            </w:r>
          </w:p>
        </w:tc>
        <w:tc>
          <w:tcPr>
            <w:tcW w:w="657" w:type="dxa"/>
          </w:tcPr>
          <w:p w14:paraId="11F92A06" w14:textId="77777777" w:rsidR="00D35A0C" w:rsidRPr="00766667" w:rsidRDefault="00D35A0C" w:rsidP="00766667">
            <w:pPr>
              <w:pStyle w:val="TableText"/>
            </w:pPr>
            <w:r w:rsidRPr="00766667">
              <w:t>na</w:t>
            </w:r>
          </w:p>
        </w:tc>
        <w:tc>
          <w:tcPr>
            <w:tcW w:w="657" w:type="dxa"/>
          </w:tcPr>
          <w:p w14:paraId="1ECDF32F" w14:textId="77777777" w:rsidR="00D35A0C" w:rsidRPr="00766667" w:rsidRDefault="00D35A0C" w:rsidP="00766667">
            <w:pPr>
              <w:pStyle w:val="TableText"/>
            </w:pPr>
            <w:r w:rsidRPr="00766667">
              <w:t>na</w:t>
            </w:r>
          </w:p>
        </w:tc>
        <w:tc>
          <w:tcPr>
            <w:tcW w:w="657" w:type="dxa"/>
          </w:tcPr>
          <w:p w14:paraId="5DF72518" w14:textId="0CBF713F" w:rsidR="00D35A0C" w:rsidRPr="00766667" w:rsidRDefault="00D35A0C" w:rsidP="00766667">
            <w:pPr>
              <w:pStyle w:val="TableText"/>
            </w:pPr>
            <w:r w:rsidRPr="00766667">
              <w:t>*</w:t>
            </w:r>
            <w:r w:rsidR="00797A93" w:rsidRPr="00766667">
              <w:t>**</w:t>
            </w:r>
          </w:p>
        </w:tc>
      </w:tr>
      <w:tr w:rsidR="00D35A0C" w:rsidRPr="00766667" w14:paraId="15ABA8CD" w14:textId="77777777" w:rsidTr="00D35A0C">
        <w:trPr>
          <w:cnfStyle w:val="000000100000" w:firstRow="0" w:lastRow="0" w:firstColumn="0" w:lastColumn="0" w:oddVBand="0" w:evenVBand="0" w:oddHBand="1" w:evenHBand="0" w:firstRowFirstColumn="0" w:firstRowLastColumn="0" w:lastRowFirstColumn="0" w:lastRowLastColumn="0"/>
        </w:trPr>
        <w:tc>
          <w:tcPr>
            <w:tcW w:w="4084" w:type="dxa"/>
          </w:tcPr>
          <w:p w14:paraId="3AE0258D" w14:textId="77777777" w:rsidR="00D35A0C" w:rsidRPr="00766667" w:rsidRDefault="00D35A0C" w:rsidP="00766667">
            <w:pPr>
              <w:pStyle w:val="TableText"/>
            </w:pPr>
            <w:r w:rsidRPr="00766667">
              <w:t>Tetrakis(hydroxymethyl) phosphonium sulfate</w:t>
            </w:r>
          </w:p>
        </w:tc>
        <w:tc>
          <w:tcPr>
            <w:tcW w:w="1409" w:type="dxa"/>
          </w:tcPr>
          <w:p w14:paraId="440D64DE" w14:textId="77777777" w:rsidR="00D35A0C" w:rsidRPr="00766667" w:rsidRDefault="00D35A0C" w:rsidP="00766667">
            <w:pPr>
              <w:pStyle w:val="TableText"/>
            </w:pPr>
            <w:r w:rsidRPr="00766667">
              <w:t>55566-30-8</w:t>
            </w:r>
          </w:p>
        </w:tc>
        <w:tc>
          <w:tcPr>
            <w:tcW w:w="2117" w:type="dxa"/>
          </w:tcPr>
          <w:p w14:paraId="50E37FE6" w14:textId="77777777" w:rsidR="00D35A0C" w:rsidRPr="00766667" w:rsidRDefault="00D35A0C" w:rsidP="00766667">
            <w:pPr>
              <w:pStyle w:val="TableText"/>
            </w:pPr>
            <w:r w:rsidRPr="00766667">
              <w:t>Biocide</w:t>
            </w:r>
          </w:p>
        </w:tc>
        <w:tc>
          <w:tcPr>
            <w:tcW w:w="657" w:type="dxa"/>
            <w:shd w:val="clear" w:color="auto" w:fill="DEF0FA"/>
          </w:tcPr>
          <w:p w14:paraId="42AE7FEF" w14:textId="15A97552" w:rsidR="00D35A0C" w:rsidRPr="00766667" w:rsidRDefault="00D35A0C" w:rsidP="00766667">
            <w:pPr>
              <w:pStyle w:val="TableText"/>
            </w:pPr>
            <w:r w:rsidRPr="00766667">
              <w:t>#</w:t>
            </w:r>
          </w:p>
        </w:tc>
        <w:tc>
          <w:tcPr>
            <w:tcW w:w="657" w:type="dxa"/>
            <w:shd w:val="clear" w:color="auto" w:fill="DEF0FA"/>
          </w:tcPr>
          <w:p w14:paraId="3B6EC473" w14:textId="20A94656" w:rsidR="00D35A0C" w:rsidRPr="00766667" w:rsidRDefault="00D35A0C" w:rsidP="00766667">
            <w:pPr>
              <w:pStyle w:val="TableText"/>
            </w:pPr>
            <w:r w:rsidRPr="00766667">
              <w:t>‡</w:t>
            </w:r>
          </w:p>
        </w:tc>
        <w:tc>
          <w:tcPr>
            <w:tcW w:w="657" w:type="dxa"/>
            <w:shd w:val="clear" w:color="auto" w:fill="DEF0FA"/>
          </w:tcPr>
          <w:p w14:paraId="23733457" w14:textId="2BBCE427" w:rsidR="00D35A0C" w:rsidRPr="00766667" w:rsidRDefault="00D35A0C" w:rsidP="00766667">
            <w:pPr>
              <w:pStyle w:val="TableText"/>
            </w:pPr>
            <w:r w:rsidRPr="00766667">
              <w:t>*</w:t>
            </w:r>
            <w:r w:rsidR="00797A93" w:rsidRPr="00766667">
              <w:t>**</w:t>
            </w:r>
          </w:p>
        </w:tc>
      </w:tr>
      <w:tr w:rsidR="00D35A0C" w:rsidRPr="00766667" w14:paraId="0F1545FE" w14:textId="77777777" w:rsidTr="00D35A0C">
        <w:trPr>
          <w:cnfStyle w:val="000000010000" w:firstRow="0" w:lastRow="0" w:firstColumn="0" w:lastColumn="0" w:oddVBand="0" w:evenVBand="0" w:oddHBand="0" w:evenHBand="1" w:firstRowFirstColumn="0" w:firstRowLastColumn="0" w:lastRowFirstColumn="0" w:lastRowLastColumn="0"/>
        </w:trPr>
        <w:tc>
          <w:tcPr>
            <w:tcW w:w="4084" w:type="dxa"/>
          </w:tcPr>
          <w:p w14:paraId="757786FA" w14:textId="77777777" w:rsidR="00D35A0C" w:rsidRPr="00766667" w:rsidRDefault="00D35A0C" w:rsidP="00766667">
            <w:pPr>
              <w:pStyle w:val="TableText"/>
            </w:pPr>
            <w:r w:rsidRPr="00766667">
              <w:t>Tributyl-tetradecylphosphonium chloride</w:t>
            </w:r>
          </w:p>
        </w:tc>
        <w:tc>
          <w:tcPr>
            <w:tcW w:w="1409" w:type="dxa"/>
          </w:tcPr>
          <w:p w14:paraId="0582221B" w14:textId="77777777" w:rsidR="00D35A0C" w:rsidRPr="00766667" w:rsidRDefault="00D35A0C" w:rsidP="00766667">
            <w:pPr>
              <w:pStyle w:val="TableText"/>
            </w:pPr>
            <w:r w:rsidRPr="00766667">
              <w:t>81741-28-8</w:t>
            </w:r>
          </w:p>
        </w:tc>
        <w:tc>
          <w:tcPr>
            <w:tcW w:w="2117" w:type="dxa"/>
          </w:tcPr>
          <w:p w14:paraId="6C630DE5" w14:textId="77777777" w:rsidR="00D35A0C" w:rsidRPr="00766667" w:rsidRDefault="00D35A0C" w:rsidP="00766667">
            <w:pPr>
              <w:pStyle w:val="TableText"/>
            </w:pPr>
            <w:r w:rsidRPr="00766667">
              <w:t>Biocide</w:t>
            </w:r>
          </w:p>
        </w:tc>
        <w:tc>
          <w:tcPr>
            <w:tcW w:w="657" w:type="dxa"/>
          </w:tcPr>
          <w:p w14:paraId="2F18EADA" w14:textId="77777777" w:rsidR="00D35A0C" w:rsidRPr="00766667" w:rsidRDefault="00D35A0C" w:rsidP="00766667">
            <w:pPr>
              <w:pStyle w:val="TableText"/>
            </w:pPr>
            <w:r w:rsidRPr="00766667">
              <w:t>na</w:t>
            </w:r>
          </w:p>
        </w:tc>
        <w:tc>
          <w:tcPr>
            <w:tcW w:w="657" w:type="dxa"/>
          </w:tcPr>
          <w:p w14:paraId="69F66CF5" w14:textId="77777777" w:rsidR="00D35A0C" w:rsidRPr="00766667" w:rsidRDefault="00D35A0C" w:rsidP="00766667">
            <w:pPr>
              <w:pStyle w:val="TableText"/>
            </w:pPr>
            <w:r w:rsidRPr="00766667">
              <w:t>na</w:t>
            </w:r>
          </w:p>
        </w:tc>
        <w:tc>
          <w:tcPr>
            <w:tcW w:w="657" w:type="dxa"/>
          </w:tcPr>
          <w:p w14:paraId="2DBEE2F3" w14:textId="63285958" w:rsidR="00D35A0C" w:rsidRPr="00766667" w:rsidRDefault="00D35A0C" w:rsidP="00766667">
            <w:pPr>
              <w:pStyle w:val="TableText"/>
            </w:pPr>
            <w:r w:rsidRPr="00766667">
              <w:t>*</w:t>
            </w:r>
            <w:r w:rsidR="00797A93" w:rsidRPr="00766667">
              <w:t>**</w:t>
            </w:r>
          </w:p>
        </w:tc>
      </w:tr>
    </w:tbl>
    <w:p w14:paraId="77CDC097" w14:textId="71EA1C52" w:rsidR="0092014A" w:rsidRPr="0058521C" w:rsidRDefault="0092014A" w:rsidP="00911B3E">
      <w:pPr>
        <w:pStyle w:val="SourceornoteforTableorFigure"/>
        <w:rPr>
          <w:rFonts w:cstheme="minorHAnsi"/>
        </w:rPr>
      </w:pPr>
      <w:r w:rsidRPr="0058521C">
        <w:rPr>
          <w:rFonts w:cstheme="minorHAnsi"/>
          <w:vertAlign w:val="superscript"/>
        </w:rPr>
        <w:t>1</w:t>
      </w:r>
      <w:r w:rsidRPr="0058521C">
        <w:rPr>
          <w:rFonts w:cstheme="minorHAnsi"/>
        </w:rPr>
        <w:t>Persistence = half-life ≤60 d (#), not applicable (na)</w:t>
      </w:r>
      <w:r>
        <w:rPr>
          <w:rFonts w:cstheme="minorHAnsi"/>
        </w:rPr>
        <w:t xml:space="preserve">; </w:t>
      </w:r>
      <w:r w:rsidRPr="69EB75D5">
        <w:rPr>
          <w:vertAlign w:val="superscript"/>
        </w:rPr>
        <w:t>2</w:t>
      </w:r>
      <w:r w:rsidRPr="69EB75D5">
        <w:t xml:space="preserve">Bioconcentration = BCF ≤2000 or </w:t>
      </w:r>
      <w:r w:rsidR="00D94F08">
        <w:t>o</w:t>
      </w:r>
      <w:r>
        <w:t xml:space="preserve">ctanol/water partition coefficient = </w:t>
      </w:r>
      <w:r w:rsidRPr="69EB75D5">
        <w:t>Log Kow &lt;4.2 (‡)</w:t>
      </w:r>
      <w:r>
        <w:t xml:space="preserve">; </w:t>
      </w:r>
      <w:r w:rsidRPr="69EB75D5">
        <w:t>not applicable or no data (na)</w:t>
      </w:r>
      <w:r>
        <w:t xml:space="preserve">; </w:t>
      </w:r>
      <w:r w:rsidRPr="0058521C">
        <w:rPr>
          <w:rFonts w:cstheme="minorHAnsi"/>
          <w:vertAlign w:val="superscript"/>
        </w:rPr>
        <w:t>3</w:t>
      </w:r>
      <w:r w:rsidRPr="0058521C">
        <w:rPr>
          <w:rFonts w:cstheme="minorHAnsi"/>
        </w:rPr>
        <w:t>Toxicity = ≤1 mg/L (*</w:t>
      </w:r>
      <w:r>
        <w:rPr>
          <w:rFonts w:cstheme="minorHAnsi"/>
        </w:rPr>
        <w:t>**</w:t>
      </w:r>
      <w:r w:rsidR="00556AA2">
        <w:rPr>
          <w:rFonts w:cstheme="minorHAnsi"/>
        </w:rPr>
        <w:t>)</w:t>
      </w:r>
    </w:p>
    <w:p w14:paraId="08D33BE9" w14:textId="23EE976C" w:rsidR="00E32679" w:rsidRPr="0092014A" w:rsidRDefault="00E32679" w:rsidP="0080248F">
      <w:pPr>
        <w:pStyle w:val="Heading4"/>
      </w:pPr>
      <w:bookmarkStart w:id="172" w:name="_Toc2260822"/>
      <w:r w:rsidRPr="0092014A">
        <w:t>Biocides and siloxane</w:t>
      </w:r>
      <w:r w:rsidR="0092014A">
        <w:t xml:space="preserve">s </w:t>
      </w:r>
      <w:r w:rsidRPr="0092014A">
        <w:t>(P</w:t>
      </w:r>
      <w:r w:rsidR="0092014A">
        <w:t>,</w:t>
      </w:r>
      <w:r w:rsidR="00556AA2">
        <w:t xml:space="preserve"> </w:t>
      </w:r>
      <w:r w:rsidRPr="0092014A">
        <w:t>B,</w:t>
      </w:r>
      <w:r w:rsidR="00556AA2">
        <w:t xml:space="preserve"> </w:t>
      </w:r>
      <w:r w:rsidRPr="0092014A">
        <w:t>T chemicals)</w:t>
      </w:r>
      <w:bookmarkEnd w:id="172"/>
    </w:p>
    <w:p w14:paraId="58C6D684" w14:textId="2549CCE9" w:rsidR="0092014A" w:rsidRDefault="0092014A" w:rsidP="003A4BE2">
      <w:pPr>
        <w:pStyle w:val="BodyText"/>
      </w:pPr>
      <w:r w:rsidRPr="00D35A0C">
        <w:t xml:space="preserve">Biocides are used in drilling and </w:t>
      </w:r>
      <w:r>
        <w:t xml:space="preserve">hydraulic fracturing </w:t>
      </w:r>
      <w:r w:rsidRPr="00D35A0C">
        <w:t xml:space="preserve">to prevent excess biofilm </w:t>
      </w:r>
      <w:r>
        <w:t xml:space="preserve">production </w:t>
      </w:r>
      <w:r w:rsidRPr="00D35A0C">
        <w:t xml:space="preserve">in wells and formations, which may lead to clogging, unwanted gas production (e.g. hydrogen sulfide gas), and corrosion of underground casing/tubing and equipment </w:t>
      </w:r>
      <w:r>
        <w:fldChar w:fldCharType="begin">
          <w:fldData xml:space="preserve">PEVuZE5vdGU+PENpdGU+PEF1dGhvcj5LYWhyaWxhczwvQXV0aG9yPjxZZWFyPjIwMTY8L1llYXI+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</w:fldData>
        </w:fldChar>
      </w:r>
      <w:r w:rsidR="00C30F6C">
        <w:instrText xml:space="preserve"> ADDIN EN.CITE </w:instrText>
      </w:r>
      <w:r w:rsidR="00C30F6C">
        <w:fldChar w:fldCharType="begin">
          <w:fldData xml:space="preserve">PEVuZE5vdGU+PENpdGU+PEF1dGhvcj5LYWhyaWxhczwvQXV0aG9yPjxZZWFyPjIwMTY8L1llYXI+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</w:fldData>
        </w:fldChar>
      </w:r>
      <w:r w:rsidR="00C30F6C">
        <w:instrText xml:space="preserve"> ADDIN EN.CITE.DATA </w:instrText>
      </w:r>
      <w:r w:rsidR="00C30F6C">
        <w:fldChar w:fldCharType="end"/>
      </w:r>
      <w:r>
        <w:fldChar w:fldCharType="separate"/>
      </w:r>
      <w:r>
        <w:rPr>
          <w:noProof/>
        </w:rPr>
        <w:t>(Kahrilas et al., 2016; Kahrilas et al., 2015)</w:t>
      </w:r>
      <w:r>
        <w:fldChar w:fldCharType="end"/>
      </w:r>
      <w:r w:rsidRPr="00D35A0C">
        <w:t>. Biocide selection will depend on factors including</w:t>
      </w:r>
      <w:r>
        <w:t xml:space="preserve">: </w:t>
      </w:r>
      <w:r w:rsidRPr="00D35A0C">
        <w:t xml:space="preserve">(i) the </w:t>
      </w:r>
      <w:r w:rsidR="00B647DD" w:rsidRPr="00D35A0C">
        <w:t>mineralogy</w:t>
      </w:r>
      <w:r w:rsidRPr="00D35A0C">
        <w:t xml:space="preserve"> and biogeochemistry of the formation</w:t>
      </w:r>
      <w:r>
        <w:t xml:space="preserve">; </w:t>
      </w:r>
      <w:r w:rsidRPr="00D35A0C">
        <w:t>(ii) compatibility with environmental conditions (e.g. temperature, pressure, salinity, and organic matter contents)</w:t>
      </w:r>
      <w:r>
        <w:t xml:space="preserve">; </w:t>
      </w:r>
      <w:r w:rsidRPr="00D35A0C">
        <w:t>(iii) abiotic transformations; (iv)</w:t>
      </w:r>
      <w:r>
        <w:t xml:space="preserve"> </w:t>
      </w:r>
      <w:r w:rsidRPr="00D35A0C">
        <w:t>sorption reactions</w:t>
      </w:r>
      <w:r>
        <w:t>; (</w:t>
      </w:r>
      <w:r w:rsidRPr="00D35A0C">
        <w:t>v)</w:t>
      </w:r>
      <w:r>
        <w:t> </w:t>
      </w:r>
      <w:r w:rsidRPr="00D35A0C">
        <w:t>performance against specific microbial species (</w:t>
      </w:r>
      <w:r>
        <w:t>mode of action); and (vi) cost.</w:t>
      </w:r>
    </w:p>
    <w:p w14:paraId="5F20718C" w14:textId="094B4F41" w:rsidR="0092014A" w:rsidRPr="00D35A0C" w:rsidRDefault="0092014A" w:rsidP="003A4BE2">
      <w:pPr>
        <w:pStyle w:val="BodyText"/>
      </w:pPr>
      <w:r w:rsidRPr="00D35A0C">
        <w:t>Biocides are inherently toxic and are, therefore, of ‘potentially high concern’ if released</w:t>
      </w:r>
      <w:r>
        <w:t xml:space="preserve"> into the environment</w:t>
      </w:r>
      <w:r w:rsidRPr="00D35A0C">
        <w:t xml:space="preserve">. Four biocides </w:t>
      </w:r>
      <w:r>
        <w:t xml:space="preserve">identified </w:t>
      </w:r>
      <w:r w:rsidRPr="00D35A0C">
        <w:t>are water</w:t>
      </w:r>
      <w:r w:rsidR="00A70004">
        <w:t>-</w:t>
      </w:r>
      <w:r w:rsidRPr="00D35A0C">
        <w:t>soluble, persistent, and highly toxic to aquatic organisms</w:t>
      </w:r>
      <w:r>
        <w:t xml:space="preserve"> </w:t>
      </w:r>
      <w:r w:rsidRPr="0083739D">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83739D">
        <w:fldChar w:fldCharType="separate"/>
      </w:r>
      <w:r w:rsidR="008368CC">
        <w:rPr>
          <w:noProof/>
        </w:rPr>
        <w:t>(Geological and Bioregional Assessment Program, 2018)</w:t>
      </w:r>
      <w:r w:rsidRPr="0083739D">
        <w:fldChar w:fldCharType="end"/>
      </w:r>
      <w:r w:rsidRPr="00D35A0C">
        <w:t>: (i) dicoco dimethyl ammonium chloride (CAS RN 61789-77-3)</w:t>
      </w:r>
      <w:r>
        <w:t>;</w:t>
      </w:r>
      <w:r w:rsidRPr="00D35A0C">
        <w:t xml:space="preserve"> (ii) 2-methyl-4-isothiazol-3-one (CAS RN 2682-20-4)</w:t>
      </w:r>
      <w:r>
        <w:t>;</w:t>
      </w:r>
      <w:r w:rsidRPr="00D35A0C">
        <w:t xml:space="preserve"> (iii) 5-chloro-2-methyl-4-isothiazolol-3-one (CAS RN 26172-55-4)</w:t>
      </w:r>
      <w:r>
        <w:t>;</w:t>
      </w:r>
      <w:r w:rsidRPr="00D35A0C">
        <w:t xml:space="preserve"> and (iv) C12-18-alkyldimethylbenzyl ammonium chlorides (CAS RN 68391-01-5). The effect on biota </w:t>
      </w:r>
      <w:r>
        <w:t xml:space="preserve">in </w:t>
      </w:r>
      <w:r w:rsidR="000801EB">
        <w:t xml:space="preserve">the </w:t>
      </w:r>
      <w:r w:rsidRPr="00D35A0C">
        <w:t xml:space="preserve">receiving aquatic environment is likely to be dependent on </w:t>
      </w:r>
      <w:r w:rsidR="000801EB">
        <w:t>the</w:t>
      </w:r>
      <w:r w:rsidRPr="00D35A0C">
        <w:t xml:space="preserve"> release scenario (e.g. surface spills, pond overflow to soil and surface water, or well leakage to groundwater, etc.); exposure concentration</w:t>
      </w:r>
      <w:r>
        <w:t>s</w:t>
      </w:r>
      <w:r w:rsidRPr="00D35A0C">
        <w:t>; fate and behaviour in environments (e.g.</w:t>
      </w:r>
      <w:r>
        <w:t> </w:t>
      </w:r>
      <w:r w:rsidRPr="00D35A0C">
        <w:t xml:space="preserve">rate of degradation and transformation, partitioning, and complexation); </w:t>
      </w:r>
      <w:r>
        <w:t xml:space="preserve">bioavailability and </w:t>
      </w:r>
      <w:r w:rsidRPr="00D35A0C">
        <w:t>sensitivity</w:t>
      </w:r>
      <w:r>
        <w:t xml:space="preserve"> of </w:t>
      </w:r>
      <w:r w:rsidRPr="00D35A0C">
        <w:t>aquatic organisms.</w:t>
      </w:r>
    </w:p>
    <w:p w14:paraId="7AB101C4" w14:textId="2929AA43" w:rsidR="0092014A" w:rsidRPr="00D35A0C" w:rsidRDefault="0092014A" w:rsidP="003A4BE2">
      <w:pPr>
        <w:pStyle w:val="BodyText"/>
      </w:pPr>
      <w:r w:rsidRPr="00D35A0C">
        <w:t>Biocides such as glutaraldehyde (CAS RN 111-30-8) and tetrakis</w:t>
      </w:r>
      <w:r>
        <w:t xml:space="preserve"> </w:t>
      </w:r>
      <w:r w:rsidRPr="00D35A0C">
        <w:t>(hydroxymethyl) phosphonium sulfate (CAS RN 55566-30-8), which are very toxic to aquatic organisms, may pose a lower risk to aquatic organisms due to their expected rapid (i.e. ≤60 d) degradation in aquatic environments</w:t>
      </w:r>
      <w:r>
        <w:t xml:space="preserve"> </w:t>
      </w:r>
      <w:r w:rsidRPr="0083739D">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83739D">
        <w:fldChar w:fldCharType="separate"/>
      </w:r>
      <w:r w:rsidR="008368CC">
        <w:rPr>
          <w:noProof/>
        </w:rPr>
        <w:t>(Geological and Bioregional Assessment Program, 2018)</w:t>
      </w:r>
      <w:r w:rsidRPr="0083739D">
        <w:fldChar w:fldCharType="end"/>
      </w:r>
      <w:r w:rsidRPr="0083739D">
        <w:t>.</w:t>
      </w:r>
      <w:r>
        <w:t xml:space="preserve"> </w:t>
      </w:r>
      <w:r w:rsidRPr="00D35A0C">
        <w:t>However, degradation products of some biocides have been reported to be more toxic and/or persistent th</w:t>
      </w:r>
      <w:r w:rsidR="00A31B2A">
        <w:t>a</w:t>
      </w:r>
      <w:r w:rsidRPr="00D35A0C">
        <w:t>n the</w:t>
      </w:r>
      <w:r>
        <w:t>ir</w:t>
      </w:r>
      <w:r w:rsidRPr="00D35A0C">
        <w:t xml:space="preserve"> parent compound</w:t>
      </w:r>
      <w:r>
        <w:t>s</w:t>
      </w:r>
      <w:r w:rsidRPr="00D35A0C">
        <w:t xml:space="preserve"> </w:t>
      </w:r>
      <w:r>
        <w:fldChar w:fldCharType="begin">
          <w:fldData xml:space="preserve">PEVuZE5vdGU+PENpdGU+PEF1dGhvcj5LYWhyaWxhczwvQXV0aG9yPjxZZWFyPjIwMTY8L1llYXI+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</w:fldData>
        </w:fldChar>
      </w:r>
      <w:r w:rsidR="00C30F6C">
        <w:instrText xml:space="preserve"> ADDIN EN.CITE </w:instrText>
      </w:r>
      <w:r w:rsidR="00C30F6C">
        <w:fldChar w:fldCharType="begin">
          <w:fldData xml:space="preserve">PEVuZE5vdGU+PENpdGU+PEF1dGhvcj5LYWhyaWxhczwvQXV0aG9yPjxZZWFyPjIwMTY8L1llYXI+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</w:fldData>
        </w:fldChar>
      </w:r>
      <w:r w:rsidR="00C30F6C">
        <w:instrText xml:space="preserve"> ADDIN EN.CITE.DATA </w:instrText>
      </w:r>
      <w:r w:rsidR="00C30F6C">
        <w:fldChar w:fldCharType="end"/>
      </w:r>
      <w:r>
        <w:fldChar w:fldCharType="separate"/>
      </w:r>
      <w:r>
        <w:rPr>
          <w:noProof/>
        </w:rPr>
        <w:t>(Kahrilas et al., 2016; Kahrilas et al., 2015)</w:t>
      </w:r>
      <w:r>
        <w:fldChar w:fldCharType="end"/>
      </w:r>
      <w:r w:rsidR="00EB6E8C">
        <w:t xml:space="preserve">, </w:t>
      </w:r>
      <w:r w:rsidRPr="00D35A0C">
        <w:t xml:space="preserve">and highlights the need for </w:t>
      </w:r>
      <w:r>
        <w:t xml:space="preserve">the </w:t>
      </w:r>
      <w:r w:rsidRPr="00D35A0C">
        <w:t xml:space="preserve">development of sensitive and selective analytical methods to detect </w:t>
      </w:r>
      <w:r>
        <w:t xml:space="preserve">parent and </w:t>
      </w:r>
      <w:r w:rsidRPr="00D35A0C">
        <w:t xml:space="preserve">transformation products in wastewaters and receiving waters to assess </w:t>
      </w:r>
      <w:r>
        <w:t xml:space="preserve">impacts </w:t>
      </w:r>
      <w:r w:rsidRPr="00D35A0C">
        <w:t>on aquatic e</w:t>
      </w:r>
      <w:r>
        <w:t>cosystems.</w:t>
      </w:r>
    </w:p>
    <w:p w14:paraId="0F73614E" w14:textId="2938AB69" w:rsidR="008159C4" w:rsidRDefault="0092014A" w:rsidP="003A4BE2">
      <w:pPr>
        <w:pStyle w:val="BodyText"/>
      </w:pPr>
      <w:r w:rsidRPr="00D35A0C">
        <w:t xml:space="preserve">Siloxanes are added to </w:t>
      </w:r>
      <w:r>
        <w:t xml:space="preserve">hydraulic fracturing </w:t>
      </w:r>
      <w:r w:rsidRPr="00D35A0C">
        <w:t>fluids as defoaming agents and surfactants. These chemicals have low water</w:t>
      </w:r>
      <w:r w:rsidR="00B21FDA">
        <w:t xml:space="preserve"> </w:t>
      </w:r>
      <w:r w:rsidRPr="00D35A0C">
        <w:t>solubility (soluble/miscible in solvents), are hydrophobic and, in the case of cyclic siloxanes, are volatile. The siloxanes are of ‘potentially high concern’ to aquatic organisms due to their persistence</w:t>
      </w:r>
      <w:r w:rsidR="0083151E">
        <w:t xml:space="preserve"> and </w:t>
      </w:r>
      <w:r w:rsidRPr="00D35A0C">
        <w:t>bioaccumulative and highly toxic nature</w:t>
      </w:r>
      <w:r>
        <w:t xml:space="preserve"> </w:t>
      </w:r>
      <w:r w:rsidRPr="0083739D">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rsidRPr="0083739D">
        <w:fldChar w:fldCharType="separate"/>
      </w:r>
      <w:r w:rsidR="008368CC">
        <w:rPr>
          <w:noProof/>
        </w:rPr>
        <w:t>(Geological and Bioregional Assessment Program, 2018)</w:t>
      </w:r>
      <w:r w:rsidRPr="0083739D">
        <w:fldChar w:fldCharType="end"/>
      </w:r>
      <w:r w:rsidRPr="0083739D">
        <w:t>.</w:t>
      </w:r>
      <w:r>
        <w:t xml:space="preserve"> </w:t>
      </w:r>
      <w:r w:rsidRPr="00D35A0C">
        <w:t xml:space="preserve">The three cyclic siloxanes: octamethylcyclotetrasiloxane (CAS RN 556-67-2), decamethylcyclopentasiloxane (CAS RN 541-02-6) and dodecamethylcyclohexasiloxane (CAS RN 540-97-6), are likely to volatilise or degrade in water (via hydrolysis) but, due to their hydrophobic nature, are also likely to strongly associate with sediments/suspended solids where they can persist. </w:t>
      </w:r>
      <w:r>
        <w:t xml:space="preserve">Furthermore, there are currently conflicting ERAs on the cyclic siloxanes due to difficulties in conducting aquatic toxicity tests because of their volatility, making the toxicity assessments highly uncertain </w:t>
      </w:r>
      <w:r>
        <w:fldChar w:fldCharType="begin">
          <w:fldData xml:space="preserve">PEVuZE5vdGU+PENpdGU+PEF1dGhvcj5FQ0hBPC9BdXRob3I+PFllYXI+MjAxODwvWWVhcj48UmVj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</w:fldData>
        </w:fldChar>
      </w:r>
      <w:r w:rsidR="00C30F6C">
        <w:instrText xml:space="preserve"> ADDIN EN.CITE </w:instrText>
      </w:r>
      <w:r w:rsidR="00C30F6C">
        <w:fldChar w:fldCharType="begin">
          <w:fldData xml:space="preserve">PEVuZE5vdGU+PENpdGU+PEF1dGhvcj5FQ0hBPC9BdXRob3I+PFllYXI+MjAxODwvWWVhcj48UmVj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</w:fldData>
        </w:fldChar>
      </w:r>
      <w:r w:rsidR="00C30F6C">
        <w:instrText xml:space="preserve"> ADDIN EN.CITE.DATA </w:instrText>
      </w:r>
      <w:r w:rsidR="00C30F6C">
        <w:fldChar w:fldCharType="end"/>
      </w:r>
      <w:r>
        <w:fldChar w:fldCharType="separate"/>
      </w:r>
      <w:r w:rsidR="007825A3">
        <w:rPr>
          <w:noProof/>
        </w:rPr>
        <w:t>(ECHA, 2018; Environment Canada and Health Canada, 2008; Fairbrother et al., 2015; Fairbrother and Woodburn, 2016; Government of Canada, 2012b, 2012a)</w:t>
      </w:r>
      <w:r>
        <w:fldChar w:fldCharType="end"/>
      </w:r>
      <w:r w:rsidRPr="00D35A0C">
        <w:t xml:space="preserve">. </w:t>
      </w:r>
      <w:r>
        <w:t xml:space="preserve">The </w:t>
      </w:r>
      <w:r w:rsidRPr="00E56023">
        <w:t xml:space="preserve">National Industrial Chemicals Notification and Assessment Scheme </w:t>
      </w:r>
      <w:r>
        <w:t>(</w:t>
      </w:r>
      <w:r w:rsidRPr="00D35A0C">
        <w:t>NICNAS</w:t>
      </w:r>
      <w:r>
        <w:t xml:space="preserve">, </w:t>
      </w:r>
      <w:r>
        <w:fldChar w:fldCharType="begin"/>
      </w:r>
      <w:r w:rsidR="00C30F6C">
        <w:instrText xml:space="preserve"> ADDIN EN.CITE &lt;EndNote&gt;&lt;Cite ExcludeAuth="1"&gt;&lt;Author&gt;NICNAS&lt;/Author&gt;&lt;Year&gt;2018&lt;/Year&gt;&lt;RecNum&gt;837&lt;/RecNum&gt;&lt;DisplayText&gt;(2018)&lt;/DisplayText&gt;&lt;record&gt;&lt;rec-number&gt;837&lt;/rec-number&gt;&lt;foreign-keys&gt;&lt;key app="EN" db-id="t05vetvzgttdtfe5vr850sfc2ee00w0s0dv0" timestamp="1571122290" guid="ab4f4d9d-1e86-46c7-ae70-699aabbb8e20"&gt;837&lt;/key&gt;&lt;/foreign-keys&gt;&lt;ref-type name="Report"&gt;27&lt;/ref-type&gt;&lt;contributors&gt;&lt;authors&gt;&lt;author&gt;NICNAS&lt;/author&gt;&lt;/authors&gt;&lt;/contributors&gt;&lt;titles&gt;&lt;title&gt;Cyclic volatile methyl siloxanes: environment tier II assessment&lt;/title&gt;&lt;/titles&gt;&lt;dates&gt;&lt;year&gt;2018&lt;/year&gt;&lt;/dates&gt;&lt;pub-location&gt;Sydney, Australia&lt;/pub-location&gt;&lt;publisher&gt;National Industrial Chemicals Notification and Assessment Scheme&lt;/publisher&gt;&lt;urls&gt;&lt;related-urls&gt;&lt;url&gt;https://www.nicnas.gov.au/chemical-information/imap-assessments/imap-assessments/tier-ii-environment-assessments/cvms&lt;/url&gt;&lt;/related-urls&gt;&lt;/urls&gt;&lt;access-date&gt;03 September 2018&lt;/access-date&gt;&lt;/record&gt;&lt;/Cite&gt;&lt;/EndNote&gt;</w:instrText>
      </w:r>
      <w:r>
        <w:fldChar w:fldCharType="separate"/>
      </w:r>
      <w:r w:rsidR="008368CC">
        <w:rPr>
          <w:noProof/>
        </w:rPr>
        <w:t>(2018)</w:t>
      </w:r>
      <w:r>
        <w:fldChar w:fldCharType="end"/>
      </w:r>
      <w:r w:rsidRPr="00D35A0C">
        <w:t xml:space="preserve"> conducted a </w:t>
      </w:r>
      <w:r>
        <w:t>T</w:t>
      </w:r>
      <w:r w:rsidRPr="00D35A0C">
        <w:t xml:space="preserve">ier 2 </w:t>
      </w:r>
      <w:r>
        <w:t xml:space="preserve">ERA </w:t>
      </w:r>
      <w:r w:rsidRPr="00D35A0C">
        <w:t xml:space="preserve">on these chemicals and found all three to be persistent, two to be bioaccumulative (octamethylcyclotetrasiloxane and decamethylcyclopentasiloxane), and one (octamethylcyclotetrasiloxane) to have ‘uncertain toxicity’. </w:t>
      </w:r>
      <w:r w:rsidR="008159C4" w:rsidRPr="0090244B">
        <w:t xml:space="preserve">These chemicals, therefore, if used at </w:t>
      </w:r>
      <w:r w:rsidR="008159C4" w:rsidRPr="00C34920">
        <w:rPr>
          <w:lang w:eastAsia="en-US"/>
        </w:rPr>
        <w:t xml:space="preserve">shale, tight and deep coal gas </w:t>
      </w:r>
      <w:r w:rsidR="008159C4" w:rsidRPr="0090244B">
        <w:t>operations</w:t>
      </w:r>
      <w:r w:rsidR="008159C4">
        <w:t xml:space="preserve">, </w:t>
      </w:r>
      <w:r w:rsidR="008159C4" w:rsidRPr="0090244B">
        <w:t xml:space="preserve">will require a more detailed quantitative ERA to be undertaken with realistic exposure scenarios </w:t>
      </w:r>
      <w:r w:rsidR="008159C4">
        <w:t>in which the quantitative ERA</w:t>
      </w:r>
      <w:r w:rsidR="008159C4" w:rsidRPr="0090244B">
        <w:t xml:space="preserve"> assess</w:t>
      </w:r>
      <w:r w:rsidR="008159C4">
        <w:t>es</w:t>
      </w:r>
      <w:r w:rsidR="008159C4" w:rsidRPr="0090244B">
        <w:t xml:space="preserve"> and models the </w:t>
      </w:r>
      <w:r w:rsidR="008159C4" w:rsidRPr="0090244B">
        <w:rPr>
          <w:lang w:val="en-US"/>
        </w:rPr>
        <w:t xml:space="preserve">likelihood and consequence of a risk event occurring, identifies and evaluates control and mitigation measures (e.g. what controls are in place to address the identified risk and how effective are these controls), and monitors to ensure controls and management strategies are adequate to prevent impacts on </w:t>
      </w:r>
      <w:r w:rsidR="004B6A23">
        <w:rPr>
          <w:lang w:val="en-US"/>
        </w:rPr>
        <w:t xml:space="preserve">the </w:t>
      </w:r>
      <w:r w:rsidR="008159C4" w:rsidRPr="0090244B">
        <w:rPr>
          <w:lang w:val="en-US"/>
        </w:rPr>
        <w:t>environment.</w:t>
      </w:r>
    </w:p>
    <w:p w14:paraId="6A2C03DB" w14:textId="07C8C75E" w:rsidR="00A30F08" w:rsidRPr="0092014A" w:rsidRDefault="00A30F08" w:rsidP="0080248F">
      <w:pPr>
        <w:pStyle w:val="Heading4"/>
      </w:pPr>
      <w:bookmarkStart w:id="173" w:name="_Toc2242638"/>
      <w:bookmarkStart w:id="174" w:name="_Toc2260823"/>
      <w:r w:rsidRPr="0092014A">
        <w:t>Fate and behaviour of chemicals in the environment</w:t>
      </w:r>
      <w:bookmarkEnd w:id="173"/>
      <w:bookmarkEnd w:id="174"/>
    </w:p>
    <w:p w14:paraId="0D2C6E2E" w14:textId="0906BCF9" w:rsidR="00FD6241" w:rsidRPr="0058599B" w:rsidRDefault="00A30F08" w:rsidP="000D204D">
      <w:pPr>
        <w:pStyle w:val="BodyText"/>
      </w:pPr>
      <w:r w:rsidRPr="00A30F08">
        <w:t xml:space="preserve">The ecotoxicity of chemicals released during shale, tight and deep coal gas operations will likely be affected by reactions and processes in environments that can modify their fate and bioavailability (e.g. exposure concentrations) </w:t>
      </w:r>
      <w:r w:rsidR="006B045E">
        <w:fldChar w:fldCharType="begin">
          <w:fldData xml:space="preserve">PEVuZE5vdGU+PENpdGU+PEF1dGhvcj5BZHJpYW5vPC9BdXRob3I+PFllYXI+MjAwMTwvWWVhcj48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</w:fldData>
        </w:fldChar>
      </w:r>
      <w:r w:rsidR="00C30F6C">
        <w:instrText xml:space="preserve"> ADDIN EN.CITE </w:instrText>
      </w:r>
      <w:r w:rsidR="00C30F6C">
        <w:fldChar w:fldCharType="begin">
          <w:fldData xml:space="preserve">PEVuZE5vdGU+PENpdGU+PEF1dGhvcj5BZHJpYW5vPC9BdXRob3I+PFllYXI+MjAwMTwvWWVhcj48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</w:fldData>
        </w:fldChar>
      </w:r>
      <w:r w:rsidR="00C30F6C">
        <w:instrText xml:space="preserve"> ADDIN EN.CITE.DATA </w:instrText>
      </w:r>
      <w:r w:rsidR="00C30F6C">
        <w:fldChar w:fldCharType="end"/>
      </w:r>
      <w:r w:rsidR="006B045E">
        <w:fldChar w:fldCharType="separate"/>
      </w:r>
      <w:r w:rsidR="006B045E">
        <w:rPr>
          <w:noProof/>
        </w:rPr>
        <w:t>(Adriano, 2001; ANZECC/ARMCANZ, 2000; Neilson, 1994)</w:t>
      </w:r>
      <w:r w:rsidR="006B045E">
        <w:fldChar w:fldCharType="end"/>
      </w:r>
      <w:r w:rsidRPr="00A30F08">
        <w:t xml:space="preserve">. </w:t>
      </w:r>
      <w:r w:rsidR="0058599B" w:rsidRPr="0058599B">
        <w:t>Organic chemicals can be volatilised, photodegrade, undergo abiotic and biotic degradation and transformations, and complex/adsorb to a range of solid phases (e.g. organic matter). Inorganic chemicals can undergo neutralisation, displacement, ionisation, redox and precipitation reactions, and undergo biotransformation (e.g. arsenic methylation), and complex/partition to a range of solid phases (e.g. clays, oxides/hydroxides and organic matter). These reactions and processes will be influenced by the physical and chemical properties of the receiving environment such as pH, salinity, redox conditions, microbial populati</w:t>
      </w:r>
      <w:r w:rsidR="000D204D">
        <w:t>ons and organic matter content.</w:t>
      </w:r>
    </w:p>
    <w:p w14:paraId="29A3F7F3" w14:textId="21CDF76B" w:rsidR="0058599B" w:rsidRDefault="0058599B" w:rsidP="000D204D">
      <w:pPr>
        <w:pStyle w:val="BodyText"/>
      </w:pPr>
      <w:r w:rsidRPr="0058599B">
        <w:t xml:space="preserve">Chemical additives used in hydraulic fracturing fluids may also be lost in wells and formations to solid surfaces and/or degrade or be transformed </w:t>
      </w:r>
      <w:r w:rsidR="007178F5">
        <w:t xml:space="preserve">leading </w:t>
      </w:r>
      <w:r w:rsidRPr="0058599B">
        <w:t xml:space="preserve">to </w:t>
      </w:r>
      <w:r w:rsidR="007178F5">
        <w:t>lower</w:t>
      </w:r>
      <w:r w:rsidR="00FF5EB5">
        <w:t xml:space="preserve"> </w:t>
      </w:r>
      <w:r w:rsidR="007178F5">
        <w:t>concentrations than</w:t>
      </w:r>
      <w:r w:rsidRPr="0058599B">
        <w:t xml:space="preserve"> what was initially added. For example, polymers can degrade/decompose, biocides can degrade and complex/adsorb onto solid surfaces, and surfactants can be adsorbed onto solid surfaces in formations</w:t>
      </w:r>
      <w:r w:rsidRPr="0058599B">
        <w:fldChar w:fldCharType="begin"/>
      </w:r>
      <w:r w:rsidRPr="0058599B">
        <w:fldChar w:fldCharType="separate"/>
      </w:r>
      <w:r w:rsidRPr="0058599B">
        <w:t>(King, 2012)</w:t>
      </w:r>
      <w:r w:rsidRPr="0058599B">
        <w:fldChar w:fldCharType="end"/>
      </w:r>
      <w:r w:rsidRPr="0058599B">
        <w:t xml:space="preserve">. </w:t>
      </w:r>
      <w:r w:rsidR="00FD6241">
        <w:t>In addition, chemical concentrations from source zones can be attenuated in surface water and groundwater through dilution and volatilisation processes.</w:t>
      </w:r>
    </w:p>
    <w:p w14:paraId="662BDFF9" w14:textId="1F1476FD" w:rsidR="000A039C" w:rsidRDefault="0038436D" w:rsidP="003A4BE2">
      <w:pPr>
        <w:pStyle w:val="BodyText"/>
      </w:pPr>
      <w:r>
        <w:t xml:space="preserve">The Tier 1 qualitative ERA </w:t>
      </w:r>
      <w:r w:rsidR="007178F5">
        <w:t xml:space="preserve">used </w:t>
      </w:r>
      <w:r>
        <w:t xml:space="preserve">aquatic acute ecotoxicity data representing three trophic levels – </w:t>
      </w:r>
      <w:r w:rsidR="007178F5">
        <w:t>a</w:t>
      </w:r>
      <w:r w:rsidR="00F97D2B">
        <w:t xml:space="preserve"> </w:t>
      </w:r>
      <w:r>
        <w:t xml:space="preserve">freshwater alga, water flea and </w:t>
      </w:r>
      <w:r w:rsidR="007178F5">
        <w:t xml:space="preserve">a </w:t>
      </w:r>
      <w:r>
        <w:t xml:space="preserve">fish species using standard testing protocols </w:t>
      </w:r>
      <w:r>
        <w:fldChar w:fldCharType="begin"/>
      </w:r>
      <w:r w:rsidR="00C30F6C">
        <w:instrText xml:space="preserve"> ADDIN EN.CITE &lt;EndNote&gt;&lt;Cite&gt;&lt;Author&gt;Geological and Bioregional Assessment Program&lt;/Author&gt;&lt;Year&gt;2018&lt;/Year&gt;&lt;RecNum&gt;226&lt;/RecNum&gt;&lt;DisplayText&gt;(Geological and Bioregional Assessment Program, 2018)&lt;/DisplayText&gt;&lt;record&gt;&lt;rec-number&gt;226&lt;/rec-number&gt;&lt;foreign-keys&gt;&lt;key app="EN" db-id="t05vetvzgttdtfe5vr850sfc2ee00w0s0dv0" timestamp="1571122115" guid="51e664ca-790c-4c44-bb71-dc15bb496b16"&gt;226&lt;/key&gt;&lt;/foreign-keys&gt;&lt;ref-type name="Dataset"&gt;59&lt;/ref-type&gt;&lt;contributors&gt;&lt;authors&gt;&lt;author&gt;Geological and Bioregional Assessment Program,&lt;/author&gt;&lt;/authors&gt;&lt;secondary-authors&gt;&lt;author&gt;CSIRO, &lt;/author&gt;&lt;/secondary-authors&gt;&lt;/contributors&gt;&lt;titles&gt;&lt;title&gt;Chemical properties and ecotoxicity database&lt;/title&gt;&lt;/titles&gt;&lt;keywords&gt;&lt;keyword&gt;Water Quality&lt;/keyword&gt;&lt;/keywords&gt;&lt;dates&gt;&lt;year&gt;2018&lt;/year&gt;&lt;/dates&gt;&lt;pub-location&gt;Canberra&lt;/pub-location&gt;&lt;label&gt;FAC2728A-81BC-466F-A430-909A371D1187&lt;/label&gt;&lt;urls&gt;&lt;related-urls&gt;&lt;url&gt;https://repo.bioregionalassessments.gov.au/metadata/FAC2728A-81BC-466F-A430-909A371D1187&lt;/url&gt;&lt;/related-urls&gt;&lt;/urls&gt;&lt;custom2&gt;unit of observation&lt;/custom2&gt;&lt;custom3&gt;tabular&lt;/custom3&gt;&lt;custom4&gt;dataset&lt;/custom4&gt;&lt;access-date&gt;26 November 2018&lt;/access-date&gt;&lt;/record&gt;&lt;/Cite&gt;&lt;/EndNote&gt;</w:instrText>
      </w:r>
      <w:r>
        <w:fldChar w:fldCharType="separate"/>
      </w:r>
      <w:r w:rsidR="008368CC">
        <w:rPr>
          <w:noProof/>
        </w:rPr>
        <w:t>(Geological and Bioregional Assessment Program, 2018)</w:t>
      </w:r>
      <w:r>
        <w:fldChar w:fldCharType="end"/>
      </w:r>
      <w:r>
        <w:t xml:space="preserve">. Acute toxicity data may not be sufficient in assessing the environmental risk of persistent and bioaccumulative chemicals that could </w:t>
      </w:r>
      <w:r w:rsidR="000801EB">
        <w:t>result in</w:t>
      </w:r>
      <w:r w:rsidR="00DC0C6F">
        <w:t xml:space="preserve"> </w:t>
      </w:r>
      <w:r>
        <w:t xml:space="preserve">effects on biota due to long-term exposure (chronic effects) in the environment. Chronic toxicity data on aquatic organisms from a range of trophic positions (and sensitive species) </w:t>
      </w:r>
      <w:r w:rsidR="00F55B48">
        <w:t xml:space="preserve">are </w:t>
      </w:r>
      <w:r>
        <w:t xml:space="preserve">needed to accurately assess effects due to long-term exposure of these chemicals to aquatic organisms. In addition, the approach of single-chemical acute toxicity test data provides a highly uncertain assessment when there is limited detailed knowledge on the interactions that modify toxicity, and on the modes of toxicity of the chemicals to aquatic biota. A direct toxicity approach where aquatic biota are exposed to dilutions of a complex chemical mixture (e.g. a hydraulic fracturing fluid, flowback and produced water) would provide a more relevant environmental exposure assessment that incorporates chemical interactions/mixtures. Further, these assessments do not </w:t>
      </w:r>
      <w:r w:rsidR="00F54B3A">
        <w:t>consider</w:t>
      </w:r>
      <w:r>
        <w:t xml:space="preserve"> pulse discharges and dispersion of chemicals (individual and mixtures) into a</w:t>
      </w:r>
      <w:r w:rsidR="003A4BE2">
        <w:t>quatic ecosystems.</w:t>
      </w:r>
    </w:p>
    <w:p w14:paraId="1A1B9ADE" w14:textId="77777777" w:rsidR="000A039C" w:rsidRDefault="000A039C" w:rsidP="00E56023">
      <w:pPr>
        <w:pStyle w:val="BodyText"/>
      </w:pPr>
      <w:r>
        <w:br w:type="page"/>
      </w:r>
    </w:p>
    <w:p w14:paraId="7CE5778B" w14:textId="3D80F2A9" w:rsidR="00A30F08" w:rsidRPr="0092014A" w:rsidRDefault="00A30F08" w:rsidP="0080248F">
      <w:pPr>
        <w:pStyle w:val="Heading4"/>
      </w:pPr>
      <w:bookmarkStart w:id="175" w:name="_Toc2242639"/>
      <w:bookmarkStart w:id="176" w:name="_Toc2260824"/>
      <w:r w:rsidRPr="0092014A">
        <w:t xml:space="preserve">Limitations of </w:t>
      </w:r>
      <w:r w:rsidR="00904BA8">
        <w:t>T</w:t>
      </w:r>
      <w:r w:rsidRPr="0092014A">
        <w:t xml:space="preserve">ier 1 qualitative </w:t>
      </w:r>
      <w:r w:rsidR="00904BA8">
        <w:t xml:space="preserve">ERA </w:t>
      </w:r>
      <w:r w:rsidRPr="0092014A">
        <w:t>of chemicals</w:t>
      </w:r>
      <w:bookmarkEnd w:id="175"/>
      <w:bookmarkEnd w:id="176"/>
    </w:p>
    <w:p w14:paraId="02BB0781" w14:textId="77777777" w:rsidR="0092014A" w:rsidRPr="0052387C" w:rsidRDefault="0092014A" w:rsidP="003A4BE2">
      <w:pPr>
        <w:pStyle w:val="BodyText"/>
      </w:pPr>
      <w:r w:rsidRPr="0052387C">
        <w:t>The limitations of the Tier 1 qualitative ERA are:</w:t>
      </w:r>
    </w:p>
    <w:p w14:paraId="3701B485" w14:textId="77777777" w:rsidR="0096166A" w:rsidRPr="00003860" w:rsidRDefault="0092014A" w:rsidP="00003860">
      <w:pPr>
        <w:pStyle w:val="ListBullet"/>
      </w:pPr>
      <w:r w:rsidRPr="00003860">
        <w:t>The assessment focused on aquatic organisms as there is limited standard ecotoxicity testing data for the 116 chemicals identified in soils and sediments.</w:t>
      </w:r>
    </w:p>
    <w:p w14:paraId="6BF12BE4" w14:textId="77777777" w:rsidR="003E16B8" w:rsidRPr="00003860" w:rsidRDefault="0092014A" w:rsidP="00003860">
      <w:pPr>
        <w:pStyle w:val="ListBullet"/>
      </w:pPr>
      <w:r w:rsidRPr="00003860">
        <w:t xml:space="preserve">Physicochemical, biodegradation and bioaccumulation data </w:t>
      </w:r>
      <w:r w:rsidR="00F55B48" w:rsidRPr="00003860">
        <w:t>were</w:t>
      </w:r>
      <w:r w:rsidRPr="00003860">
        <w:t xml:space="preserve"> often limited or did not exist for the assessed chemicals and, in these cases, QSARs </w:t>
      </w:r>
      <w:r w:rsidR="00EE0BBB" w:rsidRPr="00003860">
        <w:t>were</w:t>
      </w:r>
      <w:r w:rsidRPr="00003860">
        <w:t xml:space="preserve"> used to estimate some of these parameters.</w:t>
      </w:r>
    </w:p>
    <w:p w14:paraId="777F7A52" w14:textId="77777777" w:rsidR="003E16B8" w:rsidRPr="00003860" w:rsidRDefault="0092014A" w:rsidP="00003860">
      <w:pPr>
        <w:pStyle w:val="ListBullet"/>
      </w:pPr>
      <w:r w:rsidRPr="00003860">
        <w:t xml:space="preserve">Biodegradation data </w:t>
      </w:r>
      <w:r w:rsidR="00F55B48" w:rsidRPr="00003860">
        <w:t>were</w:t>
      </w:r>
      <w:r w:rsidRPr="00003860">
        <w:t xml:space="preserve"> limited to organic chemicals and </w:t>
      </w:r>
      <w:r w:rsidR="0038196E" w:rsidRPr="00003860">
        <w:t xml:space="preserve">are </w:t>
      </w:r>
      <w:r w:rsidRPr="00003860">
        <w:t xml:space="preserve">not applicable to inorganic chemicals. Studies on biodegradation are not routinely conducted for mixtures and polymers, under varying environmental </w:t>
      </w:r>
      <w:r w:rsidR="00F353DF" w:rsidRPr="00003860">
        <w:t xml:space="preserve">parameters </w:t>
      </w:r>
      <w:r w:rsidRPr="00003860">
        <w:t>(e.g. oxygen concentrations, redox</w:t>
      </w:r>
      <w:r w:rsidR="00F55B48" w:rsidRPr="00003860">
        <w:t xml:space="preserve"> potential</w:t>
      </w:r>
      <w:r w:rsidRPr="00003860">
        <w:t xml:space="preserve">, salinity, and temperatures), exposure concentrations, </w:t>
      </w:r>
      <w:r w:rsidR="00F55B48" w:rsidRPr="00003860">
        <w:t>and the presence of</w:t>
      </w:r>
      <w:r w:rsidRPr="00003860">
        <w:t xml:space="preserve"> degradation and transformation products</w:t>
      </w:r>
      <w:r w:rsidR="00A35EA6" w:rsidRPr="00003860">
        <w:t xml:space="preserve"> considered</w:t>
      </w:r>
      <w:r w:rsidRPr="00003860">
        <w:t xml:space="preserve">. </w:t>
      </w:r>
    </w:p>
    <w:p w14:paraId="2DFBCFC8" w14:textId="1BBEB034" w:rsidR="003E16B8" w:rsidRPr="00003860" w:rsidRDefault="0092014A" w:rsidP="00003860">
      <w:pPr>
        <w:pStyle w:val="ListBullet"/>
      </w:pPr>
      <w:r w:rsidRPr="00003860">
        <w:t>Bioconcentration factor (e.g. fish) data</w:t>
      </w:r>
      <w:r w:rsidR="00245393" w:rsidRPr="00003860">
        <w:t xml:space="preserve"> </w:t>
      </w:r>
      <w:r w:rsidR="00F55B48" w:rsidRPr="00003860">
        <w:t>were</w:t>
      </w:r>
      <w:r w:rsidRPr="00003860">
        <w:t xml:space="preserve"> limited for the 116 chemicals and appear to be not routinely conducted using standard protocols. In the absence of </w:t>
      </w:r>
      <w:r w:rsidR="00754D4D">
        <w:t>BCF</w:t>
      </w:r>
      <w:r w:rsidRPr="00003860">
        <w:t xml:space="preserve"> data, the potential for a chemical to bioaccumulate was</w:t>
      </w:r>
      <w:r w:rsidR="00E6257B" w:rsidRPr="00003860">
        <w:t xml:space="preserve"> predicted </w:t>
      </w:r>
      <w:r w:rsidRPr="00003860">
        <w:t>from its chemical’s hydrophobicity, typically determined using its octanol-water partition coefficient (Log Kow; hydrophilic: hydrophobic nature).</w:t>
      </w:r>
    </w:p>
    <w:p w14:paraId="6F890F6F" w14:textId="77777777" w:rsidR="003E16B8" w:rsidRPr="00003860" w:rsidRDefault="0092014A" w:rsidP="00003860">
      <w:pPr>
        <w:pStyle w:val="ListBullet"/>
      </w:pPr>
      <w:r w:rsidRPr="00003860">
        <w:t>Assessments were conducted using mainly acute toxicity data for three trophic levels (fish, invertebrate</w:t>
      </w:r>
      <w:r w:rsidR="001D41BA" w:rsidRPr="00003860">
        <w:t>s</w:t>
      </w:r>
      <w:r w:rsidRPr="00003860">
        <w:t xml:space="preserve">, and algae) as </w:t>
      </w:r>
      <w:r w:rsidR="00F55B48" w:rsidRPr="00003860">
        <w:t>only</w:t>
      </w:r>
      <w:r w:rsidRPr="00003860">
        <w:t xml:space="preserve"> limited chronic data could be sourced using standard testing protocols. </w:t>
      </w:r>
    </w:p>
    <w:p w14:paraId="522826E7" w14:textId="77777777" w:rsidR="003E16B8" w:rsidRPr="00003860" w:rsidRDefault="0092014A" w:rsidP="00003860">
      <w:pPr>
        <w:pStyle w:val="ListBullet"/>
      </w:pPr>
      <w:r w:rsidRPr="00003860">
        <w:t xml:space="preserve">There </w:t>
      </w:r>
      <w:r w:rsidR="00F55B48" w:rsidRPr="00003860">
        <w:t>were</w:t>
      </w:r>
      <w:r w:rsidRPr="00003860">
        <w:t xml:space="preserve"> limited ecotoxicity data available for Australian species.</w:t>
      </w:r>
    </w:p>
    <w:p w14:paraId="36760263" w14:textId="77777777" w:rsidR="003E16B8" w:rsidRPr="00003860" w:rsidRDefault="0092014A" w:rsidP="00003860">
      <w:pPr>
        <w:pStyle w:val="ListBullet"/>
      </w:pPr>
      <w:r w:rsidRPr="00003860">
        <w:t xml:space="preserve">Ecotoxicity endpoint </w:t>
      </w:r>
      <w:r w:rsidR="00F55B48" w:rsidRPr="00003860">
        <w:t xml:space="preserve">data </w:t>
      </w:r>
      <w:r w:rsidRPr="00003860">
        <w:t xml:space="preserve">for groundwater organisms are currently not available. </w:t>
      </w:r>
    </w:p>
    <w:p w14:paraId="2275557B" w14:textId="77777777" w:rsidR="003E16B8" w:rsidRPr="00003860" w:rsidRDefault="0092014A" w:rsidP="00003860">
      <w:pPr>
        <w:pStyle w:val="ListBullet"/>
      </w:pPr>
      <w:r w:rsidRPr="00003860">
        <w:t>Tier 1 ERA did not consider chemical mixtures.</w:t>
      </w:r>
    </w:p>
    <w:p w14:paraId="143D157E" w14:textId="24BFFC75" w:rsidR="00A30F08" w:rsidRPr="00003860" w:rsidRDefault="0092014A" w:rsidP="00003860">
      <w:pPr>
        <w:pStyle w:val="ListBullet"/>
      </w:pPr>
      <w:r w:rsidRPr="00003860">
        <w:t xml:space="preserve">Qualitative assessment used conservative exposure assumptions and scenarios that did not account for existing </w:t>
      </w:r>
      <w:r w:rsidR="003E16B8" w:rsidRPr="00003860">
        <w:t xml:space="preserve">control or </w:t>
      </w:r>
      <w:r w:rsidRPr="00003860">
        <w:t xml:space="preserve">mitigation measures that would substantially reduce the likelihood and consequence of the risk to aquatic organisms. A </w:t>
      </w:r>
      <w:r w:rsidR="00FF1B6E" w:rsidRPr="00003860">
        <w:t>conservative (</w:t>
      </w:r>
      <w:r w:rsidRPr="00003860">
        <w:t>precautionary</w:t>
      </w:r>
      <w:r w:rsidR="00FF1B6E" w:rsidRPr="00003860">
        <w:t>)</w:t>
      </w:r>
      <w:r w:rsidRPr="00003860">
        <w:t xml:space="preserve"> approach </w:t>
      </w:r>
      <w:r w:rsidR="00EF6704" w:rsidRPr="00003860">
        <w:t xml:space="preserve">(e.g. P, B, T data was </w:t>
      </w:r>
      <w:r w:rsidR="00D00E62" w:rsidRPr="00003860">
        <w:t xml:space="preserve">sourced </w:t>
      </w:r>
      <w:r w:rsidR="00EF6704" w:rsidRPr="00003860">
        <w:t xml:space="preserve">only </w:t>
      </w:r>
      <w:r w:rsidR="00D00E62" w:rsidRPr="00003860">
        <w:t>f</w:t>
      </w:r>
      <w:r w:rsidR="00EF6704" w:rsidRPr="00003860">
        <w:t xml:space="preserve">rom standard testing protocols and international recognised ERA organisations/agencies and models, and </w:t>
      </w:r>
      <w:r w:rsidR="002657CD" w:rsidRPr="00003860">
        <w:t xml:space="preserve">assessments </w:t>
      </w:r>
      <w:r w:rsidR="00EF6704" w:rsidRPr="00003860">
        <w:t xml:space="preserve">did not make assumptions </w:t>
      </w:r>
      <w:r w:rsidR="002A734C" w:rsidRPr="00003860">
        <w:t xml:space="preserve">based on </w:t>
      </w:r>
      <w:r w:rsidR="00EF6704" w:rsidRPr="00003860">
        <w:t xml:space="preserve">chemical </w:t>
      </w:r>
      <w:r w:rsidR="002657CD" w:rsidRPr="00003860">
        <w:t xml:space="preserve">classes or </w:t>
      </w:r>
      <w:r w:rsidR="00EF6704" w:rsidRPr="00003860">
        <w:t>groups) w</w:t>
      </w:r>
      <w:r w:rsidRPr="00003860">
        <w:t xml:space="preserve">as applied to the evaluation of chemical and ecotoxicity data and </w:t>
      </w:r>
      <w:r w:rsidR="00897C79" w:rsidRPr="00003860">
        <w:t xml:space="preserve">in the </w:t>
      </w:r>
      <w:r w:rsidRPr="00003860">
        <w:t>Tier 1 qualitative ERA.</w:t>
      </w:r>
    </w:p>
    <w:p w14:paraId="5FBD0B2E" w14:textId="3CC0322D" w:rsidR="00A30F08" w:rsidRPr="0092014A" w:rsidRDefault="0092014A" w:rsidP="0080248F">
      <w:pPr>
        <w:pStyle w:val="Heading2"/>
      </w:pPr>
      <w:bookmarkStart w:id="177" w:name="_Toc2260825"/>
      <w:bookmarkStart w:id="178" w:name="_Toc33739780"/>
      <w:r w:rsidRPr="0092014A">
        <w:t>Laboratory-based leachate</w:t>
      </w:r>
      <w:r w:rsidR="00E47F78">
        <w:t xml:space="preserve"> and extraction </w:t>
      </w:r>
      <w:r w:rsidRPr="0092014A">
        <w:t xml:space="preserve">tests </w:t>
      </w:r>
      <w:bookmarkEnd w:id="177"/>
      <w:r w:rsidR="00E47F78">
        <w:t>o</w:t>
      </w:r>
      <w:r w:rsidR="00765CA1">
        <w:t>n</w:t>
      </w:r>
      <w:r w:rsidR="00E47F78">
        <w:t xml:space="preserve"> powdered rock samples from </w:t>
      </w:r>
      <w:r w:rsidR="00900A79">
        <w:t xml:space="preserve">the </w:t>
      </w:r>
      <w:r w:rsidR="00E47F78">
        <w:t>Isa GBA region – geogenic chemicals</w:t>
      </w:r>
      <w:bookmarkEnd w:id="178"/>
    </w:p>
    <w:p w14:paraId="357B24CC" w14:textId="36B83C4A" w:rsidR="00D03951" w:rsidRPr="0092014A" w:rsidRDefault="00D03951" w:rsidP="0080248F">
      <w:pPr>
        <w:pStyle w:val="Heading3"/>
        <w:rPr>
          <w:lang w:eastAsia="en-US"/>
        </w:rPr>
      </w:pPr>
      <w:bookmarkStart w:id="179" w:name="_Toc2242644"/>
      <w:bookmarkStart w:id="180" w:name="_Toc2260827"/>
      <w:bookmarkStart w:id="181" w:name="_Toc33739781"/>
      <w:r w:rsidRPr="0092014A">
        <w:rPr>
          <w:lang w:eastAsia="en-US"/>
        </w:rPr>
        <w:t>Methods</w:t>
      </w:r>
      <w:bookmarkEnd w:id="179"/>
      <w:bookmarkEnd w:id="180"/>
      <w:bookmarkEnd w:id="181"/>
    </w:p>
    <w:p w14:paraId="107FE9EB" w14:textId="60330683" w:rsidR="004321D5" w:rsidRPr="0092014A" w:rsidRDefault="00D03951" w:rsidP="0080248F">
      <w:pPr>
        <w:pStyle w:val="Heading4"/>
      </w:pPr>
      <w:bookmarkStart w:id="182" w:name="_Toc2242645"/>
      <w:bookmarkStart w:id="183" w:name="_Toc2260828"/>
      <w:r w:rsidRPr="0092014A">
        <w:t xml:space="preserve">Overview of </w:t>
      </w:r>
      <w:r w:rsidR="00071ABF" w:rsidRPr="0092014A">
        <w:t xml:space="preserve">the </w:t>
      </w:r>
      <w:r w:rsidRPr="0092014A">
        <w:t>experimental approach</w:t>
      </w:r>
      <w:bookmarkEnd w:id="182"/>
      <w:bookmarkEnd w:id="183"/>
    </w:p>
    <w:p w14:paraId="23F7C673" w14:textId="4EA3C5A1" w:rsidR="003A4BE2" w:rsidRDefault="00D91FA0" w:rsidP="008C15B9">
      <w:pPr>
        <w:pStyle w:val="BodyText"/>
        <w:rPr>
          <w:lang w:eastAsia="en-US"/>
        </w:rPr>
      </w:pPr>
      <w:r w:rsidRPr="00857314">
        <w:rPr>
          <w:lang w:eastAsia="en-US"/>
        </w:rPr>
        <w:t>Th</w:t>
      </w:r>
      <w:r>
        <w:rPr>
          <w:lang w:eastAsia="en-US"/>
        </w:rPr>
        <w:t>e study</w:t>
      </w:r>
      <w:r w:rsidRPr="00857314">
        <w:rPr>
          <w:lang w:eastAsia="en-US"/>
        </w:rPr>
        <w:t xml:space="preserve"> involved the </w:t>
      </w:r>
      <w:r>
        <w:rPr>
          <w:lang w:eastAsia="en-US"/>
        </w:rPr>
        <w:t>a</w:t>
      </w:r>
      <w:r w:rsidRPr="00857314">
        <w:rPr>
          <w:lang w:eastAsia="en-US"/>
        </w:rPr>
        <w:t xml:space="preserve">pplication of leach tests which were designed to assess the </w:t>
      </w:r>
      <w:r>
        <w:rPr>
          <w:lang w:eastAsia="en-US"/>
        </w:rPr>
        <w:t>mobilisation (</w:t>
      </w:r>
      <w:r w:rsidRPr="00857314">
        <w:rPr>
          <w:lang w:eastAsia="en-US"/>
        </w:rPr>
        <w:t>release</w:t>
      </w:r>
      <w:r>
        <w:rPr>
          <w:lang w:eastAsia="en-US"/>
        </w:rPr>
        <w:t xml:space="preserve">) </w:t>
      </w:r>
      <w:r w:rsidRPr="00857314">
        <w:rPr>
          <w:lang w:eastAsia="en-US"/>
        </w:rPr>
        <w:t xml:space="preserve">of geogenic </w:t>
      </w:r>
      <w:r w:rsidR="0092014A">
        <w:rPr>
          <w:lang w:eastAsia="en-US"/>
        </w:rPr>
        <w:t>chemicals (</w:t>
      </w:r>
      <w:r w:rsidR="00904BA8">
        <w:rPr>
          <w:lang w:eastAsia="en-US"/>
        </w:rPr>
        <w:t xml:space="preserve">compounds and </w:t>
      </w:r>
      <w:r w:rsidR="0092014A">
        <w:rPr>
          <w:lang w:eastAsia="en-US"/>
        </w:rPr>
        <w:t xml:space="preserve">elements) </w:t>
      </w:r>
      <w:r>
        <w:rPr>
          <w:lang w:eastAsia="en-US"/>
        </w:rPr>
        <w:t xml:space="preserve">due to </w:t>
      </w:r>
      <w:r w:rsidR="00FA2DC2">
        <w:rPr>
          <w:lang w:eastAsia="en-US"/>
        </w:rPr>
        <w:t xml:space="preserve">exposure to </w:t>
      </w:r>
      <w:r>
        <w:rPr>
          <w:lang w:eastAsia="en-US"/>
        </w:rPr>
        <w:t xml:space="preserve">hydraulic fracturing </w:t>
      </w:r>
      <w:r w:rsidR="00FA2DC2">
        <w:rPr>
          <w:lang w:eastAsia="en-US"/>
        </w:rPr>
        <w:t>fluid</w:t>
      </w:r>
      <w:r w:rsidR="00904BA8">
        <w:rPr>
          <w:lang w:eastAsia="en-US"/>
        </w:rPr>
        <w:t>s</w:t>
      </w:r>
      <w:r w:rsidR="00FA2DC2">
        <w:rPr>
          <w:lang w:eastAsia="en-US"/>
        </w:rPr>
        <w:t xml:space="preserve"> </w:t>
      </w:r>
      <w:r w:rsidR="0092014A">
        <w:rPr>
          <w:lang w:eastAsia="en-US"/>
        </w:rPr>
        <w:t>(HFF</w:t>
      </w:r>
      <w:r w:rsidR="00897C79">
        <w:rPr>
          <w:lang w:eastAsia="en-US"/>
        </w:rPr>
        <w:t>s</w:t>
      </w:r>
      <w:r w:rsidR="0092014A">
        <w:rPr>
          <w:lang w:eastAsia="en-US"/>
        </w:rPr>
        <w:t xml:space="preserve">). </w:t>
      </w:r>
      <w:r w:rsidR="008C15B9">
        <w:rPr>
          <w:lang w:eastAsia="en-US"/>
        </w:rPr>
        <w:t>The l</w:t>
      </w:r>
      <w:r w:rsidR="008C15B9" w:rsidRPr="00911B3E">
        <w:t>aboratory-based tests were designed to provide an upper-bound estimate of geogenic chemical mobilisation from target formations in the Isa GBA region</w:t>
      </w:r>
      <w:r w:rsidR="006B1798" w:rsidRPr="00911B3E">
        <w:t>;</w:t>
      </w:r>
      <w:r w:rsidR="008C15B9" w:rsidRPr="00911B3E">
        <w:t xml:space="preserve"> and intended to guide future field-based monitoring, management and treatment options. </w:t>
      </w:r>
    </w:p>
    <w:p w14:paraId="38845ACD" w14:textId="03A30AED" w:rsidR="00D91FA0" w:rsidRPr="00857314" w:rsidRDefault="00D91FA0" w:rsidP="00934F79">
      <w:pPr>
        <w:pStyle w:val="BodyText"/>
        <w:rPr>
          <w:lang w:eastAsia="en-US"/>
        </w:rPr>
      </w:pPr>
      <w:r w:rsidRPr="00857314">
        <w:rPr>
          <w:lang w:eastAsia="en-US"/>
        </w:rPr>
        <w:t xml:space="preserve">The </w:t>
      </w:r>
      <w:r>
        <w:rPr>
          <w:lang w:eastAsia="en-US"/>
        </w:rPr>
        <w:t xml:space="preserve">specific </w:t>
      </w:r>
      <w:r w:rsidRPr="00857314">
        <w:rPr>
          <w:lang w:eastAsia="en-US"/>
        </w:rPr>
        <w:t xml:space="preserve">aims </w:t>
      </w:r>
      <w:r w:rsidR="00816E77">
        <w:rPr>
          <w:lang w:eastAsia="en-US"/>
        </w:rPr>
        <w:t xml:space="preserve">of the study were </w:t>
      </w:r>
      <w:r w:rsidR="00AD1A45">
        <w:rPr>
          <w:lang w:eastAsia="en-US"/>
        </w:rPr>
        <w:t>to</w:t>
      </w:r>
      <w:r w:rsidRPr="00857314">
        <w:rPr>
          <w:lang w:eastAsia="en-US"/>
        </w:rPr>
        <w:t>:</w:t>
      </w:r>
    </w:p>
    <w:p w14:paraId="2D4676B9" w14:textId="40FA025A" w:rsidR="006B1798" w:rsidRPr="00003860" w:rsidRDefault="00BF6D99" w:rsidP="00003860">
      <w:pPr>
        <w:pStyle w:val="ListBullet"/>
      </w:pPr>
      <w:r w:rsidRPr="00003860">
        <w:t>a</w:t>
      </w:r>
      <w:r w:rsidR="00D91FA0" w:rsidRPr="00003860">
        <w:t xml:space="preserve">pply laboratory </w:t>
      </w:r>
      <w:r w:rsidR="00D870C5" w:rsidRPr="00003860">
        <w:t xml:space="preserve">batch </w:t>
      </w:r>
      <w:r w:rsidR="00D91FA0" w:rsidRPr="00003860">
        <w:t xml:space="preserve">leach </w:t>
      </w:r>
      <w:r w:rsidR="00D37AAE" w:rsidRPr="00003860">
        <w:t xml:space="preserve">and extraction </w:t>
      </w:r>
      <w:r w:rsidR="00D91FA0" w:rsidRPr="00003860">
        <w:t xml:space="preserve">tests that allow the chemical screening of geogenic </w:t>
      </w:r>
      <w:r w:rsidR="009D13F8" w:rsidRPr="00003860">
        <w:t>chemicals (c</w:t>
      </w:r>
      <w:r w:rsidR="00352A88" w:rsidRPr="00003860">
        <w:t xml:space="preserve">ompounds </w:t>
      </w:r>
      <w:r w:rsidR="00D870C5" w:rsidRPr="00003860">
        <w:t xml:space="preserve">and </w:t>
      </w:r>
      <w:r w:rsidR="00D91FA0" w:rsidRPr="00003860">
        <w:t>elements</w:t>
      </w:r>
      <w:r w:rsidR="009D13F8" w:rsidRPr="00003860">
        <w:t xml:space="preserve">) </w:t>
      </w:r>
      <w:r w:rsidR="00D91FA0" w:rsidRPr="00003860">
        <w:t xml:space="preserve">mobilised from </w:t>
      </w:r>
      <w:r w:rsidR="0058416C" w:rsidRPr="00003860">
        <w:t>t</w:t>
      </w:r>
      <w:r w:rsidR="00394296" w:rsidRPr="00003860">
        <w:t xml:space="preserve">arget </w:t>
      </w:r>
      <w:r w:rsidR="002B7C81" w:rsidRPr="00003860">
        <w:t xml:space="preserve">formations for shale gas development in the Isa GBA region </w:t>
      </w:r>
      <w:r w:rsidR="00D91FA0" w:rsidRPr="00003860">
        <w:t>during hydraulic fracturing</w:t>
      </w:r>
    </w:p>
    <w:p w14:paraId="2DECE320" w14:textId="22862FE3" w:rsidR="00D91FA0" w:rsidRPr="00003860" w:rsidRDefault="00BF6D99" w:rsidP="00003860">
      <w:pPr>
        <w:pStyle w:val="ListBullet"/>
      </w:pPr>
      <w:r w:rsidRPr="00003860">
        <w:t>i</w:t>
      </w:r>
      <w:r w:rsidR="00D91FA0" w:rsidRPr="00003860">
        <w:t xml:space="preserve">dentify potential inorganic and organic </w:t>
      </w:r>
      <w:r w:rsidR="00726BAB" w:rsidRPr="00003860">
        <w:t xml:space="preserve">chemicals </w:t>
      </w:r>
      <w:r w:rsidR="00D91FA0" w:rsidRPr="00003860">
        <w:t xml:space="preserve">that </w:t>
      </w:r>
      <w:r w:rsidR="0092014A" w:rsidRPr="00003860">
        <w:t xml:space="preserve">could be </w:t>
      </w:r>
      <w:r w:rsidR="00D91FA0" w:rsidRPr="00003860">
        <w:t>mobilised</w:t>
      </w:r>
      <w:r w:rsidR="004D1368" w:rsidRPr="00003860">
        <w:t xml:space="preserve"> into solution</w:t>
      </w:r>
      <w:r w:rsidR="00D91FA0" w:rsidRPr="00003860">
        <w:t xml:space="preserve"> from</w:t>
      </w:r>
      <w:r w:rsidR="00FA2DC2" w:rsidRPr="00003860">
        <w:t xml:space="preserve"> </w:t>
      </w:r>
      <w:r w:rsidR="000F6B3D" w:rsidRPr="00003860">
        <w:t xml:space="preserve">powdered </w:t>
      </w:r>
      <w:r w:rsidR="00FA2DC2" w:rsidRPr="00003860">
        <w:t>rock</w:t>
      </w:r>
      <w:r w:rsidR="000F6B3D" w:rsidRPr="00003860">
        <w:t xml:space="preserve"> samples from f</w:t>
      </w:r>
      <w:r w:rsidR="00D91FA0" w:rsidRPr="00003860">
        <w:t>ormations</w:t>
      </w:r>
      <w:r w:rsidR="00FA2DC2" w:rsidRPr="00003860">
        <w:t xml:space="preserve"> </w:t>
      </w:r>
      <w:r w:rsidR="000F6B3D" w:rsidRPr="00003860">
        <w:t>in</w:t>
      </w:r>
      <w:r w:rsidR="00903AEF" w:rsidRPr="00003860">
        <w:t xml:space="preserve"> the </w:t>
      </w:r>
      <w:r w:rsidR="000F6B3D" w:rsidRPr="00003860">
        <w:t xml:space="preserve">Isa </w:t>
      </w:r>
      <w:r w:rsidR="00903AEF" w:rsidRPr="00003860">
        <w:t xml:space="preserve">GBA region </w:t>
      </w:r>
      <w:r w:rsidR="00FA2DC2" w:rsidRPr="00003860">
        <w:t>to guide future field</w:t>
      </w:r>
      <w:r w:rsidR="00897C79" w:rsidRPr="00003860">
        <w:t>-</w:t>
      </w:r>
      <w:r w:rsidR="00FA2DC2" w:rsidRPr="00003860">
        <w:t>based monitoring</w:t>
      </w:r>
      <w:r w:rsidR="0092014A" w:rsidRPr="00003860">
        <w:t>, management, and treatment options</w:t>
      </w:r>
      <w:r w:rsidR="00D91FA0" w:rsidRPr="00003860">
        <w:t>.</w:t>
      </w:r>
    </w:p>
    <w:p w14:paraId="43A6FA42" w14:textId="72AC0560" w:rsidR="0092014A" w:rsidRDefault="0092014A" w:rsidP="003A4BE2">
      <w:pPr>
        <w:pStyle w:val="BodyText"/>
        <w:rPr>
          <w:lang w:eastAsia="en-US"/>
        </w:rPr>
      </w:pPr>
      <w:r w:rsidRPr="0092014A">
        <w:rPr>
          <w:lang w:eastAsia="en-US"/>
        </w:rPr>
        <w:t xml:space="preserve">The leach tests were based on previous investigations relating to coal seam gas extraction </w:t>
      </w:r>
      <w:r w:rsidRPr="0092014A">
        <w:rPr>
          <w:lang w:eastAsia="en-US"/>
        </w:rPr>
        <w:fldChar w:fldCharType="begin"/>
      </w:r>
      <w:r w:rsidR="00C30F6C">
        <w:rPr>
          <w:lang w:eastAsia="en-US"/>
        </w:rPr>
        <w:instrText xml:space="preserve"> ADDIN EN.CITE &lt;EndNote&gt;&lt;Cite&gt;&lt;Author&gt;Apte&lt;/Author&gt;&lt;Year&gt;2017&lt;/Year&gt;&lt;RecNum&gt;699&lt;/RecNum&gt;&lt;DisplayText&gt;(Apte et al., 2017)&lt;/DisplayText&gt;&lt;record&gt;&lt;rec-number&gt;699&lt;/rec-number&gt;&lt;foreign-keys&gt;&lt;key app="EN" db-id="t05vetvzgttdtfe5vr850sfc2ee00w0s0dv0" timestamp="1571122254" guid="e5c16cf1-f05f-485e-b848-6b12522b8f46"&gt;699&lt;/key&gt;&lt;/foreign-keys&gt;&lt;ref-type name="Report"&gt;27&lt;/ref-type&gt;&lt;contributors&gt;&lt;authors&gt;&lt;author&gt;Apte, S.C.,&lt;/author&gt;&lt;author&gt;Williams, M.,&lt;/author&gt;&lt;author&gt;Kookana, R.S.,&lt;/author&gt;&lt;author&gt;Batley, G.E.,&lt;/author&gt;&lt;author&gt;King, J.J.,&lt;/author&gt;&lt;author&gt;Jarolimek, C.V.,&lt;/author&gt;&lt;author&gt;Jung, R.F.&lt;/author&gt;&lt;/authors&gt;&lt;/contributors&gt;&lt;titles&gt;&lt;title&gt;Release of geogenic contaminants from Australian coal seams: experimental studies, Project report, report prepared by the Land &amp;amp; Water, Commonwealth Scientific and Industrial Research Organisation (CSIRO) as part of the National Assessment of Chemicals Associated with Coal Seam Gas Extraction in Australia, Commonwealth of Australia, Canberra.&lt;/title&gt;&lt;/titles&gt;&lt;dates&gt;&lt;year&gt;2017&lt;/year&gt;&lt;/dates&gt;&lt;urls&gt;&lt;related-urls&gt;&lt;url&gt;https://publications.csiro.au/rpr/download?pid=csiro:EP143463&amp;amp;dsid=DS1&lt;/url&gt;&lt;/related-urls&gt;&lt;/urls&gt;&lt;access-date&gt;17 December 2018&lt;/access-date&gt;&lt;/record&gt;&lt;/Cite&gt;&lt;/EndNote&gt;</w:instrText>
      </w:r>
      <w:r w:rsidRPr="0092014A">
        <w:rPr>
          <w:lang w:eastAsia="en-US"/>
        </w:rPr>
        <w:fldChar w:fldCharType="separate"/>
      </w:r>
      <w:r w:rsidRPr="0092014A">
        <w:rPr>
          <w:noProof/>
          <w:lang w:eastAsia="en-US"/>
        </w:rPr>
        <w:t>(Apte et al., 2017)</w:t>
      </w:r>
      <w:r w:rsidRPr="0092014A">
        <w:rPr>
          <w:lang w:eastAsia="en-US"/>
        </w:rPr>
        <w:fldChar w:fldCharType="end"/>
      </w:r>
      <w:r w:rsidRPr="0092014A">
        <w:rPr>
          <w:lang w:eastAsia="en-US"/>
        </w:rPr>
        <w:t>. The logic of this approach was that if geogenic chemicals were not detected during these laboratory batch tests (under upper</w:t>
      </w:r>
      <w:r w:rsidR="00903AEF">
        <w:rPr>
          <w:lang w:eastAsia="en-US"/>
        </w:rPr>
        <w:t>-b</w:t>
      </w:r>
      <w:r w:rsidRPr="0092014A">
        <w:rPr>
          <w:lang w:eastAsia="en-US"/>
        </w:rPr>
        <w:t xml:space="preserve">ound conditions), then they are unlikely to be detected in environmental samples. The leaching test solutions applied during this study are summarised in </w:t>
      </w:r>
      <w:r w:rsidR="00583E66">
        <w:rPr>
          <w:lang w:eastAsia="en-US"/>
        </w:rPr>
        <w:fldChar w:fldCharType="begin" w:fldLock="1"/>
      </w:r>
      <w:r w:rsidR="00583E66">
        <w:rPr>
          <w:lang w:eastAsia="en-US"/>
        </w:rPr>
        <w:instrText xml:space="preserve"> REF _Ref12538405 \h </w:instrText>
      </w:r>
      <w:r w:rsidR="003A4BE2">
        <w:rPr>
          <w:lang w:eastAsia="en-US"/>
        </w:rPr>
        <w:instrText xml:space="preserve"> \* MERGEFORMAT </w:instrText>
      </w:r>
      <w:r w:rsidR="00583E66">
        <w:rPr>
          <w:lang w:eastAsia="en-US"/>
        </w:rPr>
      </w:r>
      <w:r w:rsidR="00583E66">
        <w:rPr>
          <w:lang w:eastAsia="en-US"/>
        </w:rPr>
        <w:fldChar w:fldCharType="separate"/>
      </w:r>
      <w:r w:rsidR="00272635">
        <w:t xml:space="preserve">Table </w:t>
      </w:r>
      <w:r w:rsidR="00272635">
        <w:rPr>
          <w:noProof/>
        </w:rPr>
        <w:t>8</w:t>
      </w:r>
      <w:r w:rsidR="00583E66">
        <w:rPr>
          <w:lang w:eastAsia="en-US"/>
        </w:rPr>
        <w:fldChar w:fldCharType="end"/>
      </w:r>
      <w:r w:rsidRPr="0092014A">
        <w:rPr>
          <w:lang w:eastAsia="en-US"/>
        </w:rPr>
        <w:t xml:space="preserve">. </w:t>
      </w:r>
      <w:r w:rsidR="008C7364">
        <w:rPr>
          <w:lang w:eastAsia="en-US"/>
        </w:rPr>
        <w:t>Leachate t</w:t>
      </w:r>
      <w:r w:rsidRPr="0092014A">
        <w:rPr>
          <w:lang w:eastAsia="en-US"/>
        </w:rPr>
        <w:t>ests were conducted at 80</w:t>
      </w:r>
      <w:r w:rsidR="00BF6D99">
        <w:rPr>
          <w:lang w:eastAsia="en-US"/>
        </w:rPr>
        <w:t xml:space="preserve"> </w:t>
      </w:r>
      <w:r w:rsidR="00DC583B">
        <w:rPr>
          <w:rFonts w:cs="Calibri"/>
          <w:lang w:eastAsia="en-US"/>
        </w:rPr>
        <w:t>°</w:t>
      </w:r>
      <w:r w:rsidRPr="0092014A">
        <w:rPr>
          <w:lang w:eastAsia="en-US"/>
        </w:rPr>
        <w:t xml:space="preserve">C </w:t>
      </w:r>
      <w:r w:rsidR="00807F30">
        <w:rPr>
          <w:lang w:eastAsia="en-US"/>
        </w:rPr>
        <w:t xml:space="preserve">(inorganics) </w:t>
      </w:r>
      <w:r w:rsidRPr="0092014A">
        <w:rPr>
          <w:lang w:eastAsia="en-US"/>
        </w:rPr>
        <w:t>in order to examine elevated temperature conditions that could be present during hydraulic fracturing operations at deep shale gas operations (med</w:t>
      </w:r>
      <w:r w:rsidR="00BF6D99">
        <w:rPr>
          <w:lang w:eastAsia="en-US"/>
        </w:rPr>
        <w:t xml:space="preserve">ian aquifer temperature for 1000 to </w:t>
      </w:r>
      <w:r w:rsidRPr="0092014A">
        <w:rPr>
          <w:lang w:eastAsia="en-US"/>
        </w:rPr>
        <w:t xml:space="preserve">2500 m </w:t>
      </w:r>
      <w:r w:rsidR="00BF6D99">
        <w:rPr>
          <w:lang w:eastAsia="en-US"/>
        </w:rPr>
        <w:t xml:space="preserve">deep </w:t>
      </w:r>
      <w:r w:rsidRPr="0092014A">
        <w:rPr>
          <w:lang w:eastAsia="en-US"/>
        </w:rPr>
        <w:t>drillhole</w:t>
      </w:r>
      <w:r w:rsidR="00BF6D99">
        <w:rPr>
          <w:lang w:eastAsia="en-US"/>
        </w:rPr>
        <w:t xml:space="preserve"> at</w:t>
      </w:r>
      <w:r w:rsidRPr="0092014A">
        <w:rPr>
          <w:lang w:eastAsia="en-US"/>
        </w:rPr>
        <w:t xml:space="preserve"> </w:t>
      </w:r>
      <w:r w:rsidR="00BF6D99">
        <w:rPr>
          <w:lang w:eastAsia="en-US"/>
        </w:rPr>
        <w:t>approximately</w:t>
      </w:r>
      <w:r w:rsidRPr="0092014A">
        <w:rPr>
          <w:lang w:eastAsia="en-US"/>
        </w:rPr>
        <w:t xml:space="preserve"> 80</w:t>
      </w:r>
      <w:r w:rsidR="00DC583B">
        <w:rPr>
          <w:lang w:eastAsia="en-US"/>
        </w:rPr>
        <w:t xml:space="preserve"> </w:t>
      </w:r>
      <w:r w:rsidR="00DC583B">
        <w:rPr>
          <w:rFonts w:cs="Calibri"/>
          <w:lang w:eastAsia="en-US"/>
        </w:rPr>
        <w:t>°</w:t>
      </w:r>
      <w:r w:rsidRPr="0092014A">
        <w:rPr>
          <w:lang w:eastAsia="en-US"/>
        </w:rPr>
        <w:t>C; after removal of unknown, uncorrected, and unidentified data and methodologies in the dataset). Exploratory studies were also conducted on the effect of pressure (</w:t>
      </w:r>
      <w:r w:rsidR="00807F30">
        <w:rPr>
          <w:lang w:eastAsia="en-US"/>
        </w:rPr>
        <w:t xml:space="preserve">inorganics) </w:t>
      </w:r>
      <w:r w:rsidRPr="0092014A">
        <w:rPr>
          <w:lang w:eastAsia="en-US"/>
        </w:rPr>
        <w:t xml:space="preserve">that </w:t>
      </w:r>
      <w:r w:rsidR="00A406EB">
        <w:rPr>
          <w:lang w:eastAsia="en-US"/>
        </w:rPr>
        <w:t xml:space="preserve">would </w:t>
      </w:r>
      <w:r w:rsidR="00807F30">
        <w:rPr>
          <w:lang w:eastAsia="en-US"/>
        </w:rPr>
        <w:t>b</w:t>
      </w:r>
      <w:r w:rsidRPr="0092014A">
        <w:rPr>
          <w:lang w:eastAsia="en-US"/>
        </w:rPr>
        <w:t>e present in wells of shale gas operations on geogenic chemical (element) mobilisation into solution from powdered rock samples.</w:t>
      </w:r>
    </w:p>
    <w:p w14:paraId="5744E33D" w14:textId="01A9AAA4" w:rsidR="00904BA8" w:rsidRPr="00177FD1" w:rsidRDefault="004A17B2" w:rsidP="00003860">
      <w:pPr>
        <w:pStyle w:val="Caption"/>
        <w:keepLines/>
      </w:pPr>
      <w:bookmarkStart w:id="184" w:name="_Ref12538405"/>
      <w:bookmarkStart w:id="185" w:name="_Toc26778452"/>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8</w:t>
      </w:r>
      <w:r w:rsidR="00FB7F09">
        <w:rPr>
          <w:noProof/>
        </w:rPr>
        <w:fldChar w:fldCharType="end"/>
      </w:r>
      <w:bookmarkEnd w:id="184"/>
      <w:r w:rsidR="00904BA8" w:rsidRPr="00177FD1">
        <w:t xml:space="preserve"> Composition of the leach</w:t>
      </w:r>
      <w:r w:rsidR="00904BA8">
        <w:t xml:space="preserve"> and extraction</w:t>
      </w:r>
      <w:r w:rsidR="00904BA8" w:rsidRPr="00177FD1">
        <w:t xml:space="preserve"> solutions used in the geogenic </w:t>
      </w:r>
      <w:r w:rsidR="00904BA8">
        <w:t xml:space="preserve">chemical </w:t>
      </w:r>
      <w:r w:rsidR="00904BA8" w:rsidRPr="00177FD1">
        <w:t>studies</w:t>
      </w:r>
      <w:bookmarkEnd w:id="185"/>
    </w:p>
    <w:tbl>
      <w:tblPr>
        <w:tblStyle w:val="TableBAHeaderRow5"/>
        <w:tblW w:w="5000" w:type="pct"/>
        <w:tblLayout w:type="fixed"/>
        <w:tblLook w:val="04A0" w:firstRow="1" w:lastRow="0" w:firstColumn="1" w:lastColumn="0" w:noHBand="0" w:noVBand="1"/>
      </w:tblPr>
      <w:tblGrid>
        <w:gridCol w:w="2619"/>
        <w:gridCol w:w="2568"/>
        <w:gridCol w:w="2552"/>
        <w:gridCol w:w="1899"/>
      </w:tblGrid>
      <w:tr w:rsidR="00904BA8" w:rsidRPr="004321D5" w14:paraId="6A191A80" w14:textId="77777777" w:rsidTr="00BA2602">
        <w:trPr>
          <w:cnfStyle w:val="100000000000" w:firstRow="1" w:lastRow="0" w:firstColumn="0" w:lastColumn="0" w:oddVBand="0" w:evenVBand="0" w:oddHBand="0" w:evenHBand="0" w:firstRowFirstColumn="0" w:firstRowLastColumn="0" w:lastRowFirstColumn="0" w:lastRowLastColumn="0"/>
          <w:trHeight w:val="630"/>
          <w:tblHeader/>
        </w:trPr>
        <w:tc>
          <w:tcPr>
            <w:tcW w:w="1359" w:type="pct"/>
            <w:noWrap/>
            <w:hideMark/>
          </w:tcPr>
          <w:p w14:paraId="08CE8EC7" w14:textId="77777777" w:rsidR="00904BA8" w:rsidRPr="004321D5" w:rsidRDefault="00904BA8" w:rsidP="00003860">
            <w:pPr>
              <w:pStyle w:val="TableText"/>
              <w:keepNext/>
              <w:keepLines/>
            </w:pPr>
            <w:r w:rsidRPr="2216BCD3">
              <w:t>Leach solution</w:t>
            </w:r>
          </w:p>
        </w:tc>
        <w:tc>
          <w:tcPr>
            <w:tcW w:w="1332" w:type="pct"/>
          </w:tcPr>
          <w:p w14:paraId="7748262E" w14:textId="77777777" w:rsidR="00904BA8" w:rsidRPr="004321D5" w:rsidRDefault="00904BA8" w:rsidP="00003860">
            <w:pPr>
              <w:pStyle w:val="TableText"/>
              <w:keepNext/>
              <w:keepLines/>
            </w:pPr>
            <w:r w:rsidRPr="2216BCD3">
              <w:t>Components</w:t>
            </w:r>
          </w:p>
        </w:tc>
        <w:tc>
          <w:tcPr>
            <w:tcW w:w="1324" w:type="pct"/>
          </w:tcPr>
          <w:p w14:paraId="25EDB444" w14:textId="77777777" w:rsidR="00904BA8" w:rsidRPr="004321D5" w:rsidRDefault="00904BA8" w:rsidP="00003860">
            <w:pPr>
              <w:pStyle w:val="TableText"/>
              <w:keepNext/>
              <w:keepLines/>
            </w:pPr>
            <w:r w:rsidRPr="2216BCD3">
              <w:t>Leach test conditions</w:t>
            </w:r>
          </w:p>
        </w:tc>
        <w:tc>
          <w:tcPr>
            <w:tcW w:w="985" w:type="pct"/>
          </w:tcPr>
          <w:p w14:paraId="2B294A6E" w14:textId="77777777" w:rsidR="00904BA8" w:rsidRPr="004321D5" w:rsidRDefault="00904BA8" w:rsidP="00003860">
            <w:pPr>
              <w:pStyle w:val="TableText"/>
              <w:keepNext/>
              <w:keepLines/>
            </w:pPr>
            <w:r w:rsidRPr="2216BCD3">
              <w:t>Substances analysed</w:t>
            </w:r>
          </w:p>
        </w:tc>
      </w:tr>
      <w:tr w:rsidR="00904BA8" w:rsidRPr="004321D5" w14:paraId="01D7D93F" w14:textId="77777777" w:rsidTr="00BA2602">
        <w:trPr>
          <w:cnfStyle w:val="000000100000" w:firstRow="0" w:lastRow="0" w:firstColumn="0" w:lastColumn="0" w:oddVBand="0" w:evenVBand="0" w:oddHBand="1" w:evenHBand="0" w:firstRowFirstColumn="0" w:firstRowLastColumn="0" w:lastRowFirstColumn="0" w:lastRowLastColumn="0"/>
          <w:trHeight w:val="573"/>
        </w:trPr>
        <w:tc>
          <w:tcPr>
            <w:tcW w:w="1359" w:type="pct"/>
            <w:noWrap/>
            <w:hideMark/>
          </w:tcPr>
          <w:p w14:paraId="601A97B6" w14:textId="77777777" w:rsidR="00904BA8" w:rsidRPr="004321D5" w:rsidRDefault="00904BA8" w:rsidP="00003860">
            <w:pPr>
              <w:pStyle w:val="TableText"/>
              <w:keepNext/>
              <w:keepLines/>
            </w:pPr>
            <w:r w:rsidRPr="004321D5">
              <w:t>Dilute hydrochloric acid</w:t>
            </w:r>
            <w:r>
              <w:t xml:space="preserve"> (HCl)</w:t>
            </w:r>
          </w:p>
        </w:tc>
        <w:tc>
          <w:tcPr>
            <w:tcW w:w="1332" w:type="pct"/>
          </w:tcPr>
          <w:p w14:paraId="773AFA94" w14:textId="77777777" w:rsidR="00904BA8" w:rsidRPr="004321D5" w:rsidRDefault="00904BA8" w:rsidP="00003860">
            <w:pPr>
              <w:pStyle w:val="TableText"/>
              <w:keepNext/>
              <w:keepLines/>
            </w:pPr>
            <w:r w:rsidRPr="004321D5">
              <w:t xml:space="preserve">1 M </w:t>
            </w:r>
            <w:r>
              <w:t>HCl</w:t>
            </w:r>
            <w:r w:rsidRPr="004321D5">
              <w:t xml:space="preserve"> </w:t>
            </w:r>
          </w:p>
        </w:tc>
        <w:tc>
          <w:tcPr>
            <w:tcW w:w="1324" w:type="pct"/>
          </w:tcPr>
          <w:p w14:paraId="2CABFB53" w14:textId="484962A5" w:rsidR="00904BA8" w:rsidRPr="004321D5" w:rsidRDefault="00904BA8" w:rsidP="00003860">
            <w:pPr>
              <w:pStyle w:val="TableText"/>
              <w:keepNext/>
              <w:keepLines/>
            </w:pPr>
            <w:r w:rsidRPr="004321D5">
              <w:t>80</w:t>
            </w:r>
            <w:r>
              <w:t xml:space="preserve"> </w:t>
            </w:r>
            <w:r w:rsidRPr="004321D5">
              <w:t xml:space="preserve">°C, </w:t>
            </w:r>
            <w:r>
              <w:t>17</w:t>
            </w:r>
            <w:r w:rsidR="00324949">
              <w:t xml:space="preserve"> </w:t>
            </w:r>
            <w:r>
              <w:t>h</w:t>
            </w:r>
            <w:r w:rsidR="00BE677A">
              <w:t>r</w:t>
            </w:r>
            <w:r>
              <w:t xml:space="preserve">, </w:t>
            </w:r>
            <w:r w:rsidRPr="004321D5">
              <w:t>atmospheric pressure</w:t>
            </w:r>
          </w:p>
        </w:tc>
        <w:tc>
          <w:tcPr>
            <w:tcW w:w="985" w:type="pct"/>
          </w:tcPr>
          <w:p w14:paraId="5CD566DB" w14:textId="77777777" w:rsidR="00904BA8" w:rsidRPr="004321D5" w:rsidRDefault="00904BA8" w:rsidP="00003860">
            <w:pPr>
              <w:pStyle w:val="TableText"/>
              <w:keepNext/>
              <w:keepLines/>
            </w:pPr>
            <w:r>
              <w:t>Elements</w:t>
            </w:r>
            <w:r w:rsidRPr="004321D5">
              <w:t xml:space="preserve">, inorganics </w:t>
            </w:r>
          </w:p>
        </w:tc>
      </w:tr>
      <w:tr w:rsidR="00904BA8" w:rsidRPr="004321D5" w14:paraId="047F12FA" w14:textId="77777777" w:rsidTr="00BA2602">
        <w:trPr>
          <w:cnfStyle w:val="000000010000" w:firstRow="0" w:lastRow="0" w:firstColumn="0" w:lastColumn="0" w:oddVBand="0" w:evenVBand="0" w:oddHBand="0" w:evenHBand="1" w:firstRowFirstColumn="0" w:firstRowLastColumn="0" w:lastRowFirstColumn="0" w:lastRowLastColumn="0"/>
          <w:trHeight w:val="600"/>
        </w:trPr>
        <w:tc>
          <w:tcPr>
            <w:tcW w:w="1359" w:type="pct"/>
            <w:noWrap/>
            <w:hideMark/>
          </w:tcPr>
          <w:p w14:paraId="50B5F8C3" w14:textId="77777777" w:rsidR="00904BA8" w:rsidRPr="004321D5" w:rsidRDefault="00904BA8" w:rsidP="00003860">
            <w:pPr>
              <w:pStyle w:val="TableText"/>
              <w:keepNext/>
              <w:keepLines/>
            </w:pPr>
            <w:r w:rsidRPr="004321D5">
              <w:t>Synthetic groundwater (SGW)</w:t>
            </w:r>
          </w:p>
        </w:tc>
        <w:tc>
          <w:tcPr>
            <w:tcW w:w="1332" w:type="pct"/>
          </w:tcPr>
          <w:p w14:paraId="7015377E" w14:textId="77777777" w:rsidR="00904BA8" w:rsidRDefault="00904BA8" w:rsidP="00003860">
            <w:pPr>
              <w:pStyle w:val="TableText"/>
              <w:keepNext/>
              <w:keepLines/>
            </w:pPr>
            <w:r w:rsidRPr="004321D5">
              <w:t>750 mg/L sodium chloride</w:t>
            </w:r>
          </w:p>
          <w:p w14:paraId="78FEC7C5" w14:textId="77777777" w:rsidR="00904BA8" w:rsidRPr="004321D5" w:rsidRDefault="00904BA8" w:rsidP="00003860">
            <w:pPr>
              <w:pStyle w:val="TableText"/>
              <w:keepNext/>
              <w:keepLines/>
            </w:pPr>
            <w:r w:rsidRPr="004321D5">
              <w:t>750 mg/L sodium bicarbonate</w:t>
            </w:r>
          </w:p>
        </w:tc>
        <w:tc>
          <w:tcPr>
            <w:tcW w:w="1324" w:type="pct"/>
          </w:tcPr>
          <w:p w14:paraId="6142B917" w14:textId="1180B2E0" w:rsidR="00904BA8" w:rsidRPr="004321D5" w:rsidRDefault="00904BA8" w:rsidP="00003860">
            <w:pPr>
              <w:pStyle w:val="TableText"/>
              <w:keepNext/>
              <w:keepLines/>
            </w:pPr>
            <w:r w:rsidRPr="004321D5">
              <w:t>80</w:t>
            </w:r>
            <w:r>
              <w:t xml:space="preserve"> </w:t>
            </w:r>
            <w:r w:rsidRPr="004321D5">
              <w:t xml:space="preserve">°C, </w:t>
            </w:r>
            <w:r>
              <w:t>17 h</w:t>
            </w:r>
            <w:r w:rsidR="00BE677A">
              <w:t>r</w:t>
            </w:r>
            <w:r>
              <w:t xml:space="preserve">, </w:t>
            </w:r>
            <w:r w:rsidRPr="004321D5">
              <w:t xml:space="preserve">atmospheric pressure </w:t>
            </w:r>
          </w:p>
        </w:tc>
        <w:tc>
          <w:tcPr>
            <w:tcW w:w="985" w:type="pct"/>
          </w:tcPr>
          <w:p w14:paraId="57C3902E" w14:textId="77777777" w:rsidR="00904BA8" w:rsidRPr="004321D5" w:rsidRDefault="00904BA8" w:rsidP="00003860">
            <w:pPr>
              <w:pStyle w:val="TableText"/>
              <w:keepNext/>
              <w:keepLines/>
            </w:pPr>
            <w:r>
              <w:t>Elements</w:t>
            </w:r>
            <w:r w:rsidRPr="004321D5">
              <w:t xml:space="preserve">, inorganics </w:t>
            </w:r>
          </w:p>
        </w:tc>
      </w:tr>
      <w:tr w:rsidR="00904BA8" w:rsidRPr="004321D5" w14:paraId="21174D21" w14:textId="77777777" w:rsidTr="00BA2602">
        <w:trPr>
          <w:cnfStyle w:val="000000100000" w:firstRow="0" w:lastRow="0" w:firstColumn="0" w:lastColumn="0" w:oddVBand="0" w:evenVBand="0" w:oddHBand="1" w:evenHBand="0" w:firstRowFirstColumn="0" w:firstRowLastColumn="0" w:lastRowFirstColumn="0" w:lastRowLastColumn="0"/>
          <w:trHeight w:val="523"/>
        </w:trPr>
        <w:tc>
          <w:tcPr>
            <w:tcW w:w="1359" w:type="pct"/>
            <w:noWrap/>
            <w:hideMark/>
          </w:tcPr>
          <w:p w14:paraId="1A07A144" w14:textId="77777777" w:rsidR="00904BA8" w:rsidRPr="004321D5" w:rsidRDefault="00904BA8" w:rsidP="00003860">
            <w:pPr>
              <w:pStyle w:val="TableText"/>
              <w:keepNext/>
              <w:keepLines/>
            </w:pPr>
            <w:r w:rsidRPr="004321D5">
              <w:t>Hydraulic fracturing fluid</w:t>
            </w:r>
            <w:r>
              <w:t xml:space="preserve"> (HFF)</w:t>
            </w:r>
          </w:p>
        </w:tc>
        <w:tc>
          <w:tcPr>
            <w:tcW w:w="1332" w:type="pct"/>
          </w:tcPr>
          <w:p w14:paraId="31C27A22" w14:textId="1ACFFE22" w:rsidR="00904BA8" w:rsidRPr="004321D5" w:rsidRDefault="00904BA8" w:rsidP="00003860">
            <w:pPr>
              <w:pStyle w:val="TableText"/>
              <w:keepNext/>
              <w:keepLines/>
            </w:pPr>
            <w:r w:rsidRPr="004321D5">
              <w:t xml:space="preserve">See </w:t>
            </w:r>
            <w:r w:rsidR="00583E66">
              <w:fldChar w:fldCharType="begin" w:fldLock="1"/>
            </w:r>
            <w:r w:rsidR="00583E66">
              <w:instrText xml:space="preserve"> REF _Ref12538497 \h </w:instrText>
            </w:r>
            <w:r w:rsidR="00583E66">
              <w:fldChar w:fldCharType="separate"/>
            </w:r>
            <w:r w:rsidR="00272635">
              <w:t xml:space="preserve">Table </w:t>
            </w:r>
            <w:r w:rsidR="00272635">
              <w:rPr>
                <w:noProof/>
              </w:rPr>
              <w:t>11</w:t>
            </w:r>
            <w:r w:rsidR="00583E66">
              <w:fldChar w:fldCharType="end"/>
            </w:r>
          </w:p>
        </w:tc>
        <w:tc>
          <w:tcPr>
            <w:tcW w:w="1324" w:type="pct"/>
          </w:tcPr>
          <w:p w14:paraId="0CD42852" w14:textId="7277D56E" w:rsidR="00904BA8" w:rsidRDefault="00904BA8" w:rsidP="00003860">
            <w:pPr>
              <w:pStyle w:val="TableText"/>
              <w:keepNext/>
              <w:keepLines/>
            </w:pPr>
            <w:r w:rsidRPr="004321D5">
              <w:t>80</w:t>
            </w:r>
            <w:r>
              <w:t xml:space="preserve"> </w:t>
            </w:r>
            <w:r w:rsidRPr="004321D5">
              <w:t>°C,</w:t>
            </w:r>
            <w:r>
              <w:t xml:space="preserve"> 17 h</w:t>
            </w:r>
            <w:r w:rsidR="00BE677A">
              <w:t>r</w:t>
            </w:r>
            <w:r>
              <w:t xml:space="preserve">, </w:t>
            </w:r>
          </w:p>
          <w:p w14:paraId="421B8D95" w14:textId="66DCF51D" w:rsidR="00904BA8" w:rsidRPr="004321D5" w:rsidRDefault="00904BA8" w:rsidP="00003860">
            <w:pPr>
              <w:pStyle w:val="TableText"/>
              <w:keepNext/>
              <w:keepLines/>
            </w:pPr>
            <w:r w:rsidRPr="004321D5">
              <w:t>1</w:t>
            </w:r>
            <w:r>
              <w:t xml:space="preserve">00 </w:t>
            </w:r>
            <w:r w:rsidR="00A406EB">
              <w:t>KPa</w:t>
            </w:r>
            <w:r w:rsidR="00897C79">
              <w:t xml:space="preserve"> </w:t>
            </w:r>
            <w:r>
              <w:t>and 18</w:t>
            </w:r>
            <w:r w:rsidR="004F6816">
              <w:t>,</w:t>
            </w:r>
            <w:r>
              <w:t>400</w:t>
            </w:r>
            <w:r w:rsidRPr="004321D5">
              <w:t xml:space="preserve"> </w:t>
            </w:r>
            <w:r>
              <w:t>KPa</w:t>
            </w:r>
          </w:p>
        </w:tc>
        <w:tc>
          <w:tcPr>
            <w:tcW w:w="985" w:type="pct"/>
          </w:tcPr>
          <w:p w14:paraId="36136505" w14:textId="77777777" w:rsidR="00904BA8" w:rsidRPr="004321D5" w:rsidRDefault="00904BA8" w:rsidP="00003860">
            <w:pPr>
              <w:pStyle w:val="TableText"/>
              <w:keepNext/>
              <w:keepLines/>
            </w:pPr>
            <w:r>
              <w:t>Elements</w:t>
            </w:r>
            <w:r w:rsidRPr="004321D5">
              <w:t>, inorganics</w:t>
            </w:r>
          </w:p>
        </w:tc>
      </w:tr>
      <w:tr w:rsidR="00904BA8" w:rsidRPr="004321D5" w14:paraId="5AB6AEC0" w14:textId="77777777" w:rsidTr="00BA2602">
        <w:trPr>
          <w:cnfStyle w:val="000000010000" w:firstRow="0" w:lastRow="0" w:firstColumn="0" w:lastColumn="0" w:oddVBand="0" w:evenVBand="0" w:oddHBand="0" w:evenHBand="1" w:firstRowFirstColumn="0" w:firstRowLastColumn="0" w:lastRowFirstColumn="0" w:lastRowLastColumn="0"/>
          <w:trHeight w:val="604"/>
        </w:trPr>
        <w:tc>
          <w:tcPr>
            <w:tcW w:w="1359" w:type="pct"/>
            <w:noWrap/>
            <w:hideMark/>
          </w:tcPr>
          <w:p w14:paraId="15F6BC70" w14:textId="77777777" w:rsidR="00904BA8" w:rsidRPr="004321D5" w:rsidRDefault="00904BA8" w:rsidP="00003860">
            <w:pPr>
              <w:pStyle w:val="TableText"/>
              <w:keepNext/>
              <w:keepLines/>
            </w:pPr>
            <w:r w:rsidRPr="004321D5">
              <w:t>Organic solvents</w:t>
            </w:r>
          </w:p>
        </w:tc>
        <w:tc>
          <w:tcPr>
            <w:tcW w:w="1332" w:type="pct"/>
          </w:tcPr>
          <w:p w14:paraId="35A7D92C" w14:textId="77777777" w:rsidR="00904BA8" w:rsidRDefault="00904BA8" w:rsidP="00003860">
            <w:pPr>
              <w:pStyle w:val="TableText"/>
              <w:keepNext/>
              <w:keepLines/>
            </w:pPr>
            <w:r w:rsidRPr="004321D5">
              <w:t>Methanol: acetone:</w:t>
            </w:r>
          </w:p>
          <w:p w14:paraId="03434794" w14:textId="77777777" w:rsidR="00904BA8" w:rsidRPr="004321D5" w:rsidRDefault="00904BA8" w:rsidP="00003860">
            <w:pPr>
              <w:pStyle w:val="TableText"/>
              <w:keepNext/>
              <w:keepLines/>
            </w:pPr>
            <w:r w:rsidRPr="004321D5">
              <w:t xml:space="preserve">dichloromethane (1:2.5:2.5) </w:t>
            </w:r>
          </w:p>
        </w:tc>
        <w:tc>
          <w:tcPr>
            <w:tcW w:w="1324" w:type="pct"/>
          </w:tcPr>
          <w:p w14:paraId="471D9D08" w14:textId="403C97CB" w:rsidR="00904BA8" w:rsidRPr="004321D5" w:rsidRDefault="00904BA8" w:rsidP="00003860">
            <w:pPr>
              <w:pStyle w:val="TableText"/>
              <w:keepNext/>
              <w:keepLines/>
            </w:pPr>
            <w:r>
              <w:t>10</w:t>
            </w:r>
            <w:r w:rsidRPr="004321D5">
              <w:t>0</w:t>
            </w:r>
            <w:r>
              <w:t xml:space="preserve"> </w:t>
            </w:r>
            <w:r w:rsidRPr="004321D5">
              <w:t>°C</w:t>
            </w:r>
            <w:r>
              <w:t>, 10</w:t>
            </w:r>
            <w:r w:rsidR="004F6816">
              <w:t>,</w:t>
            </w:r>
            <w:r>
              <w:t xml:space="preserve">000 KPa </w:t>
            </w:r>
          </w:p>
        </w:tc>
        <w:tc>
          <w:tcPr>
            <w:tcW w:w="985" w:type="pct"/>
          </w:tcPr>
          <w:p w14:paraId="561E1273" w14:textId="77777777" w:rsidR="00904BA8" w:rsidRPr="004321D5" w:rsidRDefault="00904BA8" w:rsidP="00003860">
            <w:pPr>
              <w:pStyle w:val="TableText"/>
              <w:keepNext/>
              <w:keepLines/>
            </w:pPr>
            <w:r w:rsidRPr="004321D5">
              <w:t xml:space="preserve">Organics </w:t>
            </w:r>
          </w:p>
        </w:tc>
      </w:tr>
    </w:tbl>
    <w:p w14:paraId="77DB9CA0" w14:textId="1CCDBF4A" w:rsidR="0092014A" w:rsidRPr="00E56023" w:rsidRDefault="0092014A" w:rsidP="003A4BE2">
      <w:pPr>
        <w:pStyle w:val="BodyText"/>
      </w:pPr>
      <w:r w:rsidRPr="00E56023">
        <w:t>As previously stated, t</w:t>
      </w:r>
      <w:r w:rsidRPr="0092014A">
        <w:rPr>
          <w:lang w:val="en-US" w:eastAsia="ja-JP"/>
        </w:rPr>
        <w:t xml:space="preserve">he composition and concentration of geogenic chemicals in flowback and produced waters will depend on many factors including: (i) geology and mineralogy of formations; (ii) surface area of the fracture network exposed to </w:t>
      </w:r>
      <w:r w:rsidR="00897C79">
        <w:rPr>
          <w:lang w:val="en-US" w:eastAsia="ja-JP"/>
        </w:rPr>
        <w:t>HFFs</w:t>
      </w:r>
      <w:r w:rsidRPr="0092014A">
        <w:rPr>
          <w:lang w:val="en-US" w:eastAsia="ja-JP"/>
        </w:rPr>
        <w:t xml:space="preserve">; (iii) composition and concentration of chemicals used in hydraulic fracturing; (iv) residence time of </w:t>
      </w:r>
      <w:r w:rsidR="00897C79">
        <w:rPr>
          <w:lang w:val="en-US" w:eastAsia="ja-JP"/>
        </w:rPr>
        <w:t>HFFs</w:t>
      </w:r>
      <w:r w:rsidRPr="0092014A">
        <w:rPr>
          <w:lang w:val="en-US" w:eastAsia="ja-JP"/>
        </w:rPr>
        <w:t xml:space="preserve"> in formations; (v) operational and environmental conditions (e.g. volumes added and recovered, temperature, pressure); and (vi) chemical reactions (e.g. adsorption, complexation, precipitation, aggregation, degradation and transformations).</w:t>
      </w:r>
    </w:p>
    <w:p w14:paraId="73355A9A" w14:textId="5A14BF53" w:rsidR="0091559F" w:rsidRPr="00E56023" w:rsidRDefault="00553674" w:rsidP="0080248F">
      <w:pPr>
        <w:pStyle w:val="Heading4"/>
      </w:pPr>
      <w:bookmarkStart w:id="186" w:name="_Toc2242646"/>
      <w:bookmarkStart w:id="187" w:name="_Toc2260829"/>
      <w:r w:rsidRPr="00C51C89">
        <w:t>Powdered r</w:t>
      </w:r>
      <w:r w:rsidR="0091559F" w:rsidRPr="00C51C89">
        <w:t>ock</w:t>
      </w:r>
      <w:r w:rsidRPr="00C51C89">
        <w:t xml:space="preserve"> </w:t>
      </w:r>
      <w:r w:rsidR="0091559F" w:rsidRPr="00C51C89">
        <w:t>samples</w:t>
      </w:r>
      <w:bookmarkEnd w:id="186"/>
      <w:bookmarkEnd w:id="187"/>
    </w:p>
    <w:p w14:paraId="60E1C52C" w14:textId="04FE3F7B" w:rsidR="0091559F" w:rsidRPr="003A4BE2" w:rsidRDefault="0091559F" w:rsidP="003A4BE2">
      <w:pPr>
        <w:pStyle w:val="BodyText"/>
      </w:pPr>
      <w:r w:rsidRPr="003A4BE2">
        <w:t>Rock samples from formations in the</w:t>
      </w:r>
      <w:r w:rsidR="00334974" w:rsidRPr="003A4BE2">
        <w:t xml:space="preserve"> Isa </w:t>
      </w:r>
      <w:r w:rsidR="004F6816">
        <w:t xml:space="preserve">GBA region </w:t>
      </w:r>
      <w:r w:rsidRPr="003A4BE2">
        <w:t xml:space="preserve">were </w:t>
      </w:r>
      <w:r w:rsidR="00C51C89" w:rsidRPr="003A4BE2">
        <w:t xml:space="preserve">sourced from </w:t>
      </w:r>
      <w:r w:rsidR="00726BAB" w:rsidRPr="003A4BE2">
        <w:t xml:space="preserve">Dr </w:t>
      </w:r>
      <w:r w:rsidR="003A6D67" w:rsidRPr="003A4BE2">
        <w:t xml:space="preserve">Tonguc Uysal, CSIRO </w:t>
      </w:r>
      <w:r w:rsidRPr="003A4BE2">
        <w:t>(</w:t>
      </w:r>
      <w:r w:rsidR="000A1950" w:rsidRPr="003A4BE2">
        <w:fldChar w:fldCharType="begin" w:fldLock="1"/>
      </w:r>
      <w:r w:rsidR="000A1950" w:rsidRPr="003A4BE2">
        <w:instrText xml:space="preserve"> REF _Ref532827489 \h </w:instrText>
      </w:r>
      <w:r w:rsidR="00934F79" w:rsidRPr="003A4BE2">
        <w:instrText xml:space="preserve"> \* MERGEFORMAT </w:instrText>
      </w:r>
      <w:r w:rsidR="000A1950" w:rsidRPr="003A4BE2">
        <w:fldChar w:fldCharType="separate"/>
      </w:r>
      <w:r w:rsidR="00272635">
        <w:t>Table 9</w:t>
      </w:r>
      <w:r w:rsidR="000A1950" w:rsidRPr="003A4BE2">
        <w:fldChar w:fldCharType="end"/>
      </w:r>
      <w:r w:rsidRPr="003A4BE2">
        <w:t>). These formations (</w:t>
      </w:r>
      <w:r w:rsidR="003A6D67" w:rsidRPr="003A4BE2">
        <w:t>Lawn Hill</w:t>
      </w:r>
      <w:r w:rsidR="000A039C" w:rsidRPr="003A4BE2">
        <w:t xml:space="preserve"> Formation</w:t>
      </w:r>
      <w:r w:rsidR="003A6D67" w:rsidRPr="003A4BE2">
        <w:t>, Termite Range</w:t>
      </w:r>
      <w:r w:rsidR="000A039C" w:rsidRPr="003A4BE2">
        <w:t xml:space="preserve"> Formation</w:t>
      </w:r>
      <w:r w:rsidR="003A6D67" w:rsidRPr="003A4BE2">
        <w:t xml:space="preserve"> and Riversleigh Siltstone) </w:t>
      </w:r>
      <w:r w:rsidRPr="003A4BE2">
        <w:t>are representative of potential targets for shale</w:t>
      </w:r>
      <w:r w:rsidR="003A6D67" w:rsidRPr="003A4BE2">
        <w:t xml:space="preserve"> </w:t>
      </w:r>
      <w:r w:rsidRPr="003A4BE2">
        <w:t>gas development in the</w:t>
      </w:r>
      <w:r w:rsidR="00334974" w:rsidRPr="003A4BE2">
        <w:t xml:space="preserve"> Isa </w:t>
      </w:r>
      <w:r w:rsidR="009F555B">
        <w:t>GBA region</w:t>
      </w:r>
      <w:r w:rsidR="00BF6D99">
        <w:t xml:space="preserve"> (see prospectivity technical appendix </w:t>
      </w:r>
      <w:r w:rsidR="00933429">
        <w:fldChar w:fldCharType="begin"/>
      </w:r>
      <w:r w:rsidR="00933429">
        <w:instrText xml:space="preserve"> ADDIN EN.CITE &lt;EndNote&gt;&lt;Cite&gt;&lt;Author&gt;Bailey&lt;/Author&gt;&lt;Year&gt;2020&lt;/Year&gt;&lt;RecNum&gt;773&lt;/RecNum&gt;&lt;DisplayText&gt;(Bailey et al., 2020)&lt;/DisplayText&gt;&lt;record&gt;&lt;rec-number&gt;773&lt;/rec-number&gt;&lt;foreign-keys&gt;&lt;key app="EN" db-id="t05vetvzgttdtfe5vr850sfc2ee00w0s0dv0" timestamp="1571122280" guid="7f96c7fa-eb24-45e0-8af7-1a626ef26a19"&gt;773&lt;/key&gt;&lt;/foreign-keys&gt;&lt;ref-type name="Report"&gt;27&lt;/ref-type&gt;&lt;contributors&gt;&lt;authors&gt;&lt;author&gt;Bailey, A.H.E.,&lt;/author&gt;&lt;author&gt;Bradshaw, B.E.,&lt;/author&gt;&lt;author&gt;Palu, T.J.,&lt;/author&gt;&lt;author&gt;Wang, L.,&lt;/author&gt;&lt;author&gt;Jarrett, A.J.M.,&lt;/author&gt;&lt;author&gt;Orr, M.,&lt;/author&gt;&lt;author&gt;Lech, M.,&lt;/author&gt;&lt;author&gt;Evenden, C.,&lt;/author&gt;&lt;author&gt;Arnold, D.,&lt;/author&gt;&lt;author&gt;Reese, B.,&lt;/author&gt;&lt;author&gt;Skeers, N.,&lt;/author&gt;&lt;author&gt;Woods, M.,&lt;/author&gt;&lt;author&gt;Dehelean, A.,&lt;/author&gt;&lt;author&gt;Lawson, C.,&lt;/author&gt;&lt;author&gt;Hall, L.,&lt;/author&gt;&lt;/authors&gt;&lt;/contributors&gt;&lt;titles&gt;&lt;title&gt;Shale gas prospectivity for the Isa GBA region. Technical appendix for the Geological and Bioregional Assessment: Stage 2&lt;/title&gt;&lt;/titles&gt;&lt;dates&gt;&lt;year&gt;2020&lt;/year&gt;&lt;/dates&gt;&lt;pub-location&gt;Australia&lt;/pub-location&gt;&lt;publisher&gt;Department of the Environment and Energy,  Bureau of Meteorology, CSIRO and Geoscience Australia&lt;/publisher&gt;&lt;urls&gt;&lt;/urls&gt;&lt;/record&gt;&lt;/Cite&gt;&lt;/EndNote&gt;</w:instrText>
      </w:r>
      <w:r w:rsidR="00933429">
        <w:fldChar w:fldCharType="separate"/>
      </w:r>
      <w:r w:rsidR="00933429">
        <w:rPr>
          <w:noProof/>
        </w:rPr>
        <w:t>(Bailey et al., 2020)</w:t>
      </w:r>
      <w:r w:rsidR="00933429">
        <w:fldChar w:fldCharType="end"/>
      </w:r>
      <w:r w:rsidR="009A196B">
        <w:t>)</w:t>
      </w:r>
      <w:r w:rsidRPr="003A4BE2">
        <w:t xml:space="preserve">. </w:t>
      </w:r>
      <w:r w:rsidR="00726BAB" w:rsidRPr="003A4BE2">
        <w:t>The samples were stored under dry, non-climate</w:t>
      </w:r>
      <w:r w:rsidR="00897C79">
        <w:t>-</w:t>
      </w:r>
      <w:r w:rsidR="00726BAB" w:rsidRPr="003A4BE2">
        <w:t xml:space="preserve">controlled conditions. </w:t>
      </w:r>
      <w:r w:rsidR="009B4353" w:rsidRPr="003A4BE2">
        <w:t>The rock samples we</w:t>
      </w:r>
      <w:r w:rsidR="00BF6424" w:rsidRPr="003A4BE2">
        <w:t xml:space="preserve">re finely ground to </w:t>
      </w:r>
      <w:r w:rsidR="00BF6D99">
        <w:t xml:space="preserve">less than </w:t>
      </w:r>
      <w:r w:rsidR="009B4353" w:rsidRPr="003A4BE2">
        <w:t xml:space="preserve">70 µm to a uniform particle size </w:t>
      </w:r>
      <w:r w:rsidR="00726BAB" w:rsidRPr="003A4BE2">
        <w:t xml:space="preserve">(as </w:t>
      </w:r>
      <w:r w:rsidR="00E9211E" w:rsidRPr="003A4BE2">
        <w:t xml:space="preserve">an </w:t>
      </w:r>
      <w:r w:rsidR="009B4353" w:rsidRPr="003A4BE2">
        <w:t>upper bound for potential</w:t>
      </w:r>
      <w:r w:rsidR="00726BAB" w:rsidRPr="003A4BE2">
        <w:t xml:space="preserve"> chemical </w:t>
      </w:r>
      <w:r w:rsidR="00497D5A" w:rsidRPr="003A4BE2">
        <w:t>m</w:t>
      </w:r>
      <w:r w:rsidR="009B4353" w:rsidRPr="003A4BE2">
        <w:t>obilisation</w:t>
      </w:r>
      <w:r w:rsidR="004D1368" w:rsidRPr="003A4BE2">
        <w:t xml:space="preserve"> into solution</w:t>
      </w:r>
      <w:r w:rsidR="00726BAB" w:rsidRPr="003A4BE2">
        <w:t>)</w:t>
      </w:r>
      <w:r w:rsidR="009B4353" w:rsidRPr="003A4BE2">
        <w:t>.</w:t>
      </w:r>
    </w:p>
    <w:p w14:paraId="0594D4BC" w14:textId="1BC31D04" w:rsidR="00D03951" w:rsidRPr="00321123" w:rsidRDefault="00583E66" w:rsidP="00583E66">
      <w:pPr>
        <w:pStyle w:val="Caption"/>
      </w:pPr>
      <w:bookmarkStart w:id="188" w:name="_Ref532827489"/>
      <w:bookmarkStart w:id="189" w:name="_Toc26778453"/>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9</w:t>
      </w:r>
      <w:r w:rsidR="00FB7F09">
        <w:rPr>
          <w:noProof/>
        </w:rPr>
        <w:fldChar w:fldCharType="end"/>
      </w:r>
      <w:bookmarkEnd w:id="188"/>
      <w:r w:rsidR="00D03951" w:rsidRPr="00321123">
        <w:t xml:space="preserve"> </w:t>
      </w:r>
      <w:r w:rsidR="009B4353">
        <w:t xml:space="preserve">Rock </w:t>
      </w:r>
      <w:r w:rsidR="00497D5A">
        <w:t xml:space="preserve">samples </w:t>
      </w:r>
      <w:r w:rsidR="009B4353">
        <w:t>sourced from d</w:t>
      </w:r>
      <w:r w:rsidR="00D03951" w:rsidRPr="00321123">
        <w:t>rill core</w:t>
      </w:r>
      <w:r w:rsidR="009B4353">
        <w:t>s</w:t>
      </w:r>
      <w:r w:rsidR="00497D5A">
        <w:t xml:space="preserve"> in Isa </w:t>
      </w:r>
      <w:r w:rsidR="00C51C89">
        <w:t>Superbasin</w:t>
      </w:r>
      <w:bookmarkEnd w:id="189"/>
    </w:p>
    <w:tbl>
      <w:tblPr>
        <w:tblStyle w:val="TableBAHeaderRow"/>
        <w:tblW w:w="9299" w:type="dxa"/>
        <w:tblLook w:val="04A0" w:firstRow="1" w:lastRow="0" w:firstColumn="1" w:lastColumn="0" w:noHBand="0" w:noVBand="1"/>
      </w:tblPr>
      <w:tblGrid>
        <w:gridCol w:w="1928"/>
        <w:gridCol w:w="3685"/>
        <w:gridCol w:w="3686"/>
      </w:tblGrid>
      <w:tr w:rsidR="008D2BB0" w:rsidRPr="00BB2B18" w14:paraId="6785F8DB" w14:textId="77777777" w:rsidTr="00DD089A">
        <w:trPr>
          <w:cnfStyle w:val="100000000000" w:firstRow="1" w:lastRow="0" w:firstColumn="0" w:lastColumn="0" w:oddVBand="0" w:evenVBand="0" w:oddHBand="0" w:evenHBand="0" w:firstRowFirstColumn="0" w:firstRowLastColumn="0" w:lastRowFirstColumn="0" w:lastRowLastColumn="0"/>
          <w:trHeight w:val="312"/>
        </w:trPr>
        <w:tc>
          <w:tcPr>
            <w:tcW w:w="1928" w:type="dxa"/>
            <w:noWrap/>
            <w:hideMark/>
          </w:tcPr>
          <w:p w14:paraId="3DDD8866" w14:textId="0CDFD4A4" w:rsidR="008D2BB0" w:rsidRPr="00BB2B18" w:rsidRDefault="008D2BB0" w:rsidP="00BB2B18">
            <w:pPr>
              <w:pStyle w:val="TableText"/>
            </w:pPr>
            <w:r w:rsidRPr="00BB2B18">
              <w:t>Bore</w:t>
            </w:r>
            <w:r w:rsidR="000E354D">
              <w:t>hole</w:t>
            </w:r>
          </w:p>
        </w:tc>
        <w:tc>
          <w:tcPr>
            <w:tcW w:w="3685" w:type="dxa"/>
            <w:noWrap/>
            <w:hideMark/>
          </w:tcPr>
          <w:p w14:paraId="76C68A71" w14:textId="15B593BF" w:rsidR="008D2BB0" w:rsidRPr="00BB2B18" w:rsidRDefault="00BF6424" w:rsidP="00BB2B18">
            <w:pPr>
              <w:pStyle w:val="TableText"/>
            </w:pPr>
            <w:r>
              <w:t>Geological unit</w:t>
            </w:r>
          </w:p>
        </w:tc>
        <w:tc>
          <w:tcPr>
            <w:tcW w:w="3686" w:type="dxa"/>
            <w:noWrap/>
            <w:hideMark/>
          </w:tcPr>
          <w:p w14:paraId="30773055" w14:textId="06D5FAF4" w:rsidR="008D2BB0" w:rsidRPr="00BB2B18" w:rsidRDefault="008D2BB0" w:rsidP="00BB2B18">
            <w:pPr>
              <w:pStyle w:val="TableText"/>
            </w:pPr>
            <w:r w:rsidRPr="00BB2B18">
              <w:t xml:space="preserve">Sample </w:t>
            </w:r>
            <w:r w:rsidR="00903ABF">
              <w:t>c</w:t>
            </w:r>
            <w:r w:rsidRPr="00BB2B18">
              <w:t>ode</w:t>
            </w:r>
          </w:p>
        </w:tc>
      </w:tr>
      <w:tr w:rsidR="008D2BB0" w:rsidRPr="006E5355" w14:paraId="05A2179F" w14:textId="77777777" w:rsidTr="00DD089A">
        <w:trPr>
          <w:cnfStyle w:val="000000100000" w:firstRow="0" w:lastRow="0" w:firstColumn="0" w:lastColumn="0" w:oddVBand="0" w:evenVBand="0" w:oddHBand="1" w:evenHBand="0" w:firstRowFirstColumn="0" w:firstRowLastColumn="0" w:lastRowFirstColumn="0" w:lastRowLastColumn="0"/>
          <w:trHeight w:val="312"/>
        </w:trPr>
        <w:tc>
          <w:tcPr>
            <w:tcW w:w="1928" w:type="dxa"/>
            <w:noWrap/>
          </w:tcPr>
          <w:p w14:paraId="00774E94" w14:textId="0F8B7FD8" w:rsidR="008D2BB0" w:rsidRPr="00497D5A" w:rsidRDefault="008D2BB0" w:rsidP="00E9211E">
            <w:pPr>
              <w:pStyle w:val="TableText"/>
            </w:pPr>
            <w:r w:rsidRPr="00497D5A">
              <w:t>AMOCO 83/1</w:t>
            </w:r>
          </w:p>
        </w:tc>
        <w:tc>
          <w:tcPr>
            <w:tcW w:w="3685" w:type="dxa"/>
            <w:noWrap/>
          </w:tcPr>
          <w:p w14:paraId="7C0E2FBF" w14:textId="34E4EF89" w:rsidR="008D2BB0" w:rsidRPr="00BB2B18" w:rsidRDefault="008D2BB0" w:rsidP="00BB2B18">
            <w:pPr>
              <w:pStyle w:val="TableText"/>
            </w:pPr>
            <w:r w:rsidRPr="00BB2B18">
              <w:t>Termite Range</w:t>
            </w:r>
            <w:r w:rsidR="00BF6424">
              <w:t xml:space="preserve"> Formation</w:t>
            </w:r>
          </w:p>
        </w:tc>
        <w:tc>
          <w:tcPr>
            <w:tcW w:w="3686" w:type="dxa"/>
            <w:noWrap/>
          </w:tcPr>
          <w:p w14:paraId="15876107" w14:textId="780AFAF9" w:rsidR="008D2BB0" w:rsidRPr="00BB2B18" w:rsidRDefault="008D2BB0" w:rsidP="00BB2B18">
            <w:pPr>
              <w:pStyle w:val="TableText"/>
            </w:pPr>
            <w:r w:rsidRPr="00BB2B18">
              <w:t>P84810</w:t>
            </w:r>
          </w:p>
        </w:tc>
      </w:tr>
      <w:tr w:rsidR="008D2BB0" w:rsidRPr="006E5355" w14:paraId="2E57A66C" w14:textId="77777777" w:rsidTr="00DD089A">
        <w:trPr>
          <w:cnfStyle w:val="000000010000" w:firstRow="0" w:lastRow="0" w:firstColumn="0" w:lastColumn="0" w:oddVBand="0" w:evenVBand="0" w:oddHBand="0" w:evenHBand="1" w:firstRowFirstColumn="0" w:firstRowLastColumn="0" w:lastRowFirstColumn="0" w:lastRowLastColumn="0"/>
          <w:trHeight w:val="312"/>
        </w:trPr>
        <w:tc>
          <w:tcPr>
            <w:tcW w:w="1928" w:type="dxa"/>
            <w:noWrap/>
          </w:tcPr>
          <w:p w14:paraId="3670EC94" w14:textId="584B1300" w:rsidR="008D2BB0" w:rsidRPr="00497D5A" w:rsidRDefault="008D2BB0" w:rsidP="00E9211E">
            <w:pPr>
              <w:pStyle w:val="TableText"/>
            </w:pPr>
            <w:r w:rsidRPr="00497D5A">
              <w:t xml:space="preserve"> </w:t>
            </w:r>
          </w:p>
        </w:tc>
        <w:tc>
          <w:tcPr>
            <w:tcW w:w="3685" w:type="dxa"/>
            <w:noWrap/>
          </w:tcPr>
          <w:p w14:paraId="2530BDFD" w14:textId="5324BA3F" w:rsidR="008D2BB0" w:rsidRPr="00BB2B18" w:rsidRDefault="008D2BB0" w:rsidP="00BB2B18">
            <w:pPr>
              <w:pStyle w:val="TableText"/>
            </w:pPr>
            <w:r w:rsidRPr="00BB2B18">
              <w:t>Riversleigh Siltstone</w:t>
            </w:r>
          </w:p>
        </w:tc>
        <w:tc>
          <w:tcPr>
            <w:tcW w:w="3686" w:type="dxa"/>
            <w:noWrap/>
          </w:tcPr>
          <w:p w14:paraId="328B8AC6" w14:textId="6B434A4D" w:rsidR="008D2BB0" w:rsidRPr="00BB2B18" w:rsidRDefault="008D2BB0" w:rsidP="00BB2B18">
            <w:pPr>
              <w:pStyle w:val="TableText"/>
            </w:pPr>
            <w:r w:rsidRPr="00BB2B18">
              <w:t>P84812</w:t>
            </w:r>
          </w:p>
        </w:tc>
      </w:tr>
      <w:tr w:rsidR="008D2BB0" w:rsidRPr="006E5355" w14:paraId="07B2A7F7" w14:textId="77777777" w:rsidTr="00DD089A">
        <w:trPr>
          <w:cnfStyle w:val="000000100000" w:firstRow="0" w:lastRow="0" w:firstColumn="0" w:lastColumn="0" w:oddVBand="0" w:evenVBand="0" w:oddHBand="1" w:evenHBand="0" w:firstRowFirstColumn="0" w:firstRowLastColumn="0" w:lastRowFirstColumn="0" w:lastRowLastColumn="0"/>
          <w:trHeight w:val="312"/>
        </w:trPr>
        <w:tc>
          <w:tcPr>
            <w:tcW w:w="1928" w:type="dxa"/>
            <w:noWrap/>
          </w:tcPr>
          <w:p w14:paraId="73984490" w14:textId="0F8665F6" w:rsidR="008D2BB0" w:rsidRPr="00497D5A" w:rsidRDefault="008D2BB0" w:rsidP="00E9211E">
            <w:pPr>
              <w:pStyle w:val="TableText"/>
            </w:pPr>
            <w:r w:rsidRPr="00497D5A">
              <w:t xml:space="preserve"> </w:t>
            </w:r>
          </w:p>
        </w:tc>
        <w:tc>
          <w:tcPr>
            <w:tcW w:w="3685" w:type="dxa"/>
            <w:noWrap/>
          </w:tcPr>
          <w:p w14:paraId="338B4585" w14:textId="320236C1" w:rsidR="008D2BB0" w:rsidRPr="00BB2B18" w:rsidRDefault="008D2BB0" w:rsidP="00BB2B18">
            <w:pPr>
              <w:pStyle w:val="TableText"/>
            </w:pPr>
            <w:r w:rsidRPr="00BB2B18">
              <w:t>Riversleigh Siltstone</w:t>
            </w:r>
          </w:p>
        </w:tc>
        <w:tc>
          <w:tcPr>
            <w:tcW w:w="3686" w:type="dxa"/>
            <w:noWrap/>
          </w:tcPr>
          <w:p w14:paraId="163844C3" w14:textId="5BA97FA6" w:rsidR="008D2BB0" w:rsidRPr="00BB2B18" w:rsidRDefault="008D2BB0" w:rsidP="00BB2B18">
            <w:pPr>
              <w:pStyle w:val="TableText"/>
            </w:pPr>
            <w:r w:rsidRPr="00BB2B18">
              <w:t>P84813</w:t>
            </w:r>
          </w:p>
        </w:tc>
      </w:tr>
      <w:tr w:rsidR="008D2BB0" w:rsidRPr="006E5355" w14:paraId="2B1D466E" w14:textId="77777777" w:rsidTr="00DD089A">
        <w:trPr>
          <w:cnfStyle w:val="000000010000" w:firstRow="0" w:lastRow="0" w:firstColumn="0" w:lastColumn="0" w:oddVBand="0" w:evenVBand="0" w:oddHBand="0" w:evenHBand="1" w:firstRowFirstColumn="0" w:firstRowLastColumn="0" w:lastRowFirstColumn="0" w:lastRowLastColumn="0"/>
          <w:trHeight w:val="312"/>
        </w:trPr>
        <w:tc>
          <w:tcPr>
            <w:tcW w:w="1928" w:type="dxa"/>
            <w:noWrap/>
          </w:tcPr>
          <w:p w14:paraId="6BE25368" w14:textId="1092E6D0" w:rsidR="008D2BB0" w:rsidRPr="00497D5A" w:rsidRDefault="008D2BB0" w:rsidP="00E9211E">
            <w:pPr>
              <w:pStyle w:val="TableText"/>
            </w:pPr>
            <w:r w:rsidRPr="00497D5A">
              <w:t xml:space="preserve"> </w:t>
            </w:r>
          </w:p>
        </w:tc>
        <w:tc>
          <w:tcPr>
            <w:tcW w:w="3685" w:type="dxa"/>
            <w:noWrap/>
          </w:tcPr>
          <w:p w14:paraId="64A6A677" w14:textId="6EAD756D" w:rsidR="008D2BB0" w:rsidRPr="00BB2B18" w:rsidRDefault="008D2BB0" w:rsidP="00BB2B18">
            <w:pPr>
              <w:pStyle w:val="TableText"/>
            </w:pPr>
            <w:r w:rsidRPr="00BB2B18">
              <w:t>Riversleigh Siltstone</w:t>
            </w:r>
          </w:p>
        </w:tc>
        <w:tc>
          <w:tcPr>
            <w:tcW w:w="3686" w:type="dxa"/>
            <w:noWrap/>
          </w:tcPr>
          <w:p w14:paraId="70A5FE64" w14:textId="10C3DFA2" w:rsidR="008D2BB0" w:rsidRPr="00BB2B18" w:rsidRDefault="008D2BB0" w:rsidP="00BB2B18">
            <w:pPr>
              <w:pStyle w:val="TableText"/>
            </w:pPr>
            <w:r w:rsidRPr="00BB2B18">
              <w:t>P84811</w:t>
            </w:r>
          </w:p>
        </w:tc>
      </w:tr>
      <w:tr w:rsidR="008D2BB0" w:rsidRPr="006E5355" w14:paraId="4027BB49" w14:textId="77777777" w:rsidTr="00DD089A">
        <w:trPr>
          <w:cnfStyle w:val="000000100000" w:firstRow="0" w:lastRow="0" w:firstColumn="0" w:lastColumn="0" w:oddVBand="0" w:evenVBand="0" w:oddHBand="1" w:evenHBand="0" w:firstRowFirstColumn="0" w:firstRowLastColumn="0" w:lastRowFirstColumn="0" w:lastRowLastColumn="0"/>
          <w:trHeight w:val="312"/>
        </w:trPr>
        <w:tc>
          <w:tcPr>
            <w:tcW w:w="1928" w:type="dxa"/>
            <w:noWrap/>
          </w:tcPr>
          <w:p w14:paraId="1D23A66E" w14:textId="4567033F" w:rsidR="008D2BB0" w:rsidRPr="00497D5A" w:rsidRDefault="008D2BB0" w:rsidP="00E9211E">
            <w:pPr>
              <w:pStyle w:val="TableText"/>
            </w:pPr>
            <w:r w:rsidRPr="00497D5A">
              <w:t>AMOCO 83/2</w:t>
            </w:r>
          </w:p>
        </w:tc>
        <w:tc>
          <w:tcPr>
            <w:tcW w:w="3685" w:type="dxa"/>
            <w:noWrap/>
          </w:tcPr>
          <w:p w14:paraId="7BB493D6" w14:textId="44531B57" w:rsidR="008D2BB0" w:rsidRPr="00BB2B18" w:rsidRDefault="008D2BB0" w:rsidP="00BB2B18">
            <w:pPr>
              <w:pStyle w:val="TableText"/>
            </w:pPr>
            <w:r w:rsidRPr="00BB2B18">
              <w:t>Lawn Hill</w:t>
            </w:r>
            <w:r w:rsidR="00BF6424">
              <w:t xml:space="preserve"> Formation</w:t>
            </w:r>
          </w:p>
        </w:tc>
        <w:tc>
          <w:tcPr>
            <w:tcW w:w="3686" w:type="dxa"/>
            <w:noWrap/>
          </w:tcPr>
          <w:p w14:paraId="49F46732" w14:textId="0A1F2531" w:rsidR="008D2BB0" w:rsidRPr="00BB2B18" w:rsidRDefault="008D2BB0" w:rsidP="00BB2B18">
            <w:pPr>
              <w:pStyle w:val="TableText"/>
            </w:pPr>
            <w:r w:rsidRPr="00BB2B18">
              <w:t>P84818</w:t>
            </w:r>
          </w:p>
        </w:tc>
      </w:tr>
      <w:tr w:rsidR="008D2BB0" w:rsidRPr="006E5355" w14:paraId="1FE94D92" w14:textId="77777777" w:rsidTr="00DD089A">
        <w:trPr>
          <w:cnfStyle w:val="000000010000" w:firstRow="0" w:lastRow="0" w:firstColumn="0" w:lastColumn="0" w:oddVBand="0" w:evenVBand="0" w:oddHBand="0" w:evenHBand="1" w:firstRowFirstColumn="0" w:firstRowLastColumn="0" w:lastRowFirstColumn="0" w:lastRowLastColumn="0"/>
          <w:trHeight w:val="312"/>
        </w:trPr>
        <w:tc>
          <w:tcPr>
            <w:tcW w:w="1928" w:type="dxa"/>
            <w:noWrap/>
          </w:tcPr>
          <w:p w14:paraId="4F48BC5B" w14:textId="67E28E42" w:rsidR="008D2BB0" w:rsidRPr="00497D5A" w:rsidRDefault="008D2BB0" w:rsidP="00E9211E">
            <w:pPr>
              <w:pStyle w:val="TableText"/>
            </w:pPr>
            <w:r w:rsidRPr="00497D5A">
              <w:t xml:space="preserve"> </w:t>
            </w:r>
          </w:p>
        </w:tc>
        <w:tc>
          <w:tcPr>
            <w:tcW w:w="3685" w:type="dxa"/>
            <w:noWrap/>
          </w:tcPr>
          <w:p w14:paraId="346ECAEC" w14:textId="79D1B02A" w:rsidR="008D2BB0" w:rsidRPr="00BB2B18" w:rsidRDefault="008D2BB0" w:rsidP="00BB2B18">
            <w:pPr>
              <w:pStyle w:val="TableText"/>
            </w:pPr>
            <w:r w:rsidRPr="00BB2B18">
              <w:t>Termite Range</w:t>
            </w:r>
            <w:r w:rsidR="00BF6424">
              <w:t xml:space="preserve"> Formation</w:t>
            </w:r>
          </w:p>
        </w:tc>
        <w:tc>
          <w:tcPr>
            <w:tcW w:w="3686" w:type="dxa"/>
            <w:noWrap/>
          </w:tcPr>
          <w:p w14:paraId="4E294282" w14:textId="28C151BA" w:rsidR="008D2BB0" w:rsidRPr="00BB2B18" w:rsidRDefault="008D2BB0" w:rsidP="00BB2B18">
            <w:pPr>
              <w:pStyle w:val="TableText"/>
            </w:pPr>
            <w:r w:rsidRPr="00BB2B18">
              <w:t>P84819</w:t>
            </w:r>
          </w:p>
        </w:tc>
      </w:tr>
      <w:tr w:rsidR="008D2BB0" w:rsidRPr="006E5355" w14:paraId="188BD388" w14:textId="77777777" w:rsidTr="00DD089A">
        <w:trPr>
          <w:cnfStyle w:val="000000100000" w:firstRow="0" w:lastRow="0" w:firstColumn="0" w:lastColumn="0" w:oddVBand="0" w:evenVBand="0" w:oddHBand="1" w:evenHBand="0" w:firstRowFirstColumn="0" w:firstRowLastColumn="0" w:lastRowFirstColumn="0" w:lastRowLastColumn="0"/>
          <w:trHeight w:val="312"/>
        </w:trPr>
        <w:tc>
          <w:tcPr>
            <w:tcW w:w="1928" w:type="dxa"/>
            <w:noWrap/>
          </w:tcPr>
          <w:p w14:paraId="19A8CA72" w14:textId="77777777" w:rsidR="008D2BB0" w:rsidRPr="00497D5A" w:rsidRDefault="008D2BB0" w:rsidP="00E9211E">
            <w:pPr>
              <w:pStyle w:val="TableText"/>
            </w:pPr>
            <w:r w:rsidRPr="00497D5A">
              <w:t>Desert Creek</w:t>
            </w:r>
          </w:p>
        </w:tc>
        <w:tc>
          <w:tcPr>
            <w:tcW w:w="3685" w:type="dxa"/>
            <w:noWrap/>
          </w:tcPr>
          <w:p w14:paraId="7B6B2591" w14:textId="7CE963B5" w:rsidR="008D2BB0" w:rsidRPr="00BB2B18" w:rsidRDefault="008D2BB0" w:rsidP="00BB2B18">
            <w:pPr>
              <w:pStyle w:val="TableText"/>
            </w:pPr>
            <w:r w:rsidRPr="00BB2B18">
              <w:t>Lawn Hill</w:t>
            </w:r>
            <w:r w:rsidR="00BF6424">
              <w:t xml:space="preserve"> Formation</w:t>
            </w:r>
          </w:p>
        </w:tc>
        <w:tc>
          <w:tcPr>
            <w:tcW w:w="3686" w:type="dxa"/>
            <w:noWrap/>
          </w:tcPr>
          <w:p w14:paraId="3A382FBA" w14:textId="77777777" w:rsidR="008D2BB0" w:rsidRPr="00BB2B18" w:rsidRDefault="008D2BB0" w:rsidP="00BB2B18">
            <w:pPr>
              <w:pStyle w:val="TableText"/>
            </w:pPr>
            <w:r w:rsidRPr="00BB2B18">
              <w:t>P84814</w:t>
            </w:r>
          </w:p>
        </w:tc>
      </w:tr>
      <w:tr w:rsidR="008D2BB0" w:rsidRPr="006E5355" w14:paraId="37362253" w14:textId="77777777" w:rsidTr="00DD089A">
        <w:trPr>
          <w:cnfStyle w:val="000000010000" w:firstRow="0" w:lastRow="0" w:firstColumn="0" w:lastColumn="0" w:oddVBand="0" w:evenVBand="0" w:oddHBand="0" w:evenHBand="1" w:firstRowFirstColumn="0" w:firstRowLastColumn="0" w:lastRowFirstColumn="0" w:lastRowLastColumn="0"/>
          <w:trHeight w:val="312"/>
        </w:trPr>
        <w:tc>
          <w:tcPr>
            <w:tcW w:w="1928" w:type="dxa"/>
            <w:noWrap/>
          </w:tcPr>
          <w:p w14:paraId="473EBD88" w14:textId="77777777" w:rsidR="008D2BB0" w:rsidRPr="00497D5A" w:rsidRDefault="008D2BB0" w:rsidP="00E9211E">
            <w:pPr>
              <w:pStyle w:val="TableText"/>
            </w:pPr>
            <w:r w:rsidRPr="00497D5A">
              <w:t xml:space="preserve"> </w:t>
            </w:r>
          </w:p>
        </w:tc>
        <w:tc>
          <w:tcPr>
            <w:tcW w:w="3685" w:type="dxa"/>
            <w:noWrap/>
          </w:tcPr>
          <w:p w14:paraId="4CF9DBEE" w14:textId="1B2814E9" w:rsidR="008D2BB0" w:rsidRPr="00BB2B18" w:rsidRDefault="008D2BB0" w:rsidP="00BB2B18">
            <w:pPr>
              <w:pStyle w:val="TableText"/>
            </w:pPr>
            <w:r w:rsidRPr="00BB2B18">
              <w:t>Termite Range</w:t>
            </w:r>
            <w:r w:rsidR="00BF6424">
              <w:t xml:space="preserve"> Formation</w:t>
            </w:r>
          </w:p>
        </w:tc>
        <w:tc>
          <w:tcPr>
            <w:tcW w:w="3686" w:type="dxa"/>
            <w:noWrap/>
          </w:tcPr>
          <w:p w14:paraId="79045B79" w14:textId="77777777" w:rsidR="008D2BB0" w:rsidRPr="00BB2B18" w:rsidRDefault="008D2BB0" w:rsidP="00BB2B18">
            <w:pPr>
              <w:pStyle w:val="TableText"/>
            </w:pPr>
            <w:r w:rsidRPr="00BB2B18">
              <w:t>P84815</w:t>
            </w:r>
          </w:p>
        </w:tc>
      </w:tr>
      <w:tr w:rsidR="008D2BB0" w:rsidRPr="006E5355" w14:paraId="3C44C80D" w14:textId="77777777" w:rsidTr="00DD089A">
        <w:trPr>
          <w:cnfStyle w:val="000000100000" w:firstRow="0" w:lastRow="0" w:firstColumn="0" w:lastColumn="0" w:oddVBand="0" w:evenVBand="0" w:oddHBand="1" w:evenHBand="0" w:firstRowFirstColumn="0" w:firstRowLastColumn="0" w:lastRowFirstColumn="0" w:lastRowLastColumn="0"/>
          <w:trHeight w:val="312"/>
        </w:trPr>
        <w:tc>
          <w:tcPr>
            <w:tcW w:w="1928" w:type="dxa"/>
            <w:noWrap/>
          </w:tcPr>
          <w:p w14:paraId="30067DFF" w14:textId="77777777" w:rsidR="008D2BB0" w:rsidRPr="00497D5A" w:rsidRDefault="008D2BB0" w:rsidP="00E9211E">
            <w:pPr>
              <w:pStyle w:val="TableText"/>
            </w:pPr>
            <w:r w:rsidRPr="00497D5A">
              <w:t>Egilabria</w:t>
            </w:r>
          </w:p>
        </w:tc>
        <w:tc>
          <w:tcPr>
            <w:tcW w:w="3685" w:type="dxa"/>
            <w:noWrap/>
          </w:tcPr>
          <w:p w14:paraId="041C5AD6" w14:textId="2C2A9083" w:rsidR="008D2BB0" w:rsidRPr="00BB2B18" w:rsidRDefault="008D2BB0" w:rsidP="00BB2B18">
            <w:pPr>
              <w:pStyle w:val="TableText"/>
            </w:pPr>
            <w:r w:rsidRPr="00BB2B18">
              <w:t>Lawn Hill</w:t>
            </w:r>
            <w:r w:rsidR="00BF6424">
              <w:t xml:space="preserve"> Formation</w:t>
            </w:r>
          </w:p>
        </w:tc>
        <w:tc>
          <w:tcPr>
            <w:tcW w:w="3686" w:type="dxa"/>
            <w:noWrap/>
          </w:tcPr>
          <w:p w14:paraId="6B65D261" w14:textId="77777777" w:rsidR="008D2BB0" w:rsidRPr="00BB2B18" w:rsidRDefault="008D2BB0" w:rsidP="00BB2B18">
            <w:pPr>
              <w:pStyle w:val="TableText"/>
            </w:pPr>
            <w:r w:rsidRPr="00BB2B18">
              <w:t>P84816</w:t>
            </w:r>
          </w:p>
        </w:tc>
      </w:tr>
      <w:tr w:rsidR="008D2BB0" w:rsidRPr="006E5355" w14:paraId="2614AE15" w14:textId="77777777" w:rsidTr="00DD089A">
        <w:trPr>
          <w:cnfStyle w:val="000000010000" w:firstRow="0" w:lastRow="0" w:firstColumn="0" w:lastColumn="0" w:oddVBand="0" w:evenVBand="0" w:oddHBand="0" w:evenHBand="1" w:firstRowFirstColumn="0" w:firstRowLastColumn="0" w:lastRowFirstColumn="0" w:lastRowLastColumn="0"/>
          <w:trHeight w:val="312"/>
        </w:trPr>
        <w:tc>
          <w:tcPr>
            <w:tcW w:w="1928" w:type="dxa"/>
            <w:noWrap/>
          </w:tcPr>
          <w:p w14:paraId="35BB7B75" w14:textId="77777777" w:rsidR="008D2BB0" w:rsidRPr="00497D5A" w:rsidRDefault="008D2BB0" w:rsidP="00E9211E">
            <w:pPr>
              <w:pStyle w:val="TableText"/>
            </w:pPr>
            <w:r w:rsidRPr="00497D5A">
              <w:t>LH 235</w:t>
            </w:r>
          </w:p>
        </w:tc>
        <w:tc>
          <w:tcPr>
            <w:tcW w:w="3685" w:type="dxa"/>
            <w:noWrap/>
          </w:tcPr>
          <w:p w14:paraId="747BFE15" w14:textId="62BFD147" w:rsidR="008D2BB0" w:rsidRPr="00BB2B18" w:rsidRDefault="008D2BB0" w:rsidP="00BB2B18">
            <w:pPr>
              <w:pStyle w:val="TableText"/>
            </w:pPr>
            <w:r w:rsidRPr="00BB2B18">
              <w:t>Lawn Hill</w:t>
            </w:r>
            <w:r w:rsidR="00BF6424">
              <w:t xml:space="preserve"> Formation</w:t>
            </w:r>
          </w:p>
        </w:tc>
        <w:tc>
          <w:tcPr>
            <w:tcW w:w="3686" w:type="dxa"/>
            <w:noWrap/>
          </w:tcPr>
          <w:p w14:paraId="5803D524" w14:textId="77777777" w:rsidR="008D2BB0" w:rsidRPr="00BB2B18" w:rsidRDefault="008D2BB0" w:rsidP="00BB2B18">
            <w:pPr>
              <w:pStyle w:val="TableText"/>
            </w:pPr>
            <w:r w:rsidRPr="00BB2B18">
              <w:t>P84817</w:t>
            </w:r>
          </w:p>
        </w:tc>
      </w:tr>
    </w:tbl>
    <w:p w14:paraId="636E2763" w14:textId="0130BC5C" w:rsidR="00F76235" w:rsidRPr="00E56023" w:rsidRDefault="00F76235" w:rsidP="0080248F">
      <w:pPr>
        <w:pStyle w:val="Heading4"/>
      </w:pPr>
      <w:bookmarkStart w:id="190" w:name="_Toc2242648"/>
      <w:bookmarkStart w:id="191" w:name="_Toc2260831"/>
      <w:r w:rsidRPr="00C51C89">
        <w:t>Analytical procedures</w:t>
      </w:r>
      <w:bookmarkEnd w:id="190"/>
      <w:bookmarkEnd w:id="191"/>
    </w:p>
    <w:p w14:paraId="2FAEC14A" w14:textId="786BFA65" w:rsidR="00F76235" w:rsidRPr="003248A5" w:rsidRDefault="00F76235" w:rsidP="0080248F">
      <w:pPr>
        <w:pStyle w:val="Heading5"/>
      </w:pPr>
      <w:r w:rsidRPr="003248A5">
        <w:t>Particulates</w:t>
      </w:r>
    </w:p>
    <w:p w14:paraId="7A092256" w14:textId="04B0065B" w:rsidR="00C51C89" w:rsidRPr="00C51C89" w:rsidRDefault="00C51C89" w:rsidP="003A4BE2">
      <w:pPr>
        <w:pStyle w:val="BodyText"/>
      </w:pPr>
      <w:r w:rsidRPr="00C51C89">
        <w:t>Total recoverable particulate elements were determined using microwave</w:t>
      </w:r>
      <w:r w:rsidR="009D7E6D">
        <w:t>-</w:t>
      </w:r>
      <w:r w:rsidRPr="00C51C89">
        <w:t>assisted, reverse aqua regia digestion (based on USEPA method 3051A). Portions (0.5 g) of powdered rock samples were weighed into acid</w:t>
      </w:r>
      <w:r w:rsidR="009D7E6D">
        <w:t>-</w:t>
      </w:r>
      <w:r w:rsidRPr="00C51C89">
        <w:t xml:space="preserve">washed </w:t>
      </w:r>
      <w:r w:rsidRPr="00E56023">
        <w:t>perfluoroalkoxy digestion vessels</w:t>
      </w:r>
      <w:r w:rsidRPr="00C51C89">
        <w:t xml:space="preserve">, to which 9 mL </w:t>
      </w:r>
      <w:r w:rsidR="009D7E6D">
        <w:t xml:space="preserve">concentrated </w:t>
      </w:r>
      <w:r w:rsidRPr="00C51C89">
        <w:t xml:space="preserve">nitric acid and 3 mL </w:t>
      </w:r>
      <w:r w:rsidR="009D7E6D">
        <w:t xml:space="preserve">concentrated </w:t>
      </w:r>
      <w:r w:rsidRPr="00C51C89">
        <w:t xml:space="preserve">HCl </w:t>
      </w:r>
      <w:r w:rsidR="009D7E6D">
        <w:t xml:space="preserve">were </w:t>
      </w:r>
      <w:r w:rsidRPr="00C51C89">
        <w:t>added, then heated in a microwave oven (MARS Xpress 6, CEM) to 175</w:t>
      </w:r>
      <w:r w:rsidR="00BF6D99">
        <w:t xml:space="preserve"> </w:t>
      </w:r>
      <w:r w:rsidR="00DC583B">
        <w:rPr>
          <w:rFonts w:cs="Calibri"/>
        </w:rPr>
        <w:t>°</w:t>
      </w:r>
      <w:r w:rsidRPr="00C51C89">
        <w:t>C for 16.5 min. Sample digests were then diluted with ultra</w:t>
      </w:r>
      <w:r w:rsidR="00B21FDA">
        <w:t>pure</w:t>
      </w:r>
      <w:r w:rsidRPr="00C51C89">
        <w:t xml:space="preserve"> deionised water and analysed for inorganic elements by a combination of inductively coupled plasma-atomic emission spectrometry (ICP-AES) (Varian 730-ES, Australia) and inductively coupled plasma-mass spectrometry (ICP-MS) (8800, Agilent Technologies, Japan) using matrix</w:t>
      </w:r>
      <w:r w:rsidR="009D7E6D">
        <w:t>-</w:t>
      </w:r>
      <w:r w:rsidRPr="00C51C89">
        <w:t>matched standards. The results are reported on a dry weight basis. Certified reference materials (ERM-CC018, European Reference Materials; OREAS-25a, Ore Research and Exploration Australia) were included in each digestion batch. Replicate analys</w:t>
      </w:r>
      <w:r w:rsidR="00897C79">
        <w:t>e</w:t>
      </w:r>
      <w:r w:rsidR="00DA5676">
        <w:t>s</w:t>
      </w:r>
      <w:r w:rsidR="00326281">
        <w:t xml:space="preserve"> </w:t>
      </w:r>
      <w:r w:rsidRPr="00C51C89">
        <w:t>and spike recoveries were c</w:t>
      </w:r>
      <w:r w:rsidR="003A4BE2">
        <w:t>arried out on selected samples.</w:t>
      </w:r>
    </w:p>
    <w:p w14:paraId="4B773D25" w14:textId="0A03F2EC" w:rsidR="00C51C89" w:rsidRPr="00C51C89" w:rsidRDefault="00C51C89" w:rsidP="003A4BE2">
      <w:pPr>
        <w:pStyle w:val="BodyText"/>
      </w:pPr>
      <w:r w:rsidRPr="00C51C89">
        <w:t>It should be noted that the analytical method applied does not measure all forms of particulate elements</w:t>
      </w:r>
      <w:r w:rsidR="001E67BB">
        <w:t xml:space="preserve">; </w:t>
      </w:r>
      <w:r w:rsidRPr="00C51C89">
        <w:t>rather</w:t>
      </w:r>
      <w:r w:rsidR="001E67BB">
        <w:t xml:space="preserve">, </w:t>
      </w:r>
      <w:r w:rsidRPr="00C51C89">
        <w:t>the portion of an element that is released into solution (recoverable) during the acid-digestion procedure. Metals associated with silicates and refractory elements such as chromium are likely to be underestimated</w:t>
      </w:r>
      <w:r w:rsidR="001E67BB">
        <w:t xml:space="preserve">; </w:t>
      </w:r>
      <w:r w:rsidRPr="00C51C89">
        <w:t>however, for many metals (e.g. copper and zinc) near</w:t>
      </w:r>
      <w:r w:rsidR="001E67BB">
        <w:t>-</w:t>
      </w:r>
      <w:r w:rsidRPr="00C51C89">
        <w:t xml:space="preserve">full recovery from particulates can be expected. For environmental studies which focus on trace element mobilisation under typical environmental conditions, the fraction of metals not mobilised by acid digestion is not likely to play a significant role and can be regarded as being inert. For the purposes of simplification, the term </w:t>
      </w:r>
      <w:r w:rsidR="00897C79">
        <w:t>‘</w:t>
      </w:r>
      <w:r w:rsidRPr="00C51C89">
        <w:t>particulate metals</w:t>
      </w:r>
      <w:r w:rsidR="00897C79">
        <w:t>’</w:t>
      </w:r>
      <w:r w:rsidRPr="00C51C89">
        <w:t xml:space="preserve"> is used in this technical appendix to denote the total recoverable metals.</w:t>
      </w:r>
    </w:p>
    <w:p w14:paraId="55950A7D" w14:textId="72FD00B4" w:rsidR="00C51C89" w:rsidRPr="00C51C89" w:rsidRDefault="00C51C89" w:rsidP="003A4BE2">
      <w:pPr>
        <w:pStyle w:val="BodyText"/>
      </w:pPr>
      <w:r w:rsidRPr="00C51C89">
        <w:t>Acid</w:t>
      </w:r>
      <w:r w:rsidR="00B21FDA">
        <w:t xml:space="preserve"> </w:t>
      </w:r>
      <w:r w:rsidRPr="00C51C89">
        <w:t>extractable element (AEE) concentrations were also determined on powdered rock samples. The acid</w:t>
      </w:r>
      <w:r w:rsidR="00B21FDA">
        <w:t xml:space="preserve"> </w:t>
      </w:r>
      <w:r w:rsidRPr="00C51C89">
        <w:t xml:space="preserve">extractable metal fraction gives an indication of the fraction of particulate metals that may be amenable to mobilisation under environmental conditions. </w:t>
      </w:r>
      <w:r w:rsidR="00897C79">
        <w:t>An a</w:t>
      </w:r>
      <w:r w:rsidRPr="00C51C89">
        <w:t>pproximate</w:t>
      </w:r>
      <w:r w:rsidR="00130174">
        <w:t xml:space="preserve"> </w:t>
      </w:r>
      <w:r w:rsidRPr="00C51C89">
        <w:t>0.5 g sub</w:t>
      </w:r>
      <w:r w:rsidRPr="00C51C89">
        <w:noBreakHyphen/>
        <w:t>sample of powdered rock was weighed into a 50</w:t>
      </w:r>
      <w:r w:rsidR="004C075B">
        <w:t xml:space="preserve"> </w:t>
      </w:r>
      <w:r w:rsidRPr="00C51C89">
        <w:t>mL centrifuge tube and 30 mL of 1 M HCl was added</w:t>
      </w:r>
      <w:r w:rsidR="00897C79">
        <w:t>. T</w:t>
      </w:r>
      <w:r w:rsidRPr="00C51C89">
        <w:t>he sample was mixed for 1 hr at room temperature, and then syringe-filtered through 0.45</w:t>
      </w:r>
      <w:r w:rsidR="00190115">
        <w:t xml:space="preserve"> </w:t>
      </w:r>
      <w:r w:rsidRPr="00C51C89">
        <w:t>µm filter cartridges (Sartorius Minisart). The acid extracts were then diluted ten-fold and analysed by ICP-MS and ICP-AES using matrix-matched standards. Results are reported on a dry weight basis. Replicate analys</w:t>
      </w:r>
      <w:r w:rsidR="00897C79">
        <w:t>e</w:t>
      </w:r>
      <w:r w:rsidRPr="00C51C89">
        <w:t>s and spike recoveries were carried out on selected samples.</w:t>
      </w:r>
    </w:p>
    <w:p w14:paraId="51C040D7" w14:textId="7FAD670B" w:rsidR="00C51C89" w:rsidRPr="00C51C89" w:rsidRDefault="00C51C89" w:rsidP="003A4BE2">
      <w:pPr>
        <w:pStyle w:val="BodyText"/>
      </w:pPr>
      <w:r w:rsidRPr="00C51C89">
        <w:t>Dissolved (&lt;0.45</w:t>
      </w:r>
      <w:r w:rsidR="00190115">
        <w:t xml:space="preserve"> </w:t>
      </w:r>
      <w:r w:rsidRPr="00C51C89">
        <w:t>µm) organic carbon (DOC) w</w:t>
      </w:r>
      <w:r w:rsidR="00AD1A45">
        <w:t>as</w:t>
      </w:r>
      <w:r w:rsidR="002A1BBE">
        <w:t xml:space="preserve"> </w:t>
      </w:r>
      <w:r w:rsidRPr="00C51C89">
        <w:t>analysed using a Shimadzu TOC</w:t>
      </w:r>
      <w:r w:rsidR="00DC583B">
        <w:rPr>
          <w:rFonts w:cs="Calibri"/>
        </w:rPr>
        <w:t>–</w:t>
      </w:r>
      <w:r w:rsidRPr="00C51C89">
        <w:t xml:space="preserve">LCSH Total Organic Carbon Analyser. Prior to analysis, 300 </w:t>
      </w:r>
      <w:r w:rsidRPr="00C51C89">
        <w:rPr>
          <w:rFonts w:cstheme="minorHAnsi"/>
        </w:rPr>
        <w:t>µ</w:t>
      </w:r>
      <w:r w:rsidRPr="00C51C89">
        <w:t xml:space="preserve">L of 6 M HCl was added to each sample, followed by purging with oxygen gas for 20 min to remove inorganic carbon. Water pH was measured on unfiltered samples using an Orion Versa Star Pro meter, with </w:t>
      </w:r>
      <w:r w:rsidR="00D86894">
        <w:t xml:space="preserve">an </w:t>
      </w:r>
      <w:r w:rsidRPr="00C51C89">
        <w:t>Orion Ross Ultra pH probe. The pH meter was calibrated using pH buffer solutions daily on use.</w:t>
      </w:r>
    </w:p>
    <w:p w14:paraId="16EBE6FE" w14:textId="322CF7DF" w:rsidR="00E235A3" w:rsidRPr="003248A5" w:rsidRDefault="00BF6424" w:rsidP="0080248F">
      <w:pPr>
        <w:pStyle w:val="Heading5"/>
      </w:pPr>
      <w:r w:rsidRPr="003248A5">
        <w:t>I</w:t>
      </w:r>
      <w:r w:rsidR="00C51C89" w:rsidRPr="003248A5">
        <w:t>norganic element analysis</w:t>
      </w:r>
    </w:p>
    <w:p w14:paraId="1CA0F7D1" w14:textId="759303C4" w:rsidR="00C51C89" w:rsidRPr="00DB3714" w:rsidRDefault="00C51C89" w:rsidP="003A4BE2">
      <w:pPr>
        <w:pStyle w:val="BodyText"/>
      </w:pPr>
      <w:r w:rsidRPr="00E56023">
        <w:t>A wide range of inorganic elements (</w:t>
      </w:r>
      <w:r w:rsidR="00BF6D99" w:rsidRPr="00E56023">
        <w:t>more than</w:t>
      </w:r>
      <w:r w:rsidRPr="00E56023">
        <w:t xml:space="preserve"> 60) were quantified in solutions using ICP-</w:t>
      </w:r>
      <w:r w:rsidR="00AD1A45" w:rsidRPr="00E56023">
        <w:t>A</w:t>
      </w:r>
      <w:r w:rsidRPr="00E56023">
        <w:t xml:space="preserve">ES and ICP-MS. Limits </w:t>
      </w:r>
      <w:r w:rsidRPr="00DB3714">
        <w:t>of detection were calculated as three times the standard deviation (3 Sigma) of the analytical blank measurements. The CSIRO laboratory is a National Association of Testing Authorities (NATA) accredited facility for trace element analysis.</w:t>
      </w:r>
    </w:p>
    <w:p w14:paraId="664FDDD9" w14:textId="2147863A" w:rsidR="00C51C89" w:rsidRPr="00F76235" w:rsidRDefault="00C51C89" w:rsidP="003A4BE2">
      <w:pPr>
        <w:pStyle w:val="BodyText"/>
      </w:pPr>
      <w:r w:rsidRPr="00DB3714">
        <w:t>The ICP-AES was calibrated with matrix</w:t>
      </w:r>
      <w:r w:rsidR="00D86894">
        <w:t>-</w:t>
      </w:r>
      <w:r w:rsidRPr="00DB3714">
        <w:t>matched (2% v/v nitric acid) standards (AccuStandard, US) for the analysis of the 0.01 M HCl leach solutions (which were acidified to 2% v/v nitric acid). Analysis of the other solutions for inorganic elements was carried out using the method of standard additions to overcome analyte suppression caused by the high concentrations of total dissolved solids (TDS). Quality control procedures included analysis of certified reference materials (where feasible), replicate analyses and spike recoveries.</w:t>
      </w:r>
      <w:r w:rsidR="00AD1A45">
        <w:t xml:space="preserve"> </w:t>
      </w:r>
      <w:r w:rsidR="00812160">
        <w:t xml:space="preserve">The </w:t>
      </w:r>
      <w:r w:rsidR="00B908E1">
        <w:t>levels of reporting (</w:t>
      </w:r>
      <w:r w:rsidR="00AD1A45">
        <w:t>LORs</w:t>
      </w:r>
      <w:r w:rsidR="00B908E1">
        <w:t>)</w:t>
      </w:r>
      <w:r w:rsidR="00AD1A45">
        <w:t xml:space="preserve"> </w:t>
      </w:r>
      <w:r w:rsidR="00812160">
        <w:t xml:space="preserve">can be found in </w:t>
      </w:r>
      <w:r w:rsidR="00AD1A45">
        <w:t>results tables</w:t>
      </w:r>
      <w:r w:rsidR="00812160">
        <w:t xml:space="preserve"> and </w:t>
      </w:r>
      <w:r w:rsidR="00011F5D">
        <w:t>GBA data repository.</w:t>
      </w:r>
    </w:p>
    <w:p w14:paraId="3831D068" w14:textId="3FC6C8D3" w:rsidR="009B4353" w:rsidRPr="003248A5" w:rsidRDefault="009B4353" w:rsidP="0080248F">
      <w:pPr>
        <w:pStyle w:val="Heading5"/>
      </w:pPr>
      <w:r w:rsidRPr="003248A5">
        <w:t>Organics</w:t>
      </w:r>
    </w:p>
    <w:p w14:paraId="7CE9631D" w14:textId="1F9002EA" w:rsidR="00C51C89" w:rsidRPr="00C51C89" w:rsidRDefault="00C51C89" w:rsidP="003A4BE2">
      <w:pPr>
        <w:pStyle w:val="BodyText"/>
      </w:pPr>
      <w:r w:rsidRPr="00C51C89">
        <w:t>Extracts were</w:t>
      </w:r>
      <w:r w:rsidRPr="00C51C89" w:rsidDel="00085C8D">
        <w:t xml:space="preserve"> </w:t>
      </w:r>
      <w:r w:rsidRPr="00C51C89">
        <w:t>analysed for a range of priority (targeted) organic compounds: 14 substituted phenols, 15 PAHs, and TRH fractions (C10 to C40) (</w:t>
      </w:r>
      <w:r w:rsidRPr="00C51C89">
        <w:fldChar w:fldCharType="begin" w:fldLock="1"/>
      </w:r>
      <w:r w:rsidRPr="00C51C89">
        <w:instrText xml:space="preserve"> REF _Ref2613400 \h </w:instrText>
      </w:r>
      <w:r w:rsidR="003A4BE2">
        <w:instrText xml:space="preserve"> \* MERGEFORMAT </w:instrText>
      </w:r>
      <w:r w:rsidRPr="00C51C89">
        <w:fldChar w:fldCharType="separate"/>
      </w:r>
      <w:r w:rsidR="00272635">
        <w:t xml:space="preserve">Table </w:t>
      </w:r>
      <w:r w:rsidR="00272635">
        <w:rPr>
          <w:noProof/>
        </w:rPr>
        <w:t>10</w:t>
      </w:r>
      <w:r w:rsidRPr="00C51C89">
        <w:fldChar w:fldCharType="end"/>
      </w:r>
      <w:r w:rsidRPr="00C51C89">
        <w:t>) at the National Measurement Institute (</w:t>
      </w:r>
      <w:r w:rsidR="00897C79">
        <w:t xml:space="preserve">a </w:t>
      </w:r>
      <w:r w:rsidRPr="00C51C89">
        <w:t>NATA</w:t>
      </w:r>
      <w:r w:rsidR="00897C79">
        <w:t>-</w:t>
      </w:r>
      <w:r w:rsidRPr="00C51C89">
        <w:t xml:space="preserve">accredited facility). </w:t>
      </w:r>
      <w:r w:rsidR="00C52F01" w:rsidRPr="00C51C89">
        <w:t>Results are reported on a dry weight basis. Replicate analys</w:t>
      </w:r>
      <w:r w:rsidR="00C52F01">
        <w:t>e</w:t>
      </w:r>
      <w:r w:rsidR="00C52F01" w:rsidRPr="00C51C89">
        <w:t>s and spike recoveries were carried out on selected samples.</w:t>
      </w:r>
    </w:p>
    <w:p w14:paraId="00E7FCAA" w14:textId="08B43F5F" w:rsidR="00790C33" w:rsidRPr="00BC7273" w:rsidRDefault="00583E66" w:rsidP="00583E66">
      <w:pPr>
        <w:pStyle w:val="Caption"/>
      </w:pPr>
      <w:bookmarkStart w:id="192" w:name="_Ref2613400"/>
      <w:bookmarkStart w:id="193" w:name="_Toc26778454"/>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10</w:t>
      </w:r>
      <w:r w:rsidR="00FB7F09">
        <w:rPr>
          <w:noProof/>
        </w:rPr>
        <w:fldChar w:fldCharType="end"/>
      </w:r>
      <w:bookmarkEnd w:id="192"/>
      <w:r w:rsidR="006354D7" w:rsidRPr="006354D7">
        <w:t xml:space="preserve"> </w:t>
      </w:r>
      <w:r w:rsidR="00790C33" w:rsidRPr="00BC7273">
        <w:t>Limit of reporting for targeted organic c</w:t>
      </w:r>
      <w:r w:rsidR="00FC0AED" w:rsidRPr="00BC7273">
        <w:t xml:space="preserve">ompounds </w:t>
      </w:r>
      <w:r w:rsidR="00790C33" w:rsidRPr="00BC7273">
        <w:t>in powdered rock sample extracts</w:t>
      </w:r>
      <w:bookmarkEnd w:id="193"/>
    </w:p>
    <w:tbl>
      <w:tblPr>
        <w:tblStyle w:val="TableBAHeaderRow71"/>
        <w:tblW w:w="0" w:type="auto"/>
        <w:tblLook w:val="04A0" w:firstRow="1" w:lastRow="0" w:firstColumn="1" w:lastColumn="0" w:noHBand="0" w:noVBand="1"/>
      </w:tblPr>
      <w:tblGrid>
        <w:gridCol w:w="2568"/>
        <w:gridCol w:w="822"/>
        <w:gridCol w:w="2203"/>
        <w:gridCol w:w="772"/>
        <w:gridCol w:w="1551"/>
        <w:gridCol w:w="868"/>
      </w:tblGrid>
      <w:tr w:rsidR="00790C33" w:rsidRPr="00C83181" w14:paraId="1113D03B" w14:textId="77777777" w:rsidTr="00664B04">
        <w:trPr>
          <w:cnfStyle w:val="100000000000" w:firstRow="1" w:lastRow="0" w:firstColumn="0" w:lastColumn="0" w:oddVBand="0" w:evenVBand="0" w:oddHBand="0" w:evenHBand="0" w:firstRowFirstColumn="0" w:firstRowLastColumn="0" w:lastRowFirstColumn="0" w:lastRowLastColumn="0"/>
        </w:trPr>
        <w:tc>
          <w:tcPr>
            <w:tcW w:w="2568" w:type="dxa"/>
          </w:tcPr>
          <w:p w14:paraId="5ED4B629" w14:textId="77777777" w:rsidR="00790C33" w:rsidRPr="00C83181" w:rsidRDefault="00790C33" w:rsidP="00BF6424">
            <w:pPr>
              <w:pStyle w:val="TableText"/>
              <w:rPr>
                <w:b w:val="0"/>
              </w:rPr>
            </w:pPr>
            <w:r w:rsidRPr="00C83181">
              <w:t>PAHs</w:t>
            </w:r>
          </w:p>
        </w:tc>
        <w:tc>
          <w:tcPr>
            <w:tcW w:w="822" w:type="dxa"/>
          </w:tcPr>
          <w:p w14:paraId="215D29C6" w14:textId="293DB267" w:rsidR="00790C33" w:rsidRPr="00C83181" w:rsidRDefault="00790C33" w:rsidP="00BF6424">
            <w:pPr>
              <w:pStyle w:val="TableText"/>
              <w:rPr>
                <w:b w:val="0"/>
              </w:rPr>
            </w:pPr>
            <w:r w:rsidRPr="00C83181">
              <w:t>LOR (</w:t>
            </w:r>
            <w:r w:rsidRPr="00C83181">
              <w:rPr>
                <w:rFonts w:ascii="Symbol" w:hAnsi="Symbol"/>
              </w:rPr>
              <w:t></w:t>
            </w:r>
            <w:r w:rsidRPr="00C83181">
              <w:t>g/</w:t>
            </w:r>
            <w:r w:rsidR="00215138">
              <w:t>k</w:t>
            </w:r>
            <w:r>
              <w:t>g</w:t>
            </w:r>
            <w:r w:rsidRPr="00C83181">
              <w:t>)</w:t>
            </w:r>
          </w:p>
        </w:tc>
        <w:tc>
          <w:tcPr>
            <w:tcW w:w="2203" w:type="dxa"/>
          </w:tcPr>
          <w:p w14:paraId="0E185EEF" w14:textId="77777777" w:rsidR="00790C33" w:rsidRPr="00C83181" w:rsidRDefault="00790C33" w:rsidP="00BF6424">
            <w:pPr>
              <w:pStyle w:val="TableText"/>
              <w:rPr>
                <w:b w:val="0"/>
              </w:rPr>
            </w:pPr>
            <w:r w:rsidRPr="00C83181">
              <w:t>Phenols</w:t>
            </w:r>
          </w:p>
        </w:tc>
        <w:tc>
          <w:tcPr>
            <w:tcW w:w="772" w:type="dxa"/>
          </w:tcPr>
          <w:p w14:paraId="57FEADAC" w14:textId="7E2C6505" w:rsidR="00790C33" w:rsidRPr="00C83181" w:rsidRDefault="00790C33" w:rsidP="00BF6424">
            <w:pPr>
              <w:pStyle w:val="TableText"/>
              <w:rPr>
                <w:b w:val="0"/>
              </w:rPr>
            </w:pPr>
            <w:r w:rsidRPr="00C83181">
              <w:t>LOR (</w:t>
            </w:r>
            <w:r w:rsidRPr="00C83181">
              <w:rPr>
                <w:rFonts w:ascii="Symbol" w:hAnsi="Symbol"/>
              </w:rPr>
              <w:t></w:t>
            </w:r>
            <w:r w:rsidRPr="00C83181">
              <w:t>g/</w:t>
            </w:r>
            <w:r w:rsidR="00215138">
              <w:t>k</w:t>
            </w:r>
            <w:r>
              <w:t>g</w:t>
            </w:r>
            <w:r w:rsidRPr="00C83181">
              <w:t>)</w:t>
            </w:r>
          </w:p>
        </w:tc>
        <w:tc>
          <w:tcPr>
            <w:tcW w:w="1551" w:type="dxa"/>
          </w:tcPr>
          <w:p w14:paraId="605977D3" w14:textId="77777777" w:rsidR="00790C33" w:rsidRPr="00C83181" w:rsidRDefault="00790C33" w:rsidP="00BF6424">
            <w:pPr>
              <w:pStyle w:val="TableText"/>
              <w:rPr>
                <w:b w:val="0"/>
              </w:rPr>
            </w:pPr>
            <w:r w:rsidRPr="00C83181">
              <w:t>TRH</w:t>
            </w:r>
          </w:p>
        </w:tc>
        <w:tc>
          <w:tcPr>
            <w:tcW w:w="868" w:type="dxa"/>
          </w:tcPr>
          <w:p w14:paraId="6356B969" w14:textId="5586D2B6" w:rsidR="00790C33" w:rsidRPr="00C83181" w:rsidRDefault="00790C33" w:rsidP="00BF6424">
            <w:pPr>
              <w:pStyle w:val="TableText"/>
              <w:rPr>
                <w:b w:val="0"/>
              </w:rPr>
            </w:pPr>
            <w:r w:rsidRPr="00C83181">
              <w:t>LOR (</w:t>
            </w:r>
            <w:r w:rsidRPr="00C83181">
              <w:rPr>
                <w:rFonts w:ascii="Symbol" w:hAnsi="Symbol"/>
              </w:rPr>
              <w:t></w:t>
            </w:r>
            <w:r w:rsidRPr="00C83181">
              <w:t>g/</w:t>
            </w:r>
            <w:r w:rsidR="00215138">
              <w:t>k</w:t>
            </w:r>
            <w:r>
              <w:t>g</w:t>
            </w:r>
            <w:r w:rsidRPr="00C83181">
              <w:t>)</w:t>
            </w:r>
          </w:p>
        </w:tc>
      </w:tr>
      <w:tr w:rsidR="00215138" w:rsidRPr="00C83181" w14:paraId="3C7CE0C5"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40282E2B" w14:textId="77777777" w:rsidR="00215138" w:rsidRPr="00C83181" w:rsidRDefault="00215138" w:rsidP="00BF6424">
            <w:pPr>
              <w:pStyle w:val="TableText"/>
            </w:pPr>
            <w:r w:rsidRPr="00C83181">
              <w:t>Acenaphthene</w:t>
            </w:r>
          </w:p>
        </w:tc>
        <w:tc>
          <w:tcPr>
            <w:tcW w:w="822" w:type="dxa"/>
          </w:tcPr>
          <w:p w14:paraId="607FED14" w14:textId="5D1CA0B8" w:rsidR="00215138" w:rsidRPr="00C83181" w:rsidRDefault="00A61E13" w:rsidP="00BF6424">
            <w:pPr>
              <w:pStyle w:val="TableText"/>
            </w:pPr>
            <w:r>
              <w:t>5</w:t>
            </w:r>
          </w:p>
        </w:tc>
        <w:tc>
          <w:tcPr>
            <w:tcW w:w="2203" w:type="dxa"/>
          </w:tcPr>
          <w:p w14:paraId="26B700B8" w14:textId="77777777" w:rsidR="00215138" w:rsidRPr="00C83181" w:rsidRDefault="00215138" w:rsidP="00BF6424">
            <w:pPr>
              <w:pStyle w:val="TableText"/>
            </w:pPr>
            <w:r w:rsidRPr="00C83181">
              <w:t>2-Chlorophenol</w:t>
            </w:r>
          </w:p>
        </w:tc>
        <w:tc>
          <w:tcPr>
            <w:tcW w:w="772" w:type="dxa"/>
          </w:tcPr>
          <w:p w14:paraId="55A34E43" w14:textId="0C1432F2" w:rsidR="00215138" w:rsidRPr="00C83181" w:rsidRDefault="00A61E13" w:rsidP="00BF6424">
            <w:pPr>
              <w:pStyle w:val="TableText"/>
            </w:pPr>
            <w:r>
              <w:t>5</w:t>
            </w:r>
          </w:p>
        </w:tc>
        <w:tc>
          <w:tcPr>
            <w:tcW w:w="1551" w:type="dxa"/>
          </w:tcPr>
          <w:p w14:paraId="74FE3BC0" w14:textId="77777777" w:rsidR="00215138" w:rsidRPr="00C83181" w:rsidRDefault="00215138" w:rsidP="00BF6424">
            <w:pPr>
              <w:pStyle w:val="TableText"/>
            </w:pPr>
            <w:r w:rsidRPr="00C83181">
              <w:t>C10-C14</w:t>
            </w:r>
          </w:p>
        </w:tc>
        <w:tc>
          <w:tcPr>
            <w:tcW w:w="868" w:type="dxa"/>
          </w:tcPr>
          <w:p w14:paraId="584725AA" w14:textId="7D2E5D5F" w:rsidR="00215138" w:rsidRPr="00C83181" w:rsidRDefault="00215138" w:rsidP="00BF6424">
            <w:pPr>
              <w:pStyle w:val="TableText"/>
            </w:pPr>
            <w:r>
              <w:t>100</w:t>
            </w:r>
          </w:p>
        </w:tc>
      </w:tr>
      <w:tr w:rsidR="00215138" w:rsidRPr="00C83181" w14:paraId="5D5D800B"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1DC7C2A1" w14:textId="77777777" w:rsidR="00215138" w:rsidRPr="00C83181" w:rsidRDefault="00215138" w:rsidP="00BF6424">
            <w:pPr>
              <w:pStyle w:val="TableText"/>
            </w:pPr>
            <w:r w:rsidRPr="00C83181">
              <w:t>Acenaphthylene</w:t>
            </w:r>
          </w:p>
        </w:tc>
        <w:tc>
          <w:tcPr>
            <w:tcW w:w="822" w:type="dxa"/>
          </w:tcPr>
          <w:p w14:paraId="138264E5" w14:textId="7F8C84E1" w:rsidR="00215138" w:rsidRPr="00C83181" w:rsidRDefault="00A61E13" w:rsidP="00BF6424">
            <w:pPr>
              <w:pStyle w:val="TableText"/>
            </w:pPr>
            <w:r>
              <w:t>5</w:t>
            </w:r>
          </w:p>
        </w:tc>
        <w:tc>
          <w:tcPr>
            <w:tcW w:w="2203" w:type="dxa"/>
          </w:tcPr>
          <w:p w14:paraId="0C6566D5" w14:textId="77777777" w:rsidR="00215138" w:rsidRPr="00C83181" w:rsidRDefault="00215138" w:rsidP="00BF6424">
            <w:pPr>
              <w:pStyle w:val="TableText"/>
            </w:pPr>
            <w:r w:rsidRPr="00C83181">
              <w:t>4-Chloro-3-methylphenol</w:t>
            </w:r>
          </w:p>
        </w:tc>
        <w:tc>
          <w:tcPr>
            <w:tcW w:w="772" w:type="dxa"/>
          </w:tcPr>
          <w:p w14:paraId="2926B15A" w14:textId="6947D5A3" w:rsidR="00215138" w:rsidRPr="00C83181" w:rsidRDefault="00215138" w:rsidP="00BF6424">
            <w:pPr>
              <w:pStyle w:val="TableText"/>
            </w:pPr>
            <w:r w:rsidRPr="00AB7479">
              <w:t>5</w:t>
            </w:r>
          </w:p>
        </w:tc>
        <w:tc>
          <w:tcPr>
            <w:tcW w:w="1551" w:type="dxa"/>
          </w:tcPr>
          <w:p w14:paraId="4C6E9778" w14:textId="77777777" w:rsidR="00215138" w:rsidRPr="00C83181" w:rsidRDefault="00215138" w:rsidP="00BF6424">
            <w:pPr>
              <w:pStyle w:val="TableText"/>
            </w:pPr>
            <w:r w:rsidRPr="00C83181">
              <w:t>C15-C28</w:t>
            </w:r>
          </w:p>
        </w:tc>
        <w:tc>
          <w:tcPr>
            <w:tcW w:w="868" w:type="dxa"/>
          </w:tcPr>
          <w:p w14:paraId="49B5C543" w14:textId="0D58570B" w:rsidR="00215138" w:rsidRPr="00C83181" w:rsidRDefault="00215138" w:rsidP="00BF6424">
            <w:pPr>
              <w:pStyle w:val="TableText"/>
            </w:pPr>
            <w:r>
              <w:t>100</w:t>
            </w:r>
          </w:p>
        </w:tc>
      </w:tr>
      <w:tr w:rsidR="00215138" w:rsidRPr="00C83181" w14:paraId="55F13E3B"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670604A1" w14:textId="77777777" w:rsidR="00215138" w:rsidRPr="00C83181" w:rsidRDefault="00215138" w:rsidP="00BF6424">
            <w:pPr>
              <w:pStyle w:val="TableText"/>
            </w:pPr>
            <w:r w:rsidRPr="00C83181">
              <w:t>Anthracene</w:t>
            </w:r>
          </w:p>
        </w:tc>
        <w:tc>
          <w:tcPr>
            <w:tcW w:w="822" w:type="dxa"/>
          </w:tcPr>
          <w:p w14:paraId="6CEC7E22" w14:textId="76282072" w:rsidR="00215138" w:rsidRPr="00C83181" w:rsidRDefault="00A61E13" w:rsidP="00BF6424">
            <w:pPr>
              <w:pStyle w:val="TableText"/>
            </w:pPr>
            <w:r>
              <w:t>5</w:t>
            </w:r>
          </w:p>
        </w:tc>
        <w:tc>
          <w:tcPr>
            <w:tcW w:w="2203" w:type="dxa"/>
          </w:tcPr>
          <w:p w14:paraId="47AFE2E6" w14:textId="77777777" w:rsidR="00215138" w:rsidRPr="00C83181" w:rsidRDefault="00215138" w:rsidP="00BF6424">
            <w:pPr>
              <w:pStyle w:val="TableText"/>
            </w:pPr>
            <w:r w:rsidRPr="00C83181">
              <w:t>2,4-Dichlorophenol</w:t>
            </w:r>
          </w:p>
        </w:tc>
        <w:tc>
          <w:tcPr>
            <w:tcW w:w="772" w:type="dxa"/>
          </w:tcPr>
          <w:p w14:paraId="41A077D5" w14:textId="221A9597" w:rsidR="00215138" w:rsidRPr="00C83181" w:rsidRDefault="00215138" w:rsidP="00BF6424">
            <w:pPr>
              <w:pStyle w:val="TableText"/>
            </w:pPr>
            <w:r w:rsidRPr="00AB7479">
              <w:t>5</w:t>
            </w:r>
          </w:p>
        </w:tc>
        <w:tc>
          <w:tcPr>
            <w:tcW w:w="1551" w:type="dxa"/>
          </w:tcPr>
          <w:p w14:paraId="4421FDE5" w14:textId="77777777" w:rsidR="00215138" w:rsidRPr="00C83181" w:rsidRDefault="00215138" w:rsidP="00BF6424">
            <w:pPr>
              <w:pStyle w:val="TableText"/>
            </w:pPr>
            <w:r w:rsidRPr="00C83181">
              <w:t>C29-C36</w:t>
            </w:r>
          </w:p>
        </w:tc>
        <w:tc>
          <w:tcPr>
            <w:tcW w:w="868" w:type="dxa"/>
          </w:tcPr>
          <w:p w14:paraId="67161A06" w14:textId="785444FD" w:rsidR="00215138" w:rsidRPr="00C83181" w:rsidRDefault="00215138" w:rsidP="00BF6424">
            <w:pPr>
              <w:pStyle w:val="TableText"/>
            </w:pPr>
            <w:r>
              <w:t>100</w:t>
            </w:r>
          </w:p>
        </w:tc>
      </w:tr>
      <w:tr w:rsidR="00215138" w:rsidRPr="00C83181" w14:paraId="731665A7"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22ED4669" w14:textId="77777777" w:rsidR="00215138" w:rsidRPr="00C83181" w:rsidRDefault="00215138" w:rsidP="00BF6424">
            <w:pPr>
              <w:pStyle w:val="TableText"/>
            </w:pPr>
            <w:r w:rsidRPr="00C83181">
              <w:t>Benz(a)anthracene</w:t>
            </w:r>
          </w:p>
        </w:tc>
        <w:tc>
          <w:tcPr>
            <w:tcW w:w="822" w:type="dxa"/>
          </w:tcPr>
          <w:p w14:paraId="03B2EFFB" w14:textId="166F47A3" w:rsidR="00215138" w:rsidRPr="00C83181" w:rsidRDefault="00A61E13" w:rsidP="00BF6424">
            <w:pPr>
              <w:pStyle w:val="TableText"/>
            </w:pPr>
            <w:r>
              <w:t>2</w:t>
            </w:r>
          </w:p>
        </w:tc>
        <w:tc>
          <w:tcPr>
            <w:tcW w:w="2203" w:type="dxa"/>
          </w:tcPr>
          <w:p w14:paraId="02AD2EC1" w14:textId="77777777" w:rsidR="00215138" w:rsidRPr="00C83181" w:rsidRDefault="00215138" w:rsidP="00BF6424">
            <w:pPr>
              <w:pStyle w:val="TableText"/>
            </w:pPr>
            <w:r w:rsidRPr="00C83181">
              <w:t>2,6-Dichlorophenol</w:t>
            </w:r>
          </w:p>
        </w:tc>
        <w:tc>
          <w:tcPr>
            <w:tcW w:w="772" w:type="dxa"/>
          </w:tcPr>
          <w:p w14:paraId="48E748ED" w14:textId="484CA3C8" w:rsidR="00215138" w:rsidRPr="00C83181" w:rsidRDefault="00215138" w:rsidP="00BF6424">
            <w:pPr>
              <w:pStyle w:val="TableText"/>
            </w:pPr>
            <w:r w:rsidRPr="00AB7479">
              <w:t>5</w:t>
            </w:r>
          </w:p>
        </w:tc>
        <w:tc>
          <w:tcPr>
            <w:tcW w:w="1551" w:type="dxa"/>
          </w:tcPr>
          <w:p w14:paraId="6BE58962" w14:textId="77777777" w:rsidR="00215138" w:rsidRPr="00C83181" w:rsidRDefault="00215138" w:rsidP="00BF6424">
            <w:pPr>
              <w:pStyle w:val="TableText"/>
            </w:pPr>
            <w:r w:rsidRPr="00C83181">
              <w:t>C10-C16*</w:t>
            </w:r>
          </w:p>
        </w:tc>
        <w:tc>
          <w:tcPr>
            <w:tcW w:w="868" w:type="dxa"/>
          </w:tcPr>
          <w:p w14:paraId="5FD46AE9" w14:textId="0D68DE33" w:rsidR="00215138" w:rsidRPr="00C83181" w:rsidRDefault="00215138" w:rsidP="00BF6424">
            <w:pPr>
              <w:pStyle w:val="TableText"/>
            </w:pPr>
            <w:r>
              <w:t>100</w:t>
            </w:r>
          </w:p>
        </w:tc>
      </w:tr>
      <w:tr w:rsidR="00215138" w:rsidRPr="00C83181" w14:paraId="2CC0A4C4"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3D469EEB" w14:textId="77777777" w:rsidR="00215138" w:rsidRPr="00C83181" w:rsidRDefault="00215138" w:rsidP="00BF6424">
            <w:pPr>
              <w:pStyle w:val="TableText"/>
              <w:rPr>
                <w:rFonts w:ascii="Calibri" w:hAnsi="Calibri"/>
              </w:rPr>
            </w:pPr>
            <w:r w:rsidRPr="00C83181">
              <w:rPr>
                <w:rFonts w:ascii="Calibri" w:hAnsi="Calibri"/>
              </w:rPr>
              <w:t xml:space="preserve">Benzo(a)pyrene </w:t>
            </w:r>
          </w:p>
        </w:tc>
        <w:tc>
          <w:tcPr>
            <w:tcW w:w="822" w:type="dxa"/>
          </w:tcPr>
          <w:p w14:paraId="594B82E6" w14:textId="569016E3" w:rsidR="00215138" w:rsidRPr="00C83181" w:rsidRDefault="00A61E13" w:rsidP="00BF6424">
            <w:pPr>
              <w:pStyle w:val="TableText"/>
            </w:pPr>
            <w:r>
              <w:t>5</w:t>
            </w:r>
          </w:p>
        </w:tc>
        <w:tc>
          <w:tcPr>
            <w:tcW w:w="2203" w:type="dxa"/>
          </w:tcPr>
          <w:p w14:paraId="40E9901D" w14:textId="77777777" w:rsidR="00215138" w:rsidRPr="00C83181" w:rsidRDefault="00215138" w:rsidP="00BF6424">
            <w:pPr>
              <w:pStyle w:val="TableText"/>
            </w:pPr>
            <w:r w:rsidRPr="00C83181">
              <w:t>2,4-Dimethyphenol</w:t>
            </w:r>
          </w:p>
        </w:tc>
        <w:tc>
          <w:tcPr>
            <w:tcW w:w="772" w:type="dxa"/>
          </w:tcPr>
          <w:p w14:paraId="5B4A8B37" w14:textId="4B995095" w:rsidR="00215138" w:rsidRPr="00C83181" w:rsidRDefault="00215138" w:rsidP="00BF6424">
            <w:pPr>
              <w:pStyle w:val="TableText"/>
            </w:pPr>
            <w:r w:rsidRPr="00AB7479">
              <w:t>5</w:t>
            </w:r>
          </w:p>
        </w:tc>
        <w:tc>
          <w:tcPr>
            <w:tcW w:w="1551" w:type="dxa"/>
          </w:tcPr>
          <w:p w14:paraId="55CB9F49" w14:textId="77777777" w:rsidR="00215138" w:rsidRPr="00C83181" w:rsidRDefault="00215138" w:rsidP="00BF6424">
            <w:pPr>
              <w:pStyle w:val="TableText"/>
            </w:pPr>
            <w:r w:rsidRPr="00C83181">
              <w:t xml:space="preserve">C10-C16 </w:t>
            </w:r>
          </w:p>
          <w:p w14:paraId="7FAA9958" w14:textId="77777777" w:rsidR="00215138" w:rsidRPr="00C83181" w:rsidRDefault="00215138" w:rsidP="00BF6424">
            <w:pPr>
              <w:pStyle w:val="TableText"/>
            </w:pPr>
            <w:r w:rsidRPr="00C83181">
              <w:t>(-Naphthalene)*</w:t>
            </w:r>
          </w:p>
        </w:tc>
        <w:tc>
          <w:tcPr>
            <w:tcW w:w="868" w:type="dxa"/>
          </w:tcPr>
          <w:p w14:paraId="4EC9BF67" w14:textId="76FA19C5" w:rsidR="00215138" w:rsidRPr="00C83181" w:rsidRDefault="00215138" w:rsidP="00BF6424">
            <w:pPr>
              <w:pStyle w:val="TableText"/>
            </w:pPr>
            <w:r>
              <w:t>100</w:t>
            </w:r>
          </w:p>
        </w:tc>
      </w:tr>
      <w:tr w:rsidR="00215138" w:rsidRPr="00C83181" w14:paraId="65B44814"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757DBE94" w14:textId="77777777" w:rsidR="00215138" w:rsidRPr="00C83181" w:rsidRDefault="00215138" w:rsidP="00BF6424">
            <w:pPr>
              <w:pStyle w:val="TableText"/>
            </w:pPr>
            <w:r w:rsidRPr="00C83181">
              <w:t>Benzo(b)&amp;(k)fluoranthene</w:t>
            </w:r>
          </w:p>
        </w:tc>
        <w:tc>
          <w:tcPr>
            <w:tcW w:w="822" w:type="dxa"/>
          </w:tcPr>
          <w:p w14:paraId="740529A0" w14:textId="7593DBF7" w:rsidR="00215138" w:rsidRPr="00C83181" w:rsidRDefault="00A61E13" w:rsidP="00BF6424">
            <w:pPr>
              <w:pStyle w:val="TableText"/>
            </w:pPr>
            <w:r>
              <w:t>5</w:t>
            </w:r>
          </w:p>
        </w:tc>
        <w:tc>
          <w:tcPr>
            <w:tcW w:w="2203" w:type="dxa"/>
          </w:tcPr>
          <w:p w14:paraId="051AD4B1" w14:textId="77777777" w:rsidR="00215138" w:rsidRPr="00C83181" w:rsidRDefault="00215138" w:rsidP="00BF6424">
            <w:pPr>
              <w:pStyle w:val="TableText"/>
            </w:pPr>
            <w:r w:rsidRPr="00C83181">
              <w:t>2-Methylphenol</w:t>
            </w:r>
          </w:p>
        </w:tc>
        <w:tc>
          <w:tcPr>
            <w:tcW w:w="772" w:type="dxa"/>
          </w:tcPr>
          <w:p w14:paraId="715E3DA0" w14:textId="6C141962" w:rsidR="00215138" w:rsidRPr="00C83181" w:rsidRDefault="00215138" w:rsidP="00BF6424">
            <w:pPr>
              <w:pStyle w:val="TableText"/>
            </w:pPr>
            <w:r w:rsidRPr="00AB7479">
              <w:t>5</w:t>
            </w:r>
          </w:p>
        </w:tc>
        <w:tc>
          <w:tcPr>
            <w:tcW w:w="1551" w:type="dxa"/>
          </w:tcPr>
          <w:p w14:paraId="476F0D39" w14:textId="77777777" w:rsidR="00215138" w:rsidRPr="00C83181" w:rsidRDefault="00215138" w:rsidP="00BF6424">
            <w:pPr>
              <w:pStyle w:val="TableText"/>
            </w:pPr>
            <w:r w:rsidRPr="00C83181">
              <w:t>C16-C34*</w:t>
            </w:r>
          </w:p>
        </w:tc>
        <w:tc>
          <w:tcPr>
            <w:tcW w:w="868" w:type="dxa"/>
          </w:tcPr>
          <w:p w14:paraId="0A5B2558" w14:textId="2EBA85BB" w:rsidR="00215138" w:rsidRPr="00C83181" w:rsidRDefault="00215138" w:rsidP="00BF6424">
            <w:pPr>
              <w:pStyle w:val="TableText"/>
            </w:pPr>
            <w:r>
              <w:t>100</w:t>
            </w:r>
          </w:p>
        </w:tc>
      </w:tr>
      <w:tr w:rsidR="00215138" w:rsidRPr="00C83181" w14:paraId="74FC24A5"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503E206D" w14:textId="77777777" w:rsidR="00215138" w:rsidRPr="00C83181" w:rsidRDefault="00215138" w:rsidP="00BF6424">
            <w:pPr>
              <w:pStyle w:val="TableText"/>
            </w:pPr>
            <w:r w:rsidRPr="00C83181">
              <w:t>Benzo(ghi)perylene</w:t>
            </w:r>
          </w:p>
        </w:tc>
        <w:tc>
          <w:tcPr>
            <w:tcW w:w="822" w:type="dxa"/>
          </w:tcPr>
          <w:p w14:paraId="7A6EC46B" w14:textId="3D7C66EC" w:rsidR="00215138" w:rsidRPr="00C83181" w:rsidRDefault="00A61E13" w:rsidP="00BF6424">
            <w:pPr>
              <w:pStyle w:val="TableText"/>
            </w:pPr>
            <w:r>
              <w:t>5</w:t>
            </w:r>
          </w:p>
        </w:tc>
        <w:tc>
          <w:tcPr>
            <w:tcW w:w="2203" w:type="dxa"/>
          </w:tcPr>
          <w:p w14:paraId="06724060" w14:textId="77777777" w:rsidR="00215138" w:rsidRPr="00C83181" w:rsidRDefault="00215138" w:rsidP="00BF6424">
            <w:pPr>
              <w:pStyle w:val="TableText"/>
            </w:pPr>
            <w:r w:rsidRPr="00C83181">
              <w:t>3-&amp; 4-Methylphenols</w:t>
            </w:r>
          </w:p>
        </w:tc>
        <w:tc>
          <w:tcPr>
            <w:tcW w:w="772" w:type="dxa"/>
          </w:tcPr>
          <w:p w14:paraId="681C4DF5" w14:textId="66C4C35C" w:rsidR="00215138" w:rsidRPr="00C83181" w:rsidRDefault="00215138" w:rsidP="00BF6424">
            <w:pPr>
              <w:pStyle w:val="TableText"/>
            </w:pPr>
            <w:r w:rsidRPr="00AB7479">
              <w:t>5</w:t>
            </w:r>
          </w:p>
        </w:tc>
        <w:tc>
          <w:tcPr>
            <w:tcW w:w="1551" w:type="dxa"/>
          </w:tcPr>
          <w:p w14:paraId="20E79ADB" w14:textId="77777777" w:rsidR="00215138" w:rsidRPr="00C83181" w:rsidRDefault="00215138" w:rsidP="00BF6424">
            <w:pPr>
              <w:pStyle w:val="TableText"/>
            </w:pPr>
            <w:r w:rsidRPr="00C83181">
              <w:t>C34-C40*</w:t>
            </w:r>
          </w:p>
        </w:tc>
        <w:tc>
          <w:tcPr>
            <w:tcW w:w="868" w:type="dxa"/>
          </w:tcPr>
          <w:p w14:paraId="702C77C8" w14:textId="63B4EB7A" w:rsidR="00215138" w:rsidRPr="00C83181" w:rsidRDefault="00215138" w:rsidP="00BF6424">
            <w:pPr>
              <w:pStyle w:val="TableText"/>
            </w:pPr>
            <w:r>
              <w:t>100</w:t>
            </w:r>
          </w:p>
        </w:tc>
      </w:tr>
      <w:tr w:rsidR="00215138" w:rsidRPr="00C83181" w14:paraId="3A321660"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0816CADA" w14:textId="77777777" w:rsidR="00215138" w:rsidRPr="00C83181" w:rsidRDefault="00215138" w:rsidP="00BF6424">
            <w:pPr>
              <w:pStyle w:val="TableText"/>
            </w:pPr>
            <w:r w:rsidRPr="00C83181">
              <w:t>Chrysene</w:t>
            </w:r>
          </w:p>
        </w:tc>
        <w:tc>
          <w:tcPr>
            <w:tcW w:w="822" w:type="dxa"/>
          </w:tcPr>
          <w:p w14:paraId="6D70B8E0" w14:textId="075EB979" w:rsidR="00215138" w:rsidRPr="00C83181" w:rsidRDefault="00A61E13" w:rsidP="00BF6424">
            <w:pPr>
              <w:pStyle w:val="TableText"/>
            </w:pPr>
            <w:r>
              <w:t>5</w:t>
            </w:r>
          </w:p>
        </w:tc>
        <w:tc>
          <w:tcPr>
            <w:tcW w:w="2203" w:type="dxa"/>
          </w:tcPr>
          <w:p w14:paraId="1871659C" w14:textId="77777777" w:rsidR="00215138" w:rsidRPr="00C83181" w:rsidRDefault="00215138" w:rsidP="00BF6424">
            <w:pPr>
              <w:pStyle w:val="TableText"/>
            </w:pPr>
            <w:r w:rsidRPr="00C83181">
              <w:t>2-Nitrophenol</w:t>
            </w:r>
          </w:p>
        </w:tc>
        <w:tc>
          <w:tcPr>
            <w:tcW w:w="772" w:type="dxa"/>
          </w:tcPr>
          <w:p w14:paraId="5153CB71" w14:textId="5DA5DD41" w:rsidR="00215138" w:rsidRPr="00C83181" w:rsidRDefault="00215138" w:rsidP="00BF6424">
            <w:pPr>
              <w:pStyle w:val="TableText"/>
            </w:pPr>
            <w:r w:rsidRPr="00AB7479">
              <w:t>5</w:t>
            </w:r>
          </w:p>
        </w:tc>
        <w:tc>
          <w:tcPr>
            <w:tcW w:w="1551" w:type="dxa"/>
          </w:tcPr>
          <w:p w14:paraId="16B0899E" w14:textId="77777777" w:rsidR="00215138" w:rsidRPr="00C83181" w:rsidRDefault="00215138" w:rsidP="00BF6424">
            <w:pPr>
              <w:pStyle w:val="TableText"/>
            </w:pPr>
          </w:p>
        </w:tc>
        <w:tc>
          <w:tcPr>
            <w:tcW w:w="868" w:type="dxa"/>
          </w:tcPr>
          <w:p w14:paraId="0D9C2487" w14:textId="77777777" w:rsidR="00215138" w:rsidRPr="00C83181" w:rsidRDefault="00215138" w:rsidP="00BF6424">
            <w:pPr>
              <w:pStyle w:val="TableText"/>
            </w:pPr>
          </w:p>
        </w:tc>
      </w:tr>
      <w:tr w:rsidR="00215138" w:rsidRPr="00C83181" w14:paraId="518B6DF0"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2E9137B8" w14:textId="77777777" w:rsidR="00215138" w:rsidRPr="00C83181" w:rsidRDefault="00215138" w:rsidP="00BF6424">
            <w:pPr>
              <w:pStyle w:val="TableText"/>
            </w:pPr>
            <w:r w:rsidRPr="00C83181">
              <w:t>Dibenz(ah)anthracene</w:t>
            </w:r>
          </w:p>
        </w:tc>
        <w:tc>
          <w:tcPr>
            <w:tcW w:w="822" w:type="dxa"/>
          </w:tcPr>
          <w:p w14:paraId="14135554" w14:textId="49A16ADA" w:rsidR="00215138" w:rsidRPr="00C83181" w:rsidRDefault="00A61E13" w:rsidP="00BF6424">
            <w:pPr>
              <w:pStyle w:val="TableText"/>
            </w:pPr>
            <w:r>
              <w:t>5</w:t>
            </w:r>
          </w:p>
        </w:tc>
        <w:tc>
          <w:tcPr>
            <w:tcW w:w="2203" w:type="dxa"/>
          </w:tcPr>
          <w:p w14:paraId="44BD35EE" w14:textId="77777777" w:rsidR="00215138" w:rsidRPr="00C83181" w:rsidRDefault="00215138" w:rsidP="00BF6424">
            <w:pPr>
              <w:pStyle w:val="TableText"/>
            </w:pPr>
            <w:r w:rsidRPr="00C83181">
              <w:t>4-Nitrophenol</w:t>
            </w:r>
          </w:p>
        </w:tc>
        <w:tc>
          <w:tcPr>
            <w:tcW w:w="772" w:type="dxa"/>
          </w:tcPr>
          <w:p w14:paraId="29CAD111" w14:textId="2DF2135A" w:rsidR="00215138" w:rsidRPr="00C83181" w:rsidRDefault="00215138" w:rsidP="00BF6424">
            <w:pPr>
              <w:pStyle w:val="TableText"/>
            </w:pPr>
            <w:r w:rsidRPr="00AB7479">
              <w:t>5</w:t>
            </w:r>
          </w:p>
        </w:tc>
        <w:tc>
          <w:tcPr>
            <w:tcW w:w="1551" w:type="dxa"/>
          </w:tcPr>
          <w:p w14:paraId="64C33857" w14:textId="77777777" w:rsidR="00215138" w:rsidRPr="00C83181" w:rsidRDefault="00215138" w:rsidP="00BF6424">
            <w:pPr>
              <w:pStyle w:val="TableText"/>
            </w:pPr>
          </w:p>
        </w:tc>
        <w:tc>
          <w:tcPr>
            <w:tcW w:w="868" w:type="dxa"/>
          </w:tcPr>
          <w:p w14:paraId="3055402B" w14:textId="77777777" w:rsidR="00215138" w:rsidRPr="00C83181" w:rsidRDefault="00215138" w:rsidP="00BF6424">
            <w:pPr>
              <w:pStyle w:val="TableText"/>
            </w:pPr>
          </w:p>
        </w:tc>
      </w:tr>
      <w:tr w:rsidR="00215138" w:rsidRPr="00C83181" w14:paraId="3BECBBC1"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6D05727E" w14:textId="77777777" w:rsidR="00215138" w:rsidRPr="00C83181" w:rsidRDefault="00215138" w:rsidP="00BF6424">
            <w:pPr>
              <w:pStyle w:val="TableText"/>
            </w:pPr>
            <w:r w:rsidRPr="00C83181">
              <w:t>Fluoranthene</w:t>
            </w:r>
          </w:p>
        </w:tc>
        <w:tc>
          <w:tcPr>
            <w:tcW w:w="822" w:type="dxa"/>
          </w:tcPr>
          <w:p w14:paraId="0506319B" w14:textId="48669733" w:rsidR="00215138" w:rsidRPr="00C83181" w:rsidRDefault="00A61E13" w:rsidP="00BF6424">
            <w:pPr>
              <w:pStyle w:val="TableText"/>
            </w:pPr>
            <w:r>
              <w:t>2</w:t>
            </w:r>
          </w:p>
        </w:tc>
        <w:tc>
          <w:tcPr>
            <w:tcW w:w="2203" w:type="dxa"/>
          </w:tcPr>
          <w:p w14:paraId="59A9B517" w14:textId="77777777" w:rsidR="00215138" w:rsidRPr="00C83181" w:rsidRDefault="00215138" w:rsidP="00BF6424">
            <w:pPr>
              <w:pStyle w:val="TableText"/>
            </w:pPr>
            <w:r w:rsidRPr="00C83181">
              <w:t>Pentachlorophenol</w:t>
            </w:r>
          </w:p>
        </w:tc>
        <w:tc>
          <w:tcPr>
            <w:tcW w:w="772" w:type="dxa"/>
          </w:tcPr>
          <w:p w14:paraId="5E950C85" w14:textId="54B3E0C2" w:rsidR="00215138" w:rsidRPr="00C83181" w:rsidRDefault="00215138" w:rsidP="00BF6424">
            <w:pPr>
              <w:pStyle w:val="TableText"/>
            </w:pPr>
            <w:r w:rsidRPr="00AB7479">
              <w:t>5</w:t>
            </w:r>
          </w:p>
        </w:tc>
        <w:tc>
          <w:tcPr>
            <w:tcW w:w="1551" w:type="dxa"/>
          </w:tcPr>
          <w:p w14:paraId="170E2A01" w14:textId="77777777" w:rsidR="00215138" w:rsidRPr="00C83181" w:rsidRDefault="00215138" w:rsidP="00BF6424">
            <w:pPr>
              <w:pStyle w:val="TableText"/>
            </w:pPr>
          </w:p>
        </w:tc>
        <w:tc>
          <w:tcPr>
            <w:tcW w:w="868" w:type="dxa"/>
          </w:tcPr>
          <w:p w14:paraId="156E1A1E" w14:textId="77777777" w:rsidR="00215138" w:rsidRPr="00C83181" w:rsidRDefault="00215138" w:rsidP="00BF6424">
            <w:pPr>
              <w:pStyle w:val="TableText"/>
            </w:pPr>
          </w:p>
        </w:tc>
      </w:tr>
      <w:tr w:rsidR="00215138" w:rsidRPr="00C83181" w14:paraId="3E4352B6"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03EBA033" w14:textId="77777777" w:rsidR="00215138" w:rsidRPr="00C83181" w:rsidRDefault="00215138" w:rsidP="00BF6424">
            <w:pPr>
              <w:pStyle w:val="TableText"/>
            </w:pPr>
            <w:r w:rsidRPr="00C83181">
              <w:t>Fluorene</w:t>
            </w:r>
          </w:p>
        </w:tc>
        <w:tc>
          <w:tcPr>
            <w:tcW w:w="822" w:type="dxa"/>
          </w:tcPr>
          <w:p w14:paraId="016D8A24" w14:textId="4D4C23F7" w:rsidR="00215138" w:rsidRPr="00C83181" w:rsidRDefault="00A61E13" w:rsidP="00BF6424">
            <w:pPr>
              <w:pStyle w:val="TableText"/>
            </w:pPr>
            <w:r>
              <w:t>5</w:t>
            </w:r>
          </w:p>
        </w:tc>
        <w:tc>
          <w:tcPr>
            <w:tcW w:w="2203" w:type="dxa"/>
          </w:tcPr>
          <w:p w14:paraId="625930BD" w14:textId="77777777" w:rsidR="00215138" w:rsidRPr="00C83181" w:rsidRDefault="00215138" w:rsidP="00BF6424">
            <w:pPr>
              <w:pStyle w:val="TableText"/>
            </w:pPr>
            <w:r w:rsidRPr="00C83181">
              <w:t>Phenol</w:t>
            </w:r>
          </w:p>
        </w:tc>
        <w:tc>
          <w:tcPr>
            <w:tcW w:w="772" w:type="dxa"/>
          </w:tcPr>
          <w:p w14:paraId="12AF9C34" w14:textId="235D89EA" w:rsidR="00215138" w:rsidRPr="00C83181" w:rsidRDefault="00215138" w:rsidP="00BF6424">
            <w:pPr>
              <w:pStyle w:val="TableText"/>
            </w:pPr>
            <w:r w:rsidRPr="00AB7479">
              <w:t>5</w:t>
            </w:r>
          </w:p>
        </w:tc>
        <w:tc>
          <w:tcPr>
            <w:tcW w:w="1551" w:type="dxa"/>
          </w:tcPr>
          <w:p w14:paraId="76083826" w14:textId="77777777" w:rsidR="00215138" w:rsidRPr="00C83181" w:rsidRDefault="00215138" w:rsidP="00BF6424">
            <w:pPr>
              <w:pStyle w:val="TableText"/>
            </w:pPr>
          </w:p>
        </w:tc>
        <w:tc>
          <w:tcPr>
            <w:tcW w:w="868" w:type="dxa"/>
          </w:tcPr>
          <w:p w14:paraId="345F1206" w14:textId="77777777" w:rsidR="00215138" w:rsidRPr="00C83181" w:rsidRDefault="00215138" w:rsidP="00BF6424">
            <w:pPr>
              <w:pStyle w:val="TableText"/>
            </w:pPr>
          </w:p>
        </w:tc>
      </w:tr>
      <w:tr w:rsidR="00215138" w:rsidRPr="00C83181" w14:paraId="0BE725E6"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37C8E47D" w14:textId="77777777" w:rsidR="00215138" w:rsidRPr="00C83181" w:rsidRDefault="00215138" w:rsidP="00BF6424">
            <w:pPr>
              <w:pStyle w:val="TableText"/>
            </w:pPr>
            <w:r w:rsidRPr="00C83181">
              <w:t>Indeno(1,2,3-cd)pyrene</w:t>
            </w:r>
          </w:p>
        </w:tc>
        <w:tc>
          <w:tcPr>
            <w:tcW w:w="822" w:type="dxa"/>
          </w:tcPr>
          <w:p w14:paraId="30F2571E" w14:textId="016E2361" w:rsidR="00215138" w:rsidRPr="00C83181" w:rsidRDefault="00A61E13" w:rsidP="00BF6424">
            <w:pPr>
              <w:pStyle w:val="TableText"/>
            </w:pPr>
            <w:r>
              <w:t>5</w:t>
            </w:r>
          </w:p>
        </w:tc>
        <w:tc>
          <w:tcPr>
            <w:tcW w:w="2203" w:type="dxa"/>
          </w:tcPr>
          <w:p w14:paraId="5C04ED38" w14:textId="77777777" w:rsidR="00215138" w:rsidRPr="00C83181" w:rsidRDefault="00215138" w:rsidP="00BF6424">
            <w:pPr>
              <w:pStyle w:val="TableText"/>
            </w:pPr>
            <w:r w:rsidRPr="00C83181">
              <w:t>2,3,4,6-Tetrachlorophenol</w:t>
            </w:r>
          </w:p>
        </w:tc>
        <w:tc>
          <w:tcPr>
            <w:tcW w:w="772" w:type="dxa"/>
          </w:tcPr>
          <w:p w14:paraId="440D5695" w14:textId="1EADEE9F" w:rsidR="00215138" w:rsidRPr="00C83181" w:rsidRDefault="00215138" w:rsidP="00BF6424">
            <w:pPr>
              <w:pStyle w:val="TableText"/>
            </w:pPr>
            <w:r w:rsidRPr="00AB7479">
              <w:t>5</w:t>
            </w:r>
          </w:p>
        </w:tc>
        <w:tc>
          <w:tcPr>
            <w:tcW w:w="1551" w:type="dxa"/>
          </w:tcPr>
          <w:p w14:paraId="4EBF78C8" w14:textId="77777777" w:rsidR="00215138" w:rsidRPr="00C83181" w:rsidRDefault="00215138" w:rsidP="00BF6424">
            <w:pPr>
              <w:pStyle w:val="TableText"/>
            </w:pPr>
          </w:p>
        </w:tc>
        <w:tc>
          <w:tcPr>
            <w:tcW w:w="868" w:type="dxa"/>
          </w:tcPr>
          <w:p w14:paraId="228964A7" w14:textId="77777777" w:rsidR="00215138" w:rsidRPr="00C83181" w:rsidRDefault="00215138" w:rsidP="00BF6424">
            <w:pPr>
              <w:pStyle w:val="TableText"/>
            </w:pPr>
          </w:p>
        </w:tc>
      </w:tr>
      <w:tr w:rsidR="00215138" w:rsidRPr="00C83181" w14:paraId="132AE211"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3DA5AA1E" w14:textId="77777777" w:rsidR="00215138" w:rsidRPr="00C83181" w:rsidRDefault="00215138" w:rsidP="00BF6424">
            <w:pPr>
              <w:pStyle w:val="TableText"/>
            </w:pPr>
            <w:r w:rsidRPr="00C83181">
              <w:t>Naphthalene</w:t>
            </w:r>
          </w:p>
        </w:tc>
        <w:tc>
          <w:tcPr>
            <w:tcW w:w="822" w:type="dxa"/>
          </w:tcPr>
          <w:p w14:paraId="177C1845" w14:textId="3DED74D7" w:rsidR="00215138" w:rsidRPr="00C83181" w:rsidRDefault="00A61E13" w:rsidP="00BF6424">
            <w:pPr>
              <w:pStyle w:val="TableText"/>
            </w:pPr>
            <w:r>
              <w:t>5</w:t>
            </w:r>
          </w:p>
        </w:tc>
        <w:tc>
          <w:tcPr>
            <w:tcW w:w="2203" w:type="dxa"/>
          </w:tcPr>
          <w:p w14:paraId="0EBBBA9A" w14:textId="77777777" w:rsidR="00215138" w:rsidRPr="00C83181" w:rsidRDefault="00215138" w:rsidP="00BF6424">
            <w:pPr>
              <w:pStyle w:val="TableText"/>
            </w:pPr>
            <w:r w:rsidRPr="00C83181">
              <w:t>2,4,5-Trichlorophenol</w:t>
            </w:r>
          </w:p>
        </w:tc>
        <w:tc>
          <w:tcPr>
            <w:tcW w:w="772" w:type="dxa"/>
          </w:tcPr>
          <w:p w14:paraId="52F26DE0" w14:textId="795F48A4" w:rsidR="00215138" w:rsidRPr="00C83181" w:rsidRDefault="00215138" w:rsidP="00BF6424">
            <w:pPr>
              <w:pStyle w:val="TableText"/>
            </w:pPr>
            <w:r w:rsidRPr="00AB7479">
              <w:t>5</w:t>
            </w:r>
          </w:p>
        </w:tc>
        <w:tc>
          <w:tcPr>
            <w:tcW w:w="1551" w:type="dxa"/>
          </w:tcPr>
          <w:p w14:paraId="396E129A" w14:textId="77777777" w:rsidR="00215138" w:rsidRPr="00C83181" w:rsidRDefault="00215138" w:rsidP="00BF6424">
            <w:pPr>
              <w:pStyle w:val="TableText"/>
            </w:pPr>
          </w:p>
        </w:tc>
        <w:tc>
          <w:tcPr>
            <w:tcW w:w="868" w:type="dxa"/>
          </w:tcPr>
          <w:p w14:paraId="4ECC6AD2" w14:textId="77777777" w:rsidR="00215138" w:rsidRPr="00C83181" w:rsidRDefault="00215138" w:rsidP="00BF6424">
            <w:pPr>
              <w:pStyle w:val="TableText"/>
            </w:pPr>
          </w:p>
        </w:tc>
      </w:tr>
      <w:tr w:rsidR="00215138" w:rsidRPr="00C83181" w14:paraId="69FDF1D4" w14:textId="77777777" w:rsidTr="00664B04">
        <w:trPr>
          <w:cnfStyle w:val="000000010000" w:firstRow="0" w:lastRow="0" w:firstColumn="0" w:lastColumn="0" w:oddVBand="0" w:evenVBand="0" w:oddHBand="0" w:evenHBand="1" w:firstRowFirstColumn="0" w:firstRowLastColumn="0" w:lastRowFirstColumn="0" w:lastRowLastColumn="0"/>
        </w:trPr>
        <w:tc>
          <w:tcPr>
            <w:tcW w:w="2568" w:type="dxa"/>
          </w:tcPr>
          <w:p w14:paraId="6F2F6F9A" w14:textId="77777777" w:rsidR="00215138" w:rsidRPr="00C83181" w:rsidRDefault="00215138" w:rsidP="00BF6424">
            <w:pPr>
              <w:pStyle w:val="TableText"/>
            </w:pPr>
            <w:r w:rsidRPr="00C83181">
              <w:t>Phenanthrene</w:t>
            </w:r>
          </w:p>
        </w:tc>
        <w:tc>
          <w:tcPr>
            <w:tcW w:w="822" w:type="dxa"/>
          </w:tcPr>
          <w:p w14:paraId="09D96773" w14:textId="0401953D" w:rsidR="00215138" w:rsidRPr="00C83181" w:rsidRDefault="00A61E13" w:rsidP="00BF6424">
            <w:pPr>
              <w:pStyle w:val="TableText"/>
            </w:pPr>
            <w:r>
              <w:t>5</w:t>
            </w:r>
          </w:p>
        </w:tc>
        <w:tc>
          <w:tcPr>
            <w:tcW w:w="2203" w:type="dxa"/>
          </w:tcPr>
          <w:p w14:paraId="74626E08" w14:textId="77777777" w:rsidR="00215138" w:rsidRPr="00C83181" w:rsidRDefault="00215138" w:rsidP="00BF6424">
            <w:pPr>
              <w:pStyle w:val="TableText"/>
            </w:pPr>
            <w:r w:rsidRPr="00C83181">
              <w:t>2,4,6-Trichlorophenol</w:t>
            </w:r>
          </w:p>
        </w:tc>
        <w:tc>
          <w:tcPr>
            <w:tcW w:w="772" w:type="dxa"/>
          </w:tcPr>
          <w:p w14:paraId="7F241F24" w14:textId="677B1AC0" w:rsidR="00215138" w:rsidRPr="00C83181" w:rsidRDefault="00215138" w:rsidP="00BF6424">
            <w:pPr>
              <w:pStyle w:val="TableText"/>
            </w:pPr>
            <w:r w:rsidRPr="00AB7479">
              <w:t>5</w:t>
            </w:r>
          </w:p>
        </w:tc>
        <w:tc>
          <w:tcPr>
            <w:tcW w:w="1551" w:type="dxa"/>
          </w:tcPr>
          <w:p w14:paraId="27CB9A32" w14:textId="77777777" w:rsidR="00215138" w:rsidRPr="00C83181" w:rsidRDefault="00215138" w:rsidP="00BF6424">
            <w:pPr>
              <w:pStyle w:val="TableText"/>
            </w:pPr>
          </w:p>
        </w:tc>
        <w:tc>
          <w:tcPr>
            <w:tcW w:w="868" w:type="dxa"/>
          </w:tcPr>
          <w:p w14:paraId="48E73C37" w14:textId="77777777" w:rsidR="00215138" w:rsidRPr="00C83181" w:rsidRDefault="00215138" w:rsidP="00BF6424">
            <w:pPr>
              <w:pStyle w:val="TableText"/>
            </w:pPr>
          </w:p>
        </w:tc>
      </w:tr>
      <w:tr w:rsidR="00790C33" w:rsidRPr="00C83181" w14:paraId="4484FC41" w14:textId="77777777" w:rsidTr="00664B04">
        <w:trPr>
          <w:cnfStyle w:val="000000100000" w:firstRow="0" w:lastRow="0" w:firstColumn="0" w:lastColumn="0" w:oddVBand="0" w:evenVBand="0" w:oddHBand="1" w:evenHBand="0" w:firstRowFirstColumn="0" w:firstRowLastColumn="0" w:lastRowFirstColumn="0" w:lastRowLastColumn="0"/>
        </w:trPr>
        <w:tc>
          <w:tcPr>
            <w:tcW w:w="2568" w:type="dxa"/>
          </w:tcPr>
          <w:p w14:paraId="4E3348C7" w14:textId="77777777" w:rsidR="00790C33" w:rsidRPr="00C83181" w:rsidRDefault="00790C33" w:rsidP="00BF6424">
            <w:pPr>
              <w:pStyle w:val="TableText"/>
            </w:pPr>
            <w:r w:rsidRPr="00C83181">
              <w:t>Pyrene</w:t>
            </w:r>
          </w:p>
        </w:tc>
        <w:tc>
          <w:tcPr>
            <w:tcW w:w="822" w:type="dxa"/>
          </w:tcPr>
          <w:p w14:paraId="207BD050" w14:textId="277C0BF2" w:rsidR="00790C33" w:rsidRPr="00C83181" w:rsidRDefault="00A61E13" w:rsidP="00BF6424">
            <w:pPr>
              <w:pStyle w:val="TableText"/>
            </w:pPr>
            <w:r>
              <w:t>5</w:t>
            </w:r>
          </w:p>
        </w:tc>
        <w:tc>
          <w:tcPr>
            <w:tcW w:w="2203" w:type="dxa"/>
          </w:tcPr>
          <w:p w14:paraId="48F3549E" w14:textId="77777777" w:rsidR="00790C33" w:rsidRPr="00C83181" w:rsidRDefault="00790C33" w:rsidP="00BF6424">
            <w:pPr>
              <w:pStyle w:val="TableText"/>
            </w:pPr>
          </w:p>
        </w:tc>
        <w:tc>
          <w:tcPr>
            <w:tcW w:w="772" w:type="dxa"/>
          </w:tcPr>
          <w:p w14:paraId="3A021D25" w14:textId="77777777" w:rsidR="00790C33" w:rsidRPr="00C83181" w:rsidRDefault="00790C33" w:rsidP="00BF6424">
            <w:pPr>
              <w:pStyle w:val="TableText"/>
            </w:pPr>
          </w:p>
        </w:tc>
        <w:tc>
          <w:tcPr>
            <w:tcW w:w="1551" w:type="dxa"/>
          </w:tcPr>
          <w:p w14:paraId="7E24F5EB" w14:textId="77777777" w:rsidR="00790C33" w:rsidRPr="00C83181" w:rsidRDefault="00790C33" w:rsidP="00BF6424">
            <w:pPr>
              <w:pStyle w:val="TableText"/>
            </w:pPr>
          </w:p>
        </w:tc>
        <w:tc>
          <w:tcPr>
            <w:tcW w:w="868" w:type="dxa"/>
          </w:tcPr>
          <w:p w14:paraId="6AFB44A2" w14:textId="77777777" w:rsidR="00790C33" w:rsidRPr="00C83181" w:rsidRDefault="00790C33" w:rsidP="00BF6424">
            <w:pPr>
              <w:pStyle w:val="TableText"/>
            </w:pPr>
          </w:p>
        </w:tc>
      </w:tr>
    </w:tbl>
    <w:p w14:paraId="0E49AB62" w14:textId="17C50B70" w:rsidR="00790C33" w:rsidRPr="00F76235" w:rsidRDefault="00790C33" w:rsidP="00BF6424">
      <w:pPr>
        <w:pStyle w:val="SourceornoteforTableorFigure"/>
      </w:pPr>
      <w:r w:rsidRPr="00C83181">
        <w:t>*NEPM TRH reporting values</w:t>
      </w:r>
      <w:r w:rsidR="00336CB1">
        <w:t>; LOR = level of reporting</w:t>
      </w:r>
    </w:p>
    <w:p w14:paraId="5678DB15" w14:textId="5DD9BBCD" w:rsidR="00F76235" w:rsidRPr="00E56023" w:rsidRDefault="00F76235" w:rsidP="0080248F">
      <w:pPr>
        <w:pStyle w:val="Heading4"/>
      </w:pPr>
      <w:bookmarkStart w:id="194" w:name="_Toc2242649"/>
      <w:bookmarkStart w:id="195" w:name="_Toc2260832"/>
      <w:r w:rsidRPr="00C51C89">
        <w:t>Leach test protocol – inorganics</w:t>
      </w:r>
      <w:bookmarkEnd w:id="194"/>
      <w:bookmarkEnd w:id="195"/>
    </w:p>
    <w:p w14:paraId="4089E146" w14:textId="609362C4" w:rsidR="00F76235" w:rsidRPr="003248A5" w:rsidRDefault="001B3073" w:rsidP="0080248F">
      <w:pPr>
        <w:pStyle w:val="Heading5"/>
      </w:pPr>
      <w:r w:rsidRPr="003248A5">
        <w:t xml:space="preserve">General </w:t>
      </w:r>
      <w:r w:rsidR="00C24178" w:rsidRPr="003248A5">
        <w:t xml:space="preserve">test </w:t>
      </w:r>
      <w:r w:rsidRPr="003248A5">
        <w:t>conditions</w:t>
      </w:r>
    </w:p>
    <w:p w14:paraId="6F7A72E9" w14:textId="3727E558" w:rsidR="00C51C89" w:rsidRPr="00C51C89" w:rsidRDefault="00C51C89" w:rsidP="003A4BE2">
      <w:pPr>
        <w:pStyle w:val="BodyText"/>
      </w:pPr>
      <w:r w:rsidRPr="00C51C89">
        <w:rPr>
          <w:lang w:eastAsia="en-US"/>
        </w:rPr>
        <w:t xml:space="preserve">The leachate test solutions used to examine geogenic inorganic element mobilisation from powdered rock samples </w:t>
      </w:r>
      <w:r w:rsidR="00BF6D99">
        <w:rPr>
          <w:lang w:eastAsia="en-US"/>
        </w:rPr>
        <w:t>are</w:t>
      </w:r>
      <w:r w:rsidRPr="00C51C89">
        <w:rPr>
          <w:lang w:eastAsia="en-US"/>
        </w:rPr>
        <w:t xml:space="preserve"> in </w:t>
      </w:r>
      <w:r w:rsidR="00583E66">
        <w:rPr>
          <w:lang w:eastAsia="en-US"/>
        </w:rPr>
        <w:fldChar w:fldCharType="begin" w:fldLock="1"/>
      </w:r>
      <w:r w:rsidR="00583E66">
        <w:rPr>
          <w:lang w:eastAsia="en-US"/>
        </w:rPr>
        <w:instrText xml:space="preserve"> REF _Ref12538405 \h </w:instrText>
      </w:r>
      <w:r w:rsidR="003A4BE2">
        <w:rPr>
          <w:lang w:eastAsia="en-US"/>
        </w:rPr>
        <w:instrText xml:space="preserve"> \* MERGEFORMAT </w:instrText>
      </w:r>
      <w:r w:rsidR="00583E66">
        <w:rPr>
          <w:lang w:eastAsia="en-US"/>
        </w:rPr>
      </w:r>
      <w:r w:rsidR="00583E66">
        <w:rPr>
          <w:lang w:eastAsia="en-US"/>
        </w:rPr>
        <w:fldChar w:fldCharType="separate"/>
      </w:r>
      <w:r w:rsidR="00272635">
        <w:t xml:space="preserve">Table </w:t>
      </w:r>
      <w:r w:rsidR="00272635">
        <w:rPr>
          <w:noProof/>
        </w:rPr>
        <w:t>8</w:t>
      </w:r>
      <w:r w:rsidR="00583E66">
        <w:rPr>
          <w:lang w:eastAsia="en-US"/>
        </w:rPr>
        <w:fldChar w:fldCharType="end"/>
      </w:r>
      <w:r w:rsidRPr="00C51C89">
        <w:rPr>
          <w:lang w:eastAsia="en-US"/>
        </w:rPr>
        <w:t>.</w:t>
      </w:r>
    </w:p>
    <w:p w14:paraId="4797555F" w14:textId="3530F7FC" w:rsidR="00C51C89" w:rsidRPr="00C51C89" w:rsidRDefault="00C51C89" w:rsidP="003A4BE2">
      <w:pPr>
        <w:pStyle w:val="BodyText"/>
      </w:pPr>
      <w:r w:rsidRPr="00C51C89">
        <w:t>Ultrapure deionised water was sourced from a Milli-Q system (18 MΩ.cm conductivity, Mill</w:t>
      </w:r>
      <w:r w:rsidR="0025718A">
        <w:t xml:space="preserve">ipore, Australia). Plastic </w:t>
      </w:r>
      <w:r w:rsidRPr="00C51C89">
        <w:t>ware used for element analyses were acid-washed prior to use by soaking for a minimum of 24 hr in 10% (v/v) analytical reagent (AR) nitric acid (Merck Tracepur) followed by rinsing with Milli-Q water.</w:t>
      </w:r>
    </w:p>
    <w:p w14:paraId="13B2F9C0" w14:textId="1390C1AD" w:rsidR="00C51C89" w:rsidRPr="00C51C89" w:rsidRDefault="00C51C89" w:rsidP="003A4BE2">
      <w:pPr>
        <w:pStyle w:val="BodyText"/>
      </w:pPr>
      <w:r w:rsidRPr="00C51C89">
        <w:t>Synthetic groundwater (SGW) was composed of sodium chloride (NaCl) and sodium bicarbonate (NaHCO</w:t>
      </w:r>
      <w:r w:rsidRPr="00C51C89">
        <w:rPr>
          <w:vertAlign w:val="subscript"/>
        </w:rPr>
        <w:t>3</w:t>
      </w:r>
      <w:r w:rsidRPr="00C51C89">
        <w:t xml:space="preserve">) </w:t>
      </w:r>
      <w:r w:rsidR="00170861">
        <w:t xml:space="preserve">both </w:t>
      </w:r>
      <w:r w:rsidR="0025718A">
        <w:t xml:space="preserve">at </w:t>
      </w:r>
      <w:r w:rsidR="0025718A" w:rsidRPr="00C51C89">
        <w:t>concentrations</w:t>
      </w:r>
      <w:r w:rsidRPr="00C51C89">
        <w:t xml:space="preserve"> of 750 mg/L (total dissolved solids of 1500 mg/L) and pH of 8.0. This SGW composition has previously been identified as being typical of</w:t>
      </w:r>
      <w:r w:rsidR="00A57F3E">
        <w:t xml:space="preserve"> </w:t>
      </w:r>
      <w:r w:rsidRPr="00C51C89">
        <w:t xml:space="preserve">groundwater associated with unconventional gas extraction </w:t>
      </w:r>
      <w:r w:rsidRPr="00C51C89">
        <w:fldChar w:fldCharType="begin"/>
      </w:r>
      <w:r w:rsidR="00C30F6C">
        <w:instrText xml:space="preserve"> ADDIN EN.CITE &lt;EndNote&gt;&lt;Cite&gt;&lt;Author&gt;Apte&lt;/Author&gt;&lt;Year&gt;2017&lt;/Year&gt;&lt;RecNum&gt;699&lt;/RecNum&gt;&lt;DisplayText&gt;(Apte et al., 2017; Worley Parsons, 2010)&lt;/DisplayText&gt;&lt;record&gt;&lt;rec-number&gt;699&lt;/rec-number&gt;&lt;foreign-keys&gt;&lt;key app="EN" db-id="t05vetvzgttdtfe5vr850sfc2ee00w0s0dv0" timestamp="1571122254" guid="e5c16cf1-f05f-485e-b848-6b12522b8f46"&gt;699&lt;/key&gt;&lt;/foreign-keys&gt;&lt;ref-type name="Report"&gt;27&lt;/ref-type&gt;&lt;contributors&gt;&lt;authors&gt;&lt;author&gt;Apte, S.C.,&lt;/author&gt;&lt;author&gt;Williams, M.,&lt;/author&gt;&lt;author&gt;Kookana, R.S.,&lt;/author&gt;&lt;author&gt;Batley, G.E.,&lt;/author&gt;&lt;author&gt;King, J.J.,&lt;/author&gt;&lt;author&gt;Jarolimek, C.V.,&lt;/author&gt;&lt;author&gt;Jung, R.F.&lt;/author&gt;&lt;/authors&gt;&lt;/contributors&gt;&lt;titles&gt;&lt;title&gt;Release of geogenic contaminants from Australian coal seams: experimental studies, Project report, report prepared by the Land &amp;amp; Water, Commonwealth Scientific and Industrial Research Organisation (CSIRO) as part of the National Assessment of Chemicals Associated with Coal Seam Gas Extraction in Australia, Commonwealth of Australia, Canberra.&lt;/title&gt;&lt;/titles&gt;&lt;dates&gt;&lt;year&gt;2017&lt;/year&gt;&lt;/dates&gt;&lt;urls&gt;&lt;related-urls&gt;&lt;url&gt;https://publications.csiro.au/rpr/download?pid=csiro:EP143463&amp;amp;dsid=DS1&lt;/url&gt;&lt;/related-urls&gt;&lt;/urls&gt;&lt;access-date&gt;17 December 2018&lt;/access-date&gt;&lt;/record&gt;&lt;/Cite&gt;&lt;Cite&gt;&lt;Author&gt;Worley Parsons&lt;/Author&gt;&lt;Year&gt;2010&lt;/Year&gt;&lt;RecNum&gt;173&lt;/RecNum&gt;&lt;record&gt;&lt;rec-number&gt;173&lt;/rec-number&gt;&lt;foreign-keys&gt;&lt;key app="EN" db-id="t05vetvzgttdtfe5vr850sfc2ee00w0s0dv0" timestamp="1571122090" guid="59315768-a533-43a3-9873-c5c71f9dd7eb"&gt;173&lt;/key&gt;&lt;/foreign-keys&gt;&lt;ref-type name="Report"&gt;27&lt;/ref-type&gt;&lt;contributors&gt;&lt;authors&gt;&lt;author&gt;Worley Parsons,&lt;/author&gt;&lt;/authors&gt;&lt;/contributors&gt;&lt;titles&gt;&lt;title&gt;Spatial analysis of coal seam water chemistry. Report for Department of Environment and Resource Management (DERM), Queensland&lt;/title&gt;&lt;/titles&gt;&lt;dates&gt;&lt;year&gt;2010&lt;/year&gt;&lt;/dates&gt;&lt;urls&gt;&lt;/urls&gt;&lt;/record&gt;&lt;/Cite&gt;&lt;/EndNote&gt;</w:instrText>
      </w:r>
      <w:r w:rsidRPr="00C51C89">
        <w:fldChar w:fldCharType="separate"/>
      </w:r>
      <w:r w:rsidRPr="00C51C89">
        <w:rPr>
          <w:noProof/>
        </w:rPr>
        <w:t>(Apte et al., 2017; Worley Parsons, 2010)</w:t>
      </w:r>
      <w:r w:rsidRPr="00C51C89">
        <w:fldChar w:fldCharType="end"/>
      </w:r>
      <w:r w:rsidRPr="00C51C89">
        <w:t xml:space="preserve"> as they are usually dominated by sodium, chloride and bicarbonate ions. Aside from use as a leachate solution in its own right, the SGW was used as a background matrix for the preparation of the HFF.</w:t>
      </w:r>
    </w:p>
    <w:p w14:paraId="1F9B55BE" w14:textId="573B94B5" w:rsidR="00BF6D99" w:rsidRDefault="00C51C89" w:rsidP="00190115">
      <w:pPr>
        <w:pStyle w:val="BodyText"/>
      </w:pPr>
      <w:r w:rsidRPr="00C51C89">
        <w:t>A thorough literature search was undertaken of HFF composition</w:t>
      </w:r>
      <w:r w:rsidR="00A57F3E">
        <w:t xml:space="preserve">, </w:t>
      </w:r>
      <w:r w:rsidRPr="00C51C89">
        <w:t xml:space="preserve">and advice was also obtained from Schlumberger </w:t>
      </w:r>
      <w:r w:rsidR="00A57F3E">
        <w:t>R</w:t>
      </w:r>
      <w:r w:rsidRPr="00C51C89">
        <w:t>esearch Centre, Cambridge, UK. Based on this information, an in-house synthetic HFF solution was developed (</w:t>
      </w:r>
      <w:r w:rsidR="00583E66">
        <w:fldChar w:fldCharType="begin" w:fldLock="1"/>
      </w:r>
      <w:r w:rsidR="00583E66">
        <w:instrText xml:space="preserve"> REF _Ref12538497 \h </w:instrText>
      </w:r>
      <w:r w:rsidR="003A4BE2">
        <w:instrText xml:space="preserve"> \* MERGEFORMAT </w:instrText>
      </w:r>
      <w:r w:rsidR="00583E66">
        <w:fldChar w:fldCharType="separate"/>
      </w:r>
      <w:r w:rsidR="00272635">
        <w:t xml:space="preserve">Table </w:t>
      </w:r>
      <w:r w:rsidR="00272635">
        <w:rPr>
          <w:noProof/>
        </w:rPr>
        <w:t>11</w:t>
      </w:r>
      <w:r w:rsidR="00583E66">
        <w:fldChar w:fldCharType="end"/>
      </w:r>
      <w:r w:rsidRPr="00C51C89">
        <w:t xml:space="preserve">). The formulation was based largely on the work of Prud’homme and co-workers </w:t>
      </w:r>
      <w:r w:rsidRPr="00C51C89">
        <w:fldChar w:fldCharType="begin"/>
      </w:r>
      <w:r w:rsidR="00C30F6C">
        <w:instrText xml:space="preserve"> ADDIN EN.CITE &lt;EndNote&gt;&lt;Cite&gt;&lt;Author&gt;Kesavan&lt;/Author&gt;&lt;Year&gt;1992&lt;/Year&gt;&lt;RecNum&gt;730&lt;/RecNum&gt;&lt;DisplayText&gt;(Kesavan and Prud&amp;apos;homme, 1992)&lt;/DisplayText&gt;&lt;record&gt;&lt;rec-number&gt;730&lt;/rec-number&gt;&lt;foreign-keys&gt;&lt;key app="EN" db-id="t05vetvzgttdtfe5vr850sfc2ee00w0s0dv0" timestamp="1571122256" guid="4dfcbf20-4c23-4c48-ac69-a12a92a9100a"&gt;730&lt;/key&gt;&lt;/foreign-keys&gt;&lt;ref-type name="Journal Article"&gt;17&lt;/ref-type&gt;&lt;contributors&gt;&lt;authors&gt;&lt;author&gt;Kesavan, Subramanian&lt;/author&gt;&lt;author&gt;Prud&amp;apos;homme, Robert K.&lt;/author&gt;&lt;/authors&gt;&lt;/contributors&gt;&lt;titles&gt;&lt;title&gt;Rheology of guar and (hydroxypropyl) guar crosslinked by borate&lt;/title&gt;&lt;secondary-title&gt;Macromolecules&lt;/secondary-title&gt;&lt;/titles&gt;&lt;periodical&gt;&lt;full-title&gt;Macromolecules&lt;/full-title&gt;&lt;/periodical&gt;&lt;pages&gt;2026–2032&lt;/pages&gt;&lt;volume&gt;25&lt;/volume&gt;&lt;number&gt;7&lt;/number&gt;&lt;dates&gt;&lt;year&gt;1992&lt;/year&gt;&lt;pub-dates&gt;&lt;date&gt;1992/03/01&lt;/date&gt;&lt;/pub-dates&gt;&lt;/dates&gt;&lt;publisher&gt;American Chemical Society&lt;/publisher&gt;&lt;isbn&gt;0024-9297&lt;/isbn&gt;&lt;urls&gt;&lt;related-urls&gt;&lt;url&gt;https://doi.org/10.1021/ma00033a029&lt;/url&gt;&lt;url&gt;https://pubs.acs.org/doi/pdfplus/10.1021/ma00033a029&lt;/url&gt;&lt;/related-urls&gt;&lt;/urls&gt;&lt;electronic-resource-num&gt;10.1021/ma00033a029&lt;/electronic-resource-num&gt;&lt;/record&gt;&lt;/Cite&gt;&lt;/EndNote&gt;</w:instrText>
      </w:r>
      <w:r w:rsidRPr="00C51C89">
        <w:fldChar w:fldCharType="separate"/>
      </w:r>
      <w:r w:rsidRPr="00C51C89">
        <w:rPr>
          <w:noProof/>
        </w:rPr>
        <w:t>(Kesavan and Prud'homme, 1992)</w:t>
      </w:r>
      <w:r w:rsidRPr="00C51C89">
        <w:fldChar w:fldCharType="end"/>
      </w:r>
      <w:r w:rsidRPr="00C51C89">
        <w:t>. The HFF was prepared using SGW as the base fluid and contain</w:t>
      </w:r>
      <w:r w:rsidR="00E56925">
        <w:t xml:space="preserve">ed </w:t>
      </w:r>
      <w:r w:rsidRPr="00C51C89">
        <w:t>representative chemicals of the key components. Guar gum was not added to the formulation in order to alleviate analytical problems that can arise from elevated carbon concentrations. It was assumed that the constituents of guar would not significantly mobilise (greater than the presence of acid, solvents and surfactants in HFF) geogenic chemicals into solution from the powdered rock samples.</w:t>
      </w:r>
    </w:p>
    <w:p w14:paraId="684D8A68" w14:textId="0C75297A" w:rsidR="00930A9C" w:rsidRDefault="00583E66" w:rsidP="00583E66">
      <w:pPr>
        <w:pStyle w:val="Caption"/>
      </w:pPr>
      <w:bookmarkStart w:id="196" w:name="_Ref12538497"/>
      <w:bookmarkStart w:id="197" w:name="_Toc12464216"/>
      <w:bookmarkStart w:id="198" w:name="_Toc12018789"/>
      <w:bookmarkStart w:id="199" w:name="_Toc12016482"/>
      <w:bookmarkStart w:id="200" w:name="_Toc26778455"/>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11</w:t>
      </w:r>
      <w:r w:rsidR="00FB7F09">
        <w:rPr>
          <w:noProof/>
        </w:rPr>
        <w:fldChar w:fldCharType="end"/>
      </w:r>
      <w:bookmarkEnd w:id="196"/>
      <w:r w:rsidR="00930A9C">
        <w:t xml:space="preserve"> In-house synthetic HFF composition</w:t>
      </w:r>
      <w:bookmarkEnd w:id="197"/>
      <w:bookmarkEnd w:id="198"/>
      <w:bookmarkEnd w:id="199"/>
      <w:bookmarkEnd w:id="200"/>
    </w:p>
    <w:tbl>
      <w:tblPr>
        <w:tblStyle w:val="TableBAHeaderRow7"/>
        <w:tblW w:w="4824" w:type="pct"/>
        <w:tblLook w:val="04A0" w:firstRow="1" w:lastRow="0" w:firstColumn="1" w:lastColumn="0" w:noHBand="0" w:noVBand="1"/>
      </w:tblPr>
      <w:tblGrid>
        <w:gridCol w:w="4905"/>
        <w:gridCol w:w="1562"/>
        <w:gridCol w:w="2832"/>
      </w:tblGrid>
      <w:tr w:rsidR="00930A9C" w14:paraId="5F6E762C" w14:textId="77777777" w:rsidTr="00930A9C">
        <w:trPr>
          <w:cnfStyle w:val="100000000000" w:firstRow="1" w:lastRow="0" w:firstColumn="0" w:lastColumn="0" w:oddVBand="0" w:evenVBand="0" w:oddHBand="0" w:evenHBand="0" w:firstRowFirstColumn="0" w:firstRowLastColumn="0" w:lastRowFirstColumn="0" w:lastRowLastColumn="0"/>
          <w:trHeight w:val="435"/>
          <w:tblHeader/>
        </w:trPr>
        <w:tc>
          <w:tcPr>
            <w:tcW w:w="2637" w:type="pct"/>
            <w:tcBorders>
              <w:top w:val="nil"/>
              <w:left w:val="nil"/>
              <w:bottom w:val="single" w:sz="8" w:space="0" w:color="FFFFFF" w:themeColor="background1"/>
              <w:right w:val="single" w:sz="8" w:space="0" w:color="FFFFFF" w:themeColor="background1"/>
            </w:tcBorders>
            <w:hideMark/>
          </w:tcPr>
          <w:p w14:paraId="01C398D1" w14:textId="77777777" w:rsidR="00930A9C" w:rsidRDefault="00930A9C" w:rsidP="00911B3E">
            <w:pPr>
              <w:pStyle w:val="TableText"/>
            </w:pPr>
            <w:r>
              <w:t xml:space="preserve">Test solutions </w:t>
            </w:r>
          </w:p>
        </w:tc>
        <w:tc>
          <w:tcPr>
            <w:tcW w:w="840" w:type="pct"/>
            <w:tcBorders>
              <w:top w:val="nil"/>
              <w:left w:val="single" w:sz="8" w:space="0" w:color="FFFFFF" w:themeColor="background1"/>
              <w:bottom w:val="single" w:sz="8" w:space="0" w:color="FFFFFF" w:themeColor="background1"/>
              <w:right w:val="single" w:sz="8" w:space="0" w:color="FFFFFF" w:themeColor="background1"/>
            </w:tcBorders>
            <w:hideMark/>
          </w:tcPr>
          <w:p w14:paraId="47CA4605" w14:textId="77777777" w:rsidR="00930A9C" w:rsidRDefault="00930A9C" w:rsidP="00911B3E">
            <w:pPr>
              <w:pStyle w:val="TableText"/>
            </w:pPr>
            <w:r>
              <w:t>Role in hydraulic fracturing</w:t>
            </w:r>
          </w:p>
        </w:tc>
        <w:tc>
          <w:tcPr>
            <w:tcW w:w="1523" w:type="pct"/>
            <w:tcBorders>
              <w:top w:val="nil"/>
              <w:left w:val="single" w:sz="8" w:space="0" w:color="FFFFFF" w:themeColor="background1"/>
              <w:bottom w:val="single" w:sz="8" w:space="0" w:color="FFFFFF" w:themeColor="background1"/>
              <w:right w:val="nil"/>
            </w:tcBorders>
            <w:hideMark/>
          </w:tcPr>
          <w:p w14:paraId="35ECFB38" w14:textId="77777777" w:rsidR="00930A9C" w:rsidRDefault="00930A9C" w:rsidP="00911B3E">
            <w:pPr>
              <w:pStyle w:val="TableText"/>
            </w:pPr>
            <w:r>
              <w:t>Amount/concentration in 1 L ultrapure deionised water</w:t>
            </w:r>
          </w:p>
        </w:tc>
      </w:tr>
      <w:tr w:rsidR="00930A9C" w14:paraId="382E4F59" w14:textId="77777777" w:rsidTr="00930A9C">
        <w:trPr>
          <w:cnfStyle w:val="000000100000" w:firstRow="0" w:lastRow="0" w:firstColumn="0" w:lastColumn="0" w:oddVBand="0" w:evenVBand="0" w:oddHBand="1" w:evenHBand="0"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2BB8663B" w14:textId="77777777" w:rsidR="00930A9C" w:rsidRDefault="00930A9C" w:rsidP="00911B3E">
            <w:pPr>
              <w:pStyle w:val="TableText"/>
            </w:pPr>
            <w:r>
              <w:t xml:space="preserve">Synthetic groundwater </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C369CA8" w14:textId="77777777" w:rsidR="00930A9C" w:rsidRDefault="00930A9C" w:rsidP="00911B3E">
            <w:pPr>
              <w:pStyle w:val="TableText"/>
            </w:pPr>
            <w:r>
              <w:t>Base solution</w:t>
            </w: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3624ADDA" w14:textId="77777777" w:rsidR="00930A9C" w:rsidRDefault="00930A9C" w:rsidP="00911B3E">
            <w:pPr>
              <w:pStyle w:val="TableTextRight"/>
            </w:pPr>
            <w:r>
              <w:t>750 mg NaCl &amp; 750 mg NaHCO</w:t>
            </w:r>
            <w:r>
              <w:rPr>
                <w:vertAlign w:val="subscript"/>
              </w:rPr>
              <w:t xml:space="preserve">3 </w:t>
            </w:r>
          </w:p>
        </w:tc>
      </w:tr>
      <w:tr w:rsidR="00930A9C" w14:paraId="307FCEB9" w14:textId="77777777" w:rsidTr="00930A9C">
        <w:trPr>
          <w:cnfStyle w:val="000000010000" w:firstRow="0" w:lastRow="0" w:firstColumn="0" w:lastColumn="0" w:oddVBand="0" w:evenVBand="0" w:oddHBand="0" w:evenHBand="1"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63A6EA4A" w14:textId="77777777" w:rsidR="00930A9C" w:rsidRDefault="00930A9C" w:rsidP="00911B3E">
            <w:pPr>
              <w:pStyle w:val="TableText"/>
            </w:pPr>
            <w:r>
              <w:t>Sodium diacetate</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76F460" w14:textId="77777777" w:rsidR="00930A9C" w:rsidRDefault="00930A9C" w:rsidP="00911B3E">
            <w:pPr>
              <w:pStyle w:val="TableText"/>
            </w:pP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0F89B209" w14:textId="77777777" w:rsidR="00930A9C" w:rsidRDefault="00930A9C" w:rsidP="00911B3E">
            <w:pPr>
              <w:pStyle w:val="TableTextRight"/>
            </w:pPr>
            <w:r>
              <w:t>1.2 g</w:t>
            </w:r>
          </w:p>
        </w:tc>
      </w:tr>
      <w:tr w:rsidR="00930A9C" w14:paraId="038C8FB7" w14:textId="77777777" w:rsidTr="00930A9C">
        <w:trPr>
          <w:cnfStyle w:val="000000100000" w:firstRow="0" w:lastRow="0" w:firstColumn="0" w:lastColumn="0" w:oddVBand="0" w:evenVBand="0" w:oddHBand="1" w:evenHBand="0"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322A65AD" w14:textId="77777777" w:rsidR="00930A9C" w:rsidRDefault="00930A9C" w:rsidP="00911B3E">
            <w:pPr>
              <w:pStyle w:val="TableText"/>
            </w:pPr>
            <w:r>
              <w:t>Potassium chloride</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F8B68DA" w14:textId="77777777" w:rsidR="00930A9C" w:rsidRDefault="00930A9C" w:rsidP="00911B3E">
            <w:pPr>
              <w:pStyle w:val="TableText"/>
            </w:pP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42424637" w14:textId="77777777" w:rsidR="00930A9C" w:rsidRDefault="00930A9C" w:rsidP="00911B3E">
            <w:pPr>
              <w:pStyle w:val="TableTextRight"/>
            </w:pPr>
            <w:r>
              <w:t>20 g</w:t>
            </w:r>
          </w:p>
        </w:tc>
      </w:tr>
      <w:tr w:rsidR="00930A9C" w14:paraId="4E1419DA" w14:textId="77777777" w:rsidTr="00930A9C">
        <w:trPr>
          <w:cnfStyle w:val="000000010000" w:firstRow="0" w:lastRow="0" w:firstColumn="0" w:lastColumn="0" w:oddVBand="0" w:evenVBand="0" w:oddHBand="0" w:evenHBand="1"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427209E4" w14:textId="77777777" w:rsidR="00930A9C" w:rsidRDefault="00930A9C" w:rsidP="00911B3E">
            <w:pPr>
              <w:pStyle w:val="TableText"/>
            </w:pPr>
            <w:r>
              <w:t>Glutaraldehyde solution (25%)</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F24253" w14:textId="77777777" w:rsidR="00930A9C" w:rsidRDefault="00930A9C" w:rsidP="00911B3E">
            <w:pPr>
              <w:pStyle w:val="TableText"/>
            </w:pPr>
            <w:r>
              <w:t>Biocide</w:t>
            </w: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07E74378" w14:textId="77777777" w:rsidR="00930A9C" w:rsidRDefault="00930A9C" w:rsidP="00911B3E">
            <w:pPr>
              <w:pStyle w:val="TableTextRight"/>
            </w:pPr>
            <w:r>
              <w:t>0.25 mL</w:t>
            </w:r>
          </w:p>
        </w:tc>
      </w:tr>
      <w:tr w:rsidR="00930A9C" w14:paraId="3E3F7AAE" w14:textId="77777777" w:rsidTr="00930A9C">
        <w:trPr>
          <w:cnfStyle w:val="000000100000" w:firstRow="0" w:lastRow="0" w:firstColumn="0" w:lastColumn="0" w:oddVBand="0" w:evenVBand="0" w:oddHBand="1" w:evenHBand="0"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74309011" w14:textId="45590B45" w:rsidR="00930A9C" w:rsidRDefault="00930A9C" w:rsidP="00911B3E">
            <w:pPr>
              <w:pStyle w:val="TableText"/>
            </w:pPr>
            <w:r>
              <w:t>E</w:t>
            </w:r>
            <w:r w:rsidR="00322C04">
              <w:t>thylenediaminetetraacetic acid (EDTA)</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613CE25" w14:textId="77777777" w:rsidR="00930A9C" w:rsidRDefault="00930A9C" w:rsidP="00911B3E">
            <w:pPr>
              <w:pStyle w:val="TableText"/>
            </w:pP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40D81F8F" w14:textId="77777777" w:rsidR="00930A9C" w:rsidRDefault="00930A9C" w:rsidP="00911B3E">
            <w:pPr>
              <w:pStyle w:val="TableTextRight"/>
            </w:pPr>
            <w:r>
              <w:t>0.034 g</w:t>
            </w:r>
          </w:p>
        </w:tc>
      </w:tr>
      <w:tr w:rsidR="00930A9C" w14:paraId="20370348" w14:textId="77777777" w:rsidTr="00930A9C">
        <w:trPr>
          <w:cnfStyle w:val="000000010000" w:firstRow="0" w:lastRow="0" w:firstColumn="0" w:lastColumn="0" w:oddVBand="0" w:evenVBand="0" w:oddHBand="0" w:evenHBand="1"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245234DD" w14:textId="77777777" w:rsidR="00930A9C" w:rsidRDefault="00930A9C" w:rsidP="00911B3E">
            <w:pPr>
              <w:pStyle w:val="TableText"/>
            </w:pPr>
            <w:r>
              <w:t>Citric acid</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0C2B8FD" w14:textId="77777777" w:rsidR="00930A9C" w:rsidRDefault="00930A9C" w:rsidP="00911B3E">
            <w:pPr>
              <w:pStyle w:val="TableText"/>
            </w:pP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493F65F3" w14:textId="77777777" w:rsidR="00930A9C" w:rsidRDefault="00930A9C" w:rsidP="00911B3E">
            <w:pPr>
              <w:pStyle w:val="TableTextRight"/>
            </w:pPr>
            <w:r>
              <w:t>0.012 g</w:t>
            </w:r>
          </w:p>
        </w:tc>
      </w:tr>
      <w:tr w:rsidR="00930A9C" w14:paraId="69EF4DD2" w14:textId="77777777" w:rsidTr="00930A9C">
        <w:trPr>
          <w:cnfStyle w:val="000000100000" w:firstRow="0" w:lastRow="0" w:firstColumn="0" w:lastColumn="0" w:oddVBand="0" w:evenVBand="0" w:oddHBand="1" w:evenHBand="0" w:firstRowFirstColumn="0" w:firstRowLastColumn="0" w:lastRowFirstColumn="0" w:lastRowLastColumn="0"/>
        </w:trPr>
        <w:tc>
          <w:tcPr>
            <w:tcW w:w="2637" w:type="pct"/>
            <w:tcBorders>
              <w:top w:val="single" w:sz="8" w:space="0" w:color="FFFFFF" w:themeColor="background1"/>
              <w:left w:val="nil"/>
              <w:bottom w:val="single" w:sz="8" w:space="0" w:color="FFFFFF" w:themeColor="background1"/>
              <w:right w:val="single" w:sz="8" w:space="0" w:color="FFFFFF" w:themeColor="background1"/>
            </w:tcBorders>
            <w:hideMark/>
          </w:tcPr>
          <w:p w14:paraId="7985A497" w14:textId="77777777" w:rsidR="00930A9C" w:rsidRDefault="00930A9C" w:rsidP="00911B3E">
            <w:pPr>
              <w:pStyle w:val="TableText"/>
            </w:pPr>
            <w:r>
              <w:t xml:space="preserve">Isopropyl alcohol/Tyzor AA titanate solution 9:1 (v/v) </w:t>
            </w:r>
          </w:p>
        </w:tc>
        <w:tc>
          <w:tcPr>
            <w:tcW w:w="8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70820FB" w14:textId="77777777" w:rsidR="00930A9C" w:rsidRDefault="00930A9C" w:rsidP="00911B3E">
            <w:pPr>
              <w:pStyle w:val="TableText"/>
            </w:pPr>
            <w:r>
              <w:t>Cross-linker</w:t>
            </w:r>
          </w:p>
        </w:tc>
        <w:tc>
          <w:tcPr>
            <w:tcW w:w="1523" w:type="pct"/>
            <w:tcBorders>
              <w:top w:val="single" w:sz="8" w:space="0" w:color="FFFFFF" w:themeColor="background1"/>
              <w:left w:val="single" w:sz="8" w:space="0" w:color="FFFFFF" w:themeColor="background1"/>
              <w:bottom w:val="single" w:sz="8" w:space="0" w:color="FFFFFF" w:themeColor="background1"/>
              <w:right w:val="nil"/>
            </w:tcBorders>
            <w:hideMark/>
          </w:tcPr>
          <w:p w14:paraId="2DE5F4DB" w14:textId="77777777" w:rsidR="00930A9C" w:rsidRDefault="00930A9C" w:rsidP="00911B3E">
            <w:pPr>
              <w:pStyle w:val="TableTextRight"/>
            </w:pPr>
            <w:r>
              <w:t>4 mL</w:t>
            </w:r>
          </w:p>
        </w:tc>
      </w:tr>
      <w:tr w:rsidR="00930A9C" w14:paraId="0A34803A" w14:textId="77777777" w:rsidTr="00930A9C">
        <w:trPr>
          <w:cnfStyle w:val="000000010000" w:firstRow="0" w:lastRow="0" w:firstColumn="0" w:lastColumn="0" w:oddVBand="0" w:evenVBand="0" w:oddHBand="0" w:evenHBand="1" w:firstRowFirstColumn="0" w:firstRowLastColumn="0" w:lastRowFirstColumn="0" w:lastRowLastColumn="0"/>
        </w:trPr>
        <w:tc>
          <w:tcPr>
            <w:tcW w:w="2637" w:type="pct"/>
            <w:tcBorders>
              <w:top w:val="single" w:sz="8" w:space="0" w:color="FFFFFF" w:themeColor="background1"/>
              <w:left w:val="nil"/>
              <w:bottom w:val="nil"/>
              <w:right w:val="single" w:sz="8" w:space="0" w:color="FFFFFF" w:themeColor="background1"/>
            </w:tcBorders>
            <w:hideMark/>
          </w:tcPr>
          <w:p w14:paraId="1C897072" w14:textId="77777777" w:rsidR="00930A9C" w:rsidRDefault="00930A9C" w:rsidP="00911B3E">
            <w:pPr>
              <w:pStyle w:val="TableText"/>
              <w:rPr>
                <w:highlight w:val="yellow"/>
              </w:rPr>
            </w:pPr>
            <w:r>
              <w:t>Ammonium persulfate solution (6% m/v)</w:t>
            </w:r>
          </w:p>
        </w:tc>
        <w:tc>
          <w:tcPr>
            <w:tcW w:w="840" w:type="pct"/>
            <w:tcBorders>
              <w:top w:val="single" w:sz="8" w:space="0" w:color="FFFFFF" w:themeColor="background1"/>
              <w:left w:val="single" w:sz="8" w:space="0" w:color="FFFFFF" w:themeColor="background1"/>
              <w:bottom w:val="nil"/>
              <w:right w:val="single" w:sz="8" w:space="0" w:color="FFFFFF" w:themeColor="background1"/>
            </w:tcBorders>
            <w:hideMark/>
          </w:tcPr>
          <w:p w14:paraId="5FAB8241" w14:textId="77777777" w:rsidR="00930A9C" w:rsidRDefault="00930A9C" w:rsidP="00911B3E">
            <w:pPr>
              <w:pStyle w:val="TableText"/>
              <w:rPr>
                <w:highlight w:val="yellow"/>
              </w:rPr>
            </w:pPr>
            <w:r>
              <w:t>Breaker</w:t>
            </w:r>
          </w:p>
        </w:tc>
        <w:tc>
          <w:tcPr>
            <w:tcW w:w="1523" w:type="pct"/>
            <w:tcBorders>
              <w:top w:val="single" w:sz="8" w:space="0" w:color="FFFFFF" w:themeColor="background1"/>
              <w:left w:val="single" w:sz="8" w:space="0" w:color="FFFFFF" w:themeColor="background1"/>
              <w:bottom w:val="nil"/>
              <w:right w:val="nil"/>
            </w:tcBorders>
            <w:hideMark/>
          </w:tcPr>
          <w:p w14:paraId="51B0E455" w14:textId="77777777" w:rsidR="00930A9C" w:rsidRDefault="00930A9C" w:rsidP="00911B3E">
            <w:pPr>
              <w:pStyle w:val="TableTextRight"/>
            </w:pPr>
            <w:r>
              <w:t>67 mL</w:t>
            </w:r>
          </w:p>
        </w:tc>
      </w:tr>
    </w:tbl>
    <w:p w14:paraId="1B27E167" w14:textId="31008471" w:rsidR="00930A9C" w:rsidRDefault="00930A9C" w:rsidP="00930A9C">
      <w:pPr>
        <w:pStyle w:val="SourceornoteforTableorFigure"/>
      </w:pPr>
      <w:r>
        <w:t>Source: Apte et al. (2017); Worley Parsons (2010); Kesavan and Pru</w:t>
      </w:r>
      <w:r w:rsidR="00BF6D99">
        <w:t>d’homme (1992)</w:t>
      </w:r>
    </w:p>
    <w:p w14:paraId="39D2BB71" w14:textId="71946D40" w:rsidR="00C51C89" w:rsidRPr="00C51C89" w:rsidRDefault="00C51C89" w:rsidP="003A4BE2">
      <w:pPr>
        <w:pStyle w:val="BodyText"/>
      </w:pPr>
      <w:r w:rsidRPr="00C51C89">
        <w:t>The leach tests were based on those developed by CSIRO for the investigation of</w:t>
      </w:r>
      <w:r w:rsidR="00291872">
        <w:t xml:space="preserve"> the mobilisation of g</w:t>
      </w:r>
      <w:r w:rsidRPr="00C51C89">
        <w:t xml:space="preserve">eogenic chemicals </w:t>
      </w:r>
      <w:r w:rsidR="00291872">
        <w:t>f</w:t>
      </w:r>
      <w:r w:rsidRPr="00C51C89">
        <w:t xml:space="preserve">rom coals during hydraulic fracturing operations </w:t>
      </w:r>
      <w:r w:rsidRPr="00C51C89">
        <w:fldChar w:fldCharType="begin"/>
      </w:r>
      <w:r w:rsidR="00C30F6C">
        <w:instrText xml:space="preserve"> ADDIN EN.CITE &lt;EndNote&gt;&lt;Cite&gt;&lt;Author&gt;Apte&lt;/Author&gt;&lt;Year&gt;2017&lt;/Year&gt;&lt;RecNum&gt;699&lt;/RecNum&gt;&lt;DisplayText&gt;(Apte et al., 2017)&lt;/DisplayText&gt;&lt;record&gt;&lt;rec-number&gt;699&lt;/rec-number&gt;&lt;foreign-keys&gt;&lt;key app="EN" db-id="t05vetvzgttdtfe5vr850sfc2ee00w0s0dv0" timestamp="1571122254" guid="e5c16cf1-f05f-485e-b848-6b12522b8f46"&gt;699&lt;/key&gt;&lt;/foreign-keys&gt;&lt;ref-type name="Report"&gt;27&lt;/ref-type&gt;&lt;contributors&gt;&lt;authors&gt;&lt;author&gt;Apte, S.C.,&lt;/author&gt;&lt;author&gt;Williams, M.,&lt;/author&gt;&lt;author&gt;Kookana, R.S.,&lt;/author&gt;&lt;author&gt;Batley, G.E.,&lt;/author&gt;&lt;author&gt;King, J.J.,&lt;/author&gt;&lt;author&gt;Jarolimek, C.V.,&lt;/author&gt;&lt;author&gt;Jung, R.F.&lt;/author&gt;&lt;/authors&gt;&lt;/contributors&gt;&lt;titles&gt;&lt;title&gt;Release of geogenic contaminants from Australian coal seams: experimental studies, Project report, report prepared by the Land &amp;amp; Water, Commonwealth Scientific and Industrial Research Organisation (CSIRO) as part of the National Assessment of Chemicals Associated with Coal Seam Gas Extraction in Australia, Commonwealth of Australia, Canberra.&lt;/title&gt;&lt;/titles&gt;&lt;dates&gt;&lt;year&gt;2017&lt;/year&gt;&lt;/dates&gt;&lt;urls&gt;&lt;related-urls&gt;&lt;url&gt;https://publications.csiro.au/rpr/download?pid=csiro:EP143463&amp;amp;dsid=DS1&lt;/url&gt;&lt;/related-urls&gt;&lt;/urls&gt;&lt;access-date&gt;17 December 2018&lt;/access-date&gt;&lt;/record&gt;&lt;/Cite&gt;&lt;/EndNote&gt;</w:instrText>
      </w:r>
      <w:r w:rsidRPr="00C51C89">
        <w:fldChar w:fldCharType="separate"/>
      </w:r>
      <w:r w:rsidRPr="00C51C89">
        <w:rPr>
          <w:noProof/>
        </w:rPr>
        <w:t>(Apte et al., 2017)</w:t>
      </w:r>
      <w:r w:rsidRPr="00C51C89">
        <w:fldChar w:fldCharType="end"/>
      </w:r>
      <w:r w:rsidRPr="00C51C89">
        <w:t>. Leaching experiments were undertaken by weighing a known mass of rock sample (typically 0.6 to 1 g) into 50</w:t>
      </w:r>
      <w:r w:rsidR="00190115">
        <w:t xml:space="preserve"> </w:t>
      </w:r>
      <w:r w:rsidRPr="00C51C89">
        <w:t>mL polypropylene centrifuge tubes, followed by addition of the required volume of leach solution to achieve the desired powdered rock (solids) concentration (unless otherwise stated, 1:50 m/v solids to solution ratio). The suspensions were shaken on a hot block heater at 80</w:t>
      </w:r>
      <w:r w:rsidR="00A050F2">
        <w:t> </w:t>
      </w:r>
      <w:r w:rsidR="00A050F2">
        <w:rPr>
          <w:rFonts w:cs="Calibri"/>
        </w:rPr>
        <w:t>°</w:t>
      </w:r>
      <w:r w:rsidRPr="00C51C89">
        <w:t xml:space="preserve">C for 17 </w:t>
      </w:r>
      <w:r w:rsidR="00172337">
        <w:t>hours</w:t>
      </w:r>
      <w:r w:rsidRPr="00C51C89">
        <w:t>. The suspensions were then centrifuged at 3000 rpm for 3 min, and then syringe</w:t>
      </w:r>
      <w:r w:rsidR="007B7BFB">
        <w:t>-</w:t>
      </w:r>
      <w:r w:rsidRPr="00C51C89">
        <w:t>filtered through 0.45</w:t>
      </w:r>
      <w:r w:rsidR="00190115">
        <w:t xml:space="preserve"> </w:t>
      </w:r>
      <w:r w:rsidRPr="00C51C89">
        <w:t>μm filter cartridges (Minisart, Sartorius Stedim, Germany). If sample masses permitted, duplicate leach tests were performed. The tests also included a bla</w:t>
      </w:r>
      <w:r w:rsidR="00DC583B">
        <w:t>nk treatment (no solids added).</w:t>
      </w:r>
    </w:p>
    <w:p w14:paraId="3D55AF35" w14:textId="04FCE53C" w:rsidR="00F76235" w:rsidRPr="003248A5" w:rsidRDefault="00BC612F" w:rsidP="0080248F">
      <w:pPr>
        <w:pStyle w:val="Heading5"/>
      </w:pPr>
      <w:r w:rsidRPr="003248A5">
        <w:t>Synthetic groundwater</w:t>
      </w:r>
    </w:p>
    <w:p w14:paraId="43C25DB0" w14:textId="1009DA57" w:rsidR="00AF24F1" w:rsidRPr="008F1E78" w:rsidRDefault="00F76235" w:rsidP="00934F79">
      <w:pPr>
        <w:pStyle w:val="BodyText"/>
      </w:pPr>
      <w:r w:rsidRPr="00F76235">
        <w:t xml:space="preserve">Leach tests were </w:t>
      </w:r>
      <w:r w:rsidRPr="008F1E78">
        <w:t xml:space="preserve">conducted using </w:t>
      </w:r>
      <w:r w:rsidR="00C51C89" w:rsidRPr="008F1E78">
        <w:t>S</w:t>
      </w:r>
      <w:r w:rsidR="00B56E3E" w:rsidRPr="008F1E78">
        <w:t>GW</w:t>
      </w:r>
      <w:r w:rsidRPr="008F1E78">
        <w:t xml:space="preserve"> in order to </w:t>
      </w:r>
      <w:r w:rsidR="00B56E3E" w:rsidRPr="008F1E78">
        <w:t xml:space="preserve">determine </w:t>
      </w:r>
      <w:r w:rsidR="00FC0AED" w:rsidRPr="008F1E78">
        <w:t xml:space="preserve">the </w:t>
      </w:r>
      <w:r w:rsidRPr="008F1E78">
        <w:t xml:space="preserve">concentration of easily </w:t>
      </w:r>
      <w:r w:rsidR="00FC0AED" w:rsidRPr="008F1E78">
        <w:t xml:space="preserve">mobilised </w:t>
      </w:r>
      <w:r w:rsidRPr="008F1E78">
        <w:t>elements</w:t>
      </w:r>
      <w:r w:rsidR="00B56E3E" w:rsidRPr="008F1E78">
        <w:t xml:space="preserve"> from </w:t>
      </w:r>
      <w:r w:rsidR="00FC0AED" w:rsidRPr="008F1E78">
        <w:t>powdered rock samples</w:t>
      </w:r>
      <w:r w:rsidRPr="008F1E78">
        <w:t>. By comparison with the HF</w:t>
      </w:r>
      <w:r w:rsidR="00B56E3E" w:rsidRPr="008F1E78">
        <w:t>F</w:t>
      </w:r>
      <w:r w:rsidRPr="008F1E78">
        <w:t xml:space="preserve"> leach test </w:t>
      </w:r>
      <w:r w:rsidR="00FC0AED" w:rsidRPr="008F1E78">
        <w:t>findings</w:t>
      </w:r>
      <w:r w:rsidR="0025718A">
        <w:t>,</w:t>
      </w:r>
      <w:r w:rsidR="0025718A" w:rsidRPr="008F1E78">
        <w:t xml:space="preserve"> it</w:t>
      </w:r>
      <w:r w:rsidR="00545C0B" w:rsidRPr="008F1E78">
        <w:t xml:space="preserve"> </w:t>
      </w:r>
      <w:r w:rsidRPr="008F1E78">
        <w:t xml:space="preserve">is possible to determine which elements were mobilised specifically as a consequence of the presence of </w:t>
      </w:r>
      <w:r w:rsidR="006B223A" w:rsidRPr="008F1E78">
        <w:t xml:space="preserve">hydraulic fracturing </w:t>
      </w:r>
      <w:r w:rsidRPr="008F1E78">
        <w:t xml:space="preserve">chemicals. </w:t>
      </w:r>
    </w:p>
    <w:p w14:paraId="71162074" w14:textId="3F4F766A" w:rsidR="00BC612F" w:rsidRPr="003248A5" w:rsidRDefault="00BC612F" w:rsidP="0080248F">
      <w:pPr>
        <w:pStyle w:val="Heading5"/>
      </w:pPr>
      <w:r w:rsidRPr="003248A5">
        <w:t>Dilute HCl</w:t>
      </w:r>
    </w:p>
    <w:p w14:paraId="4AEDD6B2" w14:textId="60FC7FC0" w:rsidR="008F1E78" w:rsidRPr="008F1E78" w:rsidRDefault="008F1E78" w:rsidP="003A4BE2">
      <w:pPr>
        <w:pStyle w:val="BodyText"/>
      </w:pPr>
      <w:r w:rsidRPr="008F1E78">
        <w:t>The purpose of the dilute 1M HCl leach test was to equilibrate the rock samples in an acidic environment under conditions in which there would be some mineral dissolution and potential release of geogenic chemicals into solution. Hydrochloric acid is used in hydraulic fracturing for bore clean</w:t>
      </w:r>
      <w:r w:rsidR="00021586">
        <w:t>-up</w:t>
      </w:r>
      <w:r w:rsidRPr="008F1E78">
        <w:t xml:space="preserve"> after drilling and to help open up fractures in formations.</w:t>
      </w:r>
    </w:p>
    <w:p w14:paraId="45864C55" w14:textId="7394CD25" w:rsidR="00F76235" w:rsidRPr="003248A5" w:rsidRDefault="00F76235" w:rsidP="0080248F">
      <w:pPr>
        <w:pStyle w:val="Heading5"/>
      </w:pPr>
      <w:r w:rsidRPr="003248A5">
        <w:t>Hydraulic fracturing fluid</w:t>
      </w:r>
    </w:p>
    <w:p w14:paraId="521D1C4E" w14:textId="4A6157EA" w:rsidR="008F1E78" w:rsidRPr="003A4BE2" w:rsidRDefault="00B56E3E" w:rsidP="003A4BE2">
      <w:pPr>
        <w:pStyle w:val="BodyText"/>
      </w:pPr>
      <w:r w:rsidRPr="003A4BE2">
        <w:t xml:space="preserve">Leach tests </w:t>
      </w:r>
      <w:r w:rsidR="008D03DC" w:rsidRPr="003A4BE2">
        <w:t xml:space="preserve">were </w:t>
      </w:r>
      <w:r w:rsidR="00F76235" w:rsidRPr="003A4BE2">
        <w:t xml:space="preserve">performed using </w:t>
      </w:r>
      <w:r w:rsidR="008F1E78" w:rsidRPr="003A4BE2">
        <w:t xml:space="preserve">the </w:t>
      </w:r>
      <w:r w:rsidR="00F76235" w:rsidRPr="003A4BE2">
        <w:t xml:space="preserve">in-house </w:t>
      </w:r>
      <w:r w:rsidR="008F1E78" w:rsidRPr="003A4BE2">
        <w:t xml:space="preserve">synthetic </w:t>
      </w:r>
      <w:r w:rsidRPr="003A4BE2">
        <w:t xml:space="preserve">HFF </w:t>
      </w:r>
      <w:r w:rsidR="00F76235" w:rsidRPr="003A4BE2">
        <w:t xml:space="preserve">at </w:t>
      </w:r>
      <w:r w:rsidR="008D03DC" w:rsidRPr="003A4BE2">
        <w:t>80</w:t>
      </w:r>
      <w:r w:rsidR="00172337">
        <w:t xml:space="preserve"> </w:t>
      </w:r>
      <w:r w:rsidR="00DC583B">
        <w:rPr>
          <w:rStyle w:val="Superscript"/>
          <w:rFonts w:cs="Calibri"/>
          <w:vertAlign w:val="baseline"/>
        </w:rPr>
        <w:t>°</w:t>
      </w:r>
      <w:r w:rsidR="008D03DC" w:rsidRPr="003A4BE2">
        <w:t>C</w:t>
      </w:r>
      <w:r w:rsidR="008F1E78" w:rsidRPr="003A4BE2">
        <w:t xml:space="preserve"> and 100 KPa. </w:t>
      </w:r>
      <w:r w:rsidR="00AF24F1" w:rsidRPr="003A4BE2">
        <w:t>A leach</w:t>
      </w:r>
      <w:r w:rsidR="00A61E13" w:rsidRPr="003A4BE2">
        <w:t xml:space="preserve">ate </w:t>
      </w:r>
      <w:r w:rsidR="00AF24F1" w:rsidRPr="003A4BE2">
        <w:t xml:space="preserve">test on </w:t>
      </w:r>
      <w:r w:rsidR="008C0FE3">
        <w:t xml:space="preserve">the </w:t>
      </w:r>
      <w:r w:rsidR="00AF24F1" w:rsidRPr="003A4BE2">
        <w:t xml:space="preserve">Desert Creek (Lawn Hill) </w:t>
      </w:r>
      <w:r w:rsidR="008C0FE3">
        <w:t xml:space="preserve">powdered </w:t>
      </w:r>
      <w:r w:rsidR="00170861">
        <w:t xml:space="preserve">rock sample </w:t>
      </w:r>
      <w:r w:rsidR="00CC7504" w:rsidRPr="003A4BE2">
        <w:t>w</w:t>
      </w:r>
      <w:r w:rsidR="00AF24F1" w:rsidRPr="003A4BE2">
        <w:t xml:space="preserve">as also conducted </w:t>
      </w:r>
      <w:r w:rsidR="00352082" w:rsidRPr="003A4BE2">
        <w:t>at 80</w:t>
      </w:r>
      <w:r w:rsidR="00390E1C">
        <w:rPr>
          <w:rStyle w:val="Superscript"/>
          <w:rFonts w:cs="Calibri"/>
          <w:vertAlign w:val="baseline"/>
        </w:rPr>
        <w:t>°</w:t>
      </w:r>
      <w:r w:rsidR="00352082" w:rsidRPr="003A4BE2">
        <w:t>C</w:t>
      </w:r>
      <w:r w:rsidR="008C0FE3">
        <w:t xml:space="preserve"> </w:t>
      </w:r>
      <w:r w:rsidR="00AF24F1" w:rsidRPr="003A4BE2">
        <w:t>and elevated pressure (</w:t>
      </w:r>
      <w:r w:rsidR="00F71C6A" w:rsidRPr="003A4BE2">
        <w:t>18</w:t>
      </w:r>
      <w:r w:rsidR="00F3162B">
        <w:t>,</w:t>
      </w:r>
      <w:r w:rsidR="00F71C6A" w:rsidRPr="003A4BE2">
        <w:t>400</w:t>
      </w:r>
      <w:r w:rsidR="00AF24F1" w:rsidRPr="003A4BE2">
        <w:t xml:space="preserve"> KPa) in order to ascertain if pressure had an effect on geogenic chemical mobilisation. </w:t>
      </w:r>
      <w:r w:rsidR="008F1E78" w:rsidRPr="003A4BE2">
        <w:t>The pressure experiment was conducted in a Berghof DB300 pressure reactor equipped with a polytetrafluoroethylene reaction chamber of approximately 300</w:t>
      </w:r>
      <w:r w:rsidR="00F3162B">
        <w:t xml:space="preserve"> </w:t>
      </w:r>
      <w:r w:rsidR="008F1E78" w:rsidRPr="003A4BE2">
        <w:t>mL capacity. The reactor was gas-pressurised and had a maximum operating pressure of 20</w:t>
      </w:r>
      <w:r w:rsidR="00F3162B">
        <w:t>,</w:t>
      </w:r>
      <w:r w:rsidR="008F1E78" w:rsidRPr="003A4BE2">
        <w:t>000 KPa. The reactor was pressurised with nitrogen doped with oxygen in order to maintain aerobic conditions.</w:t>
      </w:r>
    </w:p>
    <w:p w14:paraId="2AC7A221" w14:textId="0336AA2F" w:rsidR="00F76235" w:rsidRPr="00E56023" w:rsidRDefault="00C83181" w:rsidP="0080248F">
      <w:pPr>
        <w:pStyle w:val="Heading4"/>
      </w:pPr>
      <w:bookmarkStart w:id="201" w:name="_Toc2242650"/>
      <w:bookmarkStart w:id="202" w:name="_Toc2260833"/>
      <w:r w:rsidRPr="008F1E78">
        <w:t xml:space="preserve">Extract </w:t>
      </w:r>
      <w:r w:rsidR="00F76235" w:rsidRPr="008F1E78">
        <w:t>protocol – organics</w:t>
      </w:r>
      <w:bookmarkEnd w:id="201"/>
      <w:bookmarkEnd w:id="202"/>
    </w:p>
    <w:p w14:paraId="5D19070A" w14:textId="2D0D2F21" w:rsidR="008F1E78" w:rsidRPr="008F1E78" w:rsidRDefault="008F1E78" w:rsidP="003A4BE2">
      <w:pPr>
        <w:pStyle w:val="BodyText"/>
      </w:pPr>
      <w:r w:rsidRPr="008F1E78">
        <w:t>Powdered rock samples were extracted using an accelerated solvent</w:t>
      </w:r>
      <w:r w:rsidR="003819CE">
        <w:t>-</w:t>
      </w:r>
      <w:r w:rsidRPr="008F1E78">
        <w:t>extraction (ASE) system (ThermoFisher) with a combination of hydrophilic and hydrophobic solvents. This study used a mixture of strong polar and non-polar solvents to gain an understanding (uppe</w:t>
      </w:r>
      <w:r w:rsidR="008C0FE3">
        <w:t>r-</w:t>
      </w:r>
      <w:r w:rsidRPr="008F1E78">
        <w:t xml:space="preserve">bound conditions) of potential mobilisation of geogenic organic compounds from powdered rocks samples due to hydraulic fracturing. </w:t>
      </w:r>
      <w:r w:rsidR="00EF7F35">
        <w:t>An extraction of powdered rock samples using hydraulic fracturing fluid was not undertake</w:t>
      </w:r>
      <w:r w:rsidR="00172337">
        <w:t>n</w:t>
      </w:r>
      <w:r w:rsidR="00EF7F35">
        <w:t xml:space="preserve"> due to unknown risks </w:t>
      </w:r>
      <w:r w:rsidR="0093650C">
        <w:t xml:space="preserve">of fluids </w:t>
      </w:r>
      <w:r w:rsidR="00EF7F35">
        <w:t xml:space="preserve">under high pressure and temperature in </w:t>
      </w:r>
      <w:r w:rsidR="0093650C">
        <w:t xml:space="preserve">the </w:t>
      </w:r>
      <w:r w:rsidR="00EF7F35">
        <w:t xml:space="preserve">ASE system. </w:t>
      </w:r>
      <w:r w:rsidRPr="008F1E78">
        <w:t>Approximately 1 g of sample was weighed in a 10</w:t>
      </w:r>
      <w:r w:rsidR="00F3162B">
        <w:t xml:space="preserve"> </w:t>
      </w:r>
      <w:r w:rsidRPr="008F1E78">
        <w:t>mL stainless steel ASE extraction cell in which cleaned sand had been added (acid/solvent</w:t>
      </w:r>
      <w:r w:rsidR="0091205D">
        <w:t>-</w:t>
      </w:r>
      <w:r w:rsidRPr="008F1E78">
        <w:t>washed and baked for 2</w:t>
      </w:r>
      <w:r w:rsidR="00172337">
        <w:t xml:space="preserve"> </w:t>
      </w:r>
      <w:r w:rsidRPr="008F1E78">
        <w:t>h</w:t>
      </w:r>
      <w:r w:rsidR="00172337">
        <w:t>ours</w:t>
      </w:r>
      <w:r w:rsidR="00F3162B">
        <w:t xml:space="preserve"> </w:t>
      </w:r>
      <w:r w:rsidRPr="008F1E78">
        <w:t>at 400</w:t>
      </w:r>
      <w:r w:rsidR="00172337">
        <w:t xml:space="preserve"> </w:t>
      </w:r>
      <w:r w:rsidR="00DC583B">
        <w:rPr>
          <w:rFonts w:cs="Calibri"/>
        </w:rPr>
        <w:t>°</w:t>
      </w:r>
      <w:r w:rsidR="00DE1B4E">
        <w:t>C</w:t>
      </w:r>
      <w:r w:rsidRPr="008F1E78">
        <w:t>).</w:t>
      </w:r>
      <w:r w:rsidR="0093650C">
        <w:t xml:space="preserve"> A 1:10</w:t>
      </w:r>
      <w:r w:rsidR="00DC583B">
        <w:t> </w:t>
      </w:r>
      <w:r w:rsidR="0093650C">
        <w:t xml:space="preserve">m/v ratio was selected based on its common use in </w:t>
      </w:r>
      <w:r w:rsidR="00791E90">
        <w:t xml:space="preserve">solids and mineral phase extraction and </w:t>
      </w:r>
      <w:r w:rsidR="0093650C">
        <w:t xml:space="preserve">solid-solution </w:t>
      </w:r>
      <w:r w:rsidR="00791E90">
        <w:t xml:space="preserve">partitioning studies. </w:t>
      </w:r>
      <w:r w:rsidRPr="008F1E78">
        <w:t>Approximately 10 mL of a mixture of acetone, dichloromethane and methanol (2:2:1 (v/v/v)) was added into the ASE cells and held at 100</w:t>
      </w:r>
      <w:r w:rsidR="00172337">
        <w:t xml:space="preserve"> </w:t>
      </w:r>
      <w:r w:rsidR="00DE1B4E">
        <w:rPr>
          <w:rFonts w:cs="Calibri"/>
        </w:rPr>
        <w:t>°</w:t>
      </w:r>
      <w:r w:rsidRPr="008F1E78">
        <w:t>C and 10,000 KPa for 5 min. Approximately 10</w:t>
      </w:r>
      <w:r w:rsidR="00E619FA">
        <w:t xml:space="preserve"> </w:t>
      </w:r>
      <w:r w:rsidRPr="008F1E78">
        <w:t xml:space="preserve">mL </w:t>
      </w:r>
      <w:r w:rsidR="00E90E1F">
        <w:t xml:space="preserve">of </w:t>
      </w:r>
      <w:r w:rsidR="00E32BAB">
        <w:t xml:space="preserve">the </w:t>
      </w:r>
      <w:r w:rsidRPr="008F1E78">
        <w:t>solvent mixture was collected from each extraction vial and blown to dryness under a gentle stream of nitrogen gas. The dried sample extracts were</w:t>
      </w:r>
      <w:r w:rsidRPr="008F1E78" w:rsidDel="00085C8D">
        <w:t xml:space="preserve"> </w:t>
      </w:r>
      <w:r w:rsidRPr="008F1E78">
        <w:t>analysed for a range of priority (targeted) organics compounds (</w:t>
      </w:r>
      <w:r w:rsidRPr="008F1E78">
        <w:fldChar w:fldCharType="begin" w:fldLock="1"/>
      </w:r>
      <w:r w:rsidRPr="008F1E78">
        <w:instrText xml:space="preserve"> REF _Ref2613400 \h </w:instrText>
      </w:r>
      <w:r w:rsidR="003A4BE2">
        <w:instrText xml:space="preserve"> \* MERGEFORMAT </w:instrText>
      </w:r>
      <w:r w:rsidRPr="008F1E78">
        <w:fldChar w:fldCharType="separate"/>
      </w:r>
      <w:r w:rsidR="00272635">
        <w:t xml:space="preserve">Table </w:t>
      </w:r>
      <w:r w:rsidR="00272635">
        <w:rPr>
          <w:noProof/>
        </w:rPr>
        <w:t>10</w:t>
      </w:r>
      <w:r w:rsidRPr="008F1E78">
        <w:fldChar w:fldCharType="end"/>
      </w:r>
      <w:r w:rsidRPr="008F1E78">
        <w:t>) at the National Measurement Institute. The results are reported on a dry weight basis.</w:t>
      </w:r>
    </w:p>
    <w:p w14:paraId="38F14BFA" w14:textId="5F0D131E" w:rsidR="00A30803" w:rsidRPr="008F1E78" w:rsidRDefault="00A30803" w:rsidP="0080248F">
      <w:pPr>
        <w:pStyle w:val="Heading3"/>
        <w:rPr>
          <w:lang w:eastAsia="en-US"/>
        </w:rPr>
      </w:pPr>
      <w:bookmarkStart w:id="203" w:name="_Toc2242651"/>
      <w:bookmarkStart w:id="204" w:name="_Toc2260834"/>
      <w:bookmarkStart w:id="205" w:name="_Toc33739782"/>
      <w:r w:rsidRPr="008F1E78">
        <w:rPr>
          <w:lang w:eastAsia="en-US"/>
        </w:rPr>
        <w:t>Results</w:t>
      </w:r>
      <w:bookmarkEnd w:id="203"/>
      <w:bookmarkEnd w:id="204"/>
      <w:bookmarkEnd w:id="205"/>
    </w:p>
    <w:p w14:paraId="76809402" w14:textId="46C6F4DB" w:rsidR="008F1E78" w:rsidRPr="00D03951" w:rsidRDefault="008F1E78" w:rsidP="003A4BE2">
      <w:pPr>
        <w:pStyle w:val="BodyText"/>
      </w:pPr>
      <w:r w:rsidRPr="00A30803">
        <w:t xml:space="preserve">The detailed results of all tests performed including duplicates </w:t>
      </w:r>
      <w:r>
        <w:t xml:space="preserve">(when applicable) </w:t>
      </w:r>
      <w:r w:rsidRPr="00A30803">
        <w:t xml:space="preserve">and quality control data </w:t>
      </w:r>
      <w:r>
        <w:t xml:space="preserve">can be </w:t>
      </w:r>
      <w:r w:rsidRPr="00A30803">
        <w:t>found in</w:t>
      </w:r>
      <w:r w:rsidR="00C30F6C">
        <w:t xml:space="preserve"> </w:t>
      </w:r>
      <w:r w:rsidR="00C30F6C">
        <w:fldChar w:fldCharType="begin"/>
      </w:r>
      <w:r w:rsidR="00C30F6C">
        <w:instrText xml:space="preserve"> ADDIN EN.CITE &lt;EndNote&gt;&lt;Cite AuthorYear="1"&gt;&lt;Author&gt;Geological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r w:rsidR="00DE1B4E">
        <w:t>.</w:t>
      </w:r>
    </w:p>
    <w:p w14:paraId="0AEAB45E" w14:textId="432EFEBF" w:rsidR="00A30803" w:rsidRPr="008F1E78" w:rsidRDefault="00A30803" w:rsidP="0080248F">
      <w:pPr>
        <w:pStyle w:val="Heading4"/>
      </w:pPr>
      <w:bookmarkStart w:id="206" w:name="_Toc2242652"/>
      <w:bookmarkStart w:id="207" w:name="_Toc2260835"/>
      <w:r w:rsidRPr="008F1E78">
        <w:t xml:space="preserve">Trace element concentrations in </w:t>
      </w:r>
      <w:r w:rsidR="00DF53E9" w:rsidRPr="008F1E78">
        <w:t xml:space="preserve">powdered </w:t>
      </w:r>
      <w:r w:rsidRPr="008F1E78">
        <w:t>rock samples</w:t>
      </w:r>
      <w:bookmarkEnd w:id="206"/>
      <w:bookmarkEnd w:id="207"/>
    </w:p>
    <w:p w14:paraId="1494642D" w14:textId="1272E9C4" w:rsidR="00E9211E" w:rsidRPr="003A4BE2" w:rsidRDefault="00A30803" w:rsidP="003A4BE2">
      <w:pPr>
        <w:pStyle w:val="BodyText"/>
      </w:pPr>
      <w:r w:rsidRPr="003A4BE2">
        <w:t xml:space="preserve">The </w:t>
      </w:r>
      <w:r w:rsidR="007D4029" w:rsidRPr="003A4BE2">
        <w:t xml:space="preserve">particulate </w:t>
      </w:r>
      <w:r w:rsidRPr="003A4BE2">
        <w:t>concentrations of commonly occurring elements are summarised in</w:t>
      </w:r>
      <w:r w:rsidR="00F12455" w:rsidRPr="003A4BE2">
        <w:t xml:space="preserve"> </w:t>
      </w:r>
      <w:r w:rsidR="000A1950" w:rsidRPr="003A4BE2">
        <w:fldChar w:fldCharType="begin" w:fldLock="1"/>
      </w:r>
      <w:r w:rsidR="000A1950" w:rsidRPr="003A4BE2">
        <w:instrText xml:space="preserve"> REF _Ref2944399 \h </w:instrText>
      </w:r>
      <w:r w:rsidR="00934F79" w:rsidRPr="003A4BE2">
        <w:instrText xml:space="preserve"> \* MERGEFORMAT </w:instrText>
      </w:r>
      <w:r w:rsidR="000A1950" w:rsidRPr="003A4BE2">
        <w:fldChar w:fldCharType="separate"/>
      </w:r>
      <w:r w:rsidR="00272635">
        <w:t>Table 12</w:t>
      </w:r>
      <w:r w:rsidR="000A1950" w:rsidRPr="003A4BE2">
        <w:fldChar w:fldCharType="end"/>
      </w:r>
      <w:r w:rsidRPr="003A4BE2">
        <w:t xml:space="preserve">. The concentrations of many elements were quite variable and typically ranged by over one order of magnitude across the rock samples. Comparisons of the elemental data with the mean global crustal abundance values </w:t>
      </w:r>
      <w:r w:rsidR="00E848A3" w:rsidRPr="003A4BE2">
        <w:fldChar w:fldCharType="begin"/>
      </w:r>
      <w:r w:rsidR="00C30F6C">
        <w:instrText xml:space="preserve"> ADDIN EN.CITE &lt;EndNote&gt;&lt;Cite&gt;&lt;Author&gt;Taylor&lt;/Author&gt;&lt;Year&gt;1964&lt;/Year&gt;&lt;RecNum&gt;709&lt;/RecNum&gt;&lt;DisplayText&gt;(Taylor, 1964)&lt;/DisplayText&gt;&lt;record&gt;&lt;rec-number&gt;709&lt;/rec-number&gt;&lt;foreign-keys&gt;&lt;key app="EN" db-id="t05vetvzgttdtfe5vr850sfc2ee00w0s0dv0" timestamp="1571122255" guid="89bae2c2-764c-4bc2-be21-4137d646b21a"&gt;709&lt;/key&gt;&lt;/foreign-keys&gt;&lt;ref-type name="Journal Article"&gt;17&lt;/ref-type&gt;&lt;contributors&gt;&lt;authors&gt;&lt;author&gt;Taylor, S. R.&lt;/author&gt;&lt;/authors&gt;&lt;/contributors&gt;&lt;titles&gt;&lt;title&gt;Abundance of chemical elements in the continental crust: a new table&lt;/title&gt;&lt;secondary-title&gt;Geochimica et Cosmochimica Acta&lt;/secondary-title&gt;&lt;/titles&gt;&lt;periodical&gt;&lt;full-title&gt;Geochimica et Cosmochimica Acta&lt;/full-title&gt;&lt;/periodical&gt;&lt;pages&gt;1273–1285&lt;/pages&gt;&lt;volume&gt;28&lt;/volume&gt;&lt;number&gt;8&lt;/number&gt;&lt;dates&gt;&lt;year&gt;1964&lt;/year&gt;&lt;pub-dates&gt;&lt;date&gt;1964/08/01/&lt;/date&gt;&lt;/pub-dates&gt;&lt;/dates&gt;&lt;isbn&gt;0016-7037&lt;/isbn&gt;&lt;urls&gt;&lt;related-urls&gt;&lt;url&gt;http://www.sciencedirect.com/science/article/pii/0016703764901292&lt;/url&gt;&lt;url&gt;https://ac.els-cdn.com/0016703764901292/1-s2.0-0016703764901292-main.pdf?_tid=6174e706-07fd-45d7-a425-2326411521b3&amp;amp;acdnat=1545014428_5be7b58cbbfcfac2956d5d59c7a5291c&lt;/url&gt;&lt;/related-urls&gt;&lt;/urls&gt;&lt;electronic-resource-num&gt;10.1016/0016-7037(64)90129-2&lt;/electronic-resource-num&gt;&lt;/record&gt;&lt;/Cite&gt;&lt;/EndNote&gt;</w:instrText>
      </w:r>
      <w:r w:rsidR="00E848A3" w:rsidRPr="003A4BE2">
        <w:fldChar w:fldCharType="separate"/>
      </w:r>
      <w:r w:rsidR="00E848A3" w:rsidRPr="003A4BE2">
        <w:rPr>
          <w:noProof/>
        </w:rPr>
        <w:t>(Taylor, 1964)</w:t>
      </w:r>
      <w:r w:rsidR="00E848A3" w:rsidRPr="003A4BE2">
        <w:fldChar w:fldCharType="end"/>
      </w:r>
      <w:r w:rsidRPr="003A4BE2">
        <w:t xml:space="preserve"> </w:t>
      </w:r>
      <w:r w:rsidR="00E9211E" w:rsidRPr="003A4BE2">
        <w:t>and the ANZECC/ARCMCANZ sediment quality guideline</w:t>
      </w:r>
      <w:r w:rsidR="003819CE">
        <w:t xml:space="preserve"> values</w:t>
      </w:r>
      <w:r w:rsidR="00E9211E" w:rsidRPr="003A4BE2">
        <w:t xml:space="preserve"> (ANZECC/ARMCANZ</w:t>
      </w:r>
      <w:r w:rsidR="00930A9C" w:rsidRPr="003A4BE2">
        <w:t>,</w:t>
      </w:r>
      <w:r w:rsidR="00E9211E" w:rsidRPr="003A4BE2">
        <w:t xml:space="preserve"> 2000) </w:t>
      </w:r>
      <w:r w:rsidRPr="003A4BE2">
        <w:t xml:space="preserve">indicated that the samples were not particularly enriched in elements relative to </w:t>
      </w:r>
      <w:r w:rsidR="00E9211E" w:rsidRPr="003A4BE2">
        <w:t xml:space="preserve">these </w:t>
      </w:r>
      <w:r w:rsidRPr="003A4BE2">
        <w:t xml:space="preserve">averages. </w:t>
      </w:r>
      <w:r w:rsidR="00E9211E" w:rsidRPr="003A4BE2">
        <w:t>Some samples contained elevated concentrations of sul</w:t>
      </w:r>
      <w:r w:rsidR="000E354D" w:rsidRPr="003A4BE2">
        <w:t>fur</w:t>
      </w:r>
      <w:r w:rsidR="00E9211E" w:rsidRPr="003A4BE2">
        <w:t>, chromium, manganese, or mercury (</w:t>
      </w:r>
      <w:r w:rsidR="000A1950" w:rsidRPr="003A4BE2">
        <w:fldChar w:fldCharType="begin" w:fldLock="1"/>
      </w:r>
      <w:r w:rsidR="000A1950" w:rsidRPr="003A4BE2">
        <w:instrText xml:space="preserve"> REF _Ref2944399 \h </w:instrText>
      </w:r>
      <w:r w:rsidR="00934F79" w:rsidRPr="003A4BE2">
        <w:instrText xml:space="preserve"> \* MERGEFORMAT </w:instrText>
      </w:r>
      <w:r w:rsidR="000A1950" w:rsidRPr="003A4BE2">
        <w:fldChar w:fldCharType="separate"/>
      </w:r>
      <w:r w:rsidR="00272635">
        <w:t>Table 12</w:t>
      </w:r>
      <w:r w:rsidR="000A1950" w:rsidRPr="003A4BE2">
        <w:fldChar w:fldCharType="end"/>
      </w:r>
      <w:r w:rsidR="00122D6B">
        <w:t>).</w:t>
      </w:r>
    </w:p>
    <w:p w14:paraId="53AF48DA" w14:textId="2DC91B6B" w:rsidR="00DE1B4E" w:rsidRDefault="00A30803" w:rsidP="008F1E78">
      <w:pPr>
        <w:pStyle w:val="BodyText"/>
      </w:pPr>
      <w:r w:rsidRPr="003A4BE2">
        <w:t>The AEE concentrations of commonly occurring elements are summarised in</w:t>
      </w:r>
      <w:r w:rsidR="007D4029" w:rsidRPr="003A4BE2">
        <w:t xml:space="preserve"> </w:t>
      </w:r>
      <w:r w:rsidR="000A1950" w:rsidRPr="003A4BE2">
        <w:fldChar w:fldCharType="begin" w:fldLock="1"/>
      </w:r>
      <w:r w:rsidR="000A1950" w:rsidRPr="003A4BE2">
        <w:instrText xml:space="preserve"> REF _Ref2944427 \h </w:instrText>
      </w:r>
      <w:r w:rsidR="00934F79" w:rsidRPr="003A4BE2">
        <w:instrText xml:space="preserve"> \* MERGEFORMAT </w:instrText>
      </w:r>
      <w:r w:rsidR="000A1950" w:rsidRPr="003A4BE2">
        <w:fldChar w:fldCharType="separate"/>
      </w:r>
      <w:r w:rsidR="00272635">
        <w:t>Table 13</w:t>
      </w:r>
      <w:r w:rsidR="000A1950" w:rsidRPr="003A4BE2">
        <w:fldChar w:fldCharType="end"/>
      </w:r>
      <w:r w:rsidR="00BC612F" w:rsidRPr="003A4BE2">
        <w:t xml:space="preserve"> </w:t>
      </w:r>
      <w:r w:rsidR="008F1E78" w:rsidRPr="003A4BE2">
        <w:t>(</w:t>
      </w:r>
      <w:r w:rsidR="00BC612F" w:rsidRPr="003A4BE2">
        <w:t>and less common trace elements are presented in</w:t>
      </w:r>
      <w:r w:rsidR="00DC583B">
        <w:t xml:space="preserve"> </w:t>
      </w:r>
      <w:r w:rsidR="00DC583B">
        <w:fldChar w:fldCharType="begin"/>
      </w:r>
      <w:r w:rsidR="00DC583B">
        <w:instrText xml:space="preserve"> ADDIN EN.CITE &lt;EndNote&gt;&lt;Cite AuthorYear="1"&gt;&lt;Author&gt;Geological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DC583B">
        <w:fldChar w:fldCharType="separate"/>
      </w:r>
      <w:r w:rsidR="00DC583B">
        <w:rPr>
          <w:noProof/>
        </w:rPr>
        <w:t>Geological and Bioregional Assessment Program (2019)</w:t>
      </w:r>
      <w:r w:rsidR="00DC583B">
        <w:fldChar w:fldCharType="end"/>
      </w:r>
      <w:r w:rsidR="00930A9C" w:rsidRPr="003A4BE2">
        <w:t>)</w:t>
      </w:r>
      <w:r w:rsidR="00BC612F" w:rsidRPr="003A4BE2">
        <w:t>. The AEE concentrations are a better indication of potential environmental mobility than total particulate metal concentrations. The AEE concentration</w:t>
      </w:r>
      <w:r w:rsidR="008D2BB0" w:rsidRPr="003A4BE2">
        <w:t>s</w:t>
      </w:r>
      <w:r w:rsidR="00BC612F" w:rsidRPr="003A4BE2">
        <w:t xml:space="preserve"> of the elements were relatively low </w:t>
      </w:r>
      <w:r w:rsidR="00CB5DEF" w:rsidRPr="003A4BE2">
        <w:t xml:space="preserve">for </w:t>
      </w:r>
      <w:r w:rsidR="00DF53E9" w:rsidRPr="003A4BE2">
        <w:t xml:space="preserve">all </w:t>
      </w:r>
      <w:r w:rsidR="00CB5DEF" w:rsidRPr="003A4BE2">
        <w:t xml:space="preserve">samples except </w:t>
      </w:r>
      <w:r w:rsidR="008D2BB0" w:rsidRPr="003A4BE2">
        <w:t xml:space="preserve">AMOCO 83/1 (Termite Range) </w:t>
      </w:r>
      <w:r w:rsidR="00CB5DEF" w:rsidRPr="003A4BE2">
        <w:t xml:space="preserve">which had </w:t>
      </w:r>
      <w:r w:rsidR="00930A9C" w:rsidRPr="003A4BE2">
        <w:t xml:space="preserve">a </w:t>
      </w:r>
      <w:r w:rsidR="00CB5DEF" w:rsidRPr="003A4BE2">
        <w:t xml:space="preserve">relatively high AEE chromium concentration. </w:t>
      </w:r>
      <w:r w:rsidR="00BC612F" w:rsidRPr="003A4BE2">
        <w:t>The percentage</w:t>
      </w:r>
      <w:r w:rsidR="00987A7F">
        <w:t>s</w:t>
      </w:r>
      <w:r w:rsidR="00BC612F" w:rsidRPr="003A4BE2">
        <w:t xml:space="preserve"> of elements present as AEE are summarised in</w:t>
      </w:r>
      <w:r w:rsidR="007D4029" w:rsidRPr="003A4BE2">
        <w:t xml:space="preserve"> </w:t>
      </w:r>
      <w:r w:rsidR="000A1950" w:rsidRPr="003A4BE2">
        <w:fldChar w:fldCharType="begin" w:fldLock="1"/>
      </w:r>
      <w:r w:rsidR="000A1950" w:rsidRPr="003A4BE2">
        <w:instrText xml:space="preserve"> REF _Ref2613850 \h </w:instrText>
      </w:r>
      <w:r w:rsidR="00934F79" w:rsidRPr="003A4BE2">
        <w:instrText xml:space="preserve"> \* MERGEFORMAT </w:instrText>
      </w:r>
      <w:r w:rsidR="000A1950" w:rsidRPr="003A4BE2">
        <w:fldChar w:fldCharType="separate"/>
      </w:r>
      <w:r w:rsidR="00272635">
        <w:t>Table 14</w:t>
      </w:r>
      <w:r w:rsidR="000A1950" w:rsidRPr="003A4BE2">
        <w:fldChar w:fldCharType="end"/>
      </w:r>
      <w:r w:rsidR="00BC612F" w:rsidRPr="003A4BE2">
        <w:t xml:space="preserve">. </w:t>
      </w:r>
      <w:r w:rsidR="00A157ED" w:rsidRPr="003A4BE2">
        <w:t>The</w:t>
      </w:r>
      <w:r w:rsidR="00987A7F">
        <w:t>se</w:t>
      </w:r>
      <w:r w:rsidR="00A157ED" w:rsidRPr="003A4BE2">
        <w:t xml:space="preserve"> ratios provide an indication of the extent to which trace elements could be mobilised</w:t>
      </w:r>
      <w:r w:rsidR="001926B9" w:rsidRPr="003A4BE2">
        <w:t xml:space="preserve"> from </w:t>
      </w:r>
      <w:r w:rsidR="0062136A" w:rsidRPr="003A4BE2">
        <w:t xml:space="preserve">powdered </w:t>
      </w:r>
      <w:r w:rsidR="001926B9" w:rsidRPr="003A4BE2">
        <w:t>rock samples into solution</w:t>
      </w:r>
      <w:r w:rsidR="0062136A" w:rsidRPr="003A4BE2">
        <w:t xml:space="preserve">: </w:t>
      </w:r>
      <w:r w:rsidR="004F0588" w:rsidRPr="003A4BE2">
        <w:t>boron, c</w:t>
      </w:r>
      <w:r w:rsidR="00A157ED" w:rsidRPr="003A4BE2">
        <w:t xml:space="preserve">alcium, chromium, </w:t>
      </w:r>
      <w:r w:rsidR="004F0588" w:rsidRPr="003A4BE2">
        <w:t>m</w:t>
      </w:r>
      <w:r w:rsidR="00A157ED" w:rsidRPr="003A4BE2">
        <w:t>anganese</w:t>
      </w:r>
      <w:r w:rsidR="00CB1D07" w:rsidRPr="003A4BE2">
        <w:t xml:space="preserve">, </w:t>
      </w:r>
      <w:r w:rsidR="004F0588" w:rsidRPr="003A4BE2">
        <w:t xml:space="preserve">and phosphorus </w:t>
      </w:r>
      <w:r w:rsidR="00A157ED" w:rsidRPr="003A4BE2">
        <w:t>h</w:t>
      </w:r>
      <w:r w:rsidR="00CB1D07" w:rsidRPr="003A4BE2">
        <w:t>ad the highest mean percentages</w:t>
      </w:r>
      <w:r w:rsidR="0062136A" w:rsidRPr="003A4BE2">
        <w:t xml:space="preserve"> (mean &gt;50%</w:t>
      </w:r>
      <w:r w:rsidR="004F0588" w:rsidRPr="003A4BE2">
        <w:t>)</w:t>
      </w:r>
      <w:r w:rsidR="00A157ED" w:rsidRPr="003A4BE2">
        <w:t>.</w:t>
      </w:r>
    </w:p>
    <w:p w14:paraId="4400E71E" w14:textId="77777777" w:rsidR="00DE1B4E" w:rsidRDefault="00DE1B4E" w:rsidP="00E56023">
      <w:pPr>
        <w:pStyle w:val="BodyText"/>
      </w:pPr>
      <w:r>
        <w:br w:type="page"/>
      </w:r>
    </w:p>
    <w:p w14:paraId="2AB44A2C" w14:textId="27FA4079" w:rsidR="00E9211E" w:rsidRPr="00321123" w:rsidRDefault="00583E66" w:rsidP="00583E66">
      <w:pPr>
        <w:pStyle w:val="Caption"/>
      </w:pPr>
      <w:bookmarkStart w:id="208" w:name="_Ref2944399"/>
      <w:bookmarkStart w:id="209" w:name="_Toc26778456"/>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12</w:t>
      </w:r>
      <w:r w:rsidR="00FB7F09">
        <w:rPr>
          <w:noProof/>
        </w:rPr>
        <w:fldChar w:fldCharType="end"/>
      </w:r>
      <w:bookmarkEnd w:id="208"/>
      <w:r w:rsidR="00E9211E">
        <w:t xml:space="preserve"> </w:t>
      </w:r>
      <w:r w:rsidR="00E9211E" w:rsidRPr="00321123">
        <w:t xml:space="preserve">Total particulate </w:t>
      </w:r>
      <w:r w:rsidR="008F1E78">
        <w:t xml:space="preserve">element </w:t>
      </w:r>
      <w:r w:rsidR="00E9211E" w:rsidRPr="00321123">
        <w:t xml:space="preserve">concentrations </w:t>
      </w:r>
      <w:r w:rsidR="00E054AC">
        <w:t xml:space="preserve">in </w:t>
      </w:r>
      <w:r w:rsidR="00E9211E">
        <w:t xml:space="preserve">powdered rock </w:t>
      </w:r>
      <w:r w:rsidR="00E9211E" w:rsidRPr="00321123">
        <w:t xml:space="preserve">samples </w:t>
      </w:r>
      <w:r w:rsidR="00E9211E">
        <w:t>(</w:t>
      </w:r>
      <w:r w:rsidR="00987A7F">
        <w:t>m</w:t>
      </w:r>
      <w:r w:rsidR="00987A7F" w:rsidRPr="00321123">
        <w:t>g</w:t>
      </w:r>
      <w:r w:rsidR="00E9211E" w:rsidRPr="00321123">
        <w:t>/</w:t>
      </w:r>
      <w:r w:rsidR="00987A7F">
        <w:t>k</w:t>
      </w:r>
      <w:r w:rsidR="00E9211E" w:rsidRPr="00321123">
        <w:t>g)</w:t>
      </w:r>
      <w:bookmarkEnd w:id="209"/>
    </w:p>
    <w:tbl>
      <w:tblPr>
        <w:tblStyle w:val="TableBAHeaderRow"/>
        <w:tblW w:w="9781" w:type="dxa"/>
        <w:tblInd w:w="0" w:type="dxa"/>
        <w:tblLayout w:type="fixed"/>
        <w:tblLook w:val="04A0" w:firstRow="1" w:lastRow="0" w:firstColumn="1" w:lastColumn="0" w:noHBand="0" w:noVBand="1"/>
      </w:tblPr>
      <w:tblGrid>
        <w:gridCol w:w="1107"/>
        <w:gridCol w:w="878"/>
        <w:gridCol w:w="850"/>
        <w:gridCol w:w="851"/>
        <w:gridCol w:w="850"/>
        <w:gridCol w:w="851"/>
        <w:gridCol w:w="850"/>
        <w:gridCol w:w="1004"/>
        <w:gridCol w:w="799"/>
        <w:gridCol w:w="891"/>
        <w:gridCol w:w="850"/>
      </w:tblGrid>
      <w:tr w:rsidR="00E9211E" w:rsidRPr="00833305" w14:paraId="4E05F720" w14:textId="77777777" w:rsidTr="00E9211E">
        <w:trPr>
          <w:cnfStyle w:val="100000000000" w:firstRow="1" w:lastRow="0" w:firstColumn="0" w:lastColumn="0" w:oddVBand="0" w:evenVBand="0" w:oddHBand="0" w:evenHBand="0" w:firstRowFirstColumn="0" w:firstRowLastColumn="0" w:lastRowFirstColumn="0" w:lastRowLastColumn="0"/>
          <w:trHeight w:val="300"/>
        </w:trPr>
        <w:tc>
          <w:tcPr>
            <w:tcW w:w="1107" w:type="dxa"/>
            <w:noWrap/>
            <w:hideMark/>
          </w:tcPr>
          <w:p w14:paraId="20D93834" w14:textId="0D9C02BE" w:rsidR="00E9211E" w:rsidRPr="00C60E03" w:rsidRDefault="00E9211E" w:rsidP="0093430A">
            <w:pPr>
              <w:pStyle w:val="TableText"/>
            </w:pPr>
            <w:r w:rsidRPr="00C60E03">
              <w:t>Bore</w:t>
            </w:r>
            <w:r w:rsidR="000E354D">
              <w:t>hole</w:t>
            </w:r>
          </w:p>
        </w:tc>
        <w:tc>
          <w:tcPr>
            <w:tcW w:w="3429" w:type="dxa"/>
            <w:gridSpan w:val="4"/>
            <w:noWrap/>
            <w:hideMark/>
          </w:tcPr>
          <w:p w14:paraId="484DDE02" w14:textId="77777777" w:rsidR="00E9211E" w:rsidRPr="00C60E03" w:rsidRDefault="00E9211E" w:rsidP="0093430A">
            <w:pPr>
              <w:pStyle w:val="TableText"/>
              <w:rPr>
                <w:b w:val="0"/>
              </w:rPr>
            </w:pPr>
            <w:r w:rsidRPr="00C60E03">
              <w:t>AMOCO 83/1</w:t>
            </w:r>
          </w:p>
          <w:p w14:paraId="6E4AD8A0" w14:textId="77777777" w:rsidR="00E9211E" w:rsidRPr="00C60E03" w:rsidRDefault="00E9211E" w:rsidP="0093430A">
            <w:pPr>
              <w:pStyle w:val="TableText"/>
            </w:pPr>
          </w:p>
        </w:tc>
        <w:tc>
          <w:tcPr>
            <w:tcW w:w="1701" w:type="dxa"/>
            <w:gridSpan w:val="2"/>
            <w:noWrap/>
            <w:hideMark/>
          </w:tcPr>
          <w:p w14:paraId="48657387" w14:textId="77777777" w:rsidR="00E9211E" w:rsidRPr="00C60E03" w:rsidRDefault="00E9211E" w:rsidP="0093430A">
            <w:pPr>
              <w:pStyle w:val="TableText"/>
              <w:rPr>
                <w:b w:val="0"/>
              </w:rPr>
            </w:pPr>
            <w:r w:rsidRPr="00C60E03">
              <w:t>AMOCO 83/2</w:t>
            </w:r>
          </w:p>
        </w:tc>
        <w:tc>
          <w:tcPr>
            <w:tcW w:w="1803" w:type="dxa"/>
            <w:gridSpan w:val="2"/>
            <w:noWrap/>
            <w:hideMark/>
          </w:tcPr>
          <w:p w14:paraId="770DD031" w14:textId="77777777" w:rsidR="00E9211E" w:rsidRPr="00C60E03" w:rsidRDefault="00E9211E" w:rsidP="0093430A">
            <w:pPr>
              <w:pStyle w:val="TableText"/>
              <w:rPr>
                <w:b w:val="0"/>
              </w:rPr>
            </w:pPr>
            <w:r w:rsidRPr="00C60E03">
              <w:t>Desert Creek</w:t>
            </w:r>
          </w:p>
        </w:tc>
        <w:tc>
          <w:tcPr>
            <w:tcW w:w="891" w:type="dxa"/>
            <w:noWrap/>
            <w:hideMark/>
          </w:tcPr>
          <w:p w14:paraId="67F8D2F2" w14:textId="77777777" w:rsidR="00E9211E" w:rsidRPr="00C60E03" w:rsidRDefault="00E9211E" w:rsidP="0093430A">
            <w:pPr>
              <w:pStyle w:val="TableText"/>
            </w:pPr>
            <w:r w:rsidRPr="00C60E03">
              <w:t>Egilabria</w:t>
            </w:r>
          </w:p>
        </w:tc>
        <w:tc>
          <w:tcPr>
            <w:tcW w:w="850" w:type="dxa"/>
            <w:noWrap/>
            <w:hideMark/>
          </w:tcPr>
          <w:p w14:paraId="4FC18486" w14:textId="77777777" w:rsidR="00E9211E" w:rsidRPr="00C60E03" w:rsidRDefault="00E9211E" w:rsidP="0093430A">
            <w:pPr>
              <w:pStyle w:val="TableText"/>
            </w:pPr>
            <w:r w:rsidRPr="00C60E03">
              <w:t>LH 235</w:t>
            </w:r>
          </w:p>
        </w:tc>
      </w:tr>
      <w:tr w:rsidR="00E9211E" w:rsidRPr="0093430A" w14:paraId="3388904B"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shd w:val="clear" w:color="auto" w:fill="146692" w:themeFill="text2"/>
            <w:noWrap/>
            <w:hideMark/>
          </w:tcPr>
          <w:p w14:paraId="55E6566C" w14:textId="77777777" w:rsidR="00E9211E" w:rsidRPr="0093430A" w:rsidRDefault="00E9211E" w:rsidP="000A039C">
            <w:pPr>
              <w:pStyle w:val="TableHeading"/>
            </w:pPr>
            <w:r w:rsidRPr="0093430A">
              <w:t>Formation</w:t>
            </w:r>
          </w:p>
        </w:tc>
        <w:tc>
          <w:tcPr>
            <w:tcW w:w="878" w:type="dxa"/>
            <w:shd w:val="clear" w:color="auto" w:fill="146692" w:themeFill="text2"/>
            <w:noWrap/>
            <w:hideMark/>
          </w:tcPr>
          <w:p w14:paraId="008E583C" w14:textId="408E2CEF" w:rsidR="00E9211E" w:rsidRPr="0093430A" w:rsidRDefault="00E9211E" w:rsidP="000A039C">
            <w:pPr>
              <w:pStyle w:val="TableHeading"/>
            </w:pPr>
            <w:r w:rsidRPr="0093430A">
              <w:t xml:space="preserve">Termite </w:t>
            </w:r>
            <w:r w:rsidR="00903ABF">
              <w:t>R</w:t>
            </w:r>
            <w:r w:rsidRPr="0093430A">
              <w:t>ange</w:t>
            </w:r>
          </w:p>
        </w:tc>
        <w:tc>
          <w:tcPr>
            <w:tcW w:w="2551" w:type="dxa"/>
            <w:gridSpan w:val="3"/>
            <w:shd w:val="clear" w:color="auto" w:fill="146692" w:themeFill="text2"/>
            <w:noWrap/>
            <w:hideMark/>
          </w:tcPr>
          <w:p w14:paraId="6FDBB7F5" w14:textId="061EC08F" w:rsidR="00E9211E" w:rsidRPr="0093430A" w:rsidRDefault="00E9211E" w:rsidP="000A039C">
            <w:pPr>
              <w:pStyle w:val="TableHeading"/>
            </w:pPr>
            <w:r w:rsidRPr="0093430A">
              <w:t>River</w:t>
            </w:r>
            <w:r w:rsidR="008D2BB0" w:rsidRPr="0093430A">
              <w:t>s</w:t>
            </w:r>
            <w:r w:rsidRPr="0093430A">
              <w:t>leigh Siltstone</w:t>
            </w:r>
          </w:p>
          <w:p w14:paraId="5B2D1AC1" w14:textId="77777777" w:rsidR="00E9211E" w:rsidRPr="0093430A" w:rsidRDefault="00E9211E" w:rsidP="000A039C">
            <w:pPr>
              <w:pStyle w:val="TableHeading"/>
            </w:pPr>
          </w:p>
        </w:tc>
        <w:tc>
          <w:tcPr>
            <w:tcW w:w="851" w:type="dxa"/>
            <w:shd w:val="clear" w:color="auto" w:fill="146692" w:themeFill="text2"/>
            <w:noWrap/>
            <w:hideMark/>
          </w:tcPr>
          <w:p w14:paraId="6C6840F1" w14:textId="77777777" w:rsidR="00E9211E" w:rsidRPr="0093430A" w:rsidRDefault="00E9211E" w:rsidP="000A039C">
            <w:pPr>
              <w:pStyle w:val="TableHeading"/>
            </w:pPr>
            <w:r w:rsidRPr="0093430A">
              <w:t>Lawn Hill</w:t>
            </w:r>
          </w:p>
        </w:tc>
        <w:tc>
          <w:tcPr>
            <w:tcW w:w="850" w:type="dxa"/>
            <w:shd w:val="clear" w:color="auto" w:fill="146692" w:themeFill="text2"/>
            <w:noWrap/>
            <w:hideMark/>
          </w:tcPr>
          <w:p w14:paraId="76904DCA" w14:textId="77777777" w:rsidR="00E9211E" w:rsidRPr="0093430A" w:rsidRDefault="00E9211E" w:rsidP="000A039C">
            <w:pPr>
              <w:pStyle w:val="TableHeading"/>
            </w:pPr>
            <w:r w:rsidRPr="0093430A">
              <w:t>Termite Range</w:t>
            </w:r>
          </w:p>
        </w:tc>
        <w:tc>
          <w:tcPr>
            <w:tcW w:w="1004" w:type="dxa"/>
            <w:shd w:val="clear" w:color="auto" w:fill="146692" w:themeFill="text2"/>
            <w:noWrap/>
            <w:hideMark/>
          </w:tcPr>
          <w:p w14:paraId="1905427C" w14:textId="77777777" w:rsidR="00E9211E" w:rsidRPr="0093430A" w:rsidRDefault="00E9211E" w:rsidP="000A039C">
            <w:pPr>
              <w:pStyle w:val="TableHeading"/>
            </w:pPr>
            <w:r w:rsidRPr="0093430A">
              <w:t>Lawn Hill</w:t>
            </w:r>
          </w:p>
        </w:tc>
        <w:tc>
          <w:tcPr>
            <w:tcW w:w="799" w:type="dxa"/>
            <w:shd w:val="clear" w:color="auto" w:fill="146692" w:themeFill="text2"/>
            <w:noWrap/>
            <w:hideMark/>
          </w:tcPr>
          <w:p w14:paraId="79D44B83" w14:textId="77777777" w:rsidR="00E9211E" w:rsidRPr="0093430A" w:rsidRDefault="00E9211E" w:rsidP="000A039C">
            <w:pPr>
              <w:pStyle w:val="TableHeading"/>
            </w:pPr>
            <w:r w:rsidRPr="0093430A">
              <w:t>Termite Range</w:t>
            </w:r>
          </w:p>
        </w:tc>
        <w:tc>
          <w:tcPr>
            <w:tcW w:w="1741" w:type="dxa"/>
            <w:gridSpan w:val="2"/>
            <w:shd w:val="clear" w:color="auto" w:fill="146692" w:themeFill="text2"/>
            <w:noWrap/>
            <w:hideMark/>
          </w:tcPr>
          <w:p w14:paraId="6061D0D5" w14:textId="77777777" w:rsidR="00E9211E" w:rsidRPr="0093430A" w:rsidRDefault="00E9211E" w:rsidP="000A039C">
            <w:pPr>
              <w:pStyle w:val="TableHeading"/>
            </w:pPr>
            <w:r w:rsidRPr="0093430A">
              <w:t>Lawn Hill</w:t>
            </w:r>
          </w:p>
          <w:p w14:paraId="2395591E" w14:textId="77777777" w:rsidR="00E9211E" w:rsidRPr="0093430A" w:rsidRDefault="00E9211E" w:rsidP="000A039C">
            <w:pPr>
              <w:pStyle w:val="TableHeading"/>
            </w:pPr>
          </w:p>
        </w:tc>
      </w:tr>
      <w:tr w:rsidR="00ED5568" w:rsidRPr="0093430A" w14:paraId="4D174872"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shd w:val="clear" w:color="auto" w:fill="146692" w:themeFill="text2"/>
            <w:noWrap/>
            <w:hideMark/>
          </w:tcPr>
          <w:p w14:paraId="19145029" w14:textId="77777777" w:rsidR="00E9211E" w:rsidRPr="0093430A" w:rsidRDefault="00E9211E" w:rsidP="000A039C">
            <w:pPr>
              <w:pStyle w:val="TableHeading"/>
            </w:pPr>
            <w:r w:rsidRPr="0093430A">
              <w:t>Sample code</w:t>
            </w:r>
          </w:p>
        </w:tc>
        <w:tc>
          <w:tcPr>
            <w:tcW w:w="878" w:type="dxa"/>
            <w:shd w:val="clear" w:color="auto" w:fill="146692" w:themeFill="text2"/>
            <w:noWrap/>
            <w:hideMark/>
          </w:tcPr>
          <w:p w14:paraId="3B53F03D" w14:textId="77777777" w:rsidR="00E9211E" w:rsidRPr="0093430A" w:rsidRDefault="00E9211E" w:rsidP="000A039C">
            <w:pPr>
              <w:pStyle w:val="TableHeading"/>
            </w:pPr>
            <w:r w:rsidRPr="0093430A">
              <w:t>P84810</w:t>
            </w:r>
          </w:p>
        </w:tc>
        <w:tc>
          <w:tcPr>
            <w:tcW w:w="850" w:type="dxa"/>
            <w:shd w:val="clear" w:color="auto" w:fill="146692" w:themeFill="text2"/>
            <w:noWrap/>
            <w:hideMark/>
          </w:tcPr>
          <w:p w14:paraId="1E34289B" w14:textId="77777777" w:rsidR="00E9211E" w:rsidRPr="0093430A" w:rsidRDefault="00E9211E" w:rsidP="000A039C">
            <w:pPr>
              <w:pStyle w:val="TableHeading"/>
            </w:pPr>
            <w:r w:rsidRPr="0093430A">
              <w:t>P84811</w:t>
            </w:r>
          </w:p>
        </w:tc>
        <w:tc>
          <w:tcPr>
            <w:tcW w:w="851" w:type="dxa"/>
            <w:shd w:val="clear" w:color="auto" w:fill="146692" w:themeFill="text2"/>
            <w:noWrap/>
            <w:hideMark/>
          </w:tcPr>
          <w:p w14:paraId="520690FC" w14:textId="77777777" w:rsidR="00E9211E" w:rsidRPr="0093430A" w:rsidRDefault="00E9211E" w:rsidP="000A039C">
            <w:pPr>
              <w:pStyle w:val="TableHeading"/>
            </w:pPr>
            <w:r w:rsidRPr="0093430A">
              <w:t>P84812</w:t>
            </w:r>
          </w:p>
        </w:tc>
        <w:tc>
          <w:tcPr>
            <w:tcW w:w="850" w:type="dxa"/>
            <w:shd w:val="clear" w:color="auto" w:fill="146692" w:themeFill="text2"/>
            <w:noWrap/>
            <w:hideMark/>
          </w:tcPr>
          <w:p w14:paraId="60F4E2BF" w14:textId="77777777" w:rsidR="00E9211E" w:rsidRPr="0093430A" w:rsidRDefault="00E9211E" w:rsidP="000A039C">
            <w:pPr>
              <w:pStyle w:val="TableHeading"/>
            </w:pPr>
            <w:r w:rsidRPr="0093430A">
              <w:t>P84813</w:t>
            </w:r>
          </w:p>
        </w:tc>
        <w:tc>
          <w:tcPr>
            <w:tcW w:w="851" w:type="dxa"/>
            <w:shd w:val="clear" w:color="auto" w:fill="146692" w:themeFill="text2"/>
            <w:noWrap/>
            <w:hideMark/>
          </w:tcPr>
          <w:p w14:paraId="2DAB9301" w14:textId="77777777" w:rsidR="00E9211E" w:rsidRPr="0093430A" w:rsidRDefault="00E9211E" w:rsidP="000A039C">
            <w:pPr>
              <w:pStyle w:val="TableHeading"/>
            </w:pPr>
            <w:r w:rsidRPr="0093430A">
              <w:t>P84818</w:t>
            </w:r>
          </w:p>
        </w:tc>
        <w:tc>
          <w:tcPr>
            <w:tcW w:w="850" w:type="dxa"/>
            <w:shd w:val="clear" w:color="auto" w:fill="146692" w:themeFill="text2"/>
            <w:noWrap/>
            <w:hideMark/>
          </w:tcPr>
          <w:p w14:paraId="2A334A22" w14:textId="77777777" w:rsidR="00E9211E" w:rsidRPr="0093430A" w:rsidRDefault="00E9211E" w:rsidP="000A039C">
            <w:pPr>
              <w:pStyle w:val="TableHeading"/>
            </w:pPr>
            <w:r w:rsidRPr="0093430A">
              <w:t>P84819</w:t>
            </w:r>
          </w:p>
        </w:tc>
        <w:tc>
          <w:tcPr>
            <w:tcW w:w="1004" w:type="dxa"/>
            <w:shd w:val="clear" w:color="auto" w:fill="146692" w:themeFill="text2"/>
            <w:noWrap/>
            <w:hideMark/>
          </w:tcPr>
          <w:p w14:paraId="0CAFB9BF" w14:textId="77777777" w:rsidR="00E9211E" w:rsidRPr="0093430A" w:rsidRDefault="00E9211E" w:rsidP="000A039C">
            <w:pPr>
              <w:pStyle w:val="TableHeading"/>
            </w:pPr>
            <w:r w:rsidRPr="0093430A">
              <w:t>P84814</w:t>
            </w:r>
          </w:p>
        </w:tc>
        <w:tc>
          <w:tcPr>
            <w:tcW w:w="799" w:type="dxa"/>
            <w:shd w:val="clear" w:color="auto" w:fill="146692" w:themeFill="text2"/>
            <w:noWrap/>
            <w:hideMark/>
          </w:tcPr>
          <w:p w14:paraId="4C757B20" w14:textId="77777777" w:rsidR="00E9211E" w:rsidRPr="0093430A" w:rsidRDefault="00E9211E" w:rsidP="000A039C">
            <w:pPr>
              <w:pStyle w:val="TableHeading"/>
            </w:pPr>
            <w:r w:rsidRPr="0093430A">
              <w:t>P84815</w:t>
            </w:r>
          </w:p>
        </w:tc>
        <w:tc>
          <w:tcPr>
            <w:tcW w:w="891" w:type="dxa"/>
            <w:shd w:val="clear" w:color="auto" w:fill="146692" w:themeFill="text2"/>
            <w:noWrap/>
            <w:hideMark/>
          </w:tcPr>
          <w:p w14:paraId="520150F1" w14:textId="77777777" w:rsidR="00E9211E" w:rsidRPr="0093430A" w:rsidRDefault="00E9211E" w:rsidP="000A039C">
            <w:pPr>
              <w:pStyle w:val="TableHeading"/>
            </w:pPr>
            <w:r w:rsidRPr="0093430A">
              <w:t>P84816</w:t>
            </w:r>
          </w:p>
        </w:tc>
        <w:tc>
          <w:tcPr>
            <w:tcW w:w="850" w:type="dxa"/>
            <w:shd w:val="clear" w:color="auto" w:fill="146692" w:themeFill="text2"/>
            <w:noWrap/>
            <w:hideMark/>
          </w:tcPr>
          <w:p w14:paraId="178B10FC" w14:textId="77777777" w:rsidR="00E9211E" w:rsidRPr="0093430A" w:rsidRDefault="00E9211E" w:rsidP="000A039C">
            <w:pPr>
              <w:pStyle w:val="TableHeading"/>
            </w:pPr>
            <w:r w:rsidRPr="0093430A">
              <w:t>P84817</w:t>
            </w:r>
          </w:p>
        </w:tc>
      </w:tr>
      <w:tr w:rsidR="00E9211E" w:rsidRPr="002D2CB2" w14:paraId="047A5384"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493B643D" w14:textId="77777777" w:rsidR="00E9211E" w:rsidRPr="00C60E03" w:rsidRDefault="00E9211E" w:rsidP="0093430A">
            <w:pPr>
              <w:pStyle w:val="TableText"/>
            </w:pPr>
            <w:r w:rsidRPr="00C60E03">
              <w:t>Ag</w:t>
            </w:r>
          </w:p>
        </w:tc>
        <w:tc>
          <w:tcPr>
            <w:tcW w:w="878" w:type="dxa"/>
            <w:noWrap/>
            <w:hideMark/>
          </w:tcPr>
          <w:p w14:paraId="06814D22" w14:textId="77777777" w:rsidR="00E9211E" w:rsidRPr="00C60E03" w:rsidRDefault="00E9211E" w:rsidP="000A039C">
            <w:pPr>
              <w:pStyle w:val="TableTextRight"/>
            </w:pPr>
            <w:r w:rsidRPr="00C60E03">
              <w:t>0.025</w:t>
            </w:r>
          </w:p>
        </w:tc>
        <w:tc>
          <w:tcPr>
            <w:tcW w:w="850" w:type="dxa"/>
            <w:noWrap/>
            <w:hideMark/>
          </w:tcPr>
          <w:p w14:paraId="2978C414" w14:textId="77777777" w:rsidR="00E9211E" w:rsidRPr="00C60E03" w:rsidRDefault="00E9211E" w:rsidP="000A039C">
            <w:pPr>
              <w:pStyle w:val="TableTextRight"/>
            </w:pPr>
            <w:r w:rsidRPr="00C60E03">
              <w:t>0.096</w:t>
            </w:r>
          </w:p>
        </w:tc>
        <w:tc>
          <w:tcPr>
            <w:tcW w:w="851" w:type="dxa"/>
            <w:noWrap/>
            <w:hideMark/>
          </w:tcPr>
          <w:p w14:paraId="19070BFC" w14:textId="77777777" w:rsidR="00E9211E" w:rsidRPr="00C60E03" w:rsidRDefault="00E9211E" w:rsidP="000A039C">
            <w:pPr>
              <w:pStyle w:val="TableTextRight"/>
            </w:pPr>
            <w:r w:rsidRPr="00C60E03">
              <w:t>0.11</w:t>
            </w:r>
          </w:p>
        </w:tc>
        <w:tc>
          <w:tcPr>
            <w:tcW w:w="850" w:type="dxa"/>
            <w:noWrap/>
            <w:hideMark/>
          </w:tcPr>
          <w:p w14:paraId="3E63786C" w14:textId="77777777" w:rsidR="00E9211E" w:rsidRPr="00C60E03" w:rsidRDefault="00E9211E" w:rsidP="000A039C">
            <w:pPr>
              <w:pStyle w:val="TableTextRight"/>
            </w:pPr>
            <w:r w:rsidRPr="00C60E03">
              <w:t>0.11</w:t>
            </w:r>
          </w:p>
        </w:tc>
        <w:tc>
          <w:tcPr>
            <w:tcW w:w="851" w:type="dxa"/>
            <w:noWrap/>
            <w:hideMark/>
          </w:tcPr>
          <w:p w14:paraId="090F91B7" w14:textId="77777777" w:rsidR="00E9211E" w:rsidRPr="00C60E03" w:rsidRDefault="00E9211E" w:rsidP="000A039C">
            <w:pPr>
              <w:pStyle w:val="TableTextRight"/>
            </w:pPr>
            <w:r w:rsidRPr="00C60E03">
              <w:t>0.013</w:t>
            </w:r>
          </w:p>
        </w:tc>
        <w:tc>
          <w:tcPr>
            <w:tcW w:w="850" w:type="dxa"/>
            <w:noWrap/>
            <w:hideMark/>
          </w:tcPr>
          <w:p w14:paraId="3555E216" w14:textId="77777777" w:rsidR="00E9211E" w:rsidRPr="00C60E03" w:rsidRDefault="00E9211E" w:rsidP="000A039C">
            <w:pPr>
              <w:pStyle w:val="TableTextRight"/>
            </w:pPr>
            <w:r w:rsidRPr="00C60E03">
              <w:t>0.17</w:t>
            </w:r>
          </w:p>
        </w:tc>
        <w:tc>
          <w:tcPr>
            <w:tcW w:w="1004" w:type="dxa"/>
            <w:noWrap/>
            <w:hideMark/>
          </w:tcPr>
          <w:p w14:paraId="3ACF4035" w14:textId="77777777" w:rsidR="00E9211E" w:rsidRPr="00C60E03" w:rsidRDefault="00E9211E" w:rsidP="000A039C">
            <w:pPr>
              <w:pStyle w:val="TableTextRight"/>
            </w:pPr>
            <w:r w:rsidRPr="00C60E03">
              <w:t>0.39</w:t>
            </w:r>
          </w:p>
        </w:tc>
        <w:tc>
          <w:tcPr>
            <w:tcW w:w="799" w:type="dxa"/>
            <w:noWrap/>
            <w:hideMark/>
          </w:tcPr>
          <w:p w14:paraId="3BDEFF68" w14:textId="77777777" w:rsidR="00E9211E" w:rsidRPr="00C60E03" w:rsidRDefault="00E9211E" w:rsidP="000A039C">
            <w:pPr>
              <w:pStyle w:val="TableTextRight"/>
            </w:pPr>
            <w:r w:rsidRPr="00C60E03">
              <w:t>0.054</w:t>
            </w:r>
          </w:p>
        </w:tc>
        <w:tc>
          <w:tcPr>
            <w:tcW w:w="891" w:type="dxa"/>
            <w:noWrap/>
            <w:hideMark/>
          </w:tcPr>
          <w:p w14:paraId="74F8FD90" w14:textId="77777777" w:rsidR="00E9211E" w:rsidRPr="00C60E03" w:rsidRDefault="00E9211E" w:rsidP="000A039C">
            <w:pPr>
              <w:pStyle w:val="TableTextRight"/>
            </w:pPr>
            <w:r w:rsidRPr="00C60E03">
              <w:t>0.072</w:t>
            </w:r>
          </w:p>
        </w:tc>
        <w:tc>
          <w:tcPr>
            <w:tcW w:w="850" w:type="dxa"/>
            <w:noWrap/>
            <w:hideMark/>
          </w:tcPr>
          <w:p w14:paraId="0F2473C7" w14:textId="77777777" w:rsidR="00E9211E" w:rsidRPr="00C60E03" w:rsidRDefault="00E9211E" w:rsidP="000A039C">
            <w:pPr>
              <w:pStyle w:val="TableTextRight"/>
            </w:pPr>
            <w:r w:rsidRPr="00C60E03">
              <w:t>0.27</w:t>
            </w:r>
          </w:p>
        </w:tc>
      </w:tr>
      <w:tr w:rsidR="00E9211E" w:rsidRPr="002D2CB2" w14:paraId="2BBE0520"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63E2A799" w14:textId="77777777" w:rsidR="00E9211E" w:rsidRPr="00C60E03" w:rsidRDefault="00E9211E" w:rsidP="0093430A">
            <w:pPr>
              <w:pStyle w:val="TableText"/>
            </w:pPr>
            <w:r w:rsidRPr="00C60E03">
              <w:t>Al</w:t>
            </w:r>
          </w:p>
        </w:tc>
        <w:tc>
          <w:tcPr>
            <w:tcW w:w="878" w:type="dxa"/>
            <w:noWrap/>
            <w:hideMark/>
          </w:tcPr>
          <w:p w14:paraId="09447EB7" w14:textId="77777777" w:rsidR="00E9211E" w:rsidRPr="00C60E03" w:rsidRDefault="00E9211E" w:rsidP="000A039C">
            <w:pPr>
              <w:pStyle w:val="TableTextRight"/>
            </w:pPr>
            <w:r w:rsidRPr="00C60E03">
              <w:t>2400</w:t>
            </w:r>
          </w:p>
        </w:tc>
        <w:tc>
          <w:tcPr>
            <w:tcW w:w="850" w:type="dxa"/>
            <w:noWrap/>
            <w:hideMark/>
          </w:tcPr>
          <w:p w14:paraId="23BDD5B3" w14:textId="77777777" w:rsidR="00E9211E" w:rsidRPr="00C60E03" w:rsidRDefault="00E9211E" w:rsidP="000A039C">
            <w:pPr>
              <w:pStyle w:val="TableTextRight"/>
            </w:pPr>
            <w:r w:rsidRPr="00C60E03">
              <w:t>7200</w:t>
            </w:r>
          </w:p>
        </w:tc>
        <w:tc>
          <w:tcPr>
            <w:tcW w:w="851" w:type="dxa"/>
            <w:noWrap/>
            <w:hideMark/>
          </w:tcPr>
          <w:p w14:paraId="44BBF5BD" w14:textId="77777777" w:rsidR="00E9211E" w:rsidRPr="00C60E03" w:rsidRDefault="00E9211E" w:rsidP="000A039C">
            <w:pPr>
              <w:pStyle w:val="TableTextRight"/>
            </w:pPr>
            <w:r w:rsidRPr="00C60E03">
              <w:t>7700</w:t>
            </w:r>
          </w:p>
        </w:tc>
        <w:tc>
          <w:tcPr>
            <w:tcW w:w="850" w:type="dxa"/>
            <w:noWrap/>
            <w:hideMark/>
          </w:tcPr>
          <w:p w14:paraId="79CF38F6" w14:textId="77777777" w:rsidR="00E9211E" w:rsidRPr="00C60E03" w:rsidRDefault="00E9211E" w:rsidP="000A039C">
            <w:pPr>
              <w:pStyle w:val="TableTextRight"/>
            </w:pPr>
            <w:r w:rsidRPr="00C60E03">
              <w:t>9900</w:t>
            </w:r>
          </w:p>
        </w:tc>
        <w:tc>
          <w:tcPr>
            <w:tcW w:w="851" w:type="dxa"/>
            <w:noWrap/>
            <w:hideMark/>
          </w:tcPr>
          <w:p w14:paraId="1DC92563" w14:textId="77777777" w:rsidR="00E9211E" w:rsidRPr="00C60E03" w:rsidRDefault="00E9211E" w:rsidP="000A039C">
            <w:pPr>
              <w:pStyle w:val="TableTextRight"/>
            </w:pPr>
            <w:r w:rsidRPr="00C60E03">
              <w:t>3100</w:t>
            </w:r>
          </w:p>
        </w:tc>
        <w:tc>
          <w:tcPr>
            <w:tcW w:w="850" w:type="dxa"/>
            <w:noWrap/>
            <w:hideMark/>
          </w:tcPr>
          <w:p w14:paraId="48AC0FB8" w14:textId="77777777" w:rsidR="00E9211E" w:rsidRPr="00C60E03" w:rsidRDefault="00E9211E" w:rsidP="000A039C">
            <w:pPr>
              <w:pStyle w:val="TableTextRight"/>
            </w:pPr>
            <w:r w:rsidRPr="00C60E03">
              <w:t>8100</w:t>
            </w:r>
          </w:p>
        </w:tc>
        <w:tc>
          <w:tcPr>
            <w:tcW w:w="1004" w:type="dxa"/>
            <w:noWrap/>
            <w:hideMark/>
          </w:tcPr>
          <w:p w14:paraId="0BE3EDFF" w14:textId="6D7620C6" w:rsidR="00E9211E" w:rsidRPr="00C60E03" w:rsidRDefault="00E9211E" w:rsidP="000A039C">
            <w:pPr>
              <w:pStyle w:val="TableTextRight"/>
            </w:pPr>
            <w:r w:rsidRPr="00C60E03">
              <w:t>12</w:t>
            </w:r>
            <w:r w:rsidR="000A039C">
              <w:t>,</w:t>
            </w:r>
            <w:r w:rsidRPr="00C60E03">
              <w:t>000</w:t>
            </w:r>
          </w:p>
        </w:tc>
        <w:tc>
          <w:tcPr>
            <w:tcW w:w="799" w:type="dxa"/>
            <w:noWrap/>
            <w:hideMark/>
          </w:tcPr>
          <w:p w14:paraId="422E158C" w14:textId="77777777" w:rsidR="00E9211E" w:rsidRPr="00C60E03" w:rsidRDefault="00E9211E" w:rsidP="000A039C">
            <w:pPr>
              <w:pStyle w:val="TableTextRight"/>
            </w:pPr>
            <w:r w:rsidRPr="00C60E03">
              <w:t>18000</w:t>
            </w:r>
          </w:p>
        </w:tc>
        <w:tc>
          <w:tcPr>
            <w:tcW w:w="891" w:type="dxa"/>
            <w:noWrap/>
            <w:hideMark/>
          </w:tcPr>
          <w:p w14:paraId="7CFD6164" w14:textId="77777777" w:rsidR="00E9211E" w:rsidRPr="00C60E03" w:rsidRDefault="00E9211E" w:rsidP="000A039C">
            <w:pPr>
              <w:pStyle w:val="TableTextRight"/>
            </w:pPr>
            <w:r w:rsidRPr="00C60E03">
              <w:t>6200</w:t>
            </w:r>
          </w:p>
        </w:tc>
        <w:tc>
          <w:tcPr>
            <w:tcW w:w="850" w:type="dxa"/>
            <w:noWrap/>
            <w:hideMark/>
          </w:tcPr>
          <w:p w14:paraId="1F8E28C0" w14:textId="36EEA0EF" w:rsidR="00E9211E" w:rsidRPr="00C60E03" w:rsidRDefault="00E9211E" w:rsidP="000A039C">
            <w:pPr>
              <w:pStyle w:val="TableTextRight"/>
            </w:pPr>
            <w:r w:rsidRPr="00C60E03">
              <w:t>12</w:t>
            </w:r>
            <w:r w:rsidR="000A039C">
              <w:t>,</w:t>
            </w:r>
            <w:r w:rsidRPr="00C60E03">
              <w:t>000</w:t>
            </w:r>
          </w:p>
        </w:tc>
      </w:tr>
      <w:tr w:rsidR="00E9211E" w:rsidRPr="002D2CB2" w14:paraId="3C9C41DD"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33D75905" w14:textId="77777777" w:rsidR="00E9211E" w:rsidRPr="00C60E03" w:rsidRDefault="00E9211E" w:rsidP="0093430A">
            <w:pPr>
              <w:pStyle w:val="TableText"/>
            </w:pPr>
            <w:r w:rsidRPr="00C60E03">
              <w:t>As</w:t>
            </w:r>
          </w:p>
        </w:tc>
        <w:tc>
          <w:tcPr>
            <w:tcW w:w="878" w:type="dxa"/>
            <w:noWrap/>
            <w:hideMark/>
          </w:tcPr>
          <w:p w14:paraId="677ED7BA" w14:textId="77777777" w:rsidR="00E9211E" w:rsidRPr="00C60E03" w:rsidRDefault="00E9211E" w:rsidP="000A039C">
            <w:pPr>
              <w:pStyle w:val="TableTextRight"/>
            </w:pPr>
            <w:r w:rsidRPr="00C60E03">
              <w:t>2.4</w:t>
            </w:r>
          </w:p>
        </w:tc>
        <w:tc>
          <w:tcPr>
            <w:tcW w:w="850" w:type="dxa"/>
            <w:noWrap/>
            <w:hideMark/>
          </w:tcPr>
          <w:p w14:paraId="0826DC48" w14:textId="77777777" w:rsidR="00E9211E" w:rsidRPr="00C60E03" w:rsidRDefault="00E9211E" w:rsidP="000A039C">
            <w:pPr>
              <w:pStyle w:val="TableTextRight"/>
            </w:pPr>
            <w:r w:rsidRPr="00C60E03">
              <w:t>9.3</w:t>
            </w:r>
          </w:p>
        </w:tc>
        <w:tc>
          <w:tcPr>
            <w:tcW w:w="851" w:type="dxa"/>
            <w:noWrap/>
            <w:hideMark/>
          </w:tcPr>
          <w:p w14:paraId="55DD643C" w14:textId="77777777" w:rsidR="00E9211E" w:rsidRPr="00C60E03" w:rsidRDefault="00E9211E" w:rsidP="000A039C">
            <w:pPr>
              <w:pStyle w:val="TableTextRight"/>
            </w:pPr>
            <w:r w:rsidRPr="00C60E03">
              <w:t>22</w:t>
            </w:r>
          </w:p>
        </w:tc>
        <w:tc>
          <w:tcPr>
            <w:tcW w:w="850" w:type="dxa"/>
            <w:noWrap/>
            <w:hideMark/>
          </w:tcPr>
          <w:p w14:paraId="295B46D6" w14:textId="77777777" w:rsidR="00E9211E" w:rsidRPr="00C60E03" w:rsidRDefault="00E9211E" w:rsidP="000A039C">
            <w:pPr>
              <w:pStyle w:val="TableTextRight"/>
            </w:pPr>
            <w:r w:rsidRPr="00C60E03">
              <w:t>20</w:t>
            </w:r>
          </w:p>
        </w:tc>
        <w:tc>
          <w:tcPr>
            <w:tcW w:w="851" w:type="dxa"/>
            <w:noWrap/>
            <w:hideMark/>
          </w:tcPr>
          <w:p w14:paraId="2DB94EF1" w14:textId="77777777" w:rsidR="00E9211E" w:rsidRPr="00C60E03" w:rsidRDefault="00E9211E" w:rsidP="000A039C">
            <w:pPr>
              <w:pStyle w:val="TableTextRight"/>
            </w:pPr>
            <w:r w:rsidRPr="00C60E03">
              <w:t>2.4</w:t>
            </w:r>
          </w:p>
        </w:tc>
        <w:tc>
          <w:tcPr>
            <w:tcW w:w="850" w:type="dxa"/>
            <w:noWrap/>
            <w:hideMark/>
          </w:tcPr>
          <w:p w14:paraId="39164D2A" w14:textId="77777777" w:rsidR="00E9211E" w:rsidRPr="00C60E03" w:rsidRDefault="00E9211E" w:rsidP="000A039C">
            <w:pPr>
              <w:pStyle w:val="TableTextRight"/>
            </w:pPr>
            <w:r w:rsidRPr="00C60E03">
              <w:t>13</w:t>
            </w:r>
          </w:p>
        </w:tc>
        <w:tc>
          <w:tcPr>
            <w:tcW w:w="1004" w:type="dxa"/>
            <w:noWrap/>
            <w:hideMark/>
          </w:tcPr>
          <w:p w14:paraId="279B2764" w14:textId="77777777" w:rsidR="00E9211E" w:rsidRPr="00C60E03" w:rsidRDefault="00E9211E" w:rsidP="000A039C">
            <w:pPr>
              <w:pStyle w:val="TableTextRight"/>
            </w:pPr>
            <w:r w:rsidRPr="00C60E03">
              <w:t>25</w:t>
            </w:r>
          </w:p>
        </w:tc>
        <w:tc>
          <w:tcPr>
            <w:tcW w:w="799" w:type="dxa"/>
            <w:noWrap/>
            <w:hideMark/>
          </w:tcPr>
          <w:p w14:paraId="0642E6B9" w14:textId="77777777" w:rsidR="00E9211E" w:rsidRPr="00C60E03" w:rsidRDefault="00E9211E" w:rsidP="000A039C">
            <w:pPr>
              <w:pStyle w:val="TableTextRight"/>
            </w:pPr>
            <w:r w:rsidRPr="00C60E03">
              <w:t>4.5</w:t>
            </w:r>
          </w:p>
        </w:tc>
        <w:tc>
          <w:tcPr>
            <w:tcW w:w="891" w:type="dxa"/>
            <w:noWrap/>
            <w:hideMark/>
          </w:tcPr>
          <w:p w14:paraId="4F99EDF2" w14:textId="77777777" w:rsidR="00E9211E" w:rsidRPr="00C60E03" w:rsidRDefault="00E9211E" w:rsidP="000A039C">
            <w:pPr>
              <w:pStyle w:val="TableTextRight"/>
            </w:pPr>
            <w:r w:rsidRPr="00C60E03">
              <w:t>7.8</w:t>
            </w:r>
          </w:p>
        </w:tc>
        <w:tc>
          <w:tcPr>
            <w:tcW w:w="850" w:type="dxa"/>
            <w:noWrap/>
            <w:hideMark/>
          </w:tcPr>
          <w:p w14:paraId="5F4A333B" w14:textId="77777777" w:rsidR="00E9211E" w:rsidRPr="00C60E03" w:rsidRDefault="00E9211E" w:rsidP="000A039C">
            <w:pPr>
              <w:pStyle w:val="TableTextRight"/>
            </w:pPr>
            <w:r w:rsidRPr="00C60E03">
              <w:t>21</w:t>
            </w:r>
          </w:p>
        </w:tc>
      </w:tr>
      <w:tr w:rsidR="00E9211E" w:rsidRPr="002D2CB2" w14:paraId="3876C648"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5197968C" w14:textId="77777777" w:rsidR="00E9211E" w:rsidRPr="00C60E03" w:rsidRDefault="00E9211E" w:rsidP="0093430A">
            <w:pPr>
              <w:pStyle w:val="TableText"/>
            </w:pPr>
            <w:r w:rsidRPr="00C60E03">
              <w:t>B</w:t>
            </w:r>
          </w:p>
        </w:tc>
        <w:tc>
          <w:tcPr>
            <w:tcW w:w="878" w:type="dxa"/>
            <w:noWrap/>
            <w:hideMark/>
          </w:tcPr>
          <w:p w14:paraId="3F775BD7" w14:textId="77777777" w:rsidR="00E9211E" w:rsidRPr="00C60E03" w:rsidRDefault="00E9211E" w:rsidP="000A039C">
            <w:pPr>
              <w:pStyle w:val="TableTextRight"/>
            </w:pPr>
            <w:r w:rsidRPr="00C60E03">
              <w:t>1</w:t>
            </w:r>
          </w:p>
        </w:tc>
        <w:tc>
          <w:tcPr>
            <w:tcW w:w="850" w:type="dxa"/>
            <w:noWrap/>
            <w:hideMark/>
          </w:tcPr>
          <w:p w14:paraId="610B1EEB" w14:textId="77777777" w:rsidR="00E9211E" w:rsidRPr="00C60E03" w:rsidRDefault="00E9211E" w:rsidP="000A039C">
            <w:pPr>
              <w:pStyle w:val="TableTextRight"/>
            </w:pPr>
            <w:r w:rsidRPr="00C60E03">
              <w:t>19</w:t>
            </w:r>
          </w:p>
        </w:tc>
        <w:tc>
          <w:tcPr>
            <w:tcW w:w="851" w:type="dxa"/>
            <w:noWrap/>
            <w:hideMark/>
          </w:tcPr>
          <w:p w14:paraId="02AE1915" w14:textId="77777777" w:rsidR="00E9211E" w:rsidRPr="00C60E03" w:rsidRDefault="00E9211E" w:rsidP="000A039C">
            <w:pPr>
              <w:pStyle w:val="TableTextRight"/>
            </w:pPr>
            <w:r w:rsidRPr="00C60E03">
              <w:t>13</w:t>
            </w:r>
          </w:p>
        </w:tc>
        <w:tc>
          <w:tcPr>
            <w:tcW w:w="850" w:type="dxa"/>
            <w:noWrap/>
            <w:hideMark/>
          </w:tcPr>
          <w:p w14:paraId="6C04E9D5" w14:textId="77777777" w:rsidR="00E9211E" w:rsidRPr="00C60E03" w:rsidRDefault="00E9211E" w:rsidP="000A039C">
            <w:pPr>
              <w:pStyle w:val="TableTextRight"/>
            </w:pPr>
            <w:r w:rsidRPr="00C60E03">
              <w:t>24</w:t>
            </w:r>
          </w:p>
        </w:tc>
        <w:tc>
          <w:tcPr>
            <w:tcW w:w="851" w:type="dxa"/>
            <w:noWrap/>
            <w:hideMark/>
          </w:tcPr>
          <w:p w14:paraId="138B7ADB" w14:textId="77777777" w:rsidR="00E9211E" w:rsidRPr="00C60E03" w:rsidRDefault="00E9211E" w:rsidP="000A039C">
            <w:pPr>
              <w:pStyle w:val="TableTextRight"/>
            </w:pPr>
            <w:r w:rsidRPr="00C60E03">
              <w:t>11</w:t>
            </w:r>
          </w:p>
        </w:tc>
        <w:tc>
          <w:tcPr>
            <w:tcW w:w="850" w:type="dxa"/>
            <w:noWrap/>
            <w:hideMark/>
          </w:tcPr>
          <w:p w14:paraId="68F4F24E" w14:textId="77777777" w:rsidR="00E9211E" w:rsidRPr="00C60E03" w:rsidRDefault="00E9211E" w:rsidP="000A039C">
            <w:pPr>
              <w:pStyle w:val="TableTextRight"/>
            </w:pPr>
            <w:r w:rsidRPr="00C60E03">
              <w:t>22</w:t>
            </w:r>
          </w:p>
        </w:tc>
        <w:tc>
          <w:tcPr>
            <w:tcW w:w="1004" w:type="dxa"/>
            <w:noWrap/>
            <w:hideMark/>
          </w:tcPr>
          <w:p w14:paraId="180096DF" w14:textId="77777777" w:rsidR="00E9211E" w:rsidRPr="00C60E03" w:rsidRDefault="00E9211E" w:rsidP="000A039C">
            <w:pPr>
              <w:pStyle w:val="TableTextRight"/>
            </w:pPr>
            <w:r w:rsidRPr="00C60E03">
              <w:t>36</w:t>
            </w:r>
          </w:p>
        </w:tc>
        <w:tc>
          <w:tcPr>
            <w:tcW w:w="799" w:type="dxa"/>
            <w:noWrap/>
            <w:hideMark/>
          </w:tcPr>
          <w:p w14:paraId="69A89824" w14:textId="77777777" w:rsidR="00E9211E" w:rsidRPr="00C60E03" w:rsidRDefault="00E9211E" w:rsidP="000A039C">
            <w:pPr>
              <w:pStyle w:val="TableTextRight"/>
            </w:pPr>
            <w:r w:rsidRPr="00C60E03">
              <w:t>12</w:t>
            </w:r>
          </w:p>
        </w:tc>
        <w:tc>
          <w:tcPr>
            <w:tcW w:w="891" w:type="dxa"/>
            <w:noWrap/>
            <w:hideMark/>
          </w:tcPr>
          <w:p w14:paraId="03E18096" w14:textId="77777777" w:rsidR="00E9211E" w:rsidRPr="00C60E03" w:rsidRDefault="00E9211E" w:rsidP="000A039C">
            <w:pPr>
              <w:pStyle w:val="TableTextRight"/>
            </w:pPr>
            <w:r w:rsidRPr="00C60E03">
              <w:t>17</w:t>
            </w:r>
          </w:p>
        </w:tc>
        <w:tc>
          <w:tcPr>
            <w:tcW w:w="850" w:type="dxa"/>
            <w:noWrap/>
            <w:hideMark/>
          </w:tcPr>
          <w:p w14:paraId="7D0EB65B" w14:textId="77777777" w:rsidR="00E9211E" w:rsidRPr="00C60E03" w:rsidRDefault="00E9211E" w:rsidP="000A039C">
            <w:pPr>
              <w:pStyle w:val="TableTextRight"/>
            </w:pPr>
            <w:r w:rsidRPr="00C60E03">
              <w:t>17</w:t>
            </w:r>
          </w:p>
        </w:tc>
      </w:tr>
      <w:tr w:rsidR="00E9211E" w:rsidRPr="002D2CB2" w14:paraId="72899B79"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3FA1907F" w14:textId="77777777" w:rsidR="00E9211E" w:rsidRPr="00C60E03" w:rsidRDefault="00E9211E" w:rsidP="0093430A">
            <w:pPr>
              <w:pStyle w:val="TableText"/>
            </w:pPr>
            <w:r w:rsidRPr="00C60E03">
              <w:t>Ba</w:t>
            </w:r>
          </w:p>
        </w:tc>
        <w:tc>
          <w:tcPr>
            <w:tcW w:w="878" w:type="dxa"/>
            <w:noWrap/>
            <w:hideMark/>
          </w:tcPr>
          <w:p w14:paraId="343137E5" w14:textId="77777777" w:rsidR="00E9211E" w:rsidRPr="00C60E03" w:rsidRDefault="00E9211E" w:rsidP="000A039C">
            <w:pPr>
              <w:pStyle w:val="TableTextRight"/>
            </w:pPr>
            <w:r w:rsidRPr="00C60E03">
              <w:t>11</w:t>
            </w:r>
          </w:p>
        </w:tc>
        <w:tc>
          <w:tcPr>
            <w:tcW w:w="850" w:type="dxa"/>
            <w:noWrap/>
            <w:hideMark/>
          </w:tcPr>
          <w:p w14:paraId="5F3A2B46" w14:textId="77777777" w:rsidR="00E9211E" w:rsidRPr="00C60E03" w:rsidRDefault="00E9211E" w:rsidP="000A039C">
            <w:pPr>
              <w:pStyle w:val="TableTextRight"/>
            </w:pPr>
            <w:r w:rsidRPr="00C60E03">
              <w:t>25</w:t>
            </w:r>
          </w:p>
        </w:tc>
        <w:tc>
          <w:tcPr>
            <w:tcW w:w="851" w:type="dxa"/>
            <w:noWrap/>
            <w:hideMark/>
          </w:tcPr>
          <w:p w14:paraId="559B0986" w14:textId="77777777" w:rsidR="00E9211E" w:rsidRPr="00C60E03" w:rsidRDefault="00E9211E" w:rsidP="000A039C">
            <w:pPr>
              <w:pStyle w:val="TableTextRight"/>
            </w:pPr>
            <w:r w:rsidRPr="00C60E03">
              <w:t>28</w:t>
            </w:r>
          </w:p>
        </w:tc>
        <w:tc>
          <w:tcPr>
            <w:tcW w:w="850" w:type="dxa"/>
            <w:noWrap/>
            <w:hideMark/>
          </w:tcPr>
          <w:p w14:paraId="37C94581" w14:textId="77777777" w:rsidR="00E9211E" w:rsidRPr="00C60E03" w:rsidRDefault="00E9211E" w:rsidP="000A039C">
            <w:pPr>
              <w:pStyle w:val="TableTextRight"/>
            </w:pPr>
            <w:r w:rsidRPr="00C60E03">
              <w:t>38</w:t>
            </w:r>
          </w:p>
        </w:tc>
        <w:tc>
          <w:tcPr>
            <w:tcW w:w="851" w:type="dxa"/>
            <w:noWrap/>
            <w:hideMark/>
          </w:tcPr>
          <w:p w14:paraId="3F7C27F3" w14:textId="77777777" w:rsidR="00E9211E" w:rsidRPr="00C60E03" w:rsidRDefault="00E9211E" w:rsidP="000A039C">
            <w:pPr>
              <w:pStyle w:val="TableTextRight"/>
            </w:pPr>
            <w:r w:rsidRPr="00C60E03">
              <w:t>6.7</w:t>
            </w:r>
          </w:p>
        </w:tc>
        <w:tc>
          <w:tcPr>
            <w:tcW w:w="850" w:type="dxa"/>
            <w:noWrap/>
            <w:hideMark/>
          </w:tcPr>
          <w:p w14:paraId="19157710" w14:textId="77777777" w:rsidR="00E9211E" w:rsidRPr="00C60E03" w:rsidRDefault="00E9211E" w:rsidP="000A039C">
            <w:pPr>
              <w:pStyle w:val="TableTextRight"/>
            </w:pPr>
            <w:r w:rsidRPr="00C60E03">
              <w:t>35</w:t>
            </w:r>
          </w:p>
        </w:tc>
        <w:tc>
          <w:tcPr>
            <w:tcW w:w="1004" w:type="dxa"/>
            <w:noWrap/>
            <w:hideMark/>
          </w:tcPr>
          <w:p w14:paraId="678555DC" w14:textId="77777777" w:rsidR="00E9211E" w:rsidRPr="00C60E03" w:rsidRDefault="00E9211E" w:rsidP="000A039C">
            <w:pPr>
              <w:pStyle w:val="TableTextRight"/>
            </w:pPr>
            <w:r w:rsidRPr="00C60E03">
              <w:t>93</w:t>
            </w:r>
          </w:p>
        </w:tc>
        <w:tc>
          <w:tcPr>
            <w:tcW w:w="799" w:type="dxa"/>
            <w:noWrap/>
            <w:hideMark/>
          </w:tcPr>
          <w:p w14:paraId="013BC9D8" w14:textId="77777777" w:rsidR="00E9211E" w:rsidRPr="00C60E03" w:rsidRDefault="00E9211E" w:rsidP="000A039C">
            <w:pPr>
              <w:pStyle w:val="TableTextRight"/>
            </w:pPr>
            <w:r w:rsidRPr="00C60E03">
              <w:t>94</w:t>
            </w:r>
          </w:p>
        </w:tc>
        <w:tc>
          <w:tcPr>
            <w:tcW w:w="891" w:type="dxa"/>
            <w:noWrap/>
            <w:hideMark/>
          </w:tcPr>
          <w:p w14:paraId="6DBB0CAD" w14:textId="77777777" w:rsidR="00E9211E" w:rsidRPr="00C60E03" w:rsidRDefault="00E9211E" w:rsidP="000A039C">
            <w:pPr>
              <w:pStyle w:val="TableTextRight"/>
            </w:pPr>
            <w:r w:rsidRPr="00C60E03">
              <w:t>65</w:t>
            </w:r>
          </w:p>
        </w:tc>
        <w:tc>
          <w:tcPr>
            <w:tcW w:w="850" w:type="dxa"/>
            <w:noWrap/>
            <w:hideMark/>
          </w:tcPr>
          <w:p w14:paraId="3BE2454E" w14:textId="77777777" w:rsidR="00E9211E" w:rsidRPr="00C60E03" w:rsidRDefault="00E9211E" w:rsidP="000A039C">
            <w:pPr>
              <w:pStyle w:val="TableTextRight"/>
            </w:pPr>
            <w:r w:rsidRPr="00C60E03">
              <w:t>28</w:t>
            </w:r>
          </w:p>
        </w:tc>
      </w:tr>
      <w:tr w:rsidR="00E9211E" w:rsidRPr="002D2CB2" w14:paraId="057D4993"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241E5E81" w14:textId="77777777" w:rsidR="00E9211E" w:rsidRPr="00C60E03" w:rsidRDefault="00E9211E" w:rsidP="0093430A">
            <w:pPr>
              <w:pStyle w:val="TableText"/>
            </w:pPr>
            <w:r w:rsidRPr="00C60E03">
              <w:t>Ca</w:t>
            </w:r>
          </w:p>
        </w:tc>
        <w:tc>
          <w:tcPr>
            <w:tcW w:w="878" w:type="dxa"/>
            <w:noWrap/>
            <w:hideMark/>
          </w:tcPr>
          <w:p w14:paraId="3C1C43EB" w14:textId="77777777" w:rsidR="00E9211E" w:rsidRPr="00C60E03" w:rsidRDefault="00E9211E" w:rsidP="000A039C">
            <w:pPr>
              <w:pStyle w:val="TableTextRight"/>
            </w:pPr>
            <w:r w:rsidRPr="00C60E03">
              <w:t>2400</w:t>
            </w:r>
          </w:p>
        </w:tc>
        <w:tc>
          <w:tcPr>
            <w:tcW w:w="850" w:type="dxa"/>
            <w:noWrap/>
            <w:hideMark/>
          </w:tcPr>
          <w:p w14:paraId="23666C09" w14:textId="77777777" w:rsidR="00E9211E" w:rsidRPr="00C60E03" w:rsidRDefault="00E9211E" w:rsidP="000A039C">
            <w:pPr>
              <w:pStyle w:val="TableTextRight"/>
            </w:pPr>
            <w:r w:rsidRPr="00C60E03">
              <w:t>1100</w:t>
            </w:r>
          </w:p>
        </w:tc>
        <w:tc>
          <w:tcPr>
            <w:tcW w:w="851" w:type="dxa"/>
            <w:noWrap/>
            <w:hideMark/>
          </w:tcPr>
          <w:p w14:paraId="2B4B4AB2" w14:textId="77777777" w:rsidR="00E9211E" w:rsidRPr="00C60E03" w:rsidRDefault="00E9211E" w:rsidP="000A039C">
            <w:pPr>
              <w:pStyle w:val="TableTextRight"/>
            </w:pPr>
            <w:r w:rsidRPr="00C60E03">
              <w:t>790</w:t>
            </w:r>
          </w:p>
        </w:tc>
        <w:tc>
          <w:tcPr>
            <w:tcW w:w="850" w:type="dxa"/>
            <w:noWrap/>
            <w:hideMark/>
          </w:tcPr>
          <w:p w14:paraId="027D55B3" w14:textId="77777777" w:rsidR="00E9211E" w:rsidRPr="00C60E03" w:rsidRDefault="00E9211E" w:rsidP="000A039C">
            <w:pPr>
              <w:pStyle w:val="TableTextRight"/>
            </w:pPr>
            <w:r w:rsidRPr="00C60E03">
              <w:t>2700</w:t>
            </w:r>
          </w:p>
        </w:tc>
        <w:tc>
          <w:tcPr>
            <w:tcW w:w="851" w:type="dxa"/>
            <w:noWrap/>
            <w:hideMark/>
          </w:tcPr>
          <w:p w14:paraId="1D4D6F00" w14:textId="77777777" w:rsidR="00E9211E" w:rsidRPr="00C60E03" w:rsidRDefault="00E9211E" w:rsidP="000A039C">
            <w:pPr>
              <w:pStyle w:val="TableTextRight"/>
            </w:pPr>
            <w:r w:rsidRPr="00C60E03">
              <w:t>1000</w:t>
            </w:r>
          </w:p>
        </w:tc>
        <w:tc>
          <w:tcPr>
            <w:tcW w:w="850" w:type="dxa"/>
            <w:noWrap/>
            <w:hideMark/>
          </w:tcPr>
          <w:p w14:paraId="3EA8049B" w14:textId="77777777" w:rsidR="00E9211E" w:rsidRPr="00C60E03" w:rsidRDefault="00E9211E" w:rsidP="000A039C">
            <w:pPr>
              <w:pStyle w:val="TableTextRight"/>
            </w:pPr>
            <w:r w:rsidRPr="00C60E03">
              <w:t>2600</w:t>
            </w:r>
          </w:p>
        </w:tc>
        <w:tc>
          <w:tcPr>
            <w:tcW w:w="1004" w:type="dxa"/>
            <w:noWrap/>
            <w:hideMark/>
          </w:tcPr>
          <w:p w14:paraId="4EC5823A" w14:textId="77777777" w:rsidR="00E9211E" w:rsidRPr="00C60E03" w:rsidRDefault="00E9211E" w:rsidP="000A039C">
            <w:pPr>
              <w:pStyle w:val="TableTextRight"/>
            </w:pPr>
            <w:r w:rsidRPr="00C60E03">
              <w:t>3000</w:t>
            </w:r>
          </w:p>
        </w:tc>
        <w:tc>
          <w:tcPr>
            <w:tcW w:w="799" w:type="dxa"/>
            <w:noWrap/>
            <w:hideMark/>
          </w:tcPr>
          <w:p w14:paraId="0A21D5B2" w14:textId="77777777" w:rsidR="00E9211E" w:rsidRPr="00C60E03" w:rsidRDefault="00E9211E" w:rsidP="000A039C">
            <w:pPr>
              <w:pStyle w:val="TableTextRight"/>
            </w:pPr>
            <w:r w:rsidRPr="00C60E03">
              <w:t>3600</w:t>
            </w:r>
          </w:p>
        </w:tc>
        <w:tc>
          <w:tcPr>
            <w:tcW w:w="891" w:type="dxa"/>
            <w:noWrap/>
            <w:hideMark/>
          </w:tcPr>
          <w:p w14:paraId="4F0FD359" w14:textId="77777777" w:rsidR="00E9211E" w:rsidRPr="00C60E03" w:rsidRDefault="00E9211E" w:rsidP="000A039C">
            <w:pPr>
              <w:pStyle w:val="TableTextRight"/>
            </w:pPr>
            <w:r w:rsidRPr="00C60E03">
              <w:t>63000</w:t>
            </w:r>
          </w:p>
        </w:tc>
        <w:tc>
          <w:tcPr>
            <w:tcW w:w="850" w:type="dxa"/>
            <w:noWrap/>
            <w:hideMark/>
          </w:tcPr>
          <w:p w14:paraId="2D2BD453" w14:textId="77777777" w:rsidR="00E9211E" w:rsidRPr="00C60E03" w:rsidRDefault="00E9211E" w:rsidP="000A039C">
            <w:pPr>
              <w:pStyle w:val="TableTextRight"/>
            </w:pPr>
            <w:r w:rsidRPr="00C60E03">
              <w:t>1600</w:t>
            </w:r>
          </w:p>
        </w:tc>
      </w:tr>
      <w:tr w:rsidR="00E9211E" w:rsidRPr="002D2CB2" w14:paraId="5FCA214A"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327C4294" w14:textId="77777777" w:rsidR="00E9211E" w:rsidRPr="00C60E03" w:rsidRDefault="00E9211E" w:rsidP="0093430A">
            <w:pPr>
              <w:pStyle w:val="TableText"/>
            </w:pPr>
            <w:r w:rsidRPr="00C60E03">
              <w:t>Cd</w:t>
            </w:r>
          </w:p>
        </w:tc>
        <w:tc>
          <w:tcPr>
            <w:tcW w:w="878" w:type="dxa"/>
            <w:noWrap/>
            <w:hideMark/>
          </w:tcPr>
          <w:p w14:paraId="6412E7C1" w14:textId="77777777" w:rsidR="00E9211E" w:rsidRPr="00C60E03" w:rsidRDefault="00E9211E" w:rsidP="000A039C">
            <w:pPr>
              <w:pStyle w:val="TableTextRight"/>
            </w:pPr>
            <w:r w:rsidRPr="00C60E03">
              <w:t>&lt;0.04</w:t>
            </w:r>
          </w:p>
        </w:tc>
        <w:tc>
          <w:tcPr>
            <w:tcW w:w="850" w:type="dxa"/>
            <w:noWrap/>
            <w:hideMark/>
          </w:tcPr>
          <w:p w14:paraId="4451B599" w14:textId="3B52193A" w:rsidR="00E9211E" w:rsidRPr="00C60E03" w:rsidRDefault="00E55820" w:rsidP="000A039C">
            <w:pPr>
              <w:pStyle w:val="TableTextRight"/>
            </w:pPr>
            <w:r>
              <w:t>&lt;0.04</w:t>
            </w:r>
          </w:p>
        </w:tc>
        <w:tc>
          <w:tcPr>
            <w:tcW w:w="851" w:type="dxa"/>
            <w:noWrap/>
            <w:hideMark/>
          </w:tcPr>
          <w:p w14:paraId="0DB08A4C" w14:textId="300056E3" w:rsidR="00E9211E" w:rsidRPr="00C60E03" w:rsidRDefault="008D2BB0" w:rsidP="000A039C">
            <w:pPr>
              <w:pStyle w:val="TableTextRight"/>
            </w:pPr>
            <w:r w:rsidRPr="00C60E03">
              <w:t>&lt;0.04</w:t>
            </w:r>
          </w:p>
        </w:tc>
        <w:tc>
          <w:tcPr>
            <w:tcW w:w="850" w:type="dxa"/>
            <w:noWrap/>
            <w:hideMark/>
          </w:tcPr>
          <w:p w14:paraId="48B645AC" w14:textId="69BD40CC" w:rsidR="00E9211E" w:rsidRPr="00C60E03" w:rsidRDefault="008D2BB0" w:rsidP="000A039C">
            <w:pPr>
              <w:pStyle w:val="TableTextRight"/>
            </w:pPr>
            <w:r w:rsidRPr="00C60E03">
              <w:t>&lt;0.04</w:t>
            </w:r>
          </w:p>
        </w:tc>
        <w:tc>
          <w:tcPr>
            <w:tcW w:w="851" w:type="dxa"/>
            <w:noWrap/>
            <w:hideMark/>
          </w:tcPr>
          <w:p w14:paraId="139BBCF1" w14:textId="77777777" w:rsidR="00E9211E" w:rsidRPr="00C60E03" w:rsidRDefault="00E9211E" w:rsidP="000A039C">
            <w:pPr>
              <w:pStyle w:val="TableTextRight"/>
            </w:pPr>
            <w:r w:rsidRPr="00C60E03">
              <w:t>0.09</w:t>
            </w:r>
          </w:p>
        </w:tc>
        <w:tc>
          <w:tcPr>
            <w:tcW w:w="850" w:type="dxa"/>
            <w:noWrap/>
            <w:hideMark/>
          </w:tcPr>
          <w:p w14:paraId="58AC1AC7" w14:textId="77777777" w:rsidR="00E9211E" w:rsidRPr="00C60E03" w:rsidRDefault="00E9211E" w:rsidP="000A039C">
            <w:pPr>
              <w:pStyle w:val="TableTextRight"/>
            </w:pPr>
            <w:r w:rsidRPr="00C60E03">
              <w:t>0.08</w:t>
            </w:r>
          </w:p>
        </w:tc>
        <w:tc>
          <w:tcPr>
            <w:tcW w:w="1004" w:type="dxa"/>
            <w:noWrap/>
            <w:hideMark/>
          </w:tcPr>
          <w:p w14:paraId="5D8C2B18" w14:textId="77777777" w:rsidR="00E9211E" w:rsidRPr="00C60E03" w:rsidRDefault="00E9211E" w:rsidP="000A039C">
            <w:pPr>
              <w:pStyle w:val="TableTextRight"/>
            </w:pPr>
            <w:r w:rsidRPr="00C60E03">
              <w:t>1.3</w:t>
            </w:r>
          </w:p>
        </w:tc>
        <w:tc>
          <w:tcPr>
            <w:tcW w:w="799" w:type="dxa"/>
            <w:noWrap/>
            <w:hideMark/>
          </w:tcPr>
          <w:p w14:paraId="655E19A6" w14:textId="77777777" w:rsidR="00E9211E" w:rsidRPr="00C60E03" w:rsidRDefault="00E9211E" w:rsidP="000A039C">
            <w:pPr>
              <w:pStyle w:val="TableTextRight"/>
            </w:pPr>
            <w:r w:rsidRPr="00C60E03">
              <w:t>0.05</w:t>
            </w:r>
          </w:p>
        </w:tc>
        <w:tc>
          <w:tcPr>
            <w:tcW w:w="891" w:type="dxa"/>
            <w:noWrap/>
            <w:hideMark/>
          </w:tcPr>
          <w:p w14:paraId="660ADEA7" w14:textId="77777777" w:rsidR="00E9211E" w:rsidRPr="00C60E03" w:rsidRDefault="00E9211E" w:rsidP="000A039C">
            <w:pPr>
              <w:pStyle w:val="TableTextRight"/>
            </w:pPr>
            <w:r w:rsidRPr="00C60E03">
              <w:t>0.17</w:t>
            </w:r>
          </w:p>
        </w:tc>
        <w:tc>
          <w:tcPr>
            <w:tcW w:w="850" w:type="dxa"/>
            <w:noWrap/>
            <w:hideMark/>
          </w:tcPr>
          <w:p w14:paraId="4A0C9558" w14:textId="77777777" w:rsidR="00E9211E" w:rsidRPr="00C60E03" w:rsidRDefault="00E9211E" w:rsidP="000A039C">
            <w:pPr>
              <w:pStyle w:val="TableTextRight"/>
            </w:pPr>
            <w:r w:rsidRPr="00C60E03">
              <w:t>1.1</w:t>
            </w:r>
          </w:p>
        </w:tc>
      </w:tr>
      <w:tr w:rsidR="00E9211E" w:rsidRPr="002D2CB2" w14:paraId="68F492F6"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686C094B" w14:textId="77777777" w:rsidR="00E9211E" w:rsidRPr="00C60E03" w:rsidRDefault="00E9211E" w:rsidP="0093430A">
            <w:pPr>
              <w:pStyle w:val="TableText"/>
            </w:pPr>
            <w:r w:rsidRPr="00C60E03">
              <w:t>Co</w:t>
            </w:r>
          </w:p>
        </w:tc>
        <w:tc>
          <w:tcPr>
            <w:tcW w:w="878" w:type="dxa"/>
            <w:noWrap/>
            <w:hideMark/>
          </w:tcPr>
          <w:p w14:paraId="13AD744A" w14:textId="77777777" w:rsidR="00E9211E" w:rsidRPr="00C60E03" w:rsidRDefault="00E9211E" w:rsidP="000A039C">
            <w:pPr>
              <w:pStyle w:val="TableTextRight"/>
            </w:pPr>
            <w:r w:rsidRPr="00C60E03">
              <w:t>2.4</w:t>
            </w:r>
          </w:p>
        </w:tc>
        <w:tc>
          <w:tcPr>
            <w:tcW w:w="850" w:type="dxa"/>
            <w:noWrap/>
            <w:hideMark/>
          </w:tcPr>
          <w:p w14:paraId="0052FFE5" w14:textId="77777777" w:rsidR="00E9211E" w:rsidRPr="00C60E03" w:rsidRDefault="00E9211E" w:rsidP="000A039C">
            <w:pPr>
              <w:pStyle w:val="TableTextRight"/>
            </w:pPr>
            <w:r w:rsidRPr="00C60E03">
              <w:t>4.6</w:t>
            </w:r>
          </w:p>
        </w:tc>
        <w:tc>
          <w:tcPr>
            <w:tcW w:w="851" w:type="dxa"/>
            <w:noWrap/>
            <w:hideMark/>
          </w:tcPr>
          <w:p w14:paraId="0B2FB2D6" w14:textId="77777777" w:rsidR="00E9211E" w:rsidRPr="00C60E03" w:rsidRDefault="00E9211E" w:rsidP="000A039C">
            <w:pPr>
              <w:pStyle w:val="TableTextRight"/>
            </w:pPr>
            <w:r w:rsidRPr="00C60E03">
              <w:t>12</w:t>
            </w:r>
          </w:p>
        </w:tc>
        <w:tc>
          <w:tcPr>
            <w:tcW w:w="850" w:type="dxa"/>
            <w:noWrap/>
            <w:hideMark/>
          </w:tcPr>
          <w:p w14:paraId="3FEC6986" w14:textId="77777777" w:rsidR="00E9211E" w:rsidRPr="00C60E03" w:rsidRDefault="00E9211E" w:rsidP="000A039C">
            <w:pPr>
              <w:pStyle w:val="TableTextRight"/>
            </w:pPr>
            <w:r w:rsidRPr="00C60E03">
              <w:t>10</w:t>
            </w:r>
          </w:p>
        </w:tc>
        <w:tc>
          <w:tcPr>
            <w:tcW w:w="851" w:type="dxa"/>
            <w:noWrap/>
            <w:hideMark/>
          </w:tcPr>
          <w:p w14:paraId="6B992138" w14:textId="77777777" w:rsidR="00E9211E" w:rsidRPr="00C60E03" w:rsidRDefault="00E9211E" w:rsidP="000A039C">
            <w:pPr>
              <w:pStyle w:val="TableTextRight"/>
            </w:pPr>
            <w:r w:rsidRPr="00C60E03">
              <w:t>0.15</w:t>
            </w:r>
          </w:p>
        </w:tc>
        <w:tc>
          <w:tcPr>
            <w:tcW w:w="850" w:type="dxa"/>
            <w:noWrap/>
            <w:hideMark/>
          </w:tcPr>
          <w:p w14:paraId="6C9C534F" w14:textId="77777777" w:rsidR="00E9211E" w:rsidRPr="00C60E03" w:rsidRDefault="00E9211E" w:rsidP="000A039C">
            <w:pPr>
              <w:pStyle w:val="TableTextRight"/>
            </w:pPr>
            <w:r w:rsidRPr="00C60E03">
              <w:t>12</w:t>
            </w:r>
          </w:p>
        </w:tc>
        <w:tc>
          <w:tcPr>
            <w:tcW w:w="1004" w:type="dxa"/>
            <w:noWrap/>
            <w:hideMark/>
          </w:tcPr>
          <w:p w14:paraId="4434E22E" w14:textId="77777777" w:rsidR="00E9211E" w:rsidRPr="00C60E03" w:rsidRDefault="00E9211E" w:rsidP="000A039C">
            <w:pPr>
              <w:pStyle w:val="TableTextRight"/>
            </w:pPr>
            <w:r w:rsidRPr="00C60E03">
              <w:t>21</w:t>
            </w:r>
          </w:p>
        </w:tc>
        <w:tc>
          <w:tcPr>
            <w:tcW w:w="799" w:type="dxa"/>
            <w:noWrap/>
            <w:hideMark/>
          </w:tcPr>
          <w:p w14:paraId="3BD5C884" w14:textId="77777777" w:rsidR="00E9211E" w:rsidRPr="00C60E03" w:rsidRDefault="00E9211E" w:rsidP="000A039C">
            <w:pPr>
              <w:pStyle w:val="TableTextRight"/>
            </w:pPr>
            <w:r w:rsidRPr="00C60E03">
              <w:t>13</w:t>
            </w:r>
          </w:p>
        </w:tc>
        <w:tc>
          <w:tcPr>
            <w:tcW w:w="891" w:type="dxa"/>
            <w:noWrap/>
            <w:hideMark/>
          </w:tcPr>
          <w:p w14:paraId="137A4693" w14:textId="77777777" w:rsidR="00E9211E" w:rsidRPr="00C60E03" w:rsidRDefault="00E9211E" w:rsidP="000A039C">
            <w:pPr>
              <w:pStyle w:val="TableTextRight"/>
            </w:pPr>
            <w:r w:rsidRPr="00C60E03">
              <w:t>11</w:t>
            </w:r>
          </w:p>
        </w:tc>
        <w:tc>
          <w:tcPr>
            <w:tcW w:w="850" w:type="dxa"/>
            <w:noWrap/>
            <w:hideMark/>
          </w:tcPr>
          <w:p w14:paraId="54F227FA" w14:textId="77777777" w:rsidR="00E9211E" w:rsidRPr="00C60E03" w:rsidRDefault="00E9211E" w:rsidP="000A039C">
            <w:pPr>
              <w:pStyle w:val="TableTextRight"/>
            </w:pPr>
            <w:r w:rsidRPr="00C60E03">
              <w:t>22</w:t>
            </w:r>
          </w:p>
        </w:tc>
      </w:tr>
      <w:tr w:rsidR="00E9211E" w:rsidRPr="002D2CB2" w14:paraId="7ED13949"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09B6CBDA" w14:textId="77777777" w:rsidR="00E9211E" w:rsidRPr="00C60E03" w:rsidRDefault="00E9211E" w:rsidP="0093430A">
            <w:pPr>
              <w:pStyle w:val="TableText"/>
            </w:pPr>
            <w:r w:rsidRPr="00C60E03">
              <w:t>Cr</w:t>
            </w:r>
          </w:p>
        </w:tc>
        <w:tc>
          <w:tcPr>
            <w:tcW w:w="878" w:type="dxa"/>
            <w:noWrap/>
            <w:hideMark/>
          </w:tcPr>
          <w:p w14:paraId="44B70D90" w14:textId="77777777" w:rsidR="00E9211E" w:rsidRPr="0052387C" w:rsidRDefault="00E9211E" w:rsidP="000A039C">
            <w:pPr>
              <w:pStyle w:val="TableTextRight"/>
              <w:rPr>
                <w:b/>
              </w:rPr>
            </w:pPr>
            <w:r w:rsidRPr="0052387C">
              <w:rPr>
                <w:b/>
                <w:color w:val="002060"/>
              </w:rPr>
              <w:t>260</w:t>
            </w:r>
          </w:p>
        </w:tc>
        <w:tc>
          <w:tcPr>
            <w:tcW w:w="850" w:type="dxa"/>
            <w:noWrap/>
            <w:hideMark/>
          </w:tcPr>
          <w:p w14:paraId="3D901CF6" w14:textId="77777777" w:rsidR="00E9211E" w:rsidRPr="00C60E03" w:rsidRDefault="00E9211E" w:rsidP="000A039C">
            <w:pPr>
              <w:pStyle w:val="TableTextRight"/>
            </w:pPr>
            <w:r w:rsidRPr="00C60E03">
              <w:t>29</w:t>
            </w:r>
          </w:p>
        </w:tc>
        <w:tc>
          <w:tcPr>
            <w:tcW w:w="851" w:type="dxa"/>
            <w:noWrap/>
            <w:hideMark/>
          </w:tcPr>
          <w:p w14:paraId="5CB3E66D" w14:textId="77777777" w:rsidR="00E9211E" w:rsidRPr="00C60E03" w:rsidRDefault="00E9211E" w:rsidP="000A039C">
            <w:pPr>
              <w:pStyle w:val="TableTextRight"/>
            </w:pPr>
            <w:r w:rsidRPr="00C60E03">
              <w:t>117</w:t>
            </w:r>
          </w:p>
        </w:tc>
        <w:tc>
          <w:tcPr>
            <w:tcW w:w="850" w:type="dxa"/>
            <w:noWrap/>
            <w:hideMark/>
          </w:tcPr>
          <w:p w14:paraId="7C9BD45D" w14:textId="77777777" w:rsidR="00E9211E" w:rsidRPr="00C60E03" w:rsidRDefault="00E9211E" w:rsidP="000A039C">
            <w:pPr>
              <w:pStyle w:val="TableTextRight"/>
            </w:pPr>
            <w:r w:rsidRPr="00C60E03">
              <w:t>88</w:t>
            </w:r>
          </w:p>
        </w:tc>
        <w:tc>
          <w:tcPr>
            <w:tcW w:w="851" w:type="dxa"/>
            <w:noWrap/>
            <w:hideMark/>
          </w:tcPr>
          <w:p w14:paraId="012EDBCA" w14:textId="77777777" w:rsidR="00E9211E" w:rsidRPr="00C60E03" w:rsidRDefault="00E9211E" w:rsidP="000A039C">
            <w:pPr>
              <w:pStyle w:val="TableTextRight"/>
            </w:pPr>
            <w:r w:rsidRPr="00C60E03">
              <w:t>19</w:t>
            </w:r>
          </w:p>
        </w:tc>
        <w:tc>
          <w:tcPr>
            <w:tcW w:w="850" w:type="dxa"/>
            <w:noWrap/>
            <w:hideMark/>
          </w:tcPr>
          <w:p w14:paraId="7DB28C5A" w14:textId="77777777" w:rsidR="00E9211E" w:rsidRPr="00C60E03" w:rsidRDefault="00E9211E" w:rsidP="000A039C">
            <w:pPr>
              <w:pStyle w:val="TableTextRight"/>
            </w:pPr>
            <w:r w:rsidRPr="00C60E03">
              <w:t>69</w:t>
            </w:r>
          </w:p>
        </w:tc>
        <w:tc>
          <w:tcPr>
            <w:tcW w:w="1004" w:type="dxa"/>
            <w:noWrap/>
            <w:hideMark/>
          </w:tcPr>
          <w:p w14:paraId="45BF4CD6" w14:textId="77777777" w:rsidR="00E9211E" w:rsidRPr="00C60E03" w:rsidRDefault="00E9211E" w:rsidP="000A039C">
            <w:pPr>
              <w:pStyle w:val="TableTextRight"/>
            </w:pPr>
            <w:r w:rsidRPr="00C60E03">
              <w:t>103</w:t>
            </w:r>
          </w:p>
        </w:tc>
        <w:tc>
          <w:tcPr>
            <w:tcW w:w="799" w:type="dxa"/>
            <w:noWrap/>
            <w:hideMark/>
          </w:tcPr>
          <w:p w14:paraId="56F38196" w14:textId="77777777" w:rsidR="00E9211E" w:rsidRPr="00C60E03" w:rsidRDefault="00E9211E" w:rsidP="000A039C">
            <w:pPr>
              <w:pStyle w:val="TableTextRight"/>
            </w:pPr>
            <w:r w:rsidRPr="00C60E03">
              <w:t>100</w:t>
            </w:r>
          </w:p>
        </w:tc>
        <w:tc>
          <w:tcPr>
            <w:tcW w:w="891" w:type="dxa"/>
            <w:noWrap/>
            <w:hideMark/>
          </w:tcPr>
          <w:p w14:paraId="56BF3B25" w14:textId="77777777" w:rsidR="00E9211E" w:rsidRPr="00C60E03" w:rsidRDefault="00E9211E" w:rsidP="000A039C">
            <w:pPr>
              <w:pStyle w:val="TableTextRight"/>
            </w:pPr>
            <w:r w:rsidRPr="00C60E03">
              <w:t>49</w:t>
            </w:r>
          </w:p>
        </w:tc>
        <w:tc>
          <w:tcPr>
            <w:tcW w:w="850" w:type="dxa"/>
            <w:noWrap/>
            <w:hideMark/>
          </w:tcPr>
          <w:p w14:paraId="014CEA9D" w14:textId="77777777" w:rsidR="00E9211E" w:rsidRPr="00C60E03" w:rsidRDefault="00E9211E" w:rsidP="000A039C">
            <w:pPr>
              <w:pStyle w:val="TableTextRight"/>
            </w:pPr>
            <w:r w:rsidRPr="00C60E03">
              <w:t>68</w:t>
            </w:r>
          </w:p>
        </w:tc>
      </w:tr>
      <w:tr w:rsidR="00E9211E" w:rsidRPr="002D2CB2" w14:paraId="1C85063C"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3B8FA4D3" w14:textId="77777777" w:rsidR="00E9211E" w:rsidRPr="00C60E03" w:rsidRDefault="00E9211E" w:rsidP="0093430A">
            <w:pPr>
              <w:pStyle w:val="TableText"/>
            </w:pPr>
            <w:r w:rsidRPr="00C60E03">
              <w:t>Cu</w:t>
            </w:r>
          </w:p>
        </w:tc>
        <w:tc>
          <w:tcPr>
            <w:tcW w:w="878" w:type="dxa"/>
            <w:noWrap/>
            <w:hideMark/>
          </w:tcPr>
          <w:p w14:paraId="10B3090C" w14:textId="77777777" w:rsidR="00E9211E" w:rsidRPr="00C60E03" w:rsidRDefault="00E9211E" w:rsidP="000A039C">
            <w:pPr>
              <w:pStyle w:val="TableTextRight"/>
            </w:pPr>
            <w:r w:rsidRPr="00C60E03">
              <w:t>4.6</w:t>
            </w:r>
          </w:p>
        </w:tc>
        <w:tc>
          <w:tcPr>
            <w:tcW w:w="850" w:type="dxa"/>
            <w:noWrap/>
            <w:hideMark/>
          </w:tcPr>
          <w:p w14:paraId="3F6ED565" w14:textId="77777777" w:rsidR="00E9211E" w:rsidRPr="00C60E03" w:rsidRDefault="00E9211E" w:rsidP="000A039C">
            <w:pPr>
              <w:pStyle w:val="TableTextRight"/>
            </w:pPr>
            <w:r w:rsidRPr="00C60E03">
              <w:t>6.9</w:t>
            </w:r>
          </w:p>
        </w:tc>
        <w:tc>
          <w:tcPr>
            <w:tcW w:w="851" w:type="dxa"/>
            <w:noWrap/>
            <w:hideMark/>
          </w:tcPr>
          <w:p w14:paraId="19FD5AD6" w14:textId="77777777" w:rsidR="00E9211E" w:rsidRPr="00C60E03" w:rsidRDefault="00E9211E" w:rsidP="000A039C">
            <w:pPr>
              <w:pStyle w:val="TableTextRight"/>
            </w:pPr>
            <w:r w:rsidRPr="00C60E03">
              <w:t>12</w:t>
            </w:r>
          </w:p>
        </w:tc>
        <w:tc>
          <w:tcPr>
            <w:tcW w:w="850" w:type="dxa"/>
            <w:noWrap/>
            <w:hideMark/>
          </w:tcPr>
          <w:p w14:paraId="279280BC" w14:textId="77777777" w:rsidR="00E9211E" w:rsidRPr="00C60E03" w:rsidRDefault="00E9211E" w:rsidP="000A039C">
            <w:pPr>
              <w:pStyle w:val="TableTextRight"/>
            </w:pPr>
            <w:r w:rsidRPr="00C60E03">
              <w:t>19</w:t>
            </w:r>
          </w:p>
        </w:tc>
        <w:tc>
          <w:tcPr>
            <w:tcW w:w="851" w:type="dxa"/>
            <w:noWrap/>
            <w:hideMark/>
          </w:tcPr>
          <w:p w14:paraId="3A618098" w14:textId="77777777" w:rsidR="00E9211E" w:rsidRPr="00C60E03" w:rsidRDefault="00E9211E" w:rsidP="000A039C">
            <w:pPr>
              <w:pStyle w:val="TableTextRight"/>
            </w:pPr>
            <w:r w:rsidRPr="00C60E03">
              <w:t>0.8</w:t>
            </w:r>
          </w:p>
        </w:tc>
        <w:tc>
          <w:tcPr>
            <w:tcW w:w="850" w:type="dxa"/>
            <w:noWrap/>
            <w:hideMark/>
          </w:tcPr>
          <w:p w14:paraId="498F07F5" w14:textId="77777777" w:rsidR="00E9211E" w:rsidRPr="00C60E03" w:rsidRDefault="00E9211E" w:rsidP="000A039C">
            <w:pPr>
              <w:pStyle w:val="TableTextRight"/>
            </w:pPr>
            <w:r w:rsidRPr="00C60E03">
              <w:t>25</w:t>
            </w:r>
          </w:p>
        </w:tc>
        <w:tc>
          <w:tcPr>
            <w:tcW w:w="1004" w:type="dxa"/>
            <w:noWrap/>
            <w:hideMark/>
          </w:tcPr>
          <w:p w14:paraId="0F311973" w14:textId="77777777" w:rsidR="00E9211E" w:rsidRPr="00C60E03" w:rsidRDefault="00E9211E" w:rsidP="000A039C">
            <w:pPr>
              <w:pStyle w:val="TableTextRight"/>
            </w:pPr>
            <w:r w:rsidRPr="00C60E03">
              <w:t>73</w:t>
            </w:r>
          </w:p>
        </w:tc>
        <w:tc>
          <w:tcPr>
            <w:tcW w:w="799" w:type="dxa"/>
            <w:noWrap/>
            <w:hideMark/>
          </w:tcPr>
          <w:p w14:paraId="69AA0347" w14:textId="77777777" w:rsidR="00E9211E" w:rsidRPr="00C60E03" w:rsidRDefault="00E9211E" w:rsidP="000A039C">
            <w:pPr>
              <w:pStyle w:val="TableTextRight"/>
            </w:pPr>
            <w:r w:rsidRPr="00C60E03">
              <w:t>21</w:t>
            </w:r>
          </w:p>
        </w:tc>
        <w:tc>
          <w:tcPr>
            <w:tcW w:w="891" w:type="dxa"/>
            <w:noWrap/>
            <w:hideMark/>
          </w:tcPr>
          <w:p w14:paraId="3A4CA4F8" w14:textId="77777777" w:rsidR="00E9211E" w:rsidRPr="00C60E03" w:rsidRDefault="00E9211E" w:rsidP="000A039C">
            <w:pPr>
              <w:pStyle w:val="TableTextRight"/>
            </w:pPr>
            <w:r w:rsidRPr="00C60E03">
              <w:t>19</w:t>
            </w:r>
          </w:p>
        </w:tc>
        <w:tc>
          <w:tcPr>
            <w:tcW w:w="850" w:type="dxa"/>
            <w:noWrap/>
            <w:hideMark/>
          </w:tcPr>
          <w:p w14:paraId="29618055" w14:textId="77777777" w:rsidR="00E9211E" w:rsidRPr="00C60E03" w:rsidRDefault="00E9211E" w:rsidP="000A039C">
            <w:pPr>
              <w:pStyle w:val="TableTextRight"/>
            </w:pPr>
            <w:r w:rsidRPr="00C60E03">
              <w:t>68</w:t>
            </w:r>
          </w:p>
        </w:tc>
      </w:tr>
      <w:tr w:rsidR="00E9211E" w:rsidRPr="002D2CB2" w14:paraId="1C624A95"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364CFEF8" w14:textId="77777777" w:rsidR="00E9211E" w:rsidRPr="00C60E03" w:rsidRDefault="00E9211E" w:rsidP="0093430A">
            <w:pPr>
              <w:pStyle w:val="TableText"/>
            </w:pPr>
            <w:r w:rsidRPr="00C60E03">
              <w:t>Fe</w:t>
            </w:r>
          </w:p>
        </w:tc>
        <w:tc>
          <w:tcPr>
            <w:tcW w:w="878" w:type="dxa"/>
            <w:noWrap/>
            <w:hideMark/>
          </w:tcPr>
          <w:p w14:paraId="42DE3B66" w14:textId="77777777" w:rsidR="00E9211E" w:rsidRPr="00C60E03" w:rsidRDefault="00E9211E" w:rsidP="000A039C">
            <w:pPr>
              <w:pStyle w:val="TableTextRight"/>
            </w:pPr>
            <w:r w:rsidRPr="00C60E03">
              <w:t>6600</w:t>
            </w:r>
          </w:p>
        </w:tc>
        <w:tc>
          <w:tcPr>
            <w:tcW w:w="850" w:type="dxa"/>
            <w:noWrap/>
            <w:hideMark/>
          </w:tcPr>
          <w:p w14:paraId="62998095" w14:textId="7F2BB771" w:rsidR="00E9211E" w:rsidRPr="00C60E03" w:rsidRDefault="00E9211E" w:rsidP="000A039C">
            <w:pPr>
              <w:pStyle w:val="TableTextRight"/>
            </w:pPr>
            <w:r w:rsidRPr="00C60E03">
              <w:t>13</w:t>
            </w:r>
            <w:r w:rsidR="000A039C">
              <w:t>,</w:t>
            </w:r>
            <w:r w:rsidRPr="00C60E03">
              <w:t>000</w:t>
            </w:r>
          </w:p>
        </w:tc>
        <w:tc>
          <w:tcPr>
            <w:tcW w:w="851" w:type="dxa"/>
            <w:noWrap/>
            <w:hideMark/>
          </w:tcPr>
          <w:p w14:paraId="35E6CDBD" w14:textId="5DC5E396" w:rsidR="00E9211E" w:rsidRPr="00C60E03" w:rsidRDefault="00E9211E" w:rsidP="000A039C">
            <w:pPr>
              <w:pStyle w:val="TableTextRight"/>
            </w:pPr>
            <w:r w:rsidRPr="00C60E03">
              <w:t>28</w:t>
            </w:r>
            <w:r w:rsidR="000A039C">
              <w:t>,</w:t>
            </w:r>
            <w:r w:rsidRPr="00C60E03">
              <w:t>000</w:t>
            </w:r>
          </w:p>
        </w:tc>
        <w:tc>
          <w:tcPr>
            <w:tcW w:w="850" w:type="dxa"/>
            <w:noWrap/>
            <w:hideMark/>
          </w:tcPr>
          <w:p w14:paraId="726F9DEE" w14:textId="074C3006" w:rsidR="00E9211E" w:rsidRPr="00C60E03" w:rsidRDefault="00E9211E" w:rsidP="000A039C">
            <w:pPr>
              <w:pStyle w:val="TableTextRight"/>
            </w:pPr>
            <w:r w:rsidRPr="00C60E03">
              <w:t>20</w:t>
            </w:r>
            <w:r w:rsidR="000A039C">
              <w:t>,</w:t>
            </w:r>
            <w:r w:rsidRPr="00C60E03">
              <w:t>000</w:t>
            </w:r>
          </w:p>
        </w:tc>
        <w:tc>
          <w:tcPr>
            <w:tcW w:w="851" w:type="dxa"/>
            <w:noWrap/>
            <w:hideMark/>
          </w:tcPr>
          <w:p w14:paraId="3F0A9E3C" w14:textId="77777777" w:rsidR="00E9211E" w:rsidRPr="00C60E03" w:rsidRDefault="00E9211E" w:rsidP="000A039C">
            <w:pPr>
              <w:pStyle w:val="TableTextRight"/>
            </w:pPr>
            <w:r w:rsidRPr="00C60E03">
              <w:t>730</w:t>
            </w:r>
          </w:p>
        </w:tc>
        <w:tc>
          <w:tcPr>
            <w:tcW w:w="850" w:type="dxa"/>
            <w:noWrap/>
            <w:hideMark/>
          </w:tcPr>
          <w:p w14:paraId="1565377F" w14:textId="544454E9" w:rsidR="00E9211E" w:rsidRPr="00C60E03" w:rsidRDefault="00E9211E" w:rsidP="000A039C">
            <w:pPr>
              <w:pStyle w:val="TableTextRight"/>
            </w:pPr>
            <w:r w:rsidRPr="00C60E03">
              <w:t>22</w:t>
            </w:r>
            <w:r w:rsidR="000A039C">
              <w:t>,</w:t>
            </w:r>
            <w:r w:rsidRPr="00C60E03">
              <w:t>000</w:t>
            </w:r>
          </w:p>
        </w:tc>
        <w:tc>
          <w:tcPr>
            <w:tcW w:w="1004" w:type="dxa"/>
            <w:noWrap/>
            <w:hideMark/>
          </w:tcPr>
          <w:p w14:paraId="670EB27D" w14:textId="05071A33" w:rsidR="00E9211E" w:rsidRPr="00C60E03" w:rsidRDefault="00E9211E" w:rsidP="000A039C">
            <w:pPr>
              <w:pStyle w:val="TableTextRight"/>
            </w:pPr>
            <w:r w:rsidRPr="00C60E03">
              <w:t>37</w:t>
            </w:r>
            <w:r w:rsidR="000A039C">
              <w:t>,</w:t>
            </w:r>
            <w:r w:rsidRPr="00C60E03">
              <w:t>000</w:t>
            </w:r>
          </w:p>
        </w:tc>
        <w:tc>
          <w:tcPr>
            <w:tcW w:w="799" w:type="dxa"/>
            <w:noWrap/>
            <w:hideMark/>
          </w:tcPr>
          <w:p w14:paraId="39E25DD2" w14:textId="507256A5" w:rsidR="00E9211E" w:rsidRPr="00C60E03" w:rsidRDefault="00E9211E" w:rsidP="000A039C">
            <w:pPr>
              <w:pStyle w:val="TableTextRight"/>
            </w:pPr>
            <w:r w:rsidRPr="00C60E03">
              <w:t>35</w:t>
            </w:r>
            <w:r w:rsidR="000A039C">
              <w:t>,</w:t>
            </w:r>
            <w:r w:rsidRPr="00C60E03">
              <w:t>000</w:t>
            </w:r>
          </w:p>
        </w:tc>
        <w:tc>
          <w:tcPr>
            <w:tcW w:w="891" w:type="dxa"/>
            <w:noWrap/>
            <w:hideMark/>
          </w:tcPr>
          <w:p w14:paraId="3C361728" w14:textId="096CD914" w:rsidR="00E9211E" w:rsidRPr="00C60E03" w:rsidRDefault="00E9211E" w:rsidP="000A039C">
            <w:pPr>
              <w:pStyle w:val="TableTextRight"/>
            </w:pPr>
            <w:r w:rsidRPr="00C60E03">
              <w:t>20</w:t>
            </w:r>
            <w:r w:rsidR="000A039C">
              <w:t>,</w:t>
            </w:r>
            <w:r w:rsidRPr="00C60E03">
              <w:t>000</w:t>
            </w:r>
          </w:p>
        </w:tc>
        <w:tc>
          <w:tcPr>
            <w:tcW w:w="850" w:type="dxa"/>
            <w:noWrap/>
            <w:hideMark/>
          </w:tcPr>
          <w:p w14:paraId="02233985" w14:textId="19413D75" w:rsidR="00E9211E" w:rsidRPr="00C60E03" w:rsidRDefault="00E9211E" w:rsidP="000A039C">
            <w:pPr>
              <w:pStyle w:val="TableTextRight"/>
            </w:pPr>
            <w:r w:rsidRPr="00C60E03">
              <w:t>23</w:t>
            </w:r>
            <w:r w:rsidR="000A039C">
              <w:t>,</w:t>
            </w:r>
            <w:r w:rsidRPr="00C60E03">
              <w:t>000</w:t>
            </w:r>
          </w:p>
        </w:tc>
      </w:tr>
      <w:tr w:rsidR="00E9211E" w:rsidRPr="002D2CB2" w14:paraId="0ED851E9"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01D3F081" w14:textId="77777777" w:rsidR="00E9211E" w:rsidRPr="00C60E03" w:rsidRDefault="00E9211E" w:rsidP="0093430A">
            <w:pPr>
              <w:pStyle w:val="TableText"/>
            </w:pPr>
            <w:r w:rsidRPr="00C60E03">
              <w:t>Hg</w:t>
            </w:r>
          </w:p>
        </w:tc>
        <w:tc>
          <w:tcPr>
            <w:tcW w:w="878" w:type="dxa"/>
            <w:noWrap/>
            <w:hideMark/>
          </w:tcPr>
          <w:p w14:paraId="3ABE3C16" w14:textId="77777777" w:rsidR="00E9211E" w:rsidRPr="00C60E03" w:rsidRDefault="00E9211E" w:rsidP="000A039C">
            <w:pPr>
              <w:pStyle w:val="TableTextRight"/>
            </w:pPr>
            <w:r w:rsidRPr="00C60E03">
              <w:t>&lt;0.1</w:t>
            </w:r>
          </w:p>
        </w:tc>
        <w:tc>
          <w:tcPr>
            <w:tcW w:w="850" w:type="dxa"/>
            <w:noWrap/>
            <w:hideMark/>
          </w:tcPr>
          <w:p w14:paraId="2F13ECD1" w14:textId="64A7247A" w:rsidR="00E9211E" w:rsidRPr="00C60E03" w:rsidRDefault="008D2BB0" w:rsidP="000A039C">
            <w:pPr>
              <w:pStyle w:val="TableTextRight"/>
            </w:pPr>
            <w:r w:rsidRPr="00C60E03">
              <w:t>&lt;0.1</w:t>
            </w:r>
          </w:p>
        </w:tc>
        <w:tc>
          <w:tcPr>
            <w:tcW w:w="851" w:type="dxa"/>
            <w:noWrap/>
            <w:hideMark/>
          </w:tcPr>
          <w:p w14:paraId="2A70C9B8" w14:textId="77777777" w:rsidR="00E9211E" w:rsidRPr="00C60E03" w:rsidRDefault="00E9211E" w:rsidP="000A039C">
            <w:pPr>
              <w:pStyle w:val="TableTextRight"/>
            </w:pPr>
            <w:r w:rsidRPr="00C60E03">
              <w:t>0.10</w:t>
            </w:r>
          </w:p>
        </w:tc>
        <w:tc>
          <w:tcPr>
            <w:tcW w:w="850" w:type="dxa"/>
            <w:noWrap/>
            <w:hideMark/>
          </w:tcPr>
          <w:p w14:paraId="43F76FBC" w14:textId="77777777" w:rsidR="00E9211E" w:rsidRPr="00C60E03" w:rsidRDefault="00E9211E" w:rsidP="000A039C">
            <w:pPr>
              <w:pStyle w:val="TableTextRight"/>
            </w:pPr>
            <w:r w:rsidRPr="00C60E03">
              <w:t>0.12</w:t>
            </w:r>
          </w:p>
        </w:tc>
        <w:tc>
          <w:tcPr>
            <w:tcW w:w="851" w:type="dxa"/>
            <w:noWrap/>
            <w:hideMark/>
          </w:tcPr>
          <w:p w14:paraId="06865B9D" w14:textId="77777777" w:rsidR="00E9211E" w:rsidRPr="00C60E03" w:rsidRDefault="00E9211E" w:rsidP="000A039C">
            <w:pPr>
              <w:pStyle w:val="TableTextRight"/>
            </w:pPr>
            <w:r w:rsidRPr="00C60E03">
              <w:t>&lt;0.1</w:t>
            </w:r>
          </w:p>
        </w:tc>
        <w:tc>
          <w:tcPr>
            <w:tcW w:w="850" w:type="dxa"/>
            <w:noWrap/>
            <w:hideMark/>
          </w:tcPr>
          <w:p w14:paraId="6B75411E" w14:textId="77777777" w:rsidR="00E9211E" w:rsidRPr="00C60E03" w:rsidRDefault="00E9211E" w:rsidP="000A039C">
            <w:pPr>
              <w:pStyle w:val="TableTextRight"/>
            </w:pPr>
            <w:r w:rsidRPr="00C60E03">
              <w:t>&lt;0.1</w:t>
            </w:r>
          </w:p>
        </w:tc>
        <w:tc>
          <w:tcPr>
            <w:tcW w:w="1004" w:type="dxa"/>
            <w:noWrap/>
            <w:hideMark/>
          </w:tcPr>
          <w:p w14:paraId="0C5006C0" w14:textId="77777777" w:rsidR="00E9211E" w:rsidRPr="0052387C" w:rsidRDefault="00E9211E" w:rsidP="000A039C">
            <w:pPr>
              <w:pStyle w:val="TableTextRight"/>
              <w:rPr>
                <w:b/>
              </w:rPr>
            </w:pPr>
            <w:r w:rsidRPr="0052387C">
              <w:rPr>
                <w:b/>
                <w:color w:val="002060"/>
              </w:rPr>
              <w:t>0.48</w:t>
            </w:r>
          </w:p>
        </w:tc>
        <w:tc>
          <w:tcPr>
            <w:tcW w:w="799" w:type="dxa"/>
            <w:noWrap/>
            <w:hideMark/>
          </w:tcPr>
          <w:p w14:paraId="751FA81F" w14:textId="77777777" w:rsidR="00E9211E" w:rsidRPr="00C60E03" w:rsidRDefault="00E9211E" w:rsidP="000A039C">
            <w:pPr>
              <w:pStyle w:val="TableTextRight"/>
            </w:pPr>
            <w:r w:rsidRPr="00C60E03">
              <w:t>&lt;0.1</w:t>
            </w:r>
          </w:p>
        </w:tc>
        <w:tc>
          <w:tcPr>
            <w:tcW w:w="891" w:type="dxa"/>
            <w:noWrap/>
            <w:hideMark/>
          </w:tcPr>
          <w:p w14:paraId="5A81AC30" w14:textId="77777777" w:rsidR="00E9211E" w:rsidRPr="00C60E03" w:rsidRDefault="00E9211E" w:rsidP="000A039C">
            <w:pPr>
              <w:pStyle w:val="TableTextRight"/>
            </w:pPr>
            <w:r w:rsidRPr="00C60E03">
              <w:t>&lt;0.1</w:t>
            </w:r>
          </w:p>
        </w:tc>
        <w:tc>
          <w:tcPr>
            <w:tcW w:w="850" w:type="dxa"/>
            <w:noWrap/>
            <w:hideMark/>
          </w:tcPr>
          <w:p w14:paraId="3BB7A240" w14:textId="77777777" w:rsidR="00E9211E" w:rsidRPr="00C60E03" w:rsidRDefault="00E9211E" w:rsidP="000A039C">
            <w:pPr>
              <w:pStyle w:val="TableTextRight"/>
            </w:pPr>
            <w:r w:rsidRPr="00C60E03">
              <w:t>&lt;0.1</w:t>
            </w:r>
          </w:p>
        </w:tc>
      </w:tr>
      <w:tr w:rsidR="00E9211E" w:rsidRPr="002D2CB2" w14:paraId="45599899"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1BCB1743" w14:textId="17A5058E" w:rsidR="00E9211E" w:rsidRPr="00C60E03" w:rsidRDefault="00CB5DEF" w:rsidP="0093430A">
            <w:pPr>
              <w:pStyle w:val="TableText"/>
            </w:pPr>
            <w:r w:rsidRPr="00C60E03">
              <w:t>K</w:t>
            </w:r>
          </w:p>
        </w:tc>
        <w:tc>
          <w:tcPr>
            <w:tcW w:w="878" w:type="dxa"/>
            <w:noWrap/>
            <w:hideMark/>
          </w:tcPr>
          <w:p w14:paraId="594820FB" w14:textId="77777777" w:rsidR="00E9211E" w:rsidRPr="00C60E03" w:rsidRDefault="00E9211E" w:rsidP="000A039C">
            <w:pPr>
              <w:pStyle w:val="TableTextRight"/>
            </w:pPr>
            <w:r w:rsidRPr="00C60E03">
              <w:t>840</w:t>
            </w:r>
          </w:p>
        </w:tc>
        <w:tc>
          <w:tcPr>
            <w:tcW w:w="850" w:type="dxa"/>
            <w:noWrap/>
            <w:hideMark/>
          </w:tcPr>
          <w:p w14:paraId="3F262D80" w14:textId="77777777" w:rsidR="00E9211E" w:rsidRPr="00C60E03" w:rsidRDefault="00E9211E" w:rsidP="000A039C">
            <w:pPr>
              <w:pStyle w:val="TableTextRight"/>
            </w:pPr>
            <w:r w:rsidRPr="00C60E03">
              <w:t>4400</w:t>
            </w:r>
          </w:p>
        </w:tc>
        <w:tc>
          <w:tcPr>
            <w:tcW w:w="851" w:type="dxa"/>
            <w:noWrap/>
            <w:hideMark/>
          </w:tcPr>
          <w:p w14:paraId="36AC6C0E" w14:textId="77777777" w:rsidR="00E9211E" w:rsidRPr="00C60E03" w:rsidRDefault="00E9211E" w:rsidP="000A039C">
            <w:pPr>
              <w:pStyle w:val="TableTextRight"/>
            </w:pPr>
            <w:r w:rsidRPr="00C60E03">
              <w:t>2600</w:t>
            </w:r>
          </w:p>
        </w:tc>
        <w:tc>
          <w:tcPr>
            <w:tcW w:w="850" w:type="dxa"/>
            <w:noWrap/>
            <w:hideMark/>
          </w:tcPr>
          <w:p w14:paraId="0FBA25C9" w14:textId="77777777" w:rsidR="00E9211E" w:rsidRPr="00C60E03" w:rsidRDefault="00E9211E" w:rsidP="000A039C">
            <w:pPr>
              <w:pStyle w:val="TableTextRight"/>
            </w:pPr>
            <w:r w:rsidRPr="00C60E03">
              <w:t>5100</w:t>
            </w:r>
          </w:p>
        </w:tc>
        <w:tc>
          <w:tcPr>
            <w:tcW w:w="851" w:type="dxa"/>
            <w:noWrap/>
            <w:hideMark/>
          </w:tcPr>
          <w:p w14:paraId="73485B8B" w14:textId="77777777" w:rsidR="00E9211E" w:rsidRPr="00C60E03" w:rsidRDefault="00E9211E" w:rsidP="000A039C">
            <w:pPr>
              <w:pStyle w:val="TableTextRight"/>
            </w:pPr>
            <w:r w:rsidRPr="00C60E03">
              <w:t>2000</w:t>
            </w:r>
          </w:p>
        </w:tc>
        <w:tc>
          <w:tcPr>
            <w:tcW w:w="850" w:type="dxa"/>
            <w:noWrap/>
            <w:hideMark/>
          </w:tcPr>
          <w:p w14:paraId="39ECE74C" w14:textId="77777777" w:rsidR="00E9211E" w:rsidRPr="00C60E03" w:rsidRDefault="00E9211E" w:rsidP="000A039C">
            <w:pPr>
              <w:pStyle w:val="TableTextRight"/>
            </w:pPr>
            <w:r w:rsidRPr="00C60E03">
              <w:t>4900</w:t>
            </w:r>
          </w:p>
        </w:tc>
        <w:tc>
          <w:tcPr>
            <w:tcW w:w="1004" w:type="dxa"/>
            <w:noWrap/>
            <w:hideMark/>
          </w:tcPr>
          <w:p w14:paraId="50721591" w14:textId="77777777" w:rsidR="00E9211E" w:rsidRPr="00C60E03" w:rsidRDefault="00E9211E" w:rsidP="000A039C">
            <w:pPr>
              <w:pStyle w:val="TableTextRight"/>
            </w:pPr>
            <w:r w:rsidRPr="00C60E03">
              <w:t>8300</w:t>
            </w:r>
          </w:p>
        </w:tc>
        <w:tc>
          <w:tcPr>
            <w:tcW w:w="799" w:type="dxa"/>
            <w:noWrap/>
            <w:hideMark/>
          </w:tcPr>
          <w:p w14:paraId="43B2360A" w14:textId="77777777" w:rsidR="00E9211E" w:rsidRPr="00C60E03" w:rsidRDefault="00E9211E" w:rsidP="000A039C">
            <w:pPr>
              <w:pStyle w:val="TableTextRight"/>
            </w:pPr>
            <w:r w:rsidRPr="00C60E03">
              <w:t>7400</w:t>
            </w:r>
          </w:p>
        </w:tc>
        <w:tc>
          <w:tcPr>
            <w:tcW w:w="891" w:type="dxa"/>
            <w:noWrap/>
            <w:hideMark/>
          </w:tcPr>
          <w:p w14:paraId="26CFF9B9" w14:textId="77777777" w:rsidR="00E9211E" w:rsidRPr="00C60E03" w:rsidRDefault="00E9211E" w:rsidP="000A039C">
            <w:pPr>
              <w:pStyle w:val="TableTextRight"/>
            </w:pPr>
            <w:r w:rsidRPr="00C60E03">
              <w:t>4400</w:t>
            </w:r>
          </w:p>
        </w:tc>
        <w:tc>
          <w:tcPr>
            <w:tcW w:w="850" w:type="dxa"/>
            <w:noWrap/>
            <w:hideMark/>
          </w:tcPr>
          <w:p w14:paraId="13ABEAC1" w14:textId="77777777" w:rsidR="00E9211E" w:rsidRPr="00C60E03" w:rsidRDefault="00E9211E" w:rsidP="000A039C">
            <w:pPr>
              <w:pStyle w:val="TableTextRight"/>
            </w:pPr>
            <w:r w:rsidRPr="00C60E03">
              <w:t>4100</w:t>
            </w:r>
          </w:p>
        </w:tc>
      </w:tr>
      <w:tr w:rsidR="00E9211E" w:rsidRPr="002D2CB2" w14:paraId="018CD84D"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193FFF0D" w14:textId="77777777" w:rsidR="00E9211E" w:rsidRPr="00C60E03" w:rsidRDefault="00E9211E" w:rsidP="0093430A">
            <w:pPr>
              <w:pStyle w:val="TableText"/>
            </w:pPr>
            <w:r w:rsidRPr="00C60E03">
              <w:t>Mg</w:t>
            </w:r>
          </w:p>
        </w:tc>
        <w:tc>
          <w:tcPr>
            <w:tcW w:w="878" w:type="dxa"/>
            <w:noWrap/>
            <w:hideMark/>
          </w:tcPr>
          <w:p w14:paraId="4728448D" w14:textId="77777777" w:rsidR="00E9211E" w:rsidRPr="00C60E03" w:rsidRDefault="00E9211E" w:rsidP="000A039C">
            <w:pPr>
              <w:pStyle w:val="TableTextRight"/>
            </w:pPr>
            <w:r w:rsidRPr="00C60E03">
              <w:t>2000</w:t>
            </w:r>
          </w:p>
        </w:tc>
        <w:tc>
          <w:tcPr>
            <w:tcW w:w="850" w:type="dxa"/>
            <w:noWrap/>
            <w:hideMark/>
          </w:tcPr>
          <w:p w14:paraId="6EDAC337" w14:textId="77777777" w:rsidR="00E9211E" w:rsidRPr="00C60E03" w:rsidRDefault="00E9211E" w:rsidP="000A039C">
            <w:pPr>
              <w:pStyle w:val="TableTextRight"/>
            </w:pPr>
            <w:r w:rsidRPr="00C60E03">
              <w:t>1800</w:t>
            </w:r>
          </w:p>
        </w:tc>
        <w:tc>
          <w:tcPr>
            <w:tcW w:w="851" w:type="dxa"/>
            <w:noWrap/>
            <w:hideMark/>
          </w:tcPr>
          <w:p w14:paraId="598007B2" w14:textId="77777777" w:rsidR="00E9211E" w:rsidRPr="00C60E03" w:rsidRDefault="00E9211E" w:rsidP="000A039C">
            <w:pPr>
              <w:pStyle w:val="TableTextRight"/>
            </w:pPr>
            <w:r w:rsidRPr="00C60E03">
              <w:t>3300</w:t>
            </w:r>
          </w:p>
        </w:tc>
        <w:tc>
          <w:tcPr>
            <w:tcW w:w="850" w:type="dxa"/>
            <w:noWrap/>
            <w:hideMark/>
          </w:tcPr>
          <w:p w14:paraId="1FB4151A" w14:textId="77777777" w:rsidR="00E9211E" w:rsidRPr="00C60E03" w:rsidRDefault="00E9211E" w:rsidP="000A039C">
            <w:pPr>
              <w:pStyle w:val="TableTextRight"/>
            </w:pPr>
            <w:r w:rsidRPr="00C60E03">
              <w:t>3200</w:t>
            </w:r>
          </w:p>
        </w:tc>
        <w:tc>
          <w:tcPr>
            <w:tcW w:w="851" w:type="dxa"/>
            <w:noWrap/>
            <w:hideMark/>
          </w:tcPr>
          <w:p w14:paraId="5A9A4D54" w14:textId="77777777" w:rsidR="00E9211E" w:rsidRPr="00C60E03" w:rsidRDefault="00E9211E" w:rsidP="000A039C">
            <w:pPr>
              <w:pStyle w:val="TableTextRight"/>
            </w:pPr>
            <w:r w:rsidRPr="00C60E03">
              <w:t>1200</w:t>
            </w:r>
          </w:p>
        </w:tc>
        <w:tc>
          <w:tcPr>
            <w:tcW w:w="850" w:type="dxa"/>
            <w:noWrap/>
            <w:hideMark/>
          </w:tcPr>
          <w:p w14:paraId="6C9562E9" w14:textId="77777777" w:rsidR="00E9211E" w:rsidRPr="00C60E03" w:rsidRDefault="00E9211E" w:rsidP="000A039C">
            <w:pPr>
              <w:pStyle w:val="TableTextRight"/>
            </w:pPr>
            <w:r w:rsidRPr="00C60E03">
              <w:t>3500</w:t>
            </w:r>
          </w:p>
        </w:tc>
        <w:tc>
          <w:tcPr>
            <w:tcW w:w="1004" w:type="dxa"/>
            <w:noWrap/>
            <w:hideMark/>
          </w:tcPr>
          <w:p w14:paraId="3A0064DA" w14:textId="77777777" w:rsidR="00E9211E" w:rsidRPr="00C60E03" w:rsidRDefault="00E9211E" w:rsidP="000A039C">
            <w:pPr>
              <w:pStyle w:val="TableTextRight"/>
            </w:pPr>
            <w:r w:rsidRPr="00C60E03">
              <w:t>5000</w:t>
            </w:r>
          </w:p>
        </w:tc>
        <w:tc>
          <w:tcPr>
            <w:tcW w:w="799" w:type="dxa"/>
            <w:noWrap/>
            <w:hideMark/>
          </w:tcPr>
          <w:p w14:paraId="3C29E1BA" w14:textId="77777777" w:rsidR="00E9211E" w:rsidRPr="00C60E03" w:rsidRDefault="00E9211E" w:rsidP="000A039C">
            <w:pPr>
              <w:pStyle w:val="TableTextRight"/>
            </w:pPr>
            <w:r w:rsidRPr="00C60E03">
              <w:t>6400</w:t>
            </w:r>
          </w:p>
        </w:tc>
        <w:tc>
          <w:tcPr>
            <w:tcW w:w="891" w:type="dxa"/>
            <w:noWrap/>
            <w:hideMark/>
          </w:tcPr>
          <w:p w14:paraId="2DC570F1" w14:textId="77777777" w:rsidR="00E9211E" w:rsidRPr="00C60E03" w:rsidRDefault="00E9211E" w:rsidP="000A039C">
            <w:pPr>
              <w:pStyle w:val="TableTextRight"/>
            </w:pPr>
            <w:r w:rsidRPr="00C60E03">
              <w:t>27000</w:t>
            </w:r>
          </w:p>
        </w:tc>
        <w:tc>
          <w:tcPr>
            <w:tcW w:w="850" w:type="dxa"/>
            <w:noWrap/>
            <w:hideMark/>
          </w:tcPr>
          <w:p w14:paraId="0A8A9543" w14:textId="77777777" w:rsidR="00E9211E" w:rsidRPr="00C60E03" w:rsidRDefault="00E9211E" w:rsidP="000A039C">
            <w:pPr>
              <w:pStyle w:val="TableTextRight"/>
            </w:pPr>
            <w:r w:rsidRPr="00C60E03">
              <w:t>5000</w:t>
            </w:r>
          </w:p>
        </w:tc>
      </w:tr>
      <w:tr w:rsidR="00E9211E" w:rsidRPr="002D2CB2" w14:paraId="2412694F"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1352B4DA" w14:textId="77777777" w:rsidR="00E9211E" w:rsidRPr="00C60E03" w:rsidRDefault="00E9211E" w:rsidP="0093430A">
            <w:pPr>
              <w:pStyle w:val="TableText"/>
            </w:pPr>
            <w:r w:rsidRPr="00C60E03">
              <w:t>Mn</w:t>
            </w:r>
          </w:p>
        </w:tc>
        <w:tc>
          <w:tcPr>
            <w:tcW w:w="878" w:type="dxa"/>
            <w:noWrap/>
            <w:hideMark/>
          </w:tcPr>
          <w:p w14:paraId="66F0CF7C" w14:textId="77777777" w:rsidR="00E9211E" w:rsidRPr="00C60E03" w:rsidRDefault="00E9211E" w:rsidP="000A039C">
            <w:pPr>
              <w:pStyle w:val="TableTextRight"/>
            </w:pPr>
            <w:r w:rsidRPr="00C60E03">
              <w:t>300</w:t>
            </w:r>
          </w:p>
        </w:tc>
        <w:tc>
          <w:tcPr>
            <w:tcW w:w="850" w:type="dxa"/>
            <w:noWrap/>
            <w:hideMark/>
          </w:tcPr>
          <w:p w14:paraId="3F54A78B" w14:textId="77777777" w:rsidR="00E9211E" w:rsidRPr="00C60E03" w:rsidRDefault="00E9211E" w:rsidP="000A039C">
            <w:pPr>
              <w:pStyle w:val="TableTextRight"/>
            </w:pPr>
            <w:r w:rsidRPr="00C60E03">
              <w:t>80</w:t>
            </w:r>
          </w:p>
        </w:tc>
        <w:tc>
          <w:tcPr>
            <w:tcW w:w="851" w:type="dxa"/>
            <w:noWrap/>
            <w:hideMark/>
          </w:tcPr>
          <w:p w14:paraId="2DAC5969" w14:textId="77777777" w:rsidR="00E9211E" w:rsidRPr="00C60E03" w:rsidRDefault="00E9211E" w:rsidP="000A039C">
            <w:pPr>
              <w:pStyle w:val="TableTextRight"/>
            </w:pPr>
            <w:r w:rsidRPr="00C60E03">
              <w:t>129</w:t>
            </w:r>
          </w:p>
        </w:tc>
        <w:tc>
          <w:tcPr>
            <w:tcW w:w="850" w:type="dxa"/>
            <w:noWrap/>
            <w:hideMark/>
          </w:tcPr>
          <w:p w14:paraId="47EEE9C9" w14:textId="77777777" w:rsidR="00E9211E" w:rsidRPr="00C60E03" w:rsidRDefault="00E9211E" w:rsidP="000A039C">
            <w:pPr>
              <w:pStyle w:val="TableTextRight"/>
            </w:pPr>
            <w:r w:rsidRPr="00C60E03">
              <w:t>81</w:t>
            </w:r>
          </w:p>
        </w:tc>
        <w:tc>
          <w:tcPr>
            <w:tcW w:w="851" w:type="dxa"/>
            <w:noWrap/>
            <w:hideMark/>
          </w:tcPr>
          <w:p w14:paraId="338B994A" w14:textId="77777777" w:rsidR="00E9211E" w:rsidRPr="00C60E03" w:rsidRDefault="00E9211E" w:rsidP="000A039C">
            <w:pPr>
              <w:pStyle w:val="TableTextRight"/>
            </w:pPr>
            <w:r w:rsidRPr="00C60E03">
              <w:t>3.6</w:t>
            </w:r>
          </w:p>
        </w:tc>
        <w:tc>
          <w:tcPr>
            <w:tcW w:w="850" w:type="dxa"/>
            <w:noWrap/>
            <w:hideMark/>
          </w:tcPr>
          <w:p w14:paraId="0D847A7C" w14:textId="77777777" w:rsidR="00E9211E" w:rsidRPr="00C60E03" w:rsidRDefault="00E9211E" w:rsidP="000A039C">
            <w:pPr>
              <w:pStyle w:val="TableTextRight"/>
            </w:pPr>
            <w:r w:rsidRPr="00C60E03">
              <w:t>550</w:t>
            </w:r>
          </w:p>
        </w:tc>
        <w:tc>
          <w:tcPr>
            <w:tcW w:w="1004" w:type="dxa"/>
            <w:noWrap/>
            <w:hideMark/>
          </w:tcPr>
          <w:p w14:paraId="2E5BAF47" w14:textId="77777777" w:rsidR="00E9211E" w:rsidRPr="00C60E03" w:rsidRDefault="00E9211E" w:rsidP="000A039C">
            <w:pPr>
              <w:pStyle w:val="TableTextRight"/>
            </w:pPr>
            <w:r w:rsidRPr="00C60E03">
              <w:t>220</w:t>
            </w:r>
          </w:p>
        </w:tc>
        <w:tc>
          <w:tcPr>
            <w:tcW w:w="799" w:type="dxa"/>
            <w:noWrap/>
            <w:hideMark/>
          </w:tcPr>
          <w:p w14:paraId="0E601488" w14:textId="77777777" w:rsidR="00E9211E" w:rsidRPr="0052387C" w:rsidRDefault="00E9211E" w:rsidP="000A039C">
            <w:pPr>
              <w:pStyle w:val="TableTextRight"/>
              <w:rPr>
                <w:b/>
              </w:rPr>
            </w:pPr>
            <w:r w:rsidRPr="0052387C">
              <w:rPr>
                <w:b/>
                <w:color w:val="002060"/>
              </w:rPr>
              <w:t>3500</w:t>
            </w:r>
          </w:p>
        </w:tc>
        <w:tc>
          <w:tcPr>
            <w:tcW w:w="891" w:type="dxa"/>
            <w:noWrap/>
            <w:hideMark/>
          </w:tcPr>
          <w:p w14:paraId="170061CD" w14:textId="77777777" w:rsidR="00E9211E" w:rsidRPr="00C60E03" w:rsidRDefault="00E9211E" w:rsidP="000A039C">
            <w:pPr>
              <w:pStyle w:val="TableTextRight"/>
            </w:pPr>
            <w:r w:rsidRPr="00C60E03">
              <w:t>950</w:t>
            </w:r>
          </w:p>
        </w:tc>
        <w:tc>
          <w:tcPr>
            <w:tcW w:w="850" w:type="dxa"/>
            <w:noWrap/>
            <w:hideMark/>
          </w:tcPr>
          <w:p w14:paraId="04B4B863" w14:textId="77777777" w:rsidR="00E9211E" w:rsidRPr="00C60E03" w:rsidRDefault="00E9211E" w:rsidP="000A039C">
            <w:pPr>
              <w:pStyle w:val="TableTextRight"/>
            </w:pPr>
            <w:r w:rsidRPr="00C60E03">
              <w:t>110</w:t>
            </w:r>
          </w:p>
        </w:tc>
      </w:tr>
      <w:tr w:rsidR="00E9211E" w:rsidRPr="002D2CB2" w14:paraId="1E0B0868"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715ED024" w14:textId="77777777" w:rsidR="00E9211E" w:rsidRPr="00C60E03" w:rsidRDefault="00E9211E" w:rsidP="0093430A">
            <w:pPr>
              <w:pStyle w:val="TableText"/>
            </w:pPr>
            <w:r w:rsidRPr="00C60E03">
              <w:t>Mo</w:t>
            </w:r>
          </w:p>
        </w:tc>
        <w:tc>
          <w:tcPr>
            <w:tcW w:w="878" w:type="dxa"/>
            <w:noWrap/>
            <w:hideMark/>
          </w:tcPr>
          <w:p w14:paraId="5D63EA1D" w14:textId="77777777" w:rsidR="00E9211E" w:rsidRPr="00C60E03" w:rsidRDefault="00E9211E" w:rsidP="000A039C">
            <w:pPr>
              <w:pStyle w:val="TableTextRight"/>
            </w:pPr>
            <w:r w:rsidRPr="00C60E03">
              <w:t>0.57</w:t>
            </w:r>
          </w:p>
        </w:tc>
        <w:tc>
          <w:tcPr>
            <w:tcW w:w="850" w:type="dxa"/>
            <w:noWrap/>
            <w:hideMark/>
          </w:tcPr>
          <w:p w14:paraId="5D19503F" w14:textId="77777777" w:rsidR="00E9211E" w:rsidRPr="00C60E03" w:rsidRDefault="00E9211E" w:rsidP="000A039C">
            <w:pPr>
              <w:pStyle w:val="TableTextRight"/>
            </w:pPr>
            <w:r w:rsidRPr="00C60E03">
              <w:t>0.92</w:t>
            </w:r>
          </w:p>
        </w:tc>
        <w:tc>
          <w:tcPr>
            <w:tcW w:w="851" w:type="dxa"/>
            <w:noWrap/>
            <w:hideMark/>
          </w:tcPr>
          <w:p w14:paraId="2F286870" w14:textId="77777777" w:rsidR="00E9211E" w:rsidRPr="00C60E03" w:rsidRDefault="00E9211E" w:rsidP="000A039C">
            <w:pPr>
              <w:pStyle w:val="TableTextRight"/>
            </w:pPr>
            <w:r w:rsidRPr="00C60E03">
              <w:t>4.5</w:t>
            </w:r>
          </w:p>
        </w:tc>
        <w:tc>
          <w:tcPr>
            <w:tcW w:w="850" w:type="dxa"/>
            <w:noWrap/>
            <w:hideMark/>
          </w:tcPr>
          <w:p w14:paraId="3C3B6B93" w14:textId="77777777" w:rsidR="00E9211E" w:rsidRPr="00C60E03" w:rsidRDefault="00E9211E" w:rsidP="000A039C">
            <w:pPr>
              <w:pStyle w:val="TableTextRight"/>
            </w:pPr>
            <w:r w:rsidRPr="00C60E03">
              <w:t>7.8</w:t>
            </w:r>
          </w:p>
        </w:tc>
        <w:tc>
          <w:tcPr>
            <w:tcW w:w="851" w:type="dxa"/>
            <w:noWrap/>
            <w:hideMark/>
          </w:tcPr>
          <w:p w14:paraId="4E9ACCE7" w14:textId="77777777" w:rsidR="00E9211E" w:rsidRPr="00C60E03" w:rsidRDefault="00E9211E" w:rsidP="000A039C">
            <w:pPr>
              <w:pStyle w:val="TableTextRight"/>
            </w:pPr>
            <w:r w:rsidRPr="00C60E03">
              <w:t>0.06</w:t>
            </w:r>
          </w:p>
        </w:tc>
        <w:tc>
          <w:tcPr>
            <w:tcW w:w="850" w:type="dxa"/>
            <w:noWrap/>
            <w:hideMark/>
          </w:tcPr>
          <w:p w14:paraId="23B3A657" w14:textId="77777777" w:rsidR="00E9211E" w:rsidRPr="00C60E03" w:rsidRDefault="00E9211E" w:rsidP="000A039C">
            <w:pPr>
              <w:pStyle w:val="TableTextRight"/>
            </w:pPr>
            <w:r w:rsidRPr="00C60E03">
              <w:t>6.1</w:t>
            </w:r>
          </w:p>
        </w:tc>
        <w:tc>
          <w:tcPr>
            <w:tcW w:w="1004" w:type="dxa"/>
            <w:noWrap/>
            <w:hideMark/>
          </w:tcPr>
          <w:p w14:paraId="3E012B13" w14:textId="77777777" w:rsidR="00E9211E" w:rsidRPr="00C60E03" w:rsidRDefault="00E9211E" w:rsidP="000A039C">
            <w:pPr>
              <w:pStyle w:val="TableTextRight"/>
            </w:pPr>
            <w:r w:rsidRPr="00C60E03">
              <w:t>8.6</w:t>
            </w:r>
          </w:p>
        </w:tc>
        <w:tc>
          <w:tcPr>
            <w:tcW w:w="799" w:type="dxa"/>
            <w:noWrap/>
            <w:hideMark/>
          </w:tcPr>
          <w:p w14:paraId="4DDE5F14" w14:textId="77777777" w:rsidR="00E9211E" w:rsidRPr="00C60E03" w:rsidRDefault="00E9211E" w:rsidP="000A039C">
            <w:pPr>
              <w:pStyle w:val="TableTextRight"/>
            </w:pPr>
            <w:r w:rsidRPr="00C60E03">
              <w:t>0.75</w:t>
            </w:r>
          </w:p>
        </w:tc>
        <w:tc>
          <w:tcPr>
            <w:tcW w:w="891" w:type="dxa"/>
            <w:noWrap/>
            <w:hideMark/>
          </w:tcPr>
          <w:p w14:paraId="66F260AC" w14:textId="77777777" w:rsidR="00E9211E" w:rsidRPr="00C60E03" w:rsidRDefault="00E9211E" w:rsidP="000A039C">
            <w:pPr>
              <w:pStyle w:val="TableTextRight"/>
            </w:pPr>
            <w:r w:rsidRPr="00C60E03">
              <w:t>0.94</w:t>
            </w:r>
          </w:p>
        </w:tc>
        <w:tc>
          <w:tcPr>
            <w:tcW w:w="850" w:type="dxa"/>
            <w:noWrap/>
            <w:hideMark/>
          </w:tcPr>
          <w:p w14:paraId="7B73A197" w14:textId="77777777" w:rsidR="00E9211E" w:rsidRPr="0052387C" w:rsidRDefault="00E9211E" w:rsidP="000A039C">
            <w:pPr>
              <w:pStyle w:val="TableTextRight"/>
              <w:rPr>
                <w:b/>
              </w:rPr>
            </w:pPr>
            <w:r w:rsidRPr="0052387C">
              <w:rPr>
                <w:b/>
                <w:color w:val="002060"/>
              </w:rPr>
              <w:t>20</w:t>
            </w:r>
          </w:p>
        </w:tc>
      </w:tr>
      <w:tr w:rsidR="00E9211E" w:rsidRPr="002D2CB2" w14:paraId="6CCE001D"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284E3CA6" w14:textId="77777777" w:rsidR="00E9211E" w:rsidRPr="00C60E03" w:rsidRDefault="00E9211E" w:rsidP="0093430A">
            <w:pPr>
              <w:pStyle w:val="TableText"/>
            </w:pPr>
            <w:r w:rsidRPr="00C60E03">
              <w:t>Ni</w:t>
            </w:r>
          </w:p>
        </w:tc>
        <w:tc>
          <w:tcPr>
            <w:tcW w:w="878" w:type="dxa"/>
            <w:noWrap/>
            <w:hideMark/>
          </w:tcPr>
          <w:p w14:paraId="5C796EFD" w14:textId="77777777" w:rsidR="00E9211E" w:rsidRPr="00C60E03" w:rsidRDefault="00E9211E" w:rsidP="000A039C">
            <w:pPr>
              <w:pStyle w:val="TableTextRight"/>
            </w:pPr>
            <w:r w:rsidRPr="00C60E03">
              <w:t>7.8</w:t>
            </w:r>
          </w:p>
        </w:tc>
        <w:tc>
          <w:tcPr>
            <w:tcW w:w="850" w:type="dxa"/>
            <w:noWrap/>
            <w:hideMark/>
          </w:tcPr>
          <w:p w14:paraId="39A3D313" w14:textId="77777777" w:rsidR="00E9211E" w:rsidRPr="00C60E03" w:rsidRDefault="00E9211E" w:rsidP="000A039C">
            <w:pPr>
              <w:pStyle w:val="TableTextRight"/>
            </w:pPr>
            <w:r w:rsidRPr="00C60E03">
              <w:t>11</w:t>
            </w:r>
          </w:p>
        </w:tc>
        <w:tc>
          <w:tcPr>
            <w:tcW w:w="851" w:type="dxa"/>
            <w:noWrap/>
            <w:hideMark/>
          </w:tcPr>
          <w:p w14:paraId="5CE560B5" w14:textId="77777777" w:rsidR="00E9211E" w:rsidRPr="00C60E03" w:rsidRDefault="00E9211E" w:rsidP="000A039C">
            <w:pPr>
              <w:pStyle w:val="TableTextRight"/>
            </w:pPr>
            <w:r w:rsidRPr="00C60E03">
              <w:t>17</w:t>
            </w:r>
          </w:p>
        </w:tc>
        <w:tc>
          <w:tcPr>
            <w:tcW w:w="850" w:type="dxa"/>
            <w:noWrap/>
            <w:hideMark/>
          </w:tcPr>
          <w:p w14:paraId="66BBF3AA" w14:textId="77777777" w:rsidR="00E9211E" w:rsidRPr="00C60E03" w:rsidRDefault="00E9211E" w:rsidP="000A039C">
            <w:pPr>
              <w:pStyle w:val="TableTextRight"/>
            </w:pPr>
            <w:r w:rsidRPr="00C60E03">
              <w:t>17</w:t>
            </w:r>
          </w:p>
        </w:tc>
        <w:tc>
          <w:tcPr>
            <w:tcW w:w="851" w:type="dxa"/>
            <w:noWrap/>
            <w:hideMark/>
          </w:tcPr>
          <w:p w14:paraId="537FC0E2" w14:textId="77777777" w:rsidR="00E9211E" w:rsidRPr="00C60E03" w:rsidRDefault="00E9211E" w:rsidP="000A039C">
            <w:pPr>
              <w:pStyle w:val="TableTextRight"/>
            </w:pPr>
            <w:r w:rsidRPr="00C60E03">
              <w:t>12</w:t>
            </w:r>
          </w:p>
        </w:tc>
        <w:tc>
          <w:tcPr>
            <w:tcW w:w="850" w:type="dxa"/>
            <w:noWrap/>
            <w:hideMark/>
          </w:tcPr>
          <w:p w14:paraId="67178F2B" w14:textId="77777777" w:rsidR="00E9211E" w:rsidRPr="00C60E03" w:rsidRDefault="00E9211E" w:rsidP="000A039C">
            <w:pPr>
              <w:pStyle w:val="TableTextRight"/>
            </w:pPr>
            <w:r w:rsidRPr="00C60E03">
              <w:t>21</w:t>
            </w:r>
          </w:p>
        </w:tc>
        <w:tc>
          <w:tcPr>
            <w:tcW w:w="1004" w:type="dxa"/>
            <w:noWrap/>
            <w:hideMark/>
          </w:tcPr>
          <w:p w14:paraId="0DDC4223" w14:textId="77777777" w:rsidR="00E9211E" w:rsidRPr="00C60E03" w:rsidRDefault="00E9211E" w:rsidP="000A039C">
            <w:pPr>
              <w:pStyle w:val="TableTextRight"/>
            </w:pPr>
            <w:r w:rsidRPr="00C60E03">
              <w:t>39</w:t>
            </w:r>
          </w:p>
        </w:tc>
        <w:tc>
          <w:tcPr>
            <w:tcW w:w="799" w:type="dxa"/>
            <w:noWrap/>
            <w:hideMark/>
          </w:tcPr>
          <w:p w14:paraId="55E1E033" w14:textId="77777777" w:rsidR="00E9211E" w:rsidRPr="00C60E03" w:rsidRDefault="00E9211E" w:rsidP="000A039C">
            <w:pPr>
              <w:pStyle w:val="TableTextRight"/>
            </w:pPr>
            <w:r w:rsidRPr="00C60E03">
              <w:t>18</w:t>
            </w:r>
          </w:p>
        </w:tc>
        <w:tc>
          <w:tcPr>
            <w:tcW w:w="891" w:type="dxa"/>
            <w:noWrap/>
            <w:hideMark/>
          </w:tcPr>
          <w:p w14:paraId="5562FA2A" w14:textId="77777777" w:rsidR="00E9211E" w:rsidRPr="00C60E03" w:rsidRDefault="00E9211E" w:rsidP="000A039C">
            <w:pPr>
              <w:pStyle w:val="TableTextRight"/>
            </w:pPr>
            <w:r w:rsidRPr="00C60E03">
              <w:t>16</w:t>
            </w:r>
          </w:p>
        </w:tc>
        <w:tc>
          <w:tcPr>
            <w:tcW w:w="850" w:type="dxa"/>
            <w:noWrap/>
            <w:hideMark/>
          </w:tcPr>
          <w:p w14:paraId="5123FDD7" w14:textId="77777777" w:rsidR="00E9211E" w:rsidRPr="00C60E03" w:rsidRDefault="00E9211E" w:rsidP="000A039C">
            <w:pPr>
              <w:pStyle w:val="TableTextRight"/>
            </w:pPr>
            <w:r w:rsidRPr="00C60E03">
              <w:t>45</w:t>
            </w:r>
          </w:p>
        </w:tc>
      </w:tr>
      <w:tr w:rsidR="00E9211E" w:rsidRPr="002D2CB2" w14:paraId="36705943"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35E73EAA" w14:textId="77777777" w:rsidR="00E9211E" w:rsidRPr="00C60E03" w:rsidRDefault="00E9211E" w:rsidP="0093430A">
            <w:pPr>
              <w:pStyle w:val="TableText"/>
            </w:pPr>
            <w:r w:rsidRPr="00C60E03">
              <w:t>P</w:t>
            </w:r>
          </w:p>
        </w:tc>
        <w:tc>
          <w:tcPr>
            <w:tcW w:w="878" w:type="dxa"/>
            <w:noWrap/>
            <w:hideMark/>
          </w:tcPr>
          <w:p w14:paraId="035BC96B" w14:textId="77777777" w:rsidR="00E9211E" w:rsidRPr="00C60E03" w:rsidRDefault="00E9211E" w:rsidP="000A039C">
            <w:pPr>
              <w:pStyle w:val="TableTextRight"/>
            </w:pPr>
            <w:r w:rsidRPr="00C60E03">
              <w:t>140</w:t>
            </w:r>
          </w:p>
        </w:tc>
        <w:tc>
          <w:tcPr>
            <w:tcW w:w="850" w:type="dxa"/>
            <w:noWrap/>
            <w:hideMark/>
          </w:tcPr>
          <w:p w14:paraId="734AB02F" w14:textId="77777777" w:rsidR="00E9211E" w:rsidRPr="00C60E03" w:rsidRDefault="00E9211E" w:rsidP="000A039C">
            <w:pPr>
              <w:pStyle w:val="TableTextRight"/>
            </w:pPr>
            <w:r w:rsidRPr="00C60E03">
              <w:t>380</w:t>
            </w:r>
          </w:p>
        </w:tc>
        <w:tc>
          <w:tcPr>
            <w:tcW w:w="851" w:type="dxa"/>
            <w:noWrap/>
            <w:hideMark/>
          </w:tcPr>
          <w:p w14:paraId="1356029F" w14:textId="77777777" w:rsidR="00E9211E" w:rsidRPr="00C60E03" w:rsidRDefault="00E9211E" w:rsidP="000A039C">
            <w:pPr>
              <w:pStyle w:val="TableTextRight"/>
            </w:pPr>
            <w:r w:rsidRPr="00C60E03">
              <w:t>310</w:t>
            </w:r>
          </w:p>
        </w:tc>
        <w:tc>
          <w:tcPr>
            <w:tcW w:w="850" w:type="dxa"/>
            <w:noWrap/>
            <w:hideMark/>
          </w:tcPr>
          <w:p w14:paraId="65AF57DD" w14:textId="77777777" w:rsidR="00E9211E" w:rsidRPr="00C60E03" w:rsidRDefault="00E9211E" w:rsidP="000A039C">
            <w:pPr>
              <w:pStyle w:val="TableTextRight"/>
            </w:pPr>
            <w:r w:rsidRPr="00C60E03">
              <w:t>1200</w:t>
            </w:r>
          </w:p>
        </w:tc>
        <w:tc>
          <w:tcPr>
            <w:tcW w:w="851" w:type="dxa"/>
            <w:noWrap/>
            <w:hideMark/>
          </w:tcPr>
          <w:p w14:paraId="12CAABC7" w14:textId="77777777" w:rsidR="00E9211E" w:rsidRPr="00C60E03" w:rsidRDefault="00E9211E" w:rsidP="000A039C">
            <w:pPr>
              <w:pStyle w:val="TableTextRight"/>
            </w:pPr>
            <w:r w:rsidRPr="00C60E03">
              <w:t>140</w:t>
            </w:r>
          </w:p>
        </w:tc>
        <w:tc>
          <w:tcPr>
            <w:tcW w:w="850" w:type="dxa"/>
            <w:noWrap/>
            <w:hideMark/>
          </w:tcPr>
          <w:p w14:paraId="042CB9C1" w14:textId="77777777" w:rsidR="00E9211E" w:rsidRPr="00C60E03" w:rsidRDefault="00E9211E" w:rsidP="000A039C">
            <w:pPr>
              <w:pStyle w:val="TableTextRight"/>
            </w:pPr>
            <w:r w:rsidRPr="00C60E03">
              <w:t>350</w:t>
            </w:r>
          </w:p>
        </w:tc>
        <w:tc>
          <w:tcPr>
            <w:tcW w:w="1004" w:type="dxa"/>
            <w:noWrap/>
            <w:hideMark/>
          </w:tcPr>
          <w:p w14:paraId="42DEC707" w14:textId="77777777" w:rsidR="00E9211E" w:rsidRPr="00C60E03" w:rsidRDefault="00E9211E" w:rsidP="000A039C">
            <w:pPr>
              <w:pStyle w:val="TableTextRight"/>
            </w:pPr>
            <w:r w:rsidRPr="00C60E03">
              <w:t>410</w:t>
            </w:r>
          </w:p>
        </w:tc>
        <w:tc>
          <w:tcPr>
            <w:tcW w:w="799" w:type="dxa"/>
            <w:noWrap/>
            <w:hideMark/>
          </w:tcPr>
          <w:p w14:paraId="77862DEF" w14:textId="77777777" w:rsidR="00E9211E" w:rsidRPr="00C60E03" w:rsidRDefault="00E9211E" w:rsidP="000A039C">
            <w:pPr>
              <w:pStyle w:val="TableTextRight"/>
            </w:pPr>
            <w:r w:rsidRPr="00C60E03">
              <w:t>480</w:t>
            </w:r>
          </w:p>
        </w:tc>
        <w:tc>
          <w:tcPr>
            <w:tcW w:w="891" w:type="dxa"/>
            <w:noWrap/>
            <w:hideMark/>
          </w:tcPr>
          <w:p w14:paraId="719D1438" w14:textId="77777777" w:rsidR="00E9211E" w:rsidRPr="00C60E03" w:rsidRDefault="00E9211E" w:rsidP="000A039C">
            <w:pPr>
              <w:pStyle w:val="TableTextRight"/>
            </w:pPr>
            <w:r w:rsidRPr="00C60E03">
              <w:t>1200</w:t>
            </w:r>
          </w:p>
        </w:tc>
        <w:tc>
          <w:tcPr>
            <w:tcW w:w="850" w:type="dxa"/>
            <w:noWrap/>
            <w:hideMark/>
          </w:tcPr>
          <w:p w14:paraId="321DA5DA" w14:textId="77777777" w:rsidR="00E9211E" w:rsidRPr="00C60E03" w:rsidRDefault="00E9211E" w:rsidP="000A039C">
            <w:pPr>
              <w:pStyle w:val="TableTextRight"/>
            </w:pPr>
            <w:r w:rsidRPr="00C60E03">
              <w:t>470</w:t>
            </w:r>
          </w:p>
        </w:tc>
      </w:tr>
      <w:tr w:rsidR="00E9211E" w:rsidRPr="002D2CB2" w14:paraId="76F6EA55"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0F1D3A9B" w14:textId="77777777" w:rsidR="00E9211E" w:rsidRPr="00C60E03" w:rsidRDefault="00E9211E" w:rsidP="0093430A">
            <w:pPr>
              <w:pStyle w:val="TableText"/>
            </w:pPr>
            <w:r w:rsidRPr="00C60E03">
              <w:t>Pb</w:t>
            </w:r>
          </w:p>
        </w:tc>
        <w:tc>
          <w:tcPr>
            <w:tcW w:w="878" w:type="dxa"/>
            <w:noWrap/>
            <w:hideMark/>
          </w:tcPr>
          <w:p w14:paraId="6F5E08EC" w14:textId="77777777" w:rsidR="00E9211E" w:rsidRPr="00C60E03" w:rsidRDefault="00E9211E" w:rsidP="000A039C">
            <w:pPr>
              <w:pStyle w:val="TableTextRight"/>
            </w:pPr>
            <w:r w:rsidRPr="00C60E03">
              <w:t>3.9</w:t>
            </w:r>
          </w:p>
        </w:tc>
        <w:tc>
          <w:tcPr>
            <w:tcW w:w="850" w:type="dxa"/>
            <w:noWrap/>
            <w:hideMark/>
          </w:tcPr>
          <w:p w14:paraId="058943EB" w14:textId="77777777" w:rsidR="00E9211E" w:rsidRPr="00C60E03" w:rsidRDefault="00E9211E" w:rsidP="000A039C">
            <w:pPr>
              <w:pStyle w:val="TableTextRight"/>
            </w:pPr>
            <w:r w:rsidRPr="00C60E03">
              <w:t>13</w:t>
            </w:r>
          </w:p>
        </w:tc>
        <w:tc>
          <w:tcPr>
            <w:tcW w:w="851" w:type="dxa"/>
            <w:noWrap/>
            <w:hideMark/>
          </w:tcPr>
          <w:p w14:paraId="7DFF3D59" w14:textId="77777777" w:rsidR="00E9211E" w:rsidRPr="00C60E03" w:rsidRDefault="00E9211E" w:rsidP="000A039C">
            <w:pPr>
              <w:pStyle w:val="TableTextRight"/>
            </w:pPr>
            <w:r w:rsidRPr="00C60E03">
              <w:t>22</w:t>
            </w:r>
          </w:p>
        </w:tc>
        <w:tc>
          <w:tcPr>
            <w:tcW w:w="850" w:type="dxa"/>
            <w:noWrap/>
            <w:hideMark/>
          </w:tcPr>
          <w:p w14:paraId="43E17B43" w14:textId="77777777" w:rsidR="00E9211E" w:rsidRPr="00C60E03" w:rsidRDefault="00E9211E" w:rsidP="000A039C">
            <w:pPr>
              <w:pStyle w:val="TableTextRight"/>
            </w:pPr>
            <w:r w:rsidRPr="00C60E03">
              <w:t>22</w:t>
            </w:r>
          </w:p>
        </w:tc>
        <w:tc>
          <w:tcPr>
            <w:tcW w:w="851" w:type="dxa"/>
            <w:noWrap/>
            <w:hideMark/>
          </w:tcPr>
          <w:p w14:paraId="3C42A3F7" w14:textId="77777777" w:rsidR="00E9211E" w:rsidRPr="00C60E03" w:rsidRDefault="00E9211E" w:rsidP="000A039C">
            <w:pPr>
              <w:pStyle w:val="TableTextRight"/>
            </w:pPr>
            <w:r w:rsidRPr="00C60E03">
              <w:t>1.0</w:t>
            </w:r>
          </w:p>
        </w:tc>
        <w:tc>
          <w:tcPr>
            <w:tcW w:w="850" w:type="dxa"/>
            <w:noWrap/>
            <w:hideMark/>
          </w:tcPr>
          <w:p w14:paraId="63990069" w14:textId="77777777" w:rsidR="00E9211E" w:rsidRPr="00C60E03" w:rsidRDefault="00E9211E" w:rsidP="000A039C">
            <w:pPr>
              <w:pStyle w:val="TableTextRight"/>
            </w:pPr>
            <w:r w:rsidRPr="00C60E03">
              <w:t>29</w:t>
            </w:r>
          </w:p>
        </w:tc>
        <w:tc>
          <w:tcPr>
            <w:tcW w:w="1004" w:type="dxa"/>
            <w:noWrap/>
            <w:hideMark/>
          </w:tcPr>
          <w:p w14:paraId="7FB1B97F" w14:textId="77777777" w:rsidR="00E9211E" w:rsidRPr="00C60E03" w:rsidRDefault="00E9211E" w:rsidP="000A039C">
            <w:pPr>
              <w:pStyle w:val="TableTextRight"/>
            </w:pPr>
            <w:r w:rsidRPr="00C60E03">
              <w:t>32</w:t>
            </w:r>
          </w:p>
        </w:tc>
        <w:tc>
          <w:tcPr>
            <w:tcW w:w="799" w:type="dxa"/>
            <w:noWrap/>
            <w:hideMark/>
          </w:tcPr>
          <w:p w14:paraId="602638EB" w14:textId="77777777" w:rsidR="00E9211E" w:rsidRPr="00C60E03" w:rsidRDefault="00E9211E" w:rsidP="000A039C">
            <w:pPr>
              <w:pStyle w:val="TableTextRight"/>
            </w:pPr>
            <w:r w:rsidRPr="00C60E03">
              <w:t>25</w:t>
            </w:r>
          </w:p>
        </w:tc>
        <w:tc>
          <w:tcPr>
            <w:tcW w:w="891" w:type="dxa"/>
            <w:noWrap/>
            <w:hideMark/>
          </w:tcPr>
          <w:p w14:paraId="35626BE9" w14:textId="77777777" w:rsidR="00E9211E" w:rsidRPr="00C60E03" w:rsidRDefault="00E9211E" w:rsidP="000A039C">
            <w:pPr>
              <w:pStyle w:val="TableTextRight"/>
            </w:pPr>
            <w:r w:rsidRPr="00C60E03">
              <w:t>23</w:t>
            </w:r>
          </w:p>
        </w:tc>
        <w:tc>
          <w:tcPr>
            <w:tcW w:w="850" w:type="dxa"/>
            <w:noWrap/>
            <w:hideMark/>
          </w:tcPr>
          <w:p w14:paraId="1BD289A3" w14:textId="77777777" w:rsidR="00E9211E" w:rsidRPr="00C60E03" w:rsidRDefault="00E9211E" w:rsidP="000A039C">
            <w:pPr>
              <w:pStyle w:val="TableTextRight"/>
            </w:pPr>
            <w:r w:rsidRPr="00C60E03">
              <w:t>40</w:t>
            </w:r>
          </w:p>
        </w:tc>
      </w:tr>
      <w:tr w:rsidR="00E9211E" w:rsidRPr="002D2CB2" w14:paraId="30B407A4"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7988C0F4" w14:textId="77777777" w:rsidR="00E9211E" w:rsidRPr="00C60E03" w:rsidRDefault="00E9211E" w:rsidP="0093430A">
            <w:pPr>
              <w:pStyle w:val="TableText"/>
            </w:pPr>
            <w:r w:rsidRPr="00C60E03">
              <w:t>S</w:t>
            </w:r>
          </w:p>
        </w:tc>
        <w:tc>
          <w:tcPr>
            <w:tcW w:w="878" w:type="dxa"/>
            <w:noWrap/>
            <w:hideMark/>
          </w:tcPr>
          <w:p w14:paraId="0E5F3712" w14:textId="77777777" w:rsidR="00E9211E" w:rsidRPr="00C60E03" w:rsidRDefault="00E9211E" w:rsidP="000A039C">
            <w:pPr>
              <w:pStyle w:val="TableTextRight"/>
            </w:pPr>
            <w:r w:rsidRPr="00C60E03">
              <w:t>1000</w:t>
            </w:r>
          </w:p>
        </w:tc>
        <w:tc>
          <w:tcPr>
            <w:tcW w:w="850" w:type="dxa"/>
            <w:noWrap/>
            <w:hideMark/>
          </w:tcPr>
          <w:p w14:paraId="75D06CB3" w14:textId="503A48F9" w:rsidR="00E9211E" w:rsidRPr="0052387C" w:rsidRDefault="00E9211E" w:rsidP="000A039C">
            <w:pPr>
              <w:pStyle w:val="TableTextRight"/>
              <w:rPr>
                <w:b/>
                <w:color w:val="002060"/>
              </w:rPr>
            </w:pPr>
            <w:r w:rsidRPr="0052387C">
              <w:rPr>
                <w:b/>
                <w:color w:val="002060"/>
              </w:rPr>
              <w:t>10</w:t>
            </w:r>
            <w:r w:rsidR="000A039C" w:rsidRPr="0052387C">
              <w:rPr>
                <w:b/>
                <w:color w:val="002060"/>
              </w:rPr>
              <w:t>,</w:t>
            </w:r>
            <w:r w:rsidRPr="0052387C">
              <w:rPr>
                <w:b/>
                <w:color w:val="002060"/>
              </w:rPr>
              <w:t>000</w:t>
            </w:r>
          </w:p>
        </w:tc>
        <w:tc>
          <w:tcPr>
            <w:tcW w:w="851" w:type="dxa"/>
            <w:noWrap/>
            <w:hideMark/>
          </w:tcPr>
          <w:p w14:paraId="57E713F3" w14:textId="013C5AFF" w:rsidR="00E9211E" w:rsidRPr="0052387C" w:rsidRDefault="00E9211E" w:rsidP="000A039C">
            <w:pPr>
              <w:pStyle w:val="TableTextRight"/>
              <w:rPr>
                <w:b/>
                <w:color w:val="002060"/>
              </w:rPr>
            </w:pPr>
            <w:r w:rsidRPr="0052387C">
              <w:rPr>
                <w:b/>
                <w:color w:val="002060"/>
              </w:rPr>
              <w:t>20</w:t>
            </w:r>
            <w:r w:rsidR="000A039C" w:rsidRPr="0052387C">
              <w:rPr>
                <w:b/>
                <w:color w:val="002060"/>
              </w:rPr>
              <w:t>,</w:t>
            </w:r>
            <w:r w:rsidRPr="0052387C">
              <w:rPr>
                <w:b/>
                <w:color w:val="002060"/>
              </w:rPr>
              <w:t>000</w:t>
            </w:r>
          </w:p>
        </w:tc>
        <w:tc>
          <w:tcPr>
            <w:tcW w:w="850" w:type="dxa"/>
            <w:noWrap/>
            <w:hideMark/>
          </w:tcPr>
          <w:p w14:paraId="56F5341B" w14:textId="2CFB61D6" w:rsidR="00E9211E" w:rsidRPr="0052387C" w:rsidRDefault="00E9211E" w:rsidP="000A039C">
            <w:pPr>
              <w:pStyle w:val="TableTextRight"/>
              <w:rPr>
                <w:b/>
                <w:color w:val="002060"/>
              </w:rPr>
            </w:pPr>
            <w:r w:rsidRPr="0052387C">
              <w:rPr>
                <w:b/>
                <w:color w:val="002060"/>
              </w:rPr>
              <w:t>17</w:t>
            </w:r>
            <w:r w:rsidR="000A039C" w:rsidRPr="0052387C">
              <w:rPr>
                <w:b/>
                <w:color w:val="002060"/>
              </w:rPr>
              <w:t>,</w:t>
            </w:r>
            <w:r w:rsidRPr="0052387C">
              <w:rPr>
                <w:b/>
                <w:color w:val="002060"/>
              </w:rPr>
              <w:t>000</w:t>
            </w:r>
          </w:p>
        </w:tc>
        <w:tc>
          <w:tcPr>
            <w:tcW w:w="851" w:type="dxa"/>
            <w:noWrap/>
            <w:hideMark/>
          </w:tcPr>
          <w:p w14:paraId="17DCE00E" w14:textId="77777777" w:rsidR="00E9211E" w:rsidRPr="00C60E03" w:rsidRDefault="00E9211E" w:rsidP="000A039C">
            <w:pPr>
              <w:pStyle w:val="TableTextRight"/>
            </w:pPr>
            <w:r w:rsidRPr="00C60E03">
              <w:t>20</w:t>
            </w:r>
          </w:p>
        </w:tc>
        <w:tc>
          <w:tcPr>
            <w:tcW w:w="850" w:type="dxa"/>
            <w:noWrap/>
            <w:hideMark/>
          </w:tcPr>
          <w:p w14:paraId="0F8C3050" w14:textId="77777777" w:rsidR="00E9211E" w:rsidRPr="00C60E03" w:rsidRDefault="00E9211E" w:rsidP="000A039C">
            <w:pPr>
              <w:pStyle w:val="TableTextRight"/>
            </w:pPr>
            <w:r w:rsidRPr="00C60E03">
              <w:t>9800</w:t>
            </w:r>
          </w:p>
        </w:tc>
        <w:tc>
          <w:tcPr>
            <w:tcW w:w="1004" w:type="dxa"/>
            <w:noWrap/>
            <w:hideMark/>
          </w:tcPr>
          <w:p w14:paraId="10261B85" w14:textId="586FB11B" w:rsidR="00E9211E" w:rsidRPr="0052387C" w:rsidRDefault="00E9211E" w:rsidP="000A039C">
            <w:pPr>
              <w:pStyle w:val="TableTextRight"/>
              <w:rPr>
                <w:b/>
              </w:rPr>
            </w:pPr>
            <w:r w:rsidRPr="0052387C">
              <w:rPr>
                <w:b/>
                <w:color w:val="002060"/>
              </w:rPr>
              <w:t>28</w:t>
            </w:r>
            <w:r w:rsidR="000A039C" w:rsidRPr="0052387C">
              <w:rPr>
                <w:b/>
                <w:color w:val="002060"/>
              </w:rPr>
              <w:t>,</w:t>
            </w:r>
            <w:r w:rsidRPr="0052387C">
              <w:rPr>
                <w:b/>
                <w:color w:val="002060"/>
              </w:rPr>
              <w:t>000</w:t>
            </w:r>
          </w:p>
        </w:tc>
        <w:tc>
          <w:tcPr>
            <w:tcW w:w="799" w:type="dxa"/>
            <w:noWrap/>
            <w:hideMark/>
          </w:tcPr>
          <w:p w14:paraId="20FA8879" w14:textId="77777777" w:rsidR="00E9211E" w:rsidRPr="00C60E03" w:rsidRDefault="00E9211E" w:rsidP="000A039C">
            <w:pPr>
              <w:pStyle w:val="TableTextRight"/>
            </w:pPr>
            <w:r w:rsidRPr="00C60E03">
              <w:t>460</w:t>
            </w:r>
          </w:p>
        </w:tc>
        <w:tc>
          <w:tcPr>
            <w:tcW w:w="891" w:type="dxa"/>
            <w:noWrap/>
            <w:hideMark/>
          </w:tcPr>
          <w:p w14:paraId="4652448D" w14:textId="77777777" w:rsidR="00E9211E" w:rsidRPr="00C60E03" w:rsidRDefault="00E9211E" w:rsidP="000A039C">
            <w:pPr>
              <w:pStyle w:val="TableTextRight"/>
            </w:pPr>
            <w:r w:rsidRPr="00C60E03">
              <w:t>1700</w:t>
            </w:r>
          </w:p>
        </w:tc>
        <w:tc>
          <w:tcPr>
            <w:tcW w:w="850" w:type="dxa"/>
            <w:noWrap/>
            <w:hideMark/>
          </w:tcPr>
          <w:p w14:paraId="5D1CB0B5" w14:textId="4030F4B1" w:rsidR="00E9211E" w:rsidRPr="0052387C" w:rsidRDefault="00E9211E" w:rsidP="000A039C">
            <w:pPr>
              <w:pStyle w:val="TableTextRight"/>
              <w:rPr>
                <w:b/>
                <w:color w:val="FF0000"/>
              </w:rPr>
            </w:pPr>
            <w:r w:rsidRPr="0052387C">
              <w:rPr>
                <w:b/>
                <w:color w:val="002060"/>
              </w:rPr>
              <w:t>11</w:t>
            </w:r>
            <w:r w:rsidR="000A039C" w:rsidRPr="0052387C">
              <w:rPr>
                <w:b/>
                <w:color w:val="002060"/>
              </w:rPr>
              <w:t>,</w:t>
            </w:r>
            <w:r w:rsidRPr="0052387C">
              <w:rPr>
                <w:b/>
                <w:color w:val="002060"/>
              </w:rPr>
              <w:t>000</w:t>
            </w:r>
          </w:p>
        </w:tc>
      </w:tr>
      <w:tr w:rsidR="00E9211E" w:rsidRPr="002D2CB2" w14:paraId="4649FEE6"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0595EA09" w14:textId="77777777" w:rsidR="00E9211E" w:rsidRPr="00C60E03" w:rsidRDefault="00E9211E" w:rsidP="0093430A">
            <w:pPr>
              <w:pStyle w:val="TableText"/>
            </w:pPr>
            <w:r w:rsidRPr="00C60E03">
              <w:t>Sb</w:t>
            </w:r>
          </w:p>
        </w:tc>
        <w:tc>
          <w:tcPr>
            <w:tcW w:w="878" w:type="dxa"/>
            <w:noWrap/>
            <w:hideMark/>
          </w:tcPr>
          <w:p w14:paraId="63400B5F" w14:textId="77777777" w:rsidR="00E9211E" w:rsidRPr="00C60E03" w:rsidRDefault="00E9211E" w:rsidP="000A039C">
            <w:pPr>
              <w:pStyle w:val="TableTextRight"/>
            </w:pPr>
            <w:r w:rsidRPr="00C60E03">
              <w:t>0.26</w:t>
            </w:r>
          </w:p>
        </w:tc>
        <w:tc>
          <w:tcPr>
            <w:tcW w:w="850" w:type="dxa"/>
            <w:noWrap/>
            <w:hideMark/>
          </w:tcPr>
          <w:p w14:paraId="2B012CE1" w14:textId="77777777" w:rsidR="00E9211E" w:rsidRPr="00C60E03" w:rsidRDefault="00E9211E" w:rsidP="000A039C">
            <w:pPr>
              <w:pStyle w:val="TableTextRight"/>
            </w:pPr>
            <w:r w:rsidRPr="00C60E03">
              <w:t>0.75</w:t>
            </w:r>
          </w:p>
        </w:tc>
        <w:tc>
          <w:tcPr>
            <w:tcW w:w="851" w:type="dxa"/>
            <w:noWrap/>
            <w:hideMark/>
          </w:tcPr>
          <w:p w14:paraId="672386C2" w14:textId="77777777" w:rsidR="00E9211E" w:rsidRPr="00C60E03" w:rsidRDefault="00E9211E" w:rsidP="000A039C">
            <w:pPr>
              <w:pStyle w:val="TableTextRight"/>
            </w:pPr>
            <w:r w:rsidRPr="00C60E03">
              <w:t>1.3</w:t>
            </w:r>
          </w:p>
        </w:tc>
        <w:tc>
          <w:tcPr>
            <w:tcW w:w="850" w:type="dxa"/>
            <w:noWrap/>
            <w:hideMark/>
          </w:tcPr>
          <w:p w14:paraId="58F5A434" w14:textId="77777777" w:rsidR="00E9211E" w:rsidRPr="00C60E03" w:rsidRDefault="00E9211E" w:rsidP="000A039C">
            <w:pPr>
              <w:pStyle w:val="TableTextRight"/>
            </w:pPr>
            <w:r w:rsidRPr="00C60E03">
              <w:t>1.3</w:t>
            </w:r>
          </w:p>
        </w:tc>
        <w:tc>
          <w:tcPr>
            <w:tcW w:w="851" w:type="dxa"/>
            <w:noWrap/>
            <w:hideMark/>
          </w:tcPr>
          <w:p w14:paraId="62A95606" w14:textId="77777777" w:rsidR="00E9211E" w:rsidRPr="00C60E03" w:rsidRDefault="00E9211E" w:rsidP="000A039C">
            <w:pPr>
              <w:pStyle w:val="TableTextRight"/>
            </w:pPr>
            <w:r w:rsidRPr="00C60E03">
              <w:t>0.04</w:t>
            </w:r>
          </w:p>
        </w:tc>
        <w:tc>
          <w:tcPr>
            <w:tcW w:w="850" w:type="dxa"/>
            <w:noWrap/>
            <w:hideMark/>
          </w:tcPr>
          <w:p w14:paraId="15561D0B" w14:textId="77777777" w:rsidR="00E9211E" w:rsidRPr="00C60E03" w:rsidRDefault="00E9211E" w:rsidP="000A039C">
            <w:pPr>
              <w:pStyle w:val="TableTextRight"/>
            </w:pPr>
            <w:r w:rsidRPr="00C60E03">
              <w:t>1.3</w:t>
            </w:r>
          </w:p>
        </w:tc>
        <w:tc>
          <w:tcPr>
            <w:tcW w:w="1004" w:type="dxa"/>
            <w:noWrap/>
            <w:hideMark/>
          </w:tcPr>
          <w:p w14:paraId="23A4E1F3" w14:textId="77777777" w:rsidR="00E9211E" w:rsidRPr="00C60E03" w:rsidRDefault="00E9211E" w:rsidP="000A039C">
            <w:pPr>
              <w:pStyle w:val="TableTextRight"/>
            </w:pPr>
            <w:r w:rsidRPr="00C60E03">
              <w:t>1.3</w:t>
            </w:r>
          </w:p>
        </w:tc>
        <w:tc>
          <w:tcPr>
            <w:tcW w:w="799" w:type="dxa"/>
            <w:noWrap/>
            <w:hideMark/>
          </w:tcPr>
          <w:p w14:paraId="077CEE8A" w14:textId="77777777" w:rsidR="00E9211E" w:rsidRPr="00C60E03" w:rsidRDefault="00E9211E" w:rsidP="000A039C">
            <w:pPr>
              <w:pStyle w:val="TableTextRight"/>
            </w:pPr>
            <w:r w:rsidRPr="00C60E03">
              <w:t>0.72</w:t>
            </w:r>
          </w:p>
        </w:tc>
        <w:tc>
          <w:tcPr>
            <w:tcW w:w="891" w:type="dxa"/>
            <w:noWrap/>
            <w:hideMark/>
          </w:tcPr>
          <w:p w14:paraId="5ED7CDA4" w14:textId="77777777" w:rsidR="00E9211E" w:rsidRPr="00C60E03" w:rsidRDefault="00E9211E" w:rsidP="000A039C">
            <w:pPr>
              <w:pStyle w:val="TableTextRight"/>
            </w:pPr>
            <w:r w:rsidRPr="00C60E03">
              <w:t>0.70</w:t>
            </w:r>
          </w:p>
        </w:tc>
        <w:tc>
          <w:tcPr>
            <w:tcW w:w="850" w:type="dxa"/>
            <w:noWrap/>
            <w:hideMark/>
          </w:tcPr>
          <w:p w14:paraId="17F8FE8C" w14:textId="77777777" w:rsidR="00E9211E" w:rsidRPr="00C60E03" w:rsidRDefault="00E9211E" w:rsidP="000A039C">
            <w:pPr>
              <w:pStyle w:val="TableTextRight"/>
              <w:rPr>
                <w:color w:val="FF0000"/>
              </w:rPr>
            </w:pPr>
            <w:r w:rsidRPr="00C60E03">
              <w:rPr>
                <w:color w:val="000000" w:themeColor="text1"/>
              </w:rPr>
              <w:t>2.1</w:t>
            </w:r>
          </w:p>
        </w:tc>
      </w:tr>
      <w:tr w:rsidR="00E9211E" w:rsidRPr="002D2CB2" w14:paraId="6774B0AB"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1FC4A6AE" w14:textId="77777777" w:rsidR="00E9211E" w:rsidRPr="00C60E03" w:rsidRDefault="00E9211E" w:rsidP="0093430A">
            <w:pPr>
              <w:pStyle w:val="TableText"/>
            </w:pPr>
            <w:r w:rsidRPr="00C60E03">
              <w:t>Se</w:t>
            </w:r>
          </w:p>
        </w:tc>
        <w:tc>
          <w:tcPr>
            <w:tcW w:w="878" w:type="dxa"/>
            <w:noWrap/>
            <w:hideMark/>
          </w:tcPr>
          <w:p w14:paraId="563B34FB" w14:textId="77777777" w:rsidR="00E9211E" w:rsidRPr="00C60E03" w:rsidRDefault="00E9211E" w:rsidP="000A039C">
            <w:pPr>
              <w:pStyle w:val="TableTextRight"/>
            </w:pPr>
            <w:r w:rsidRPr="00C60E03">
              <w:t>0.039</w:t>
            </w:r>
          </w:p>
        </w:tc>
        <w:tc>
          <w:tcPr>
            <w:tcW w:w="850" w:type="dxa"/>
            <w:noWrap/>
            <w:hideMark/>
          </w:tcPr>
          <w:p w14:paraId="386C5DDF" w14:textId="77777777" w:rsidR="00E9211E" w:rsidRPr="00C60E03" w:rsidRDefault="00E9211E" w:rsidP="000A039C">
            <w:pPr>
              <w:pStyle w:val="TableTextRight"/>
            </w:pPr>
            <w:r w:rsidRPr="00C60E03">
              <w:t>0.06</w:t>
            </w:r>
          </w:p>
        </w:tc>
        <w:tc>
          <w:tcPr>
            <w:tcW w:w="851" w:type="dxa"/>
            <w:noWrap/>
            <w:hideMark/>
          </w:tcPr>
          <w:p w14:paraId="305A01F0" w14:textId="77777777" w:rsidR="00E9211E" w:rsidRPr="00C60E03" w:rsidRDefault="00E9211E" w:rsidP="000A039C">
            <w:pPr>
              <w:pStyle w:val="TableTextRight"/>
            </w:pPr>
            <w:r w:rsidRPr="00C60E03">
              <w:t>0.25</w:t>
            </w:r>
          </w:p>
        </w:tc>
        <w:tc>
          <w:tcPr>
            <w:tcW w:w="850" w:type="dxa"/>
            <w:noWrap/>
            <w:hideMark/>
          </w:tcPr>
          <w:p w14:paraId="08092A6F" w14:textId="77777777" w:rsidR="00E9211E" w:rsidRPr="00C60E03" w:rsidRDefault="00E9211E" w:rsidP="000A039C">
            <w:pPr>
              <w:pStyle w:val="TableTextRight"/>
            </w:pPr>
            <w:r w:rsidRPr="00C60E03">
              <w:t>0.27</w:t>
            </w:r>
          </w:p>
        </w:tc>
        <w:tc>
          <w:tcPr>
            <w:tcW w:w="851" w:type="dxa"/>
            <w:noWrap/>
            <w:hideMark/>
          </w:tcPr>
          <w:p w14:paraId="62AD9A6C" w14:textId="77777777" w:rsidR="00E9211E" w:rsidRPr="00C60E03" w:rsidRDefault="00E9211E" w:rsidP="000A039C">
            <w:pPr>
              <w:pStyle w:val="TableTextRight"/>
            </w:pPr>
            <w:r w:rsidRPr="00C60E03">
              <w:t>0.010</w:t>
            </w:r>
          </w:p>
        </w:tc>
        <w:tc>
          <w:tcPr>
            <w:tcW w:w="850" w:type="dxa"/>
            <w:noWrap/>
            <w:hideMark/>
          </w:tcPr>
          <w:p w14:paraId="390A009E" w14:textId="77777777" w:rsidR="00E9211E" w:rsidRPr="00C60E03" w:rsidRDefault="00E9211E" w:rsidP="000A039C">
            <w:pPr>
              <w:pStyle w:val="TableTextRight"/>
            </w:pPr>
            <w:r w:rsidRPr="00C60E03">
              <w:t>0.63</w:t>
            </w:r>
          </w:p>
        </w:tc>
        <w:tc>
          <w:tcPr>
            <w:tcW w:w="1004" w:type="dxa"/>
            <w:noWrap/>
            <w:hideMark/>
          </w:tcPr>
          <w:p w14:paraId="4FC69001" w14:textId="77777777" w:rsidR="00E9211E" w:rsidRPr="00C60E03" w:rsidRDefault="00E9211E" w:rsidP="000A039C">
            <w:pPr>
              <w:pStyle w:val="TableTextRight"/>
            </w:pPr>
            <w:r w:rsidRPr="00C60E03">
              <w:t>0.58</w:t>
            </w:r>
          </w:p>
        </w:tc>
        <w:tc>
          <w:tcPr>
            <w:tcW w:w="799" w:type="dxa"/>
            <w:noWrap/>
            <w:hideMark/>
          </w:tcPr>
          <w:p w14:paraId="0F8F51B4" w14:textId="77777777" w:rsidR="00E9211E" w:rsidRPr="00C60E03" w:rsidRDefault="00E9211E" w:rsidP="000A039C">
            <w:pPr>
              <w:pStyle w:val="TableTextRight"/>
            </w:pPr>
            <w:r w:rsidRPr="00C60E03">
              <w:t>0.053</w:t>
            </w:r>
          </w:p>
        </w:tc>
        <w:tc>
          <w:tcPr>
            <w:tcW w:w="891" w:type="dxa"/>
            <w:noWrap/>
            <w:hideMark/>
          </w:tcPr>
          <w:p w14:paraId="083E29FB" w14:textId="77777777" w:rsidR="00E9211E" w:rsidRPr="00C60E03" w:rsidRDefault="00E9211E" w:rsidP="000A039C">
            <w:pPr>
              <w:pStyle w:val="TableTextRight"/>
            </w:pPr>
            <w:r w:rsidRPr="00C60E03">
              <w:t>0.087</w:t>
            </w:r>
          </w:p>
        </w:tc>
        <w:tc>
          <w:tcPr>
            <w:tcW w:w="850" w:type="dxa"/>
            <w:noWrap/>
            <w:hideMark/>
          </w:tcPr>
          <w:p w14:paraId="53DD2F84" w14:textId="77777777" w:rsidR="00E9211E" w:rsidRPr="00C60E03" w:rsidRDefault="00E9211E" w:rsidP="000A039C">
            <w:pPr>
              <w:pStyle w:val="TableTextRight"/>
            </w:pPr>
            <w:r w:rsidRPr="00C60E03">
              <w:t>0.92</w:t>
            </w:r>
          </w:p>
        </w:tc>
      </w:tr>
      <w:tr w:rsidR="00E9211E" w:rsidRPr="002D2CB2" w14:paraId="4AED3349"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02AA8889" w14:textId="77777777" w:rsidR="00E9211E" w:rsidRPr="00C60E03" w:rsidRDefault="00E9211E" w:rsidP="0093430A">
            <w:pPr>
              <w:pStyle w:val="TableText"/>
            </w:pPr>
            <w:r w:rsidRPr="00C60E03">
              <w:t>U</w:t>
            </w:r>
          </w:p>
        </w:tc>
        <w:tc>
          <w:tcPr>
            <w:tcW w:w="878" w:type="dxa"/>
            <w:noWrap/>
            <w:hideMark/>
          </w:tcPr>
          <w:p w14:paraId="63449F46" w14:textId="77777777" w:rsidR="00E9211E" w:rsidRPr="00C60E03" w:rsidRDefault="00E9211E" w:rsidP="000A039C">
            <w:pPr>
              <w:pStyle w:val="TableTextRight"/>
            </w:pPr>
            <w:r w:rsidRPr="00C60E03">
              <w:t>0.29</w:t>
            </w:r>
          </w:p>
        </w:tc>
        <w:tc>
          <w:tcPr>
            <w:tcW w:w="850" w:type="dxa"/>
            <w:noWrap/>
            <w:hideMark/>
          </w:tcPr>
          <w:p w14:paraId="5A9F206A" w14:textId="77777777" w:rsidR="00E9211E" w:rsidRPr="00C60E03" w:rsidRDefault="00E9211E" w:rsidP="000A039C">
            <w:pPr>
              <w:pStyle w:val="TableTextRight"/>
            </w:pPr>
            <w:r w:rsidRPr="00C60E03">
              <w:t>0.55</w:t>
            </w:r>
          </w:p>
        </w:tc>
        <w:tc>
          <w:tcPr>
            <w:tcW w:w="851" w:type="dxa"/>
            <w:noWrap/>
            <w:hideMark/>
          </w:tcPr>
          <w:p w14:paraId="25AB6723" w14:textId="77777777" w:rsidR="00E9211E" w:rsidRPr="00C60E03" w:rsidRDefault="00E9211E" w:rsidP="000A039C">
            <w:pPr>
              <w:pStyle w:val="TableTextRight"/>
            </w:pPr>
            <w:r w:rsidRPr="00C60E03">
              <w:t>0.56</w:t>
            </w:r>
          </w:p>
        </w:tc>
        <w:tc>
          <w:tcPr>
            <w:tcW w:w="850" w:type="dxa"/>
            <w:noWrap/>
            <w:hideMark/>
          </w:tcPr>
          <w:p w14:paraId="3BA08162" w14:textId="77777777" w:rsidR="00E9211E" w:rsidRPr="00C60E03" w:rsidRDefault="00E9211E" w:rsidP="000A039C">
            <w:pPr>
              <w:pStyle w:val="TableTextRight"/>
            </w:pPr>
            <w:r w:rsidRPr="00C60E03">
              <w:t>1.8</w:t>
            </w:r>
          </w:p>
        </w:tc>
        <w:tc>
          <w:tcPr>
            <w:tcW w:w="851" w:type="dxa"/>
            <w:noWrap/>
            <w:hideMark/>
          </w:tcPr>
          <w:p w14:paraId="17905403" w14:textId="77777777" w:rsidR="00E9211E" w:rsidRPr="00C60E03" w:rsidRDefault="00E9211E" w:rsidP="000A039C">
            <w:pPr>
              <w:pStyle w:val="TableTextRight"/>
            </w:pPr>
            <w:r w:rsidRPr="00C60E03">
              <w:t>0.99</w:t>
            </w:r>
          </w:p>
        </w:tc>
        <w:tc>
          <w:tcPr>
            <w:tcW w:w="850" w:type="dxa"/>
            <w:noWrap/>
            <w:hideMark/>
          </w:tcPr>
          <w:p w14:paraId="16F3AE8A" w14:textId="77777777" w:rsidR="00E9211E" w:rsidRPr="00C60E03" w:rsidRDefault="00E9211E" w:rsidP="000A039C">
            <w:pPr>
              <w:pStyle w:val="TableTextRight"/>
            </w:pPr>
            <w:r w:rsidRPr="00C60E03">
              <w:t>0.74</w:t>
            </w:r>
          </w:p>
        </w:tc>
        <w:tc>
          <w:tcPr>
            <w:tcW w:w="1004" w:type="dxa"/>
            <w:noWrap/>
            <w:hideMark/>
          </w:tcPr>
          <w:p w14:paraId="1D7BA77F" w14:textId="77777777" w:rsidR="00E9211E" w:rsidRPr="00C60E03" w:rsidRDefault="00E9211E" w:rsidP="000A039C">
            <w:pPr>
              <w:pStyle w:val="TableTextRight"/>
            </w:pPr>
            <w:r w:rsidRPr="00C60E03">
              <w:t>2.0</w:t>
            </w:r>
          </w:p>
        </w:tc>
        <w:tc>
          <w:tcPr>
            <w:tcW w:w="799" w:type="dxa"/>
            <w:noWrap/>
            <w:hideMark/>
          </w:tcPr>
          <w:p w14:paraId="2BD571EE" w14:textId="77777777" w:rsidR="00E9211E" w:rsidRPr="00C60E03" w:rsidRDefault="00E9211E" w:rsidP="000A039C">
            <w:pPr>
              <w:pStyle w:val="TableTextRight"/>
            </w:pPr>
            <w:r w:rsidRPr="00C60E03">
              <w:t>0.70</w:t>
            </w:r>
          </w:p>
        </w:tc>
        <w:tc>
          <w:tcPr>
            <w:tcW w:w="891" w:type="dxa"/>
            <w:noWrap/>
            <w:hideMark/>
          </w:tcPr>
          <w:p w14:paraId="3680732E" w14:textId="77777777" w:rsidR="00E9211E" w:rsidRPr="00C60E03" w:rsidRDefault="00E9211E" w:rsidP="000A039C">
            <w:pPr>
              <w:pStyle w:val="TableTextRight"/>
            </w:pPr>
            <w:r w:rsidRPr="00C60E03">
              <w:t>0.43</w:t>
            </w:r>
          </w:p>
        </w:tc>
        <w:tc>
          <w:tcPr>
            <w:tcW w:w="850" w:type="dxa"/>
            <w:noWrap/>
            <w:hideMark/>
          </w:tcPr>
          <w:p w14:paraId="78CF7CA1" w14:textId="77777777" w:rsidR="00E9211E" w:rsidRPr="00C60E03" w:rsidRDefault="00E9211E" w:rsidP="000A039C">
            <w:pPr>
              <w:pStyle w:val="TableTextRight"/>
            </w:pPr>
            <w:r w:rsidRPr="00C60E03">
              <w:t>4.6</w:t>
            </w:r>
          </w:p>
        </w:tc>
      </w:tr>
      <w:tr w:rsidR="00E9211E" w:rsidRPr="002D2CB2" w14:paraId="11746562" w14:textId="77777777" w:rsidTr="00E9211E">
        <w:trPr>
          <w:cnfStyle w:val="000000010000" w:firstRow="0" w:lastRow="0" w:firstColumn="0" w:lastColumn="0" w:oddVBand="0" w:evenVBand="0" w:oddHBand="0" w:evenHBand="1" w:firstRowFirstColumn="0" w:firstRowLastColumn="0" w:lastRowFirstColumn="0" w:lastRowLastColumn="0"/>
          <w:trHeight w:val="300"/>
        </w:trPr>
        <w:tc>
          <w:tcPr>
            <w:tcW w:w="1107" w:type="dxa"/>
            <w:noWrap/>
            <w:hideMark/>
          </w:tcPr>
          <w:p w14:paraId="08D548AC" w14:textId="77777777" w:rsidR="00E9211E" w:rsidRPr="00C60E03" w:rsidRDefault="00E9211E" w:rsidP="0093430A">
            <w:pPr>
              <w:pStyle w:val="TableText"/>
            </w:pPr>
            <w:r w:rsidRPr="00C60E03">
              <w:t>V</w:t>
            </w:r>
          </w:p>
        </w:tc>
        <w:tc>
          <w:tcPr>
            <w:tcW w:w="878" w:type="dxa"/>
            <w:noWrap/>
            <w:hideMark/>
          </w:tcPr>
          <w:p w14:paraId="79519718" w14:textId="77777777" w:rsidR="00E9211E" w:rsidRPr="00C60E03" w:rsidRDefault="00E9211E" w:rsidP="000A039C">
            <w:pPr>
              <w:pStyle w:val="TableTextRight"/>
            </w:pPr>
            <w:r w:rsidRPr="00C60E03">
              <w:t>2.8</w:t>
            </w:r>
          </w:p>
        </w:tc>
        <w:tc>
          <w:tcPr>
            <w:tcW w:w="850" w:type="dxa"/>
            <w:noWrap/>
            <w:hideMark/>
          </w:tcPr>
          <w:p w14:paraId="4A1E5ECA" w14:textId="77777777" w:rsidR="00E9211E" w:rsidRPr="00C60E03" w:rsidRDefault="00E9211E" w:rsidP="000A039C">
            <w:pPr>
              <w:pStyle w:val="TableTextRight"/>
            </w:pPr>
            <w:r w:rsidRPr="00C60E03">
              <w:t>3.3</w:t>
            </w:r>
          </w:p>
        </w:tc>
        <w:tc>
          <w:tcPr>
            <w:tcW w:w="851" w:type="dxa"/>
            <w:noWrap/>
            <w:hideMark/>
          </w:tcPr>
          <w:p w14:paraId="0A275AF4" w14:textId="77777777" w:rsidR="00E9211E" w:rsidRPr="00C60E03" w:rsidRDefault="00E9211E" w:rsidP="000A039C">
            <w:pPr>
              <w:pStyle w:val="TableTextRight"/>
            </w:pPr>
            <w:r w:rsidRPr="00C60E03">
              <w:t>6.2</w:t>
            </w:r>
          </w:p>
        </w:tc>
        <w:tc>
          <w:tcPr>
            <w:tcW w:w="850" w:type="dxa"/>
            <w:noWrap/>
            <w:hideMark/>
          </w:tcPr>
          <w:p w14:paraId="22D907E0" w14:textId="77777777" w:rsidR="00E9211E" w:rsidRPr="00C60E03" w:rsidRDefault="00E9211E" w:rsidP="000A039C">
            <w:pPr>
              <w:pStyle w:val="TableTextRight"/>
            </w:pPr>
            <w:r w:rsidRPr="00C60E03">
              <w:t>14</w:t>
            </w:r>
          </w:p>
        </w:tc>
        <w:tc>
          <w:tcPr>
            <w:tcW w:w="851" w:type="dxa"/>
            <w:noWrap/>
            <w:hideMark/>
          </w:tcPr>
          <w:p w14:paraId="7B0FEFEB" w14:textId="77777777" w:rsidR="00E9211E" w:rsidRPr="00C60E03" w:rsidRDefault="00E9211E" w:rsidP="000A039C">
            <w:pPr>
              <w:pStyle w:val="TableTextRight"/>
            </w:pPr>
            <w:r w:rsidRPr="00C60E03">
              <w:t>0.4</w:t>
            </w:r>
          </w:p>
        </w:tc>
        <w:tc>
          <w:tcPr>
            <w:tcW w:w="850" w:type="dxa"/>
            <w:noWrap/>
            <w:hideMark/>
          </w:tcPr>
          <w:p w14:paraId="2D73F884" w14:textId="77777777" w:rsidR="00E9211E" w:rsidRPr="00C60E03" w:rsidRDefault="00E9211E" w:rsidP="000A039C">
            <w:pPr>
              <w:pStyle w:val="TableTextRight"/>
            </w:pPr>
            <w:r w:rsidRPr="00C60E03">
              <w:t>8.8</w:t>
            </w:r>
          </w:p>
        </w:tc>
        <w:tc>
          <w:tcPr>
            <w:tcW w:w="1004" w:type="dxa"/>
            <w:noWrap/>
            <w:hideMark/>
          </w:tcPr>
          <w:p w14:paraId="5511BA64" w14:textId="77777777" w:rsidR="00E9211E" w:rsidRPr="00C60E03" w:rsidRDefault="00E9211E" w:rsidP="000A039C">
            <w:pPr>
              <w:pStyle w:val="TableTextRight"/>
            </w:pPr>
            <w:r w:rsidRPr="00C60E03">
              <w:t>21</w:t>
            </w:r>
          </w:p>
        </w:tc>
        <w:tc>
          <w:tcPr>
            <w:tcW w:w="799" w:type="dxa"/>
            <w:noWrap/>
            <w:hideMark/>
          </w:tcPr>
          <w:p w14:paraId="24287163" w14:textId="77777777" w:rsidR="00E9211E" w:rsidRPr="00C60E03" w:rsidRDefault="00E9211E" w:rsidP="000A039C">
            <w:pPr>
              <w:pStyle w:val="TableTextRight"/>
            </w:pPr>
            <w:r w:rsidRPr="00C60E03">
              <w:t>18</w:t>
            </w:r>
          </w:p>
        </w:tc>
        <w:tc>
          <w:tcPr>
            <w:tcW w:w="891" w:type="dxa"/>
            <w:noWrap/>
            <w:hideMark/>
          </w:tcPr>
          <w:p w14:paraId="3E929B63" w14:textId="77777777" w:rsidR="00E9211E" w:rsidRPr="00C60E03" w:rsidRDefault="00E9211E" w:rsidP="000A039C">
            <w:pPr>
              <w:pStyle w:val="TableTextRight"/>
            </w:pPr>
            <w:r w:rsidRPr="00C60E03">
              <w:t>10</w:t>
            </w:r>
          </w:p>
        </w:tc>
        <w:tc>
          <w:tcPr>
            <w:tcW w:w="850" w:type="dxa"/>
            <w:noWrap/>
            <w:hideMark/>
          </w:tcPr>
          <w:p w14:paraId="195FF631" w14:textId="77777777" w:rsidR="00E9211E" w:rsidRPr="00C60E03" w:rsidRDefault="00E9211E" w:rsidP="000A039C">
            <w:pPr>
              <w:pStyle w:val="TableTextRight"/>
            </w:pPr>
            <w:r w:rsidRPr="00C60E03">
              <w:t>30</w:t>
            </w:r>
          </w:p>
        </w:tc>
      </w:tr>
      <w:tr w:rsidR="00E9211E" w:rsidRPr="002D2CB2" w14:paraId="5D8E9CF7" w14:textId="77777777" w:rsidTr="00E9211E">
        <w:trPr>
          <w:cnfStyle w:val="000000100000" w:firstRow="0" w:lastRow="0" w:firstColumn="0" w:lastColumn="0" w:oddVBand="0" w:evenVBand="0" w:oddHBand="1" w:evenHBand="0" w:firstRowFirstColumn="0" w:firstRowLastColumn="0" w:lastRowFirstColumn="0" w:lastRowLastColumn="0"/>
          <w:trHeight w:val="300"/>
        </w:trPr>
        <w:tc>
          <w:tcPr>
            <w:tcW w:w="1107" w:type="dxa"/>
            <w:noWrap/>
            <w:hideMark/>
          </w:tcPr>
          <w:p w14:paraId="39622131" w14:textId="77777777" w:rsidR="00E9211E" w:rsidRPr="00C60E03" w:rsidRDefault="00E9211E" w:rsidP="0093430A">
            <w:pPr>
              <w:pStyle w:val="TableText"/>
            </w:pPr>
            <w:r w:rsidRPr="00C60E03">
              <w:t>Zn</w:t>
            </w:r>
          </w:p>
        </w:tc>
        <w:tc>
          <w:tcPr>
            <w:tcW w:w="878" w:type="dxa"/>
            <w:noWrap/>
            <w:hideMark/>
          </w:tcPr>
          <w:p w14:paraId="04A01E4F" w14:textId="77777777" w:rsidR="00E9211E" w:rsidRPr="00C60E03" w:rsidRDefault="00E9211E" w:rsidP="000A039C">
            <w:pPr>
              <w:pStyle w:val="TableTextRight"/>
            </w:pPr>
            <w:r w:rsidRPr="00C60E03">
              <w:t>6.7</w:t>
            </w:r>
          </w:p>
        </w:tc>
        <w:tc>
          <w:tcPr>
            <w:tcW w:w="850" w:type="dxa"/>
            <w:noWrap/>
            <w:hideMark/>
          </w:tcPr>
          <w:p w14:paraId="0DB77772" w14:textId="77777777" w:rsidR="00E9211E" w:rsidRPr="00C60E03" w:rsidRDefault="00E9211E" w:rsidP="000A039C">
            <w:pPr>
              <w:pStyle w:val="TableTextRight"/>
            </w:pPr>
            <w:r w:rsidRPr="00C60E03">
              <w:t>17</w:t>
            </w:r>
          </w:p>
        </w:tc>
        <w:tc>
          <w:tcPr>
            <w:tcW w:w="851" w:type="dxa"/>
            <w:noWrap/>
            <w:hideMark/>
          </w:tcPr>
          <w:p w14:paraId="526E1379" w14:textId="77777777" w:rsidR="00E9211E" w:rsidRPr="00C60E03" w:rsidRDefault="00E9211E" w:rsidP="000A039C">
            <w:pPr>
              <w:pStyle w:val="TableTextRight"/>
            </w:pPr>
            <w:r w:rsidRPr="00C60E03">
              <w:t>22</w:t>
            </w:r>
          </w:p>
        </w:tc>
        <w:tc>
          <w:tcPr>
            <w:tcW w:w="850" w:type="dxa"/>
            <w:noWrap/>
            <w:hideMark/>
          </w:tcPr>
          <w:p w14:paraId="63EDF899" w14:textId="77777777" w:rsidR="00E9211E" w:rsidRPr="00C60E03" w:rsidRDefault="00E9211E" w:rsidP="000A039C">
            <w:pPr>
              <w:pStyle w:val="TableTextRight"/>
            </w:pPr>
            <w:r w:rsidRPr="00C60E03">
              <w:t>29</w:t>
            </w:r>
          </w:p>
        </w:tc>
        <w:tc>
          <w:tcPr>
            <w:tcW w:w="851" w:type="dxa"/>
            <w:noWrap/>
            <w:hideMark/>
          </w:tcPr>
          <w:p w14:paraId="3B66F826" w14:textId="77777777" w:rsidR="00E9211E" w:rsidRPr="00C60E03" w:rsidRDefault="00E9211E" w:rsidP="000A039C">
            <w:pPr>
              <w:pStyle w:val="TableTextRight"/>
            </w:pPr>
            <w:r w:rsidRPr="00C60E03">
              <w:t>12</w:t>
            </w:r>
          </w:p>
        </w:tc>
        <w:tc>
          <w:tcPr>
            <w:tcW w:w="850" w:type="dxa"/>
            <w:noWrap/>
            <w:hideMark/>
          </w:tcPr>
          <w:p w14:paraId="784A993A" w14:textId="77777777" w:rsidR="00E9211E" w:rsidRPr="00C60E03" w:rsidRDefault="00E9211E" w:rsidP="000A039C">
            <w:pPr>
              <w:pStyle w:val="TableTextRight"/>
            </w:pPr>
            <w:r w:rsidRPr="00C60E03">
              <w:t>58</w:t>
            </w:r>
          </w:p>
        </w:tc>
        <w:tc>
          <w:tcPr>
            <w:tcW w:w="1004" w:type="dxa"/>
            <w:noWrap/>
            <w:hideMark/>
          </w:tcPr>
          <w:p w14:paraId="60E53496" w14:textId="77777777" w:rsidR="00E9211E" w:rsidRPr="00C60E03" w:rsidRDefault="00E9211E" w:rsidP="000A039C">
            <w:pPr>
              <w:pStyle w:val="TableTextRight"/>
            </w:pPr>
            <w:r w:rsidRPr="00C60E03">
              <w:t>140</w:t>
            </w:r>
          </w:p>
        </w:tc>
        <w:tc>
          <w:tcPr>
            <w:tcW w:w="799" w:type="dxa"/>
            <w:noWrap/>
            <w:hideMark/>
          </w:tcPr>
          <w:p w14:paraId="541F5BB2" w14:textId="77777777" w:rsidR="00E9211E" w:rsidRPr="00C60E03" w:rsidRDefault="00E9211E" w:rsidP="000A039C">
            <w:pPr>
              <w:pStyle w:val="TableTextRight"/>
            </w:pPr>
            <w:r w:rsidRPr="00C60E03">
              <w:t>66</w:t>
            </w:r>
          </w:p>
        </w:tc>
        <w:tc>
          <w:tcPr>
            <w:tcW w:w="891" w:type="dxa"/>
            <w:noWrap/>
            <w:hideMark/>
          </w:tcPr>
          <w:p w14:paraId="520DA982" w14:textId="77777777" w:rsidR="00E9211E" w:rsidRPr="00C60E03" w:rsidRDefault="00E9211E" w:rsidP="000A039C">
            <w:pPr>
              <w:pStyle w:val="TableTextRight"/>
            </w:pPr>
            <w:r w:rsidRPr="00C60E03">
              <w:t>74</w:t>
            </w:r>
          </w:p>
        </w:tc>
        <w:tc>
          <w:tcPr>
            <w:tcW w:w="850" w:type="dxa"/>
            <w:noWrap/>
            <w:hideMark/>
          </w:tcPr>
          <w:p w14:paraId="712CC501" w14:textId="77777777" w:rsidR="00E9211E" w:rsidRPr="00C60E03" w:rsidRDefault="00E9211E" w:rsidP="000A039C">
            <w:pPr>
              <w:pStyle w:val="TableTextRight"/>
            </w:pPr>
            <w:r w:rsidRPr="00C60E03">
              <w:t>150</w:t>
            </w:r>
          </w:p>
        </w:tc>
      </w:tr>
    </w:tbl>
    <w:p w14:paraId="3576C71B" w14:textId="028CC16D" w:rsidR="00D02F74" w:rsidRDefault="0052387C" w:rsidP="000A039C">
      <w:pPr>
        <w:pStyle w:val="SourceornoteforTableorFigure"/>
      </w:pPr>
      <w:bookmarkStart w:id="210" w:name="_Ref532850946"/>
      <w:r>
        <w:t>Source:</w:t>
      </w:r>
      <w:r w:rsidR="00DC583B">
        <w:t xml:space="preserve"> </w:t>
      </w:r>
      <w:r w:rsidR="00DC583B">
        <w:fldChar w:fldCharType="begin"/>
      </w:r>
      <w:r w:rsidR="00DC583B">
        <w:instrText xml:space="preserve"> ADDIN EN.CITE &lt;EndNote&gt;&lt;Cite AuthorYear="1"&gt;&lt;Author&gt;Geological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DC583B">
        <w:fldChar w:fldCharType="separate"/>
      </w:r>
      <w:r w:rsidR="00DC583B">
        <w:rPr>
          <w:noProof/>
        </w:rPr>
        <w:t>Geological and Bioregional Assessment Program (2019)</w:t>
      </w:r>
      <w:r w:rsidR="00DC583B">
        <w:fldChar w:fldCharType="end"/>
      </w:r>
      <w:r>
        <w:t xml:space="preserve">; </w:t>
      </w:r>
      <w:r w:rsidR="00930A9C">
        <w:t xml:space="preserve">Bold numbers </w:t>
      </w:r>
      <w:r>
        <w:t xml:space="preserve">= </w:t>
      </w:r>
      <w:r w:rsidR="000A039C" w:rsidRPr="00C60E03">
        <w:t xml:space="preserve">x10 mean global crustal abundance values and/or the ANZECC </w:t>
      </w:r>
      <w:r w:rsidR="00987A7F">
        <w:t>Australian and New Zealand</w:t>
      </w:r>
      <w:r w:rsidR="00987A7F" w:rsidRPr="00C60E03">
        <w:t xml:space="preserve"> </w:t>
      </w:r>
      <w:r w:rsidR="000A039C" w:rsidRPr="00C60E03">
        <w:t>sediment quality guideline value</w:t>
      </w:r>
    </w:p>
    <w:p w14:paraId="35C76393" w14:textId="3234B37D" w:rsidR="003A4BE2" w:rsidRDefault="003A4BE2" w:rsidP="003A4BE2">
      <w:pPr>
        <w:pStyle w:val="BodyText"/>
      </w:pPr>
      <w:r>
        <w:br w:type="page"/>
      </w:r>
    </w:p>
    <w:p w14:paraId="00D4BCC2" w14:textId="59551D5A" w:rsidR="00CB5DEF" w:rsidRPr="00321123" w:rsidRDefault="00583E66" w:rsidP="00583E66">
      <w:pPr>
        <w:pStyle w:val="Caption"/>
      </w:pPr>
      <w:bookmarkStart w:id="211" w:name="_Ref2944427"/>
      <w:bookmarkStart w:id="212" w:name="_Toc26778457"/>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13</w:t>
      </w:r>
      <w:r w:rsidR="00FB7F09">
        <w:rPr>
          <w:noProof/>
        </w:rPr>
        <w:fldChar w:fldCharType="end"/>
      </w:r>
      <w:bookmarkEnd w:id="211"/>
      <w:r w:rsidR="00CB5DEF">
        <w:t xml:space="preserve"> </w:t>
      </w:r>
      <w:r w:rsidR="00CB5DEF" w:rsidRPr="00321123">
        <w:t>Acid</w:t>
      </w:r>
      <w:r w:rsidR="00B21FDA">
        <w:t xml:space="preserve"> </w:t>
      </w:r>
      <w:r w:rsidR="00CB5DEF" w:rsidRPr="00321123">
        <w:t xml:space="preserve">extractable element </w:t>
      </w:r>
      <w:r w:rsidR="00CB5DEF">
        <w:t xml:space="preserve">(AEE) </w:t>
      </w:r>
      <w:r w:rsidR="00CB5DEF" w:rsidRPr="00321123">
        <w:t xml:space="preserve">concentrations </w:t>
      </w:r>
      <w:r w:rsidR="0052387C">
        <w:t xml:space="preserve">from </w:t>
      </w:r>
      <w:r w:rsidR="00CB5DEF">
        <w:t>powdered rock</w:t>
      </w:r>
      <w:r w:rsidR="00CB5DEF" w:rsidRPr="00321123">
        <w:t xml:space="preserve"> samples </w:t>
      </w:r>
      <w:r w:rsidR="00CB5DEF">
        <w:t>(</w:t>
      </w:r>
      <w:r w:rsidR="00987A7F">
        <w:t>m</w:t>
      </w:r>
      <w:r w:rsidR="00987A7F" w:rsidRPr="00321123">
        <w:t>g</w:t>
      </w:r>
      <w:r w:rsidR="00CB5DEF" w:rsidRPr="00321123">
        <w:t>/</w:t>
      </w:r>
      <w:r w:rsidR="00987A7F">
        <w:t>k</w:t>
      </w:r>
      <w:r w:rsidR="00CB5DEF" w:rsidRPr="00321123">
        <w:t>g)</w:t>
      </w:r>
      <w:bookmarkEnd w:id="212"/>
    </w:p>
    <w:tbl>
      <w:tblPr>
        <w:tblStyle w:val="TableBAHeaderRow"/>
        <w:tblW w:w="5000" w:type="pct"/>
        <w:tblInd w:w="0" w:type="dxa"/>
        <w:tblLayout w:type="fixed"/>
        <w:tblLook w:val="04A0" w:firstRow="1" w:lastRow="0" w:firstColumn="1" w:lastColumn="0" w:noHBand="0" w:noVBand="1"/>
      </w:tblPr>
      <w:tblGrid>
        <w:gridCol w:w="999"/>
        <w:gridCol w:w="851"/>
        <w:gridCol w:w="13"/>
        <w:gridCol w:w="837"/>
        <w:gridCol w:w="27"/>
        <w:gridCol w:w="680"/>
        <w:gridCol w:w="183"/>
        <w:gridCol w:w="806"/>
        <w:gridCol w:w="850"/>
        <w:gridCol w:w="852"/>
        <w:gridCol w:w="948"/>
        <w:gridCol w:w="48"/>
        <w:gridCol w:w="844"/>
        <w:gridCol w:w="835"/>
        <w:gridCol w:w="23"/>
        <w:gridCol w:w="842"/>
      </w:tblGrid>
      <w:tr w:rsidR="00CB5DEF" w:rsidRPr="00833305" w14:paraId="61D1BAEA" w14:textId="77777777" w:rsidTr="00C60E03">
        <w:trPr>
          <w:cnfStyle w:val="100000000000" w:firstRow="1" w:lastRow="0" w:firstColumn="0" w:lastColumn="0" w:oddVBand="0" w:evenVBand="0" w:oddHBand="0" w:evenHBand="0" w:firstRowFirstColumn="0" w:firstRowLastColumn="0" w:lastRowFirstColumn="0" w:lastRowLastColumn="0"/>
          <w:trHeight w:val="300"/>
        </w:trPr>
        <w:tc>
          <w:tcPr>
            <w:tcW w:w="518" w:type="pct"/>
            <w:noWrap/>
            <w:hideMark/>
          </w:tcPr>
          <w:p w14:paraId="6772759B" w14:textId="70977F74" w:rsidR="00CB5DEF" w:rsidRPr="00833305" w:rsidRDefault="00CB5DEF" w:rsidP="00766667">
            <w:pPr>
              <w:pStyle w:val="TableText"/>
            </w:pPr>
            <w:r w:rsidRPr="00833305">
              <w:t>Bore</w:t>
            </w:r>
            <w:r w:rsidR="000E354D">
              <w:t>hole</w:t>
            </w:r>
          </w:p>
        </w:tc>
        <w:tc>
          <w:tcPr>
            <w:tcW w:w="1762" w:type="pct"/>
            <w:gridSpan w:val="7"/>
            <w:noWrap/>
            <w:hideMark/>
          </w:tcPr>
          <w:p w14:paraId="59B1BE74" w14:textId="0420F7D0" w:rsidR="00CB5DEF" w:rsidRPr="00833305" w:rsidRDefault="00CB5DEF" w:rsidP="00766667">
            <w:pPr>
              <w:pStyle w:val="TableText"/>
            </w:pPr>
            <w:r w:rsidRPr="00833305">
              <w:t>AMOCO 83/1</w:t>
            </w:r>
          </w:p>
        </w:tc>
        <w:tc>
          <w:tcPr>
            <w:tcW w:w="883" w:type="pct"/>
            <w:gridSpan w:val="2"/>
            <w:noWrap/>
            <w:hideMark/>
          </w:tcPr>
          <w:p w14:paraId="5C19F0F4" w14:textId="372EB532" w:rsidR="00CB5DEF" w:rsidRPr="00833305" w:rsidRDefault="00CB5DEF" w:rsidP="00766667">
            <w:pPr>
              <w:pStyle w:val="TableText"/>
            </w:pPr>
            <w:r w:rsidRPr="00833305">
              <w:t>AMOCO 83/2</w:t>
            </w:r>
          </w:p>
        </w:tc>
        <w:tc>
          <w:tcPr>
            <w:tcW w:w="955" w:type="pct"/>
            <w:gridSpan w:val="3"/>
            <w:noWrap/>
            <w:hideMark/>
          </w:tcPr>
          <w:p w14:paraId="6A3DB334" w14:textId="77777777" w:rsidR="00CB5DEF" w:rsidRPr="00833305" w:rsidRDefault="00CB5DEF" w:rsidP="00766667">
            <w:pPr>
              <w:pStyle w:val="TableText"/>
            </w:pPr>
            <w:r w:rsidRPr="00833305">
              <w:t>Desert Creek</w:t>
            </w:r>
          </w:p>
        </w:tc>
        <w:tc>
          <w:tcPr>
            <w:tcW w:w="445" w:type="pct"/>
            <w:gridSpan w:val="2"/>
            <w:noWrap/>
            <w:hideMark/>
          </w:tcPr>
          <w:p w14:paraId="5C10C7AD" w14:textId="77777777" w:rsidR="00CB5DEF" w:rsidRPr="00833305" w:rsidRDefault="00CB5DEF" w:rsidP="00766667">
            <w:pPr>
              <w:pStyle w:val="TableText"/>
            </w:pPr>
            <w:r w:rsidRPr="00833305">
              <w:t>Egilabria</w:t>
            </w:r>
          </w:p>
        </w:tc>
        <w:tc>
          <w:tcPr>
            <w:tcW w:w="437" w:type="pct"/>
            <w:noWrap/>
            <w:hideMark/>
          </w:tcPr>
          <w:p w14:paraId="0AC9265F" w14:textId="77777777" w:rsidR="00CB5DEF" w:rsidRPr="00833305" w:rsidRDefault="00CB5DEF" w:rsidP="00766667">
            <w:pPr>
              <w:pStyle w:val="TableText"/>
            </w:pPr>
            <w:r w:rsidRPr="00833305">
              <w:t>LH 235</w:t>
            </w:r>
          </w:p>
        </w:tc>
      </w:tr>
      <w:tr w:rsidR="00CB5DEF" w:rsidRPr="00766667" w14:paraId="2072F9E9"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shd w:val="clear" w:color="auto" w:fill="146692" w:themeFill="text2"/>
            <w:noWrap/>
            <w:hideMark/>
          </w:tcPr>
          <w:p w14:paraId="45FC89E2" w14:textId="77777777" w:rsidR="00CB5DEF" w:rsidRPr="00766667" w:rsidRDefault="00CB5DEF" w:rsidP="00766667">
            <w:pPr>
              <w:pStyle w:val="TableHeadingCentred"/>
            </w:pPr>
            <w:r w:rsidRPr="00766667">
              <w:t>Formation</w:t>
            </w:r>
          </w:p>
        </w:tc>
        <w:tc>
          <w:tcPr>
            <w:tcW w:w="441" w:type="pct"/>
            <w:shd w:val="clear" w:color="auto" w:fill="146692" w:themeFill="text2"/>
            <w:noWrap/>
            <w:hideMark/>
          </w:tcPr>
          <w:p w14:paraId="04428C01" w14:textId="77777777" w:rsidR="00CB5DEF" w:rsidRPr="00766667" w:rsidRDefault="00CB5DEF" w:rsidP="00766667">
            <w:pPr>
              <w:pStyle w:val="TableHeadingCentred"/>
            </w:pPr>
            <w:r w:rsidRPr="00766667">
              <w:t>Termite Range</w:t>
            </w:r>
          </w:p>
        </w:tc>
        <w:tc>
          <w:tcPr>
            <w:tcW w:w="1321" w:type="pct"/>
            <w:gridSpan w:val="6"/>
            <w:shd w:val="clear" w:color="auto" w:fill="146692" w:themeFill="text2"/>
            <w:noWrap/>
            <w:hideMark/>
          </w:tcPr>
          <w:p w14:paraId="0801C13B" w14:textId="0FEA349B" w:rsidR="00CB5DEF" w:rsidRPr="00766667" w:rsidRDefault="00CB5DEF" w:rsidP="00766667">
            <w:pPr>
              <w:pStyle w:val="TableHeadingCentred"/>
            </w:pPr>
            <w:r w:rsidRPr="00766667">
              <w:t>Riversleigh Siltstone</w:t>
            </w:r>
          </w:p>
          <w:p w14:paraId="465EB71F" w14:textId="77777777" w:rsidR="00CB5DEF" w:rsidRPr="00766667" w:rsidRDefault="00CB5DEF" w:rsidP="00766667">
            <w:pPr>
              <w:pStyle w:val="TableHeadingCentred"/>
            </w:pPr>
          </w:p>
        </w:tc>
        <w:tc>
          <w:tcPr>
            <w:tcW w:w="441" w:type="pct"/>
            <w:shd w:val="clear" w:color="auto" w:fill="146692" w:themeFill="text2"/>
            <w:noWrap/>
            <w:hideMark/>
          </w:tcPr>
          <w:p w14:paraId="3AA3ED10" w14:textId="77777777" w:rsidR="00CB5DEF" w:rsidRPr="00766667" w:rsidRDefault="00CB5DEF" w:rsidP="00766667">
            <w:pPr>
              <w:pStyle w:val="TableHeadingCentred"/>
            </w:pPr>
            <w:r w:rsidRPr="00766667">
              <w:t>Lawn Hill</w:t>
            </w:r>
          </w:p>
        </w:tc>
        <w:tc>
          <w:tcPr>
            <w:tcW w:w="442" w:type="pct"/>
            <w:shd w:val="clear" w:color="auto" w:fill="146692" w:themeFill="text2"/>
            <w:noWrap/>
            <w:hideMark/>
          </w:tcPr>
          <w:p w14:paraId="3DCA5F9F" w14:textId="77777777" w:rsidR="00CB5DEF" w:rsidRPr="00766667" w:rsidRDefault="00CB5DEF" w:rsidP="00766667">
            <w:pPr>
              <w:pStyle w:val="TableHeadingCentred"/>
            </w:pPr>
            <w:r w:rsidRPr="00766667">
              <w:t>Termite Range</w:t>
            </w:r>
          </w:p>
        </w:tc>
        <w:tc>
          <w:tcPr>
            <w:tcW w:w="517" w:type="pct"/>
            <w:gridSpan w:val="2"/>
            <w:shd w:val="clear" w:color="auto" w:fill="146692" w:themeFill="text2"/>
            <w:noWrap/>
            <w:hideMark/>
          </w:tcPr>
          <w:p w14:paraId="17C32451" w14:textId="77777777" w:rsidR="00CB5DEF" w:rsidRPr="00766667" w:rsidRDefault="00CB5DEF" w:rsidP="00766667">
            <w:pPr>
              <w:pStyle w:val="TableHeadingCentred"/>
            </w:pPr>
            <w:r w:rsidRPr="00766667">
              <w:t>Lawn Hill</w:t>
            </w:r>
          </w:p>
        </w:tc>
        <w:tc>
          <w:tcPr>
            <w:tcW w:w="438" w:type="pct"/>
            <w:shd w:val="clear" w:color="auto" w:fill="146692" w:themeFill="text2"/>
            <w:noWrap/>
            <w:hideMark/>
          </w:tcPr>
          <w:p w14:paraId="3454EAD4" w14:textId="77777777" w:rsidR="00CB5DEF" w:rsidRPr="00766667" w:rsidRDefault="00CB5DEF" w:rsidP="00766667">
            <w:pPr>
              <w:pStyle w:val="TableHeadingCentred"/>
            </w:pPr>
            <w:r w:rsidRPr="00766667">
              <w:t>Termite Range</w:t>
            </w:r>
          </w:p>
        </w:tc>
        <w:tc>
          <w:tcPr>
            <w:tcW w:w="882" w:type="pct"/>
            <w:gridSpan w:val="3"/>
            <w:shd w:val="clear" w:color="auto" w:fill="146692" w:themeFill="text2"/>
            <w:noWrap/>
            <w:hideMark/>
          </w:tcPr>
          <w:p w14:paraId="38C191B8" w14:textId="77777777" w:rsidR="00CB5DEF" w:rsidRPr="00766667" w:rsidRDefault="00CB5DEF" w:rsidP="00766667">
            <w:pPr>
              <w:pStyle w:val="TableHeadingCentred"/>
            </w:pPr>
            <w:r w:rsidRPr="00766667">
              <w:t>Lawn Hill</w:t>
            </w:r>
          </w:p>
          <w:p w14:paraId="75001D5A" w14:textId="77777777" w:rsidR="00CB5DEF" w:rsidRPr="00766667" w:rsidRDefault="00CB5DEF" w:rsidP="00766667">
            <w:pPr>
              <w:pStyle w:val="TableHeadingCentred"/>
            </w:pPr>
          </w:p>
        </w:tc>
      </w:tr>
      <w:tr w:rsidR="00C60E03" w:rsidRPr="00766667" w14:paraId="160C20B3"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shd w:val="clear" w:color="auto" w:fill="146692" w:themeFill="text2"/>
            <w:noWrap/>
            <w:hideMark/>
          </w:tcPr>
          <w:p w14:paraId="75EA2EFE" w14:textId="77777777" w:rsidR="00CB5DEF" w:rsidRPr="00766667" w:rsidRDefault="00CB5DEF" w:rsidP="00766667">
            <w:pPr>
              <w:pStyle w:val="TableHeadingCentred"/>
            </w:pPr>
            <w:r w:rsidRPr="00766667">
              <w:t>Sample code</w:t>
            </w:r>
          </w:p>
        </w:tc>
        <w:tc>
          <w:tcPr>
            <w:tcW w:w="448" w:type="pct"/>
            <w:gridSpan w:val="2"/>
            <w:shd w:val="clear" w:color="auto" w:fill="146692" w:themeFill="text2"/>
            <w:noWrap/>
            <w:hideMark/>
          </w:tcPr>
          <w:p w14:paraId="3419ADD3" w14:textId="77777777" w:rsidR="00CB5DEF" w:rsidRPr="00766667" w:rsidRDefault="00CB5DEF" w:rsidP="00766667">
            <w:pPr>
              <w:pStyle w:val="TableHeadingCentred"/>
            </w:pPr>
            <w:r w:rsidRPr="00766667">
              <w:t>P84810</w:t>
            </w:r>
          </w:p>
        </w:tc>
        <w:tc>
          <w:tcPr>
            <w:tcW w:w="448" w:type="pct"/>
            <w:gridSpan w:val="2"/>
            <w:shd w:val="clear" w:color="auto" w:fill="146692" w:themeFill="text2"/>
            <w:noWrap/>
            <w:hideMark/>
          </w:tcPr>
          <w:p w14:paraId="582E52B0" w14:textId="77777777" w:rsidR="00CB5DEF" w:rsidRPr="00766667" w:rsidRDefault="00CB5DEF" w:rsidP="00766667">
            <w:pPr>
              <w:pStyle w:val="TableHeadingCentred"/>
            </w:pPr>
            <w:r w:rsidRPr="00766667">
              <w:t>P84811</w:t>
            </w:r>
          </w:p>
        </w:tc>
        <w:tc>
          <w:tcPr>
            <w:tcW w:w="448" w:type="pct"/>
            <w:gridSpan w:val="2"/>
            <w:shd w:val="clear" w:color="auto" w:fill="146692" w:themeFill="text2"/>
            <w:noWrap/>
            <w:hideMark/>
          </w:tcPr>
          <w:p w14:paraId="04271E61" w14:textId="77777777" w:rsidR="00CB5DEF" w:rsidRPr="00766667" w:rsidRDefault="00CB5DEF" w:rsidP="00766667">
            <w:pPr>
              <w:pStyle w:val="TableHeadingCentred"/>
            </w:pPr>
            <w:r w:rsidRPr="00766667">
              <w:t>P84812</w:t>
            </w:r>
          </w:p>
        </w:tc>
        <w:tc>
          <w:tcPr>
            <w:tcW w:w="418" w:type="pct"/>
            <w:shd w:val="clear" w:color="auto" w:fill="146692" w:themeFill="text2"/>
            <w:noWrap/>
            <w:hideMark/>
          </w:tcPr>
          <w:p w14:paraId="6BC52D0D" w14:textId="77777777" w:rsidR="00CB5DEF" w:rsidRPr="00766667" w:rsidRDefault="00CB5DEF" w:rsidP="00766667">
            <w:pPr>
              <w:pStyle w:val="TableHeadingCentred"/>
            </w:pPr>
            <w:r w:rsidRPr="00766667">
              <w:t>P84813</w:t>
            </w:r>
          </w:p>
        </w:tc>
        <w:tc>
          <w:tcPr>
            <w:tcW w:w="441" w:type="pct"/>
            <w:shd w:val="clear" w:color="auto" w:fill="146692" w:themeFill="text2"/>
            <w:noWrap/>
            <w:hideMark/>
          </w:tcPr>
          <w:p w14:paraId="065E464F" w14:textId="77777777" w:rsidR="00CB5DEF" w:rsidRPr="00766667" w:rsidRDefault="00CB5DEF" w:rsidP="00766667">
            <w:pPr>
              <w:pStyle w:val="TableHeadingCentred"/>
            </w:pPr>
            <w:r w:rsidRPr="00766667">
              <w:t>P84818</w:t>
            </w:r>
          </w:p>
        </w:tc>
        <w:tc>
          <w:tcPr>
            <w:tcW w:w="442" w:type="pct"/>
            <w:shd w:val="clear" w:color="auto" w:fill="146692" w:themeFill="text2"/>
            <w:noWrap/>
            <w:hideMark/>
          </w:tcPr>
          <w:p w14:paraId="69BBFE77" w14:textId="77777777" w:rsidR="00CB5DEF" w:rsidRPr="00766667" w:rsidRDefault="00CB5DEF" w:rsidP="00766667">
            <w:pPr>
              <w:pStyle w:val="TableHeadingCentred"/>
            </w:pPr>
            <w:r w:rsidRPr="00766667">
              <w:t>P84819</w:t>
            </w:r>
          </w:p>
        </w:tc>
        <w:tc>
          <w:tcPr>
            <w:tcW w:w="492" w:type="pct"/>
            <w:shd w:val="clear" w:color="auto" w:fill="146692" w:themeFill="text2"/>
            <w:noWrap/>
            <w:hideMark/>
          </w:tcPr>
          <w:p w14:paraId="6C1E1D27" w14:textId="77777777" w:rsidR="00CB5DEF" w:rsidRPr="00766667" w:rsidRDefault="00CB5DEF" w:rsidP="00766667">
            <w:pPr>
              <w:pStyle w:val="TableHeadingCentred"/>
            </w:pPr>
            <w:r w:rsidRPr="00766667">
              <w:t>P84814</w:t>
            </w:r>
          </w:p>
        </w:tc>
        <w:tc>
          <w:tcPr>
            <w:tcW w:w="463" w:type="pct"/>
            <w:gridSpan w:val="2"/>
            <w:shd w:val="clear" w:color="auto" w:fill="146692" w:themeFill="text2"/>
            <w:noWrap/>
            <w:hideMark/>
          </w:tcPr>
          <w:p w14:paraId="5A516005" w14:textId="77777777" w:rsidR="00CB5DEF" w:rsidRPr="00766667" w:rsidRDefault="00CB5DEF" w:rsidP="00766667">
            <w:pPr>
              <w:pStyle w:val="TableHeadingCentred"/>
            </w:pPr>
            <w:r w:rsidRPr="00766667">
              <w:t>P84815</w:t>
            </w:r>
          </w:p>
        </w:tc>
        <w:tc>
          <w:tcPr>
            <w:tcW w:w="433" w:type="pct"/>
            <w:shd w:val="clear" w:color="auto" w:fill="146692" w:themeFill="text2"/>
            <w:noWrap/>
            <w:hideMark/>
          </w:tcPr>
          <w:p w14:paraId="7EDD8D95" w14:textId="77777777" w:rsidR="00CB5DEF" w:rsidRPr="00766667" w:rsidRDefault="00CB5DEF" w:rsidP="00766667">
            <w:pPr>
              <w:pStyle w:val="TableHeadingCentred"/>
            </w:pPr>
            <w:r w:rsidRPr="00766667">
              <w:t>P84816</w:t>
            </w:r>
          </w:p>
        </w:tc>
        <w:tc>
          <w:tcPr>
            <w:tcW w:w="449" w:type="pct"/>
            <w:gridSpan w:val="2"/>
            <w:shd w:val="clear" w:color="auto" w:fill="146692" w:themeFill="text2"/>
            <w:noWrap/>
            <w:hideMark/>
          </w:tcPr>
          <w:p w14:paraId="148D914E" w14:textId="77777777" w:rsidR="00CB5DEF" w:rsidRPr="00766667" w:rsidRDefault="00CB5DEF" w:rsidP="00766667">
            <w:pPr>
              <w:pStyle w:val="TableHeadingCentred"/>
            </w:pPr>
            <w:r w:rsidRPr="00766667">
              <w:t>P84817</w:t>
            </w:r>
          </w:p>
        </w:tc>
      </w:tr>
      <w:tr w:rsidR="00C60E03" w:rsidRPr="002D2CB2" w14:paraId="3B053199"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6F394850" w14:textId="77777777" w:rsidR="00CB5DEF" w:rsidRPr="002265D5" w:rsidRDefault="00CB5DEF" w:rsidP="00911B3E">
            <w:pPr>
              <w:pStyle w:val="TableTextCentred"/>
            </w:pPr>
            <w:r w:rsidRPr="002265D5">
              <w:t>Ag</w:t>
            </w:r>
          </w:p>
        </w:tc>
        <w:tc>
          <w:tcPr>
            <w:tcW w:w="441" w:type="pct"/>
            <w:noWrap/>
            <w:hideMark/>
          </w:tcPr>
          <w:p w14:paraId="0398195B" w14:textId="77777777" w:rsidR="00CB5DEF" w:rsidRPr="002265D5" w:rsidRDefault="00CB5DEF" w:rsidP="00BC7273">
            <w:pPr>
              <w:pStyle w:val="TableTextRight"/>
            </w:pPr>
            <w:r w:rsidRPr="002265D5">
              <w:t>0.010</w:t>
            </w:r>
          </w:p>
        </w:tc>
        <w:tc>
          <w:tcPr>
            <w:tcW w:w="441" w:type="pct"/>
            <w:gridSpan w:val="2"/>
            <w:noWrap/>
            <w:hideMark/>
          </w:tcPr>
          <w:p w14:paraId="7D1167EF" w14:textId="77777777" w:rsidR="00CB5DEF" w:rsidRPr="002265D5" w:rsidRDefault="00CB5DEF" w:rsidP="00BC7273">
            <w:pPr>
              <w:pStyle w:val="TableTextRight"/>
            </w:pPr>
            <w:r w:rsidRPr="002265D5">
              <w:t>0.012</w:t>
            </w:r>
          </w:p>
        </w:tc>
        <w:tc>
          <w:tcPr>
            <w:tcW w:w="367" w:type="pct"/>
            <w:gridSpan w:val="2"/>
            <w:noWrap/>
            <w:hideMark/>
          </w:tcPr>
          <w:p w14:paraId="1FCD3EA7" w14:textId="77777777" w:rsidR="00CB5DEF" w:rsidRPr="002265D5" w:rsidRDefault="00CB5DEF" w:rsidP="00BC7273">
            <w:pPr>
              <w:pStyle w:val="TableTextRight"/>
            </w:pPr>
            <w:r w:rsidRPr="002265D5">
              <w:t>0.003</w:t>
            </w:r>
          </w:p>
        </w:tc>
        <w:tc>
          <w:tcPr>
            <w:tcW w:w="513" w:type="pct"/>
            <w:gridSpan w:val="2"/>
            <w:noWrap/>
            <w:hideMark/>
          </w:tcPr>
          <w:p w14:paraId="1FE945D7" w14:textId="77777777" w:rsidR="00CB5DEF" w:rsidRPr="002265D5" w:rsidRDefault="00CB5DEF" w:rsidP="00BC7273">
            <w:pPr>
              <w:pStyle w:val="TableTextRight"/>
            </w:pPr>
            <w:r w:rsidRPr="002265D5">
              <w:t>0.007</w:t>
            </w:r>
          </w:p>
        </w:tc>
        <w:tc>
          <w:tcPr>
            <w:tcW w:w="441" w:type="pct"/>
            <w:noWrap/>
            <w:hideMark/>
          </w:tcPr>
          <w:p w14:paraId="53291349" w14:textId="77777777" w:rsidR="00CB5DEF" w:rsidRPr="002265D5" w:rsidRDefault="00CB5DEF" w:rsidP="00BC7273">
            <w:pPr>
              <w:pStyle w:val="TableTextRight"/>
            </w:pPr>
            <w:r w:rsidRPr="002265D5">
              <w:t>0.004</w:t>
            </w:r>
          </w:p>
        </w:tc>
        <w:tc>
          <w:tcPr>
            <w:tcW w:w="442" w:type="pct"/>
            <w:noWrap/>
            <w:hideMark/>
          </w:tcPr>
          <w:p w14:paraId="69D5AA9D" w14:textId="77777777" w:rsidR="00CB5DEF" w:rsidRPr="002265D5" w:rsidRDefault="00CB5DEF" w:rsidP="00BC7273">
            <w:pPr>
              <w:pStyle w:val="TableTextRight"/>
            </w:pPr>
            <w:r w:rsidRPr="002265D5">
              <w:t>0.008</w:t>
            </w:r>
          </w:p>
        </w:tc>
        <w:tc>
          <w:tcPr>
            <w:tcW w:w="517" w:type="pct"/>
            <w:gridSpan w:val="2"/>
            <w:noWrap/>
            <w:hideMark/>
          </w:tcPr>
          <w:p w14:paraId="44FF33BC" w14:textId="77777777" w:rsidR="00CB5DEF" w:rsidRPr="002265D5" w:rsidRDefault="00CB5DEF" w:rsidP="00BC7273">
            <w:pPr>
              <w:pStyle w:val="TableTextRight"/>
            </w:pPr>
            <w:r w:rsidRPr="002265D5">
              <w:t>0.056</w:t>
            </w:r>
          </w:p>
        </w:tc>
        <w:tc>
          <w:tcPr>
            <w:tcW w:w="438" w:type="pct"/>
            <w:noWrap/>
            <w:hideMark/>
          </w:tcPr>
          <w:p w14:paraId="0D707FF4" w14:textId="77777777" w:rsidR="00CB5DEF" w:rsidRPr="002265D5" w:rsidRDefault="00CB5DEF" w:rsidP="00BC7273">
            <w:pPr>
              <w:pStyle w:val="TableTextRight"/>
            </w:pPr>
            <w:r w:rsidRPr="002265D5">
              <w:t>0.012</w:t>
            </w:r>
          </w:p>
        </w:tc>
        <w:tc>
          <w:tcPr>
            <w:tcW w:w="445" w:type="pct"/>
            <w:gridSpan w:val="2"/>
            <w:noWrap/>
            <w:hideMark/>
          </w:tcPr>
          <w:p w14:paraId="2FE96026" w14:textId="77777777" w:rsidR="00CB5DEF" w:rsidRPr="002265D5" w:rsidRDefault="00CB5DEF" w:rsidP="00BC7273">
            <w:pPr>
              <w:pStyle w:val="TableTextRight"/>
            </w:pPr>
            <w:r w:rsidRPr="002265D5">
              <w:t>0.018</w:t>
            </w:r>
          </w:p>
        </w:tc>
        <w:tc>
          <w:tcPr>
            <w:tcW w:w="437" w:type="pct"/>
            <w:noWrap/>
            <w:hideMark/>
          </w:tcPr>
          <w:p w14:paraId="271A6799" w14:textId="77777777" w:rsidR="00CB5DEF" w:rsidRPr="002265D5" w:rsidRDefault="00CB5DEF" w:rsidP="00BC7273">
            <w:pPr>
              <w:pStyle w:val="TableTextRight"/>
            </w:pPr>
            <w:r w:rsidRPr="002265D5">
              <w:t>0.009</w:t>
            </w:r>
          </w:p>
        </w:tc>
      </w:tr>
      <w:tr w:rsidR="00C60E03" w:rsidRPr="002D2CB2" w14:paraId="209F365D"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514C8C54" w14:textId="77777777" w:rsidR="00CB5DEF" w:rsidRPr="002265D5" w:rsidRDefault="00CB5DEF" w:rsidP="00911B3E">
            <w:pPr>
              <w:pStyle w:val="TableTextCentred"/>
            </w:pPr>
            <w:r w:rsidRPr="002265D5">
              <w:t>Al</w:t>
            </w:r>
          </w:p>
        </w:tc>
        <w:tc>
          <w:tcPr>
            <w:tcW w:w="441" w:type="pct"/>
            <w:noWrap/>
            <w:hideMark/>
          </w:tcPr>
          <w:p w14:paraId="00B052E1" w14:textId="77777777" w:rsidR="00CB5DEF" w:rsidRPr="002265D5" w:rsidRDefault="00CB5DEF" w:rsidP="00BC7273">
            <w:pPr>
              <w:pStyle w:val="TableTextRight"/>
            </w:pPr>
            <w:r w:rsidRPr="002265D5">
              <w:t>320</w:t>
            </w:r>
          </w:p>
        </w:tc>
        <w:tc>
          <w:tcPr>
            <w:tcW w:w="441" w:type="pct"/>
            <w:gridSpan w:val="2"/>
            <w:noWrap/>
            <w:hideMark/>
          </w:tcPr>
          <w:p w14:paraId="0768257C" w14:textId="77777777" w:rsidR="00CB5DEF" w:rsidRPr="002265D5" w:rsidRDefault="00CB5DEF" w:rsidP="00BC7273">
            <w:pPr>
              <w:pStyle w:val="TableTextRight"/>
            </w:pPr>
            <w:r w:rsidRPr="002265D5">
              <w:t>1200</w:t>
            </w:r>
          </w:p>
        </w:tc>
        <w:tc>
          <w:tcPr>
            <w:tcW w:w="367" w:type="pct"/>
            <w:gridSpan w:val="2"/>
            <w:noWrap/>
            <w:hideMark/>
          </w:tcPr>
          <w:p w14:paraId="4172ABD0" w14:textId="77777777" w:rsidR="00CB5DEF" w:rsidRPr="002265D5" w:rsidRDefault="00CB5DEF" w:rsidP="00BC7273">
            <w:pPr>
              <w:pStyle w:val="TableTextRight"/>
            </w:pPr>
            <w:r w:rsidRPr="002265D5">
              <w:t>1500</w:t>
            </w:r>
          </w:p>
        </w:tc>
        <w:tc>
          <w:tcPr>
            <w:tcW w:w="513" w:type="pct"/>
            <w:gridSpan w:val="2"/>
            <w:noWrap/>
            <w:hideMark/>
          </w:tcPr>
          <w:p w14:paraId="67361E85" w14:textId="77777777" w:rsidR="00CB5DEF" w:rsidRPr="002265D5" w:rsidRDefault="00CB5DEF" w:rsidP="00BC7273">
            <w:pPr>
              <w:pStyle w:val="TableTextRight"/>
            </w:pPr>
            <w:r w:rsidRPr="002265D5">
              <w:t>1700</w:t>
            </w:r>
          </w:p>
        </w:tc>
        <w:tc>
          <w:tcPr>
            <w:tcW w:w="441" w:type="pct"/>
            <w:noWrap/>
            <w:hideMark/>
          </w:tcPr>
          <w:p w14:paraId="223DAF48" w14:textId="77777777" w:rsidR="00CB5DEF" w:rsidRPr="002265D5" w:rsidRDefault="00CB5DEF" w:rsidP="00BC7273">
            <w:pPr>
              <w:pStyle w:val="TableTextRight"/>
            </w:pPr>
            <w:r w:rsidRPr="002265D5">
              <w:t>680</w:t>
            </w:r>
          </w:p>
        </w:tc>
        <w:tc>
          <w:tcPr>
            <w:tcW w:w="442" w:type="pct"/>
            <w:noWrap/>
            <w:hideMark/>
          </w:tcPr>
          <w:p w14:paraId="337A2444" w14:textId="77777777" w:rsidR="00CB5DEF" w:rsidRPr="002265D5" w:rsidRDefault="00CB5DEF" w:rsidP="00BC7273">
            <w:pPr>
              <w:pStyle w:val="TableTextRight"/>
            </w:pPr>
            <w:r w:rsidRPr="002265D5">
              <w:t>910</w:t>
            </w:r>
          </w:p>
        </w:tc>
        <w:tc>
          <w:tcPr>
            <w:tcW w:w="517" w:type="pct"/>
            <w:gridSpan w:val="2"/>
            <w:noWrap/>
            <w:hideMark/>
          </w:tcPr>
          <w:p w14:paraId="6FCE06A3" w14:textId="77777777" w:rsidR="00CB5DEF" w:rsidRPr="002265D5" w:rsidRDefault="00CB5DEF" w:rsidP="00BC7273">
            <w:pPr>
              <w:pStyle w:val="TableTextRight"/>
            </w:pPr>
            <w:r w:rsidRPr="002265D5">
              <w:t>1500</w:t>
            </w:r>
          </w:p>
        </w:tc>
        <w:tc>
          <w:tcPr>
            <w:tcW w:w="438" w:type="pct"/>
            <w:noWrap/>
            <w:hideMark/>
          </w:tcPr>
          <w:p w14:paraId="4DE1956C" w14:textId="77777777" w:rsidR="00CB5DEF" w:rsidRPr="002265D5" w:rsidRDefault="00CB5DEF" w:rsidP="00BC7273">
            <w:pPr>
              <w:pStyle w:val="TableTextRight"/>
            </w:pPr>
            <w:r w:rsidRPr="002265D5">
              <w:t>2900</w:t>
            </w:r>
          </w:p>
        </w:tc>
        <w:tc>
          <w:tcPr>
            <w:tcW w:w="445" w:type="pct"/>
            <w:gridSpan w:val="2"/>
            <w:noWrap/>
            <w:hideMark/>
          </w:tcPr>
          <w:p w14:paraId="622E33F6" w14:textId="77777777" w:rsidR="00CB5DEF" w:rsidRPr="002265D5" w:rsidRDefault="00CB5DEF" w:rsidP="00BC7273">
            <w:pPr>
              <w:pStyle w:val="TableTextRight"/>
            </w:pPr>
            <w:r w:rsidRPr="002265D5">
              <w:t>1300</w:t>
            </w:r>
          </w:p>
        </w:tc>
        <w:tc>
          <w:tcPr>
            <w:tcW w:w="437" w:type="pct"/>
            <w:noWrap/>
            <w:hideMark/>
          </w:tcPr>
          <w:p w14:paraId="218C5B81" w14:textId="77777777" w:rsidR="00CB5DEF" w:rsidRPr="002265D5" w:rsidRDefault="00CB5DEF" w:rsidP="00BC7273">
            <w:pPr>
              <w:pStyle w:val="TableTextRight"/>
            </w:pPr>
            <w:r w:rsidRPr="002265D5">
              <w:t>1400</w:t>
            </w:r>
          </w:p>
        </w:tc>
      </w:tr>
      <w:tr w:rsidR="00C60E03" w:rsidRPr="002D2CB2" w14:paraId="019E54B9"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16F540BD" w14:textId="77777777" w:rsidR="00CB5DEF" w:rsidRPr="002265D5" w:rsidRDefault="00CB5DEF" w:rsidP="00911B3E">
            <w:pPr>
              <w:pStyle w:val="TableTextCentred"/>
            </w:pPr>
            <w:r w:rsidRPr="002265D5">
              <w:t>As</w:t>
            </w:r>
          </w:p>
        </w:tc>
        <w:tc>
          <w:tcPr>
            <w:tcW w:w="441" w:type="pct"/>
            <w:noWrap/>
            <w:hideMark/>
          </w:tcPr>
          <w:p w14:paraId="59C159EA" w14:textId="77777777" w:rsidR="00CB5DEF" w:rsidRPr="002265D5" w:rsidRDefault="00CB5DEF" w:rsidP="00BC7273">
            <w:pPr>
              <w:pStyle w:val="TableTextRight"/>
            </w:pPr>
            <w:r w:rsidRPr="002265D5">
              <w:t>0.63</w:t>
            </w:r>
          </w:p>
        </w:tc>
        <w:tc>
          <w:tcPr>
            <w:tcW w:w="441" w:type="pct"/>
            <w:gridSpan w:val="2"/>
            <w:noWrap/>
            <w:hideMark/>
          </w:tcPr>
          <w:p w14:paraId="69A35C3E" w14:textId="77777777" w:rsidR="00CB5DEF" w:rsidRPr="002265D5" w:rsidRDefault="00CB5DEF" w:rsidP="00BC7273">
            <w:pPr>
              <w:pStyle w:val="TableTextRight"/>
            </w:pPr>
            <w:r w:rsidRPr="002265D5">
              <w:t>4.1</w:t>
            </w:r>
          </w:p>
        </w:tc>
        <w:tc>
          <w:tcPr>
            <w:tcW w:w="367" w:type="pct"/>
            <w:gridSpan w:val="2"/>
            <w:noWrap/>
            <w:hideMark/>
          </w:tcPr>
          <w:p w14:paraId="3B16A87D" w14:textId="77777777" w:rsidR="00CB5DEF" w:rsidRPr="002265D5" w:rsidRDefault="00CB5DEF" w:rsidP="00BC7273">
            <w:pPr>
              <w:pStyle w:val="TableTextRight"/>
            </w:pPr>
            <w:r w:rsidRPr="002265D5">
              <w:t>7.2</w:t>
            </w:r>
          </w:p>
        </w:tc>
        <w:tc>
          <w:tcPr>
            <w:tcW w:w="513" w:type="pct"/>
            <w:gridSpan w:val="2"/>
            <w:noWrap/>
            <w:hideMark/>
          </w:tcPr>
          <w:p w14:paraId="6F4AA7D0" w14:textId="77777777" w:rsidR="00CB5DEF" w:rsidRPr="002265D5" w:rsidRDefault="00CB5DEF" w:rsidP="00BC7273">
            <w:pPr>
              <w:pStyle w:val="TableTextRight"/>
            </w:pPr>
            <w:r w:rsidRPr="002265D5">
              <w:t>8.2</w:t>
            </w:r>
          </w:p>
        </w:tc>
        <w:tc>
          <w:tcPr>
            <w:tcW w:w="441" w:type="pct"/>
            <w:noWrap/>
            <w:hideMark/>
          </w:tcPr>
          <w:p w14:paraId="1E14BFB0" w14:textId="77777777" w:rsidR="00CB5DEF" w:rsidRPr="002265D5" w:rsidRDefault="00CB5DEF" w:rsidP="00BC7273">
            <w:pPr>
              <w:pStyle w:val="TableTextRight"/>
            </w:pPr>
            <w:r w:rsidRPr="002265D5">
              <w:t>0.27</w:t>
            </w:r>
          </w:p>
        </w:tc>
        <w:tc>
          <w:tcPr>
            <w:tcW w:w="442" w:type="pct"/>
            <w:noWrap/>
            <w:hideMark/>
          </w:tcPr>
          <w:p w14:paraId="1D0A96C9" w14:textId="77777777" w:rsidR="00CB5DEF" w:rsidRPr="002265D5" w:rsidRDefault="00CB5DEF" w:rsidP="00BC7273">
            <w:pPr>
              <w:pStyle w:val="TableTextRight"/>
            </w:pPr>
            <w:r w:rsidRPr="002265D5">
              <w:t>3.6</w:t>
            </w:r>
          </w:p>
        </w:tc>
        <w:tc>
          <w:tcPr>
            <w:tcW w:w="517" w:type="pct"/>
            <w:gridSpan w:val="2"/>
            <w:noWrap/>
            <w:hideMark/>
          </w:tcPr>
          <w:p w14:paraId="3A475A50" w14:textId="77777777" w:rsidR="00CB5DEF" w:rsidRPr="002265D5" w:rsidRDefault="00CB5DEF" w:rsidP="00BC7273">
            <w:pPr>
              <w:pStyle w:val="TableTextRight"/>
            </w:pPr>
            <w:r w:rsidRPr="002265D5">
              <w:t>4.5</w:t>
            </w:r>
          </w:p>
        </w:tc>
        <w:tc>
          <w:tcPr>
            <w:tcW w:w="438" w:type="pct"/>
            <w:noWrap/>
            <w:hideMark/>
          </w:tcPr>
          <w:p w14:paraId="5E6078DE" w14:textId="77777777" w:rsidR="00CB5DEF" w:rsidRPr="002265D5" w:rsidRDefault="00CB5DEF" w:rsidP="00BC7273">
            <w:pPr>
              <w:pStyle w:val="TableTextRight"/>
            </w:pPr>
            <w:r w:rsidRPr="002265D5">
              <w:t>2.0</w:t>
            </w:r>
          </w:p>
        </w:tc>
        <w:tc>
          <w:tcPr>
            <w:tcW w:w="445" w:type="pct"/>
            <w:gridSpan w:val="2"/>
            <w:noWrap/>
            <w:hideMark/>
          </w:tcPr>
          <w:p w14:paraId="3609B344" w14:textId="77777777" w:rsidR="00CB5DEF" w:rsidRPr="002265D5" w:rsidRDefault="00CB5DEF" w:rsidP="00BC7273">
            <w:pPr>
              <w:pStyle w:val="TableTextRight"/>
            </w:pPr>
            <w:r w:rsidRPr="002265D5">
              <w:t>2.4</w:t>
            </w:r>
          </w:p>
        </w:tc>
        <w:tc>
          <w:tcPr>
            <w:tcW w:w="437" w:type="pct"/>
            <w:noWrap/>
            <w:hideMark/>
          </w:tcPr>
          <w:p w14:paraId="2D2F10A5" w14:textId="77777777" w:rsidR="00CB5DEF" w:rsidRPr="002265D5" w:rsidRDefault="00CB5DEF" w:rsidP="00BC7273">
            <w:pPr>
              <w:pStyle w:val="TableTextRight"/>
            </w:pPr>
            <w:r w:rsidRPr="002265D5">
              <w:t>13</w:t>
            </w:r>
          </w:p>
        </w:tc>
      </w:tr>
      <w:tr w:rsidR="00C60E03" w:rsidRPr="002D2CB2" w14:paraId="10B1D293"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3224FB53" w14:textId="77777777" w:rsidR="00CB5DEF" w:rsidRPr="002265D5" w:rsidRDefault="00CB5DEF" w:rsidP="00911B3E">
            <w:pPr>
              <w:pStyle w:val="TableTextCentred"/>
            </w:pPr>
            <w:r w:rsidRPr="002265D5">
              <w:t>B</w:t>
            </w:r>
          </w:p>
        </w:tc>
        <w:tc>
          <w:tcPr>
            <w:tcW w:w="441" w:type="pct"/>
            <w:noWrap/>
            <w:hideMark/>
          </w:tcPr>
          <w:p w14:paraId="4FCA68E2" w14:textId="77777777" w:rsidR="00CB5DEF" w:rsidRPr="002265D5" w:rsidRDefault="00CB5DEF" w:rsidP="00BC7273">
            <w:pPr>
              <w:pStyle w:val="TableTextRight"/>
            </w:pPr>
            <w:r w:rsidRPr="002265D5">
              <w:t>&lt;1</w:t>
            </w:r>
          </w:p>
        </w:tc>
        <w:tc>
          <w:tcPr>
            <w:tcW w:w="441" w:type="pct"/>
            <w:gridSpan w:val="2"/>
            <w:noWrap/>
            <w:hideMark/>
          </w:tcPr>
          <w:p w14:paraId="23268141" w14:textId="77777777" w:rsidR="00CB5DEF" w:rsidRPr="002265D5" w:rsidRDefault="00CB5DEF" w:rsidP="00BC7273">
            <w:pPr>
              <w:pStyle w:val="TableTextRight"/>
            </w:pPr>
            <w:r w:rsidRPr="002265D5">
              <w:t>7.7</w:t>
            </w:r>
          </w:p>
        </w:tc>
        <w:tc>
          <w:tcPr>
            <w:tcW w:w="367" w:type="pct"/>
            <w:gridSpan w:val="2"/>
            <w:noWrap/>
            <w:hideMark/>
          </w:tcPr>
          <w:p w14:paraId="17396000" w14:textId="77777777" w:rsidR="00CB5DEF" w:rsidRPr="002265D5" w:rsidRDefault="00CB5DEF" w:rsidP="00BC7273">
            <w:pPr>
              <w:pStyle w:val="TableTextRight"/>
            </w:pPr>
            <w:r w:rsidRPr="002265D5">
              <w:t>5.8</w:t>
            </w:r>
          </w:p>
        </w:tc>
        <w:tc>
          <w:tcPr>
            <w:tcW w:w="513" w:type="pct"/>
            <w:gridSpan w:val="2"/>
            <w:noWrap/>
            <w:hideMark/>
          </w:tcPr>
          <w:p w14:paraId="0F249B1F" w14:textId="77777777" w:rsidR="00CB5DEF" w:rsidRPr="002265D5" w:rsidRDefault="00CB5DEF" w:rsidP="00BC7273">
            <w:pPr>
              <w:pStyle w:val="TableTextRight"/>
            </w:pPr>
            <w:r w:rsidRPr="002265D5">
              <w:t>7.5</w:t>
            </w:r>
          </w:p>
        </w:tc>
        <w:tc>
          <w:tcPr>
            <w:tcW w:w="441" w:type="pct"/>
            <w:noWrap/>
            <w:hideMark/>
          </w:tcPr>
          <w:p w14:paraId="0A5FB3CE" w14:textId="77777777" w:rsidR="00CB5DEF" w:rsidRPr="002265D5" w:rsidRDefault="00CB5DEF" w:rsidP="00BC7273">
            <w:pPr>
              <w:pStyle w:val="TableTextRight"/>
            </w:pPr>
            <w:r w:rsidRPr="002265D5">
              <w:t>7</w:t>
            </w:r>
          </w:p>
        </w:tc>
        <w:tc>
          <w:tcPr>
            <w:tcW w:w="442" w:type="pct"/>
            <w:noWrap/>
            <w:hideMark/>
          </w:tcPr>
          <w:p w14:paraId="14819A83" w14:textId="77777777" w:rsidR="00CB5DEF" w:rsidRPr="002265D5" w:rsidRDefault="00CB5DEF" w:rsidP="00BC7273">
            <w:pPr>
              <w:pStyle w:val="TableTextRight"/>
            </w:pPr>
            <w:r w:rsidRPr="002265D5">
              <w:t>11</w:t>
            </w:r>
          </w:p>
        </w:tc>
        <w:tc>
          <w:tcPr>
            <w:tcW w:w="517" w:type="pct"/>
            <w:gridSpan w:val="2"/>
            <w:noWrap/>
            <w:hideMark/>
          </w:tcPr>
          <w:p w14:paraId="4B1161AA" w14:textId="77777777" w:rsidR="00CB5DEF" w:rsidRPr="002265D5" w:rsidRDefault="00CB5DEF" w:rsidP="00BC7273">
            <w:pPr>
              <w:pStyle w:val="TableTextRight"/>
            </w:pPr>
            <w:r w:rsidRPr="002265D5">
              <w:t>13</w:t>
            </w:r>
          </w:p>
        </w:tc>
        <w:tc>
          <w:tcPr>
            <w:tcW w:w="438" w:type="pct"/>
            <w:noWrap/>
            <w:hideMark/>
          </w:tcPr>
          <w:p w14:paraId="74DC9AEF" w14:textId="77777777" w:rsidR="00CB5DEF" w:rsidRPr="002265D5" w:rsidRDefault="00CB5DEF" w:rsidP="00BC7273">
            <w:pPr>
              <w:pStyle w:val="TableTextRight"/>
            </w:pPr>
            <w:r w:rsidRPr="002265D5">
              <w:t>10</w:t>
            </w:r>
          </w:p>
        </w:tc>
        <w:tc>
          <w:tcPr>
            <w:tcW w:w="445" w:type="pct"/>
            <w:gridSpan w:val="2"/>
            <w:noWrap/>
            <w:hideMark/>
          </w:tcPr>
          <w:p w14:paraId="4E30BD68" w14:textId="77777777" w:rsidR="00CB5DEF" w:rsidRPr="002265D5" w:rsidRDefault="00CB5DEF" w:rsidP="00BC7273">
            <w:pPr>
              <w:pStyle w:val="TableTextRight"/>
            </w:pPr>
            <w:r w:rsidRPr="002265D5">
              <w:t>14</w:t>
            </w:r>
          </w:p>
        </w:tc>
        <w:tc>
          <w:tcPr>
            <w:tcW w:w="437" w:type="pct"/>
            <w:noWrap/>
            <w:hideMark/>
          </w:tcPr>
          <w:p w14:paraId="3EDF1EEA" w14:textId="77777777" w:rsidR="00CB5DEF" w:rsidRPr="002265D5" w:rsidRDefault="00CB5DEF" w:rsidP="00BC7273">
            <w:pPr>
              <w:pStyle w:val="TableTextRight"/>
            </w:pPr>
            <w:r w:rsidRPr="002265D5">
              <w:t>4</w:t>
            </w:r>
          </w:p>
        </w:tc>
      </w:tr>
      <w:tr w:rsidR="00C60E03" w:rsidRPr="002D2CB2" w14:paraId="2BEFF329"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10E80388" w14:textId="77777777" w:rsidR="00CB5DEF" w:rsidRPr="002265D5" w:rsidRDefault="00CB5DEF" w:rsidP="00911B3E">
            <w:pPr>
              <w:pStyle w:val="TableTextCentred"/>
            </w:pPr>
            <w:r w:rsidRPr="002265D5">
              <w:t>Ba</w:t>
            </w:r>
          </w:p>
        </w:tc>
        <w:tc>
          <w:tcPr>
            <w:tcW w:w="441" w:type="pct"/>
            <w:noWrap/>
            <w:hideMark/>
          </w:tcPr>
          <w:p w14:paraId="2FDC3FBD" w14:textId="77777777" w:rsidR="00CB5DEF" w:rsidRPr="002265D5" w:rsidRDefault="00CB5DEF" w:rsidP="00BC7273">
            <w:pPr>
              <w:pStyle w:val="TableTextRight"/>
            </w:pPr>
            <w:r w:rsidRPr="002265D5">
              <w:t>7.1</w:t>
            </w:r>
          </w:p>
        </w:tc>
        <w:tc>
          <w:tcPr>
            <w:tcW w:w="441" w:type="pct"/>
            <w:gridSpan w:val="2"/>
            <w:noWrap/>
            <w:hideMark/>
          </w:tcPr>
          <w:p w14:paraId="2F860C81" w14:textId="77777777" w:rsidR="00CB5DEF" w:rsidRPr="002265D5" w:rsidRDefault="00CB5DEF" w:rsidP="00BC7273">
            <w:pPr>
              <w:pStyle w:val="TableTextRight"/>
            </w:pPr>
            <w:r w:rsidRPr="002265D5">
              <w:t>3.1</w:t>
            </w:r>
          </w:p>
        </w:tc>
        <w:tc>
          <w:tcPr>
            <w:tcW w:w="367" w:type="pct"/>
            <w:gridSpan w:val="2"/>
            <w:noWrap/>
            <w:hideMark/>
          </w:tcPr>
          <w:p w14:paraId="449A7858" w14:textId="77777777" w:rsidR="00CB5DEF" w:rsidRPr="002265D5" w:rsidRDefault="00CB5DEF" w:rsidP="00BC7273">
            <w:pPr>
              <w:pStyle w:val="TableTextRight"/>
            </w:pPr>
            <w:r w:rsidRPr="002265D5">
              <w:t>6.3</w:t>
            </w:r>
          </w:p>
        </w:tc>
        <w:tc>
          <w:tcPr>
            <w:tcW w:w="513" w:type="pct"/>
            <w:gridSpan w:val="2"/>
            <w:noWrap/>
            <w:hideMark/>
          </w:tcPr>
          <w:p w14:paraId="7507ACBF" w14:textId="77777777" w:rsidR="00CB5DEF" w:rsidRPr="002265D5" w:rsidRDefault="00CB5DEF" w:rsidP="00BC7273">
            <w:pPr>
              <w:pStyle w:val="TableTextRight"/>
            </w:pPr>
            <w:r w:rsidRPr="002265D5">
              <w:t>8.1</w:t>
            </w:r>
          </w:p>
        </w:tc>
        <w:tc>
          <w:tcPr>
            <w:tcW w:w="441" w:type="pct"/>
            <w:noWrap/>
            <w:hideMark/>
          </w:tcPr>
          <w:p w14:paraId="427B00FD" w14:textId="77777777" w:rsidR="00CB5DEF" w:rsidRPr="002265D5" w:rsidRDefault="00CB5DEF" w:rsidP="00BC7273">
            <w:pPr>
              <w:pStyle w:val="TableTextRight"/>
            </w:pPr>
            <w:r w:rsidRPr="002265D5">
              <w:t>4.1</w:t>
            </w:r>
          </w:p>
        </w:tc>
        <w:tc>
          <w:tcPr>
            <w:tcW w:w="442" w:type="pct"/>
            <w:noWrap/>
            <w:hideMark/>
          </w:tcPr>
          <w:p w14:paraId="03E1CF71" w14:textId="77777777" w:rsidR="00CB5DEF" w:rsidRPr="002265D5" w:rsidRDefault="00CB5DEF" w:rsidP="00BC7273">
            <w:pPr>
              <w:pStyle w:val="TableTextRight"/>
            </w:pPr>
            <w:r w:rsidRPr="002265D5">
              <w:t>17</w:t>
            </w:r>
          </w:p>
        </w:tc>
        <w:tc>
          <w:tcPr>
            <w:tcW w:w="517" w:type="pct"/>
            <w:gridSpan w:val="2"/>
            <w:noWrap/>
            <w:hideMark/>
          </w:tcPr>
          <w:p w14:paraId="08DFDA40" w14:textId="77777777" w:rsidR="00CB5DEF" w:rsidRPr="002265D5" w:rsidRDefault="00CB5DEF" w:rsidP="00BC7273">
            <w:pPr>
              <w:pStyle w:val="TableTextRight"/>
            </w:pPr>
            <w:r w:rsidRPr="002265D5">
              <w:t>25</w:t>
            </w:r>
          </w:p>
        </w:tc>
        <w:tc>
          <w:tcPr>
            <w:tcW w:w="438" w:type="pct"/>
            <w:noWrap/>
            <w:hideMark/>
          </w:tcPr>
          <w:p w14:paraId="0EC48592" w14:textId="77777777" w:rsidR="00CB5DEF" w:rsidRPr="002265D5" w:rsidRDefault="00CB5DEF" w:rsidP="00BC7273">
            <w:pPr>
              <w:pStyle w:val="TableTextRight"/>
            </w:pPr>
            <w:r w:rsidRPr="002265D5">
              <w:t>56</w:t>
            </w:r>
          </w:p>
        </w:tc>
        <w:tc>
          <w:tcPr>
            <w:tcW w:w="445" w:type="pct"/>
            <w:gridSpan w:val="2"/>
            <w:noWrap/>
            <w:hideMark/>
          </w:tcPr>
          <w:p w14:paraId="2444EDFC" w14:textId="77777777" w:rsidR="00CB5DEF" w:rsidRPr="002265D5" w:rsidRDefault="00CB5DEF" w:rsidP="00BC7273">
            <w:pPr>
              <w:pStyle w:val="TableTextRight"/>
            </w:pPr>
            <w:r w:rsidRPr="002265D5">
              <w:t>39</w:t>
            </w:r>
          </w:p>
        </w:tc>
        <w:tc>
          <w:tcPr>
            <w:tcW w:w="437" w:type="pct"/>
            <w:noWrap/>
            <w:hideMark/>
          </w:tcPr>
          <w:p w14:paraId="036A9C04" w14:textId="77777777" w:rsidR="00CB5DEF" w:rsidRPr="002265D5" w:rsidRDefault="00CB5DEF" w:rsidP="00BC7273">
            <w:pPr>
              <w:pStyle w:val="TableTextRight"/>
            </w:pPr>
            <w:r w:rsidRPr="002265D5">
              <w:t>2.9</w:t>
            </w:r>
          </w:p>
        </w:tc>
      </w:tr>
      <w:tr w:rsidR="00C60E03" w:rsidRPr="002D2CB2" w14:paraId="4538A494"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2F503E18" w14:textId="77777777" w:rsidR="00CB5DEF" w:rsidRPr="002265D5" w:rsidRDefault="00CB5DEF" w:rsidP="00911B3E">
            <w:pPr>
              <w:pStyle w:val="TableTextCentred"/>
            </w:pPr>
            <w:r w:rsidRPr="002265D5">
              <w:t>Ca</w:t>
            </w:r>
          </w:p>
        </w:tc>
        <w:tc>
          <w:tcPr>
            <w:tcW w:w="441" w:type="pct"/>
            <w:noWrap/>
            <w:hideMark/>
          </w:tcPr>
          <w:p w14:paraId="346ADC29" w14:textId="77777777" w:rsidR="00CB5DEF" w:rsidRPr="002265D5" w:rsidRDefault="00CB5DEF" w:rsidP="00BC7273">
            <w:pPr>
              <w:pStyle w:val="TableTextRight"/>
            </w:pPr>
            <w:r w:rsidRPr="002265D5">
              <w:t>2400</w:t>
            </w:r>
          </w:p>
        </w:tc>
        <w:tc>
          <w:tcPr>
            <w:tcW w:w="441" w:type="pct"/>
            <w:gridSpan w:val="2"/>
            <w:noWrap/>
            <w:hideMark/>
          </w:tcPr>
          <w:p w14:paraId="028CE8A4" w14:textId="77777777" w:rsidR="00CB5DEF" w:rsidRPr="002265D5" w:rsidRDefault="00CB5DEF" w:rsidP="00BC7273">
            <w:pPr>
              <w:pStyle w:val="TableTextRight"/>
            </w:pPr>
            <w:r w:rsidRPr="002265D5">
              <w:t>1200</w:t>
            </w:r>
          </w:p>
        </w:tc>
        <w:tc>
          <w:tcPr>
            <w:tcW w:w="367" w:type="pct"/>
            <w:gridSpan w:val="2"/>
            <w:noWrap/>
            <w:hideMark/>
          </w:tcPr>
          <w:p w14:paraId="72C58396" w14:textId="77777777" w:rsidR="00CB5DEF" w:rsidRPr="002265D5" w:rsidRDefault="00CB5DEF" w:rsidP="00BC7273">
            <w:pPr>
              <w:pStyle w:val="TableTextRight"/>
            </w:pPr>
            <w:r w:rsidRPr="002265D5">
              <w:t>820</w:t>
            </w:r>
          </w:p>
        </w:tc>
        <w:tc>
          <w:tcPr>
            <w:tcW w:w="513" w:type="pct"/>
            <w:gridSpan w:val="2"/>
            <w:noWrap/>
            <w:hideMark/>
          </w:tcPr>
          <w:p w14:paraId="1E56118D" w14:textId="77777777" w:rsidR="00CB5DEF" w:rsidRPr="002265D5" w:rsidRDefault="00CB5DEF" w:rsidP="00BC7273">
            <w:pPr>
              <w:pStyle w:val="TableTextRight"/>
            </w:pPr>
            <w:r w:rsidRPr="002265D5">
              <w:t>3000</w:t>
            </w:r>
          </w:p>
        </w:tc>
        <w:tc>
          <w:tcPr>
            <w:tcW w:w="441" w:type="pct"/>
            <w:noWrap/>
            <w:hideMark/>
          </w:tcPr>
          <w:p w14:paraId="66EC0298" w14:textId="77777777" w:rsidR="00CB5DEF" w:rsidRPr="002265D5" w:rsidRDefault="00CB5DEF" w:rsidP="00BC7273">
            <w:pPr>
              <w:pStyle w:val="TableTextRight"/>
            </w:pPr>
            <w:r w:rsidRPr="002265D5">
              <w:t>1100</w:t>
            </w:r>
          </w:p>
        </w:tc>
        <w:tc>
          <w:tcPr>
            <w:tcW w:w="442" w:type="pct"/>
            <w:noWrap/>
            <w:hideMark/>
          </w:tcPr>
          <w:p w14:paraId="072C8027" w14:textId="77777777" w:rsidR="00CB5DEF" w:rsidRPr="002265D5" w:rsidRDefault="00CB5DEF" w:rsidP="00BC7273">
            <w:pPr>
              <w:pStyle w:val="TableTextRight"/>
            </w:pPr>
            <w:r w:rsidRPr="002265D5">
              <w:t>2700</w:t>
            </w:r>
          </w:p>
        </w:tc>
        <w:tc>
          <w:tcPr>
            <w:tcW w:w="517" w:type="pct"/>
            <w:gridSpan w:val="2"/>
            <w:noWrap/>
            <w:hideMark/>
          </w:tcPr>
          <w:p w14:paraId="513D001B" w14:textId="77777777" w:rsidR="00CB5DEF" w:rsidRPr="002265D5" w:rsidRDefault="00CB5DEF" w:rsidP="00BC7273">
            <w:pPr>
              <w:pStyle w:val="TableTextRight"/>
            </w:pPr>
            <w:r w:rsidRPr="002265D5">
              <w:t>3100</w:t>
            </w:r>
          </w:p>
        </w:tc>
        <w:tc>
          <w:tcPr>
            <w:tcW w:w="438" w:type="pct"/>
            <w:noWrap/>
            <w:hideMark/>
          </w:tcPr>
          <w:p w14:paraId="2C39DE88" w14:textId="77777777" w:rsidR="00CB5DEF" w:rsidRPr="002265D5" w:rsidRDefault="00CB5DEF" w:rsidP="00BC7273">
            <w:pPr>
              <w:pStyle w:val="TableTextRight"/>
            </w:pPr>
            <w:r w:rsidRPr="002265D5">
              <w:t>3700</w:t>
            </w:r>
          </w:p>
        </w:tc>
        <w:tc>
          <w:tcPr>
            <w:tcW w:w="445" w:type="pct"/>
            <w:gridSpan w:val="2"/>
            <w:noWrap/>
            <w:hideMark/>
          </w:tcPr>
          <w:p w14:paraId="431ACF43" w14:textId="77777777" w:rsidR="00CB5DEF" w:rsidRPr="002265D5" w:rsidRDefault="00CB5DEF" w:rsidP="00BC7273">
            <w:pPr>
              <w:pStyle w:val="TableTextRight"/>
            </w:pPr>
            <w:r w:rsidRPr="002265D5">
              <w:t>66000</w:t>
            </w:r>
          </w:p>
        </w:tc>
        <w:tc>
          <w:tcPr>
            <w:tcW w:w="437" w:type="pct"/>
            <w:noWrap/>
            <w:hideMark/>
          </w:tcPr>
          <w:p w14:paraId="768E1E98" w14:textId="77777777" w:rsidR="00CB5DEF" w:rsidRPr="002265D5" w:rsidRDefault="00CB5DEF" w:rsidP="00BC7273">
            <w:pPr>
              <w:pStyle w:val="TableTextRight"/>
            </w:pPr>
            <w:r w:rsidRPr="002265D5">
              <w:t>1700</w:t>
            </w:r>
          </w:p>
        </w:tc>
      </w:tr>
      <w:tr w:rsidR="00C60E03" w:rsidRPr="002D2CB2" w14:paraId="13B57180"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290EA93E" w14:textId="77777777" w:rsidR="00CB5DEF" w:rsidRPr="002265D5" w:rsidRDefault="00CB5DEF" w:rsidP="00911B3E">
            <w:pPr>
              <w:pStyle w:val="TableTextCentred"/>
            </w:pPr>
            <w:r w:rsidRPr="002265D5">
              <w:t>Cd</w:t>
            </w:r>
          </w:p>
        </w:tc>
        <w:tc>
          <w:tcPr>
            <w:tcW w:w="441" w:type="pct"/>
            <w:noWrap/>
            <w:hideMark/>
          </w:tcPr>
          <w:p w14:paraId="327F8372" w14:textId="1C52179F" w:rsidR="00CB5DEF" w:rsidRPr="002265D5" w:rsidRDefault="00CB5DEF" w:rsidP="00BC7273">
            <w:pPr>
              <w:pStyle w:val="TableTextRight"/>
            </w:pPr>
            <w:r w:rsidRPr="002265D5">
              <w:t>&lt;0.01</w:t>
            </w:r>
          </w:p>
        </w:tc>
        <w:tc>
          <w:tcPr>
            <w:tcW w:w="441" w:type="pct"/>
            <w:gridSpan w:val="2"/>
            <w:noWrap/>
            <w:hideMark/>
          </w:tcPr>
          <w:p w14:paraId="60E270AC" w14:textId="77777777" w:rsidR="00CB5DEF" w:rsidRPr="002265D5" w:rsidRDefault="00CB5DEF" w:rsidP="00BC7273">
            <w:pPr>
              <w:pStyle w:val="TableTextRight"/>
            </w:pPr>
            <w:r w:rsidRPr="002265D5">
              <w:t>&lt;0.01</w:t>
            </w:r>
          </w:p>
        </w:tc>
        <w:tc>
          <w:tcPr>
            <w:tcW w:w="367" w:type="pct"/>
            <w:gridSpan w:val="2"/>
            <w:noWrap/>
            <w:hideMark/>
          </w:tcPr>
          <w:p w14:paraId="6A096287" w14:textId="77777777" w:rsidR="00CB5DEF" w:rsidRPr="002265D5" w:rsidRDefault="00CB5DEF" w:rsidP="00BC7273">
            <w:pPr>
              <w:pStyle w:val="TableTextRight"/>
            </w:pPr>
            <w:r w:rsidRPr="002265D5">
              <w:t>&lt;0.01</w:t>
            </w:r>
          </w:p>
        </w:tc>
        <w:tc>
          <w:tcPr>
            <w:tcW w:w="513" w:type="pct"/>
            <w:gridSpan w:val="2"/>
            <w:noWrap/>
            <w:hideMark/>
          </w:tcPr>
          <w:p w14:paraId="0515D267" w14:textId="77777777" w:rsidR="00CB5DEF" w:rsidRPr="002265D5" w:rsidRDefault="00CB5DEF" w:rsidP="00BC7273">
            <w:pPr>
              <w:pStyle w:val="TableTextRight"/>
            </w:pPr>
            <w:r w:rsidRPr="002265D5">
              <w:t>&lt;0.01</w:t>
            </w:r>
          </w:p>
        </w:tc>
        <w:tc>
          <w:tcPr>
            <w:tcW w:w="441" w:type="pct"/>
            <w:noWrap/>
            <w:hideMark/>
          </w:tcPr>
          <w:p w14:paraId="31356879" w14:textId="77777777" w:rsidR="00CB5DEF" w:rsidRPr="002265D5" w:rsidRDefault="00CB5DEF" w:rsidP="00BC7273">
            <w:pPr>
              <w:pStyle w:val="TableTextRight"/>
            </w:pPr>
            <w:r w:rsidRPr="002265D5">
              <w:t>0.099</w:t>
            </w:r>
          </w:p>
        </w:tc>
        <w:tc>
          <w:tcPr>
            <w:tcW w:w="442" w:type="pct"/>
            <w:noWrap/>
            <w:hideMark/>
          </w:tcPr>
          <w:p w14:paraId="68F5C67E" w14:textId="77777777" w:rsidR="00CB5DEF" w:rsidRPr="002265D5" w:rsidRDefault="00CB5DEF" w:rsidP="00BC7273">
            <w:pPr>
              <w:pStyle w:val="TableTextRight"/>
            </w:pPr>
            <w:r w:rsidRPr="002265D5">
              <w:t>0.015</w:t>
            </w:r>
          </w:p>
        </w:tc>
        <w:tc>
          <w:tcPr>
            <w:tcW w:w="517" w:type="pct"/>
            <w:gridSpan w:val="2"/>
            <w:noWrap/>
            <w:hideMark/>
          </w:tcPr>
          <w:p w14:paraId="37CCB620" w14:textId="77777777" w:rsidR="00CB5DEF" w:rsidRPr="002265D5" w:rsidRDefault="00CB5DEF" w:rsidP="00BC7273">
            <w:pPr>
              <w:pStyle w:val="TableTextRight"/>
            </w:pPr>
            <w:r w:rsidRPr="002265D5">
              <w:t>0.30</w:t>
            </w:r>
          </w:p>
        </w:tc>
        <w:tc>
          <w:tcPr>
            <w:tcW w:w="438" w:type="pct"/>
            <w:noWrap/>
            <w:hideMark/>
          </w:tcPr>
          <w:p w14:paraId="4373C81C" w14:textId="77777777" w:rsidR="00CB5DEF" w:rsidRPr="002265D5" w:rsidRDefault="00CB5DEF" w:rsidP="00BC7273">
            <w:pPr>
              <w:pStyle w:val="TableTextRight"/>
            </w:pPr>
            <w:r w:rsidRPr="002265D5">
              <w:t>0.021</w:t>
            </w:r>
          </w:p>
        </w:tc>
        <w:tc>
          <w:tcPr>
            <w:tcW w:w="445" w:type="pct"/>
            <w:gridSpan w:val="2"/>
            <w:noWrap/>
            <w:hideMark/>
          </w:tcPr>
          <w:p w14:paraId="4BD0B5E2" w14:textId="77777777" w:rsidR="00CB5DEF" w:rsidRPr="002265D5" w:rsidRDefault="00CB5DEF" w:rsidP="00BC7273">
            <w:pPr>
              <w:pStyle w:val="TableTextRight"/>
            </w:pPr>
            <w:r w:rsidRPr="002265D5">
              <w:t>0.071</w:t>
            </w:r>
          </w:p>
        </w:tc>
        <w:tc>
          <w:tcPr>
            <w:tcW w:w="437" w:type="pct"/>
            <w:noWrap/>
            <w:hideMark/>
          </w:tcPr>
          <w:p w14:paraId="20DE8588" w14:textId="77777777" w:rsidR="00CB5DEF" w:rsidRPr="002265D5" w:rsidRDefault="00CB5DEF" w:rsidP="00BC7273">
            <w:pPr>
              <w:pStyle w:val="TableTextRight"/>
            </w:pPr>
            <w:r w:rsidRPr="002265D5">
              <w:t>0.72</w:t>
            </w:r>
          </w:p>
        </w:tc>
      </w:tr>
      <w:tr w:rsidR="00C60E03" w:rsidRPr="002D2CB2" w14:paraId="34B382ED"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32CFECBB" w14:textId="77777777" w:rsidR="00CB5DEF" w:rsidRPr="002265D5" w:rsidRDefault="00CB5DEF" w:rsidP="00911B3E">
            <w:pPr>
              <w:pStyle w:val="TableTextCentred"/>
            </w:pPr>
            <w:r w:rsidRPr="002265D5">
              <w:t>Co</w:t>
            </w:r>
          </w:p>
        </w:tc>
        <w:tc>
          <w:tcPr>
            <w:tcW w:w="441" w:type="pct"/>
            <w:noWrap/>
            <w:hideMark/>
          </w:tcPr>
          <w:p w14:paraId="6DB9825F" w14:textId="77777777" w:rsidR="00CB5DEF" w:rsidRPr="002265D5" w:rsidRDefault="00CB5DEF" w:rsidP="00BC7273">
            <w:pPr>
              <w:pStyle w:val="TableTextRight"/>
            </w:pPr>
            <w:r w:rsidRPr="002265D5">
              <w:t>1.4</w:t>
            </w:r>
          </w:p>
        </w:tc>
        <w:tc>
          <w:tcPr>
            <w:tcW w:w="441" w:type="pct"/>
            <w:gridSpan w:val="2"/>
            <w:noWrap/>
            <w:hideMark/>
          </w:tcPr>
          <w:p w14:paraId="00CB5872" w14:textId="77777777" w:rsidR="00CB5DEF" w:rsidRPr="002265D5" w:rsidRDefault="00CB5DEF" w:rsidP="00BC7273">
            <w:pPr>
              <w:pStyle w:val="TableTextRight"/>
            </w:pPr>
            <w:r w:rsidRPr="002265D5">
              <w:t>1.2</w:t>
            </w:r>
          </w:p>
        </w:tc>
        <w:tc>
          <w:tcPr>
            <w:tcW w:w="367" w:type="pct"/>
            <w:gridSpan w:val="2"/>
            <w:noWrap/>
            <w:hideMark/>
          </w:tcPr>
          <w:p w14:paraId="140CD07A" w14:textId="77777777" w:rsidR="00CB5DEF" w:rsidRPr="002265D5" w:rsidRDefault="00CB5DEF" w:rsidP="00BC7273">
            <w:pPr>
              <w:pStyle w:val="TableTextRight"/>
            </w:pPr>
            <w:r w:rsidRPr="002265D5">
              <w:t>3.2</w:t>
            </w:r>
          </w:p>
        </w:tc>
        <w:tc>
          <w:tcPr>
            <w:tcW w:w="513" w:type="pct"/>
            <w:gridSpan w:val="2"/>
            <w:noWrap/>
            <w:hideMark/>
          </w:tcPr>
          <w:p w14:paraId="4AA6A19A" w14:textId="77777777" w:rsidR="00CB5DEF" w:rsidRPr="002265D5" w:rsidRDefault="00CB5DEF" w:rsidP="00BC7273">
            <w:pPr>
              <w:pStyle w:val="TableTextRight"/>
            </w:pPr>
            <w:r w:rsidRPr="002265D5">
              <w:t>4.0</w:t>
            </w:r>
          </w:p>
        </w:tc>
        <w:tc>
          <w:tcPr>
            <w:tcW w:w="441" w:type="pct"/>
            <w:noWrap/>
            <w:hideMark/>
          </w:tcPr>
          <w:p w14:paraId="759268A5" w14:textId="77777777" w:rsidR="00CB5DEF" w:rsidRPr="002265D5" w:rsidRDefault="00CB5DEF" w:rsidP="00BC7273">
            <w:pPr>
              <w:pStyle w:val="TableTextRight"/>
            </w:pPr>
            <w:r w:rsidRPr="002265D5">
              <w:t>0.12</w:t>
            </w:r>
          </w:p>
        </w:tc>
        <w:tc>
          <w:tcPr>
            <w:tcW w:w="442" w:type="pct"/>
            <w:noWrap/>
            <w:hideMark/>
          </w:tcPr>
          <w:p w14:paraId="0CC5866B" w14:textId="77777777" w:rsidR="00CB5DEF" w:rsidRPr="002265D5" w:rsidRDefault="00CB5DEF" w:rsidP="00BC7273">
            <w:pPr>
              <w:pStyle w:val="TableTextRight"/>
            </w:pPr>
            <w:r w:rsidRPr="002265D5">
              <w:t>1.9</w:t>
            </w:r>
          </w:p>
        </w:tc>
        <w:tc>
          <w:tcPr>
            <w:tcW w:w="517" w:type="pct"/>
            <w:gridSpan w:val="2"/>
            <w:noWrap/>
            <w:hideMark/>
          </w:tcPr>
          <w:p w14:paraId="10C26FBF" w14:textId="77777777" w:rsidR="00CB5DEF" w:rsidRPr="002265D5" w:rsidRDefault="00CB5DEF" w:rsidP="00BC7273">
            <w:pPr>
              <w:pStyle w:val="TableTextRight"/>
            </w:pPr>
            <w:r w:rsidRPr="002265D5">
              <w:t>5.0</w:t>
            </w:r>
          </w:p>
        </w:tc>
        <w:tc>
          <w:tcPr>
            <w:tcW w:w="438" w:type="pct"/>
            <w:noWrap/>
            <w:hideMark/>
          </w:tcPr>
          <w:p w14:paraId="0E45A0B2" w14:textId="77777777" w:rsidR="00CB5DEF" w:rsidRPr="002265D5" w:rsidRDefault="00CB5DEF" w:rsidP="00BC7273">
            <w:pPr>
              <w:pStyle w:val="TableTextRight"/>
            </w:pPr>
            <w:r w:rsidRPr="002265D5">
              <w:t>5.4</w:t>
            </w:r>
          </w:p>
        </w:tc>
        <w:tc>
          <w:tcPr>
            <w:tcW w:w="445" w:type="pct"/>
            <w:gridSpan w:val="2"/>
            <w:noWrap/>
            <w:hideMark/>
          </w:tcPr>
          <w:p w14:paraId="203289E2" w14:textId="77777777" w:rsidR="00CB5DEF" w:rsidRPr="002265D5" w:rsidRDefault="00CB5DEF" w:rsidP="00BC7273">
            <w:pPr>
              <w:pStyle w:val="TableTextRight"/>
            </w:pPr>
            <w:r w:rsidRPr="002265D5">
              <w:t>3.8</w:t>
            </w:r>
          </w:p>
        </w:tc>
        <w:tc>
          <w:tcPr>
            <w:tcW w:w="437" w:type="pct"/>
            <w:noWrap/>
            <w:hideMark/>
          </w:tcPr>
          <w:p w14:paraId="4DE065F0" w14:textId="77777777" w:rsidR="00CB5DEF" w:rsidRPr="002265D5" w:rsidRDefault="00CB5DEF" w:rsidP="00BC7273">
            <w:pPr>
              <w:pStyle w:val="TableTextRight"/>
            </w:pPr>
            <w:r w:rsidRPr="002265D5">
              <w:t>8.9</w:t>
            </w:r>
          </w:p>
        </w:tc>
      </w:tr>
      <w:tr w:rsidR="00C60E03" w:rsidRPr="002D2CB2" w14:paraId="643BF2A5"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65B296A9" w14:textId="77777777" w:rsidR="00CB5DEF" w:rsidRPr="002265D5" w:rsidRDefault="00CB5DEF" w:rsidP="00911B3E">
            <w:pPr>
              <w:pStyle w:val="TableTextCentred"/>
            </w:pPr>
            <w:r w:rsidRPr="002265D5">
              <w:t>Cr</w:t>
            </w:r>
          </w:p>
        </w:tc>
        <w:tc>
          <w:tcPr>
            <w:tcW w:w="441" w:type="pct"/>
            <w:noWrap/>
            <w:hideMark/>
          </w:tcPr>
          <w:p w14:paraId="0F4AC610" w14:textId="77777777" w:rsidR="00CB5DEF" w:rsidRPr="0052387C" w:rsidRDefault="00CB5DEF" w:rsidP="00BC7273">
            <w:pPr>
              <w:pStyle w:val="TableTextRight"/>
              <w:rPr>
                <w:b/>
                <w:color w:val="002060"/>
              </w:rPr>
            </w:pPr>
            <w:r w:rsidRPr="0052387C">
              <w:rPr>
                <w:b/>
                <w:color w:val="002060"/>
              </w:rPr>
              <w:t>200</w:t>
            </w:r>
          </w:p>
        </w:tc>
        <w:tc>
          <w:tcPr>
            <w:tcW w:w="441" w:type="pct"/>
            <w:gridSpan w:val="2"/>
            <w:noWrap/>
            <w:hideMark/>
          </w:tcPr>
          <w:p w14:paraId="429D002C" w14:textId="77777777" w:rsidR="00CB5DEF" w:rsidRPr="0052387C" w:rsidRDefault="00CB5DEF" w:rsidP="00BC7273">
            <w:pPr>
              <w:pStyle w:val="TableTextRight"/>
              <w:rPr>
                <w:color w:val="002060"/>
              </w:rPr>
            </w:pPr>
            <w:r w:rsidRPr="0052387C">
              <w:rPr>
                <w:color w:val="002060"/>
              </w:rPr>
              <w:t>15</w:t>
            </w:r>
          </w:p>
        </w:tc>
        <w:tc>
          <w:tcPr>
            <w:tcW w:w="367" w:type="pct"/>
            <w:gridSpan w:val="2"/>
            <w:noWrap/>
            <w:hideMark/>
          </w:tcPr>
          <w:p w14:paraId="1C1C5FD8" w14:textId="77777777" w:rsidR="00CB5DEF" w:rsidRPr="002265D5" w:rsidRDefault="00CB5DEF" w:rsidP="00BC7273">
            <w:pPr>
              <w:pStyle w:val="TableTextRight"/>
            </w:pPr>
            <w:r w:rsidRPr="002265D5">
              <w:t>69</w:t>
            </w:r>
          </w:p>
        </w:tc>
        <w:tc>
          <w:tcPr>
            <w:tcW w:w="513" w:type="pct"/>
            <w:gridSpan w:val="2"/>
            <w:noWrap/>
            <w:hideMark/>
          </w:tcPr>
          <w:p w14:paraId="07959C5E" w14:textId="77777777" w:rsidR="00CB5DEF" w:rsidRPr="002265D5" w:rsidRDefault="00CB5DEF" w:rsidP="00BC7273">
            <w:pPr>
              <w:pStyle w:val="TableTextRight"/>
            </w:pPr>
            <w:r w:rsidRPr="002265D5">
              <w:t>39</w:t>
            </w:r>
          </w:p>
        </w:tc>
        <w:tc>
          <w:tcPr>
            <w:tcW w:w="441" w:type="pct"/>
            <w:noWrap/>
            <w:hideMark/>
          </w:tcPr>
          <w:p w14:paraId="119C6CC9" w14:textId="77777777" w:rsidR="00CB5DEF" w:rsidRPr="002265D5" w:rsidRDefault="00CB5DEF" w:rsidP="00BC7273">
            <w:pPr>
              <w:pStyle w:val="TableTextRight"/>
            </w:pPr>
            <w:r w:rsidRPr="002265D5">
              <w:t>15</w:t>
            </w:r>
          </w:p>
        </w:tc>
        <w:tc>
          <w:tcPr>
            <w:tcW w:w="442" w:type="pct"/>
            <w:noWrap/>
            <w:hideMark/>
          </w:tcPr>
          <w:p w14:paraId="39061C0F" w14:textId="77777777" w:rsidR="00CB5DEF" w:rsidRPr="002265D5" w:rsidRDefault="00CB5DEF" w:rsidP="00BC7273">
            <w:pPr>
              <w:pStyle w:val="TableTextRight"/>
            </w:pPr>
            <w:r w:rsidRPr="002265D5">
              <w:t>44</w:t>
            </w:r>
          </w:p>
        </w:tc>
        <w:tc>
          <w:tcPr>
            <w:tcW w:w="517" w:type="pct"/>
            <w:gridSpan w:val="2"/>
            <w:noWrap/>
            <w:hideMark/>
          </w:tcPr>
          <w:p w14:paraId="3A6F3867" w14:textId="77777777" w:rsidR="00CB5DEF" w:rsidRPr="002265D5" w:rsidRDefault="00CB5DEF" w:rsidP="00BC7273">
            <w:pPr>
              <w:pStyle w:val="TableTextRight"/>
            </w:pPr>
            <w:r w:rsidRPr="002265D5">
              <w:t>47</w:t>
            </w:r>
          </w:p>
        </w:tc>
        <w:tc>
          <w:tcPr>
            <w:tcW w:w="438" w:type="pct"/>
            <w:noWrap/>
            <w:hideMark/>
          </w:tcPr>
          <w:p w14:paraId="57D38FCC" w14:textId="77777777" w:rsidR="00CB5DEF" w:rsidRPr="002265D5" w:rsidRDefault="00CB5DEF" w:rsidP="00BC7273">
            <w:pPr>
              <w:pStyle w:val="TableTextRight"/>
            </w:pPr>
            <w:r w:rsidRPr="002265D5">
              <w:t>72</w:t>
            </w:r>
          </w:p>
        </w:tc>
        <w:tc>
          <w:tcPr>
            <w:tcW w:w="445" w:type="pct"/>
            <w:gridSpan w:val="2"/>
            <w:noWrap/>
            <w:hideMark/>
          </w:tcPr>
          <w:p w14:paraId="6A4070C7" w14:textId="77777777" w:rsidR="00CB5DEF" w:rsidRPr="002265D5" w:rsidRDefault="00CB5DEF" w:rsidP="00BC7273">
            <w:pPr>
              <w:pStyle w:val="TableTextRight"/>
            </w:pPr>
            <w:r w:rsidRPr="002265D5">
              <w:t>37</w:t>
            </w:r>
          </w:p>
        </w:tc>
        <w:tc>
          <w:tcPr>
            <w:tcW w:w="437" w:type="pct"/>
            <w:noWrap/>
            <w:hideMark/>
          </w:tcPr>
          <w:p w14:paraId="4533832B" w14:textId="77777777" w:rsidR="00CB5DEF" w:rsidRPr="002265D5" w:rsidRDefault="00CB5DEF" w:rsidP="00BC7273">
            <w:pPr>
              <w:pStyle w:val="TableTextRight"/>
            </w:pPr>
            <w:r w:rsidRPr="002265D5">
              <w:t>27</w:t>
            </w:r>
          </w:p>
        </w:tc>
      </w:tr>
      <w:tr w:rsidR="00C60E03" w:rsidRPr="002D2CB2" w14:paraId="40AF644C"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6AD87E9A" w14:textId="77777777" w:rsidR="00CB5DEF" w:rsidRPr="002265D5" w:rsidRDefault="00CB5DEF" w:rsidP="00911B3E">
            <w:pPr>
              <w:pStyle w:val="TableTextCentred"/>
            </w:pPr>
            <w:r w:rsidRPr="002265D5">
              <w:t>Cu</w:t>
            </w:r>
          </w:p>
        </w:tc>
        <w:tc>
          <w:tcPr>
            <w:tcW w:w="441" w:type="pct"/>
            <w:noWrap/>
            <w:hideMark/>
          </w:tcPr>
          <w:p w14:paraId="0E7DD1E9" w14:textId="77777777" w:rsidR="00CB5DEF" w:rsidRPr="002265D5" w:rsidRDefault="00CB5DEF" w:rsidP="00BC7273">
            <w:pPr>
              <w:pStyle w:val="TableTextRight"/>
            </w:pPr>
            <w:r w:rsidRPr="002265D5">
              <w:t>2.2</w:t>
            </w:r>
          </w:p>
        </w:tc>
        <w:tc>
          <w:tcPr>
            <w:tcW w:w="441" w:type="pct"/>
            <w:gridSpan w:val="2"/>
            <w:noWrap/>
            <w:hideMark/>
          </w:tcPr>
          <w:p w14:paraId="0BEA83C8" w14:textId="77777777" w:rsidR="00CB5DEF" w:rsidRPr="002265D5" w:rsidRDefault="00CB5DEF" w:rsidP="00BC7273">
            <w:pPr>
              <w:pStyle w:val="TableTextRight"/>
            </w:pPr>
            <w:r w:rsidRPr="002265D5">
              <w:t>2.4</w:t>
            </w:r>
          </w:p>
        </w:tc>
        <w:tc>
          <w:tcPr>
            <w:tcW w:w="367" w:type="pct"/>
            <w:gridSpan w:val="2"/>
            <w:noWrap/>
            <w:hideMark/>
          </w:tcPr>
          <w:p w14:paraId="3ECE429C" w14:textId="77777777" w:rsidR="00CB5DEF" w:rsidRPr="002265D5" w:rsidRDefault="00CB5DEF" w:rsidP="00BC7273">
            <w:pPr>
              <w:pStyle w:val="TableTextRight"/>
            </w:pPr>
            <w:r w:rsidRPr="002265D5">
              <w:t>4.8</w:t>
            </w:r>
          </w:p>
        </w:tc>
        <w:tc>
          <w:tcPr>
            <w:tcW w:w="513" w:type="pct"/>
            <w:gridSpan w:val="2"/>
            <w:noWrap/>
            <w:hideMark/>
          </w:tcPr>
          <w:p w14:paraId="09DE21EF" w14:textId="77777777" w:rsidR="00CB5DEF" w:rsidRPr="002265D5" w:rsidRDefault="00CB5DEF" w:rsidP="00BC7273">
            <w:pPr>
              <w:pStyle w:val="TableTextRight"/>
            </w:pPr>
            <w:r w:rsidRPr="002265D5">
              <w:t>5.7</w:t>
            </w:r>
          </w:p>
        </w:tc>
        <w:tc>
          <w:tcPr>
            <w:tcW w:w="441" w:type="pct"/>
            <w:noWrap/>
            <w:hideMark/>
          </w:tcPr>
          <w:p w14:paraId="29C87756" w14:textId="77777777" w:rsidR="00CB5DEF" w:rsidRPr="002265D5" w:rsidRDefault="00CB5DEF" w:rsidP="00BC7273">
            <w:pPr>
              <w:pStyle w:val="TableTextRight"/>
            </w:pPr>
            <w:r w:rsidRPr="002265D5">
              <w:t>0.53</w:t>
            </w:r>
          </w:p>
        </w:tc>
        <w:tc>
          <w:tcPr>
            <w:tcW w:w="442" w:type="pct"/>
            <w:noWrap/>
            <w:hideMark/>
          </w:tcPr>
          <w:p w14:paraId="0A96E9D9" w14:textId="77777777" w:rsidR="00CB5DEF" w:rsidRPr="002265D5" w:rsidRDefault="00CB5DEF" w:rsidP="00BC7273">
            <w:pPr>
              <w:pStyle w:val="TableTextRight"/>
            </w:pPr>
            <w:r w:rsidRPr="002265D5">
              <w:t>9.2</w:t>
            </w:r>
          </w:p>
        </w:tc>
        <w:tc>
          <w:tcPr>
            <w:tcW w:w="517" w:type="pct"/>
            <w:gridSpan w:val="2"/>
            <w:noWrap/>
            <w:hideMark/>
          </w:tcPr>
          <w:p w14:paraId="5A95E7DF" w14:textId="77777777" w:rsidR="00CB5DEF" w:rsidRPr="002265D5" w:rsidRDefault="00CB5DEF" w:rsidP="00BC7273">
            <w:pPr>
              <w:pStyle w:val="TableTextRight"/>
            </w:pPr>
            <w:r w:rsidRPr="002265D5">
              <w:t>46</w:t>
            </w:r>
          </w:p>
        </w:tc>
        <w:tc>
          <w:tcPr>
            <w:tcW w:w="438" w:type="pct"/>
            <w:noWrap/>
            <w:hideMark/>
          </w:tcPr>
          <w:p w14:paraId="43ED3F23" w14:textId="77777777" w:rsidR="00CB5DEF" w:rsidRPr="002265D5" w:rsidRDefault="00CB5DEF" w:rsidP="00BC7273">
            <w:pPr>
              <w:pStyle w:val="TableTextRight"/>
            </w:pPr>
            <w:r w:rsidRPr="002265D5">
              <w:t>10</w:t>
            </w:r>
          </w:p>
        </w:tc>
        <w:tc>
          <w:tcPr>
            <w:tcW w:w="445" w:type="pct"/>
            <w:gridSpan w:val="2"/>
            <w:noWrap/>
            <w:hideMark/>
          </w:tcPr>
          <w:p w14:paraId="7F9BF57B" w14:textId="77777777" w:rsidR="00CB5DEF" w:rsidRPr="002265D5" w:rsidRDefault="00CB5DEF" w:rsidP="00BC7273">
            <w:pPr>
              <w:pStyle w:val="TableTextRight"/>
            </w:pPr>
            <w:r w:rsidRPr="002265D5">
              <w:t>6.1</w:t>
            </w:r>
          </w:p>
        </w:tc>
        <w:tc>
          <w:tcPr>
            <w:tcW w:w="437" w:type="pct"/>
            <w:noWrap/>
            <w:hideMark/>
          </w:tcPr>
          <w:p w14:paraId="1D2572BC" w14:textId="77777777" w:rsidR="00CB5DEF" w:rsidRPr="002265D5" w:rsidRDefault="00CB5DEF" w:rsidP="00BC7273">
            <w:pPr>
              <w:pStyle w:val="TableTextRight"/>
            </w:pPr>
            <w:r w:rsidRPr="002265D5">
              <w:t>36</w:t>
            </w:r>
          </w:p>
        </w:tc>
      </w:tr>
      <w:tr w:rsidR="00C60E03" w:rsidRPr="002D2CB2" w14:paraId="07EBCF21"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23A794D2" w14:textId="77777777" w:rsidR="00CB5DEF" w:rsidRPr="002265D5" w:rsidRDefault="00CB5DEF" w:rsidP="00911B3E">
            <w:pPr>
              <w:pStyle w:val="TableTextCentred"/>
            </w:pPr>
            <w:r w:rsidRPr="002265D5">
              <w:t>Fe</w:t>
            </w:r>
          </w:p>
        </w:tc>
        <w:tc>
          <w:tcPr>
            <w:tcW w:w="441" w:type="pct"/>
            <w:noWrap/>
            <w:hideMark/>
          </w:tcPr>
          <w:p w14:paraId="6F0514A1" w14:textId="77777777" w:rsidR="00CB5DEF" w:rsidRPr="002265D5" w:rsidRDefault="00CB5DEF" w:rsidP="00BC7273">
            <w:pPr>
              <w:pStyle w:val="TableTextRight"/>
            </w:pPr>
            <w:r w:rsidRPr="002265D5">
              <w:t>2400</w:t>
            </w:r>
          </w:p>
        </w:tc>
        <w:tc>
          <w:tcPr>
            <w:tcW w:w="441" w:type="pct"/>
            <w:gridSpan w:val="2"/>
            <w:noWrap/>
            <w:hideMark/>
          </w:tcPr>
          <w:p w14:paraId="30F5443F" w14:textId="77777777" w:rsidR="00CB5DEF" w:rsidRPr="002265D5" w:rsidRDefault="00CB5DEF" w:rsidP="00BC7273">
            <w:pPr>
              <w:pStyle w:val="TableTextRight"/>
            </w:pPr>
            <w:r w:rsidRPr="002265D5">
              <w:t>1600</w:t>
            </w:r>
          </w:p>
        </w:tc>
        <w:tc>
          <w:tcPr>
            <w:tcW w:w="367" w:type="pct"/>
            <w:gridSpan w:val="2"/>
            <w:noWrap/>
            <w:hideMark/>
          </w:tcPr>
          <w:p w14:paraId="4C48041F" w14:textId="77777777" w:rsidR="00CB5DEF" w:rsidRPr="002265D5" w:rsidRDefault="00CB5DEF" w:rsidP="00BC7273">
            <w:pPr>
              <w:pStyle w:val="TableTextRight"/>
            </w:pPr>
            <w:r w:rsidRPr="002265D5">
              <w:t>3200</w:t>
            </w:r>
          </w:p>
        </w:tc>
        <w:tc>
          <w:tcPr>
            <w:tcW w:w="513" w:type="pct"/>
            <w:gridSpan w:val="2"/>
            <w:noWrap/>
            <w:hideMark/>
          </w:tcPr>
          <w:p w14:paraId="01D2EDEF" w14:textId="77777777" w:rsidR="00CB5DEF" w:rsidRPr="002265D5" w:rsidRDefault="00CB5DEF" w:rsidP="00BC7273">
            <w:pPr>
              <w:pStyle w:val="TableTextRight"/>
            </w:pPr>
            <w:r w:rsidRPr="002265D5">
              <w:t>3000</w:t>
            </w:r>
          </w:p>
        </w:tc>
        <w:tc>
          <w:tcPr>
            <w:tcW w:w="441" w:type="pct"/>
            <w:noWrap/>
            <w:hideMark/>
          </w:tcPr>
          <w:p w14:paraId="13FEA70B" w14:textId="77777777" w:rsidR="00CB5DEF" w:rsidRPr="002265D5" w:rsidRDefault="00CB5DEF" w:rsidP="00BC7273">
            <w:pPr>
              <w:pStyle w:val="TableTextRight"/>
            </w:pPr>
            <w:r w:rsidRPr="002265D5">
              <w:t>260</w:t>
            </w:r>
          </w:p>
        </w:tc>
        <w:tc>
          <w:tcPr>
            <w:tcW w:w="442" w:type="pct"/>
            <w:noWrap/>
            <w:hideMark/>
          </w:tcPr>
          <w:p w14:paraId="2B5B13D6" w14:textId="77777777" w:rsidR="00CB5DEF" w:rsidRPr="002265D5" w:rsidRDefault="00CB5DEF" w:rsidP="00BC7273">
            <w:pPr>
              <w:pStyle w:val="TableTextRight"/>
            </w:pPr>
            <w:r w:rsidRPr="002265D5">
              <w:t>2400</w:t>
            </w:r>
          </w:p>
        </w:tc>
        <w:tc>
          <w:tcPr>
            <w:tcW w:w="517" w:type="pct"/>
            <w:gridSpan w:val="2"/>
            <w:noWrap/>
            <w:hideMark/>
          </w:tcPr>
          <w:p w14:paraId="6014C41E" w14:textId="77777777" w:rsidR="00CB5DEF" w:rsidRPr="002265D5" w:rsidRDefault="00CB5DEF" w:rsidP="00BC7273">
            <w:pPr>
              <w:pStyle w:val="TableTextRight"/>
            </w:pPr>
            <w:r w:rsidRPr="002265D5">
              <w:t>3800</w:t>
            </w:r>
          </w:p>
        </w:tc>
        <w:tc>
          <w:tcPr>
            <w:tcW w:w="438" w:type="pct"/>
            <w:noWrap/>
            <w:hideMark/>
          </w:tcPr>
          <w:p w14:paraId="17B4A8C3" w14:textId="77777777" w:rsidR="00CB5DEF" w:rsidRPr="002265D5" w:rsidRDefault="00CB5DEF" w:rsidP="00BC7273">
            <w:pPr>
              <w:pStyle w:val="TableTextRight"/>
            </w:pPr>
            <w:r w:rsidRPr="002265D5">
              <w:t>6900</w:t>
            </w:r>
          </w:p>
        </w:tc>
        <w:tc>
          <w:tcPr>
            <w:tcW w:w="445" w:type="pct"/>
            <w:gridSpan w:val="2"/>
            <w:noWrap/>
            <w:hideMark/>
          </w:tcPr>
          <w:p w14:paraId="08BB0FF8" w14:textId="77777777" w:rsidR="00CB5DEF" w:rsidRPr="002265D5" w:rsidRDefault="00CB5DEF" w:rsidP="00BC7273">
            <w:pPr>
              <w:pStyle w:val="TableTextRight"/>
            </w:pPr>
            <w:r w:rsidRPr="002265D5">
              <w:t>16000</w:t>
            </w:r>
          </w:p>
        </w:tc>
        <w:tc>
          <w:tcPr>
            <w:tcW w:w="437" w:type="pct"/>
            <w:noWrap/>
            <w:hideMark/>
          </w:tcPr>
          <w:p w14:paraId="0B604961" w14:textId="77777777" w:rsidR="00CB5DEF" w:rsidRPr="002265D5" w:rsidRDefault="00CB5DEF" w:rsidP="00BC7273">
            <w:pPr>
              <w:pStyle w:val="TableTextRight"/>
            </w:pPr>
            <w:r w:rsidRPr="002265D5">
              <w:t>1800</w:t>
            </w:r>
          </w:p>
        </w:tc>
      </w:tr>
      <w:tr w:rsidR="00C60E03" w:rsidRPr="002D2CB2" w14:paraId="2813EC69"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7C75E400" w14:textId="77777777" w:rsidR="00CB5DEF" w:rsidRPr="002265D5" w:rsidRDefault="00CB5DEF" w:rsidP="00911B3E">
            <w:pPr>
              <w:pStyle w:val="TableTextCentred"/>
            </w:pPr>
            <w:r w:rsidRPr="002265D5">
              <w:t>Hg</w:t>
            </w:r>
          </w:p>
        </w:tc>
        <w:tc>
          <w:tcPr>
            <w:tcW w:w="441" w:type="pct"/>
            <w:noWrap/>
            <w:hideMark/>
          </w:tcPr>
          <w:p w14:paraId="51B8CAFC" w14:textId="77777777" w:rsidR="00CB5DEF" w:rsidRPr="002265D5" w:rsidRDefault="00CB5DEF" w:rsidP="00BC7273">
            <w:pPr>
              <w:pStyle w:val="TableTextRight"/>
            </w:pPr>
            <w:r w:rsidRPr="002265D5">
              <w:t>0.08</w:t>
            </w:r>
          </w:p>
        </w:tc>
        <w:tc>
          <w:tcPr>
            <w:tcW w:w="441" w:type="pct"/>
            <w:gridSpan w:val="2"/>
            <w:noWrap/>
            <w:hideMark/>
          </w:tcPr>
          <w:p w14:paraId="39501078" w14:textId="77777777" w:rsidR="00CB5DEF" w:rsidRPr="002265D5" w:rsidRDefault="00CB5DEF" w:rsidP="00BC7273">
            <w:pPr>
              <w:pStyle w:val="TableTextRight"/>
            </w:pPr>
            <w:r w:rsidRPr="002265D5">
              <w:t>0.05</w:t>
            </w:r>
          </w:p>
        </w:tc>
        <w:tc>
          <w:tcPr>
            <w:tcW w:w="367" w:type="pct"/>
            <w:gridSpan w:val="2"/>
            <w:noWrap/>
            <w:hideMark/>
          </w:tcPr>
          <w:p w14:paraId="4F94AD26" w14:textId="77777777" w:rsidR="00CB5DEF" w:rsidRPr="002265D5" w:rsidRDefault="00CB5DEF" w:rsidP="00BC7273">
            <w:pPr>
              <w:pStyle w:val="TableTextRight"/>
            </w:pPr>
            <w:r w:rsidRPr="002265D5">
              <w:t>0.03</w:t>
            </w:r>
          </w:p>
        </w:tc>
        <w:tc>
          <w:tcPr>
            <w:tcW w:w="513" w:type="pct"/>
            <w:gridSpan w:val="2"/>
            <w:noWrap/>
            <w:hideMark/>
          </w:tcPr>
          <w:p w14:paraId="15C377AE" w14:textId="77777777" w:rsidR="00CB5DEF" w:rsidRPr="002265D5" w:rsidRDefault="00CB5DEF" w:rsidP="00BC7273">
            <w:pPr>
              <w:pStyle w:val="TableTextRight"/>
            </w:pPr>
            <w:r w:rsidRPr="002265D5">
              <w:t>0.03</w:t>
            </w:r>
          </w:p>
        </w:tc>
        <w:tc>
          <w:tcPr>
            <w:tcW w:w="441" w:type="pct"/>
            <w:noWrap/>
            <w:hideMark/>
          </w:tcPr>
          <w:p w14:paraId="06D2FEC5" w14:textId="77777777" w:rsidR="00CB5DEF" w:rsidRPr="002265D5" w:rsidRDefault="00CB5DEF" w:rsidP="00BC7273">
            <w:pPr>
              <w:pStyle w:val="TableTextRight"/>
            </w:pPr>
            <w:r w:rsidRPr="002265D5">
              <w:t>0.07</w:t>
            </w:r>
          </w:p>
        </w:tc>
        <w:tc>
          <w:tcPr>
            <w:tcW w:w="442" w:type="pct"/>
            <w:noWrap/>
            <w:hideMark/>
          </w:tcPr>
          <w:p w14:paraId="678473A7" w14:textId="77777777" w:rsidR="00CB5DEF" w:rsidRPr="002265D5" w:rsidRDefault="00CB5DEF" w:rsidP="00BC7273">
            <w:pPr>
              <w:pStyle w:val="TableTextRight"/>
            </w:pPr>
            <w:r w:rsidRPr="002265D5">
              <w:t>0.08</w:t>
            </w:r>
          </w:p>
        </w:tc>
        <w:tc>
          <w:tcPr>
            <w:tcW w:w="517" w:type="pct"/>
            <w:gridSpan w:val="2"/>
            <w:noWrap/>
            <w:hideMark/>
          </w:tcPr>
          <w:p w14:paraId="5F55AE53" w14:textId="77777777" w:rsidR="00CB5DEF" w:rsidRPr="002265D5" w:rsidRDefault="00CB5DEF" w:rsidP="00BC7273">
            <w:pPr>
              <w:pStyle w:val="TableTextRight"/>
            </w:pPr>
            <w:r w:rsidRPr="002265D5">
              <w:t>&lt;0.03</w:t>
            </w:r>
          </w:p>
        </w:tc>
        <w:tc>
          <w:tcPr>
            <w:tcW w:w="438" w:type="pct"/>
            <w:noWrap/>
            <w:hideMark/>
          </w:tcPr>
          <w:p w14:paraId="750D8C20" w14:textId="77777777" w:rsidR="00CB5DEF" w:rsidRPr="002265D5" w:rsidRDefault="00CB5DEF" w:rsidP="00BC7273">
            <w:pPr>
              <w:pStyle w:val="TableTextRight"/>
            </w:pPr>
            <w:r w:rsidRPr="002265D5">
              <w:t>0.06</w:t>
            </w:r>
          </w:p>
        </w:tc>
        <w:tc>
          <w:tcPr>
            <w:tcW w:w="445" w:type="pct"/>
            <w:gridSpan w:val="2"/>
            <w:noWrap/>
            <w:hideMark/>
          </w:tcPr>
          <w:p w14:paraId="23C5AFFF" w14:textId="77777777" w:rsidR="00CB5DEF" w:rsidRPr="002265D5" w:rsidRDefault="00CB5DEF" w:rsidP="00BC7273">
            <w:pPr>
              <w:pStyle w:val="TableTextRight"/>
            </w:pPr>
            <w:r w:rsidRPr="002265D5">
              <w:t>0.06</w:t>
            </w:r>
          </w:p>
        </w:tc>
        <w:tc>
          <w:tcPr>
            <w:tcW w:w="437" w:type="pct"/>
            <w:noWrap/>
            <w:hideMark/>
          </w:tcPr>
          <w:p w14:paraId="71FD9397" w14:textId="77777777" w:rsidR="00CB5DEF" w:rsidRPr="002265D5" w:rsidRDefault="00CB5DEF" w:rsidP="00BC7273">
            <w:pPr>
              <w:pStyle w:val="TableTextRight"/>
            </w:pPr>
            <w:r w:rsidRPr="002265D5">
              <w:t>0.11</w:t>
            </w:r>
          </w:p>
        </w:tc>
      </w:tr>
      <w:tr w:rsidR="00C60E03" w:rsidRPr="002D2CB2" w14:paraId="263A6880"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1F6148FF" w14:textId="6BBE41D1" w:rsidR="00CB5DEF" w:rsidRPr="002265D5" w:rsidRDefault="00CB5DEF" w:rsidP="00911B3E">
            <w:pPr>
              <w:pStyle w:val="TableTextCentred"/>
            </w:pPr>
            <w:r w:rsidRPr="002265D5">
              <w:t>K</w:t>
            </w:r>
          </w:p>
        </w:tc>
        <w:tc>
          <w:tcPr>
            <w:tcW w:w="441" w:type="pct"/>
            <w:noWrap/>
            <w:hideMark/>
          </w:tcPr>
          <w:p w14:paraId="723A11BC" w14:textId="77777777" w:rsidR="00CB5DEF" w:rsidRPr="002265D5" w:rsidRDefault="00CB5DEF" w:rsidP="00BC7273">
            <w:pPr>
              <w:pStyle w:val="TableTextRight"/>
            </w:pPr>
            <w:r w:rsidRPr="002265D5">
              <w:t>350</w:t>
            </w:r>
          </w:p>
        </w:tc>
        <w:tc>
          <w:tcPr>
            <w:tcW w:w="441" w:type="pct"/>
            <w:gridSpan w:val="2"/>
            <w:noWrap/>
            <w:hideMark/>
          </w:tcPr>
          <w:p w14:paraId="38C754DB" w14:textId="77777777" w:rsidR="00CB5DEF" w:rsidRPr="002265D5" w:rsidRDefault="00CB5DEF" w:rsidP="00BC7273">
            <w:pPr>
              <w:pStyle w:val="TableTextRight"/>
            </w:pPr>
            <w:r w:rsidRPr="002265D5">
              <w:t>920</w:t>
            </w:r>
          </w:p>
        </w:tc>
        <w:tc>
          <w:tcPr>
            <w:tcW w:w="367" w:type="pct"/>
            <w:gridSpan w:val="2"/>
            <w:noWrap/>
            <w:hideMark/>
          </w:tcPr>
          <w:p w14:paraId="520F1D44" w14:textId="77777777" w:rsidR="00CB5DEF" w:rsidRPr="002265D5" w:rsidRDefault="00CB5DEF" w:rsidP="00BC7273">
            <w:pPr>
              <w:pStyle w:val="TableTextRight"/>
            </w:pPr>
            <w:r w:rsidRPr="002265D5">
              <w:t>680</w:t>
            </w:r>
          </w:p>
        </w:tc>
        <w:tc>
          <w:tcPr>
            <w:tcW w:w="513" w:type="pct"/>
            <w:gridSpan w:val="2"/>
            <w:noWrap/>
            <w:hideMark/>
          </w:tcPr>
          <w:p w14:paraId="28E28D06" w14:textId="77777777" w:rsidR="00CB5DEF" w:rsidRPr="002265D5" w:rsidRDefault="00CB5DEF" w:rsidP="00BC7273">
            <w:pPr>
              <w:pStyle w:val="TableTextRight"/>
            </w:pPr>
            <w:r w:rsidRPr="002265D5">
              <w:t>1200</w:t>
            </w:r>
          </w:p>
        </w:tc>
        <w:tc>
          <w:tcPr>
            <w:tcW w:w="441" w:type="pct"/>
            <w:noWrap/>
            <w:hideMark/>
          </w:tcPr>
          <w:p w14:paraId="1648F86C" w14:textId="77777777" w:rsidR="00CB5DEF" w:rsidRPr="002265D5" w:rsidRDefault="00CB5DEF" w:rsidP="00BC7273">
            <w:pPr>
              <w:pStyle w:val="TableTextRight"/>
            </w:pPr>
            <w:r w:rsidRPr="002265D5">
              <w:t>830</w:t>
            </w:r>
          </w:p>
        </w:tc>
        <w:tc>
          <w:tcPr>
            <w:tcW w:w="442" w:type="pct"/>
            <w:noWrap/>
            <w:hideMark/>
          </w:tcPr>
          <w:p w14:paraId="086F0787" w14:textId="77777777" w:rsidR="00CB5DEF" w:rsidRPr="002265D5" w:rsidRDefault="00CB5DEF" w:rsidP="00BC7273">
            <w:pPr>
              <w:pStyle w:val="TableTextRight"/>
            </w:pPr>
            <w:r w:rsidRPr="002265D5">
              <w:t>1500</w:t>
            </w:r>
          </w:p>
        </w:tc>
        <w:tc>
          <w:tcPr>
            <w:tcW w:w="517" w:type="pct"/>
            <w:gridSpan w:val="2"/>
            <w:noWrap/>
            <w:hideMark/>
          </w:tcPr>
          <w:p w14:paraId="268073AD" w14:textId="77777777" w:rsidR="00CB5DEF" w:rsidRPr="002265D5" w:rsidRDefault="00CB5DEF" w:rsidP="00BC7273">
            <w:pPr>
              <w:pStyle w:val="TableTextRight"/>
            </w:pPr>
            <w:r w:rsidRPr="002265D5">
              <w:t>2400</w:t>
            </w:r>
          </w:p>
        </w:tc>
        <w:tc>
          <w:tcPr>
            <w:tcW w:w="438" w:type="pct"/>
            <w:noWrap/>
            <w:hideMark/>
          </w:tcPr>
          <w:p w14:paraId="28E27F14" w14:textId="77777777" w:rsidR="00CB5DEF" w:rsidRPr="002265D5" w:rsidRDefault="00CB5DEF" w:rsidP="00BC7273">
            <w:pPr>
              <w:pStyle w:val="TableTextRight"/>
            </w:pPr>
            <w:r w:rsidRPr="002265D5">
              <w:t>3800</w:t>
            </w:r>
          </w:p>
        </w:tc>
        <w:tc>
          <w:tcPr>
            <w:tcW w:w="445" w:type="pct"/>
            <w:gridSpan w:val="2"/>
            <w:noWrap/>
            <w:hideMark/>
          </w:tcPr>
          <w:p w14:paraId="1431E3D5" w14:textId="77777777" w:rsidR="00CB5DEF" w:rsidRPr="002265D5" w:rsidRDefault="00CB5DEF" w:rsidP="00BC7273">
            <w:pPr>
              <w:pStyle w:val="TableTextRight"/>
            </w:pPr>
            <w:r w:rsidRPr="002265D5">
              <w:t>1800</w:t>
            </w:r>
          </w:p>
        </w:tc>
        <w:tc>
          <w:tcPr>
            <w:tcW w:w="437" w:type="pct"/>
            <w:noWrap/>
            <w:hideMark/>
          </w:tcPr>
          <w:p w14:paraId="58FE1361" w14:textId="77777777" w:rsidR="00CB5DEF" w:rsidRPr="002265D5" w:rsidRDefault="00CB5DEF" w:rsidP="00BC7273">
            <w:pPr>
              <w:pStyle w:val="TableTextRight"/>
            </w:pPr>
            <w:r w:rsidRPr="002265D5">
              <w:t>680</w:t>
            </w:r>
          </w:p>
        </w:tc>
      </w:tr>
      <w:tr w:rsidR="00C60E03" w:rsidRPr="002D2CB2" w14:paraId="5B539600"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29C7BE6F" w14:textId="77777777" w:rsidR="00CB5DEF" w:rsidRPr="002265D5" w:rsidRDefault="00CB5DEF" w:rsidP="00911B3E">
            <w:pPr>
              <w:pStyle w:val="TableTextCentred"/>
            </w:pPr>
            <w:r w:rsidRPr="002265D5">
              <w:t>Mg</w:t>
            </w:r>
          </w:p>
        </w:tc>
        <w:tc>
          <w:tcPr>
            <w:tcW w:w="441" w:type="pct"/>
            <w:noWrap/>
            <w:hideMark/>
          </w:tcPr>
          <w:p w14:paraId="6EE16A2F" w14:textId="77777777" w:rsidR="00CB5DEF" w:rsidRPr="002265D5" w:rsidRDefault="00CB5DEF" w:rsidP="00BC7273">
            <w:pPr>
              <w:pStyle w:val="TableTextRight"/>
            </w:pPr>
            <w:r w:rsidRPr="002265D5">
              <w:t>1000</w:t>
            </w:r>
          </w:p>
        </w:tc>
        <w:tc>
          <w:tcPr>
            <w:tcW w:w="441" w:type="pct"/>
            <w:gridSpan w:val="2"/>
            <w:noWrap/>
            <w:hideMark/>
          </w:tcPr>
          <w:p w14:paraId="58B38050" w14:textId="77777777" w:rsidR="00CB5DEF" w:rsidRPr="002265D5" w:rsidRDefault="00CB5DEF" w:rsidP="00BC7273">
            <w:pPr>
              <w:pStyle w:val="TableTextRight"/>
            </w:pPr>
            <w:r w:rsidRPr="002265D5">
              <w:t>730</w:t>
            </w:r>
          </w:p>
        </w:tc>
        <w:tc>
          <w:tcPr>
            <w:tcW w:w="367" w:type="pct"/>
            <w:gridSpan w:val="2"/>
            <w:noWrap/>
            <w:hideMark/>
          </w:tcPr>
          <w:p w14:paraId="794E64FC" w14:textId="77777777" w:rsidR="00CB5DEF" w:rsidRPr="002265D5" w:rsidRDefault="00CB5DEF" w:rsidP="00BC7273">
            <w:pPr>
              <w:pStyle w:val="TableTextRight"/>
            </w:pPr>
            <w:r w:rsidRPr="002265D5">
              <w:t>840</w:t>
            </w:r>
          </w:p>
        </w:tc>
        <w:tc>
          <w:tcPr>
            <w:tcW w:w="513" w:type="pct"/>
            <w:gridSpan w:val="2"/>
            <w:noWrap/>
            <w:hideMark/>
          </w:tcPr>
          <w:p w14:paraId="4F851547" w14:textId="77777777" w:rsidR="00CB5DEF" w:rsidRPr="002265D5" w:rsidRDefault="00CB5DEF" w:rsidP="00BC7273">
            <w:pPr>
              <w:pStyle w:val="TableTextRight"/>
            </w:pPr>
            <w:r w:rsidRPr="002265D5">
              <w:t>1100</w:t>
            </w:r>
          </w:p>
        </w:tc>
        <w:tc>
          <w:tcPr>
            <w:tcW w:w="441" w:type="pct"/>
            <w:noWrap/>
            <w:hideMark/>
          </w:tcPr>
          <w:p w14:paraId="3F8E16D7" w14:textId="77777777" w:rsidR="00CB5DEF" w:rsidRPr="002265D5" w:rsidRDefault="00CB5DEF" w:rsidP="00BC7273">
            <w:pPr>
              <w:pStyle w:val="TableTextRight"/>
            </w:pPr>
            <w:r w:rsidRPr="002265D5">
              <w:t>990</w:t>
            </w:r>
          </w:p>
        </w:tc>
        <w:tc>
          <w:tcPr>
            <w:tcW w:w="442" w:type="pct"/>
            <w:noWrap/>
            <w:hideMark/>
          </w:tcPr>
          <w:p w14:paraId="490F0BF9" w14:textId="77777777" w:rsidR="00CB5DEF" w:rsidRPr="002265D5" w:rsidRDefault="00CB5DEF" w:rsidP="00BC7273">
            <w:pPr>
              <w:pStyle w:val="TableTextRight"/>
            </w:pPr>
            <w:r w:rsidRPr="002265D5">
              <w:t>1200</w:t>
            </w:r>
          </w:p>
        </w:tc>
        <w:tc>
          <w:tcPr>
            <w:tcW w:w="517" w:type="pct"/>
            <w:gridSpan w:val="2"/>
            <w:noWrap/>
            <w:hideMark/>
          </w:tcPr>
          <w:p w14:paraId="614B2F70" w14:textId="77777777" w:rsidR="00CB5DEF" w:rsidRPr="002265D5" w:rsidRDefault="00CB5DEF" w:rsidP="00BC7273">
            <w:pPr>
              <w:pStyle w:val="TableTextRight"/>
            </w:pPr>
            <w:r w:rsidRPr="002265D5">
              <w:t>1800</w:t>
            </w:r>
          </w:p>
        </w:tc>
        <w:tc>
          <w:tcPr>
            <w:tcW w:w="438" w:type="pct"/>
            <w:noWrap/>
            <w:hideMark/>
          </w:tcPr>
          <w:p w14:paraId="1C67CFAE" w14:textId="77777777" w:rsidR="00CB5DEF" w:rsidRPr="002265D5" w:rsidRDefault="00CB5DEF" w:rsidP="00BC7273">
            <w:pPr>
              <w:pStyle w:val="TableTextRight"/>
            </w:pPr>
            <w:r w:rsidRPr="002265D5">
              <w:t>1000</w:t>
            </w:r>
          </w:p>
        </w:tc>
        <w:tc>
          <w:tcPr>
            <w:tcW w:w="445" w:type="pct"/>
            <w:gridSpan w:val="2"/>
            <w:noWrap/>
            <w:hideMark/>
          </w:tcPr>
          <w:p w14:paraId="55970094" w14:textId="77777777" w:rsidR="00CB5DEF" w:rsidRPr="002265D5" w:rsidRDefault="00CB5DEF" w:rsidP="00BC7273">
            <w:pPr>
              <w:pStyle w:val="TableTextRight"/>
            </w:pPr>
            <w:r w:rsidRPr="002265D5">
              <w:t>28000</w:t>
            </w:r>
          </w:p>
        </w:tc>
        <w:tc>
          <w:tcPr>
            <w:tcW w:w="437" w:type="pct"/>
            <w:noWrap/>
            <w:hideMark/>
          </w:tcPr>
          <w:p w14:paraId="1CFE1AB7" w14:textId="77777777" w:rsidR="00CB5DEF" w:rsidRPr="002265D5" w:rsidRDefault="00CB5DEF" w:rsidP="00BC7273">
            <w:pPr>
              <w:pStyle w:val="TableTextRight"/>
            </w:pPr>
            <w:r w:rsidRPr="002265D5">
              <w:t>1200</w:t>
            </w:r>
          </w:p>
        </w:tc>
      </w:tr>
      <w:tr w:rsidR="00C60E03" w:rsidRPr="002D2CB2" w14:paraId="2BD9D8FE"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30AE6EB2" w14:textId="77777777" w:rsidR="00CB5DEF" w:rsidRPr="002265D5" w:rsidRDefault="00CB5DEF" w:rsidP="00911B3E">
            <w:pPr>
              <w:pStyle w:val="TableTextCentred"/>
            </w:pPr>
            <w:r w:rsidRPr="002265D5">
              <w:t>Mn</w:t>
            </w:r>
          </w:p>
        </w:tc>
        <w:tc>
          <w:tcPr>
            <w:tcW w:w="441" w:type="pct"/>
            <w:noWrap/>
            <w:hideMark/>
          </w:tcPr>
          <w:p w14:paraId="2ED95D56" w14:textId="77777777" w:rsidR="00CB5DEF" w:rsidRPr="002265D5" w:rsidRDefault="00CB5DEF" w:rsidP="00BC7273">
            <w:pPr>
              <w:pStyle w:val="TableTextRight"/>
            </w:pPr>
            <w:r w:rsidRPr="002265D5">
              <w:t>270</w:t>
            </w:r>
          </w:p>
        </w:tc>
        <w:tc>
          <w:tcPr>
            <w:tcW w:w="441" w:type="pct"/>
            <w:gridSpan w:val="2"/>
            <w:noWrap/>
            <w:hideMark/>
          </w:tcPr>
          <w:p w14:paraId="63DE6855" w14:textId="77777777" w:rsidR="00CB5DEF" w:rsidRPr="002265D5" w:rsidRDefault="00CB5DEF" w:rsidP="00BC7273">
            <w:pPr>
              <w:pStyle w:val="TableTextRight"/>
            </w:pPr>
            <w:r w:rsidRPr="002265D5">
              <w:t>43</w:t>
            </w:r>
          </w:p>
        </w:tc>
        <w:tc>
          <w:tcPr>
            <w:tcW w:w="367" w:type="pct"/>
            <w:gridSpan w:val="2"/>
            <w:noWrap/>
            <w:hideMark/>
          </w:tcPr>
          <w:p w14:paraId="665578A4" w14:textId="77777777" w:rsidR="00CB5DEF" w:rsidRPr="002265D5" w:rsidRDefault="00CB5DEF" w:rsidP="00BC7273">
            <w:pPr>
              <w:pStyle w:val="TableTextRight"/>
            </w:pPr>
            <w:r w:rsidRPr="002265D5">
              <w:t>45</w:t>
            </w:r>
          </w:p>
        </w:tc>
        <w:tc>
          <w:tcPr>
            <w:tcW w:w="513" w:type="pct"/>
            <w:gridSpan w:val="2"/>
            <w:noWrap/>
            <w:hideMark/>
          </w:tcPr>
          <w:p w14:paraId="78021DC4" w14:textId="77777777" w:rsidR="00CB5DEF" w:rsidRPr="002265D5" w:rsidRDefault="00CB5DEF" w:rsidP="00BC7273">
            <w:pPr>
              <w:pStyle w:val="TableTextRight"/>
            </w:pPr>
            <w:r w:rsidRPr="002265D5">
              <w:t>39</w:t>
            </w:r>
          </w:p>
        </w:tc>
        <w:tc>
          <w:tcPr>
            <w:tcW w:w="441" w:type="pct"/>
            <w:noWrap/>
            <w:hideMark/>
          </w:tcPr>
          <w:p w14:paraId="043CE184" w14:textId="77777777" w:rsidR="00CB5DEF" w:rsidRPr="002265D5" w:rsidRDefault="00CB5DEF" w:rsidP="00BC7273">
            <w:pPr>
              <w:pStyle w:val="TableTextRight"/>
            </w:pPr>
            <w:r w:rsidRPr="002265D5">
              <w:t>2</w:t>
            </w:r>
          </w:p>
        </w:tc>
        <w:tc>
          <w:tcPr>
            <w:tcW w:w="442" w:type="pct"/>
            <w:noWrap/>
            <w:hideMark/>
          </w:tcPr>
          <w:p w14:paraId="2EA43B6D" w14:textId="77777777" w:rsidR="00CB5DEF" w:rsidRPr="002265D5" w:rsidRDefault="00CB5DEF" w:rsidP="00BC7273">
            <w:pPr>
              <w:pStyle w:val="TableTextRight"/>
            </w:pPr>
            <w:r w:rsidRPr="002265D5">
              <w:t>160</w:t>
            </w:r>
          </w:p>
        </w:tc>
        <w:tc>
          <w:tcPr>
            <w:tcW w:w="517" w:type="pct"/>
            <w:gridSpan w:val="2"/>
            <w:noWrap/>
            <w:hideMark/>
          </w:tcPr>
          <w:p w14:paraId="6D88A075" w14:textId="77777777" w:rsidR="00CB5DEF" w:rsidRPr="002265D5" w:rsidRDefault="00CB5DEF" w:rsidP="00BC7273">
            <w:pPr>
              <w:pStyle w:val="TableTextRight"/>
            </w:pPr>
            <w:r w:rsidRPr="002265D5">
              <w:t>114</w:t>
            </w:r>
          </w:p>
        </w:tc>
        <w:tc>
          <w:tcPr>
            <w:tcW w:w="438" w:type="pct"/>
            <w:noWrap/>
            <w:hideMark/>
          </w:tcPr>
          <w:p w14:paraId="2D809CDE" w14:textId="77777777" w:rsidR="00CB5DEF" w:rsidRPr="002265D5" w:rsidRDefault="00CB5DEF" w:rsidP="00BC7273">
            <w:pPr>
              <w:pStyle w:val="TableTextRight"/>
            </w:pPr>
            <w:r w:rsidRPr="002265D5">
              <w:t>2300</w:t>
            </w:r>
          </w:p>
        </w:tc>
        <w:tc>
          <w:tcPr>
            <w:tcW w:w="445" w:type="pct"/>
            <w:gridSpan w:val="2"/>
            <w:noWrap/>
            <w:hideMark/>
          </w:tcPr>
          <w:p w14:paraId="3A0ECDEF" w14:textId="77777777" w:rsidR="00CB5DEF" w:rsidRPr="002265D5" w:rsidRDefault="00CB5DEF" w:rsidP="00BC7273">
            <w:pPr>
              <w:pStyle w:val="TableTextRight"/>
            </w:pPr>
            <w:r w:rsidRPr="002265D5">
              <w:t>940</w:t>
            </w:r>
          </w:p>
        </w:tc>
        <w:tc>
          <w:tcPr>
            <w:tcW w:w="437" w:type="pct"/>
            <w:noWrap/>
            <w:hideMark/>
          </w:tcPr>
          <w:p w14:paraId="64FF2922" w14:textId="77777777" w:rsidR="00CB5DEF" w:rsidRPr="002265D5" w:rsidRDefault="00CB5DEF" w:rsidP="00BC7273">
            <w:pPr>
              <w:pStyle w:val="TableTextRight"/>
            </w:pPr>
            <w:r w:rsidRPr="002265D5">
              <w:t>55</w:t>
            </w:r>
          </w:p>
        </w:tc>
      </w:tr>
      <w:tr w:rsidR="00C60E03" w:rsidRPr="002D2CB2" w14:paraId="04C48BCE"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5F66415E" w14:textId="77777777" w:rsidR="00CB5DEF" w:rsidRPr="002265D5" w:rsidRDefault="00CB5DEF" w:rsidP="00911B3E">
            <w:pPr>
              <w:pStyle w:val="TableTextCentred"/>
            </w:pPr>
            <w:r w:rsidRPr="002265D5">
              <w:t>Mo</w:t>
            </w:r>
          </w:p>
        </w:tc>
        <w:tc>
          <w:tcPr>
            <w:tcW w:w="441" w:type="pct"/>
            <w:noWrap/>
            <w:hideMark/>
          </w:tcPr>
          <w:p w14:paraId="70E69CB8" w14:textId="77777777" w:rsidR="00CB5DEF" w:rsidRPr="002265D5" w:rsidRDefault="00CB5DEF" w:rsidP="00BC7273">
            <w:pPr>
              <w:pStyle w:val="TableTextRight"/>
            </w:pPr>
            <w:r w:rsidRPr="002265D5">
              <w:t>0.2</w:t>
            </w:r>
          </w:p>
        </w:tc>
        <w:tc>
          <w:tcPr>
            <w:tcW w:w="441" w:type="pct"/>
            <w:gridSpan w:val="2"/>
            <w:noWrap/>
            <w:hideMark/>
          </w:tcPr>
          <w:p w14:paraId="5A173C6C" w14:textId="77777777" w:rsidR="00CB5DEF" w:rsidRPr="002265D5" w:rsidRDefault="00CB5DEF" w:rsidP="00BC7273">
            <w:pPr>
              <w:pStyle w:val="TableTextRight"/>
            </w:pPr>
            <w:r w:rsidRPr="002265D5">
              <w:t>0.20</w:t>
            </w:r>
          </w:p>
        </w:tc>
        <w:tc>
          <w:tcPr>
            <w:tcW w:w="367" w:type="pct"/>
            <w:gridSpan w:val="2"/>
            <w:noWrap/>
            <w:hideMark/>
          </w:tcPr>
          <w:p w14:paraId="4875E58F" w14:textId="77777777" w:rsidR="00CB5DEF" w:rsidRPr="002265D5" w:rsidRDefault="00CB5DEF" w:rsidP="00BC7273">
            <w:pPr>
              <w:pStyle w:val="TableTextRight"/>
            </w:pPr>
            <w:r w:rsidRPr="002265D5">
              <w:t>1.1</w:t>
            </w:r>
          </w:p>
        </w:tc>
        <w:tc>
          <w:tcPr>
            <w:tcW w:w="513" w:type="pct"/>
            <w:gridSpan w:val="2"/>
            <w:noWrap/>
            <w:hideMark/>
          </w:tcPr>
          <w:p w14:paraId="6DF46F1F" w14:textId="77777777" w:rsidR="00CB5DEF" w:rsidRPr="002265D5" w:rsidRDefault="00CB5DEF" w:rsidP="00BC7273">
            <w:pPr>
              <w:pStyle w:val="TableTextRight"/>
            </w:pPr>
            <w:r w:rsidRPr="002265D5">
              <w:t>2.3</w:t>
            </w:r>
          </w:p>
        </w:tc>
        <w:tc>
          <w:tcPr>
            <w:tcW w:w="441" w:type="pct"/>
            <w:noWrap/>
            <w:hideMark/>
          </w:tcPr>
          <w:p w14:paraId="5557DFBD" w14:textId="77777777" w:rsidR="00CB5DEF" w:rsidRPr="002265D5" w:rsidRDefault="00CB5DEF" w:rsidP="00BC7273">
            <w:pPr>
              <w:pStyle w:val="TableTextRight"/>
            </w:pPr>
            <w:r w:rsidRPr="002265D5">
              <w:t>&lt;0.1</w:t>
            </w:r>
          </w:p>
        </w:tc>
        <w:tc>
          <w:tcPr>
            <w:tcW w:w="442" w:type="pct"/>
            <w:noWrap/>
            <w:hideMark/>
          </w:tcPr>
          <w:p w14:paraId="272F29A8" w14:textId="77777777" w:rsidR="00CB5DEF" w:rsidRPr="002265D5" w:rsidRDefault="00CB5DEF" w:rsidP="00BC7273">
            <w:pPr>
              <w:pStyle w:val="TableTextRight"/>
            </w:pPr>
            <w:r w:rsidRPr="002265D5">
              <w:t>1.1</w:t>
            </w:r>
          </w:p>
        </w:tc>
        <w:tc>
          <w:tcPr>
            <w:tcW w:w="517" w:type="pct"/>
            <w:gridSpan w:val="2"/>
            <w:noWrap/>
            <w:hideMark/>
          </w:tcPr>
          <w:p w14:paraId="575DDD42" w14:textId="77777777" w:rsidR="00CB5DEF" w:rsidRPr="002265D5" w:rsidRDefault="00CB5DEF" w:rsidP="00BC7273">
            <w:pPr>
              <w:pStyle w:val="TableTextRight"/>
            </w:pPr>
            <w:r w:rsidRPr="002265D5">
              <w:t>1.6</w:t>
            </w:r>
          </w:p>
        </w:tc>
        <w:tc>
          <w:tcPr>
            <w:tcW w:w="438" w:type="pct"/>
            <w:noWrap/>
            <w:hideMark/>
          </w:tcPr>
          <w:p w14:paraId="46FE14E7" w14:textId="77777777" w:rsidR="00CB5DEF" w:rsidRPr="002265D5" w:rsidRDefault="00CB5DEF" w:rsidP="00BC7273">
            <w:pPr>
              <w:pStyle w:val="TableTextRight"/>
            </w:pPr>
            <w:r w:rsidRPr="002265D5">
              <w:t>0.4</w:t>
            </w:r>
          </w:p>
        </w:tc>
        <w:tc>
          <w:tcPr>
            <w:tcW w:w="445" w:type="pct"/>
            <w:gridSpan w:val="2"/>
            <w:noWrap/>
            <w:hideMark/>
          </w:tcPr>
          <w:p w14:paraId="1C74B949" w14:textId="77777777" w:rsidR="00CB5DEF" w:rsidRPr="002265D5" w:rsidRDefault="00CB5DEF" w:rsidP="00BC7273">
            <w:pPr>
              <w:pStyle w:val="TableTextRight"/>
            </w:pPr>
            <w:r w:rsidRPr="002265D5">
              <w:t>0.5</w:t>
            </w:r>
          </w:p>
        </w:tc>
        <w:tc>
          <w:tcPr>
            <w:tcW w:w="437" w:type="pct"/>
            <w:noWrap/>
            <w:hideMark/>
          </w:tcPr>
          <w:p w14:paraId="44F4F76B" w14:textId="77777777" w:rsidR="00CB5DEF" w:rsidRPr="002265D5" w:rsidRDefault="00CB5DEF" w:rsidP="00BC7273">
            <w:pPr>
              <w:pStyle w:val="TableTextRight"/>
            </w:pPr>
            <w:r w:rsidRPr="002265D5">
              <w:t>4.1</w:t>
            </w:r>
          </w:p>
        </w:tc>
      </w:tr>
      <w:tr w:rsidR="00C60E03" w:rsidRPr="002D2CB2" w14:paraId="0B272CCB"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03341FB4" w14:textId="00DAB01E" w:rsidR="00CB5DEF" w:rsidRPr="002265D5" w:rsidRDefault="00CB5DEF" w:rsidP="00911B3E">
            <w:pPr>
              <w:pStyle w:val="TableTextCentred"/>
            </w:pPr>
            <w:r w:rsidRPr="002265D5">
              <w:t>Na</w:t>
            </w:r>
          </w:p>
        </w:tc>
        <w:tc>
          <w:tcPr>
            <w:tcW w:w="441" w:type="pct"/>
            <w:noWrap/>
            <w:hideMark/>
          </w:tcPr>
          <w:p w14:paraId="01B0E2E8" w14:textId="77777777" w:rsidR="00CB5DEF" w:rsidRPr="002265D5" w:rsidRDefault="00CB5DEF" w:rsidP="00BC7273">
            <w:pPr>
              <w:pStyle w:val="TableTextRight"/>
            </w:pPr>
            <w:r w:rsidRPr="002265D5">
              <w:t>20</w:t>
            </w:r>
          </w:p>
        </w:tc>
        <w:tc>
          <w:tcPr>
            <w:tcW w:w="441" w:type="pct"/>
            <w:gridSpan w:val="2"/>
            <w:noWrap/>
            <w:hideMark/>
          </w:tcPr>
          <w:p w14:paraId="79FD9FB1" w14:textId="77777777" w:rsidR="00CB5DEF" w:rsidRPr="002265D5" w:rsidRDefault="00CB5DEF" w:rsidP="00BC7273">
            <w:pPr>
              <w:pStyle w:val="TableTextRight"/>
            </w:pPr>
            <w:r w:rsidRPr="002265D5">
              <w:t>300</w:t>
            </w:r>
          </w:p>
        </w:tc>
        <w:tc>
          <w:tcPr>
            <w:tcW w:w="367" w:type="pct"/>
            <w:gridSpan w:val="2"/>
            <w:noWrap/>
            <w:hideMark/>
          </w:tcPr>
          <w:p w14:paraId="11E45018" w14:textId="77777777" w:rsidR="00CB5DEF" w:rsidRPr="002265D5" w:rsidRDefault="00CB5DEF" w:rsidP="00BC7273">
            <w:pPr>
              <w:pStyle w:val="TableTextRight"/>
            </w:pPr>
            <w:r w:rsidRPr="002265D5">
              <w:t>91</w:t>
            </w:r>
          </w:p>
        </w:tc>
        <w:tc>
          <w:tcPr>
            <w:tcW w:w="513" w:type="pct"/>
            <w:gridSpan w:val="2"/>
            <w:noWrap/>
            <w:hideMark/>
          </w:tcPr>
          <w:p w14:paraId="7EE17238" w14:textId="77777777" w:rsidR="00CB5DEF" w:rsidRPr="002265D5" w:rsidRDefault="00CB5DEF" w:rsidP="00BC7273">
            <w:pPr>
              <w:pStyle w:val="TableTextRight"/>
            </w:pPr>
            <w:r w:rsidRPr="002265D5">
              <w:t>77</w:t>
            </w:r>
          </w:p>
        </w:tc>
        <w:tc>
          <w:tcPr>
            <w:tcW w:w="441" w:type="pct"/>
            <w:noWrap/>
            <w:hideMark/>
          </w:tcPr>
          <w:p w14:paraId="29E7D5D1" w14:textId="77777777" w:rsidR="00CB5DEF" w:rsidRPr="002265D5" w:rsidRDefault="00CB5DEF" w:rsidP="00BC7273">
            <w:pPr>
              <w:pStyle w:val="TableTextRight"/>
            </w:pPr>
            <w:r w:rsidRPr="002265D5">
              <w:t>260</w:t>
            </w:r>
          </w:p>
        </w:tc>
        <w:tc>
          <w:tcPr>
            <w:tcW w:w="442" w:type="pct"/>
            <w:noWrap/>
            <w:hideMark/>
          </w:tcPr>
          <w:p w14:paraId="3E0275FD" w14:textId="77777777" w:rsidR="00CB5DEF" w:rsidRPr="002265D5" w:rsidRDefault="00CB5DEF" w:rsidP="00BC7273">
            <w:pPr>
              <w:pStyle w:val="TableTextRight"/>
            </w:pPr>
            <w:r w:rsidRPr="002265D5">
              <w:t>270</w:t>
            </w:r>
          </w:p>
        </w:tc>
        <w:tc>
          <w:tcPr>
            <w:tcW w:w="517" w:type="pct"/>
            <w:gridSpan w:val="2"/>
            <w:noWrap/>
            <w:hideMark/>
          </w:tcPr>
          <w:p w14:paraId="7F753430" w14:textId="77777777" w:rsidR="00CB5DEF" w:rsidRPr="002265D5" w:rsidRDefault="00CB5DEF" w:rsidP="00BC7273">
            <w:pPr>
              <w:pStyle w:val="TableTextRight"/>
            </w:pPr>
            <w:r w:rsidRPr="002265D5">
              <w:t>220</w:t>
            </w:r>
          </w:p>
        </w:tc>
        <w:tc>
          <w:tcPr>
            <w:tcW w:w="438" w:type="pct"/>
            <w:noWrap/>
            <w:hideMark/>
          </w:tcPr>
          <w:p w14:paraId="4E600801" w14:textId="77777777" w:rsidR="00CB5DEF" w:rsidRPr="002265D5" w:rsidRDefault="00CB5DEF" w:rsidP="00BC7273">
            <w:pPr>
              <w:pStyle w:val="TableTextRight"/>
            </w:pPr>
            <w:r w:rsidRPr="002265D5">
              <w:t>240</w:t>
            </w:r>
          </w:p>
        </w:tc>
        <w:tc>
          <w:tcPr>
            <w:tcW w:w="445" w:type="pct"/>
            <w:gridSpan w:val="2"/>
            <w:noWrap/>
            <w:hideMark/>
          </w:tcPr>
          <w:p w14:paraId="551FDDDC" w14:textId="77777777" w:rsidR="00CB5DEF" w:rsidRPr="002265D5" w:rsidRDefault="00CB5DEF" w:rsidP="00BC7273">
            <w:pPr>
              <w:pStyle w:val="TableTextRight"/>
            </w:pPr>
            <w:r w:rsidRPr="002265D5">
              <w:t>420</w:t>
            </w:r>
          </w:p>
        </w:tc>
        <w:tc>
          <w:tcPr>
            <w:tcW w:w="437" w:type="pct"/>
            <w:noWrap/>
            <w:hideMark/>
          </w:tcPr>
          <w:p w14:paraId="428F3669" w14:textId="77777777" w:rsidR="00CB5DEF" w:rsidRPr="002265D5" w:rsidRDefault="00CB5DEF" w:rsidP="00BC7273">
            <w:pPr>
              <w:pStyle w:val="TableTextRight"/>
            </w:pPr>
            <w:r w:rsidRPr="002265D5">
              <w:t>20</w:t>
            </w:r>
          </w:p>
        </w:tc>
      </w:tr>
      <w:tr w:rsidR="00C60E03" w:rsidRPr="002D2CB2" w14:paraId="7AA0D5DA"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78EE28A1" w14:textId="77777777" w:rsidR="00CB5DEF" w:rsidRPr="002265D5" w:rsidRDefault="00CB5DEF" w:rsidP="00911B3E">
            <w:pPr>
              <w:pStyle w:val="TableTextCentred"/>
            </w:pPr>
            <w:r w:rsidRPr="002265D5">
              <w:t>Ni</w:t>
            </w:r>
          </w:p>
        </w:tc>
        <w:tc>
          <w:tcPr>
            <w:tcW w:w="441" w:type="pct"/>
            <w:noWrap/>
            <w:hideMark/>
          </w:tcPr>
          <w:p w14:paraId="6399B43A" w14:textId="77777777" w:rsidR="00CB5DEF" w:rsidRPr="002265D5" w:rsidRDefault="00CB5DEF" w:rsidP="00BC7273">
            <w:pPr>
              <w:pStyle w:val="TableTextRight"/>
            </w:pPr>
            <w:r w:rsidRPr="002265D5">
              <w:t>2.4</w:t>
            </w:r>
          </w:p>
        </w:tc>
        <w:tc>
          <w:tcPr>
            <w:tcW w:w="441" w:type="pct"/>
            <w:gridSpan w:val="2"/>
            <w:noWrap/>
            <w:hideMark/>
          </w:tcPr>
          <w:p w14:paraId="1AA40C22" w14:textId="77777777" w:rsidR="00CB5DEF" w:rsidRPr="002265D5" w:rsidRDefault="00CB5DEF" w:rsidP="00BC7273">
            <w:pPr>
              <w:pStyle w:val="TableTextRight"/>
            </w:pPr>
            <w:r w:rsidRPr="002265D5">
              <w:t>4.8</w:t>
            </w:r>
          </w:p>
        </w:tc>
        <w:tc>
          <w:tcPr>
            <w:tcW w:w="367" w:type="pct"/>
            <w:gridSpan w:val="2"/>
            <w:noWrap/>
            <w:hideMark/>
          </w:tcPr>
          <w:p w14:paraId="22723FE2" w14:textId="77777777" w:rsidR="00CB5DEF" w:rsidRPr="002265D5" w:rsidRDefault="00CB5DEF" w:rsidP="00BC7273">
            <w:pPr>
              <w:pStyle w:val="TableTextRight"/>
            </w:pPr>
            <w:r w:rsidRPr="002265D5">
              <w:t>5.6</w:t>
            </w:r>
          </w:p>
        </w:tc>
        <w:tc>
          <w:tcPr>
            <w:tcW w:w="513" w:type="pct"/>
            <w:gridSpan w:val="2"/>
            <w:noWrap/>
            <w:hideMark/>
          </w:tcPr>
          <w:p w14:paraId="1409782D" w14:textId="77777777" w:rsidR="00CB5DEF" w:rsidRPr="002265D5" w:rsidRDefault="00CB5DEF" w:rsidP="00BC7273">
            <w:pPr>
              <w:pStyle w:val="TableTextRight"/>
            </w:pPr>
            <w:r w:rsidRPr="002265D5">
              <w:t>6.7</w:t>
            </w:r>
          </w:p>
        </w:tc>
        <w:tc>
          <w:tcPr>
            <w:tcW w:w="441" w:type="pct"/>
            <w:noWrap/>
            <w:hideMark/>
          </w:tcPr>
          <w:p w14:paraId="4A541D3B" w14:textId="77777777" w:rsidR="00CB5DEF" w:rsidRPr="002265D5" w:rsidRDefault="00CB5DEF" w:rsidP="00BC7273">
            <w:pPr>
              <w:pStyle w:val="TableTextRight"/>
            </w:pPr>
            <w:r w:rsidRPr="002265D5">
              <w:t>0.5</w:t>
            </w:r>
          </w:p>
        </w:tc>
        <w:tc>
          <w:tcPr>
            <w:tcW w:w="442" w:type="pct"/>
            <w:noWrap/>
            <w:hideMark/>
          </w:tcPr>
          <w:p w14:paraId="17F233D5" w14:textId="77777777" w:rsidR="00CB5DEF" w:rsidRPr="002265D5" w:rsidRDefault="00CB5DEF" w:rsidP="00BC7273">
            <w:pPr>
              <w:pStyle w:val="TableTextRight"/>
            </w:pPr>
            <w:r w:rsidRPr="002265D5">
              <w:t>2.6</w:t>
            </w:r>
          </w:p>
        </w:tc>
        <w:tc>
          <w:tcPr>
            <w:tcW w:w="517" w:type="pct"/>
            <w:gridSpan w:val="2"/>
            <w:noWrap/>
            <w:hideMark/>
          </w:tcPr>
          <w:p w14:paraId="41BB2C39" w14:textId="77777777" w:rsidR="00CB5DEF" w:rsidRPr="002265D5" w:rsidRDefault="00CB5DEF" w:rsidP="00BC7273">
            <w:pPr>
              <w:pStyle w:val="TableTextRight"/>
            </w:pPr>
            <w:r w:rsidRPr="002265D5">
              <w:t>11</w:t>
            </w:r>
          </w:p>
        </w:tc>
        <w:tc>
          <w:tcPr>
            <w:tcW w:w="438" w:type="pct"/>
            <w:noWrap/>
            <w:hideMark/>
          </w:tcPr>
          <w:p w14:paraId="449C693D" w14:textId="77777777" w:rsidR="00CB5DEF" w:rsidRPr="002265D5" w:rsidRDefault="00CB5DEF" w:rsidP="00BC7273">
            <w:pPr>
              <w:pStyle w:val="TableTextRight"/>
            </w:pPr>
            <w:r w:rsidRPr="002265D5">
              <w:t>4.0</w:t>
            </w:r>
          </w:p>
        </w:tc>
        <w:tc>
          <w:tcPr>
            <w:tcW w:w="445" w:type="pct"/>
            <w:gridSpan w:val="2"/>
            <w:noWrap/>
            <w:hideMark/>
          </w:tcPr>
          <w:p w14:paraId="3F7E1D88" w14:textId="77777777" w:rsidR="00CB5DEF" w:rsidRPr="002265D5" w:rsidRDefault="00CB5DEF" w:rsidP="00BC7273">
            <w:pPr>
              <w:pStyle w:val="TableTextRight"/>
            </w:pPr>
            <w:r w:rsidRPr="002265D5">
              <w:t>5.4</w:t>
            </w:r>
          </w:p>
        </w:tc>
        <w:tc>
          <w:tcPr>
            <w:tcW w:w="437" w:type="pct"/>
            <w:noWrap/>
            <w:hideMark/>
          </w:tcPr>
          <w:p w14:paraId="643FB21C" w14:textId="77777777" w:rsidR="00CB5DEF" w:rsidRPr="002265D5" w:rsidRDefault="00CB5DEF" w:rsidP="00BC7273">
            <w:pPr>
              <w:pStyle w:val="TableTextRight"/>
            </w:pPr>
            <w:r w:rsidRPr="002265D5">
              <w:t>17</w:t>
            </w:r>
          </w:p>
        </w:tc>
      </w:tr>
      <w:tr w:rsidR="00C60E03" w:rsidRPr="002D2CB2" w14:paraId="04214B7D"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07390BCD" w14:textId="77777777" w:rsidR="00CB5DEF" w:rsidRPr="002265D5" w:rsidRDefault="00CB5DEF" w:rsidP="00911B3E">
            <w:pPr>
              <w:pStyle w:val="TableTextCentred"/>
            </w:pPr>
            <w:r w:rsidRPr="002265D5">
              <w:t>P</w:t>
            </w:r>
          </w:p>
        </w:tc>
        <w:tc>
          <w:tcPr>
            <w:tcW w:w="441" w:type="pct"/>
            <w:noWrap/>
            <w:hideMark/>
          </w:tcPr>
          <w:p w14:paraId="328677D6" w14:textId="77777777" w:rsidR="00CB5DEF" w:rsidRPr="002265D5" w:rsidRDefault="00CB5DEF" w:rsidP="00BC7273">
            <w:pPr>
              <w:pStyle w:val="TableTextRight"/>
            </w:pPr>
            <w:r w:rsidRPr="002265D5">
              <w:t>130</w:t>
            </w:r>
          </w:p>
        </w:tc>
        <w:tc>
          <w:tcPr>
            <w:tcW w:w="441" w:type="pct"/>
            <w:gridSpan w:val="2"/>
            <w:noWrap/>
            <w:hideMark/>
          </w:tcPr>
          <w:p w14:paraId="6BB027B4" w14:textId="77777777" w:rsidR="00CB5DEF" w:rsidRPr="002265D5" w:rsidRDefault="00CB5DEF" w:rsidP="00BC7273">
            <w:pPr>
              <w:pStyle w:val="TableTextRight"/>
            </w:pPr>
            <w:r w:rsidRPr="002265D5">
              <w:t>370</w:t>
            </w:r>
          </w:p>
        </w:tc>
        <w:tc>
          <w:tcPr>
            <w:tcW w:w="367" w:type="pct"/>
            <w:gridSpan w:val="2"/>
            <w:noWrap/>
            <w:hideMark/>
          </w:tcPr>
          <w:p w14:paraId="5FF011DC" w14:textId="77777777" w:rsidR="00CB5DEF" w:rsidRPr="002265D5" w:rsidRDefault="00CB5DEF" w:rsidP="00BC7273">
            <w:pPr>
              <w:pStyle w:val="TableTextRight"/>
            </w:pPr>
            <w:r w:rsidRPr="002265D5">
              <w:t>280</w:t>
            </w:r>
          </w:p>
        </w:tc>
        <w:tc>
          <w:tcPr>
            <w:tcW w:w="513" w:type="pct"/>
            <w:gridSpan w:val="2"/>
            <w:noWrap/>
            <w:hideMark/>
          </w:tcPr>
          <w:p w14:paraId="17EA0D4D" w14:textId="77777777" w:rsidR="00CB5DEF" w:rsidRPr="002265D5" w:rsidRDefault="00CB5DEF" w:rsidP="00BC7273">
            <w:pPr>
              <w:pStyle w:val="TableTextRight"/>
            </w:pPr>
            <w:r w:rsidRPr="002265D5">
              <w:t>1200</w:t>
            </w:r>
          </w:p>
        </w:tc>
        <w:tc>
          <w:tcPr>
            <w:tcW w:w="441" w:type="pct"/>
            <w:noWrap/>
            <w:hideMark/>
          </w:tcPr>
          <w:p w14:paraId="090CF76D" w14:textId="77777777" w:rsidR="00CB5DEF" w:rsidRPr="002265D5" w:rsidRDefault="00CB5DEF" w:rsidP="00BC7273">
            <w:pPr>
              <w:pStyle w:val="TableTextRight"/>
            </w:pPr>
            <w:r w:rsidRPr="002265D5">
              <w:t>93</w:t>
            </w:r>
          </w:p>
        </w:tc>
        <w:tc>
          <w:tcPr>
            <w:tcW w:w="442" w:type="pct"/>
            <w:noWrap/>
            <w:hideMark/>
          </w:tcPr>
          <w:p w14:paraId="517CC9C4" w14:textId="77777777" w:rsidR="00CB5DEF" w:rsidRPr="002265D5" w:rsidRDefault="00CB5DEF" w:rsidP="00BC7273">
            <w:pPr>
              <w:pStyle w:val="TableTextRight"/>
            </w:pPr>
            <w:r w:rsidRPr="002265D5">
              <w:t>360</w:t>
            </w:r>
          </w:p>
        </w:tc>
        <w:tc>
          <w:tcPr>
            <w:tcW w:w="517" w:type="pct"/>
            <w:gridSpan w:val="2"/>
            <w:noWrap/>
            <w:hideMark/>
          </w:tcPr>
          <w:p w14:paraId="3B5554BF" w14:textId="77777777" w:rsidR="00CB5DEF" w:rsidRPr="002265D5" w:rsidRDefault="00CB5DEF" w:rsidP="00BC7273">
            <w:pPr>
              <w:pStyle w:val="TableTextRight"/>
            </w:pPr>
            <w:r w:rsidRPr="002265D5">
              <w:t>320</w:t>
            </w:r>
          </w:p>
        </w:tc>
        <w:tc>
          <w:tcPr>
            <w:tcW w:w="438" w:type="pct"/>
            <w:noWrap/>
            <w:hideMark/>
          </w:tcPr>
          <w:p w14:paraId="53A0F67B" w14:textId="77777777" w:rsidR="00CB5DEF" w:rsidRPr="002265D5" w:rsidRDefault="00CB5DEF" w:rsidP="00BC7273">
            <w:pPr>
              <w:pStyle w:val="TableTextRight"/>
            </w:pPr>
            <w:r w:rsidRPr="002265D5">
              <w:t>430</w:t>
            </w:r>
          </w:p>
        </w:tc>
        <w:tc>
          <w:tcPr>
            <w:tcW w:w="445" w:type="pct"/>
            <w:gridSpan w:val="2"/>
            <w:noWrap/>
            <w:hideMark/>
          </w:tcPr>
          <w:p w14:paraId="611CB761" w14:textId="77777777" w:rsidR="00CB5DEF" w:rsidRPr="002265D5" w:rsidRDefault="00CB5DEF" w:rsidP="00BC7273">
            <w:pPr>
              <w:pStyle w:val="TableTextRight"/>
            </w:pPr>
            <w:r w:rsidRPr="002265D5">
              <w:t>1200</w:t>
            </w:r>
          </w:p>
        </w:tc>
        <w:tc>
          <w:tcPr>
            <w:tcW w:w="437" w:type="pct"/>
            <w:noWrap/>
            <w:hideMark/>
          </w:tcPr>
          <w:p w14:paraId="25B3F741" w14:textId="77777777" w:rsidR="00CB5DEF" w:rsidRPr="002265D5" w:rsidRDefault="00CB5DEF" w:rsidP="00BC7273">
            <w:pPr>
              <w:pStyle w:val="TableTextRight"/>
            </w:pPr>
            <w:r w:rsidRPr="002265D5">
              <w:t>440</w:t>
            </w:r>
          </w:p>
        </w:tc>
      </w:tr>
      <w:tr w:rsidR="00C60E03" w:rsidRPr="002D2CB2" w14:paraId="4E66C6C1"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0C59A9D8" w14:textId="77777777" w:rsidR="00CB5DEF" w:rsidRPr="002265D5" w:rsidRDefault="00CB5DEF" w:rsidP="00911B3E">
            <w:pPr>
              <w:pStyle w:val="TableTextCentred"/>
            </w:pPr>
            <w:r w:rsidRPr="002265D5">
              <w:t>Pb</w:t>
            </w:r>
          </w:p>
        </w:tc>
        <w:tc>
          <w:tcPr>
            <w:tcW w:w="441" w:type="pct"/>
            <w:noWrap/>
            <w:hideMark/>
          </w:tcPr>
          <w:p w14:paraId="66D5761E" w14:textId="77777777" w:rsidR="00CB5DEF" w:rsidRPr="002265D5" w:rsidRDefault="00CB5DEF" w:rsidP="00BC7273">
            <w:pPr>
              <w:pStyle w:val="TableTextRight"/>
            </w:pPr>
            <w:r w:rsidRPr="002265D5">
              <w:t>2.1</w:t>
            </w:r>
          </w:p>
        </w:tc>
        <w:tc>
          <w:tcPr>
            <w:tcW w:w="441" w:type="pct"/>
            <w:gridSpan w:val="2"/>
            <w:noWrap/>
            <w:hideMark/>
          </w:tcPr>
          <w:p w14:paraId="26215503" w14:textId="77777777" w:rsidR="00CB5DEF" w:rsidRPr="002265D5" w:rsidRDefault="00CB5DEF" w:rsidP="00BC7273">
            <w:pPr>
              <w:pStyle w:val="TableTextRight"/>
            </w:pPr>
            <w:r w:rsidRPr="002265D5">
              <w:t>3.3</w:t>
            </w:r>
          </w:p>
        </w:tc>
        <w:tc>
          <w:tcPr>
            <w:tcW w:w="367" w:type="pct"/>
            <w:gridSpan w:val="2"/>
            <w:noWrap/>
            <w:hideMark/>
          </w:tcPr>
          <w:p w14:paraId="67C70E15" w14:textId="77777777" w:rsidR="00CB5DEF" w:rsidRPr="002265D5" w:rsidRDefault="00CB5DEF" w:rsidP="00BC7273">
            <w:pPr>
              <w:pStyle w:val="TableTextRight"/>
            </w:pPr>
            <w:r w:rsidRPr="002265D5">
              <w:t>4.8</w:t>
            </w:r>
          </w:p>
        </w:tc>
        <w:tc>
          <w:tcPr>
            <w:tcW w:w="513" w:type="pct"/>
            <w:gridSpan w:val="2"/>
            <w:noWrap/>
            <w:hideMark/>
          </w:tcPr>
          <w:p w14:paraId="5A742C18" w14:textId="77777777" w:rsidR="00CB5DEF" w:rsidRPr="002265D5" w:rsidRDefault="00CB5DEF" w:rsidP="00BC7273">
            <w:pPr>
              <w:pStyle w:val="TableTextRight"/>
            </w:pPr>
            <w:r w:rsidRPr="002265D5">
              <w:t>4.8</w:t>
            </w:r>
          </w:p>
        </w:tc>
        <w:tc>
          <w:tcPr>
            <w:tcW w:w="441" w:type="pct"/>
            <w:noWrap/>
            <w:hideMark/>
          </w:tcPr>
          <w:p w14:paraId="35CC8736" w14:textId="77777777" w:rsidR="00CB5DEF" w:rsidRPr="002265D5" w:rsidRDefault="00CB5DEF" w:rsidP="00BC7273">
            <w:pPr>
              <w:pStyle w:val="TableTextRight"/>
            </w:pPr>
            <w:r w:rsidRPr="002265D5">
              <w:t>0.50</w:t>
            </w:r>
          </w:p>
        </w:tc>
        <w:tc>
          <w:tcPr>
            <w:tcW w:w="442" w:type="pct"/>
            <w:noWrap/>
            <w:hideMark/>
          </w:tcPr>
          <w:p w14:paraId="026BEB14" w14:textId="77777777" w:rsidR="00CB5DEF" w:rsidRPr="002265D5" w:rsidRDefault="00CB5DEF" w:rsidP="00BC7273">
            <w:pPr>
              <w:pStyle w:val="TableTextRight"/>
            </w:pPr>
            <w:r w:rsidRPr="002265D5">
              <w:t>15</w:t>
            </w:r>
          </w:p>
        </w:tc>
        <w:tc>
          <w:tcPr>
            <w:tcW w:w="517" w:type="pct"/>
            <w:gridSpan w:val="2"/>
            <w:noWrap/>
            <w:hideMark/>
          </w:tcPr>
          <w:p w14:paraId="0126042F" w14:textId="77777777" w:rsidR="00CB5DEF" w:rsidRPr="002265D5" w:rsidRDefault="00CB5DEF" w:rsidP="00BC7273">
            <w:pPr>
              <w:pStyle w:val="TableTextRight"/>
            </w:pPr>
            <w:r w:rsidRPr="002265D5">
              <w:t>15</w:t>
            </w:r>
          </w:p>
        </w:tc>
        <w:tc>
          <w:tcPr>
            <w:tcW w:w="438" w:type="pct"/>
            <w:noWrap/>
            <w:hideMark/>
          </w:tcPr>
          <w:p w14:paraId="2A7B2F1B" w14:textId="77777777" w:rsidR="00CB5DEF" w:rsidRPr="002265D5" w:rsidRDefault="00CB5DEF" w:rsidP="00BC7273">
            <w:pPr>
              <w:pStyle w:val="TableTextRight"/>
            </w:pPr>
            <w:r w:rsidRPr="002265D5">
              <w:t>20</w:t>
            </w:r>
          </w:p>
        </w:tc>
        <w:tc>
          <w:tcPr>
            <w:tcW w:w="445" w:type="pct"/>
            <w:gridSpan w:val="2"/>
            <w:noWrap/>
            <w:hideMark/>
          </w:tcPr>
          <w:p w14:paraId="52CAF9D7" w14:textId="77777777" w:rsidR="00CB5DEF" w:rsidRPr="002265D5" w:rsidRDefault="00CB5DEF" w:rsidP="00BC7273">
            <w:pPr>
              <w:pStyle w:val="TableTextRight"/>
            </w:pPr>
            <w:r w:rsidRPr="002265D5">
              <w:t>15</w:t>
            </w:r>
          </w:p>
        </w:tc>
        <w:tc>
          <w:tcPr>
            <w:tcW w:w="437" w:type="pct"/>
            <w:noWrap/>
            <w:hideMark/>
          </w:tcPr>
          <w:p w14:paraId="4FDF8E66" w14:textId="77777777" w:rsidR="00CB5DEF" w:rsidRPr="002265D5" w:rsidRDefault="00CB5DEF" w:rsidP="00BC7273">
            <w:pPr>
              <w:pStyle w:val="TableTextRight"/>
            </w:pPr>
            <w:r w:rsidRPr="002265D5">
              <w:t>14</w:t>
            </w:r>
          </w:p>
        </w:tc>
      </w:tr>
      <w:tr w:rsidR="00C60E03" w:rsidRPr="002D2CB2" w14:paraId="4346F8D0"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57E3C2F0" w14:textId="77777777" w:rsidR="00CB5DEF" w:rsidRPr="002265D5" w:rsidRDefault="00CB5DEF" w:rsidP="00911B3E">
            <w:pPr>
              <w:pStyle w:val="TableTextCentred"/>
            </w:pPr>
            <w:r w:rsidRPr="002265D5">
              <w:t>S</w:t>
            </w:r>
          </w:p>
        </w:tc>
        <w:tc>
          <w:tcPr>
            <w:tcW w:w="441" w:type="pct"/>
            <w:noWrap/>
            <w:hideMark/>
          </w:tcPr>
          <w:p w14:paraId="57BA4F72" w14:textId="77777777" w:rsidR="00CB5DEF" w:rsidRPr="002265D5" w:rsidRDefault="00CB5DEF" w:rsidP="00BC7273">
            <w:pPr>
              <w:pStyle w:val="TableTextRight"/>
            </w:pPr>
            <w:r w:rsidRPr="002265D5">
              <w:t>220</w:t>
            </w:r>
          </w:p>
        </w:tc>
        <w:tc>
          <w:tcPr>
            <w:tcW w:w="441" w:type="pct"/>
            <w:gridSpan w:val="2"/>
            <w:noWrap/>
            <w:hideMark/>
          </w:tcPr>
          <w:p w14:paraId="2186B596" w14:textId="77777777" w:rsidR="00CB5DEF" w:rsidRPr="002265D5" w:rsidRDefault="00CB5DEF" w:rsidP="00BC7273">
            <w:pPr>
              <w:pStyle w:val="TableTextRight"/>
            </w:pPr>
            <w:r w:rsidRPr="002265D5">
              <w:t>1800</w:t>
            </w:r>
          </w:p>
        </w:tc>
        <w:tc>
          <w:tcPr>
            <w:tcW w:w="367" w:type="pct"/>
            <w:gridSpan w:val="2"/>
            <w:noWrap/>
            <w:hideMark/>
          </w:tcPr>
          <w:p w14:paraId="47F107EB" w14:textId="77777777" w:rsidR="00CB5DEF" w:rsidRPr="002265D5" w:rsidRDefault="00CB5DEF" w:rsidP="00BC7273">
            <w:pPr>
              <w:pStyle w:val="TableTextRight"/>
            </w:pPr>
            <w:r w:rsidRPr="002265D5">
              <w:t>2900</w:t>
            </w:r>
          </w:p>
        </w:tc>
        <w:tc>
          <w:tcPr>
            <w:tcW w:w="513" w:type="pct"/>
            <w:gridSpan w:val="2"/>
            <w:noWrap/>
            <w:hideMark/>
          </w:tcPr>
          <w:p w14:paraId="04C9A6B4" w14:textId="77777777" w:rsidR="00CB5DEF" w:rsidRPr="002265D5" w:rsidRDefault="00CB5DEF" w:rsidP="00BC7273">
            <w:pPr>
              <w:pStyle w:val="TableTextRight"/>
            </w:pPr>
            <w:r w:rsidRPr="002265D5">
              <w:t>3400</w:t>
            </w:r>
          </w:p>
        </w:tc>
        <w:tc>
          <w:tcPr>
            <w:tcW w:w="441" w:type="pct"/>
            <w:noWrap/>
            <w:hideMark/>
          </w:tcPr>
          <w:p w14:paraId="470D032F" w14:textId="77777777" w:rsidR="00CB5DEF" w:rsidRPr="002265D5" w:rsidRDefault="00CB5DEF" w:rsidP="00BC7273">
            <w:pPr>
              <w:pStyle w:val="TableTextRight"/>
            </w:pPr>
            <w:r w:rsidRPr="002265D5">
              <w:t>20</w:t>
            </w:r>
          </w:p>
        </w:tc>
        <w:tc>
          <w:tcPr>
            <w:tcW w:w="442" w:type="pct"/>
            <w:noWrap/>
            <w:hideMark/>
          </w:tcPr>
          <w:p w14:paraId="593FF9F7" w14:textId="77777777" w:rsidR="00CB5DEF" w:rsidRPr="002265D5" w:rsidRDefault="00CB5DEF" w:rsidP="00BC7273">
            <w:pPr>
              <w:pStyle w:val="TableTextRight"/>
            </w:pPr>
            <w:r w:rsidRPr="002265D5">
              <w:t>1700</w:t>
            </w:r>
          </w:p>
        </w:tc>
        <w:tc>
          <w:tcPr>
            <w:tcW w:w="517" w:type="pct"/>
            <w:gridSpan w:val="2"/>
            <w:noWrap/>
            <w:hideMark/>
          </w:tcPr>
          <w:p w14:paraId="0665550C" w14:textId="77777777" w:rsidR="00CB5DEF" w:rsidRPr="002265D5" w:rsidRDefault="00CB5DEF" w:rsidP="00BC7273">
            <w:pPr>
              <w:pStyle w:val="TableTextRight"/>
            </w:pPr>
            <w:r w:rsidRPr="002265D5">
              <w:t>4400</w:t>
            </w:r>
          </w:p>
        </w:tc>
        <w:tc>
          <w:tcPr>
            <w:tcW w:w="438" w:type="pct"/>
            <w:noWrap/>
            <w:hideMark/>
          </w:tcPr>
          <w:p w14:paraId="787C5871" w14:textId="77777777" w:rsidR="00CB5DEF" w:rsidRPr="002265D5" w:rsidRDefault="00CB5DEF" w:rsidP="00BC7273">
            <w:pPr>
              <w:pStyle w:val="TableTextRight"/>
            </w:pPr>
            <w:r w:rsidRPr="002265D5">
              <w:t>70</w:t>
            </w:r>
          </w:p>
        </w:tc>
        <w:tc>
          <w:tcPr>
            <w:tcW w:w="445" w:type="pct"/>
            <w:gridSpan w:val="2"/>
            <w:noWrap/>
            <w:hideMark/>
          </w:tcPr>
          <w:p w14:paraId="5559D1E6" w14:textId="77777777" w:rsidR="00CB5DEF" w:rsidRPr="002265D5" w:rsidRDefault="00CB5DEF" w:rsidP="00BC7273">
            <w:pPr>
              <w:pStyle w:val="TableTextRight"/>
            </w:pPr>
            <w:r w:rsidRPr="002265D5">
              <w:t>60</w:t>
            </w:r>
          </w:p>
        </w:tc>
        <w:tc>
          <w:tcPr>
            <w:tcW w:w="437" w:type="pct"/>
            <w:noWrap/>
            <w:hideMark/>
          </w:tcPr>
          <w:p w14:paraId="71D63F4A" w14:textId="77777777" w:rsidR="00CB5DEF" w:rsidRPr="002265D5" w:rsidRDefault="00CB5DEF" w:rsidP="00BC7273">
            <w:pPr>
              <w:pStyle w:val="TableTextRight"/>
            </w:pPr>
            <w:r w:rsidRPr="002265D5">
              <w:t>2500</w:t>
            </w:r>
          </w:p>
        </w:tc>
      </w:tr>
      <w:tr w:rsidR="00C60E03" w:rsidRPr="002D2CB2" w14:paraId="243B0004"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14C41204" w14:textId="77777777" w:rsidR="00CB5DEF" w:rsidRPr="002265D5" w:rsidRDefault="00CB5DEF" w:rsidP="00911B3E">
            <w:pPr>
              <w:pStyle w:val="TableTextCentred"/>
            </w:pPr>
            <w:r w:rsidRPr="002265D5">
              <w:t>Sb</w:t>
            </w:r>
          </w:p>
        </w:tc>
        <w:tc>
          <w:tcPr>
            <w:tcW w:w="441" w:type="pct"/>
            <w:noWrap/>
            <w:hideMark/>
          </w:tcPr>
          <w:p w14:paraId="40F3DDBF" w14:textId="77777777" w:rsidR="00CB5DEF" w:rsidRPr="002265D5" w:rsidRDefault="00CB5DEF" w:rsidP="00BC7273">
            <w:pPr>
              <w:pStyle w:val="TableTextRight"/>
            </w:pPr>
            <w:r w:rsidRPr="002265D5">
              <w:t>0.11</w:t>
            </w:r>
          </w:p>
        </w:tc>
        <w:tc>
          <w:tcPr>
            <w:tcW w:w="441" w:type="pct"/>
            <w:gridSpan w:val="2"/>
            <w:noWrap/>
            <w:hideMark/>
          </w:tcPr>
          <w:p w14:paraId="668ECE5D" w14:textId="77777777" w:rsidR="00CB5DEF" w:rsidRPr="002265D5" w:rsidRDefault="00CB5DEF" w:rsidP="00BC7273">
            <w:pPr>
              <w:pStyle w:val="TableTextRight"/>
            </w:pPr>
            <w:r w:rsidRPr="002265D5">
              <w:t>0.16</w:t>
            </w:r>
          </w:p>
        </w:tc>
        <w:tc>
          <w:tcPr>
            <w:tcW w:w="367" w:type="pct"/>
            <w:gridSpan w:val="2"/>
            <w:noWrap/>
            <w:hideMark/>
          </w:tcPr>
          <w:p w14:paraId="0F8FA7CB" w14:textId="77777777" w:rsidR="00CB5DEF" w:rsidRPr="002265D5" w:rsidRDefault="00CB5DEF" w:rsidP="00BC7273">
            <w:pPr>
              <w:pStyle w:val="TableTextRight"/>
            </w:pPr>
            <w:r w:rsidRPr="002265D5">
              <w:t>0.32</w:t>
            </w:r>
          </w:p>
        </w:tc>
        <w:tc>
          <w:tcPr>
            <w:tcW w:w="513" w:type="pct"/>
            <w:gridSpan w:val="2"/>
            <w:noWrap/>
            <w:hideMark/>
          </w:tcPr>
          <w:p w14:paraId="1524E0B4" w14:textId="77777777" w:rsidR="00CB5DEF" w:rsidRPr="002265D5" w:rsidRDefault="00CB5DEF" w:rsidP="00BC7273">
            <w:pPr>
              <w:pStyle w:val="TableTextRight"/>
            </w:pPr>
            <w:r w:rsidRPr="002265D5">
              <w:t>0.34</w:t>
            </w:r>
          </w:p>
        </w:tc>
        <w:tc>
          <w:tcPr>
            <w:tcW w:w="441" w:type="pct"/>
            <w:noWrap/>
            <w:hideMark/>
          </w:tcPr>
          <w:p w14:paraId="42CD1795" w14:textId="77777777" w:rsidR="00CB5DEF" w:rsidRPr="002265D5" w:rsidRDefault="00CB5DEF" w:rsidP="00BC7273">
            <w:pPr>
              <w:pStyle w:val="TableTextRight"/>
            </w:pPr>
            <w:r w:rsidRPr="002265D5">
              <w:t>0.03</w:t>
            </w:r>
          </w:p>
        </w:tc>
        <w:tc>
          <w:tcPr>
            <w:tcW w:w="442" w:type="pct"/>
            <w:noWrap/>
            <w:hideMark/>
          </w:tcPr>
          <w:p w14:paraId="510E7FD3" w14:textId="77777777" w:rsidR="00CB5DEF" w:rsidRPr="002265D5" w:rsidRDefault="00CB5DEF" w:rsidP="00BC7273">
            <w:pPr>
              <w:pStyle w:val="TableTextRight"/>
            </w:pPr>
            <w:r w:rsidRPr="002265D5">
              <w:t>0.34</w:t>
            </w:r>
          </w:p>
        </w:tc>
        <w:tc>
          <w:tcPr>
            <w:tcW w:w="517" w:type="pct"/>
            <w:gridSpan w:val="2"/>
            <w:noWrap/>
            <w:hideMark/>
          </w:tcPr>
          <w:p w14:paraId="344AB38B" w14:textId="77777777" w:rsidR="00CB5DEF" w:rsidRPr="002265D5" w:rsidRDefault="00CB5DEF" w:rsidP="00BC7273">
            <w:pPr>
              <w:pStyle w:val="TableTextRight"/>
            </w:pPr>
            <w:r w:rsidRPr="002265D5">
              <w:t>0.29</w:t>
            </w:r>
          </w:p>
        </w:tc>
        <w:tc>
          <w:tcPr>
            <w:tcW w:w="438" w:type="pct"/>
            <w:noWrap/>
            <w:hideMark/>
          </w:tcPr>
          <w:p w14:paraId="30D6B8EF" w14:textId="77777777" w:rsidR="00CB5DEF" w:rsidRPr="002265D5" w:rsidRDefault="00CB5DEF" w:rsidP="00BC7273">
            <w:pPr>
              <w:pStyle w:val="TableTextRight"/>
            </w:pPr>
            <w:r w:rsidRPr="002265D5">
              <w:t>0.34</w:t>
            </w:r>
          </w:p>
        </w:tc>
        <w:tc>
          <w:tcPr>
            <w:tcW w:w="445" w:type="pct"/>
            <w:gridSpan w:val="2"/>
            <w:noWrap/>
            <w:hideMark/>
          </w:tcPr>
          <w:p w14:paraId="38816FB5" w14:textId="77777777" w:rsidR="00CB5DEF" w:rsidRPr="002265D5" w:rsidRDefault="00CB5DEF" w:rsidP="00BC7273">
            <w:pPr>
              <w:pStyle w:val="TableTextRight"/>
            </w:pPr>
            <w:r w:rsidRPr="002265D5">
              <w:t>0.26</w:t>
            </w:r>
          </w:p>
        </w:tc>
        <w:tc>
          <w:tcPr>
            <w:tcW w:w="437" w:type="pct"/>
            <w:noWrap/>
            <w:hideMark/>
          </w:tcPr>
          <w:p w14:paraId="58A74626" w14:textId="77777777" w:rsidR="00CB5DEF" w:rsidRPr="002265D5" w:rsidRDefault="00CB5DEF" w:rsidP="00BC7273">
            <w:pPr>
              <w:pStyle w:val="TableTextRight"/>
            </w:pPr>
            <w:r w:rsidRPr="002265D5">
              <w:t>0.64</w:t>
            </w:r>
          </w:p>
        </w:tc>
      </w:tr>
      <w:tr w:rsidR="00C60E03" w:rsidRPr="002D2CB2" w14:paraId="62977A59"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067C55A0" w14:textId="77777777" w:rsidR="00CB5DEF" w:rsidRPr="002265D5" w:rsidRDefault="00CB5DEF" w:rsidP="00911B3E">
            <w:pPr>
              <w:pStyle w:val="TableTextCentred"/>
            </w:pPr>
            <w:r w:rsidRPr="002265D5">
              <w:t>Se</w:t>
            </w:r>
          </w:p>
        </w:tc>
        <w:tc>
          <w:tcPr>
            <w:tcW w:w="441" w:type="pct"/>
            <w:noWrap/>
            <w:hideMark/>
          </w:tcPr>
          <w:p w14:paraId="6AED8921" w14:textId="77777777" w:rsidR="00CB5DEF" w:rsidRPr="002265D5" w:rsidRDefault="00CB5DEF" w:rsidP="00BC7273">
            <w:pPr>
              <w:pStyle w:val="TableTextRight"/>
            </w:pPr>
            <w:r w:rsidRPr="002265D5">
              <w:t>&lt;0.01</w:t>
            </w:r>
          </w:p>
        </w:tc>
        <w:tc>
          <w:tcPr>
            <w:tcW w:w="441" w:type="pct"/>
            <w:gridSpan w:val="2"/>
            <w:noWrap/>
            <w:hideMark/>
          </w:tcPr>
          <w:p w14:paraId="35B2A50F" w14:textId="77777777" w:rsidR="00CB5DEF" w:rsidRPr="002265D5" w:rsidRDefault="00CB5DEF" w:rsidP="00BC7273">
            <w:pPr>
              <w:pStyle w:val="TableTextRight"/>
            </w:pPr>
            <w:r w:rsidRPr="002265D5">
              <w:t>0.02</w:t>
            </w:r>
          </w:p>
        </w:tc>
        <w:tc>
          <w:tcPr>
            <w:tcW w:w="367" w:type="pct"/>
            <w:gridSpan w:val="2"/>
            <w:noWrap/>
            <w:hideMark/>
          </w:tcPr>
          <w:p w14:paraId="217303D9" w14:textId="77777777" w:rsidR="00CB5DEF" w:rsidRPr="002265D5" w:rsidRDefault="00CB5DEF" w:rsidP="00BC7273">
            <w:pPr>
              <w:pStyle w:val="TableTextRight"/>
            </w:pPr>
            <w:r w:rsidRPr="002265D5">
              <w:t>0.03</w:t>
            </w:r>
          </w:p>
        </w:tc>
        <w:tc>
          <w:tcPr>
            <w:tcW w:w="513" w:type="pct"/>
            <w:gridSpan w:val="2"/>
            <w:noWrap/>
            <w:hideMark/>
          </w:tcPr>
          <w:p w14:paraId="546755AD" w14:textId="77777777" w:rsidR="00CB5DEF" w:rsidRPr="002265D5" w:rsidRDefault="00CB5DEF" w:rsidP="00BC7273">
            <w:pPr>
              <w:pStyle w:val="TableTextRight"/>
            </w:pPr>
            <w:r w:rsidRPr="002265D5">
              <w:t>0.06</w:t>
            </w:r>
          </w:p>
        </w:tc>
        <w:tc>
          <w:tcPr>
            <w:tcW w:w="441" w:type="pct"/>
            <w:noWrap/>
            <w:hideMark/>
          </w:tcPr>
          <w:p w14:paraId="1B4EB062" w14:textId="77777777" w:rsidR="00CB5DEF" w:rsidRPr="002265D5" w:rsidRDefault="00CB5DEF" w:rsidP="00BC7273">
            <w:pPr>
              <w:pStyle w:val="TableTextRight"/>
            </w:pPr>
            <w:r w:rsidRPr="002265D5">
              <w:t>&lt;0.01</w:t>
            </w:r>
          </w:p>
        </w:tc>
        <w:tc>
          <w:tcPr>
            <w:tcW w:w="442" w:type="pct"/>
            <w:noWrap/>
            <w:hideMark/>
          </w:tcPr>
          <w:p w14:paraId="34D14D9C" w14:textId="77777777" w:rsidR="00CB5DEF" w:rsidRPr="002265D5" w:rsidRDefault="00CB5DEF" w:rsidP="00BC7273">
            <w:pPr>
              <w:pStyle w:val="TableTextRight"/>
            </w:pPr>
            <w:r w:rsidRPr="002265D5">
              <w:t>0.16</w:t>
            </w:r>
          </w:p>
        </w:tc>
        <w:tc>
          <w:tcPr>
            <w:tcW w:w="517" w:type="pct"/>
            <w:gridSpan w:val="2"/>
            <w:noWrap/>
            <w:hideMark/>
          </w:tcPr>
          <w:p w14:paraId="5C9B2160" w14:textId="77777777" w:rsidR="00CB5DEF" w:rsidRPr="002265D5" w:rsidRDefault="00CB5DEF" w:rsidP="00BC7273">
            <w:pPr>
              <w:pStyle w:val="TableTextRight"/>
            </w:pPr>
            <w:r w:rsidRPr="002265D5">
              <w:t>0.06</w:t>
            </w:r>
          </w:p>
        </w:tc>
        <w:tc>
          <w:tcPr>
            <w:tcW w:w="438" w:type="pct"/>
            <w:noWrap/>
            <w:hideMark/>
          </w:tcPr>
          <w:p w14:paraId="465C598F" w14:textId="77777777" w:rsidR="00CB5DEF" w:rsidRPr="002265D5" w:rsidRDefault="00CB5DEF" w:rsidP="00BC7273">
            <w:pPr>
              <w:pStyle w:val="TableTextRight"/>
            </w:pPr>
            <w:r w:rsidRPr="002265D5">
              <w:t>0.02</w:t>
            </w:r>
          </w:p>
        </w:tc>
        <w:tc>
          <w:tcPr>
            <w:tcW w:w="445" w:type="pct"/>
            <w:gridSpan w:val="2"/>
            <w:noWrap/>
            <w:hideMark/>
          </w:tcPr>
          <w:p w14:paraId="5FE49C30" w14:textId="77777777" w:rsidR="00CB5DEF" w:rsidRPr="002265D5" w:rsidRDefault="00CB5DEF" w:rsidP="00BC7273">
            <w:pPr>
              <w:pStyle w:val="TableTextRight"/>
            </w:pPr>
            <w:r w:rsidRPr="002265D5">
              <w:t>0.03</w:t>
            </w:r>
          </w:p>
        </w:tc>
        <w:tc>
          <w:tcPr>
            <w:tcW w:w="437" w:type="pct"/>
            <w:noWrap/>
            <w:hideMark/>
          </w:tcPr>
          <w:p w14:paraId="6048C416" w14:textId="77777777" w:rsidR="00CB5DEF" w:rsidRPr="002265D5" w:rsidRDefault="00CB5DEF" w:rsidP="00BC7273">
            <w:pPr>
              <w:pStyle w:val="TableTextRight"/>
            </w:pPr>
            <w:r w:rsidRPr="002265D5">
              <w:t>0.19</w:t>
            </w:r>
          </w:p>
        </w:tc>
      </w:tr>
      <w:tr w:rsidR="00C60E03" w:rsidRPr="002D2CB2" w14:paraId="436CD361"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683D99EC" w14:textId="77777777" w:rsidR="00CB5DEF" w:rsidRPr="002265D5" w:rsidRDefault="00CB5DEF" w:rsidP="00911B3E">
            <w:pPr>
              <w:pStyle w:val="TableTextCentred"/>
            </w:pPr>
            <w:r w:rsidRPr="002265D5">
              <w:t>U</w:t>
            </w:r>
          </w:p>
        </w:tc>
        <w:tc>
          <w:tcPr>
            <w:tcW w:w="441" w:type="pct"/>
            <w:noWrap/>
            <w:hideMark/>
          </w:tcPr>
          <w:p w14:paraId="1E46DAAA" w14:textId="77777777" w:rsidR="00CB5DEF" w:rsidRPr="002265D5" w:rsidRDefault="00CB5DEF" w:rsidP="00BC7273">
            <w:pPr>
              <w:pStyle w:val="TableTextRight"/>
            </w:pPr>
            <w:r w:rsidRPr="002265D5">
              <w:t>0.11</w:t>
            </w:r>
          </w:p>
        </w:tc>
        <w:tc>
          <w:tcPr>
            <w:tcW w:w="441" w:type="pct"/>
            <w:gridSpan w:val="2"/>
            <w:noWrap/>
            <w:hideMark/>
          </w:tcPr>
          <w:p w14:paraId="1F3F5CC3" w14:textId="77777777" w:rsidR="00CB5DEF" w:rsidRPr="002265D5" w:rsidRDefault="00CB5DEF" w:rsidP="00BC7273">
            <w:pPr>
              <w:pStyle w:val="TableTextRight"/>
            </w:pPr>
            <w:r w:rsidRPr="002265D5">
              <w:t>0.26</w:t>
            </w:r>
          </w:p>
        </w:tc>
        <w:tc>
          <w:tcPr>
            <w:tcW w:w="367" w:type="pct"/>
            <w:gridSpan w:val="2"/>
            <w:noWrap/>
            <w:hideMark/>
          </w:tcPr>
          <w:p w14:paraId="5CD676BC" w14:textId="77777777" w:rsidR="00CB5DEF" w:rsidRPr="002265D5" w:rsidRDefault="00CB5DEF" w:rsidP="00BC7273">
            <w:pPr>
              <w:pStyle w:val="TableTextRight"/>
            </w:pPr>
            <w:r w:rsidRPr="002265D5">
              <w:t>0.23</w:t>
            </w:r>
          </w:p>
        </w:tc>
        <w:tc>
          <w:tcPr>
            <w:tcW w:w="513" w:type="pct"/>
            <w:gridSpan w:val="2"/>
            <w:noWrap/>
            <w:hideMark/>
          </w:tcPr>
          <w:p w14:paraId="2A95F898" w14:textId="77777777" w:rsidR="00CB5DEF" w:rsidRPr="002265D5" w:rsidRDefault="00CB5DEF" w:rsidP="00BC7273">
            <w:pPr>
              <w:pStyle w:val="TableTextRight"/>
            </w:pPr>
            <w:r w:rsidRPr="002265D5">
              <w:t>0.95</w:t>
            </w:r>
          </w:p>
        </w:tc>
        <w:tc>
          <w:tcPr>
            <w:tcW w:w="441" w:type="pct"/>
            <w:noWrap/>
            <w:hideMark/>
          </w:tcPr>
          <w:p w14:paraId="566EA114" w14:textId="77777777" w:rsidR="00CB5DEF" w:rsidRPr="002265D5" w:rsidRDefault="00CB5DEF" w:rsidP="00BC7273">
            <w:pPr>
              <w:pStyle w:val="TableTextRight"/>
            </w:pPr>
            <w:r w:rsidRPr="002265D5">
              <w:t>0.42</w:t>
            </w:r>
          </w:p>
        </w:tc>
        <w:tc>
          <w:tcPr>
            <w:tcW w:w="442" w:type="pct"/>
            <w:noWrap/>
            <w:hideMark/>
          </w:tcPr>
          <w:p w14:paraId="6D266F81" w14:textId="77777777" w:rsidR="00CB5DEF" w:rsidRPr="002265D5" w:rsidRDefault="00CB5DEF" w:rsidP="00BC7273">
            <w:pPr>
              <w:pStyle w:val="TableTextRight"/>
            </w:pPr>
            <w:r w:rsidRPr="002265D5">
              <w:t>0.28</w:t>
            </w:r>
          </w:p>
        </w:tc>
        <w:tc>
          <w:tcPr>
            <w:tcW w:w="517" w:type="pct"/>
            <w:gridSpan w:val="2"/>
            <w:noWrap/>
            <w:hideMark/>
          </w:tcPr>
          <w:p w14:paraId="76908FA3" w14:textId="77777777" w:rsidR="00CB5DEF" w:rsidRPr="002265D5" w:rsidRDefault="00CB5DEF" w:rsidP="00BC7273">
            <w:pPr>
              <w:pStyle w:val="TableTextRight"/>
            </w:pPr>
            <w:r w:rsidRPr="002265D5">
              <w:t>0.84</w:t>
            </w:r>
          </w:p>
        </w:tc>
        <w:tc>
          <w:tcPr>
            <w:tcW w:w="438" w:type="pct"/>
            <w:noWrap/>
            <w:hideMark/>
          </w:tcPr>
          <w:p w14:paraId="22E35016" w14:textId="77777777" w:rsidR="00CB5DEF" w:rsidRPr="002265D5" w:rsidRDefault="00CB5DEF" w:rsidP="00BC7273">
            <w:pPr>
              <w:pStyle w:val="TableTextRight"/>
            </w:pPr>
            <w:r w:rsidRPr="002265D5">
              <w:t>0.27</w:t>
            </w:r>
          </w:p>
        </w:tc>
        <w:tc>
          <w:tcPr>
            <w:tcW w:w="445" w:type="pct"/>
            <w:gridSpan w:val="2"/>
            <w:noWrap/>
            <w:hideMark/>
          </w:tcPr>
          <w:p w14:paraId="058416D1" w14:textId="77777777" w:rsidR="00CB5DEF" w:rsidRPr="002265D5" w:rsidRDefault="00CB5DEF" w:rsidP="00BC7273">
            <w:pPr>
              <w:pStyle w:val="TableTextRight"/>
            </w:pPr>
            <w:r w:rsidRPr="002265D5">
              <w:t>0.27</w:t>
            </w:r>
          </w:p>
        </w:tc>
        <w:tc>
          <w:tcPr>
            <w:tcW w:w="437" w:type="pct"/>
            <w:noWrap/>
            <w:hideMark/>
          </w:tcPr>
          <w:p w14:paraId="376BF398" w14:textId="77777777" w:rsidR="00CB5DEF" w:rsidRPr="002265D5" w:rsidRDefault="00CB5DEF" w:rsidP="00BC7273">
            <w:pPr>
              <w:pStyle w:val="TableTextRight"/>
            </w:pPr>
            <w:r w:rsidRPr="002265D5">
              <w:t>2.1</w:t>
            </w:r>
          </w:p>
        </w:tc>
      </w:tr>
      <w:tr w:rsidR="00C60E03" w:rsidRPr="002D2CB2" w14:paraId="7B74A50C" w14:textId="77777777" w:rsidTr="00C60E03">
        <w:trPr>
          <w:cnfStyle w:val="000000100000" w:firstRow="0" w:lastRow="0" w:firstColumn="0" w:lastColumn="0" w:oddVBand="0" w:evenVBand="0" w:oddHBand="1" w:evenHBand="0" w:firstRowFirstColumn="0" w:firstRowLastColumn="0" w:lastRowFirstColumn="0" w:lastRowLastColumn="0"/>
          <w:trHeight w:val="300"/>
        </w:trPr>
        <w:tc>
          <w:tcPr>
            <w:tcW w:w="518" w:type="pct"/>
            <w:noWrap/>
            <w:hideMark/>
          </w:tcPr>
          <w:p w14:paraId="40F5FCD1" w14:textId="77777777" w:rsidR="00CB5DEF" w:rsidRPr="002265D5" w:rsidRDefault="00CB5DEF" w:rsidP="00911B3E">
            <w:pPr>
              <w:pStyle w:val="TableTextCentred"/>
            </w:pPr>
            <w:r w:rsidRPr="002265D5">
              <w:t>V</w:t>
            </w:r>
          </w:p>
        </w:tc>
        <w:tc>
          <w:tcPr>
            <w:tcW w:w="441" w:type="pct"/>
            <w:noWrap/>
            <w:hideMark/>
          </w:tcPr>
          <w:p w14:paraId="37F0A9D4" w14:textId="77777777" w:rsidR="00CB5DEF" w:rsidRPr="002265D5" w:rsidRDefault="00CB5DEF" w:rsidP="00BC7273">
            <w:pPr>
              <w:pStyle w:val="TableTextRight"/>
            </w:pPr>
            <w:r w:rsidRPr="002265D5">
              <w:t>0.55</w:t>
            </w:r>
          </w:p>
        </w:tc>
        <w:tc>
          <w:tcPr>
            <w:tcW w:w="441" w:type="pct"/>
            <w:gridSpan w:val="2"/>
            <w:noWrap/>
            <w:hideMark/>
          </w:tcPr>
          <w:p w14:paraId="26B003EE" w14:textId="77777777" w:rsidR="00CB5DEF" w:rsidRPr="002265D5" w:rsidRDefault="00CB5DEF" w:rsidP="00BC7273">
            <w:pPr>
              <w:pStyle w:val="TableTextRight"/>
            </w:pPr>
            <w:r w:rsidRPr="002265D5">
              <w:t>0.49</w:t>
            </w:r>
          </w:p>
        </w:tc>
        <w:tc>
          <w:tcPr>
            <w:tcW w:w="367" w:type="pct"/>
            <w:gridSpan w:val="2"/>
            <w:noWrap/>
            <w:hideMark/>
          </w:tcPr>
          <w:p w14:paraId="49939A1A" w14:textId="77777777" w:rsidR="00CB5DEF" w:rsidRPr="002265D5" w:rsidRDefault="00CB5DEF" w:rsidP="00BC7273">
            <w:pPr>
              <w:pStyle w:val="TableTextRight"/>
            </w:pPr>
            <w:r w:rsidRPr="002265D5">
              <w:t>1.0</w:t>
            </w:r>
          </w:p>
        </w:tc>
        <w:tc>
          <w:tcPr>
            <w:tcW w:w="513" w:type="pct"/>
            <w:gridSpan w:val="2"/>
            <w:noWrap/>
            <w:hideMark/>
          </w:tcPr>
          <w:p w14:paraId="3E8BACB7" w14:textId="77777777" w:rsidR="00CB5DEF" w:rsidRPr="002265D5" w:rsidRDefault="00CB5DEF" w:rsidP="00BC7273">
            <w:pPr>
              <w:pStyle w:val="TableTextRight"/>
            </w:pPr>
            <w:r w:rsidRPr="002265D5">
              <w:t>2.0</w:t>
            </w:r>
          </w:p>
        </w:tc>
        <w:tc>
          <w:tcPr>
            <w:tcW w:w="441" w:type="pct"/>
            <w:noWrap/>
            <w:hideMark/>
          </w:tcPr>
          <w:p w14:paraId="0F6DB715" w14:textId="77777777" w:rsidR="00CB5DEF" w:rsidRPr="002265D5" w:rsidRDefault="00CB5DEF" w:rsidP="00BC7273">
            <w:pPr>
              <w:pStyle w:val="TableTextRight"/>
            </w:pPr>
            <w:r w:rsidRPr="002265D5">
              <w:t>0.15</w:t>
            </w:r>
          </w:p>
        </w:tc>
        <w:tc>
          <w:tcPr>
            <w:tcW w:w="442" w:type="pct"/>
            <w:noWrap/>
            <w:hideMark/>
          </w:tcPr>
          <w:p w14:paraId="7F1568DB" w14:textId="77777777" w:rsidR="00CB5DEF" w:rsidRPr="002265D5" w:rsidRDefault="00CB5DEF" w:rsidP="00BC7273">
            <w:pPr>
              <w:pStyle w:val="TableTextRight"/>
            </w:pPr>
            <w:r w:rsidRPr="002265D5">
              <w:t>1.1</w:t>
            </w:r>
          </w:p>
        </w:tc>
        <w:tc>
          <w:tcPr>
            <w:tcW w:w="517" w:type="pct"/>
            <w:gridSpan w:val="2"/>
            <w:noWrap/>
            <w:hideMark/>
          </w:tcPr>
          <w:p w14:paraId="73649DA8" w14:textId="77777777" w:rsidR="00CB5DEF" w:rsidRPr="002265D5" w:rsidRDefault="00CB5DEF" w:rsidP="00BC7273">
            <w:pPr>
              <w:pStyle w:val="TableTextRight"/>
            </w:pPr>
            <w:r w:rsidRPr="002265D5">
              <w:t>2.2</w:t>
            </w:r>
          </w:p>
        </w:tc>
        <w:tc>
          <w:tcPr>
            <w:tcW w:w="438" w:type="pct"/>
            <w:noWrap/>
            <w:hideMark/>
          </w:tcPr>
          <w:p w14:paraId="760118DC" w14:textId="77777777" w:rsidR="00CB5DEF" w:rsidRPr="002265D5" w:rsidRDefault="00CB5DEF" w:rsidP="00BC7273">
            <w:pPr>
              <w:pStyle w:val="TableTextRight"/>
            </w:pPr>
            <w:r w:rsidRPr="002265D5">
              <w:t>2.8</w:t>
            </w:r>
          </w:p>
        </w:tc>
        <w:tc>
          <w:tcPr>
            <w:tcW w:w="445" w:type="pct"/>
            <w:gridSpan w:val="2"/>
            <w:noWrap/>
            <w:hideMark/>
          </w:tcPr>
          <w:p w14:paraId="2323A03E" w14:textId="77777777" w:rsidR="00CB5DEF" w:rsidRPr="002265D5" w:rsidRDefault="00CB5DEF" w:rsidP="00BC7273">
            <w:pPr>
              <w:pStyle w:val="TableTextRight"/>
            </w:pPr>
            <w:r w:rsidRPr="002265D5">
              <w:t>4.8</w:t>
            </w:r>
          </w:p>
        </w:tc>
        <w:tc>
          <w:tcPr>
            <w:tcW w:w="437" w:type="pct"/>
            <w:noWrap/>
            <w:hideMark/>
          </w:tcPr>
          <w:p w14:paraId="28C728CA" w14:textId="77777777" w:rsidR="00CB5DEF" w:rsidRPr="002265D5" w:rsidRDefault="00CB5DEF" w:rsidP="00BC7273">
            <w:pPr>
              <w:pStyle w:val="TableTextRight"/>
            </w:pPr>
            <w:r w:rsidRPr="002265D5">
              <w:t>2.1</w:t>
            </w:r>
          </w:p>
        </w:tc>
      </w:tr>
      <w:tr w:rsidR="00C60E03" w:rsidRPr="002D2CB2" w14:paraId="24788841" w14:textId="77777777" w:rsidTr="00C60E03">
        <w:trPr>
          <w:cnfStyle w:val="000000010000" w:firstRow="0" w:lastRow="0" w:firstColumn="0" w:lastColumn="0" w:oddVBand="0" w:evenVBand="0" w:oddHBand="0" w:evenHBand="1" w:firstRowFirstColumn="0" w:firstRowLastColumn="0" w:lastRowFirstColumn="0" w:lastRowLastColumn="0"/>
          <w:trHeight w:val="300"/>
        </w:trPr>
        <w:tc>
          <w:tcPr>
            <w:tcW w:w="518" w:type="pct"/>
            <w:noWrap/>
            <w:hideMark/>
          </w:tcPr>
          <w:p w14:paraId="44ECAB21" w14:textId="77777777" w:rsidR="00CB5DEF" w:rsidRPr="002265D5" w:rsidRDefault="00CB5DEF" w:rsidP="00911B3E">
            <w:pPr>
              <w:pStyle w:val="TableTextCentred"/>
            </w:pPr>
            <w:r w:rsidRPr="002265D5">
              <w:t>Zn</w:t>
            </w:r>
          </w:p>
        </w:tc>
        <w:tc>
          <w:tcPr>
            <w:tcW w:w="441" w:type="pct"/>
            <w:noWrap/>
            <w:hideMark/>
          </w:tcPr>
          <w:p w14:paraId="466DEEE0" w14:textId="77777777" w:rsidR="00CB5DEF" w:rsidRPr="002265D5" w:rsidRDefault="00CB5DEF" w:rsidP="00BC7273">
            <w:pPr>
              <w:pStyle w:val="TableTextRight"/>
            </w:pPr>
            <w:r w:rsidRPr="002265D5">
              <w:t>3.4</w:t>
            </w:r>
          </w:p>
        </w:tc>
        <w:tc>
          <w:tcPr>
            <w:tcW w:w="441" w:type="pct"/>
            <w:gridSpan w:val="2"/>
            <w:noWrap/>
            <w:hideMark/>
          </w:tcPr>
          <w:p w14:paraId="0271D1B5" w14:textId="77777777" w:rsidR="00CB5DEF" w:rsidRPr="002265D5" w:rsidRDefault="00CB5DEF" w:rsidP="00BC7273">
            <w:pPr>
              <w:pStyle w:val="TableTextRight"/>
            </w:pPr>
            <w:r w:rsidRPr="002265D5">
              <w:t>6</w:t>
            </w:r>
          </w:p>
        </w:tc>
        <w:tc>
          <w:tcPr>
            <w:tcW w:w="367" w:type="pct"/>
            <w:gridSpan w:val="2"/>
            <w:noWrap/>
            <w:hideMark/>
          </w:tcPr>
          <w:p w14:paraId="6386C76C" w14:textId="77777777" w:rsidR="00CB5DEF" w:rsidRPr="002265D5" w:rsidRDefault="00CB5DEF" w:rsidP="00BC7273">
            <w:pPr>
              <w:pStyle w:val="TableTextRight"/>
            </w:pPr>
            <w:r w:rsidRPr="002265D5">
              <w:t>5</w:t>
            </w:r>
          </w:p>
        </w:tc>
        <w:tc>
          <w:tcPr>
            <w:tcW w:w="513" w:type="pct"/>
            <w:gridSpan w:val="2"/>
            <w:noWrap/>
            <w:hideMark/>
          </w:tcPr>
          <w:p w14:paraId="449D5CB1" w14:textId="77777777" w:rsidR="00CB5DEF" w:rsidRPr="002265D5" w:rsidRDefault="00CB5DEF" w:rsidP="00BC7273">
            <w:pPr>
              <w:pStyle w:val="TableTextRight"/>
            </w:pPr>
            <w:r w:rsidRPr="002265D5">
              <w:t>12</w:t>
            </w:r>
          </w:p>
        </w:tc>
        <w:tc>
          <w:tcPr>
            <w:tcW w:w="441" w:type="pct"/>
            <w:noWrap/>
            <w:hideMark/>
          </w:tcPr>
          <w:p w14:paraId="63F9D6B4" w14:textId="77777777" w:rsidR="00CB5DEF" w:rsidRPr="002265D5" w:rsidRDefault="00CB5DEF" w:rsidP="00BC7273">
            <w:pPr>
              <w:pStyle w:val="TableTextRight"/>
            </w:pPr>
            <w:r w:rsidRPr="002265D5">
              <w:t>4.7</w:t>
            </w:r>
          </w:p>
        </w:tc>
        <w:tc>
          <w:tcPr>
            <w:tcW w:w="442" w:type="pct"/>
            <w:noWrap/>
            <w:hideMark/>
          </w:tcPr>
          <w:p w14:paraId="02AEA085" w14:textId="77777777" w:rsidR="00CB5DEF" w:rsidRPr="002265D5" w:rsidRDefault="00CB5DEF" w:rsidP="00BC7273">
            <w:pPr>
              <w:pStyle w:val="TableTextRight"/>
            </w:pPr>
            <w:r w:rsidRPr="002265D5">
              <w:t>14</w:t>
            </w:r>
          </w:p>
        </w:tc>
        <w:tc>
          <w:tcPr>
            <w:tcW w:w="517" w:type="pct"/>
            <w:gridSpan w:val="2"/>
            <w:noWrap/>
            <w:hideMark/>
          </w:tcPr>
          <w:p w14:paraId="0050BBBA" w14:textId="77777777" w:rsidR="00CB5DEF" w:rsidRPr="002265D5" w:rsidRDefault="00CB5DEF" w:rsidP="00BC7273">
            <w:pPr>
              <w:pStyle w:val="TableTextRight"/>
            </w:pPr>
            <w:r w:rsidRPr="002265D5">
              <w:t>38</w:t>
            </w:r>
          </w:p>
        </w:tc>
        <w:tc>
          <w:tcPr>
            <w:tcW w:w="438" w:type="pct"/>
            <w:noWrap/>
            <w:hideMark/>
          </w:tcPr>
          <w:p w14:paraId="343E84E6" w14:textId="77777777" w:rsidR="00CB5DEF" w:rsidRPr="002265D5" w:rsidRDefault="00CB5DEF" w:rsidP="00BC7273">
            <w:pPr>
              <w:pStyle w:val="TableTextRight"/>
            </w:pPr>
            <w:r w:rsidRPr="002265D5">
              <w:t>14</w:t>
            </w:r>
          </w:p>
        </w:tc>
        <w:tc>
          <w:tcPr>
            <w:tcW w:w="445" w:type="pct"/>
            <w:gridSpan w:val="2"/>
            <w:noWrap/>
            <w:hideMark/>
          </w:tcPr>
          <w:p w14:paraId="5D7D2A1D" w14:textId="77777777" w:rsidR="00CB5DEF" w:rsidRPr="002265D5" w:rsidRDefault="00CB5DEF" w:rsidP="00BC7273">
            <w:pPr>
              <w:pStyle w:val="TableTextRight"/>
            </w:pPr>
            <w:r w:rsidRPr="002265D5">
              <w:t>23</w:t>
            </w:r>
          </w:p>
        </w:tc>
        <w:tc>
          <w:tcPr>
            <w:tcW w:w="437" w:type="pct"/>
            <w:noWrap/>
            <w:hideMark/>
          </w:tcPr>
          <w:p w14:paraId="25C57DD1" w14:textId="77777777" w:rsidR="00CB5DEF" w:rsidRPr="002265D5" w:rsidRDefault="00CB5DEF" w:rsidP="00BC7273">
            <w:pPr>
              <w:pStyle w:val="TableTextRight"/>
            </w:pPr>
            <w:r w:rsidRPr="002265D5">
              <w:t>57</w:t>
            </w:r>
          </w:p>
        </w:tc>
      </w:tr>
    </w:tbl>
    <w:bookmarkEnd w:id="210"/>
    <w:p w14:paraId="526B41A4" w14:textId="442A15E3" w:rsidR="0052387C" w:rsidRPr="008E6B64" w:rsidRDefault="0052387C" w:rsidP="0052387C">
      <w:pPr>
        <w:pStyle w:val="SourceornoteforTableorFigure"/>
      </w:pPr>
      <w:r w:rsidRPr="0052387C">
        <w:rPr>
          <w:szCs w:val="18"/>
        </w:rPr>
        <w:t>Source</w:t>
      </w:r>
      <w:r w:rsidRPr="008E6B64">
        <w:t>:</w:t>
      </w:r>
      <w:r w:rsidR="00C30F6C">
        <w:t xml:space="preserve"> </w:t>
      </w:r>
      <w:r w:rsidR="00C30F6C">
        <w:fldChar w:fldCharType="begin"/>
      </w:r>
      <w:r w:rsidR="00C30F6C">
        <w:instrText xml:space="preserve"> ADDIN EN.CITE &lt;EndNote&gt;&lt;Cite AuthorYear="1"&gt;&lt;Author&gt;Geological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r w:rsidRPr="008E6B64">
        <w:t xml:space="preserve">; Bold = </w:t>
      </w:r>
      <w:r w:rsidR="00AC6065" w:rsidRPr="008E6B64">
        <w:t>extracted c</w:t>
      </w:r>
      <w:r w:rsidRPr="008E6B64">
        <w:t xml:space="preserve">hromium (Cr) </w:t>
      </w:r>
      <w:r w:rsidR="00C70BF2" w:rsidRPr="008E6B64">
        <w:t xml:space="preserve">high </w:t>
      </w:r>
      <w:r w:rsidR="00AC6065" w:rsidRPr="008E6B64">
        <w:t xml:space="preserve">compared </w:t>
      </w:r>
      <w:r w:rsidR="0025718A" w:rsidRPr="008E6B64">
        <w:t>to mean</w:t>
      </w:r>
      <w:r w:rsidR="00AC6065" w:rsidRPr="008E6B64">
        <w:t xml:space="preserve"> global crustal abundance values and/or the ANZECC Australian and New Zealand sediment quality guideline value</w:t>
      </w:r>
      <w:r w:rsidR="00C70BF2" w:rsidRPr="008E6B64">
        <w:t>.</w:t>
      </w:r>
    </w:p>
    <w:p w14:paraId="0BE530C8" w14:textId="77777777" w:rsidR="00904BA8" w:rsidRPr="0052387C" w:rsidRDefault="00904BA8" w:rsidP="0080248F">
      <w:pPr>
        <w:pStyle w:val="Heading4"/>
      </w:pPr>
      <w:r w:rsidRPr="0052387C">
        <w:t>Leachate tests – inorganics</w:t>
      </w:r>
    </w:p>
    <w:p w14:paraId="728D3082" w14:textId="29AC0510" w:rsidR="00904BA8" w:rsidRPr="00BA2602" w:rsidRDefault="00DE1B4E" w:rsidP="0080248F">
      <w:pPr>
        <w:pStyle w:val="Heading5"/>
      </w:pPr>
      <w:r>
        <w:t>Synthetic groundwater</w:t>
      </w:r>
      <w:r w:rsidR="00904BA8" w:rsidRPr="00BA2602">
        <w:t xml:space="preserve"> tests</w:t>
      </w:r>
    </w:p>
    <w:p w14:paraId="2D8AF2D9" w14:textId="3FC31974" w:rsidR="00904BA8" w:rsidRDefault="00904BA8" w:rsidP="00904BA8">
      <w:pPr>
        <w:pStyle w:val="BodyText"/>
      </w:pPr>
      <w:r w:rsidRPr="00A30803">
        <w:t xml:space="preserve">The concentrations of trace elements leached into solution by </w:t>
      </w:r>
      <w:r w:rsidR="00DE1B4E">
        <w:t>synthetic groundwater (</w:t>
      </w:r>
      <w:r>
        <w:t>SGW</w:t>
      </w:r>
      <w:r w:rsidR="00DE1B4E">
        <w:t>)</w:t>
      </w:r>
      <w:r>
        <w:t xml:space="preserve"> </w:t>
      </w:r>
      <w:r w:rsidRPr="00A30803">
        <w:t>(17</w:t>
      </w:r>
      <w:r w:rsidR="00DC583B">
        <w:t> </w:t>
      </w:r>
      <w:r w:rsidR="00DE1B4E">
        <w:t>hour</w:t>
      </w:r>
      <w:r w:rsidR="001A7A41">
        <w:t xml:space="preserve"> e</w:t>
      </w:r>
      <w:r w:rsidRPr="00A30803">
        <w:t>quilibration time) are summarised in</w:t>
      </w:r>
      <w:r>
        <w:t xml:space="preserve"> </w:t>
      </w:r>
      <w:r>
        <w:fldChar w:fldCharType="begin" w:fldLock="1"/>
      </w:r>
      <w:r>
        <w:instrText xml:space="preserve"> REF _Ref2944480 \h  \* MERGEFORMAT </w:instrText>
      </w:r>
      <w:r>
        <w:fldChar w:fldCharType="separate"/>
      </w:r>
      <w:r w:rsidR="00272635">
        <w:t xml:space="preserve">Table </w:t>
      </w:r>
      <w:r w:rsidR="00272635">
        <w:rPr>
          <w:noProof/>
        </w:rPr>
        <w:t>15</w:t>
      </w:r>
      <w:r>
        <w:fldChar w:fldCharType="end"/>
      </w:r>
      <w:r>
        <w:t xml:space="preserve"> </w:t>
      </w:r>
      <w:r w:rsidR="00C30F6C">
        <w:fldChar w:fldCharType="begin"/>
      </w:r>
      <w:r w:rsidR="00C30F6C">
        <w:instrText xml:space="preserve"> ADDIN EN.CITE &lt;EndNote&gt;&lt;Cite&gt;&lt;Author&gt;Geological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r>
        <w:rPr>
          <w:noProof/>
        </w:rPr>
        <w:t xml:space="preserve">. </w:t>
      </w:r>
      <w:r>
        <w:t>In general, the concentration</w:t>
      </w:r>
      <w:r w:rsidR="0053446A">
        <w:t>s</w:t>
      </w:r>
      <w:r w:rsidR="00F970BE">
        <w:t xml:space="preserve"> </w:t>
      </w:r>
      <w:r>
        <w:t xml:space="preserve">of elements in solution were relatively low. </w:t>
      </w:r>
      <w:r w:rsidRPr="00A30803">
        <w:t>The following elements showed</w:t>
      </w:r>
      <w:r w:rsidR="00AF1433">
        <w:t xml:space="preserve"> </w:t>
      </w:r>
      <w:r>
        <w:t xml:space="preserve">elevated </w:t>
      </w:r>
      <w:r w:rsidRPr="00A30803">
        <w:t>mobilisation into solution: aluminium, calcium, magnesium</w:t>
      </w:r>
      <w:r>
        <w:t xml:space="preserve">, silicon and </w:t>
      </w:r>
      <w:r w:rsidRPr="00A30803">
        <w:t>su</w:t>
      </w:r>
      <w:r>
        <w:t>lfur</w:t>
      </w:r>
      <w:r w:rsidRPr="00A30803">
        <w:t xml:space="preserve">. It should be noted that </w:t>
      </w:r>
      <w:r>
        <w:t xml:space="preserve">the </w:t>
      </w:r>
      <w:r w:rsidRPr="00A30803">
        <w:t xml:space="preserve">leachate solution pH became alkaline by the end of the tests (typically </w:t>
      </w:r>
      <w:r w:rsidR="00DE1B4E">
        <w:t xml:space="preserve">pH </w:t>
      </w:r>
      <w:r>
        <w:t xml:space="preserve">8 to </w:t>
      </w:r>
      <w:r w:rsidRPr="00A30803">
        <w:t xml:space="preserve">9) and this may have contributed to the </w:t>
      </w:r>
      <w:r>
        <w:t>mobilisation o</w:t>
      </w:r>
      <w:r w:rsidRPr="00A30803">
        <w:t xml:space="preserve">f some elements such as aluminium </w:t>
      </w:r>
      <w:r>
        <w:t>into solution</w:t>
      </w:r>
      <w:r w:rsidR="00AF1433">
        <w:t>s</w:t>
      </w:r>
      <w:r w:rsidRPr="00A30803">
        <w:t>.</w:t>
      </w:r>
    </w:p>
    <w:p w14:paraId="3C25D39D" w14:textId="77777777" w:rsidR="00904BA8" w:rsidRPr="003248A5" w:rsidRDefault="00904BA8" w:rsidP="0080248F">
      <w:pPr>
        <w:pStyle w:val="Heading5"/>
      </w:pPr>
      <w:r w:rsidRPr="003248A5">
        <w:t>Dilute HCl tests</w:t>
      </w:r>
    </w:p>
    <w:p w14:paraId="1234100B" w14:textId="39A25E84" w:rsidR="00904BA8" w:rsidRPr="00934F79" w:rsidRDefault="00904BA8" w:rsidP="00904BA8">
      <w:pPr>
        <w:pStyle w:val="BodyText"/>
      </w:pPr>
      <w:r w:rsidRPr="00934F79">
        <w:t>The mean concentration of elements leached into solution by dilute HCl (</w:t>
      </w:r>
      <w:r w:rsidR="00216F8E">
        <w:t>1</w:t>
      </w:r>
      <w:r w:rsidRPr="00934F79">
        <w:t>7</w:t>
      </w:r>
      <w:r w:rsidR="00AF1433">
        <w:t xml:space="preserve"> </w:t>
      </w:r>
      <w:r w:rsidRPr="00934F79">
        <w:t>h</w:t>
      </w:r>
      <w:r w:rsidR="00DE1B4E">
        <w:t>our</w:t>
      </w:r>
      <w:r>
        <w:t xml:space="preserve"> </w:t>
      </w:r>
      <w:r w:rsidRPr="00934F79">
        <w:t xml:space="preserve">equilibration time) are summarised in </w:t>
      </w:r>
      <w:r w:rsidRPr="00934F79">
        <w:fldChar w:fldCharType="begin" w:fldLock="1"/>
      </w:r>
      <w:r w:rsidRPr="00934F79">
        <w:instrText xml:space="preserve"> REF _Ref2944501 \h </w:instrText>
      </w:r>
      <w:r>
        <w:instrText xml:space="preserve"> \* MERGEFORMAT </w:instrText>
      </w:r>
      <w:r w:rsidRPr="00934F79">
        <w:fldChar w:fldCharType="separate"/>
      </w:r>
      <w:r w:rsidR="00272635">
        <w:t>Table 16</w:t>
      </w:r>
      <w:r w:rsidRPr="00934F79">
        <w:fldChar w:fldCharType="end"/>
      </w:r>
      <w:r>
        <w:t xml:space="preserve"> </w:t>
      </w:r>
      <w:r w:rsidR="00C30F6C">
        <w:fldChar w:fldCharType="begin"/>
      </w:r>
      <w:r w:rsidR="00C30F6C">
        <w:instrText xml:space="preserve"> ADDIN EN.CITE &lt;EndNote&gt;&lt;Cite&gt;&lt;Author&gt;Geological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r w:rsidRPr="00934F79">
        <w:t>.</w:t>
      </w:r>
      <w:r w:rsidR="005E0F27">
        <w:t xml:space="preserve"> Acidification of the rock samples led to substantial mobilisation (&gt;50-fold median increase compared to SGW) of a range of elements into solution </w:t>
      </w:r>
      <w:proofErr w:type="gramStart"/>
      <w:r w:rsidR="005E0F27">
        <w:t>including</w:t>
      </w:r>
      <w:r w:rsidR="00AF1433">
        <w:t>:</w:t>
      </w:r>
      <w:proofErr w:type="gramEnd"/>
      <w:r w:rsidR="00AF1433">
        <w:t xml:space="preserve"> </w:t>
      </w:r>
      <w:r w:rsidR="005E0F27">
        <w:t>aluminium, barium, cadmium, cerium, cobalt, chromium, copper, iron, lanthanum, manganese, neodymium, nickel, phosphorus, lead, thallium, titanium, vanadium, yttrium, and zinc.</w:t>
      </w:r>
    </w:p>
    <w:p w14:paraId="0F2372B7" w14:textId="256B10D5" w:rsidR="00904BA8" w:rsidRPr="003248A5" w:rsidRDefault="00904BA8" w:rsidP="0080248F">
      <w:pPr>
        <w:pStyle w:val="Heading5"/>
      </w:pPr>
      <w:bookmarkStart w:id="213" w:name="_Toc2242654"/>
      <w:bookmarkStart w:id="214" w:name="_Toc2260837"/>
      <w:r w:rsidRPr="003248A5">
        <w:t>Synthetic</w:t>
      </w:r>
      <w:r w:rsidR="003A4BE2">
        <w:t xml:space="preserve"> </w:t>
      </w:r>
      <w:r w:rsidR="00DE1B4E">
        <w:t xml:space="preserve">hydraulic fracturing fluid </w:t>
      </w:r>
      <w:r w:rsidR="003A4BE2">
        <w:t>tests</w:t>
      </w:r>
    </w:p>
    <w:p w14:paraId="5DF4A035" w14:textId="7F544100" w:rsidR="00904BA8" w:rsidRDefault="00904BA8" w:rsidP="00904BA8">
      <w:pPr>
        <w:pStyle w:val="BodyText"/>
      </w:pPr>
      <w:r w:rsidRPr="009474FF">
        <w:t xml:space="preserve">The concentrations of trace elements </w:t>
      </w:r>
      <w:r>
        <w:t xml:space="preserve">mobilised </w:t>
      </w:r>
      <w:r w:rsidRPr="009474FF">
        <w:t>into solution by HF</w:t>
      </w:r>
      <w:r>
        <w:t>F</w:t>
      </w:r>
      <w:r w:rsidRPr="009474FF">
        <w:t xml:space="preserve"> (</w:t>
      </w:r>
      <w:r w:rsidR="00216F8E">
        <w:t>17</w:t>
      </w:r>
      <w:r w:rsidR="00BB6E58">
        <w:t xml:space="preserve"> </w:t>
      </w:r>
      <w:r w:rsidR="009F57AB">
        <w:t>h</w:t>
      </w:r>
      <w:r w:rsidR="00BB6E58">
        <w:t>r</w:t>
      </w:r>
      <w:r w:rsidRPr="009474FF">
        <w:t xml:space="preserve"> equilibration time) are summarised in</w:t>
      </w:r>
      <w:r>
        <w:t xml:space="preserve"> </w:t>
      </w:r>
      <w:r>
        <w:fldChar w:fldCharType="begin" w:fldLock="1"/>
      </w:r>
      <w:r>
        <w:instrText xml:space="preserve"> REF _Ref2944522 \h  \* MERGEFORMAT </w:instrText>
      </w:r>
      <w:r>
        <w:fldChar w:fldCharType="separate"/>
      </w:r>
      <w:r w:rsidR="00272635" w:rsidRPr="008E6B64">
        <w:t xml:space="preserve">Table </w:t>
      </w:r>
      <w:r w:rsidR="00272635" w:rsidRPr="00272635">
        <w:rPr>
          <w:noProof/>
        </w:rPr>
        <w:t>17</w:t>
      </w:r>
      <w:r>
        <w:fldChar w:fldCharType="end"/>
      </w:r>
      <w:r>
        <w:t xml:space="preserve"> </w:t>
      </w:r>
      <w:r w:rsidR="00C30F6C">
        <w:fldChar w:fldCharType="begin"/>
      </w:r>
      <w:r w:rsidR="00C30F6C">
        <w:instrText xml:space="preserve"> ADDIN EN.CITE &lt;EndNote&gt;&lt;Cite&gt;&lt;Author&gt;Geological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r>
        <w:rPr>
          <w:noProof/>
        </w:rPr>
        <w:t>.</w:t>
      </w:r>
      <w:r w:rsidRPr="009474FF">
        <w:t xml:space="preserve"> The results are the mean of duplicate determinations. The HF</w:t>
      </w:r>
      <w:r>
        <w:t xml:space="preserve">F </w:t>
      </w:r>
      <w:r w:rsidRPr="009474FF">
        <w:t xml:space="preserve">data </w:t>
      </w:r>
      <w:r>
        <w:t>were</w:t>
      </w:r>
      <w:r w:rsidRPr="009474FF">
        <w:t xml:space="preserve"> compared to the </w:t>
      </w:r>
      <w:r>
        <w:t xml:space="preserve">SGW </w:t>
      </w:r>
      <w:r w:rsidRPr="009474FF">
        <w:t>leachate data to assess which elements were preferentially mobilised u</w:t>
      </w:r>
      <w:r w:rsidR="00BB6E58">
        <w:t>nder h</w:t>
      </w:r>
      <w:r>
        <w:t>ydraulic fracturing</w:t>
      </w:r>
      <w:r w:rsidRPr="009474FF">
        <w:t xml:space="preserve">. The concentrations of elements </w:t>
      </w:r>
      <w:r>
        <w:t>release</w:t>
      </w:r>
      <w:r w:rsidR="000F4474">
        <w:t>d</w:t>
      </w:r>
      <w:r>
        <w:t xml:space="preserve"> i</w:t>
      </w:r>
      <w:r w:rsidRPr="009474FF">
        <w:t xml:space="preserve">nto solution were generally much higher </w:t>
      </w:r>
      <w:r>
        <w:t xml:space="preserve">in HFF </w:t>
      </w:r>
      <w:r w:rsidRPr="009474FF">
        <w:t xml:space="preserve">than in the </w:t>
      </w:r>
      <w:r>
        <w:t xml:space="preserve">SGW </w:t>
      </w:r>
      <w:r w:rsidRPr="009474FF">
        <w:t xml:space="preserve">treatment indicating the role </w:t>
      </w:r>
      <w:r w:rsidR="009F57AB">
        <w:t xml:space="preserve">in mobilisation </w:t>
      </w:r>
      <w:r w:rsidRPr="009474FF">
        <w:t xml:space="preserve">of </w:t>
      </w:r>
      <w:r>
        <w:t xml:space="preserve">industrial </w:t>
      </w:r>
      <w:r w:rsidRPr="009474FF">
        <w:t>chemicals present in the HFF.</w:t>
      </w:r>
      <w:r w:rsidR="004C7EC6">
        <w:t xml:space="preserve"> The elements showing substantial mobilisation (&gt;50-fold median increase compared to SGW) includ</w:t>
      </w:r>
      <w:r w:rsidR="00930311">
        <w:t xml:space="preserve">ed: </w:t>
      </w:r>
      <w:r w:rsidR="004C7EC6">
        <w:t>aluminium, barium, cadmium, cerium, cobalt, copper, iron, lanthanum, manganese, neodymium, nickel, lead, yttrium, and zinc</w:t>
      </w:r>
      <w:r>
        <w:t>.</w:t>
      </w:r>
    </w:p>
    <w:p w14:paraId="5F7F1482" w14:textId="735A7274" w:rsidR="00904BA8" w:rsidRDefault="00904BA8" w:rsidP="008E6B64">
      <w:pPr>
        <w:pStyle w:val="BodyText"/>
      </w:pPr>
      <w:r>
        <w:t xml:space="preserve">Higher </w:t>
      </w:r>
      <w:r w:rsidRPr="00A30803">
        <w:t>pressure from 1</w:t>
      </w:r>
      <w:r>
        <w:t>00</w:t>
      </w:r>
      <w:r w:rsidRPr="00A30803">
        <w:t xml:space="preserve"> to </w:t>
      </w:r>
      <w:r w:rsidRPr="00440FD8">
        <w:t xml:space="preserve">18,400 </w:t>
      </w:r>
      <w:r>
        <w:t>KPa</w:t>
      </w:r>
      <w:r w:rsidRPr="00A30803">
        <w:t xml:space="preserve"> </w:t>
      </w:r>
      <w:r>
        <w:t xml:space="preserve">for the leachate test </w:t>
      </w:r>
      <w:r w:rsidR="000F4474">
        <w:t xml:space="preserve">using HFF </w:t>
      </w:r>
      <w:r>
        <w:t xml:space="preserve">resulted in higher mobilisation of elements such as </w:t>
      </w:r>
      <w:r w:rsidRPr="00E90FA2">
        <w:t>thorium</w:t>
      </w:r>
      <w:r>
        <w:t xml:space="preserve"> (x10.7)</w:t>
      </w:r>
      <w:r w:rsidRPr="00E90FA2">
        <w:t>, cobalt</w:t>
      </w:r>
      <w:r>
        <w:t xml:space="preserve"> (x2.3)</w:t>
      </w:r>
      <w:r w:rsidRPr="00E90FA2">
        <w:t xml:space="preserve">, </w:t>
      </w:r>
      <w:r>
        <w:t xml:space="preserve">and </w:t>
      </w:r>
      <w:r w:rsidRPr="00E90FA2">
        <w:t>boron</w:t>
      </w:r>
      <w:r>
        <w:t xml:space="preserve"> (x2.0); and decreased mobilisation for elements such as lead (x0.1), barium (x0.1), </w:t>
      </w:r>
      <w:r w:rsidRPr="00E90FA2">
        <w:t>phosphorus</w:t>
      </w:r>
      <w:r>
        <w:t xml:space="preserve"> (x0.2)</w:t>
      </w:r>
      <w:r w:rsidRPr="00E90FA2">
        <w:t xml:space="preserve">, </w:t>
      </w:r>
      <w:r>
        <w:t>molybdenum (x0.3) and antimony (x0.3) (</w:t>
      </w:r>
      <w:r w:rsidR="00583E66">
        <w:fldChar w:fldCharType="begin" w:fldLock="1"/>
      </w:r>
      <w:r w:rsidR="00583E66">
        <w:instrText xml:space="preserve"> REF _Ref2944555 \h </w:instrText>
      </w:r>
      <w:r w:rsidR="00583E66">
        <w:fldChar w:fldCharType="separate"/>
      </w:r>
      <w:r w:rsidR="00272635">
        <w:t xml:space="preserve">Table </w:t>
      </w:r>
      <w:r w:rsidR="00272635">
        <w:rPr>
          <w:noProof/>
        </w:rPr>
        <w:t>18</w:t>
      </w:r>
      <w:r w:rsidR="00583E66">
        <w:fldChar w:fldCharType="end"/>
      </w:r>
      <w:r>
        <w:t xml:space="preserve">) </w:t>
      </w:r>
      <w:bookmarkEnd w:id="213"/>
      <w:bookmarkEnd w:id="214"/>
      <w:r w:rsidR="00C30F6C">
        <w:fldChar w:fldCharType="begin"/>
      </w:r>
      <w:r w:rsidR="00C30F6C">
        <w:instrText xml:space="preserve"> ADDIN EN.CITE &lt;EndNote&gt;&lt;Cite&gt;&lt;Author&gt;Geological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r w:rsidR="00C30F6C">
        <w:t>.</w:t>
      </w:r>
    </w:p>
    <w:p w14:paraId="03A3E48C" w14:textId="77777777" w:rsidR="00904BA8" w:rsidRDefault="00904BA8" w:rsidP="008E6B64">
      <w:pPr>
        <w:pStyle w:val="BodyText"/>
        <w:sectPr w:rsidR="00904BA8" w:rsidSect="0040272E">
          <w:headerReference w:type="even" r:id="rId53"/>
          <w:headerReference w:type="default" r:id="rId54"/>
          <w:footerReference w:type="even" r:id="rId55"/>
          <w:footerReference w:type="default" r:id="rId56"/>
          <w:pgSz w:w="11906" w:h="16838" w:code="9"/>
          <w:pgMar w:top="1247" w:right="1134" w:bottom="1134" w:left="1134" w:header="510" w:footer="624" w:gutter="0"/>
          <w:cols w:space="284"/>
          <w:docGrid w:linePitch="360"/>
        </w:sectPr>
      </w:pPr>
    </w:p>
    <w:p w14:paraId="5FB2D1EE" w14:textId="55CADEEB" w:rsidR="004B1508" w:rsidRPr="00321123" w:rsidRDefault="00583E66" w:rsidP="00583E66">
      <w:pPr>
        <w:pStyle w:val="Caption"/>
      </w:pPr>
      <w:bookmarkStart w:id="215" w:name="_Ref2613850"/>
      <w:bookmarkStart w:id="216" w:name="_Ref532850971"/>
      <w:bookmarkStart w:id="217" w:name="_Toc26778458"/>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14</w:t>
      </w:r>
      <w:r w:rsidR="00FB7F09">
        <w:rPr>
          <w:noProof/>
        </w:rPr>
        <w:fldChar w:fldCharType="end"/>
      </w:r>
      <w:bookmarkEnd w:id="215"/>
      <w:r w:rsidR="006354D7">
        <w:t xml:space="preserve"> </w:t>
      </w:r>
      <w:bookmarkEnd w:id="216"/>
      <w:r w:rsidR="004B1508" w:rsidRPr="00321123">
        <w:t xml:space="preserve">Ratio (%) of AEE to particulate element concentration for selected elements in </w:t>
      </w:r>
      <w:r w:rsidR="00BC612F">
        <w:t xml:space="preserve">powdered </w:t>
      </w:r>
      <w:r w:rsidR="004B1508" w:rsidRPr="00321123">
        <w:t>rock samples</w:t>
      </w:r>
      <w:bookmarkEnd w:id="217"/>
    </w:p>
    <w:tbl>
      <w:tblPr>
        <w:tblStyle w:val="TableBAHeaderRow"/>
        <w:tblW w:w="5074" w:type="pct"/>
        <w:tblInd w:w="0" w:type="dxa"/>
        <w:tblLayout w:type="fixed"/>
        <w:tblLook w:val="04A0" w:firstRow="1" w:lastRow="0" w:firstColumn="1" w:lastColumn="0" w:noHBand="0" w:noVBand="1"/>
      </w:tblPr>
      <w:tblGrid>
        <w:gridCol w:w="1590"/>
        <w:gridCol w:w="1388"/>
        <w:gridCol w:w="1271"/>
        <w:gridCol w:w="1130"/>
        <w:gridCol w:w="1215"/>
        <w:gridCol w:w="1276"/>
        <w:gridCol w:w="1499"/>
        <w:gridCol w:w="1188"/>
        <w:gridCol w:w="1350"/>
        <w:gridCol w:w="1555"/>
        <w:gridCol w:w="1209"/>
      </w:tblGrid>
      <w:tr w:rsidR="00CB5DEF" w:rsidRPr="00833305" w14:paraId="29D9FF48" w14:textId="77777777" w:rsidTr="000A039C">
        <w:trPr>
          <w:cnfStyle w:val="100000000000" w:firstRow="1" w:lastRow="0" w:firstColumn="0" w:lastColumn="0" w:oddVBand="0" w:evenVBand="0" w:oddHBand="0" w:evenHBand="0" w:firstRowFirstColumn="0" w:firstRowLastColumn="0" w:lastRowFirstColumn="0" w:lastRowLastColumn="0"/>
          <w:trHeight w:val="300"/>
        </w:trPr>
        <w:tc>
          <w:tcPr>
            <w:tcW w:w="542" w:type="pct"/>
            <w:noWrap/>
            <w:hideMark/>
          </w:tcPr>
          <w:p w14:paraId="0C2D4C5A" w14:textId="6AA87F26" w:rsidR="00CB5DEF" w:rsidRPr="004F0588" w:rsidRDefault="00CB5DEF" w:rsidP="005A20B0">
            <w:pPr>
              <w:pStyle w:val="TableText"/>
            </w:pPr>
            <w:r w:rsidRPr="004F0588">
              <w:t>Bore</w:t>
            </w:r>
            <w:r w:rsidR="000E354D">
              <w:t>hole</w:t>
            </w:r>
          </w:p>
        </w:tc>
        <w:tc>
          <w:tcPr>
            <w:tcW w:w="1705" w:type="pct"/>
            <w:gridSpan w:val="4"/>
            <w:noWrap/>
            <w:hideMark/>
          </w:tcPr>
          <w:p w14:paraId="0A6F30A7" w14:textId="20476840" w:rsidR="00CB5DEF" w:rsidRPr="004F0588" w:rsidRDefault="00CB5DEF" w:rsidP="005A20B0">
            <w:pPr>
              <w:pStyle w:val="TableText"/>
            </w:pPr>
            <w:r w:rsidRPr="004F0588">
              <w:t>AMOCO 83/1</w:t>
            </w:r>
          </w:p>
        </w:tc>
        <w:tc>
          <w:tcPr>
            <w:tcW w:w="946" w:type="pct"/>
            <w:gridSpan w:val="2"/>
            <w:noWrap/>
            <w:hideMark/>
          </w:tcPr>
          <w:p w14:paraId="29CEF73A" w14:textId="23DDDC26" w:rsidR="00CB5DEF" w:rsidRPr="004F0588" w:rsidRDefault="00CB5DEF" w:rsidP="005A20B0">
            <w:pPr>
              <w:pStyle w:val="TableText"/>
            </w:pPr>
            <w:r w:rsidRPr="004F0588">
              <w:t>AMOCO 83/2</w:t>
            </w:r>
          </w:p>
        </w:tc>
        <w:tc>
          <w:tcPr>
            <w:tcW w:w="865" w:type="pct"/>
            <w:gridSpan w:val="2"/>
            <w:noWrap/>
            <w:hideMark/>
          </w:tcPr>
          <w:p w14:paraId="0A1B12B2" w14:textId="7347D2BF" w:rsidR="00CB5DEF" w:rsidRPr="004F0588" w:rsidRDefault="00CB5DEF" w:rsidP="005A20B0">
            <w:pPr>
              <w:pStyle w:val="TableText"/>
            </w:pPr>
            <w:r w:rsidRPr="004F0588">
              <w:t>Desert Creek</w:t>
            </w:r>
          </w:p>
        </w:tc>
        <w:tc>
          <w:tcPr>
            <w:tcW w:w="530" w:type="pct"/>
            <w:noWrap/>
            <w:hideMark/>
          </w:tcPr>
          <w:p w14:paraId="4BA8EB6A" w14:textId="77777777" w:rsidR="00CB5DEF" w:rsidRPr="004F0588" w:rsidRDefault="00CB5DEF" w:rsidP="005A20B0">
            <w:pPr>
              <w:pStyle w:val="TableText"/>
            </w:pPr>
            <w:r w:rsidRPr="004F0588">
              <w:t>Egilabria</w:t>
            </w:r>
          </w:p>
        </w:tc>
        <w:tc>
          <w:tcPr>
            <w:tcW w:w="412" w:type="pct"/>
            <w:noWrap/>
            <w:hideMark/>
          </w:tcPr>
          <w:p w14:paraId="2A5C168E" w14:textId="77777777" w:rsidR="00CB5DEF" w:rsidRPr="004F0588" w:rsidRDefault="00CB5DEF" w:rsidP="005A20B0">
            <w:pPr>
              <w:pStyle w:val="TableText"/>
            </w:pPr>
            <w:r w:rsidRPr="004F0588">
              <w:t>LH 235</w:t>
            </w:r>
          </w:p>
        </w:tc>
      </w:tr>
      <w:tr w:rsidR="00CB5DEF" w:rsidRPr="00833305" w14:paraId="0E1EDD89"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shd w:val="clear" w:color="auto" w:fill="146692" w:themeFill="text2"/>
            <w:noWrap/>
            <w:hideMark/>
          </w:tcPr>
          <w:p w14:paraId="2B2341C0" w14:textId="77777777" w:rsidR="00CB5DEF" w:rsidRPr="004F0588" w:rsidRDefault="00CB5DEF" w:rsidP="00CB5DEF">
            <w:pPr>
              <w:spacing w:before="0" w:after="0" w:line="240" w:lineRule="auto"/>
              <w:rPr>
                <w:rFonts w:asciiTheme="majorHAnsi" w:eastAsia="Times New Roman" w:hAnsiTheme="majorHAnsi" w:cstheme="majorHAnsi"/>
                <w:b/>
                <w:bCs/>
                <w:color w:val="FFFFFF" w:themeColor="background1"/>
              </w:rPr>
            </w:pPr>
            <w:r w:rsidRPr="004F0588">
              <w:rPr>
                <w:rFonts w:asciiTheme="majorHAnsi" w:eastAsia="Times New Roman" w:hAnsiTheme="majorHAnsi" w:cstheme="majorHAnsi"/>
                <w:b/>
                <w:bCs/>
                <w:color w:val="FFFFFF" w:themeColor="background1"/>
              </w:rPr>
              <w:t>Formation</w:t>
            </w:r>
          </w:p>
        </w:tc>
        <w:tc>
          <w:tcPr>
            <w:tcW w:w="473" w:type="pct"/>
            <w:shd w:val="clear" w:color="auto" w:fill="146692" w:themeFill="text2"/>
            <w:noWrap/>
            <w:hideMark/>
          </w:tcPr>
          <w:p w14:paraId="029E3F5E" w14:textId="77777777" w:rsidR="00CB5DEF" w:rsidRPr="004F0588" w:rsidRDefault="00CB5DEF" w:rsidP="005A20B0">
            <w:pPr>
              <w:pStyle w:val="TableHeading"/>
            </w:pPr>
            <w:r w:rsidRPr="004F0588">
              <w:t>Termite Range</w:t>
            </w:r>
          </w:p>
        </w:tc>
        <w:tc>
          <w:tcPr>
            <w:tcW w:w="1232" w:type="pct"/>
            <w:gridSpan w:val="3"/>
            <w:shd w:val="clear" w:color="auto" w:fill="146692" w:themeFill="text2"/>
            <w:noWrap/>
            <w:hideMark/>
          </w:tcPr>
          <w:p w14:paraId="4EA3E864" w14:textId="0249B005" w:rsidR="00CB5DEF" w:rsidRPr="000A039C" w:rsidRDefault="00CB5DEF" w:rsidP="000A039C">
            <w:pPr>
              <w:pStyle w:val="TableHeading"/>
            </w:pPr>
            <w:r w:rsidRPr="004F0588">
              <w:t>Riversleigh Siltstone</w:t>
            </w:r>
          </w:p>
        </w:tc>
        <w:tc>
          <w:tcPr>
            <w:tcW w:w="435" w:type="pct"/>
            <w:shd w:val="clear" w:color="auto" w:fill="146692" w:themeFill="text2"/>
            <w:noWrap/>
            <w:hideMark/>
          </w:tcPr>
          <w:p w14:paraId="0117110D" w14:textId="77777777" w:rsidR="00CB5DEF" w:rsidRPr="004F0588" w:rsidRDefault="00CB5DEF" w:rsidP="005A20B0">
            <w:pPr>
              <w:pStyle w:val="TableHeading"/>
            </w:pPr>
            <w:r w:rsidRPr="004F0588">
              <w:t>Lawn Hill</w:t>
            </w:r>
          </w:p>
        </w:tc>
        <w:tc>
          <w:tcPr>
            <w:tcW w:w="511" w:type="pct"/>
            <w:shd w:val="clear" w:color="auto" w:fill="146692" w:themeFill="text2"/>
            <w:noWrap/>
            <w:hideMark/>
          </w:tcPr>
          <w:p w14:paraId="6CF5C3E9" w14:textId="77777777" w:rsidR="00CB5DEF" w:rsidRPr="004F0588" w:rsidRDefault="00CB5DEF" w:rsidP="005A20B0">
            <w:pPr>
              <w:pStyle w:val="TableHeading"/>
            </w:pPr>
            <w:r w:rsidRPr="004F0588">
              <w:t>Termite Range</w:t>
            </w:r>
          </w:p>
        </w:tc>
        <w:tc>
          <w:tcPr>
            <w:tcW w:w="405" w:type="pct"/>
            <w:shd w:val="clear" w:color="auto" w:fill="146692" w:themeFill="text2"/>
            <w:noWrap/>
            <w:hideMark/>
          </w:tcPr>
          <w:p w14:paraId="2B69B796" w14:textId="77777777" w:rsidR="00CB5DEF" w:rsidRPr="004F0588" w:rsidRDefault="00CB5DEF" w:rsidP="005A20B0">
            <w:pPr>
              <w:pStyle w:val="TableHeading"/>
            </w:pPr>
            <w:r w:rsidRPr="004F0588">
              <w:t>Lawn Hill</w:t>
            </w:r>
          </w:p>
        </w:tc>
        <w:tc>
          <w:tcPr>
            <w:tcW w:w="460" w:type="pct"/>
            <w:shd w:val="clear" w:color="auto" w:fill="146692" w:themeFill="text2"/>
            <w:noWrap/>
            <w:hideMark/>
          </w:tcPr>
          <w:p w14:paraId="11B4B0C3" w14:textId="77777777" w:rsidR="00CB5DEF" w:rsidRPr="004F0588" w:rsidRDefault="00CB5DEF" w:rsidP="005A20B0">
            <w:pPr>
              <w:pStyle w:val="TableHeading"/>
            </w:pPr>
            <w:r w:rsidRPr="004F0588">
              <w:t>Termite Range</w:t>
            </w:r>
          </w:p>
        </w:tc>
        <w:tc>
          <w:tcPr>
            <w:tcW w:w="942" w:type="pct"/>
            <w:gridSpan w:val="2"/>
            <w:shd w:val="clear" w:color="auto" w:fill="146692" w:themeFill="text2"/>
            <w:noWrap/>
            <w:hideMark/>
          </w:tcPr>
          <w:p w14:paraId="530F5439" w14:textId="032D45B4" w:rsidR="00CB5DEF" w:rsidRPr="000A039C" w:rsidRDefault="00CB5DEF" w:rsidP="000A039C">
            <w:pPr>
              <w:pStyle w:val="TableHeading"/>
            </w:pPr>
            <w:r w:rsidRPr="004F0588">
              <w:t>Lawn Hill</w:t>
            </w:r>
          </w:p>
        </w:tc>
      </w:tr>
      <w:tr w:rsidR="00ED5568" w:rsidRPr="00833305" w14:paraId="2E56A76B"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shd w:val="clear" w:color="auto" w:fill="146692" w:themeFill="text2"/>
            <w:noWrap/>
            <w:hideMark/>
          </w:tcPr>
          <w:p w14:paraId="5125878B" w14:textId="77777777" w:rsidR="00CB5DEF" w:rsidRPr="004F0588" w:rsidRDefault="00CB5DEF" w:rsidP="00CB5DEF">
            <w:pPr>
              <w:spacing w:before="0" w:after="0" w:line="240" w:lineRule="auto"/>
              <w:rPr>
                <w:rFonts w:asciiTheme="majorHAnsi" w:eastAsia="Times New Roman" w:hAnsiTheme="majorHAnsi" w:cstheme="majorHAnsi"/>
                <w:b/>
                <w:bCs/>
                <w:color w:val="FFFFFF" w:themeColor="background1"/>
              </w:rPr>
            </w:pPr>
            <w:r w:rsidRPr="004F0588">
              <w:rPr>
                <w:rFonts w:asciiTheme="majorHAnsi" w:eastAsia="Times New Roman" w:hAnsiTheme="majorHAnsi" w:cstheme="majorHAnsi"/>
                <w:b/>
                <w:bCs/>
                <w:color w:val="FFFFFF" w:themeColor="background1"/>
              </w:rPr>
              <w:t>Sample code</w:t>
            </w:r>
          </w:p>
        </w:tc>
        <w:tc>
          <w:tcPr>
            <w:tcW w:w="473" w:type="pct"/>
            <w:shd w:val="clear" w:color="auto" w:fill="146692" w:themeFill="text2"/>
            <w:noWrap/>
            <w:hideMark/>
          </w:tcPr>
          <w:p w14:paraId="27CDB0DF" w14:textId="77777777" w:rsidR="00CB5DEF" w:rsidRPr="004F0588" w:rsidRDefault="00CB5DEF" w:rsidP="005A20B0">
            <w:pPr>
              <w:pStyle w:val="TableHeading"/>
            </w:pPr>
            <w:r w:rsidRPr="004F0588">
              <w:t>P84810</w:t>
            </w:r>
          </w:p>
        </w:tc>
        <w:tc>
          <w:tcPr>
            <w:tcW w:w="433" w:type="pct"/>
            <w:shd w:val="clear" w:color="auto" w:fill="146692" w:themeFill="text2"/>
            <w:noWrap/>
            <w:hideMark/>
          </w:tcPr>
          <w:p w14:paraId="19071888" w14:textId="77777777" w:rsidR="00CB5DEF" w:rsidRPr="004F0588" w:rsidRDefault="00CB5DEF" w:rsidP="005A20B0">
            <w:pPr>
              <w:pStyle w:val="TableHeading"/>
            </w:pPr>
            <w:r w:rsidRPr="004F0588">
              <w:t>P84811</w:t>
            </w:r>
          </w:p>
        </w:tc>
        <w:tc>
          <w:tcPr>
            <w:tcW w:w="385" w:type="pct"/>
            <w:shd w:val="clear" w:color="auto" w:fill="146692" w:themeFill="text2"/>
            <w:noWrap/>
            <w:hideMark/>
          </w:tcPr>
          <w:p w14:paraId="4044D1C1" w14:textId="77777777" w:rsidR="00CB5DEF" w:rsidRPr="004F0588" w:rsidRDefault="00CB5DEF" w:rsidP="005A20B0">
            <w:pPr>
              <w:pStyle w:val="TableHeading"/>
            </w:pPr>
            <w:r w:rsidRPr="004F0588">
              <w:t>P84812</w:t>
            </w:r>
          </w:p>
        </w:tc>
        <w:tc>
          <w:tcPr>
            <w:tcW w:w="414" w:type="pct"/>
            <w:shd w:val="clear" w:color="auto" w:fill="146692" w:themeFill="text2"/>
            <w:noWrap/>
            <w:hideMark/>
          </w:tcPr>
          <w:p w14:paraId="2B2FA35E" w14:textId="77777777" w:rsidR="00CB5DEF" w:rsidRPr="004F0588" w:rsidRDefault="00CB5DEF" w:rsidP="005A20B0">
            <w:pPr>
              <w:pStyle w:val="TableHeading"/>
            </w:pPr>
            <w:r w:rsidRPr="004F0588">
              <w:t>P84813</w:t>
            </w:r>
          </w:p>
        </w:tc>
        <w:tc>
          <w:tcPr>
            <w:tcW w:w="435" w:type="pct"/>
            <w:shd w:val="clear" w:color="auto" w:fill="146692" w:themeFill="text2"/>
            <w:noWrap/>
            <w:hideMark/>
          </w:tcPr>
          <w:p w14:paraId="5D9B2736" w14:textId="77777777" w:rsidR="00CB5DEF" w:rsidRPr="004F0588" w:rsidRDefault="00CB5DEF" w:rsidP="005A20B0">
            <w:pPr>
              <w:pStyle w:val="TableHeading"/>
            </w:pPr>
            <w:r w:rsidRPr="004F0588">
              <w:t>P84818</w:t>
            </w:r>
          </w:p>
        </w:tc>
        <w:tc>
          <w:tcPr>
            <w:tcW w:w="511" w:type="pct"/>
            <w:shd w:val="clear" w:color="auto" w:fill="146692" w:themeFill="text2"/>
            <w:noWrap/>
            <w:hideMark/>
          </w:tcPr>
          <w:p w14:paraId="243C2932" w14:textId="77777777" w:rsidR="00CB5DEF" w:rsidRPr="004F0588" w:rsidRDefault="00CB5DEF" w:rsidP="005A20B0">
            <w:pPr>
              <w:pStyle w:val="TableHeading"/>
            </w:pPr>
            <w:r w:rsidRPr="004F0588">
              <w:t>P84819</w:t>
            </w:r>
          </w:p>
        </w:tc>
        <w:tc>
          <w:tcPr>
            <w:tcW w:w="405" w:type="pct"/>
            <w:shd w:val="clear" w:color="auto" w:fill="146692" w:themeFill="text2"/>
            <w:noWrap/>
            <w:hideMark/>
          </w:tcPr>
          <w:p w14:paraId="33053031" w14:textId="77777777" w:rsidR="00CB5DEF" w:rsidRPr="004F0588" w:rsidRDefault="00CB5DEF" w:rsidP="005A20B0">
            <w:pPr>
              <w:pStyle w:val="TableHeading"/>
            </w:pPr>
            <w:r w:rsidRPr="004F0588">
              <w:t>P84814</w:t>
            </w:r>
          </w:p>
        </w:tc>
        <w:tc>
          <w:tcPr>
            <w:tcW w:w="460" w:type="pct"/>
            <w:shd w:val="clear" w:color="auto" w:fill="146692" w:themeFill="text2"/>
            <w:noWrap/>
            <w:hideMark/>
          </w:tcPr>
          <w:p w14:paraId="69169726" w14:textId="77777777" w:rsidR="00CB5DEF" w:rsidRPr="004F0588" w:rsidRDefault="00CB5DEF" w:rsidP="005A20B0">
            <w:pPr>
              <w:pStyle w:val="TableHeading"/>
            </w:pPr>
            <w:r w:rsidRPr="004F0588">
              <w:t>P84815</w:t>
            </w:r>
          </w:p>
        </w:tc>
        <w:tc>
          <w:tcPr>
            <w:tcW w:w="530" w:type="pct"/>
            <w:shd w:val="clear" w:color="auto" w:fill="146692" w:themeFill="text2"/>
            <w:noWrap/>
            <w:hideMark/>
          </w:tcPr>
          <w:p w14:paraId="22B1745C" w14:textId="77777777" w:rsidR="00CB5DEF" w:rsidRPr="004F0588" w:rsidRDefault="00CB5DEF" w:rsidP="005A20B0">
            <w:pPr>
              <w:pStyle w:val="TableHeading"/>
            </w:pPr>
            <w:r w:rsidRPr="004F0588">
              <w:t>P84816</w:t>
            </w:r>
          </w:p>
        </w:tc>
        <w:tc>
          <w:tcPr>
            <w:tcW w:w="412" w:type="pct"/>
            <w:shd w:val="clear" w:color="auto" w:fill="146692" w:themeFill="text2"/>
            <w:noWrap/>
            <w:hideMark/>
          </w:tcPr>
          <w:p w14:paraId="0CC9A1F3" w14:textId="77777777" w:rsidR="00CB5DEF" w:rsidRPr="004F0588" w:rsidRDefault="00CB5DEF" w:rsidP="005A20B0">
            <w:pPr>
              <w:pStyle w:val="TableHeading"/>
            </w:pPr>
            <w:r w:rsidRPr="004F0588">
              <w:t>P84817</w:t>
            </w:r>
          </w:p>
        </w:tc>
      </w:tr>
      <w:tr w:rsidR="00CB5DEF" w:rsidRPr="00833305" w14:paraId="24DE7F3A"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7B8DF5B7" w14:textId="77777777" w:rsidR="00CB5DEF" w:rsidRPr="0052387C" w:rsidRDefault="00CB5DEF" w:rsidP="00766667">
            <w:pPr>
              <w:pStyle w:val="TableText"/>
              <w:rPr>
                <w:color w:val="002060"/>
              </w:rPr>
            </w:pPr>
            <w:r w:rsidRPr="0052387C">
              <w:rPr>
                <w:color w:val="002060"/>
              </w:rPr>
              <w:t>Ag</w:t>
            </w:r>
          </w:p>
        </w:tc>
        <w:tc>
          <w:tcPr>
            <w:tcW w:w="473" w:type="pct"/>
            <w:noWrap/>
            <w:hideMark/>
          </w:tcPr>
          <w:p w14:paraId="10185808" w14:textId="77777777" w:rsidR="00CB5DEF" w:rsidRPr="0052387C" w:rsidRDefault="00CB5DEF" w:rsidP="00766667">
            <w:pPr>
              <w:pStyle w:val="TableTextRight"/>
              <w:rPr>
                <w:color w:val="002060"/>
              </w:rPr>
            </w:pPr>
            <w:r w:rsidRPr="0052387C">
              <w:rPr>
                <w:color w:val="002060"/>
              </w:rPr>
              <w:t>39</w:t>
            </w:r>
          </w:p>
        </w:tc>
        <w:tc>
          <w:tcPr>
            <w:tcW w:w="433" w:type="pct"/>
            <w:noWrap/>
            <w:hideMark/>
          </w:tcPr>
          <w:p w14:paraId="10F5E9C6" w14:textId="77777777" w:rsidR="00CB5DEF" w:rsidRPr="0052387C" w:rsidRDefault="00CB5DEF" w:rsidP="00766667">
            <w:pPr>
              <w:pStyle w:val="TableTextRight"/>
              <w:rPr>
                <w:color w:val="002060"/>
              </w:rPr>
            </w:pPr>
            <w:r w:rsidRPr="0052387C">
              <w:rPr>
                <w:color w:val="002060"/>
              </w:rPr>
              <w:t>13</w:t>
            </w:r>
          </w:p>
        </w:tc>
        <w:tc>
          <w:tcPr>
            <w:tcW w:w="385" w:type="pct"/>
            <w:noWrap/>
            <w:hideMark/>
          </w:tcPr>
          <w:p w14:paraId="4516139E" w14:textId="77777777" w:rsidR="00CB5DEF" w:rsidRPr="0052387C" w:rsidRDefault="00CB5DEF" w:rsidP="00766667">
            <w:pPr>
              <w:pStyle w:val="TableTextRight"/>
              <w:rPr>
                <w:color w:val="002060"/>
              </w:rPr>
            </w:pPr>
            <w:r w:rsidRPr="0052387C">
              <w:rPr>
                <w:color w:val="002060"/>
              </w:rPr>
              <w:t>2</w:t>
            </w:r>
          </w:p>
        </w:tc>
        <w:tc>
          <w:tcPr>
            <w:tcW w:w="414" w:type="pct"/>
            <w:noWrap/>
            <w:hideMark/>
          </w:tcPr>
          <w:p w14:paraId="7AFB6132" w14:textId="77777777" w:rsidR="00CB5DEF" w:rsidRPr="0052387C" w:rsidRDefault="00CB5DEF" w:rsidP="00766667">
            <w:pPr>
              <w:pStyle w:val="TableTextRight"/>
              <w:rPr>
                <w:color w:val="002060"/>
              </w:rPr>
            </w:pPr>
            <w:r w:rsidRPr="0052387C">
              <w:rPr>
                <w:color w:val="002060"/>
              </w:rPr>
              <w:t>6</w:t>
            </w:r>
          </w:p>
        </w:tc>
        <w:tc>
          <w:tcPr>
            <w:tcW w:w="435" w:type="pct"/>
            <w:noWrap/>
            <w:hideMark/>
          </w:tcPr>
          <w:p w14:paraId="18CCC256" w14:textId="77777777" w:rsidR="00CB5DEF" w:rsidRPr="0052387C" w:rsidRDefault="00CB5DEF" w:rsidP="00766667">
            <w:pPr>
              <w:pStyle w:val="TableTextRight"/>
              <w:rPr>
                <w:color w:val="002060"/>
              </w:rPr>
            </w:pPr>
            <w:r w:rsidRPr="0052387C">
              <w:rPr>
                <w:color w:val="002060"/>
              </w:rPr>
              <w:t>34</w:t>
            </w:r>
          </w:p>
        </w:tc>
        <w:tc>
          <w:tcPr>
            <w:tcW w:w="511" w:type="pct"/>
            <w:noWrap/>
            <w:hideMark/>
          </w:tcPr>
          <w:p w14:paraId="02482ACC" w14:textId="77777777" w:rsidR="00CB5DEF" w:rsidRPr="0052387C" w:rsidRDefault="00CB5DEF" w:rsidP="00766667">
            <w:pPr>
              <w:pStyle w:val="TableTextRight"/>
              <w:rPr>
                <w:color w:val="002060"/>
              </w:rPr>
            </w:pPr>
            <w:r w:rsidRPr="0052387C">
              <w:rPr>
                <w:color w:val="002060"/>
              </w:rPr>
              <w:t>4</w:t>
            </w:r>
          </w:p>
        </w:tc>
        <w:tc>
          <w:tcPr>
            <w:tcW w:w="405" w:type="pct"/>
            <w:noWrap/>
            <w:hideMark/>
          </w:tcPr>
          <w:p w14:paraId="259E8783" w14:textId="77777777" w:rsidR="00CB5DEF" w:rsidRPr="0052387C" w:rsidRDefault="00CB5DEF" w:rsidP="00766667">
            <w:pPr>
              <w:pStyle w:val="TableTextRight"/>
              <w:rPr>
                <w:color w:val="002060"/>
              </w:rPr>
            </w:pPr>
            <w:r w:rsidRPr="0052387C">
              <w:rPr>
                <w:color w:val="002060"/>
              </w:rPr>
              <w:t>14</w:t>
            </w:r>
          </w:p>
        </w:tc>
        <w:tc>
          <w:tcPr>
            <w:tcW w:w="460" w:type="pct"/>
            <w:noWrap/>
            <w:hideMark/>
          </w:tcPr>
          <w:p w14:paraId="4DC1774C" w14:textId="77777777" w:rsidR="00CB5DEF" w:rsidRPr="0052387C" w:rsidRDefault="00CB5DEF" w:rsidP="00766667">
            <w:pPr>
              <w:pStyle w:val="TableTextRight"/>
              <w:rPr>
                <w:color w:val="002060"/>
              </w:rPr>
            </w:pPr>
            <w:r w:rsidRPr="0052387C">
              <w:rPr>
                <w:color w:val="002060"/>
              </w:rPr>
              <w:t>22</w:t>
            </w:r>
          </w:p>
        </w:tc>
        <w:tc>
          <w:tcPr>
            <w:tcW w:w="530" w:type="pct"/>
            <w:noWrap/>
            <w:hideMark/>
          </w:tcPr>
          <w:p w14:paraId="120A6CC3" w14:textId="77777777" w:rsidR="00CB5DEF" w:rsidRPr="0052387C" w:rsidRDefault="00CB5DEF" w:rsidP="00766667">
            <w:pPr>
              <w:pStyle w:val="TableTextRight"/>
              <w:rPr>
                <w:color w:val="002060"/>
              </w:rPr>
            </w:pPr>
            <w:r w:rsidRPr="0052387C">
              <w:rPr>
                <w:color w:val="002060"/>
              </w:rPr>
              <w:t>25</w:t>
            </w:r>
          </w:p>
        </w:tc>
        <w:tc>
          <w:tcPr>
            <w:tcW w:w="412" w:type="pct"/>
            <w:noWrap/>
            <w:hideMark/>
          </w:tcPr>
          <w:p w14:paraId="34FB39A0" w14:textId="77777777" w:rsidR="00CB5DEF" w:rsidRPr="0052387C" w:rsidRDefault="00CB5DEF" w:rsidP="00766667">
            <w:pPr>
              <w:pStyle w:val="TableTextRight"/>
              <w:rPr>
                <w:color w:val="002060"/>
              </w:rPr>
            </w:pPr>
            <w:r w:rsidRPr="0052387C">
              <w:rPr>
                <w:color w:val="002060"/>
              </w:rPr>
              <w:t>3</w:t>
            </w:r>
          </w:p>
        </w:tc>
      </w:tr>
      <w:tr w:rsidR="00CB5DEF" w:rsidRPr="00833305" w14:paraId="63B27722"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06C38E38" w14:textId="77777777" w:rsidR="00CB5DEF" w:rsidRPr="0052387C" w:rsidRDefault="00CB5DEF" w:rsidP="00766667">
            <w:pPr>
              <w:pStyle w:val="TableText"/>
              <w:rPr>
                <w:color w:val="002060"/>
              </w:rPr>
            </w:pPr>
            <w:r w:rsidRPr="0052387C">
              <w:rPr>
                <w:color w:val="002060"/>
              </w:rPr>
              <w:t>Al</w:t>
            </w:r>
          </w:p>
        </w:tc>
        <w:tc>
          <w:tcPr>
            <w:tcW w:w="473" w:type="pct"/>
            <w:noWrap/>
            <w:hideMark/>
          </w:tcPr>
          <w:p w14:paraId="1733AC06" w14:textId="77777777" w:rsidR="00CB5DEF" w:rsidRPr="0052387C" w:rsidRDefault="00CB5DEF" w:rsidP="00766667">
            <w:pPr>
              <w:pStyle w:val="TableTextRight"/>
              <w:rPr>
                <w:color w:val="002060"/>
              </w:rPr>
            </w:pPr>
            <w:r w:rsidRPr="0052387C">
              <w:rPr>
                <w:color w:val="002060"/>
              </w:rPr>
              <w:t>13</w:t>
            </w:r>
          </w:p>
        </w:tc>
        <w:tc>
          <w:tcPr>
            <w:tcW w:w="433" w:type="pct"/>
            <w:noWrap/>
            <w:hideMark/>
          </w:tcPr>
          <w:p w14:paraId="345B2611" w14:textId="77777777" w:rsidR="00CB5DEF" w:rsidRPr="0052387C" w:rsidRDefault="00CB5DEF" w:rsidP="00766667">
            <w:pPr>
              <w:pStyle w:val="TableTextRight"/>
              <w:rPr>
                <w:color w:val="002060"/>
              </w:rPr>
            </w:pPr>
            <w:r w:rsidRPr="0052387C">
              <w:rPr>
                <w:color w:val="002060"/>
              </w:rPr>
              <w:t>17</w:t>
            </w:r>
          </w:p>
        </w:tc>
        <w:tc>
          <w:tcPr>
            <w:tcW w:w="385" w:type="pct"/>
            <w:noWrap/>
            <w:hideMark/>
          </w:tcPr>
          <w:p w14:paraId="27D02362" w14:textId="77777777" w:rsidR="00CB5DEF" w:rsidRPr="0052387C" w:rsidRDefault="00CB5DEF" w:rsidP="00766667">
            <w:pPr>
              <w:pStyle w:val="TableTextRight"/>
              <w:rPr>
                <w:color w:val="002060"/>
              </w:rPr>
            </w:pPr>
            <w:r w:rsidRPr="0052387C">
              <w:rPr>
                <w:color w:val="002060"/>
              </w:rPr>
              <w:t>19</w:t>
            </w:r>
          </w:p>
        </w:tc>
        <w:tc>
          <w:tcPr>
            <w:tcW w:w="414" w:type="pct"/>
            <w:noWrap/>
            <w:hideMark/>
          </w:tcPr>
          <w:p w14:paraId="76EA2BD5" w14:textId="77777777" w:rsidR="00CB5DEF" w:rsidRPr="0052387C" w:rsidRDefault="00CB5DEF" w:rsidP="00766667">
            <w:pPr>
              <w:pStyle w:val="TableTextRight"/>
              <w:rPr>
                <w:color w:val="002060"/>
              </w:rPr>
            </w:pPr>
            <w:r w:rsidRPr="0052387C">
              <w:rPr>
                <w:color w:val="002060"/>
              </w:rPr>
              <w:t>17</w:t>
            </w:r>
          </w:p>
        </w:tc>
        <w:tc>
          <w:tcPr>
            <w:tcW w:w="435" w:type="pct"/>
            <w:noWrap/>
            <w:hideMark/>
          </w:tcPr>
          <w:p w14:paraId="10A0844A" w14:textId="77777777" w:rsidR="00CB5DEF" w:rsidRPr="0052387C" w:rsidRDefault="00CB5DEF" w:rsidP="00766667">
            <w:pPr>
              <w:pStyle w:val="TableTextRight"/>
              <w:rPr>
                <w:color w:val="002060"/>
              </w:rPr>
            </w:pPr>
            <w:r w:rsidRPr="0052387C">
              <w:rPr>
                <w:color w:val="002060"/>
              </w:rPr>
              <w:t>22</w:t>
            </w:r>
          </w:p>
        </w:tc>
        <w:tc>
          <w:tcPr>
            <w:tcW w:w="511" w:type="pct"/>
            <w:noWrap/>
            <w:hideMark/>
          </w:tcPr>
          <w:p w14:paraId="78FFD2BC" w14:textId="77777777" w:rsidR="00CB5DEF" w:rsidRPr="0052387C" w:rsidRDefault="00CB5DEF" w:rsidP="00766667">
            <w:pPr>
              <w:pStyle w:val="TableTextRight"/>
              <w:rPr>
                <w:color w:val="002060"/>
              </w:rPr>
            </w:pPr>
            <w:r w:rsidRPr="0052387C">
              <w:rPr>
                <w:color w:val="002060"/>
              </w:rPr>
              <w:t>11</w:t>
            </w:r>
          </w:p>
        </w:tc>
        <w:tc>
          <w:tcPr>
            <w:tcW w:w="405" w:type="pct"/>
            <w:noWrap/>
            <w:hideMark/>
          </w:tcPr>
          <w:p w14:paraId="09447DEC" w14:textId="77777777" w:rsidR="00CB5DEF" w:rsidRPr="0052387C" w:rsidRDefault="00CB5DEF" w:rsidP="00766667">
            <w:pPr>
              <w:pStyle w:val="TableTextRight"/>
              <w:rPr>
                <w:color w:val="002060"/>
              </w:rPr>
            </w:pPr>
            <w:r w:rsidRPr="0052387C">
              <w:rPr>
                <w:color w:val="002060"/>
              </w:rPr>
              <w:t>13</w:t>
            </w:r>
          </w:p>
        </w:tc>
        <w:tc>
          <w:tcPr>
            <w:tcW w:w="460" w:type="pct"/>
            <w:noWrap/>
            <w:hideMark/>
          </w:tcPr>
          <w:p w14:paraId="239F7185" w14:textId="77777777" w:rsidR="00CB5DEF" w:rsidRPr="0052387C" w:rsidRDefault="00CB5DEF" w:rsidP="00766667">
            <w:pPr>
              <w:pStyle w:val="TableTextRight"/>
              <w:rPr>
                <w:color w:val="002060"/>
              </w:rPr>
            </w:pPr>
            <w:r w:rsidRPr="0052387C">
              <w:rPr>
                <w:color w:val="002060"/>
              </w:rPr>
              <w:t>16</w:t>
            </w:r>
          </w:p>
        </w:tc>
        <w:tc>
          <w:tcPr>
            <w:tcW w:w="530" w:type="pct"/>
            <w:noWrap/>
            <w:hideMark/>
          </w:tcPr>
          <w:p w14:paraId="36D2CA4B" w14:textId="77777777" w:rsidR="00CB5DEF" w:rsidRPr="0052387C" w:rsidRDefault="00CB5DEF" w:rsidP="00766667">
            <w:pPr>
              <w:pStyle w:val="TableTextRight"/>
              <w:rPr>
                <w:color w:val="002060"/>
              </w:rPr>
            </w:pPr>
            <w:r w:rsidRPr="0052387C">
              <w:rPr>
                <w:color w:val="002060"/>
              </w:rPr>
              <w:t>21</w:t>
            </w:r>
          </w:p>
        </w:tc>
        <w:tc>
          <w:tcPr>
            <w:tcW w:w="412" w:type="pct"/>
            <w:noWrap/>
            <w:hideMark/>
          </w:tcPr>
          <w:p w14:paraId="4FA763F4" w14:textId="77777777" w:rsidR="00CB5DEF" w:rsidRPr="0052387C" w:rsidRDefault="00CB5DEF" w:rsidP="00766667">
            <w:pPr>
              <w:pStyle w:val="TableTextRight"/>
              <w:rPr>
                <w:color w:val="002060"/>
              </w:rPr>
            </w:pPr>
            <w:r w:rsidRPr="0052387C">
              <w:rPr>
                <w:color w:val="002060"/>
              </w:rPr>
              <w:t>12</w:t>
            </w:r>
          </w:p>
        </w:tc>
      </w:tr>
      <w:tr w:rsidR="00CB5DEF" w:rsidRPr="00833305" w14:paraId="5864A8BB"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509137FB" w14:textId="77777777" w:rsidR="00CB5DEF" w:rsidRPr="0052387C" w:rsidRDefault="00CB5DEF" w:rsidP="00766667">
            <w:pPr>
              <w:pStyle w:val="TableText"/>
              <w:rPr>
                <w:color w:val="002060"/>
              </w:rPr>
            </w:pPr>
            <w:r w:rsidRPr="0052387C">
              <w:rPr>
                <w:color w:val="002060"/>
              </w:rPr>
              <w:t>As</w:t>
            </w:r>
          </w:p>
        </w:tc>
        <w:tc>
          <w:tcPr>
            <w:tcW w:w="473" w:type="pct"/>
            <w:noWrap/>
            <w:hideMark/>
          </w:tcPr>
          <w:p w14:paraId="6E1D6FD9" w14:textId="77777777" w:rsidR="00CB5DEF" w:rsidRPr="0052387C" w:rsidRDefault="00CB5DEF" w:rsidP="00766667">
            <w:pPr>
              <w:pStyle w:val="TableTextRight"/>
              <w:rPr>
                <w:color w:val="002060"/>
              </w:rPr>
            </w:pPr>
            <w:r w:rsidRPr="0052387C">
              <w:rPr>
                <w:color w:val="002060"/>
              </w:rPr>
              <w:t>26</w:t>
            </w:r>
          </w:p>
        </w:tc>
        <w:tc>
          <w:tcPr>
            <w:tcW w:w="433" w:type="pct"/>
            <w:noWrap/>
            <w:hideMark/>
          </w:tcPr>
          <w:p w14:paraId="7A58C599" w14:textId="77777777" w:rsidR="00CB5DEF" w:rsidRPr="0052387C" w:rsidRDefault="00CB5DEF" w:rsidP="00766667">
            <w:pPr>
              <w:pStyle w:val="TableTextRight"/>
              <w:rPr>
                <w:color w:val="002060"/>
              </w:rPr>
            </w:pPr>
            <w:r w:rsidRPr="0052387C">
              <w:rPr>
                <w:color w:val="002060"/>
              </w:rPr>
              <w:t>45</w:t>
            </w:r>
          </w:p>
        </w:tc>
        <w:tc>
          <w:tcPr>
            <w:tcW w:w="385" w:type="pct"/>
            <w:noWrap/>
            <w:hideMark/>
          </w:tcPr>
          <w:p w14:paraId="3AA182D5" w14:textId="77777777" w:rsidR="00CB5DEF" w:rsidRPr="0052387C" w:rsidRDefault="00CB5DEF" w:rsidP="00766667">
            <w:pPr>
              <w:pStyle w:val="TableTextRight"/>
              <w:rPr>
                <w:color w:val="002060"/>
              </w:rPr>
            </w:pPr>
            <w:r w:rsidRPr="0052387C">
              <w:rPr>
                <w:color w:val="002060"/>
              </w:rPr>
              <w:t>33</w:t>
            </w:r>
          </w:p>
        </w:tc>
        <w:tc>
          <w:tcPr>
            <w:tcW w:w="414" w:type="pct"/>
            <w:noWrap/>
            <w:hideMark/>
          </w:tcPr>
          <w:p w14:paraId="6124EFC8" w14:textId="77777777" w:rsidR="00CB5DEF" w:rsidRPr="0052387C" w:rsidRDefault="00CB5DEF" w:rsidP="00766667">
            <w:pPr>
              <w:pStyle w:val="TableTextRight"/>
              <w:rPr>
                <w:color w:val="002060"/>
              </w:rPr>
            </w:pPr>
            <w:r w:rsidRPr="0052387C">
              <w:rPr>
                <w:color w:val="002060"/>
              </w:rPr>
              <w:t>41</w:t>
            </w:r>
          </w:p>
        </w:tc>
        <w:tc>
          <w:tcPr>
            <w:tcW w:w="435" w:type="pct"/>
            <w:noWrap/>
            <w:hideMark/>
          </w:tcPr>
          <w:p w14:paraId="610FB3A8" w14:textId="77777777" w:rsidR="00CB5DEF" w:rsidRPr="0052387C" w:rsidRDefault="00CB5DEF" w:rsidP="00766667">
            <w:pPr>
              <w:pStyle w:val="TableTextRight"/>
              <w:rPr>
                <w:color w:val="002060"/>
              </w:rPr>
            </w:pPr>
            <w:r w:rsidRPr="0052387C">
              <w:rPr>
                <w:color w:val="002060"/>
              </w:rPr>
              <w:t>12</w:t>
            </w:r>
          </w:p>
        </w:tc>
        <w:tc>
          <w:tcPr>
            <w:tcW w:w="511" w:type="pct"/>
            <w:noWrap/>
            <w:hideMark/>
          </w:tcPr>
          <w:p w14:paraId="326C125E" w14:textId="77777777" w:rsidR="00CB5DEF" w:rsidRPr="0052387C" w:rsidRDefault="00CB5DEF" w:rsidP="00766667">
            <w:pPr>
              <w:pStyle w:val="TableTextRight"/>
              <w:rPr>
                <w:color w:val="002060"/>
              </w:rPr>
            </w:pPr>
            <w:r w:rsidRPr="0052387C">
              <w:rPr>
                <w:color w:val="002060"/>
              </w:rPr>
              <w:t>27</w:t>
            </w:r>
          </w:p>
        </w:tc>
        <w:tc>
          <w:tcPr>
            <w:tcW w:w="405" w:type="pct"/>
            <w:noWrap/>
            <w:hideMark/>
          </w:tcPr>
          <w:p w14:paraId="77096DEC" w14:textId="77777777" w:rsidR="00CB5DEF" w:rsidRPr="0052387C" w:rsidRDefault="00CB5DEF" w:rsidP="00766667">
            <w:pPr>
              <w:pStyle w:val="TableTextRight"/>
              <w:rPr>
                <w:color w:val="002060"/>
              </w:rPr>
            </w:pPr>
            <w:r w:rsidRPr="0052387C">
              <w:rPr>
                <w:color w:val="002060"/>
              </w:rPr>
              <w:t>18</w:t>
            </w:r>
          </w:p>
        </w:tc>
        <w:tc>
          <w:tcPr>
            <w:tcW w:w="460" w:type="pct"/>
            <w:noWrap/>
            <w:hideMark/>
          </w:tcPr>
          <w:p w14:paraId="3FCAE567" w14:textId="77777777" w:rsidR="00CB5DEF" w:rsidRPr="0052387C" w:rsidRDefault="00CB5DEF" w:rsidP="00766667">
            <w:pPr>
              <w:pStyle w:val="TableTextRight"/>
              <w:rPr>
                <w:color w:val="002060"/>
              </w:rPr>
            </w:pPr>
            <w:r w:rsidRPr="0052387C">
              <w:rPr>
                <w:color w:val="002060"/>
              </w:rPr>
              <w:t>44</w:t>
            </w:r>
          </w:p>
        </w:tc>
        <w:tc>
          <w:tcPr>
            <w:tcW w:w="530" w:type="pct"/>
            <w:noWrap/>
            <w:hideMark/>
          </w:tcPr>
          <w:p w14:paraId="65CF8532" w14:textId="77777777" w:rsidR="00CB5DEF" w:rsidRPr="0052387C" w:rsidRDefault="00CB5DEF" w:rsidP="00766667">
            <w:pPr>
              <w:pStyle w:val="TableTextRight"/>
              <w:rPr>
                <w:color w:val="002060"/>
              </w:rPr>
            </w:pPr>
            <w:r w:rsidRPr="0052387C">
              <w:rPr>
                <w:color w:val="002060"/>
              </w:rPr>
              <w:t>30</w:t>
            </w:r>
          </w:p>
        </w:tc>
        <w:tc>
          <w:tcPr>
            <w:tcW w:w="412" w:type="pct"/>
            <w:noWrap/>
            <w:hideMark/>
          </w:tcPr>
          <w:p w14:paraId="6535B4C4" w14:textId="77777777" w:rsidR="00CB5DEF" w:rsidRPr="0052387C" w:rsidRDefault="00CB5DEF" w:rsidP="00766667">
            <w:pPr>
              <w:pStyle w:val="TableTextRight"/>
              <w:rPr>
                <w:color w:val="002060"/>
              </w:rPr>
            </w:pPr>
            <w:r w:rsidRPr="0052387C">
              <w:rPr>
                <w:color w:val="002060"/>
              </w:rPr>
              <w:t>61</w:t>
            </w:r>
          </w:p>
        </w:tc>
      </w:tr>
      <w:tr w:rsidR="00CB5DEF" w:rsidRPr="00833305" w14:paraId="3A1FC823"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28A9EC7F" w14:textId="77777777" w:rsidR="00CB5DEF" w:rsidRPr="0052387C" w:rsidRDefault="00CB5DEF" w:rsidP="00766667">
            <w:pPr>
              <w:pStyle w:val="TableText"/>
              <w:rPr>
                <w:color w:val="002060"/>
              </w:rPr>
            </w:pPr>
            <w:r w:rsidRPr="0052387C">
              <w:rPr>
                <w:color w:val="002060"/>
              </w:rPr>
              <w:t>B</w:t>
            </w:r>
          </w:p>
        </w:tc>
        <w:tc>
          <w:tcPr>
            <w:tcW w:w="473" w:type="pct"/>
            <w:noWrap/>
            <w:hideMark/>
          </w:tcPr>
          <w:p w14:paraId="19E28075" w14:textId="4EE02188" w:rsidR="00CB5DEF" w:rsidRPr="0052387C" w:rsidRDefault="00DF53E9" w:rsidP="00766667">
            <w:pPr>
              <w:pStyle w:val="TableTextRight"/>
              <w:rPr>
                <w:color w:val="002060"/>
              </w:rPr>
            </w:pPr>
            <w:r w:rsidRPr="0052387C">
              <w:rPr>
                <w:color w:val="002060"/>
              </w:rPr>
              <w:t>na</w:t>
            </w:r>
          </w:p>
        </w:tc>
        <w:tc>
          <w:tcPr>
            <w:tcW w:w="433" w:type="pct"/>
            <w:noWrap/>
            <w:hideMark/>
          </w:tcPr>
          <w:p w14:paraId="2166C473" w14:textId="77777777" w:rsidR="00CB5DEF" w:rsidRPr="0052387C" w:rsidRDefault="00CB5DEF" w:rsidP="00766667">
            <w:pPr>
              <w:pStyle w:val="TableTextRight"/>
              <w:rPr>
                <w:color w:val="002060"/>
              </w:rPr>
            </w:pPr>
            <w:r w:rsidRPr="0052387C">
              <w:rPr>
                <w:color w:val="002060"/>
              </w:rPr>
              <w:t>41</w:t>
            </w:r>
          </w:p>
        </w:tc>
        <w:tc>
          <w:tcPr>
            <w:tcW w:w="385" w:type="pct"/>
            <w:noWrap/>
            <w:hideMark/>
          </w:tcPr>
          <w:p w14:paraId="7E8B2F3D" w14:textId="77777777" w:rsidR="00CB5DEF" w:rsidRPr="0052387C" w:rsidRDefault="00CB5DEF" w:rsidP="00766667">
            <w:pPr>
              <w:pStyle w:val="TableTextRight"/>
              <w:rPr>
                <w:color w:val="002060"/>
              </w:rPr>
            </w:pPr>
            <w:r w:rsidRPr="0052387C">
              <w:rPr>
                <w:color w:val="002060"/>
              </w:rPr>
              <w:t>45</w:t>
            </w:r>
          </w:p>
        </w:tc>
        <w:tc>
          <w:tcPr>
            <w:tcW w:w="414" w:type="pct"/>
            <w:noWrap/>
            <w:hideMark/>
          </w:tcPr>
          <w:p w14:paraId="3CA03198" w14:textId="77777777" w:rsidR="00CB5DEF" w:rsidRPr="0052387C" w:rsidRDefault="00CB5DEF" w:rsidP="00766667">
            <w:pPr>
              <w:pStyle w:val="TableTextRight"/>
              <w:rPr>
                <w:color w:val="002060"/>
              </w:rPr>
            </w:pPr>
            <w:r w:rsidRPr="0052387C">
              <w:rPr>
                <w:color w:val="002060"/>
              </w:rPr>
              <w:t>32</w:t>
            </w:r>
          </w:p>
        </w:tc>
        <w:tc>
          <w:tcPr>
            <w:tcW w:w="435" w:type="pct"/>
            <w:noWrap/>
            <w:hideMark/>
          </w:tcPr>
          <w:p w14:paraId="689B6690" w14:textId="77777777" w:rsidR="00CB5DEF" w:rsidRPr="0052387C" w:rsidRDefault="00CB5DEF" w:rsidP="00766667">
            <w:pPr>
              <w:pStyle w:val="TableTextRight"/>
              <w:rPr>
                <w:b/>
                <w:color w:val="002060"/>
              </w:rPr>
            </w:pPr>
            <w:r w:rsidRPr="0052387C">
              <w:rPr>
                <w:b/>
                <w:color w:val="002060"/>
              </w:rPr>
              <w:t>66</w:t>
            </w:r>
          </w:p>
        </w:tc>
        <w:tc>
          <w:tcPr>
            <w:tcW w:w="511" w:type="pct"/>
            <w:noWrap/>
            <w:hideMark/>
          </w:tcPr>
          <w:p w14:paraId="2CBA940E" w14:textId="77777777" w:rsidR="00CB5DEF" w:rsidRPr="0052387C" w:rsidRDefault="00CB5DEF" w:rsidP="00766667">
            <w:pPr>
              <w:pStyle w:val="TableTextRight"/>
              <w:rPr>
                <w:b/>
                <w:color w:val="002060"/>
              </w:rPr>
            </w:pPr>
            <w:r w:rsidRPr="0052387C">
              <w:rPr>
                <w:b/>
                <w:color w:val="002060"/>
              </w:rPr>
              <w:t>52</w:t>
            </w:r>
          </w:p>
        </w:tc>
        <w:tc>
          <w:tcPr>
            <w:tcW w:w="405" w:type="pct"/>
            <w:noWrap/>
            <w:hideMark/>
          </w:tcPr>
          <w:p w14:paraId="0CCEAC97" w14:textId="77777777" w:rsidR="00CB5DEF" w:rsidRPr="0052387C" w:rsidRDefault="00CB5DEF" w:rsidP="00766667">
            <w:pPr>
              <w:pStyle w:val="TableTextRight"/>
              <w:rPr>
                <w:color w:val="002060"/>
              </w:rPr>
            </w:pPr>
            <w:r w:rsidRPr="0052387C">
              <w:rPr>
                <w:color w:val="002060"/>
              </w:rPr>
              <w:t>36</w:t>
            </w:r>
          </w:p>
        </w:tc>
        <w:tc>
          <w:tcPr>
            <w:tcW w:w="460" w:type="pct"/>
            <w:noWrap/>
            <w:hideMark/>
          </w:tcPr>
          <w:p w14:paraId="6FBFC59D" w14:textId="77777777" w:rsidR="00CB5DEF" w:rsidRPr="0052387C" w:rsidRDefault="00CB5DEF" w:rsidP="00766667">
            <w:pPr>
              <w:pStyle w:val="TableTextRight"/>
              <w:rPr>
                <w:b/>
                <w:color w:val="002060"/>
              </w:rPr>
            </w:pPr>
            <w:r w:rsidRPr="0052387C">
              <w:rPr>
                <w:b/>
                <w:color w:val="002060"/>
              </w:rPr>
              <w:t>85</w:t>
            </w:r>
          </w:p>
        </w:tc>
        <w:tc>
          <w:tcPr>
            <w:tcW w:w="530" w:type="pct"/>
            <w:noWrap/>
            <w:hideMark/>
          </w:tcPr>
          <w:p w14:paraId="2B0D110C" w14:textId="77777777" w:rsidR="00CB5DEF" w:rsidRPr="0052387C" w:rsidRDefault="00CB5DEF" w:rsidP="00766667">
            <w:pPr>
              <w:pStyle w:val="TableTextRight"/>
              <w:rPr>
                <w:b/>
                <w:color w:val="002060"/>
              </w:rPr>
            </w:pPr>
            <w:r w:rsidRPr="0052387C">
              <w:rPr>
                <w:b/>
                <w:color w:val="002060"/>
              </w:rPr>
              <w:t>82</w:t>
            </w:r>
          </w:p>
        </w:tc>
        <w:tc>
          <w:tcPr>
            <w:tcW w:w="412" w:type="pct"/>
            <w:noWrap/>
            <w:hideMark/>
          </w:tcPr>
          <w:p w14:paraId="2F53BA53" w14:textId="77777777" w:rsidR="00CB5DEF" w:rsidRPr="0052387C" w:rsidRDefault="00CB5DEF" w:rsidP="00766667">
            <w:pPr>
              <w:pStyle w:val="TableTextRight"/>
              <w:rPr>
                <w:color w:val="002060"/>
              </w:rPr>
            </w:pPr>
            <w:r w:rsidRPr="0052387C">
              <w:rPr>
                <w:color w:val="002060"/>
              </w:rPr>
              <w:t>21</w:t>
            </w:r>
          </w:p>
        </w:tc>
      </w:tr>
      <w:tr w:rsidR="00CB5DEF" w:rsidRPr="00833305" w14:paraId="244F7D67"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704DB337" w14:textId="77777777" w:rsidR="00CB5DEF" w:rsidRPr="0052387C" w:rsidRDefault="00CB5DEF" w:rsidP="00766667">
            <w:pPr>
              <w:pStyle w:val="TableText"/>
              <w:rPr>
                <w:color w:val="002060"/>
              </w:rPr>
            </w:pPr>
            <w:r w:rsidRPr="0052387C">
              <w:rPr>
                <w:color w:val="002060"/>
              </w:rPr>
              <w:t>Ba</w:t>
            </w:r>
          </w:p>
        </w:tc>
        <w:tc>
          <w:tcPr>
            <w:tcW w:w="473" w:type="pct"/>
            <w:noWrap/>
            <w:hideMark/>
          </w:tcPr>
          <w:p w14:paraId="6FE13046" w14:textId="77777777" w:rsidR="00CB5DEF" w:rsidRPr="0052387C" w:rsidRDefault="00CB5DEF" w:rsidP="00766667">
            <w:pPr>
              <w:pStyle w:val="TableTextRight"/>
              <w:rPr>
                <w:b/>
                <w:color w:val="002060"/>
              </w:rPr>
            </w:pPr>
            <w:r w:rsidRPr="0052387C">
              <w:rPr>
                <w:b/>
                <w:color w:val="002060"/>
              </w:rPr>
              <w:t>63</w:t>
            </w:r>
          </w:p>
        </w:tc>
        <w:tc>
          <w:tcPr>
            <w:tcW w:w="433" w:type="pct"/>
            <w:noWrap/>
            <w:hideMark/>
          </w:tcPr>
          <w:p w14:paraId="2D05F1D4" w14:textId="77777777" w:rsidR="00CB5DEF" w:rsidRPr="0052387C" w:rsidRDefault="00CB5DEF" w:rsidP="00766667">
            <w:pPr>
              <w:pStyle w:val="TableTextRight"/>
              <w:rPr>
                <w:color w:val="002060"/>
              </w:rPr>
            </w:pPr>
            <w:r w:rsidRPr="0052387C">
              <w:rPr>
                <w:color w:val="002060"/>
              </w:rPr>
              <w:t>12</w:t>
            </w:r>
          </w:p>
        </w:tc>
        <w:tc>
          <w:tcPr>
            <w:tcW w:w="385" w:type="pct"/>
            <w:noWrap/>
            <w:hideMark/>
          </w:tcPr>
          <w:p w14:paraId="581B2A5B" w14:textId="77777777" w:rsidR="00CB5DEF" w:rsidRPr="0052387C" w:rsidRDefault="00CB5DEF" w:rsidP="00766667">
            <w:pPr>
              <w:pStyle w:val="TableTextRight"/>
              <w:rPr>
                <w:color w:val="002060"/>
              </w:rPr>
            </w:pPr>
            <w:r w:rsidRPr="0052387C">
              <w:rPr>
                <w:color w:val="002060"/>
              </w:rPr>
              <w:t>23</w:t>
            </w:r>
          </w:p>
        </w:tc>
        <w:tc>
          <w:tcPr>
            <w:tcW w:w="414" w:type="pct"/>
            <w:noWrap/>
            <w:hideMark/>
          </w:tcPr>
          <w:p w14:paraId="2534C4D2" w14:textId="77777777" w:rsidR="00CB5DEF" w:rsidRPr="0052387C" w:rsidRDefault="00CB5DEF" w:rsidP="00766667">
            <w:pPr>
              <w:pStyle w:val="TableTextRight"/>
              <w:rPr>
                <w:color w:val="002060"/>
              </w:rPr>
            </w:pPr>
            <w:r w:rsidRPr="0052387C">
              <w:rPr>
                <w:color w:val="002060"/>
              </w:rPr>
              <w:t>21</w:t>
            </w:r>
          </w:p>
        </w:tc>
        <w:tc>
          <w:tcPr>
            <w:tcW w:w="435" w:type="pct"/>
            <w:noWrap/>
            <w:hideMark/>
          </w:tcPr>
          <w:p w14:paraId="746F6502" w14:textId="77777777" w:rsidR="00CB5DEF" w:rsidRPr="0052387C" w:rsidRDefault="00CB5DEF" w:rsidP="00766667">
            <w:pPr>
              <w:pStyle w:val="TableTextRight"/>
              <w:rPr>
                <w:b/>
                <w:color w:val="002060"/>
              </w:rPr>
            </w:pPr>
            <w:r w:rsidRPr="0052387C">
              <w:rPr>
                <w:b/>
                <w:color w:val="002060"/>
              </w:rPr>
              <w:t>62</w:t>
            </w:r>
          </w:p>
        </w:tc>
        <w:tc>
          <w:tcPr>
            <w:tcW w:w="511" w:type="pct"/>
            <w:noWrap/>
            <w:hideMark/>
          </w:tcPr>
          <w:p w14:paraId="7082EAD2" w14:textId="77777777" w:rsidR="00CB5DEF" w:rsidRPr="0052387C" w:rsidRDefault="00CB5DEF" w:rsidP="00766667">
            <w:pPr>
              <w:pStyle w:val="TableTextRight"/>
              <w:rPr>
                <w:color w:val="002060"/>
              </w:rPr>
            </w:pPr>
            <w:r w:rsidRPr="0052387C">
              <w:rPr>
                <w:color w:val="002060"/>
              </w:rPr>
              <w:t>49</w:t>
            </w:r>
          </w:p>
        </w:tc>
        <w:tc>
          <w:tcPr>
            <w:tcW w:w="405" w:type="pct"/>
            <w:noWrap/>
            <w:hideMark/>
          </w:tcPr>
          <w:p w14:paraId="6977661C" w14:textId="77777777" w:rsidR="00CB5DEF" w:rsidRPr="0052387C" w:rsidRDefault="00CB5DEF" w:rsidP="00766667">
            <w:pPr>
              <w:pStyle w:val="TableTextRight"/>
              <w:rPr>
                <w:color w:val="002060"/>
              </w:rPr>
            </w:pPr>
            <w:r w:rsidRPr="0052387C">
              <w:rPr>
                <w:color w:val="002060"/>
              </w:rPr>
              <w:t>26</w:t>
            </w:r>
          </w:p>
        </w:tc>
        <w:tc>
          <w:tcPr>
            <w:tcW w:w="460" w:type="pct"/>
            <w:noWrap/>
            <w:hideMark/>
          </w:tcPr>
          <w:p w14:paraId="249528B3" w14:textId="77777777" w:rsidR="00CB5DEF" w:rsidRPr="0052387C" w:rsidRDefault="00CB5DEF" w:rsidP="00766667">
            <w:pPr>
              <w:pStyle w:val="TableTextRight"/>
              <w:rPr>
                <w:b/>
                <w:color w:val="002060"/>
              </w:rPr>
            </w:pPr>
            <w:r w:rsidRPr="0052387C">
              <w:rPr>
                <w:b/>
                <w:color w:val="002060"/>
              </w:rPr>
              <w:t>60</w:t>
            </w:r>
          </w:p>
        </w:tc>
        <w:tc>
          <w:tcPr>
            <w:tcW w:w="530" w:type="pct"/>
            <w:noWrap/>
            <w:hideMark/>
          </w:tcPr>
          <w:p w14:paraId="09471D6B" w14:textId="77777777" w:rsidR="00CB5DEF" w:rsidRPr="0052387C" w:rsidRDefault="00CB5DEF" w:rsidP="00766667">
            <w:pPr>
              <w:pStyle w:val="TableTextRight"/>
              <w:rPr>
                <w:b/>
                <w:color w:val="002060"/>
              </w:rPr>
            </w:pPr>
            <w:r w:rsidRPr="0052387C">
              <w:rPr>
                <w:b/>
                <w:color w:val="002060"/>
              </w:rPr>
              <w:t>60</w:t>
            </w:r>
          </w:p>
        </w:tc>
        <w:tc>
          <w:tcPr>
            <w:tcW w:w="412" w:type="pct"/>
            <w:noWrap/>
            <w:hideMark/>
          </w:tcPr>
          <w:p w14:paraId="084042CE" w14:textId="77777777" w:rsidR="00CB5DEF" w:rsidRPr="0052387C" w:rsidRDefault="00CB5DEF" w:rsidP="00766667">
            <w:pPr>
              <w:pStyle w:val="TableTextRight"/>
              <w:rPr>
                <w:color w:val="002060"/>
              </w:rPr>
            </w:pPr>
            <w:r w:rsidRPr="0052387C">
              <w:rPr>
                <w:color w:val="002060"/>
              </w:rPr>
              <w:t>10</w:t>
            </w:r>
          </w:p>
        </w:tc>
      </w:tr>
      <w:tr w:rsidR="00CB5DEF" w:rsidRPr="00833305" w14:paraId="2A40EA84"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188AA479" w14:textId="77777777" w:rsidR="00CB5DEF" w:rsidRPr="0052387C" w:rsidRDefault="00CB5DEF" w:rsidP="00766667">
            <w:pPr>
              <w:pStyle w:val="TableText"/>
              <w:rPr>
                <w:color w:val="002060"/>
              </w:rPr>
            </w:pPr>
            <w:r w:rsidRPr="0052387C">
              <w:rPr>
                <w:color w:val="002060"/>
              </w:rPr>
              <w:t>Ca</w:t>
            </w:r>
          </w:p>
        </w:tc>
        <w:tc>
          <w:tcPr>
            <w:tcW w:w="473" w:type="pct"/>
            <w:noWrap/>
            <w:hideMark/>
          </w:tcPr>
          <w:p w14:paraId="19D47772" w14:textId="77777777" w:rsidR="00CB5DEF" w:rsidRPr="0052387C" w:rsidRDefault="00CB5DEF" w:rsidP="00766667">
            <w:pPr>
              <w:pStyle w:val="TableTextRight"/>
              <w:rPr>
                <w:b/>
                <w:color w:val="002060"/>
              </w:rPr>
            </w:pPr>
            <w:r w:rsidRPr="0052387C">
              <w:rPr>
                <w:b/>
                <w:color w:val="002060"/>
              </w:rPr>
              <w:t>100</w:t>
            </w:r>
          </w:p>
        </w:tc>
        <w:tc>
          <w:tcPr>
            <w:tcW w:w="433" w:type="pct"/>
            <w:noWrap/>
            <w:hideMark/>
          </w:tcPr>
          <w:p w14:paraId="06F720D1" w14:textId="77777777" w:rsidR="00CB5DEF" w:rsidRPr="0052387C" w:rsidRDefault="00CB5DEF" w:rsidP="00766667">
            <w:pPr>
              <w:pStyle w:val="TableTextRight"/>
              <w:rPr>
                <w:b/>
                <w:color w:val="002060"/>
              </w:rPr>
            </w:pPr>
            <w:r w:rsidRPr="0052387C">
              <w:rPr>
                <w:b/>
                <w:color w:val="002060"/>
              </w:rPr>
              <w:t>109</w:t>
            </w:r>
          </w:p>
        </w:tc>
        <w:tc>
          <w:tcPr>
            <w:tcW w:w="385" w:type="pct"/>
            <w:noWrap/>
            <w:hideMark/>
          </w:tcPr>
          <w:p w14:paraId="51B2A194" w14:textId="77777777" w:rsidR="00CB5DEF" w:rsidRPr="0052387C" w:rsidRDefault="00CB5DEF" w:rsidP="00766667">
            <w:pPr>
              <w:pStyle w:val="TableTextRight"/>
              <w:rPr>
                <w:b/>
                <w:color w:val="002060"/>
              </w:rPr>
            </w:pPr>
            <w:r w:rsidRPr="0052387C">
              <w:rPr>
                <w:b/>
                <w:color w:val="002060"/>
              </w:rPr>
              <w:t>104</w:t>
            </w:r>
          </w:p>
        </w:tc>
        <w:tc>
          <w:tcPr>
            <w:tcW w:w="414" w:type="pct"/>
            <w:noWrap/>
            <w:hideMark/>
          </w:tcPr>
          <w:p w14:paraId="4CED98AF" w14:textId="77777777" w:rsidR="00CB5DEF" w:rsidRPr="0052387C" w:rsidRDefault="00CB5DEF" w:rsidP="00766667">
            <w:pPr>
              <w:pStyle w:val="TableTextRight"/>
              <w:rPr>
                <w:b/>
                <w:color w:val="002060"/>
              </w:rPr>
            </w:pPr>
            <w:r w:rsidRPr="0052387C">
              <w:rPr>
                <w:b/>
                <w:color w:val="002060"/>
              </w:rPr>
              <w:t>111</w:t>
            </w:r>
          </w:p>
        </w:tc>
        <w:tc>
          <w:tcPr>
            <w:tcW w:w="435" w:type="pct"/>
            <w:noWrap/>
            <w:hideMark/>
          </w:tcPr>
          <w:p w14:paraId="52075D52" w14:textId="77777777" w:rsidR="00CB5DEF" w:rsidRPr="0052387C" w:rsidRDefault="00CB5DEF" w:rsidP="00766667">
            <w:pPr>
              <w:pStyle w:val="TableTextRight"/>
              <w:rPr>
                <w:b/>
                <w:color w:val="002060"/>
              </w:rPr>
            </w:pPr>
            <w:r w:rsidRPr="0052387C">
              <w:rPr>
                <w:b/>
                <w:color w:val="002060"/>
              </w:rPr>
              <w:t>110</w:t>
            </w:r>
          </w:p>
        </w:tc>
        <w:tc>
          <w:tcPr>
            <w:tcW w:w="511" w:type="pct"/>
            <w:noWrap/>
            <w:hideMark/>
          </w:tcPr>
          <w:p w14:paraId="7F93F444" w14:textId="77777777" w:rsidR="00CB5DEF" w:rsidRPr="0052387C" w:rsidRDefault="00CB5DEF" w:rsidP="00766667">
            <w:pPr>
              <w:pStyle w:val="TableTextRight"/>
              <w:rPr>
                <w:b/>
                <w:color w:val="002060"/>
              </w:rPr>
            </w:pPr>
            <w:r w:rsidRPr="0052387C">
              <w:rPr>
                <w:b/>
                <w:color w:val="002060"/>
              </w:rPr>
              <w:t>104</w:t>
            </w:r>
          </w:p>
        </w:tc>
        <w:tc>
          <w:tcPr>
            <w:tcW w:w="405" w:type="pct"/>
            <w:noWrap/>
            <w:hideMark/>
          </w:tcPr>
          <w:p w14:paraId="6A0EE0F7" w14:textId="77777777" w:rsidR="00CB5DEF" w:rsidRPr="0052387C" w:rsidRDefault="00CB5DEF" w:rsidP="00766667">
            <w:pPr>
              <w:pStyle w:val="TableTextRight"/>
              <w:rPr>
                <w:b/>
                <w:color w:val="002060"/>
              </w:rPr>
            </w:pPr>
            <w:r w:rsidRPr="0052387C">
              <w:rPr>
                <w:b/>
                <w:color w:val="002060"/>
              </w:rPr>
              <w:t>103</w:t>
            </w:r>
          </w:p>
        </w:tc>
        <w:tc>
          <w:tcPr>
            <w:tcW w:w="460" w:type="pct"/>
            <w:noWrap/>
            <w:hideMark/>
          </w:tcPr>
          <w:p w14:paraId="57D96521" w14:textId="77777777" w:rsidR="00CB5DEF" w:rsidRPr="0052387C" w:rsidRDefault="00CB5DEF" w:rsidP="00766667">
            <w:pPr>
              <w:pStyle w:val="TableTextRight"/>
              <w:rPr>
                <w:b/>
                <w:color w:val="002060"/>
              </w:rPr>
            </w:pPr>
            <w:r w:rsidRPr="0052387C">
              <w:rPr>
                <w:b/>
                <w:color w:val="002060"/>
              </w:rPr>
              <w:t>103</w:t>
            </w:r>
          </w:p>
        </w:tc>
        <w:tc>
          <w:tcPr>
            <w:tcW w:w="530" w:type="pct"/>
            <w:noWrap/>
            <w:hideMark/>
          </w:tcPr>
          <w:p w14:paraId="4A09976D" w14:textId="77777777" w:rsidR="00CB5DEF" w:rsidRPr="0052387C" w:rsidRDefault="00CB5DEF" w:rsidP="00766667">
            <w:pPr>
              <w:pStyle w:val="TableTextRight"/>
              <w:rPr>
                <w:b/>
                <w:color w:val="002060"/>
              </w:rPr>
            </w:pPr>
            <w:r w:rsidRPr="0052387C">
              <w:rPr>
                <w:b/>
                <w:color w:val="002060"/>
              </w:rPr>
              <w:t>105</w:t>
            </w:r>
          </w:p>
        </w:tc>
        <w:tc>
          <w:tcPr>
            <w:tcW w:w="412" w:type="pct"/>
            <w:noWrap/>
            <w:hideMark/>
          </w:tcPr>
          <w:p w14:paraId="6D0314C6" w14:textId="77777777" w:rsidR="00CB5DEF" w:rsidRPr="0052387C" w:rsidRDefault="00CB5DEF" w:rsidP="00766667">
            <w:pPr>
              <w:pStyle w:val="TableTextRight"/>
              <w:rPr>
                <w:b/>
                <w:color w:val="002060"/>
              </w:rPr>
            </w:pPr>
            <w:r w:rsidRPr="0052387C">
              <w:rPr>
                <w:b/>
                <w:color w:val="002060"/>
              </w:rPr>
              <w:t>106</w:t>
            </w:r>
          </w:p>
        </w:tc>
      </w:tr>
      <w:tr w:rsidR="00CB5DEF" w:rsidRPr="00833305" w14:paraId="1DF67FB3"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177183BA" w14:textId="77777777" w:rsidR="00CB5DEF" w:rsidRPr="0052387C" w:rsidRDefault="00CB5DEF" w:rsidP="00766667">
            <w:pPr>
              <w:pStyle w:val="TableText"/>
              <w:rPr>
                <w:color w:val="002060"/>
              </w:rPr>
            </w:pPr>
            <w:r w:rsidRPr="0052387C">
              <w:rPr>
                <w:color w:val="002060"/>
              </w:rPr>
              <w:t>Cd</w:t>
            </w:r>
          </w:p>
        </w:tc>
        <w:tc>
          <w:tcPr>
            <w:tcW w:w="473" w:type="pct"/>
            <w:noWrap/>
            <w:hideMark/>
          </w:tcPr>
          <w:p w14:paraId="78D72BC4" w14:textId="5271F07D" w:rsidR="00CB5DEF" w:rsidRPr="0052387C" w:rsidRDefault="00CB1D07" w:rsidP="00766667">
            <w:pPr>
              <w:pStyle w:val="TableTextRight"/>
              <w:rPr>
                <w:color w:val="002060"/>
              </w:rPr>
            </w:pPr>
            <w:r w:rsidRPr="0052387C">
              <w:rPr>
                <w:color w:val="002060"/>
              </w:rPr>
              <w:t>na</w:t>
            </w:r>
          </w:p>
        </w:tc>
        <w:tc>
          <w:tcPr>
            <w:tcW w:w="433" w:type="pct"/>
            <w:noWrap/>
            <w:hideMark/>
          </w:tcPr>
          <w:p w14:paraId="71B6FD0E" w14:textId="4E881B7E" w:rsidR="00CB5DEF" w:rsidRPr="0052387C" w:rsidRDefault="00CB1D07" w:rsidP="00766667">
            <w:pPr>
              <w:pStyle w:val="TableTextRight"/>
              <w:rPr>
                <w:color w:val="002060"/>
              </w:rPr>
            </w:pPr>
            <w:r w:rsidRPr="0052387C">
              <w:rPr>
                <w:color w:val="002060"/>
              </w:rPr>
              <w:t>na</w:t>
            </w:r>
          </w:p>
        </w:tc>
        <w:tc>
          <w:tcPr>
            <w:tcW w:w="385" w:type="pct"/>
            <w:noWrap/>
            <w:hideMark/>
          </w:tcPr>
          <w:p w14:paraId="1416EFDC" w14:textId="54CD191D" w:rsidR="00CB5DEF" w:rsidRPr="0052387C" w:rsidRDefault="00CB1D07" w:rsidP="00766667">
            <w:pPr>
              <w:pStyle w:val="TableTextRight"/>
              <w:rPr>
                <w:color w:val="002060"/>
              </w:rPr>
            </w:pPr>
            <w:r w:rsidRPr="0052387C">
              <w:rPr>
                <w:color w:val="002060"/>
              </w:rPr>
              <w:t>na</w:t>
            </w:r>
          </w:p>
        </w:tc>
        <w:tc>
          <w:tcPr>
            <w:tcW w:w="414" w:type="pct"/>
            <w:noWrap/>
            <w:hideMark/>
          </w:tcPr>
          <w:p w14:paraId="4EFC8271" w14:textId="6D169788" w:rsidR="00CB5DEF" w:rsidRPr="0052387C" w:rsidRDefault="00CB1D07" w:rsidP="00766667">
            <w:pPr>
              <w:pStyle w:val="TableTextRight"/>
              <w:rPr>
                <w:color w:val="002060"/>
              </w:rPr>
            </w:pPr>
            <w:r w:rsidRPr="0052387C">
              <w:rPr>
                <w:color w:val="002060"/>
              </w:rPr>
              <w:t>na</w:t>
            </w:r>
          </w:p>
        </w:tc>
        <w:tc>
          <w:tcPr>
            <w:tcW w:w="435" w:type="pct"/>
            <w:noWrap/>
            <w:hideMark/>
          </w:tcPr>
          <w:p w14:paraId="482519BE" w14:textId="77777777" w:rsidR="00CB5DEF" w:rsidRPr="0052387C" w:rsidRDefault="00CB5DEF" w:rsidP="00766667">
            <w:pPr>
              <w:pStyle w:val="TableTextRight"/>
              <w:rPr>
                <w:b/>
                <w:color w:val="002060"/>
              </w:rPr>
            </w:pPr>
            <w:r w:rsidRPr="0052387C">
              <w:rPr>
                <w:b/>
                <w:color w:val="002060"/>
              </w:rPr>
              <w:t>106</w:t>
            </w:r>
          </w:p>
        </w:tc>
        <w:tc>
          <w:tcPr>
            <w:tcW w:w="511" w:type="pct"/>
            <w:noWrap/>
            <w:hideMark/>
          </w:tcPr>
          <w:p w14:paraId="52596F0E" w14:textId="77777777" w:rsidR="00CB5DEF" w:rsidRPr="0052387C" w:rsidRDefault="00CB5DEF" w:rsidP="00766667">
            <w:pPr>
              <w:pStyle w:val="TableTextRight"/>
              <w:rPr>
                <w:color w:val="002060"/>
              </w:rPr>
            </w:pPr>
            <w:r w:rsidRPr="0052387C">
              <w:rPr>
                <w:color w:val="002060"/>
              </w:rPr>
              <w:t>19</w:t>
            </w:r>
          </w:p>
        </w:tc>
        <w:tc>
          <w:tcPr>
            <w:tcW w:w="405" w:type="pct"/>
            <w:noWrap/>
            <w:hideMark/>
          </w:tcPr>
          <w:p w14:paraId="4C064E8B" w14:textId="77777777" w:rsidR="00CB5DEF" w:rsidRPr="0052387C" w:rsidRDefault="00CB5DEF" w:rsidP="00766667">
            <w:pPr>
              <w:pStyle w:val="TableTextRight"/>
              <w:rPr>
                <w:color w:val="002060"/>
              </w:rPr>
            </w:pPr>
            <w:r w:rsidRPr="0052387C">
              <w:rPr>
                <w:color w:val="002060"/>
              </w:rPr>
              <w:t>23</w:t>
            </w:r>
          </w:p>
        </w:tc>
        <w:tc>
          <w:tcPr>
            <w:tcW w:w="460" w:type="pct"/>
            <w:noWrap/>
            <w:hideMark/>
          </w:tcPr>
          <w:p w14:paraId="28FFF7E6" w14:textId="77777777" w:rsidR="00CB5DEF" w:rsidRPr="0052387C" w:rsidRDefault="00CB5DEF" w:rsidP="00766667">
            <w:pPr>
              <w:pStyle w:val="TableTextRight"/>
              <w:rPr>
                <w:color w:val="002060"/>
              </w:rPr>
            </w:pPr>
            <w:r w:rsidRPr="0052387C">
              <w:rPr>
                <w:color w:val="002060"/>
              </w:rPr>
              <w:t>41</w:t>
            </w:r>
          </w:p>
        </w:tc>
        <w:tc>
          <w:tcPr>
            <w:tcW w:w="530" w:type="pct"/>
            <w:noWrap/>
            <w:hideMark/>
          </w:tcPr>
          <w:p w14:paraId="7ED5FE61" w14:textId="77777777" w:rsidR="00CB5DEF" w:rsidRPr="0052387C" w:rsidRDefault="00CB5DEF" w:rsidP="00766667">
            <w:pPr>
              <w:pStyle w:val="TableTextRight"/>
              <w:rPr>
                <w:color w:val="002060"/>
              </w:rPr>
            </w:pPr>
            <w:r w:rsidRPr="0052387C">
              <w:rPr>
                <w:color w:val="002060"/>
              </w:rPr>
              <w:t>42</w:t>
            </w:r>
          </w:p>
        </w:tc>
        <w:tc>
          <w:tcPr>
            <w:tcW w:w="412" w:type="pct"/>
            <w:noWrap/>
            <w:hideMark/>
          </w:tcPr>
          <w:p w14:paraId="728CC88B" w14:textId="77777777" w:rsidR="00CB5DEF" w:rsidRPr="0052387C" w:rsidRDefault="00CB5DEF" w:rsidP="00766667">
            <w:pPr>
              <w:pStyle w:val="TableTextRight"/>
              <w:rPr>
                <w:b/>
                <w:color w:val="002060"/>
              </w:rPr>
            </w:pPr>
            <w:r w:rsidRPr="0052387C">
              <w:rPr>
                <w:b/>
                <w:color w:val="002060"/>
              </w:rPr>
              <w:t>66</w:t>
            </w:r>
          </w:p>
        </w:tc>
      </w:tr>
      <w:tr w:rsidR="00CB5DEF" w:rsidRPr="00833305" w14:paraId="0ADEBAE2"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148DAB9B" w14:textId="77777777" w:rsidR="00CB5DEF" w:rsidRPr="0052387C" w:rsidRDefault="00CB5DEF" w:rsidP="00766667">
            <w:pPr>
              <w:pStyle w:val="TableText"/>
              <w:rPr>
                <w:color w:val="002060"/>
              </w:rPr>
            </w:pPr>
            <w:r w:rsidRPr="0052387C">
              <w:rPr>
                <w:color w:val="002060"/>
              </w:rPr>
              <w:t>Co</w:t>
            </w:r>
          </w:p>
        </w:tc>
        <w:tc>
          <w:tcPr>
            <w:tcW w:w="473" w:type="pct"/>
            <w:noWrap/>
            <w:hideMark/>
          </w:tcPr>
          <w:p w14:paraId="19FD07EB" w14:textId="77777777" w:rsidR="00CB5DEF" w:rsidRPr="0052387C" w:rsidRDefault="00CB5DEF" w:rsidP="00766667">
            <w:pPr>
              <w:pStyle w:val="TableTextRight"/>
              <w:rPr>
                <w:b/>
                <w:color w:val="002060"/>
              </w:rPr>
            </w:pPr>
            <w:r w:rsidRPr="0052387C">
              <w:rPr>
                <w:b/>
                <w:color w:val="002060"/>
              </w:rPr>
              <w:t>60</w:t>
            </w:r>
          </w:p>
        </w:tc>
        <w:tc>
          <w:tcPr>
            <w:tcW w:w="433" w:type="pct"/>
            <w:noWrap/>
            <w:hideMark/>
          </w:tcPr>
          <w:p w14:paraId="1B25751A" w14:textId="77777777" w:rsidR="00CB5DEF" w:rsidRPr="0052387C" w:rsidRDefault="00CB5DEF" w:rsidP="00766667">
            <w:pPr>
              <w:pStyle w:val="TableTextRight"/>
              <w:rPr>
                <w:color w:val="002060"/>
              </w:rPr>
            </w:pPr>
            <w:r w:rsidRPr="0052387C">
              <w:rPr>
                <w:color w:val="002060"/>
              </w:rPr>
              <w:t>25</w:t>
            </w:r>
          </w:p>
        </w:tc>
        <w:tc>
          <w:tcPr>
            <w:tcW w:w="385" w:type="pct"/>
            <w:noWrap/>
            <w:hideMark/>
          </w:tcPr>
          <w:p w14:paraId="070A18CD" w14:textId="77777777" w:rsidR="00CB5DEF" w:rsidRPr="0052387C" w:rsidRDefault="00CB5DEF" w:rsidP="00766667">
            <w:pPr>
              <w:pStyle w:val="TableTextRight"/>
              <w:rPr>
                <w:color w:val="002060"/>
              </w:rPr>
            </w:pPr>
            <w:r w:rsidRPr="0052387C">
              <w:rPr>
                <w:color w:val="002060"/>
              </w:rPr>
              <w:t>27</w:t>
            </w:r>
          </w:p>
        </w:tc>
        <w:tc>
          <w:tcPr>
            <w:tcW w:w="414" w:type="pct"/>
            <w:noWrap/>
            <w:hideMark/>
          </w:tcPr>
          <w:p w14:paraId="29662659" w14:textId="77777777" w:rsidR="00CB5DEF" w:rsidRPr="0052387C" w:rsidRDefault="00CB5DEF" w:rsidP="00766667">
            <w:pPr>
              <w:pStyle w:val="TableTextRight"/>
              <w:rPr>
                <w:color w:val="002060"/>
              </w:rPr>
            </w:pPr>
            <w:r w:rsidRPr="0052387C">
              <w:rPr>
                <w:color w:val="002060"/>
              </w:rPr>
              <w:t>39</w:t>
            </w:r>
          </w:p>
        </w:tc>
        <w:tc>
          <w:tcPr>
            <w:tcW w:w="435" w:type="pct"/>
            <w:noWrap/>
            <w:hideMark/>
          </w:tcPr>
          <w:p w14:paraId="4ED9EECF" w14:textId="77777777" w:rsidR="00CB5DEF" w:rsidRPr="0052387C" w:rsidRDefault="00CB5DEF" w:rsidP="00766667">
            <w:pPr>
              <w:pStyle w:val="TableTextRight"/>
              <w:rPr>
                <w:b/>
                <w:color w:val="002060"/>
              </w:rPr>
            </w:pPr>
            <w:r w:rsidRPr="0052387C">
              <w:rPr>
                <w:b/>
                <w:color w:val="002060"/>
              </w:rPr>
              <w:t>76</w:t>
            </w:r>
          </w:p>
        </w:tc>
        <w:tc>
          <w:tcPr>
            <w:tcW w:w="511" w:type="pct"/>
            <w:noWrap/>
            <w:hideMark/>
          </w:tcPr>
          <w:p w14:paraId="19AB6A2C" w14:textId="77777777" w:rsidR="00CB5DEF" w:rsidRPr="0052387C" w:rsidRDefault="00CB5DEF" w:rsidP="00766667">
            <w:pPr>
              <w:pStyle w:val="TableTextRight"/>
              <w:rPr>
                <w:color w:val="002060"/>
              </w:rPr>
            </w:pPr>
            <w:r w:rsidRPr="0052387C">
              <w:rPr>
                <w:color w:val="002060"/>
              </w:rPr>
              <w:t>15</w:t>
            </w:r>
          </w:p>
        </w:tc>
        <w:tc>
          <w:tcPr>
            <w:tcW w:w="405" w:type="pct"/>
            <w:noWrap/>
            <w:hideMark/>
          </w:tcPr>
          <w:p w14:paraId="6014CDD5" w14:textId="77777777" w:rsidR="00CB5DEF" w:rsidRPr="0052387C" w:rsidRDefault="00CB5DEF" w:rsidP="00766667">
            <w:pPr>
              <w:pStyle w:val="TableTextRight"/>
              <w:rPr>
                <w:color w:val="002060"/>
              </w:rPr>
            </w:pPr>
            <w:r w:rsidRPr="0052387C">
              <w:rPr>
                <w:color w:val="002060"/>
              </w:rPr>
              <w:t>24</w:t>
            </w:r>
          </w:p>
        </w:tc>
        <w:tc>
          <w:tcPr>
            <w:tcW w:w="460" w:type="pct"/>
            <w:noWrap/>
            <w:hideMark/>
          </w:tcPr>
          <w:p w14:paraId="192958E5" w14:textId="77777777" w:rsidR="00CB5DEF" w:rsidRPr="0052387C" w:rsidRDefault="00CB5DEF" w:rsidP="00766667">
            <w:pPr>
              <w:pStyle w:val="TableTextRight"/>
              <w:rPr>
                <w:color w:val="002060"/>
              </w:rPr>
            </w:pPr>
            <w:r w:rsidRPr="0052387C">
              <w:rPr>
                <w:color w:val="002060"/>
              </w:rPr>
              <w:t>41</w:t>
            </w:r>
          </w:p>
        </w:tc>
        <w:tc>
          <w:tcPr>
            <w:tcW w:w="530" w:type="pct"/>
            <w:noWrap/>
            <w:hideMark/>
          </w:tcPr>
          <w:p w14:paraId="62440DF9" w14:textId="77777777" w:rsidR="00CB5DEF" w:rsidRPr="0052387C" w:rsidRDefault="00CB5DEF" w:rsidP="00766667">
            <w:pPr>
              <w:pStyle w:val="TableTextRight"/>
              <w:rPr>
                <w:color w:val="002060"/>
              </w:rPr>
            </w:pPr>
            <w:r w:rsidRPr="0052387C">
              <w:rPr>
                <w:color w:val="002060"/>
              </w:rPr>
              <w:t>35</w:t>
            </w:r>
          </w:p>
        </w:tc>
        <w:tc>
          <w:tcPr>
            <w:tcW w:w="412" w:type="pct"/>
            <w:noWrap/>
            <w:hideMark/>
          </w:tcPr>
          <w:p w14:paraId="67D8FFEB" w14:textId="77777777" w:rsidR="00CB5DEF" w:rsidRPr="0052387C" w:rsidRDefault="00CB5DEF" w:rsidP="00766667">
            <w:pPr>
              <w:pStyle w:val="TableTextRight"/>
              <w:rPr>
                <w:color w:val="002060"/>
              </w:rPr>
            </w:pPr>
            <w:r w:rsidRPr="0052387C">
              <w:rPr>
                <w:color w:val="002060"/>
              </w:rPr>
              <w:t>41</w:t>
            </w:r>
          </w:p>
        </w:tc>
      </w:tr>
      <w:tr w:rsidR="00CB5DEF" w:rsidRPr="00833305" w14:paraId="67111433"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1DB421C8" w14:textId="77777777" w:rsidR="00CB5DEF" w:rsidRPr="0052387C" w:rsidRDefault="00CB5DEF" w:rsidP="00766667">
            <w:pPr>
              <w:pStyle w:val="TableText"/>
              <w:rPr>
                <w:color w:val="002060"/>
              </w:rPr>
            </w:pPr>
            <w:r w:rsidRPr="0052387C">
              <w:rPr>
                <w:color w:val="002060"/>
              </w:rPr>
              <w:t>Cr</w:t>
            </w:r>
          </w:p>
        </w:tc>
        <w:tc>
          <w:tcPr>
            <w:tcW w:w="473" w:type="pct"/>
            <w:noWrap/>
            <w:hideMark/>
          </w:tcPr>
          <w:p w14:paraId="2280B98B" w14:textId="77777777" w:rsidR="00CB5DEF" w:rsidRPr="0052387C" w:rsidRDefault="00CB5DEF" w:rsidP="00766667">
            <w:pPr>
              <w:pStyle w:val="TableTextRight"/>
              <w:rPr>
                <w:b/>
                <w:color w:val="002060"/>
              </w:rPr>
            </w:pPr>
            <w:r w:rsidRPr="0052387C">
              <w:rPr>
                <w:b/>
                <w:color w:val="002060"/>
              </w:rPr>
              <w:t>77</w:t>
            </w:r>
          </w:p>
        </w:tc>
        <w:tc>
          <w:tcPr>
            <w:tcW w:w="433" w:type="pct"/>
            <w:noWrap/>
            <w:hideMark/>
          </w:tcPr>
          <w:p w14:paraId="3F5AD2B4" w14:textId="77777777" w:rsidR="00CB5DEF" w:rsidRPr="0052387C" w:rsidRDefault="00CB5DEF" w:rsidP="00766667">
            <w:pPr>
              <w:pStyle w:val="TableTextRight"/>
              <w:rPr>
                <w:b/>
                <w:color w:val="002060"/>
              </w:rPr>
            </w:pPr>
            <w:r w:rsidRPr="0052387C">
              <w:rPr>
                <w:b/>
                <w:color w:val="002060"/>
              </w:rPr>
              <w:t>51</w:t>
            </w:r>
          </w:p>
        </w:tc>
        <w:tc>
          <w:tcPr>
            <w:tcW w:w="385" w:type="pct"/>
            <w:noWrap/>
            <w:hideMark/>
          </w:tcPr>
          <w:p w14:paraId="1A5208A1" w14:textId="77777777" w:rsidR="00CB5DEF" w:rsidRPr="0052387C" w:rsidRDefault="00CB5DEF" w:rsidP="00766667">
            <w:pPr>
              <w:pStyle w:val="TableTextRight"/>
              <w:rPr>
                <w:b/>
                <w:color w:val="002060"/>
              </w:rPr>
            </w:pPr>
            <w:r w:rsidRPr="0052387C">
              <w:rPr>
                <w:b/>
                <w:color w:val="002060"/>
              </w:rPr>
              <w:t>59</w:t>
            </w:r>
          </w:p>
        </w:tc>
        <w:tc>
          <w:tcPr>
            <w:tcW w:w="414" w:type="pct"/>
            <w:noWrap/>
            <w:hideMark/>
          </w:tcPr>
          <w:p w14:paraId="5821B5AB" w14:textId="77777777" w:rsidR="00CB5DEF" w:rsidRPr="0052387C" w:rsidRDefault="00CB5DEF" w:rsidP="00766667">
            <w:pPr>
              <w:pStyle w:val="TableTextRight"/>
              <w:rPr>
                <w:color w:val="002060"/>
              </w:rPr>
            </w:pPr>
            <w:r w:rsidRPr="0052387C">
              <w:rPr>
                <w:color w:val="002060"/>
              </w:rPr>
              <w:t>44</w:t>
            </w:r>
          </w:p>
        </w:tc>
        <w:tc>
          <w:tcPr>
            <w:tcW w:w="435" w:type="pct"/>
            <w:noWrap/>
            <w:hideMark/>
          </w:tcPr>
          <w:p w14:paraId="20434F45" w14:textId="77777777" w:rsidR="00CB5DEF" w:rsidRPr="0052387C" w:rsidRDefault="00CB5DEF" w:rsidP="00766667">
            <w:pPr>
              <w:pStyle w:val="TableTextRight"/>
              <w:rPr>
                <w:b/>
                <w:color w:val="002060"/>
              </w:rPr>
            </w:pPr>
            <w:r w:rsidRPr="0052387C">
              <w:rPr>
                <w:b/>
                <w:color w:val="002060"/>
              </w:rPr>
              <w:t>81</w:t>
            </w:r>
          </w:p>
        </w:tc>
        <w:tc>
          <w:tcPr>
            <w:tcW w:w="511" w:type="pct"/>
            <w:noWrap/>
            <w:hideMark/>
          </w:tcPr>
          <w:p w14:paraId="5144BDFE" w14:textId="77777777" w:rsidR="00CB5DEF" w:rsidRPr="0052387C" w:rsidRDefault="00CB5DEF" w:rsidP="00766667">
            <w:pPr>
              <w:pStyle w:val="TableTextRight"/>
              <w:rPr>
                <w:b/>
                <w:color w:val="002060"/>
              </w:rPr>
            </w:pPr>
            <w:r w:rsidRPr="0052387C">
              <w:rPr>
                <w:b/>
                <w:color w:val="002060"/>
              </w:rPr>
              <w:t>64</w:t>
            </w:r>
          </w:p>
        </w:tc>
        <w:tc>
          <w:tcPr>
            <w:tcW w:w="405" w:type="pct"/>
            <w:noWrap/>
            <w:hideMark/>
          </w:tcPr>
          <w:p w14:paraId="55398E64" w14:textId="77777777" w:rsidR="00CB5DEF" w:rsidRPr="0052387C" w:rsidRDefault="00CB5DEF" w:rsidP="00766667">
            <w:pPr>
              <w:pStyle w:val="TableTextRight"/>
              <w:rPr>
                <w:color w:val="002060"/>
              </w:rPr>
            </w:pPr>
            <w:r w:rsidRPr="0052387C">
              <w:rPr>
                <w:color w:val="002060"/>
              </w:rPr>
              <w:t>45</w:t>
            </w:r>
          </w:p>
        </w:tc>
        <w:tc>
          <w:tcPr>
            <w:tcW w:w="460" w:type="pct"/>
            <w:noWrap/>
            <w:hideMark/>
          </w:tcPr>
          <w:p w14:paraId="1C18795B" w14:textId="77777777" w:rsidR="00CB5DEF" w:rsidRPr="0052387C" w:rsidRDefault="00CB5DEF" w:rsidP="00766667">
            <w:pPr>
              <w:pStyle w:val="TableTextRight"/>
              <w:rPr>
                <w:b/>
                <w:color w:val="002060"/>
              </w:rPr>
            </w:pPr>
            <w:r w:rsidRPr="0052387C">
              <w:rPr>
                <w:b/>
                <w:color w:val="002060"/>
              </w:rPr>
              <w:t>72</w:t>
            </w:r>
          </w:p>
        </w:tc>
        <w:tc>
          <w:tcPr>
            <w:tcW w:w="530" w:type="pct"/>
            <w:noWrap/>
            <w:hideMark/>
          </w:tcPr>
          <w:p w14:paraId="71F46887" w14:textId="77777777" w:rsidR="00CB5DEF" w:rsidRPr="0052387C" w:rsidRDefault="00CB5DEF" w:rsidP="00766667">
            <w:pPr>
              <w:pStyle w:val="TableTextRight"/>
              <w:rPr>
                <w:b/>
                <w:color w:val="002060"/>
              </w:rPr>
            </w:pPr>
            <w:r w:rsidRPr="0052387C">
              <w:rPr>
                <w:b/>
                <w:color w:val="002060"/>
              </w:rPr>
              <w:t>75</w:t>
            </w:r>
          </w:p>
        </w:tc>
        <w:tc>
          <w:tcPr>
            <w:tcW w:w="412" w:type="pct"/>
            <w:noWrap/>
            <w:hideMark/>
          </w:tcPr>
          <w:p w14:paraId="485B0664" w14:textId="77777777" w:rsidR="00CB5DEF" w:rsidRPr="0052387C" w:rsidRDefault="00CB5DEF" w:rsidP="00766667">
            <w:pPr>
              <w:pStyle w:val="TableTextRight"/>
              <w:rPr>
                <w:color w:val="002060"/>
              </w:rPr>
            </w:pPr>
            <w:r w:rsidRPr="0052387C">
              <w:rPr>
                <w:color w:val="002060"/>
              </w:rPr>
              <w:t>40</w:t>
            </w:r>
          </w:p>
        </w:tc>
      </w:tr>
      <w:tr w:rsidR="00CB5DEF" w:rsidRPr="00833305" w14:paraId="5DE01C73"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1540DB9F" w14:textId="77777777" w:rsidR="00CB5DEF" w:rsidRPr="0052387C" w:rsidRDefault="00CB5DEF" w:rsidP="00766667">
            <w:pPr>
              <w:pStyle w:val="TableText"/>
              <w:rPr>
                <w:color w:val="002060"/>
              </w:rPr>
            </w:pPr>
            <w:r w:rsidRPr="0052387C">
              <w:rPr>
                <w:color w:val="002060"/>
              </w:rPr>
              <w:t>Cu</w:t>
            </w:r>
          </w:p>
        </w:tc>
        <w:tc>
          <w:tcPr>
            <w:tcW w:w="473" w:type="pct"/>
            <w:noWrap/>
            <w:hideMark/>
          </w:tcPr>
          <w:p w14:paraId="7436163C" w14:textId="77777777" w:rsidR="00CB5DEF" w:rsidRPr="0052387C" w:rsidRDefault="00CB5DEF" w:rsidP="00766667">
            <w:pPr>
              <w:pStyle w:val="TableTextRight"/>
              <w:rPr>
                <w:color w:val="002060"/>
              </w:rPr>
            </w:pPr>
            <w:r w:rsidRPr="0052387C">
              <w:rPr>
                <w:color w:val="002060"/>
              </w:rPr>
              <w:t>48</w:t>
            </w:r>
          </w:p>
        </w:tc>
        <w:tc>
          <w:tcPr>
            <w:tcW w:w="433" w:type="pct"/>
            <w:noWrap/>
            <w:hideMark/>
          </w:tcPr>
          <w:p w14:paraId="59FFF3D5" w14:textId="77777777" w:rsidR="00CB5DEF" w:rsidRPr="0052387C" w:rsidRDefault="00CB5DEF" w:rsidP="00766667">
            <w:pPr>
              <w:pStyle w:val="TableTextRight"/>
              <w:rPr>
                <w:color w:val="002060"/>
              </w:rPr>
            </w:pPr>
            <w:r w:rsidRPr="0052387C">
              <w:rPr>
                <w:color w:val="002060"/>
              </w:rPr>
              <w:t>35</w:t>
            </w:r>
          </w:p>
        </w:tc>
        <w:tc>
          <w:tcPr>
            <w:tcW w:w="385" w:type="pct"/>
            <w:noWrap/>
            <w:hideMark/>
          </w:tcPr>
          <w:p w14:paraId="4B3A0BEB" w14:textId="77777777" w:rsidR="00CB5DEF" w:rsidRPr="0052387C" w:rsidRDefault="00CB5DEF" w:rsidP="00766667">
            <w:pPr>
              <w:pStyle w:val="TableTextRight"/>
              <w:rPr>
                <w:color w:val="002060"/>
              </w:rPr>
            </w:pPr>
            <w:r w:rsidRPr="0052387C">
              <w:rPr>
                <w:color w:val="002060"/>
              </w:rPr>
              <w:t>41</w:t>
            </w:r>
          </w:p>
        </w:tc>
        <w:tc>
          <w:tcPr>
            <w:tcW w:w="414" w:type="pct"/>
            <w:noWrap/>
            <w:hideMark/>
          </w:tcPr>
          <w:p w14:paraId="0CE81289" w14:textId="77777777" w:rsidR="00CB5DEF" w:rsidRPr="0052387C" w:rsidRDefault="00CB5DEF" w:rsidP="00766667">
            <w:pPr>
              <w:pStyle w:val="TableTextRight"/>
              <w:rPr>
                <w:color w:val="002060"/>
              </w:rPr>
            </w:pPr>
            <w:r w:rsidRPr="0052387C">
              <w:rPr>
                <w:color w:val="002060"/>
              </w:rPr>
              <w:t>30</w:t>
            </w:r>
          </w:p>
        </w:tc>
        <w:tc>
          <w:tcPr>
            <w:tcW w:w="435" w:type="pct"/>
            <w:noWrap/>
            <w:hideMark/>
          </w:tcPr>
          <w:p w14:paraId="3E1BD548" w14:textId="77777777" w:rsidR="00CB5DEF" w:rsidRPr="0052387C" w:rsidRDefault="00CB5DEF" w:rsidP="00766667">
            <w:pPr>
              <w:pStyle w:val="TableTextRight"/>
              <w:rPr>
                <w:b/>
                <w:color w:val="002060"/>
              </w:rPr>
            </w:pPr>
            <w:r w:rsidRPr="0052387C">
              <w:rPr>
                <w:b/>
                <w:color w:val="002060"/>
              </w:rPr>
              <w:t>65</w:t>
            </w:r>
          </w:p>
        </w:tc>
        <w:tc>
          <w:tcPr>
            <w:tcW w:w="511" w:type="pct"/>
            <w:noWrap/>
            <w:hideMark/>
          </w:tcPr>
          <w:p w14:paraId="4CD1F7E2" w14:textId="77777777" w:rsidR="00CB5DEF" w:rsidRPr="0052387C" w:rsidRDefault="00CB5DEF" w:rsidP="00766667">
            <w:pPr>
              <w:pStyle w:val="TableTextRight"/>
              <w:rPr>
                <w:color w:val="002060"/>
              </w:rPr>
            </w:pPr>
            <w:r w:rsidRPr="0052387C">
              <w:rPr>
                <w:color w:val="002060"/>
              </w:rPr>
              <w:t>37</w:t>
            </w:r>
          </w:p>
        </w:tc>
        <w:tc>
          <w:tcPr>
            <w:tcW w:w="405" w:type="pct"/>
            <w:noWrap/>
            <w:hideMark/>
          </w:tcPr>
          <w:p w14:paraId="2E1F72F1" w14:textId="77777777" w:rsidR="00CB5DEF" w:rsidRPr="0052387C" w:rsidRDefault="00CB5DEF" w:rsidP="00766667">
            <w:pPr>
              <w:pStyle w:val="TableTextRight"/>
              <w:rPr>
                <w:b/>
                <w:color w:val="002060"/>
              </w:rPr>
            </w:pPr>
            <w:r w:rsidRPr="0052387C">
              <w:rPr>
                <w:b/>
                <w:color w:val="002060"/>
              </w:rPr>
              <w:t>63</w:t>
            </w:r>
          </w:p>
        </w:tc>
        <w:tc>
          <w:tcPr>
            <w:tcW w:w="460" w:type="pct"/>
            <w:noWrap/>
            <w:hideMark/>
          </w:tcPr>
          <w:p w14:paraId="0789593A" w14:textId="77777777" w:rsidR="00CB5DEF" w:rsidRPr="0052387C" w:rsidRDefault="00CB5DEF" w:rsidP="00766667">
            <w:pPr>
              <w:pStyle w:val="TableTextRight"/>
              <w:rPr>
                <w:color w:val="002060"/>
              </w:rPr>
            </w:pPr>
            <w:r w:rsidRPr="0052387C">
              <w:rPr>
                <w:color w:val="002060"/>
              </w:rPr>
              <w:t>47</w:t>
            </w:r>
          </w:p>
        </w:tc>
        <w:tc>
          <w:tcPr>
            <w:tcW w:w="530" w:type="pct"/>
            <w:noWrap/>
            <w:hideMark/>
          </w:tcPr>
          <w:p w14:paraId="3B30B919" w14:textId="77777777" w:rsidR="00CB5DEF" w:rsidRPr="0052387C" w:rsidRDefault="00CB5DEF" w:rsidP="00766667">
            <w:pPr>
              <w:pStyle w:val="TableTextRight"/>
              <w:rPr>
                <w:color w:val="002060"/>
              </w:rPr>
            </w:pPr>
            <w:r w:rsidRPr="0052387C">
              <w:rPr>
                <w:color w:val="002060"/>
              </w:rPr>
              <w:t>32</w:t>
            </w:r>
          </w:p>
        </w:tc>
        <w:tc>
          <w:tcPr>
            <w:tcW w:w="412" w:type="pct"/>
            <w:noWrap/>
            <w:hideMark/>
          </w:tcPr>
          <w:p w14:paraId="5739C24E" w14:textId="77777777" w:rsidR="00CB5DEF" w:rsidRPr="0052387C" w:rsidRDefault="00CB5DEF" w:rsidP="00766667">
            <w:pPr>
              <w:pStyle w:val="TableTextRight"/>
              <w:rPr>
                <w:b/>
                <w:color w:val="002060"/>
              </w:rPr>
            </w:pPr>
            <w:r w:rsidRPr="0052387C">
              <w:rPr>
                <w:b/>
                <w:color w:val="002060"/>
              </w:rPr>
              <w:t>53</w:t>
            </w:r>
          </w:p>
        </w:tc>
      </w:tr>
      <w:tr w:rsidR="00CB5DEF" w:rsidRPr="00833305" w14:paraId="15D285B6"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79B05A1D" w14:textId="77777777" w:rsidR="00CB5DEF" w:rsidRPr="0052387C" w:rsidRDefault="00CB5DEF" w:rsidP="00766667">
            <w:pPr>
              <w:pStyle w:val="TableText"/>
              <w:rPr>
                <w:color w:val="002060"/>
              </w:rPr>
            </w:pPr>
            <w:r w:rsidRPr="0052387C">
              <w:rPr>
                <w:color w:val="002060"/>
              </w:rPr>
              <w:t>Fe</w:t>
            </w:r>
          </w:p>
        </w:tc>
        <w:tc>
          <w:tcPr>
            <w:tcW w:w="473" w:type="pct"/>
            <w:noWrap/>
            <w:hideMark/>
          </w:tcPr>
          <w:p w14:paraId="7D7E11C7" w14:textId="77777777" w:rsidR="00CB5DEF" w:rsidRPr="0052387C" w:rsidRDefault="00CB5DEF" w:rsidP="00766667">
            <w:pPr>
              <w:pStyle w:val="TableTextRight"/>
              <w:rPr>
                <w:color w:val="002060"/>
              </w:rPr>
            </w:pPr>
            <w:r w:rsidRPr="0052387C">
              <w:rPr>
                <w:color w:val="002060"/>
              </w:rPr>
              <w:t>36</w:t>
            </w:r>
          </w:p>
        </w:tc>
        <w:tc>
          <w:tcPr>
            <w:tcW w:w="433" w:type="pct"/>
            <w:noWrap/>
            <w:hideMark/>
          </w:tcPr>
          <w:p w14:paraId="687CFA40" w14:textId="77777777" w:rsidR="00CB5DEF" w:rsidRPr="0052387C" w:rsidRDefault="00CB5DEF" w:rsidP="00766667">
            <w:pPr>
              <w:pStyle w:val="TableTextRight"/>
              <w:rPr>
                <w:color w:val="002060"/>
              </w:rPr>
            </w:pPr>
            <w:r w:rsidRPr="0052387C">
              <w:rPr>
                <w:color w:val="002060"/>
              </w:rPr>
              <w:t>12</w:t>
            </w:r>
          </w:p>
        </w:tc>
        <w:tc>
          <w:tcPr>
            <w:tcW w:w="385" w:type="pct"/>
            <w:noWrap/>
            <w:hideMark/>
          </w:tcPr>
          <w:p w14:paraId="1D9945F0" w14:textId="77777777" w:rsidR="00CB5DEF" w:rsidRPr="0052387C" w:rsidRDefault="00CB5DEF" w:rsidP="00766667">
            <w:pPr>
              <w:pStyle w:val="TableTextRight"/>
              <w:rPr>
                <w:color w:val="002060"/>
              </w:rPr>
            </w:pPr>
            <w:r w:rsidRPr="0052387C">
              <w:rPr>
                <w:color w:val="002060"/>
              </w:rPr>
              <w:t>11</w:t>
            </w:r>
          </w:p>
        </w:tc>
        <w:tc>
          <w:tcPr>
            <w:tcW w:w="414" w:type="pct"/>
            <w:noWrap/>
            <w:hideMark/>
          </w:tcPr>
          <w:p w14:paraId="1C1CD61E" w14:textId="77777777" w:rsidR="00CB5DEF" w:rsidRPr="0052387C" w:rsidRDefault="00CB5DEF" w:rsidP="00766667">
            <w:pPr>
              <w:pStyle w:val="TableTextRight"/>
              <w:rPr>
                <w:color w:val="002060"/>
              </w:rPr>
            </w:pPr>
            <w:r w:rsidRPr="0052387C">
              <w:rPr>
                <w:color w:val="002060"/>
              </w:rPr>
              <w:t>15</w:t>
            </w:r>
          </w:p>
        </w:tc>
        <w:tc>
          <w:tcPr>
            <w:tcW w:w="435" w:type="pct"/>
            <w:noWrap/>
            <w:hideMark/>
          </w:tcPr>
          <w:p w14:paraId="194EECC8" w14:textId="77777777" w:rsidR="00CB5DEF" w:rsidRPr="0052387C" w:rsidRDefault="00CB5DEF" w:rsidP="00766667">
            <w:pPr>
              <w:pStyle w:val="TableTextRight"/>
              <w:rPr>
                <w:color w:val="002060"/>
              </w:rPr>
            </w:pPr>
            <w:r w:rsidRPr="0052387C">
              <w:rPr>
                <w:color w:val="002060"/>
              </w:rPr>
              <w:t>36</w:t>
            </w:r>
          </w:p>
        </w:tc>
        <w:tc>
          <w:tcPr>
            <w:tcW w:w="511" w:type="pct"/>
            <w:noWrap/>
            <w:hideMark/>
          </w:tcPr>
          <w:p w14:paraId="03DE6AC2" w14:textId="77777777" w:rsidR="00CB5DEF" w:rsidRPr="0052387C" w:rsidRDefault="00CB5DEF" w:rsidP="00766667">
            <w:pPr>
              <w:pStyle w:val="TableTextRight"/>
              <w:rPr>
                <w:color w:val="002060"/>
              </w:rPr>
            </w:pPr>
            <w:r w:rsidRPr="0052387C">
              <w:rPr>
                <w:color w:val="002060"/>
              </w:rPr>
              <w:t>11</w:t>
            </w:r>
          </w:p>
        </w:tc>
        <w:tc>
          <w:tcPr>
            <w:tcW w:w="405" w:type="pct"/>
            <w:noWrap/>
            <w:hideMark/>
          </w:tcPr>
          <w:p w14:paraId="06B24D80" w14:textId="77777777" w:rsidR="00CB5DEF" w:rsidRPr="0052387C" w:rsidRDefault="00CB5DEF" w:rsidP="00766667">
            <w:pPr>
              <w:pStyle w:val="TableTextRight"/>
              <w:rPr>
                <w:color w:val="002060"/>
              </w:rPr>
            </w:pPr>
            <w:r w:rsidRPr="0052387C">
              <w:rPr>
                <w:color w:val="002060"/>
              </w:rPr>
              <w:t>10</w:t>
            </w:r>
          </w:p>
        </w:tc>
        <w:tc>
          <w:tcPr>
            <w:tcW w:w="460" w:type="pct"/>
            <w:noWrap/>
            <w:hideMark/>
          </w:tcPr>
          <w:p w14:paraId="0153E3BF" w14:textId="77777777" w:rsidR="00CB5DEF" w:rsidRPr="0052387C" w:rsidRDefault="00CB5DEF" w:rsidP="00766667">
            <w:pPr>
              <w:pStyle w:val="TableTextRight"/>
              <w:rPr>
                <w:color w:val="002060"/>
              </w:rPr>
            </w:pPr>
            <w:r w:rsidRPr="0052387C">
              <w:rPr>
                <w:color w:val="002060"/>
              </w:rPr>
              <w:t>20</w:t>
            </w:r>
          </w:p>
        </w:tc>
        <w:tc>
          <w:tcPr>
            <w:tcW w:w="530" w:type="pct"/>
            <w:noWrap/>
            <w:hideMark/>
          </w:tcPr>
          <w:p w14:paraId="0A54CB5D" w14:textId="77777777" w:rsidR="00CB5DEF" w:rsidRPr="0052387C" w:rsidRDefault="00CB5DEF" w:rsidP="00766667">
            <w:pPr>
              <w:pStyle w:val="TableTextRight"/>
              <w:rPr>
                <w:b/>
                <w:color w:val="002060"/>
              </w:rPr>
            </w:pPr>
            <w:r w:rsidRPr="0052387C">
              <w:rPr>
                <w:b/>
                <w:color w:val="002060"/>
              </w:rPr>
              <w:t>80</w:t>
            </w:r>
          </w:p>
        </w:tc>
        <w:tc>
          <w:tcPr>
            <w:tcW w:w="412" w:type="pct"/>
            <w:noWrap/>
            <w:hideMark/>
          </w:tcPr>
          <w:p w14:paraId="720A725E" w14:textId="77777777" w:rsidR="00CB5DEF" w:rsidRPr="0052387C" w:rsidRDefault="00CB5DEF" w:rsidP="00766667">
            <w:pPr>
              <w:pStyle w:val="TableTextRight"/>
              <w:rPr>
                <w:color w:val="002060"/>
              </w:rPr>
            </w:pPr>
            <w:r w:rsidRPr="0052387C">
              <w:rPr>
                <w:color w:val="002060"/>
              </w:rPr>
              <w:t>8</w:t>
            </w:r>
          </w:p>
        </w:tc>
      </w:tr>
      <w:tr w:rsidR="00CB5DEF" w:rsidRPr="00833305" w14:paraId="37705675"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4860553C" w14:textId="77777777" w:rsidR="00CB5DEF" w:rsidRPr="0052387C" w:rsidRDefault="00CB5DEF" w:rsidP="00766667">
            <w:pPr>
              <w:pStyle w:val="TableText"/>
              <w:rPr>
                <w:color w:val="002060"/>
              </w:rPr>
            </w:pPr>
            <w:r w:rsidRPr="0052387C">
              <w:rPr>
                <w:color w:val="002060"/>
              </w:rPr>
              <w:t>Hg</w:t>
            </w:r>
          </w:p>
        </w:tc>
        <w:tc>
          <w:tcPr>
            <w:tcW w:w="473" w:type="pct"/>
            <w:noWrap/>
            <w:hideMark/>
          </w:tcPr>
          <w:p w14:paraId="32B2A887" w14:textId="0DB2FE7C" w:rsidR="00CB5DEF" w:rsidRPr="0052387C" w:rsidRDefault="00CB1D07" w:rsidP="00766667">
            <w:pPr>
              <w:pStyle w:val="TableTextRight"/>
              <w:rPr>
                <w:color w:val="002060"/>
              </w:rPr>
            </w:pPr>
            <w:r w:rsidRPr="0052387C">
              <w:rPr>
                <w:color w:val="002060"/>
              </w:rPr>
              <w:t>na</w:t>
            </w:r>
          </w:p>
        </w:tc>
        <w:tc>
          <w:tcPr>
            <w:tcW w:w="433" w:type="pct"/>
            <w:noWrap/>
            <w:hideMark/>
          </w:tcPr>
          <w:p w14:paraId="0AF812B2" w14:textId="77777777" w:rsidR="00CB5DEF" w:rsidRPr="0052387C" w:rsidRDefault="00CB5DEF" w:rsidP="00766667">
            <w:pPr>
              <w:pStyle w:val="TableTextRight"/>
              <w:rPr>
                <w:b/>
                <w:color w:val="002060"/>
              </w:rPr>
            </w:pPr>
            <w:r w:rsidRPr="0052387C">
              <w:rPr>
                <w:b/>
                <w:color w:val="002060"/>
              </w:rPr>
              <w:t>59</w:t>
            </w:r>
          </w:p>
        </w:tc>
        <w:tc>
          <w:tcPr>
            <w:tcW w:w="385" w:type="pct"/>
            <w:noWrap/>
            <w:hideMark/>
          </w:tcPr>
          <w:p w14:paraId="69F1ED5C" w14:textId="77777777" w:rsidR="00CB5DEF" w:rsidRPr="0052387C" w:rsidRDefault="00CB5DEF" w:rsidP="00766667">
            <w:pPr>
              <w:pStyle w:val="TableTextRight"/>
              <w:rPr>
                <w:color w:val="002060"/>
              </w:rPr>
            </w:pPr>
            <w:r w:rsidRPr="0052387C">
              <w:rPr>
                <w:color w:val="002060"/>
              </w:rPr>
              <w:t>34</w:t>
            </w:r>
          </w:p>
        </w:tc>
        <w:tc>
          <w:tcPr>
            <w:tcW w:w="414" w:type="pct"/>
            <w:noWrap/>
            <w:hideMark/>
          </w:tcPr>
          <w:p w14:paraId="012BD331" w14:textId="77777777" w:rsidR="00CB5DEF" w:rsidRPr="0052387C" w:rsidRDefault="00CB5DEF" w:rsidP="00766667">
            <w:pPr>
              <w:pStyle w:val="TableTextRight"/>
              <w:rPr>
                <w:color w:val="002060"/>
              </w:rPr>
            </w:pPr>
            <w:r w:rsidRPr="0052387C">
              <w:rPr>
                <w:color w:val="002060"/>
              </w:rPr>
              <w:t>28</w:t>
            </w:r>
          </w:p>
        </w:tc>
        <w:tc>
          <w:tcPr>
            <w:tcW w:w="435" w:type="pct"/>
            <w:noWrap/>
            <w:hideMark/>
          </w:tcPr>
          <w:p w14:paraId="0951C071" w14:textId="632838E3" w:rsidR="00CB5DEF" w:rsidRPr="0052387C" w:rsidRDefault="00CB1D07" w:rsidP="00766667">
            <w:pPr>
              <w:pStyle w:val="TableTextRight"/>
              <w:rPr>
                <w:color w:val="002060"/>
              </w:rPr>
            </w:pPr>
            <w:r w:rsidRPr="0052387C">
              <w:rPr>
                <w:color w:val="002060"/>
              </w:rPr>
              <w:t>na</w:t>
            </w:r>
          </w:p>
        </w:tc>
        <w:tc>
          <w:tcPr>
            <w:tcW w:w="511" w:type="pct"/>
            <w:noWrap/>
            <w:hideMark/>
          </w:tcPr>
          <w:p w14:paraId="20506707" w14:textId="60221E44" w:rsidR="00CB5DEF" w:rsidRPr="0052387C" w:rsidRDefault="00CB1D07" w:rsidP="00766667">
            <w:pPr>
              <w:pStyle w:val="TableTextRight"/>
              <w:rPr>
                <w:color w:val="002060"/>
              </w:rPr>
            </w:pPr>
            <w:r w:rsidRPr="0052387C">
              <w:rPr>
                <w:color w:val="002060"/>
              </w:rPr>
              <w:t>na</w:t>
            </w:r>
          </w:p>
        </w:tc>
        <w:tc>
          <w:tcPr>
            <w:tcW w:w="405" w:type="pct"/>
            <w:noWrap/>
            <w:hideMark/>
          </w:tcPr>
          <w:p w14:paraId="478D2A75" w14:textId="2BBFC2EE" w:rsidR="00CB5DEF" w:rsidRPr="0052387C" w:rsidRDefault="00CB1D07" w:rsidP="00766667">
            <w:pPr>
              <w:pStyle w:val="TableTextRight"/>
              <w:rPr>
                <w:color w:val="002060"/>
              </w:rPr>
            </w:pPr>
            <w:r w:rsidRPr="0052387C">
              <w:rPr>
                <w:color w:val="002060"/>
              </w:rPr>
              <w:t>na</w:t>
            </w:r>
          </w:p>
        </w:tc>
        <w:tc>
          <w:tcPr>
            <w:tcW w:w="460" w:type="pct"/>
            <w:noWrap/>
            <w:hideMark/>
          </w:tcPr>
          <w:p w14:paraId="0DA2A176" w14:textId="700FA3C1" w:rsidR="00CB5DEF" w:rsidRPr="0052387C" w:rsidRDefault="00CB1D07" w:rsidP="00766667">
            <w:pPr>
              <w:pStyle w:val="TableTextRight"/>
              <w:rPr>
                <w:color w:val="002060"/>
              </w:rPr>
            </w:pPr>
            <w:r w:rsidRPr="0052387C">
              <w:rPr>
                <w:color w:val="002060"/>
              </w:rPr>
              <w:t>na</w:t>
            </w:r>
          </w:p>
        </w:tc>
        <w:tc>
          <w:tcPr>
            <w:tcW w:w="530" w:type="pct"/>
            <w:noWrap/>
            <w:hideMark/>
          </w:tcPr>
          <w:p w14:paraId="3318EAA9" w14:textId="59259FFC" w:rsidR="00CB5DEF" w:rsidRPr="0052387C" w:rsidRDefault="00CB1D07" w:rsidP="00766667">
            <w:pPr>
              <w:pStyle w:val="TableTextRight"/>
              <w:rPr>
                <w:color w:val="002060"/>
              </w:rPr>
            </w:pPr>
            <w:r w:rsidRPr="0052387C">
              <w:rPr>
                <w:color w:val="002060"/>
              </w:rPr>
              <w:t>na</w:t>
            </w:r>
          </w:p>
        </w:tc>
        <w:tc>
          <w:tcPr>
            <w:tcW w:w="412" w:type="pct"/>
            <w:noWrap/>
            <w:hideMark/>
          </w:tcPr>
          <w:p w14:paraId="5DEF111C" w14:textId="458EEFBA" w:rsidR="00CB5DEF" w:rsidRPr="0052387C" w:rsidRDefault="00CB1D07" w:rsidP="00766667">
            <w:pPr>
              <w:pStyle w:val="TableTextRight"/>
              <w:rPr>
                <w:color w:val="002060"/>
              </w:rPr>
            </w:pPr>
            <w:r w:rsidRPr="0052387C">
              <w:rPr>
                <w:color w:val="002060"/>
              </w:rPr>
              <w:t>na</w:t>
            </w:r>
          </w:p>
        </w:tc>
      </w:tr>
      <w:tr w:rsidR="00CB5DEF" w:rsidRPr="00833305" w14:paraId="661994F0"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6BB1A6EF" w14:textId="001E23B5" w:rsidR="00CB5DEF" w:rsidRPr="0052387C" w:rsidRDefault="00CB5DEF" w:rsidP="00766667">
            <w:pPr>
              <w:pStyle w:val="TableText"/>
              <w:rPr>
                <w:color w:val="002060"/>
              </w:rPr>
            </w:pPr>
            <w:r w:rsidRPr="0052387C">
              <w:rPr>
                <w:color w:val="002060"/>
              </w:rPr>
              <w:t>K</w:t>
            </w:r>
          </w:p>
        </w:tc>
        <w:tc>
          <w:tcPr>
            <w:tcW w:w="473" w:type="pct"/>
            <w:noWrap/>
            <w:hideMark/>
          </w:tcPr>
          <w:p w14:paraId="195E1643" w14:textId="77777777" w:rsidR="00CB5DEF" w:rsidRPr="0052387C" w:rsidRDefault="00CB5DEF" w:rsidP="00766667">
            <w:pPr>
              <w:pStyle w:val="TableTextRight"/>
              <w:rPr>
                <w:color w:val="002060"/>
              </w:rPr>
            </w:pPr>
            <w:r w:rsidRPr="0052387C">
              <w:rPr>
                <w:color w:val="002060"/>
              </w:rPr>
              <w:t>42</w:t>
            </w:r>
          </w:p>
        </w:tc>
        <w:tc>
          <w:tcPr>
            <w:tcW w:w="433" w:type="pct"/>
            <w:noWrap/>
            <w:hideMark/>
          </w:tcPr>
          <w:p w14:paraId="4988D07F" w14:textId="77777777" w:rsidR="00CB5DEF" w:rsidRPr="0052387C" w:rsidRDefault="00CB5DEF" w:rsidP="00766667">
            <w:pPr>
              <w:pStyle w:val="TableTextRight"/>
              <w:rPr>
                <w:color w:val="002060"/>
              </w:rPr>
            </w:pPr>
            <w:r w:rsidRPr="0052387C">
              <w:rPr>
                <w:color w:val="002060"/>
              </w:rPr>
              <w:t>21</w:t>
            </w:r>
          </w:p>
        </w:tc>
        <w:tc>
          <w:tcPr>
            <w:tcW w:w="385" w:type="pct"/>
            <w:noWrap/>
            <w:hideMark/>
          </w:tcPr>
          <w:p w14:paraId="20B36EE8" w14:textId="77777777" w:rsidR="00CB5DEF" w:rsidRPr="0052387C" w:rsidRDefault="00CB5DEF" w:rsidP="00766667">
            <w:pPr>
              <w:pStyle w:val="TableTextRight"/>
              <w:rPr>
                <w:color w:val="002060"/>
              </w:rPr>
            </w:pPr>
            <w:r w:rsidRPr="0052387C">
              <w:rPr>
                <w:color w:val="002060"/>
              </w:rPr>
              <w:t>26</w:t>
            </w:r>
          </w:p>
        </w:tc>
        <w:tc>
          <w:tcPr>
            <w:tcW w:w="414" w:type="pct"/>
            <w:noWrap/>
            <w:hideMark/>
          </w:tcPr>
          <w:p w14:paraId="1EB27ACC" w14:textId="77777777" w:rsidR="00CB5DEF" w:rsidRPr="0052387C" w:rsidRDefault="00CB5DEF" w:rsidP="00766667">
            <w:pPr>
              <w:pStyle w:val="TableTextRight"/>
              <w:rPr>
                <w:color w:val="002060"/>
              </w:rPr>
            </w:pPr>
            <w:r w:rsidRPr="0052387C">
              <w:rPr>
                <w:color w:val="002060"/>
              </w:rPr>
              <w:t>24</w:t>
            </w:r>
          </w:p>
        </w:tc>
        <w:tc>
          <w:tcPr>
            <w:tcW w:w="435" w:type="pct"/>
            <w:noWrap/>
            <w:hideMark/>
          </w:tcPr>
          <w:p w14:paraId="401DA6A5" w14:textId="77777777" w:rsidR="00CB5DEF" w:rsidRPr="0052387C" w:rsidRDefault="00CB5DEF" w:rsidP="00766667">
            <w:pPr>
              <w:pStyle w:val="TableTextRight"/>
              <w:rPr>
                <w:color w:val="002060"/>
              </w:rPr>
            </w:pPr>
            <w:r w:rsidRPr="0052387C">
              <w:rPr>
                <w:color w:val="002060"/>
              </w:rPr>
              <w:t>42</w:t>
            </w:r>
          </w:p>
        </w:tc>
        <w:tc>
          <w:tcPr>
            <w:tcW w:w="511" w:type="pct"/>
            <w:noWrap/>
            <w:hideMark/>
          </w:tcPr>
          <w:p w14:paraId="4C8EED2B" w14:textId="77777777" w:rsidR="00CB5DEF" w:rsidRPr="0052387C" w:rsidRDefault="00CB5DEF" w:rsidP="00766667">
            <w:pPr>
              <w:pStyle w:val="TableTextRight"/>
              <w:rPr>
                <w:color w:val="002060"/>
              </w:rPr>
            </w:pPr>
            <w:r w:rsidRPr="0052387C">
              <w:rPr>
                <w:color w:val="002060"/>
              </w:rPr>
              <w:t>31</w:t>
            </w:r>
          </w:p>
        </w:tc>
        <w:tc>
          <w:tcPr>
            <w:tcW w:w="405" w:type="pct"/>
            <w:noWrap/>
            <w:hideMark/>
          </w:tcPr>
          <w:p w14:paraId="222D73AC" w14:textId="77777777" w:rsidR="00CB5DEF" w:rsidRPr="0052387C" w:rsidRDefault="00CB5DEF" w:rsidP="00766667">
            <w:pPr>
              <w:pStyle w:val="TableTextRight"/>
              <w:rPr>
                <w:color w:val="002060"/>
              </w:rPr>
            </w:pPr>
            <w:r w:rsidRPr="0052387C">
              <w:rPr>
                <w:color w:val="002060"/>
              </w:rPr>
              <w:t>29</w:t>
            </w:r>
          </w:p>
        </w:tc>
        <w:tc>
          <w:tcPr>
            <w:tcW w:w="460" w:type="pct"/>
            <w:noWrap/>
            <w:hideMark/>
          </w:tcPr>
          <w:p w14:paraId="44BB5A49" w14:textId="77777777" w:rsidR="00CB5DEF" w:rsidRPr="0052387C" w:rsidRDefault="00CB5DEF" w:rsidP="00766667">
            <w:pPr>
              <w:pStyle w:val="TableTextRight"/>
              <w:rPr>
                <w:color w:val="002060"/>
              </w:rPr>
            </w:pPr>
            <w:r w:rsidRPr="0052387C">
              <w:rPr>
                <w:color w:val="002060"/>
              </w:rPr>
              <w:t>51</w:t>
            </w:r>
          </w:p>
        </w:tc>
        <w:tc>
          <w:tcPr>
            <w:tcW w:w="530" w:type="pct"/>
            <w:noWrap/>
            <w:hideMark/>
          </w:tcPr>
          <w:p w14:paraId="62838353" w14:textId="77777777" w:rsidR="00CB5DEF" w:rsidRPr="0052387C" w:rsidRDefault="00CB5DEF" w:rsidP="00766667">
            <w:pPr>
              <w:pStyle w:val="TableTextRight"/>
              <w:rPr>
                <w:color w:val="002060"/>
              </w:rPr>
            </w:pPr>
            <w:r w:rsidRPr="0052387C">
              <w:rPr>
                <w:color w:val="002060"/>
              </w:rPr>
              <w:t>41</w:t>
            </w:r>
          </w:p>
        </w:tc>
        <w:tc>
          <w:tcPr>
            <w:tcW w:w="412" w:type="pct"/>
            <w:noWrap/>
            <w:hideMark/>
          </w:tcPr>
          <w:p w14:paraId="6A51FB10" w14:textId="77777777" w:rsidR="00CB5DEF" w:rsidRPr="0052387C" w:rsidRDefault="00CB5DEF" w:rsidP="00766667">
            <w:pPr>
              <w:pStyle w:val="TableTextRight"/>
              <w:rPr>
                <w:color w:val="002060"/>
              </w:rPr>
            </w:pPr>
            <w:r w:rsidRPr="0052387C">
              <w:rPr>
                <w:color w:val="002060"/>
              </w:rPr>
              <w:t>17</w:t>
            </w:r>
          </w:p>
        </w:tc>
      </w:tr>
      <w:tr w:rsidR="00CB5DEF" w:rsidRPr="00833305" w14:paraId="72F97502"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7E73AC40" w14:textId="77777777" w:rsidR="00CB5DEF" w:rsidRPr="0052387C" w:rsidRDefault="00CB5DEF" w:rsidP="00766667">
            <w:pPr>
              <w:pStyle w:val="TableText"/>
              <w:rPr>
                <w:color w:val="002060"/>
              </w:rPr>
            </w:pPr>
            <w:r w:rsidRPr="0052387C">
              <w:rPr>
                <w:color w:val="002060"/>
              </w:rPr>
              <w:t>Mg</w:t>
            </w:r>
          </w:p>
        </w:tc>
        <w:tc>
          <w:tcPr>
            <w:tcW w:w="473" w:type="pct"/>
            <w:noWrap/>
            <w:hideMark/>
          </w:tcPr>
          <w:p w14:paraId="36A41720" w14:textId="77777777" w:rsidR="00CB5DEF" w:rsidRPr="0052387C" w:rsidRDefault="00CB5DEF" w:rsidP="00766667">
            <w:pPr>
              <w:pStyle w:val="TableTextRight"/>
              <w:rPr>
                <w:b/>
                <w:color w:val="002060"/>
              </w:rPr>
            </w:pPr>
            <w:r w:rsidRPr="0052387C">
              <w:rPr>
                <w:b/>
                <w:color w:val="002060"/>
              </w:rPr>
              <w:t>50</w:t>
            </w:r>
          </w:p>
        </w:tc>
        <w:tc>
          <w:tcPr>
            <w:tcW w:w="433" w:type="pct"/>
            <w:noWrap/>
            <w:hideMark/>
          </w:tcPr>
          <w:p w14:paraId="5017F47A" w14:textId="77777777" w:rsidR="00CB5DEF" w:rsidRPr="0052387C" w:rsidRDefault="00CB5DEF" w:rsidP="00766667">
            <w:pPr>
              <w:pStyle w:val="TableTextRight"/>
              <w:rPr>
                <w:color w:val="002060"/>
              </w:rPr>
            </w:pPr>
            <w:r w:rsidRPr="0052387C">
              <w:rPr>
                <w:color w:val="002060"/>
              </w:rPr>
              <w:t>41</w:t>
            </w:r>
          </w:p>
        </w:tc>
        <w:tc>
          <w:tcPr>
            <w:tcW w:w="385" w:type="pct"/>
            <w:noWrap/>
            <w:hideMark/>
          </w:tcPr>
          <w:p w14:paraId="420ABB98" w14:textId="77777777" w:rsidR="00CB5DEF" w:rsidRPr="0052387C" w:rsidRDefault="00CB5DEF" w:rsidP="00766667">
            <w:pPr>
              <w:pStyle w:val="TableTextRight"/>
              <w:rPr>
                <w:color w:val="002060"/>
              </w:rPr>
            </w:pPr>
            <w:r w:rsidRPr="0052387C">
              <w:rPr>
                <w:color w:val="002060"/>
              </w:rPr>
              <w:t>25</w:t>
            </w:r>
          </w:p>
        </w:tc>
        <w:tc>
          <w:tcPr>
            <w:tcW w:w="414" w:type="pct"/>
            <w:noWrap/>
            <w:hideMark/>
          </w:tcPr>
          <w:p w14:paraId="30CB96CD" w14:textId="77777777" w:rsidR="00CB5DEF" w:rsidRPr="0052387C" w:rsidRDefault="00CB5DEF" w:rsidP="00766667">
            <w:pPr>
              <w:pStyle w:val="TableTextRight"/>
              <w:rPr>
                <w:color w:val="002060"/>
              </w:rPr>
            </w:pPr>
            <w:r w:rsidRPr="0052387C">
              <w:rPr>
                <w:color w:val="002060"/>
              </w:rPr>
              <w:t>34</w:t>
            </w:r>
          </w:p>
        </w:tc>
        <w:tc>
          <w:tcPr>
            <w:tcW w:w="435" w:type="pct"/>
            <w:noWrap/>
            <w:hideMark/>
          </w:tcPr>
          <w:p w14:paraId="0D65157C" w14:textId="77777777" w:rsidR="00CB5DEF" w:rsidRPr="0052387C" w:rsidRDefault="00CB5DEF" w:rsidP="00766667">
            <w:pPr>
              <w:pStyle w:val="TableTextRight"/>
              <w:rPr>
                <w:b/>
                <w:color w:val="002060"/>
              </w:rPr>
            </w:pPr>
            <w:r w:rsidRPr="0052387C">
              <w:rPr>
                <w:b/>
                <w:color w:val="002060"/>
              </w:rPr>
              <w:t>83</w:t>
            </w:r>
          </w:p>
        </w:tc>
        <w:tc>
          <w:tcPr>
            <w:tcW w:w="511" w:type="pct"/>
            <w:noWrap/>
            <w:hideMark/>
          </w:tcPr>
          <w:p w14:paraId="79F5F5CF" w14:textId="77777777" w:rsidR="00CB5DEF" w:rsidRPr="0052387C" w:rsidRDefault="00CB5DEF" w:rsidP="00766667">
            <w:pPr>
              <w:pStyle w:val="TableTextRight"/>
              <w:rPr>
                <w:color w:val="002060"/>
              </w:rPr>
            </w:pPr>
            <w:r w:rsidRPr="0052387C">
              <w:rPr>
                <w:color w:val="002060"/>
              </w:rPr>
              <w:t>34</w:t>
            </w:r>
          </w:p>
        </w:tc>
        <w:tc>
          <w:tcPr>
            <w:tcW w:w="405" w:type="pct"/>
            <w:noWrap/>
            <w:hideMark/>
          </w:tcPr>
          <w:p w14:paraId="6BE3F624" w14:textId="77777777" w:rsidR="00CB5DEF" w:rsidRPr="0052387C" w:rsidRDefault="00CB5DEF" w:rsidP="00766667">
            <w:pPr>
              <w:pStyle w:val="TableTextRight"/>
              <w:rPr>
                <w:color w:val="002060"/>
              </w:rPr>
            </w:pPr>
            <w:r w:rsidRPr="0052387C">
              <w:rPr>
                <w:color w:val="002060"/>
              </w:rPr>
              <w:t>36</w:t>
            </w:r>
          </w:p>
        </w:tc>
        <w:tc>
          <w:tcPr>
            <w:tcW w:w="460" w:type="pct"/>
            <w:noWrap/>
            <w:hideMark/>
          </w:tcPr>
          <w:p w14:paraId="2366AB4E" w14:textId="77777777" w:rsidR="00CB5DEF" w:rsidRPr="0052387C" w:rsidRDefault="00CB5DEF" w:rsidP="00766667">
            <w:pPr>
              <w:pStyle w:val="TableTextRight"/>
              <w:rPr>
                <w:color w:val="002060"/>
              </w:rPr>
            </w:pPr>
            <w:r w:rsidRPr="0052387C">
              <w:rPr>
                <w:color w:val="002060"/>
              </w:rPr>
              <w:t>16</w:t>
            </w:r>
          </w:p>
        </w:tc>
        <w:tc>
          <w:tcPr>
            <w:tcW w:w="530" w:type="pct"/>
            <w:noWrap/>
            <w:hideMark/>
          </w:tcPr>
          <w:p w14:paraId="34C69C4A" w14:textId="77777777" w:rsidR="00CB5DEF" w:rsidRPr="0052387C" w:rsidRDefault="00CB5DEF" w:rsidP="00766667">
            <w:pPr>
              <w:pStyle w:val="TableTextRight"/>
              <w:rPr>
                <w:b/>
                <w:color w:val="002060"/>
              </w:rPr>
            </w:pPr>
            <w:r w:rsidRPr="0052387C">
              <w:rPr>
                <w:b/>
                <w:color w:val="002060"/>
              </w:rPr>
              <w:t>104</w:t>
            </w:r>
          </w:p>
        </w:tc>
        <w:tc>
          <w:tcPr>
            <w:tcW w:w="412" w:type="pct"/>
            <w:noWrap/>
            <w:hideMark/>
          </w:tcPr>
          <w:p w14:paraId="42668B44" w14:textId="77777777" w:rsidR="00CB5DEF" w:rsidRPr="0052387C" w:rsidRDefault="00CB5DEF" w:rsidP="00766667">
            <w:pPr>
              <w:pStyle w:val="TableTextRight"/>
              <w:rPr>
                <w:color w:val="002060"/>
              </w:rPr>
            </w:pPr>
            <w:r w:rsidRPr="0052387C">
              <w:rPr>
                <w:color w:val="002060"/>
              </w:rPr>
              <w:t>24</w:t>
            </w:r>
          </w:p>
        </w:tc>
      </w:tr>
      <w:tr w:rsidR="00CB5DEF" w:rsidRPr="00833305" w14:paraId="4F06CCE2"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670ACE9A" w14:textId="77777777" w:rsidR="00CB5DEF" w:rsidRPr="0052387C" w:rsidRDefault="00CB5DEF" w:rsidP="00766667">
            <w:pPr>
              <w:pStyle w:val="TableText"/>
              <w:rPr>
                <w:color w:val="002060"/>
              </w:rPr>
            </w:pPr>
            <w:r w:rsidRPr="0052387C">
              <w:rPr>
                <w:color w:val="002060"/>
              </w:rPr>
              <w:t>Mn</w:t>
            </w:r>
          </w:p>
        </w:tc>
        <w:tc>
          <w:tcPr>
            <w:tcW w:w="473" w:type="pct"/>
            <w:noWrap/>
            <w:hideMark/>
          </w:tcPr>
          <w:p w14:paraId="24A4D3F9" w14:textId="77777777" w:rsidR="00CB5DEF" w:rsidRPr="0052387C" w:rsidRDefault="00CB5DEF" w:rsidP="00766667">
            <w:pPr>
              <w:pStyle w:val="TableTextRight"/>
              <w:rPr>
                <w:b/>
                <w:color w:val="002060"/>
              </w:rPr>
            </w:pPr>
            <w:r w:rsidRPr="0052387C">
              <w:rPr>
                <w:b/>
                <w:color w:val="002060"/>
              </w:rPr>
              <w:t>90</w:t>
            </w:r>
          </w:p>
        </w:tc>
        <w:tc>
          <w:tcPr>
            <w:tcW w:w="433" w:type="pct"/>
            <w:noWrap/>
            <w:hideMark/>
          </w:tcPr>
          <w:p w14:paraId="6264ABC1" w14:textId="77777777" w:rsidR="00CB5DEF" w:rsidRPr="0052387C" w:rsidRDefault="00CB5DEF" w:rsidP="00766667">
            <w:pPr>
              <w:pStyle w:val="TableTextRight"/>
              <w:rPr>
                <w:b/>
                <w:color w:val="002060"/>
              </w:rPr>
            </w:pPr>
            <w:r w:rsidRPr="0052387C">
              <w:rPr>
                <w:b/>
                <w:color w:val="002060"/>
              </w:rPr>
              <w:t>54</w:t>
            </w:r>
          </w:p>
        </w:tc>
        <w:tc>
          <w:tcPr>
            <w:tcW w:w="385" w:type="pct"/>
            <w:noWrap/>
            <w:hideMark/>
          </w:tcPr>
          <w:p w14:paraId="4B1E0313" w14:textId="77777777" w:rsidR="00CB5DEF" w:rsidRPr="0052387C" w:rsidRDefault="00CB5DEF" w:rsidP="00766667">
            <w:pPr>
              <w:pStyle w:val="TableTextRight"/>
              <w:rPr>
                <w:color w:val="002060"/>
              </w:rPr>
            </w:pPr>
            <w:r w:rsidRPr="0052387C">
              <w:rPr>
                <w:color w:val="002060"/>
              </w:rPr>
              <w:t>35</w:t>
            </w:r>
          </w:p>
        </w:tc>
        <w:tc>
          <w:tcPr>
            <w:tcW w:w="414" w:type="pct"/>
            <w:noWrap/>
            <w:hideMark/>
          </w:tcPr>
          <w:p w14:paraId="5968C252" w14:textId="77777777" w:rsidR="00CB5DEF" w:rsidRPr="0052387C" w:rsidRDefault="00CB5DEF" w:rsidP="00766667">
            <w:pPr>
              <w:pStyle w:val="TableTextRight"/>
              <w:rPr>
                <w:color w:val="002060"/>
              </w:rPr>
            </w:pPr>
            <w:r w:rsidRPr="0052387C">
              <w:rPr>
                <w:color w:val="002060"/>
              </w:rPr>
              <w:t>48</w:t>
            </w:r>
          </w:p>
        </w:tc>
        <w:tc>
          <w:tcPr>
            <w:tcW w:w="435" w:type="pct"/>
            <w:noWrap/>
            <w:hideMark/>
          </w:tcPr>
          <w:p w14:paraId="22F3BC80" w14:textId="77777777" w:rsidR="00CB5DEF" w:rsidRPr="0052387C" w:rsidRDefault="00CB5DEF" w:rsidP="00766667">
            <w:pPr>
              <w:pStyle w:val="TableTextRight"/>
              <w:rPr>
                <w:b/>
                <w:color w:val="002060"/>
              </w:rPr>
            </w:pPr>
            <w:r w:rsidRPr="0052387C">
              <w:rPr>
                <w:b/>
                <w:color w:val="002060"/>
              </w:rPr>
              <w:t>69</w:t>
            </w:r>
          </w:p>
        </w:tc>
        <w:tc>
          <w:tcPr>
            <w:tcW w:w="511" w:type="pct"/>
            <w:noWrap/>
            <w:hideMark/>
          </w:tcPr>
          <w:p w14:paraId="7B9345E0" w14:textId="77777777" w:rsidR="00CB5DEF" w:rsidRPr="0052387C" w:rsidRDefault="00CB5DEF" w:rsidP="00766667">
            <w:pPr>
              <w:pStyle w:val="TableTextRight"/>
              <w:rPr>
                <w:color w:val="002060"/>
              </w:rPr>
            </w:pPr>
            <w:r w:rsidRPr="0052387C">
              <w:rPr>
                <w:color w:val="002060"/>
              </w:rPr>
              <w:t>29</w:t>
            </w:r>
          </w:p>
        </w:tc>
        <w:tc>
          <w:tcPr>
            <w:tcW w:w="405" w:type="pct"/>
            <w:noWrap/>
            <w:hideMark/>
          </w:tcPr>
          <w:p w14:paraId="5BEC983C" w14:textId="77777777" w:rsidR="00CB5DEF" w:rsidRPr="0052387C" w:rsidRDefault="00CB5DEF" w:rsidP="00766667">
            <w:pPr>
              <w:pStyle w:val="TableTextRight"/>
              <w:rPr>
                <w:b/>
                <w:color w:val="002060"/>
              </w:rPr>
            </w:pPr>
            <w:r w:rsidRPr="0052387C">
              <w:rPr>
                <w:b/>
                <w:color w:val="002060"/>
              </w:rPr>
              <w:t>52</w:t>
            </w:r>
          </w:p>
        </w:tc>
        <w:tc>
          <w:tcPr>
            <w:tcW w:w="460" w:type="pct"/>
            <w:noWrap/>
            <w:hideMark/>
          </w:tcPr>
          <w:p w14:paraId="1E992B5D" w14:textId="77777777" w:rsidR="00CB5DEF" w:rsidRPr="0052387C" w:rsidRDefault="00CB5DEF" w:rsidP="00766667">
            <w:pPr>
              <w:pStyle w:val="TableTextRight"/>
              <w:rPr>
                <w:b/>
                <w:color w:val="002060"/>
              </w:rPr>
            </w:pPr>
            <w:r w:rsidRPr="0052387C">
              <w:rPr>
                <w:b/>
                <w:color w:val="002060"/>
              </w:rPr>
              <w:t>66</w:t>
            </w:r>
          </w:p>
        </w:tc>
        <w:tc>
          <w:tcPr>
            <w:tcW w:w="530" w:type="pct"/>
            <w:noWrap/>
            <w:hideMark/>
          </w:tcPr>
          <w:p w14:paraId="75214208" w14:textId="77777777" w:rsidR="00CB5DEF" w:rsidRPr="0052387C" w:rsidRDefault="00CB5DEF" w:rsidP="00766667">
            <w:pPr>
              <w:pStyle w:val="TableTextRight"/>
              <w:rPr>
                <w:b/>
                <w:color w:val="002060"/>
              </w:rPr>
            </w:pPr>
            <w:r w:rsidRPr="0052387C">
              <w:rPr>
                <w:b/>
                <w:color w:val="002060"/>
              </w:rPr>
              <w:t>99</w:t>
            </w:r>
          </w:p>
        </w:tc>
        <w:tc>
          <w:tcPr>
            <w:tcW w:w="412" w:type="pct"/>
            <w:noWrap/>
            <w:hideMark/>
          </w:tcPr>
          <w:p w14:paraId="17EF3667" w14:textId="77777777" w:rsidR="00CB5DEF" w:rsidRPr="0052387C" w:rsidRDefault="00CB5DEF" w:rsidP="00766667">
            <w:pPr>
              <w:pStyle w:val="TableTextRight"/>
              <w:rPr>
                <w:color w:val="002060"/>
              </w:rPr>
            </w:pPr>
            <w:r w:rsidRPr="0052387C">
              <w:rPr>
                <w:color w:val="002060"/>
              </w:rPr>
              <w:t>50</w:t>
            </w:r>
          </w:p>
        </w:tc>
      </w:tr>
      <w:tr w:rsidR="00CB5DEF" w:rsidRPr="00833305" w14:paraId="1280EC6C"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52EECE2C" w14:textId="77777777" w:rsidR="00CB5DEF" w:rsidRPr="0052387C" w:rsidRDefault="00CB5DEF" w:rsidP="00766667">
            <w:pPr>
              <w:pStyle w:val="TableText"/>
              <w:rPr>
                <w:color w:val="002060"/>
              </w:rPr>
            </w:pPr>
            <w:r w:rsidRPr="0052387C">
              <w:rPr>
                <w:color w:val="002060"/>
              </w:rPr>
              <w:t>Mo</w:t>
            </w:r>
          </w:p>
        </w:tc>
        <w:tc>
          <w:tcPr>
            <w:tcW w:w="473" w:type="pct"/>
            <w:noWrap/>
            <w:hideMark/>
          </w:tcPr>
          <w:p w14:paraId="2E68402F" w14:textId="77777777" w:rsidR="00CB5DEF" w:rsidRPr="0052387C" w:rsidRDefault="00CB5DEF" w:rsidP="00766667">
            <w:pPr>
              <w:pStyle w:val="TableTextRight"/>
              <w:rPr>
                <w:color w:val="002060"/>
              </w:rPr>
            </w:pPr>
            <w:r w:rsidRPr="0052387C">
              <w:rPr>
                <w:color w:val="002060"/>
              </w:rPr>
              <w:t>42</w:t>
            </w:r>
          </w:p>
        </w:tc>
        <w:tc>
          <w:tcPr>
            <w:tcW w:w="433" w:type="pct"/>
            <w:noWrap/>
            <w:hideMark/>
          </w:tcPr>
          <w:p w14:paraId="70730883" w14:textId="77777777" w:rsidR="00CB5DEF" w:rsidRPr="0052387C" w:rsidRDefault="00CB5DEF" w:rsidP="00766667">
            <w:pPr>
              <w:pStyle w:val="TableTextRight"/>
              <w:rPr>
                <w:color w:val="002060"/>
              </w:rPr>
            </w:pPr>
            <w:r w:rsidRPr="0052387C">
              <w:rPr>
                <w:color w:val="002060"/>
              </w:rPr>
              <w:t>21</w:t>
            </w:r>
          </w:p>
        </w:tc>
        <w:tc>
          <w:tcPr>
            <w:tcW w:w="385" w:type="pct"/>
            <w:noWrap/>
            <w:hideMark/>
          </w:tcPr>
          <w:p w14:paraId="081A87B3" w14:textId="77777777" w:rsidR="00CB5DEF" w:rsidRPr="0052387C" w:rsidRDefault="00CB5DEF" w:rsidP="00766667">
            <w:pPr>
              <w:pStyle w:val="TableTextRight"/>
              <w:rPr>
                <w:color w:val="002060"/>
              </w:rPr>
            </w:pPr>
            <w:r w:rsidRPr="0052387C">
              <w:rPr>
                <w:color w:val="002060"/>
              </w:rPr>
              <w:t>25</w:t>
            </w:r>
          </w:p>
        </w:tc>
        <w:tc>
          <w:tcPr>
            <w:tcW w:w="414" w:type="pct"/>
            <w:noWrap/>
            <w:hideMark/>
          </w:tcPr>
          <w:p w14:paraId="7CD4861C" w14:textId="77777777" w:rsidR="00CB5DEF" w:rsidRPr="0052387C" w:rsidRDefault="00CB5DEF" w:rsidP="00766667">
            <w:pPr>
              <w:pStyle w:val="TableTextRight"/>
              <w:rPr>
                <w:color w:val="002060"/>
              </w:rPr>
            </w:pPr>
            <w:r w:rsidRPr="0052387C">
              <w:rPr>
                <w:color w:val="002060"/>
              </w:rPr>
              <w:t>29</w:t>
            </w:r>
          </w:p>
        </w:tc>
        <w:tc>
          <w:tcPr>
            <w:tcW w:w="435" w:type="pct"/>
            <w:noWrap/>
            <w:hideMark/>
          </w:tcPr>
          <w:p w14:paraId="0029E732" w14:textId="002FD7D8" w:rsidR="00CB5DEF" w:rsidRPr="0052387C" w:rsidRDefault="00CB1D07" w:rsidP="00766667">
            <w:pPr>
              <w:pStyle w:val="TableTextRight"/>
              <w:rPr>
                <w:color w:val="002060"/>
              </w:rPr>
            </w:pPr>
            <w:r w:rsidRPr="0052387C">
              <w:rPr>
                <w:color w:val="002060"/>
              </w:rPr>
              <w:t>na</w:t>
            </w:r>
          </w:p>
        </w:tc>
        <w:tc>
          <w:tcPr>
            <w:tcW w:w="511" w:type="pct"/>
            <w:noWrap/>
            <w:hideMark/>
          </w:tcPr>
          <w:p w14:paraId="629728ED" w14:textId="77777777" w:rsidR="00CB5DEF" w:rsidRPr="0052387C" w:rsidRDefault="00CB5DEF" w:rsidP="00766667">
            <w:pPr>
              <w:pStyle w:val="TableTextRight"/>
              <w:rPr>
                <w:color w:val="002060"/>
              </w:rPr>
            </w:pPr>
            <w:r w:rsidRPr="0052387C">
              <w:rPr>
                <w:color w:val="002060"/>
              </w:rPr>
              <w:t>18</w:t>
            </w:r>
          </w:p>
        </w:tc>
        <w:tc>
          <w:tcPr>
            <w:tcW w:w="405" w:type="pct"/>
            <w:noWrap/>
            <w:hideMark/>
          </w:tcPr>
          <w:p w14:paraId="5C09FC0A" w14:textId="77777777" w:rsidR="00CB5DEF" w:rsidRPr="0052387C" w:rsidRDefault="00CB5DEF" w:rsidP="00766667">
            <w:pPr>
              <w:pStyle w:val="TableTextRight"/>
              <w:rPr>
                <w:color w:val="002060"/>
              </w:rPr>
            </w:pPr>
            <w:r w:rsidRPr="0052387C">
              <w:rPr>
                <w:color w:val="002060"/>
              </w:rPr>
              <w:t>19</w:t>
            </w:r>
          </w:p>
        </w:tc>
        <w:tc>
          <w:tcPr>
            <w:tcW w:w="460" w:type="pct"/>
            <w:noWrap/>
            <w:hideMark/>
          </w:tcPr>
          <w:p w14:paraId="06170219" w14:textId="77777777" w:rsidR="00CB5DEF" w:rsidRPr="0052387C" w:rsidRDefault="00CB5DEF" w:rsidP="00766667">
            <w:pPr>
              <w:pStyle w:val="TableTextRight"/>
              <w:rPr>
                <w:color w:val="002060"/>
              </w:rPr>
            </w:pPr>
            <w:r w:rsidRPr="0052387C">
              <w:rPr>
                <w:color w:val="002060"/>
              </w:rPr>
              <w:t>49</w:t>
            </w:r>
          </w:p>
        </w:tc>
        <w:tc>
          <w:tcPr>
            <w:tcW w:w="530" w:type="pct"/>
            <w:noWrap/>
            <w:hideMark/>
          </w:tcPr>
          <w:p w14:paraId="3BB8333A" w14:textId="77777777" w:rsidR="00CB5DEF" w:rsidRPr="0052387C" w:rsidRDefault="00CB5DEF" w:rsidP="00766667">
            <w:pPr>
              <w:pStyle w:val="TableTextRight"/>
              <w:rPr>
                <w:b/>
                <w:color w:val="002060"/>
              </w:rPr>
            </w:pPr>
            <w:r w:rsidRPr="0052387C">
              <w:rPr>
                <w:b/>
                <w:color w:val="002060"/>
              </w:rPr>
              <w:t>53</w:t>
            </w:r>
          </w:p>
        </w:tc>
        <w:tc>
          <w:tcPr>
            <w:tcW w:w="412" w:type="pct"/>
            <w:noWrap/>
            <w:hideMark/>
          </w:tcPr>
          <w:p w14:paraId="2492101D" w14:textId="77777777" w:rsidR="00CB5DEF" w:rsidRPr="0052387C" w:rsidRDefault="00CB5DEF" w:rsidP="00766667">
            <w:pPr>
              <w:pStyle w:val="TableTextRight"/>
              <w:rPr>
                <w:color w:val="002060"/>
              </w:rPr>
            </w:pPr>
            <w:r w:rsidRPr="0052387C">
              <w:rPr>
                <w:color w:val="002060"/>
              </w:rPr>
              <w:t>20</w:t>
            </w:r>
          </w:p>
        </w:tc>
      </w:tr>
      <w:tr w:rsidR="00CB5DEF" w:rsidRPr="00833305" w14:paraId="2160ED8E"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76FAB470" w14:textId="77777777" w:rsidR="00CB5DEF" w:rsidRPr="0052387C" w:rsidRDefault="00CB5DEF" w:rsidP="00766667">
            <w:pPr>
              <w:pStyle w:val="TableText"/>
              <w:rPr>
                <w:color w:val="002060"/>
              </w:rPr>
            </w:pPr>
            <w:r w:rsidRPr="0052387C">
              <w:rPr>
                <w:color w:val="002060"/>
              </w:rPr>
              <w:t>Ni</w:t>
            </w:r>
          </w:p>
        </w:tc>
        <w:tc>
          <w:tcPr>
            <w:tcW w:w="473" w:type="pct"/>
            <w:noWrap/>
            <w:hideMark/>
          </w:tcPr>
          <w:p w14:paraId="0AE9184A" w14:textId="77777777" w:rsidR="00CB5DEF" w:rsidRPr="0052387C" w:rsidRDefault="00CB5DEF" w:rsidP="00766667">
            <w:pPr>
              <w:pStyle w:val="TableTextRight"/>
              <w:rPr>
                <w:color w:val="002060"/>
              </w:rPr>
            </w:pPr>
            <w:r w:rsidRPr="0052387C">
              <w:rPr>
                <w:color w:val="002060"/>
              </w:rPr>
              <w:t>31</w:t>
            </w:r>
          </w:p>
        </w:tc>
        <w:tc>
          <w:tcPr>
            <w:tcW w:w="433" w:type="pct"/>
            <w:noWrap/>
            <w:hideMark/>
          </w:tcPr>
          <w:p w14:paraId="2B557C11" w14:textId="77777777" w:rsidR="00CB5DEF" w:rsidRPr="0052387C" w:rsidRDefault="00CB5DEF" w:rsidP="00766667">
            <w:pPr>
              <w:pStyle w:val="TableTextRight"/>
              <w:rPr>
                <w:color w:val="002060"/>
              </w:rPr>
            </w:pPr>
            <w:r w:rsidRPr="0052387C">
              <w:rPr>
                <w:color w:val="002060"/>
              </w:rPr>
              <w:t>45</w:t>
            </w:r>
          </w:p>
        </w:tc>
        <w:tc>
          <w:tcPr>
            <w:tcW w:w="385" w:type="pct"/>
            <w:noWrap/>
            <w:hideMark/>
          </w:tcPr>
          <w:p w14:paraId="09855FF6" w14:textId="77777777" w:rsidR="00CB5DEF" w:rsidRPr="0052387C" w:rsidRDefault="00CB5DEF" w:rsidP="00766667">
            <w:pPr>
              <w:pStyle w:val="TableTextRight"/>
              <w:rPr>
                <w:color w:val="002060"/>
              </w:rPr>
            </w:pPr>
            <w:r w:rsidRPr="0052387C">
              <w:rPr>
                <w:color w:val="002060"/>
              </w:rPr>
              <w:t>33</w:t>
            </w:r>
          </w:p>
        </w:tc>
        <w:tc>
          <w:tcPr>
            <w:tcW w:w="414" w:type="pct"/>
            <w:noWrap/>
            <w:hideMark/>
          </w:tcPr>
          <w:p w14:paraId="5CBF144B" w14:textId="77777777" w:rsidR="00CB5DEF" w:rsidRPr="0052387C" w:rsidRDefault="00CB5DEF" w:rsidP="00766667">
            <w:pPr>
              <w:pStyle w:val="TableTextRight"/>
              <w:rPr>
                <w:color w:val="002060"/>
              </w:rPr>
            </w:pPr>
            <w:r w:rsidRPr="0052387C">
              <w:rPr>
                <w:color w:val="002060"/>
              </w:rPr>
              <w:t>39</w:t>
            </w:r>
          </w:p>
        </w:tc>
        <w:tc>
          <w:tcPr>
            <w:tcW w:w="435" w:type="pct"/>
            <w:noWrap/>
            <w:hideMark/>
          </w:tcPr>
          <w:p w14:paraId="297A565E" w14:textId="77777777" w:rsidR="00CB5DEF" w:rsidRPr="0052387C" w:rsidRDefault="00CB5DEF" w:rsidP="00766667">
            <w:pPr>
              <w:pStyle w:val="TableTextRight"/>
              <w:rPr>
                <w:color w:val="002060"/>
              </w:rPr>
            </w:pPr>
            <w:r w:rsidRPr="0052387C">
              <w:rPr>
                <w:color w:val="002060"/>
              </w:rPr>
              <w:t>4</w:t>
            </w:r>
          </w:p>
        </w:tc>
        <w:tc>
          <w:tcPr>
            <w:tcW w:w="511" w:type="pct"/>
            <w:noWrap/>
            <w:hideMark/>
          </w:tcPr>
          <w:p w14:paraId="555014D0" w14:textId="77777777" w:rsidR="00CB5DEF" w:rsidRPr="0052387C" w:rsidRDefault="00CB5DEF" w:rsidP="00766667">
            <w:pPr>
              <w:pStyle w:val="TableTextRight"/>
              <w:rPr>
                <w:color w:val="002060"/>
              </w:rPr>
            </w:pPr>
            <w:r w:rsidRPr="0052387C">
              <w:rPr>
                <w:color w:val="002060"/>
              </w:rPr>
              <w:t>12</w:t>
            </w:r>
          </w:p>
        </w:tc>
        <w:tc>
          <w:tcPr>
            <w:tcW w:w="405" w:type="pct"/>
            <w:noWrap/>
            <w:hideMark/>
          </w:tcPr>
          <w:p w14:paraId="7C3B4008" w14:textId="77777777" w:rsidR="00CB5DEF" w:rsidRPr="0052387C" w:rsidRDefault="00CB5DEF" w:rsidP="00766667">
            <w:pPr>
              <w:pStyle w:val="TableTextRight"/>
              <w:rPr>
                <w:color w:val="002060"/>
              </w:rPr>
            </w:pPr>
            <w:r w:rsidRPr="0052387C">
              <w:rPr>
                <w:color w:val="002060"/>
              </w:rPr>
              <w:t>27</w:t>
            </w:r>
          </w:p>
        </w:tc>
        <w:tc>
          <w:tcPr>
            <w:tcW w:w="460" w:type="pct"/>
            <w:noWrap/>
            <w:hideMark/>
          </w:tcPr>
          <w:p w14:paraId="08147642" w14:textId="77777777" w:rsidR="00CB5DEF" w:rsidRPr="0052387C" w:rsidRDefault="00CB5DEF" w:rsidP="00766667">
            <w:pPr>
              <w:pStyle w:val="TableTextRight"/>
              <w:rPr>
                <w:color w:val="002060"/>
              </w:rPr>
            </w:pPr>
            <w:r w:rsidRPr="0052387C">
              <w:rPr>
                <w:color w:val="002060"/>
              </w:rPr>
              <w:t>22</w:t>
            </w:r>
          </w:p>
        </w:tc>
        <w:tc>
          <w:tcPr>
            <w:tcW w:w="530" w:type="pct"/>
            <w:noWrap/>
            <w:hideMark/>
          </w:tcPr>
          <w:p w14:paraId="1409857D" w14:textId="77777777" w:rsidR="00CB5DEF" w:rsidRPr="0052387C" w:rsidRDefault="00CB5DEF" w:rsidP="00766667">
            <w:pPr>
              <w:pStyle w:val="TableTextRight"/>
              <w:rPr>
                <w:color w:val="002060"/>
              </w:rPr>
            </w:pPr>
            <w:r w:rsidRPr="0052387C">
              <w:rPr>
                <w:color w:val="002060"/>
              </w:rPr>
              <w:t>33</w:t>
            </w:r>
          </w:p>
        </w:tc>
        <w:tc>
          <w:tcPr>
            <w:tcW w:w="412" w:type="pct"/>
            <w:noWrap/>
            <w:hideMark/>
          </w:tcPr>
          <w:p w14:paraId="4C52D923" w14:textId="77777777" w:rsidR="00CB5DEF" w:rsidRPr="0052387C" w:rsidRDefault="00CB5DEF" w:rsidP="00766667">
            <w:pPr>
              <w:pStyle w:val="TableTextRight"/>
              <w:rPr>
                <w:color w:val="002060"/>
              </w:rPr>
            </w:pPr>
            <w:r w:rsidRPr="0052387C">
              <w:rPr>
                <w:color w:val="002060"/>
              </w:rPr>
              <w:t>37</w:t>
            </w:r>
          </w:p>
        </w:tc>
      </w:tr>
      <w:tr w:rsidR="00CB5DEF" w:rsidRPr="00833305" w14:paraId="35B33931"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1E863243" w14:textId="77777777" w:rsidR="00CB5DEF" w:rsidRPr="0052387C" w:rsidRDefault="00CB5DEF" w:rsidP="00766667">
            <w:pPr>
              <w:pStyle w:val="TableText"/>
              <w:rPr>
                <w:color w:val="002060"/>
              </w:rPr>
            </w:pPr>
            <w:r w:rsidRPr="0052387C">
              <w:rPr>
                <w:color w:val="002060"/>
              </w:rPr>
              <w:t>P</w:t>
            </w:r>
          </w:p>
        </w:tc>
        <w:tc>
          <w:tcPr>
            <w:tcW w:w="473" w:type="pct"/>
            <w:noWrap/>
            <w:hideMark/>
          </w:tcPr>
          <w:p w14:paraId="1D42E75E" w14:textId="77777777" w:rsidR="00CB5DEF" w:rsidRPr="0052387C" w:rsidRDefault="00CB5DEF" w:rsidP="00766667">
            <w:pPr>
              <w:pStyle w:val="TableTextRight"/>
              <w:rPr>
                <w:b/>
                <w:color w:val="002060"/>
              </w:rPr>
            </w:pPr>
            <w:r w:rsidRPr="0052387C">
              <w:rPr>
                <w:b/>
                <w:color w:val="002060"/>
              </w:rPr>
              <w:t>93</w:t>
            </w:r>
          </w:p>
        </w:tc>
        <w:tc>
          <w:tcPr>
            <w:tcW w:w="433" w:type="pct"/>
            <w:noWrap/>
            <w:hideMark/>
          </w:tcPr>
          <w:p w14:paraId="2AB2CF60" w14:textId="77777777" w:rsidR="00CB5DEF" w:rsidRPr="0052387C" w:rsidRDefault="00CB5DEF" w:rsidP="00766667">
            <w:pPr>
              <w:pStyle w:val="TableTextRight"/>
              <w:rPr>
                <w:b/>
                <w:color w:val="002060"/>
              </w:rPr>
            </w:pPr>
            <w:r w:rsidRPr="0052387C">
              <w:rPr>
                <w:b/>
                <w:color w:val="002060"/>
              </w:rPr>
              <w:t>97</w:t>
            </w:r>
          </w:p>
        </w:tc>
        <w:tc>
          <w:tcPr>
            <w:tcW w:w="385" w:type="pct"/>
            <w:noWrap/>
            <w:hideMark/>
          </w:tcPr>
          <w:p w14:paraId="28CA61A1" w14:textId="77777777" w:rsidR="00CB5DEF" w:rsidRPr="0052387C" w:rsidRDefault="00CB5DEF" w:rsidP="00766667">
            <w:pPr>
              <w:pStyle w:val="TableTextRight"/>
              <w:rPr>
                <w:b/>
                <w:color w:val="002060"/>
              </w:rPr>
            </w:pPr>
            <w:r w:rsidRPr="0052387C">
              <w:rPr>
                <w:b/>
                <w:color w:val="002060"/>
              </w:rPr>
              <w:t>90</w:t>
            </w:r>
          </w:p>
        </w:tc>
        <w:tc>
          <w:tcPr>
            <w:tcW w:w="414" w:type="pct"/>
            <w:noWrap/>
            <w:hideMark/>
          </w:tcPr>
          <w:p w14:paraId="77102976" w14:textId="77777777" w:rsidR="00CB5DEF" w:rsidRPr="0052387C" w:rsidRDefault="00CB5DEF" w:rsidP="00766667">
            <w:pPr>
              <w:pStyle w:val="TableTextRight"/>
              <w:rPr>
                <w:b/>
                <w:color w:val="002060"/>
              </w:rPr>
            </w:pPr>
            <w:r w:rsidRPr="0052387C">
              <w:rPr>
                <w:b/>
                <w:color w:val="002060"/>
              </w:rPr>
              <w:t>100</w:t>
            </w:r>
          </w:p>
        </w:tc>
        <w:tc>
          <w:tcPr>
            <w:tcW w:w="435" w:type="pct"/>
            <w:noWrap/>
            <w:hideMark/>
          </w:tcPr>
          <w:p w14:paraId="42139B1D" w14:textId="77777777" w:rsidR="00CB5DEF" w:rsidRPr="0052387C" w:rsidRDefault="00CB5DEF" w:rsidP="00766667">
            <w:pPr>
              <w:pStyle w:val="TableTextRight"/>
              <w:rPr>
                <w:b/>
                <w:color w:val="002060"/>
              </w:rPr>
            </w:pPr>
            <w:r w:rsidRPr="0052387C">
              <w:rPr>
                <w:b/>
                <w:color w:val="002060"/>
              </w:rPr>
              <w:t>66</w:t>
            </w:r>
          </w:p>
        </w:tc>
        <w:tc>
          <w:tcPr>
            <w:tcW w:w="511" w:type="pct"/>
            <w:noWrap/>
            <w:hideMark/>
          </w:tcPr>
          <w:p w14:paraId="05327C22" w14:textId="77777777" w:rsidR="00CB5DEF" w:rsidRPr="0052387C" w:rsidRDefault="00CB5DEF" w:rsidP="00766667">
            <w:pPr>
              <w:pStyle w:val="TableTextRight"/>
              <w:rPr>
                <w:b/>
                <w:color w:val="002060"/>
              </w:rPr>
            </w:pPr>
            <w:r w:rsidRPr="0052387C">
              <w:rPr>
                <w:b/>
                <w:color w:val="002060"/>
              </w:rPr>
              <w:t>103</w:t>
            </w:r>
          </w:p>
        </w:tc>
        <w:tc>
          <w:tcPr>
            <w:tcW w:w="405" w:type="pct"/>
            <w:noWrap/>
            <w:hideMark/>
          </w:tcPr>
          <w:p w14:paraId="7CD0DA99" w14:textId="77777777" w:rsidR="00CB5DEF" w:rsidRPr="0052387C" w:rsidRDefault="00CB5DEF" w:rsidP="00766667">
            <w:pPr>
              <w:pStyle w:val="TableTextRight"/>
              <w:rPr>
                <w:b/>
                <w:color w:val="002060"/>
              </w:rPr>
            </w:pPr>
            <w:r w:rsidRPr="0052387C">
              <w:rPr>
                <w:b/>
                <w:color w:val="002060"/>
              </w:rPr>
              <w:t>78</w:t>
            </w:r>
          </w:p>
        </w:tc>
        <w:tc>
          <w:tcPr>
            <w:tcW w:w="460" w:type="pct"/>
            <w:noWrap/>
            <w:hideMark/>
          </w:tcPr>
          <w:p w14:paraId="735F0CE6" w14:textId="77777777" w:rsidR="00CB5DEF" w:rsidRPr="0052387C" w:rsidRDefault="00CB5DEF" w:rsidP="00766667">
            <w:pPr>
              <w:pStyle w:val="TableTextRight"/>
              <w:rPr>
                <w:b/>
                <w:color w:val="002060"/>
              </w:rPr>
            </w:pPr>
            <w:r w:rsidRPr="0052387C">
              <w:rPr>
                <w:b/>
                <w:color w:val="002060"/>
              </w:rPr>
              <w:t>90</w:t>
            </w:r>
          </w:p>
        </w:tc>
        <w:tc>
          <w:tcPr>
            <w:tcW w:w="530" w:type="pct"/>
            <w:noWrap/>
            <w:hideMark/>
          </w:tcPr>
          <w:p w14:paraId="207ED45C" w14:textId="77777777" w:rsidR="00CB5DEF" w:rsidRPr="0052387C" w:rsidRDefault="00CB5DEF" w:rsidP="00766667">
            <w:pPr>
              <w:pStyle w:val="TableTextRight"/>
              <w:rPr>
                <w:b/>
                <w:color w:val="002060"/>
              </w:rPr>
            </w:pPr>
            <w:r w:rsidRPr="0052387C">
              <w:rPr>
                <w:b/>
                <w:color w:val="002060"/>
              </w:rPr>
              <w:t>100</w:t>
            </w:r>
          </w:p>
        </w:tc>
        <w:tc>
          <w:tcPr>
            <w:tcW w:w="412" w:type="pct"/>
            <w:noWrap/>
            <w:hideMark/>
          </w:tcPr>
          <w:p w14:paraId="3CA58A30" w14:textId="77777777" w:rsidR="00CB5DEF" w:rsidRPr="0052387C" w:rsidRDefault="00CB5DEF" w:rsidP="00766667">
            <w:pPr>
              <w:pStyle w:val="TableTextRight"/>
              <w:rPr>
                <w:b/>
                <w:color w:val="002060"/>
              </w:rPr>
            </w:pPr>
            <w:r w:rsidRPr="0052387C">
              <w:rPr>
                <w:b/>
                <w:color w:val="002060"/>
              </w:rPr>
              <w:t>94</w:t>
            </w:r>
          </w:p>
        </w:tc>
      </w:tr>
      <w:tr w:rsidR="00CB5DEF" w:rsidRPr="00833305" w14:paraId="6E75750F"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37A5D9E7" w14:textId="77777777" w:rsidR="00CB5DEF" w:rsidRPr="0052387C" w:rsidRDefault="00CB5DEF" w:rsidP="00766667">
            <w:pPr>
              <w:pStyle w:val="TableText"/>
              <w:rPr>
                <w:color w:val="002060"/>
              </w:rPr>
            </w:pPr>
            <w:r w:rsidRPr="0052387C">
              <w:rPr>
                <w:color w:val="002060"/>
              </w:rPr>
              <w:t>Pb</w:t>
            </w:r>
          </w:p>
        </w:tc>
        <w:tc>
          <w:tcPr>
            <w:tcW w:w="473" w:type="pct"/>
            <w:noWrap/>
            <w:hideMark/>
          </w:tcPr>
          <w:p w14:paraId="70A5493C" w14:textId="77777777" w:rsidR="00CB5DEF" w:rsidRPr="0052387C" w:rsidRDefault="00CB5DEF" w:rsidP="00766667">
            <w:pPr>
              <w:pStyle w:val="TableTextRight"/>
              <w:rPr>
                <w:color w:val="002060"/>
              </w:rPr>
            </w:pPr>
            <w:r w:rsidRPr="0052387C">
              <w:rPr>
                <w:color w:val="002060"/>
              </w:rPr>
              <w:t>53</w:t>
            </w:r>
          </w:p>
        </w:tc>
        <w:tc>
          <w:tcPr>
            <w:tcW w:w="433" w:type="pct"/>
            <w:noWrap/>
            <w:hideMark/>
          </w:tcPr>
          <w:p w14:paraId="0FF7663B" w14:textId="77777777" w:rsidR="00CB5DEF" w:rsidRPr="0052387C" w:rsidRDefault="00CB5DEF" w:rsidP="00766667">
            <w:pPr>
              <w:pStyle w:val="TableTextRight"/>
              <w:rPr>
                <w:color w:val="002060"/>
              </w:rPr>
            </w:pPr>
            <w:r w:rsidRPr="0052387C">
              <w:rPr>
                <w:color w:val="002060"/>
              </w:rPr>
              <w:t>26</w:t>
            </w:r>
          </w:p>
        </w:tc>
        <w:tc>
          <w:tcPr>
            <w:tcW w:w="385" w:type="pct"/>
            <w:noWrap/>
            <w:hideMark/>
          </w:tcPr>
          <w:p w14:paraId="21199A69" w14:textId="77777777" w:rsidR="00CB5DEF" w:rsidRPr="0052387C" w:rsidRDefault="00CB5DEF" w:rsidP="00766667">
            <w:pPr>
              <w:pStyle w:val="TableTextRight"/>
              <w:rPr>
                <w:color w:val="002060"/>
              </w:rPr>
            </w:pPr>
            <w:r w:rsidRPr="0052387C">
              <w:rPr>
                <w:color w:val="002060"/>
              </w:rPr>
              <w:t>22</w:t>
            </w:r>
          </w:p>
        </w:tc>
        <w:tc>
          <w:tcPr>
            <w:tcW w:w="414" w:type="pct"/>
            <w:noWrap/>
            <w:hideMark/>
          </w:tcPr>
          <w:p w14:paraId="6E4571BA" w14:textId="77777777" w:rsidR="00CB5DEF" w:rsidRPr="0052387C" w:rsidRDefault="00CB5DEF" w:rsidP="00766667">
            <w:pPr>
              <w:pStyle w:val="TableTextRight"/>
              <w:rPr>
                <w:color w:val="002060"/>
              </w:rPr>
            </w:pPr>
            <w:r w:rsidRPr="0052387C">
              <w:rPr>
                <w:color w:val="002060"/>
              </w:rPr>
              <w:t>22</w:t>
            </w:r>
          </w:p>
        </w:tc>
        <w:tc>
          <w:tcPr>
            <w:tcW w:w="435" w:type="pct"/>
            <w:noWrap/>
            <w:hideMark/>
          </w:tcPr>
          <w:p w14:paraId="7928E6A0" w14:textId="77777777" w:rsidR="00CB5DEF" w:rsidRPr="0052387C" w:rsidRDefault="00CB5DEF" w:rsidP="00766667">
            <w:pPr>
              <w:pStyle w:val="TableTextRight"/>
              <w:rPr>
                <w:color w:val="002060"/>
              </w:rPr>
            </w:pPr>
            <w:r w:rsidRPr="0052387C">
              <w:rPr>
                <w:color w:val="002060"/>
              </w:rPr>
              <w:t>49</w:t>
            </w:r>
          </w:p>
        </w:tc>
        <w:tc>
          <w:tcPr>
            <w:tcW w:w="511" w:type="pct"/>
            <w:noWrap/>
            <w:hideMark/>
          </w:tcPr>
          <w:p w14:paraId="31248448" w14:textId="77777777" w:rsidR="00CB5DEF" w:rsidRPr="0052387C" w:rsidRDefault="00CB5DEF" w:rsidP="00766667">
            <w:pPr>
              <w:pStyle w:val="TableTextRight"/>
              <w:rPr>
                <w:color w:val="002060"/>
              </w:rPr>
            </w:pPr>
            <w:r w:rsidRPr="0052387C">
              <w:rPr>
                <w:color w:val="002060"/>
              </w:rPr>
              <w:t>52</w:t>
            </w:r>
          </w:p>
        </w:tc>
        <w:tc>
          <w:tcPr>
            <w:tcW w:w="405" w:type="pct"/>
            <w:noWrap/>
            <w:hideMark/>
          </w:tcPr>
          <w:p w14:paraId="60F3973F" w14:textId="77777777" w:rsidR="00CB5DEF" w:rsidRPr="0052387C" w:rsidRDefault="00CB5DEF" w:rsidP="00766667">
            <w:pPr>
              <w:pStyle w:val="TableTextRight"/>
              <w:rPr>
                <w:color w:val="002060"/>
              </w:rPr>
            </w:pPr>
            <w:r w:rsidRPr="0052387C">
              <w:rPr>
                <w:color w:val="002060"/>
              </w:rPr>
              <w:t>47</w:t>
            </w:r>
          </w:p>
        </w:tc>
        <w:tc>
          <w:tcPr>
            <w:tcW w:w="460" w:type="pct"/>
            <w:noWrap/>
            <w:hideMark/>
          </w:tcPr>
          <w:p w14:paraId="7BFE2499" w14:textId="77777777" w:rsidR="00CB5DEF" w:rsidRPr="0052387C" w:rsidRDefault="00CB5DEF" w:rsidP="00766667">
            <w:pPr>
              <w:pStyle w:val="TableTextRight"/>
              <w:rPr>
                <w:color w:val="002060"/>
              </w:rPr>
            </w:pPr>
            <w:r w:rsidRPr="0052387C">
              <w:rPr>
                <w:color w:val="002060"/>
              </w:rPr>
              <w:t>81</w:t>
            </w:r>
          </w:p>
        </w:tc>
        <w:tc>
          <w:tcPr>
            <w:tcW w:w="530" w:type="pct"/>
            <w:noWrap/>
            <w:hideMark/>
          </w:tcPr>
          <w:p w14:paraId="5FCF042E" w14:textId="77777777" w:rsidR="00CB5DEF" w:rsidRPr="0052387C" w:rsidRDefault="00CB5DEF" w:rsidP="00766667">
            <w:pPr>
              <w:pStyle w:val="TableTextRight"/>
              <w:rPr>
                <w:b/>
                <w:color w:val="002060"/>
              </w:rPr>
            </w:pPr>
            <w:r w:rsidRPr="0052387C">
              <w:rPr>
                <w:b/>
                <w:color w:val="002060"/>
              </w:rPr>
              <w:t>65</w:t>
            </w:r>
          </w:p>
        </w:tc>
        <w:tc>
          <w:tcPr>
            <w:tcW w:w="412" w:type="pct"/>
            <w:noWrap/>
            <w:hideMark/>
          </w:tcPr>
          <w:p w14:paraId="23E049A1" w14:textId="77777777" w:rsidR="00CB5DEF" w:rsidRPr="0052387C" w:rsidRDefault="00CB5DEF" w:rsidP="00766667">
            <w:pPr>
              <w:pStyle w:val="TableTextRight"/>
              <w:rPr>
                <w:color w:val="002060"/>
              </w:rPr>
            </w:pPr>
            <w:r w:rsidRPr="0052387C">
              <w:rPr>
                <w:color w:val="002060"/>
              </w:rPr>
              <w:t>34</w:t>
            </w:r>
          </w:p>
        </w:tc>
      </w:tr>
      <w:tr w:rsidR="00CB5DEF" w:rsidRPr="00833305" w14:paraId="7C8517F0"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2B18BCE8" w14:textId="77777777" w:rsidR="00CB5DEF" w:rsidRPr="0052387C" w:rsidRDefault="00CB5DEF" w:rsidP="00766667">
            <w:pPr>
              <w:pStyle w:val="TableText"/>
              <w:rPr>
                <w:color w:val="002060"/>
              </w:rPr>
            </w:pPr>
            <w:r w:rsidRPr="0052387C">
              <w:rPr>
                <w:color w:val="002060"/>
              </w:rPr>
              <w:t>S</w:t>
            </w:r>
          </w:p>
        </w:tc>
        <w:tc>
          <w:tcPr>
            <w:tcW w:w="473" w:type="pct"/>
            <w:noWrap/>
            <w:hideMark/>
          </w:tcPr>
          <w:p w14:paraId="6F13DEE1" w14:textId="77777777" w:rsidR="00CB5DEF" w:rsidRPr="0052387C" w:rsidRDefault="00CB5DEF" w:rsidP="00766667">
            <w:pPr>
              <w:pStyle w:val="TableTextRight"/>
              <w:rPr>
                <w:color w:val="002060"/>
              </w:rPr>
            </w:pPr>
            <w:r w:rsidRPr="0052387C">
              <w:rPr>
                <w:color w:val="002060"/>
              </w:rPr>
              <w:t>22</w:t>
            </w:r>
          </w:p>
        </w:tc>
        <w:tc>
          <w:tcPr>
            <w:tcW w:w="433" w:type="pct"/>
            <w:noWrap/>
            <w:hideMark/>
          </w:tcPr>
          <w:p w14:paraId="685A4C55" w14:textId="77777777" w:rsidR="00CB5DEF" w:rsidRPr="0052387C" w:rsidRDefault="00CB5DEF" w:rsidP="00766667">
            <w:pPr>
              <w:pStyle w:val="TableTextRight"/>
              <w:rPr>
                <w:color w:val="002060"/>
              </w:rPr>
            </w:pPr>
            <w:r w:rsidRPr="0052387C">
              <w:rPr>
                <w:color w:val="002060"/>
              </w:rPr>
              <w:t>18</w:t>
            </w:r>
          </w:p>
        </w:tc>
        <w:tc>
          <w:tcPr>
            <w:tcW w:w="385" w:type="pct"/>
            <w:noWrap/>
            <w:hideMark/>
          </w:tcPr>
          <w:p w14:paraId="6B2F369D" w14:textId="77777777" w:rsidR="00CB5DEF" w:rsidRPr="0052387C" w:rsidRDefault="00CB5DEF" w:rsidP="00766667">
            <w:pPr>
              <w:pStyle w:val="TableTextRight"/>
              <w:rPr>
                <w:color w:val="002060"/>
              </w:rPr>
            </w:pPr>
            <w:r w:rsidRPr="0052387C">
              <w:rPr>
                <w:color w:val="002060"/>
              </w:rPr>
              <w:t>15</w:t>
            </w:r>
          </w:p>
        </w:tc>
        <w:tc>
          <w:tcPr>
            <w:tcW w:w="414" w:type="pct"/>
            <w:noWrap/>
            <w:hideMark/>
          </w:tcPr>
          <w:p w14:paraId="0D4F07CB" w14:textId="77777777" w:rsidR="00CB5DEF" w:rsidRPr="0052387C" w:rsidRDefault="00CB5DEF" w:rsidP="00766667">
            <w:pPr>
              <w:pStyle w:val="TableTextRight"/>
              <w:rPr>
                <w:color w:val="002060"/>
              </w:rPr>
            </w:pPr>
            <w:r w:rsidRPr="0052387C">
              <w:rPr>
                <w:color w:val="002060"/>
              </w:rPr>
              <w:t>20</w:t>
            </w:r>
          </w:p>
        </w:tc>
        <w:tc>
          <w:tcPr>
            <w:tcW w:w="435" w:type="pct"/>
            <w:noWrap/>
            <w:hideMark/>
          </w:tcPr>
          <w:p w14:paraId="2BEAB9CF" w14:textId="77777777" w:rsidR="00CB5DEF" w:rsidRPr="0052387C" w:rsidRDefault="00CB5DEF" w:rsidP="00766667">
            <w:pPr>
              <w:pStyle w:val="TableTextRight"/>
              <w:rPr>
                <w:b/>
                <w:color w:val="002060"/>
              </w:rPr>
            </w:pPr>
            <w:r w:rsidRPr="0052387C">
              <w:rPr>
                <w:b/>
                <w:color w:val="002060"/>
              </w:rPr>
              <w:t>98</w:t>
            </w:r>
          </w:p>
        </w:tc>
        <w:tc>
          <w:tcPr>
            <w:tcW w:w="511" w:type="pct"/>
            <w:noWrap/>
            <w:hideMark/>
          </w:tcPr>
          <w:p w14:paraId="66E7037A" w14:textId="77777777" w:rsidR="00CB5DEF" w:rsidRPr="0052387C" w:rsidRDefault="00CB5DEF" w:rsidP="00766667">
            <w:pPr>
              <w:pStyle w:val="TableTextRight"/>
              <w:rPr>
                <w:color w:val="002060"/>
              </w:rPr>
            </w:pPr>
            <w:r w:rsidRPr="0052387C">
              <w:rPr>
                <w:color w:val="002060"/>
              </w:rPr>
              <w:t>17</w:t>
            </w:r>
          </w:p>
        </w:tc>
        <w:tc>
          <w:tcPr>
            <w:tcW w:w="405" w:type="pct"/>
            <w:noWrap/>
            <w:hideMark/>
          </w:tcPr>
          <w:p w14:paraId="477D51E3" w14:textId="77777777" w:rsidR="00CB5DEF" w:rsidRPr="0052387C" w:rsidRDefault="00CB5DEF" w:rsidP="00766667">
            <w:pPr>
              <w:pStyle w:val="TableTextRight"/>
              <w:rPr>
                <w:color w:val="002060"/>
              </w:rPr>
            </w:pPr>
            <w:r w:rsidRPr="0052387C">
              <w:rPr>
                <w:color w:val="002060"/>
              </w:rPr>
              <w:t>16</w:t>
            </w:r>
          </w:p>
        </w:tc>
        <w:tc>
          <w:tcPr>
            <w:tcW w:w="460" w:type="pct"/>
            <w:noWrap/>
            <w:hideMark/>
          </w:tcPr>
          <w:p w14:paraId="2DBB40E4" w14:textId="77777777" w:rsidR="00CB5DEF" w:rsidRPr="0052387C" w:rsidRDefault="00CB5DEF" w:rsidP="00766667">
            <w:pPr>
              <w:pStyle w:val="TableTextRight"/>
              <w:rPr>
                <w:color w:val="002060"/>
              </w:rPr>
            </w:pPr>
            <w:r w:rsidRPr="0052387C">
              <w:rPr>
                <w:color w:val="002060"/>
              </w:rPr>
              <w:t>15</w:t>
            </w:r>
          </w:p>
        </w:tc>
        <w:tc>
          <w:tcPr>
            <w:tcW w:w="530" w:type="pct"/>
            <w:noWrap/>
            <w:hideMark/>
          </w:tcPr>
          <w:p w14:paraId="03B532FD" w14:textId="77777777" w:rsidR="00CB5DEF" w:rsidRPr="0052387C" w:rsidRDefault="00CB5DEF" w:rsidP="00766667">
            <w:pPr>
              <w:pStyle w:val="TableTextRight"/>
              <w:rPr>
                <w:color w:val="002060"/>
              </w:rPr>
            </w:pPr>
            <w:r w:rsidRPr="0052387C">
              <w:rPr>
                <w:color w:val="002060"/>
              </w:rPr>
              <w:t>4</w:t>
            </w:r>
          </w:p>
        </w:tc>
        <w:tc>
          <w:tcPr>
            <w:tcW w:w="412" w:type="pct"/>
            <w:noWrap/>
            <w:hideMark/>
          </w:tcPr>
          <w:p w14:paraId="5971C450" w14:textId="77777777" w:rsidR="00CB5DEF" w:rsidRPr="0052387C" w:rsidRDefault="00CB5DEF" w:rsidP="00766667">
            <w:pPr>
              <w:pStyle w:val="TableTextRight"/>
              <w:rPr>
                <w:color w:val="002060"/>
              </w:rPr>
            </w:pPr>
            <w:r w:rsidRPr="0052387C">
              <w:rPr>
                <w:color w:val="002060"/>
              </w:rPr>
              <w:t>23</w:t>
            </w:r>
          </w:p>
        </w:tc>
      </w:tr>
      <w:tr w:rsidR="00CB5DEF" w:rsidRPr="00833305" w14:paraId="78DB09AC"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18F43B17" w14:textId="77777777" w:rsidR="00CB5DEF" w:rsidRPr="0052387C" w:rsidRDefault="00CB5DEF" w:rsidP="00766667">
            <w:pPr>
              <w:pStyle w:val="TableText"/>
              <w:rPr>
                <w:color w:val="002060"/>
              </w:rPr>
            </w:pPr>
            <w:r w:rsidRPr="0052387C">
              <w:rPr>
                <w:color w:val="002060"/>
              </w:rPr>
              <w:t>Sb</w:t>
            </w:r>
          </w:p>
        </w:tc>
        <w:tc>
          <w:tcPr>
            <w:tcW w:w="473" w:type="pct"/>
            <w:noWrap/>
            <w:hideMark/>
          </w:tcPr>
          <w:p w14:paraId="6C8BA038" w14:textId="77777777" w:rsidR="00CB5DEF" w:rsidRPr="0052387C" w:rsidRDefault="00CB5DEF" w:rsidP="00766667">
            <w:pPr>
              <w:pStyle w:val="TableTextRight"/>
              <w:rPr>
                <w:color w:val="002060"/>
              </w:rPr>
            </w:pPr>
            <w:r w:rsidRPr="0052387C">
              <w:rPr>
                <w:color w:val="002060"/>
              </w:rPr>
              <w:t>41</w:t>
            </w:r>
          </w:p>
        </w:tc>
        <w:tc>
          <w:tcPr>
            <w:tcW w:w="433" w:type="pct"/>
            <w:noWrap/>
            <w:hideMark/>
          </w:tcPr>
          <w:p w14:paraId="438E6D65" w14:textId="77777777" w:rsidR="00CB5DEF" w:rsidRPr="0052387C" w:rsidRDefault="00CB5DEF" w:rsidP="00766667">
            <w:pPr>
              <w:pStyle w:val="TableTextRight"/>
              <w:rPr>
                <w:color w:val="002060"/>
              </w:rPr>
            </w:pPr>
            <w:r w:rsidRPr="0052387C">
              <w:rPr>
                <w:color w:val="002060"/>
              </w:rPr>
              <w:t>21</w:t>
            </w:r>
          </w:p>
        </w:tc>
        <w:tc>
          <w:tcPr>
            <w:tcW w:w="385" w:type="pct"/>
            <w:noWrap/>
            <w:hideMark/>
          </w:tcPr>
          <w:p w14:paraId="4A0788A4" w14:textId="77777777" w:rsidR="00CB5DEF" w:rsidRPr="0052387C" w:rsidRDefault="00CB5DEF" w:rsidP="00766667">
            <w:pPr>
              <w:pStyle w:val="TableTextRight"/>
              <w:rPr>
                <w:color w:val="002060"/>
              </w:rPr>
            </w:pPr>
            <w:r w:rsidRPr="0052387C">
              <w:rPr>
                <w:color w:val="002060"/>
              </w:rPr>
              <w:t>25</w:t>
            </w:r>
          </w:p>
        </w:tc>
        <w:tc>
          <w:tcPr>
            <w:tcW w:w="414" w:type="pct"/>
            <w:noWrap/>
            <w:hideMark/>
          </w:tcPr>
          <w:p w14:paraId="1E11EA53" w14:textId="77777777" w:rsidR="00CB5DEF" w:rsidRPr="0052387C" w:rsidRDefault="00CB5DEF" w:rsidP="00766667">
            <w:pPr>
              <w:pStyle w:val="TableTextRight"/>
              <w:rPr>
                <w:color w:val="002060"/>
              </w:rPr>
            </w:pPr>
            <w:r w:rsidRPr="0052387C">
              <w:rPr>
                <w:color w:val="002060"/>
              </w:rPr>
              <w:t>25</w:t>
            </w:r>
          </w:p>
        </w:tc>
        <w:tc>
          <w:tcPr>
            <w:tcW w:w="435" w:type="pct"/>
            <w:noWrap/>
            <w:hideMark/>
          </w:tcPr>
          <w:p w14:paraId="30573776" w14:textId="77777777" w:rsidR="00CB5DEF" w:rsidRPr="0052387C" w:rsidRDefault="00CB5DEF" w:rsidP="00766667">
            <w:pPr>
              <w:pStyle w:val="TableTextRight"/>
              <w:rPr>
                <w:color w:val="002060"/>
              </w:rPr>
            </w:pPr>
            <w:r w:rsidRPr="0052387C">
              <w:rPr>
                <w:color w:val="002060"/>
              </w:rPr>
              <w:t>58</w:t>
            </w:r>
          </w:p>
        </w:tc>
        <w:tc>
          <w:tcPr>
            <w:tcW w:w="511" w:type="pct"/>
            <w:noWrap/>
            <w:hideMark/>
          </w:tcPr>
          <w:p w14:paraId="1CF78462" w14:textId="77777777" w:rsidR="00CB5DEF" w:rsidRPr="0052387C" w:rsidRDefault="00CB5DEF" w:rsidP="00766667">
            <w:pPr>
              <w:pStyle w:val="TableTextRight"/>
              <w:rPr>
                <w:color w:val="002060"/>
              </w:rPr>
            </w:pPr>
            <w:r w:rsidRPr="0052387C">
              <w:rPr>
                <w:color w:val="002060"/>
              </w:rPr>
              <w:t>26</w:t>
            </w:r>
          </w:p>
        </w:tc>
        <w:tc>
          <w:tcPr>
            <w:tcW w:w="405" w:type="pct"/>
            <w:noWrap/>
            <w:hideMark/>
          </w:tcPr>
          <w:p w14:paraId="5E9E6743" w14:textId="77777777" w:rsidR="00CB5DEF" w:rsidRPr="0052387C" w:rsidRDefault="00CB5DEF" w:rsidP="00766667">
            <w:pPr>
              <w:pStyle w:val="TableTextRight"/>
              <w:rPr>
                <w:color w:val="002060"/>
              </w:rPr>
            </w:pPr>
            <w:r w:rsidRPr="0052387C">
              <w:rPr>
                <w:color w:val="002060"/>
              </w:rPr>
              <w:t>23</w:t>
            </w:r>
          </w:p>
        </w:tc>
        <w:tc>
          <w:tcPr>
            <w:tcW w:w="460" w:type="pct"/>
            <w:noWrap/>
            <w:hideMark/>
          </w:tcPr>
          <w:p w14:paraId="7DEC5000" w14:textId="77777777" w:rsidR="00CB5DEF" w:rsidRPr="0052387C" w:rsidRDefault="00CB5DEF" w:rsidP="00766667">
            <w:pPr>
              <w:pStyle w:val="TableTextRight"/>
              <w:rPr>
                <w:color w:val="002060"/>
              </w:rPr>
            </w:pPr>
            <w:r w:rsidRPr="0052387C">
              <w:rPr>
                <w:color w:val="002060"/>
              </w:rPr>
              <w:t>47</w:t>
            </w:r>
          </w:p>
        </w:tc>
        <w:tc>
          <w:tcPr>
            <w:tcW w:w="530" w:type="pct"/>
            <w:noWrap/>
            <w:hideMark/>
          </w:tcPr>
          <w:p w14:paraId="6DC607F5" w14:textId="77777777" w:rsidR="00CB5DEF" w:rsidRPr="0052387C" w:rsidRDefault="00CB5DEF" w:rsidP="00766667">
            <w:pPr>
              <w:pStyle w:val="TableTextRight"/>
              <w:rPr>
                <w:color w:val="002060"/>
              </w:rPr>
            </w:pPr>
            <w:r w:rsidRPr="0052387C">
              <w:rPr>
                <w:color w:val="002060"/>
              </w:rPr>
              <w:t>37</w:t>
            </w:r>
          </w:p>
        </w:tc>
        <w:tc>
          <w:tcPr>
            <w:tcW w:w="412" w:type="pct"/>
            <w:noWrap/>
            <w:hideMark/>
          </w:tcPr>
          <w:p w14:paraId="612C3ADD" w14:textId="77777777" w:rsidR="00CB5DEF" w:rsidRPr="0052387C" w:rsidRDefault="00CB5DEF" w:rsidP="00766667">
            <w:pPr>
              <w:pStyle w:val="TableTextRight"/>
              <w:rPr>
                <w:color w:val="002060"/>
              </w:rPr>
            </w:pPr>
            <w:r w:rsidRPr="0052387C">
              <w:rPr>
                <w:color w:val="002060"/>
              </w:rPr>
              <w:t>30</w:t>
            </w:r>
          </w:p>
        </w:tc>
      </w:tr>
      <w:tr w:rsidR="00CB5DEF" w:rsidRPr="00833305" w14:paraId="5B69DA84"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060F0014" w14:textId="77777777" w:rsidR="00CB5DEF" w:rsidRPr="0052387C" w:rsidRDefault="00CB5DEF" w:rsidP="00766667">
            <w:pPr>
              <w:pStyle w:val="TableText"/>
              <w:rPr>
                <w:color w:val="002060"/>
              </w:rPr>
            </w:pPr>
            <w:r w:rsidRPr="0052387C">
              <w:rPr>
                <w:color w:val="002060"/>
              </w:rPr>
              <w:t>Se</w:t>
            </w:r>
          </w:p>
        </w:tc>
        <w:tc>
          <w:tcPr>
            <w:tcW w:w="473" w:type="pct"/>
            <w:noWrap/>
            <w:hideMark/>
          </w:tcPr>
          <w:p w14:paraId="0882A4A9" w14:textId="169832FA" w:rsidR="00CB5DEF" w:rsidRPr="0052387C" w:rsidRDefault="00CB1D07" w:rsidP="00766667">
            <w:pPr>
              <w:pStyle w:val="TableTextRight"/>
              <w:rPr>
                <w:color w:val="002060"/>
              </w:rPr>
            </w:pPr>
            <w:r w:rsidRPr="0052387C">
              <w:rPr>
                <w:color w:val="002060"/>
              </w:rPr>
              <w:t>na</w:t>
            </w:r>
          </w:p>
        </w:tc>
        <w:tc>
          <w:tcPr>
            <w:tcW w:w="433" w:type="pct"/>
            <w:noWrap/>
            <w:hideMark/>
          </w:tcPr>
          <w:p w14:paraId="16F38D03" w14:textId="77777777" w:rsidR="00CB5DEF" w:rsidRPr="0052387C" w:rsidRDefault="00CB5DEF" w:rsidP="00766667">
            <w:pPr>
              <w:pStyle w:val="TableTextRight"/>
              <w:rPr>
                <w:color w:val="002060"/>
              </w:rPr>
            </w:pPr>
            <w:r w:rsidRPr="0052387C">
              <w:rPr>
                <w:color w:val="002060"/>
              </w:rPr>
              <w:t>34</w:t>
            </w:r>
          </w:p>
        </w:tc>
        <w:tc>
          <w:tcPr>
            <w:tcW w:w="385" w:type="pct"/>
            <w:noWrap/>
            <w:hideMark/>
          </w:tcPr>
          <w:p w14:paraId="1875669D" w14:textId="77777777" w:rsidR="00CB5DEF" w:rsidRPr="0052387C" w:rsidRDefault="00CB5DEF" w:rsidP="00766667">
            <w:pPr>
              <w:pStyle w:val="TableTextRight"/>
              <w:rPr>
                <w:color w:val="002060"/>
              </w:rPr>
            </w:pPr>
            <w:r w:rsidRPr="0052387C">
              <w:rPr>
                <w:color w:val="002060"/>
              </w:rPr>
              <w:t>12</w:t>
            </w:r>
          </w:p>
        </w:tc>
        <w:tc>
          <w:tcPr>
            <w:tcW w:w="414" w:type="pct"/>
            <w:noWrap/>
            <w:hideMark/>
          </w:tcPr>
          <w:p w14:paraId="6AEE4330" w14:textId="77777777" w:rsidR="00CB5DEF" w:rsidRPr="0052387C" w:rsidRDefault="00CB5DEF" w:rsidP="00766667">
            <w:pPr>
              <w:pStyle w:val="TableTextRight"/>
              <w:rPr>
                <w:color w:val="002060"/>
              </w:rPr>
            </w:pPr>
            <w:r w:rsidRPr="0052387C">
              <w:rPr>
                <w:color w:val="002060"/>
              </w:rPr>
              <w:t>22</w:t>
            </w:r>
          </w:p>
        </w:tc>
        <w:tc>
          <w:tcPr>
            <w:tcW w:w="435" w:type="pct"/>
            <w:noWrap/>
            <w:hideMark/>
          </w:tcPr>
          <w:p w14:paraId="51948471" w14:textId="2BE62AE6" w:rsidR="00CB5DEF" w:rsidRPr="0052387C" w:rsidRDefault="00CB1D07" w:rsidP="00766667">
            <w:pPr>
              <w:pStyle w:val="TableTextRight"/>
              <w:rPr>
                <w:color w:val="002060"/>
              </w:rPr>
            </w:pPr>
            <w:r w:rsidRPr="0052387C">
              <w:rPr>
                <w:color w:val="002060"/>
              </w:rPr>
              <w:t>na</w:t>
            </w:r>
          </w:p>
        </w:tc>
        <w:tc>
          <w:tcPr>
            <w:tcW w:w="511" w:type="pct"/>
            <w:noWrap/>
            <w:hideMark/>
          </w:tcPr>
          <w:p w14:paraId="49A9D491" w14:textId="77777777" w:rsidR="00CB5DEF" w:rsidRPr="0052387C" w:rsidRDefault="00CB5DEF" w:rsidP="00766667">
            <w:pPr>
              <w:pStyle w:val="TableTextRight"/>
              <w:rPr>
                <w:color w:val="002060"/>
              </w:rPr>
            </w:pPr>
            <w:r w:rsidRPr="0052387C">
              <w:rPr>
                <w:color w:val="002060"/>
              </w:rPr>
              <w:t>25</w:t>
            </w:r>
          </w:p>
        </w:tc>
        <w:tc>
          <w:tcPr>
            <w:tcW w:w="405" w:type="pct"/>
            <w:noWrap/>
            <w:hideMark/>
          </w:tcPr>
          <w:p w14:paraId="134C9FA3" w14:textId="77777777" w:rsidR="00CB5DEF" w:rsidRPr="0052387C" w:rsidRDefault="00CB5DEF" w:rsidP="00766667">
            <w:pPr>
              <w:pStyle w:val="TableTextRight"/>
              <w:rPr>
                <w:color w:val="002060"/>
              </w:rPr>
            </w:pPr>
            <w:r w:rsidRPr="0052387C">
              <w:rPr>
                <w:color w:val="002060"/>
              </w:rPr>
              <w:t>10</w:t>
            </w:r>
          </w:p>
        </w:tc>
        <w:tc>
          <w:tcPr>
            <w:tcW w:w="460" w:type="pct"/>
            <w:noWrap/>
            <w:hideMark/>
          </w:tcPr>
          <w:p w14:paraId="7D94E556" w14:textId="77777777" w:rsidR="00CB5DEF" w:rsidRPr="0052387C" w:rsidRDefault="00CB5DEF" w:rsidP="00766667">
            <w:pPr>
              <w:pStyle w:val="TableTextRight"/>
              <w:rPr>
                <w:color w:val="002060"/>
              </w:rPr>
            </w:pPr>
            <w:r w:rsidRPr="0052387C">
              <w:rPr>
                <w:color w:val="002060"/>
              </w:rPr>
              <w:t>34</w:t>
            </w:r>
          </w:p>
        </w:tc>
        <w:tc>
          <w:tcPr>
            <w:tcW w:w="530" w:type="pct"/>
            <w:noWrap/>
            <w:hideMark/>
          </w:tcPr>
          <w:p w14:paraId="542F0C20" w14:textId="77777777" w:rsidR="00CB5DEF" w:rsidRPr="0052387C" w:rsidRDefault="00CB5DEF" w:rsidP="00766667">
            <w:pPr>
              <w:pStyle w:val="TableTextRight"/>
              <w:rPr>
                <w:color w:val="002060"/>
              </w:rPr>
            </w:pPr>
            <w:r w:rsidRPr="0052387C">
              <w:rPr>
                <w:color w:val="002060"/>
              </w:rPr>
              <w:t>32</w:t>
            </w:r>
          </w:p>
        </w:tc>
        <w:tc>
          <w:tcPr>
            <w:tcW w:w="412" w:type="pct"/>
            <w:noWrap/>
            <w:hideMark/>
          </w:tcPr>
          <w:p w14:paraId="2BF11971" w14:textId="77777777" w:rsidR="00CB5DEF" w:rsidRPr="0052387C" w:rsidRDefault="00CB5DEF" w:rsidP="00766667">
            <w:pPr>
              <w:pStyle w:val="TableTextRight"/>
              <w:rPr>
                <w:color w:val="002060"/>
              </w:rPr>
            </w:pPr>
            <w:r w:rsidRPr="0052387C">
              <w:rPr>
                <w:color w:val="002060"/>
              </w:rPr>
              <w:t>21</w:t>
            </w:r>
          </w:p>
        </w:tc>
      </w:tr>
      <w:tr w:rsidR="00CB5DEF" w:rsidRPr="00833305" w14:paraId="664FE5AE"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06F0EB53" w14:textId="77777777" w:rsidR="00CB5DEF" w:rsidRPr="0052387C" w:rsidRDefault="00CB5DEF" w:rsidP="00766667">
            <w:pPr>
              <w:pStyle w:val="TableText"/>
              <w:rPr>
                <w:color w:val="002060"/>
              </w:rPr>
            </w:pPr>
            <w:r w:rsidRPr="0052387C">
              <w:rPr>
                <w:color w:val="002060"/>
              </w:rPr>
              <w:t>U</w:t>
            </w:r>
          </w:p>
        </w:tc>
        <w:tc>
          <w:tcPr>
            <w:tcW w:w="473" w:type="pct"/>
            <w:noWrap/>
            <w:hideMark/>
          </w:tcPr>
          <w:p w14:paraId="63807BCF" w14:textId="77777777" w:rsidR="00CB5DEF" w:rsidRPr="0052387C" w:rsidRDefault="00CB5DEF" w:rsidP="00766667">
            <w:pPr>
              <w:pStyle w:val="TableTextRight"/>
              <w:rPr>
                <w:color w:val="002060"/>
              </w:rPr>
            </w:pPr>
            <w:r w:rsidRPr="0052387C">
              <w:rPr>
                <w:color w:val="002060"/>
              </w:rPr>
              <w:t>37</w:t>
            </w:r>
          </w:p>
        </w:tc>
        <w:tc>
          <w:tcPr>
            <w:tcW w:w="433" w:type="pct"/>
            <w:noWrap/>
            <w:hideMark/>
          </w:tcPr>
          <w:p w14:paraId="531A97EE" w14:textId="77777777" w:rsidR="00CB5DEF" w:rsidRPr="0052387C" w:rsidRDefault="00CB5DEF" w:rsidP="00766667">
            <w:pPr>
              <w:pStyle w:val="TableTextRight"/>
              <w:rPr>
                <w:color w:val="002060"/>
              </w:rPr>
            </w:pPr>
            <w:r w:rsidRPr="0052387C">
              <w:rPr>
                <w:color w:val="002060"/>
              </w:rPr>
              <w:t>47</w:t>
            </w:r>
          </w:p>
        </w:tc>
        <w:tc>
          <w:tcPr>
            <w:tcW w:w="385" w:type="pct"/>
            <w:noWrap/>
            <w:hideMark/>
          </w:tcPr>
          <w:p w14:paraId="3E43563C" w14:textId="77777777" w:rsidR="00CB5DEF" w:rsidRPr="0052387C" w:rsidRDefault="00CB5DEF" w:rsidP="00766667">
            <w:pPr>
              <w:pStyle w:val="TableTextRight"/>
              <w:rPr>
                <w:color w:val="002060"/>
              </w:rPr>
            </w:pPr>
            <w:r w:rsidRPr="0052387C">
              <w:rPr>
                <w:color w:val="002060"/>
              </w:rPr>
              <w:t>41</w:t>
            </w:r>
          </w:p>
        </w:tc>
        <w:tc>
          <w:tcPr>
            <w:tcW w:w="414" w:type="pct"/>
            <w:noWrap/>
            <w:hideMark/>
          </w:tcPr>
          <w:p w14:paraId="38500E4B" w14:textId="77777777" w:rsidR="00CB5DEF" w:rsidRPr="0052387C" w:rsidRDefault="00CB5DEF" w:rsidP="00766667">
            <w:pPr>
              <w:pStyle w:val="TableTextRight"/>
              <w:rPr>
                <w:b/>
                <w:color w:val="002060"/>
              </w:rPr>
            </w:pPr>
            <w:r w:rsidRPr="0052387C">
              <w:rPr>
                <w:b/>
                <w:color w:val="002060"/>
              </w:rPr>
              <w:t>53</w:t>
            </w:r>
          </w:p>
        </w:tc>
        <w:tc>
          <w:tcPr>
            <w:tcW w:w="435" w:type="pct"/>
            <w:noWrap/>
            <w:hideMark/>
          </w:tcPr>
          <w:p w14:paraId="72412C8F" w14:textId="77777777" w:rsidR="00CB5DEF" w:rsidRPr="0052387C" w:rsidRDefault="00CB5DEF" w:rsidP="00766667">
            <w:pPr>
              <w:pStyle w:val="TableTextRight"/>
              <w:rPr>
                <w:color w:val="002060"/>
              </w:rPr>
            </w:pPr>
            <w:r w:rsidRPr="0052387C">
              <w:rPr>
                <w:color w:val="002060"/>
              </w:rPr>
              <w:t>42</w:t>
            </w:r>
          </w:p>
        </w:tc>
        <w:tc>
          <w:tcPr>
            <w:tcW w:w="511" w:type="pct"/>
            <w:noWrap/>
            <w:hideMark/>
          </w:tcPr>
          <w:p w14:paraId="49575792" w14:textId="77777777" w:rsidR="00CB5DEF" w:rsidRPr="0052387C" w:rsidRDefault="00CB5DEF" w:rsidP="00766667">
            <w:pPr>
              <w:pStyle w:val="TableTextRight"/>
              <w:rPr>
                <w:color w:val="002060"/>
              </w:rPr>
            </w:pPr>
            <w:r w:rsidRPr="0052387C">
              <w:rPr>
                <w:color w:val="002060"/>
              </w:rPr>
              <w:t>38</w:t>
            </w:r>
          </w:p>
        </w:tc>
        <w:tc>
          <w:tcPr>
            <w:tcW w:w="405" w:type="pct"/>
            <w:noWrap/>
            <w:hideMark/>
          </w:tcPr>
          <w:p w14:paraId="36C74BFD" w14:textId="77777777" w:rsidR="00CB5DEF" w:rsidRPr="0052387C" w:rsidRDefault="00CB5DEF" w:rsidP="00766667">
            <w:pPr>
              <w:pStyle w:val="TableTextRight"/>
              <w:rPr>
                <w:color w:val="002060"/>
              </w:rPr>
            </w:pPr>
            <w:r w:rsidRPr="0052387C">
              <w:rPr>
                <w:color w:val="002060"/>
              </w:rPr>
              <w:t>42</w:t>
            </w:r>
          </w:p>
        </w:tc>
        <w:tc>
          <w:tcPr>
            <w:tcW w:w="460" w:type="pct"/>
            <w:noWrap/>
            <w:hideMark/>
          </w:tcPr>
          <w:p w14:paraId="16BAFB7C" w14:textId="77777777" w:rsidR="00CB5DEF" w:rsidRPr="0052387C" w:rsidRDefault="00CB5DEF" w:rsidP="00766667">
            <w:pPr>
              <w:pStyle w:val="TableTextRight"/>
              <w:rPr>
                <w:color w:val="002060"/>
              </w:rPr>
            </w:pPr>
            <w:r w:rsidRPr="0052387C">
              <w:rPr>
                <w:color w:val="002060"/>
              </w:rPr>
              <w:t>39</w:t>
            </w:r>
          </w:p>
        </w:tc>
        <w:tc>
          <w:tcPr>
            <w:tcW w:w="530" w:type="pct"/>
            <w:noWrap/>
            <w:hideMark/>
          </w:tcPr>
          <w:p w14:paraId="1E4E7DF8" w14:textId="77777777" w:rsidR="00CB5DEF" w:rsidRPr="0052387C" w:rsidRDefault="00CB5DEF" w:rsidP="00766667">
            <w:pPr>
              <w:pStyle w:val="TableTextRight"/>
              <w:rPr>
                <w:b/>
                <w:color w:val="002060"/>
              </w:rPr>
            </w:pPr>
            <w:r w:rsidRPr="0052387C">
              <w:rPr>
                <w:b/>
                <w:color w:val="002060"/>
              </w:rPr>
              <w:t>63</w:t>
            </w:r>
          </w:p>
        </w:tc>
        <w:tc>
          <w:tcPr>
            <w:tcW w:w="412" w:type="pct"/>
            <w:noWrap/>
            <w:hideMark/>
          </w:tcPr>
          <w:p w14:paraId="4443563B" w14:textId="77777777" w:rsidR="00CB5DEF" w:rsidRPr="0052387C" w:rsidRDefault="00CB5DEF" w:rsidP="00766667">
            <w:pPr>
              <w:pStyle w:val="TableTextRight"/>
              <w:rPr>
                <w:color w:val="002060"/>
              </w:rPr>
            </w:pPr>
            <w:r w:rsidRPr="0052387C">
              <w:rPr>
                <w:color w:val="002060"/>
              </w:rPr>
              <w:t>46</w:t>
            </w:r>
          </w:p>
        </w:tc>
      </w:tr>
      <w:tr w:rsidR="00CB5DEF" w:rsidRPr="00833305" w14:paraId="0E896F21" w14:textId="77777777" w:rsidTr="000A039C">
        <w:trPr>
          <w:cnfStyle w:val="000000010000" w:firstRow="0" w:lastRow="0" w:firstColumn="0" w:lastColumn="0" w:oddVBand="0" w:evenVBand="0" w:oddHBand="0" w:evenHBand="1" w:firstRowFirstColumn="0" w:firstRowLastColumn="0" w:lastRowFirstColumn="0" w:lastRowLastColumn="0"/>
          <w:trHeight w:val="300"/>
        </w:trPr>
        <w:tc>
          <w:tcPr>
            <w:tcW w:w="542" w:type="pct"/>
            <w:noWrap/>
            <w:hideMark/>
          </w:tcPr>
          <w:p w14:paraId="222B32A8" w14:textId="77777777" w:rsidR="00CB5DEF" w:rsidRPr="0052387C" w:rsidRDefault="00CB5DEF" w:rsidP="00766667">
            <w:pPr>
              <w:pStyle w:val="TableText"/>
              <w:rPr>
                <w:color w:val="002060"/>
              </w:rPr>
            </w:pPr>
            <w:r w:rsidRPr="0052387C">
              <w:rPr>
                <w:color w:val="002060"/>
              </w:rPr>
              <w:t>V</w:t>
            </w:r>
          </w:p>
        </w:tc>
        <w:tc>
          <w:tcPr>
            <w:tcW w:w="473" w:type="pct"/>
            <w:noWrap/>
            <w:hideMark/>
          </w:tcPr>
          <w:p w14:paraId="6E4326D4" w14:textId="77777777" w:rsidR="00CB5DEF" w:rsidRPr="0052387C" w:rsidRDefault="00CB5DEF" w:rsidP="00766667">
            <w:pPr>
              <w:pStyle w:val="TableTextRight"/>
              <w:rPr>
                <w:color w:val="002060"/>
              </w:rPr>
            </w:pPr>
            <w:r w:rsidRPr="0052387C">
              <w:rPr>
                <w:color w:val="002060"/>
              </w:rPr>
              <w:t>20</w:t>
            </w:r>
          </w:p>
        </w:tc>
        <w:tc>
          <w:tcPr>
            <w:tcW w:w="433" w:type="pct"/>
            <w:noWrap/>
            <w:hideMark/>
          </w:tcPr>
          <w:p w14:paraId="21357E04" w14:textId="77777777" w:rsidR="00CB5DEF" w:rsidRPr="0052387C" w:rsidRDefault="00CB5DEF" w:rsidP="00766667">
            <w:pPr>
              <w:pStyle w:val="TableTextRight"/>
              <w:rPr>
                <w:color w:val="002060"/>
              </w:rPr>
            </w:pPr>
            <w:r w:rsidRPr="0052387C">
              <w:rPr>
                <w:color w:val="002060"/>
              </w:rPr>
              <w:t>15</w:t>
            </w:r>
          </w:p>
        </w:tc>
        <w:tc>
          <w:tcPr>
            <w:tcW w:w="385" w:type="pct"/>
            <w:noWrap/>
            <w:hideMark/>
          </w:tcPr>
          <w:p w14:paraId="1C30219E" w14:textId="77777777" w:rsidR="00CB5DEF" w:rsidRPr="0052387C" w:rsidRDefault="00CB5DEF" w:rsidP="00766667">
            <w:pPr>
              <w:pStyle w:val="TableTextRight"/>
              <w:rPr>
                <w:color w:val="002060"/>
              </w:rPr>
            </w:pPr>
            <w:r w:rsidRPr="0052387C">
              <w:rPr>
                <w:color w:val="002060"/>
              </w:rPr>
              <w:t>16</w:t>
            </w:r>
          </w:p>
        </w:tc>
        <w:tc>
          <w:tcPr>
            <w:tcW w:w="414" w:type="pct"/>
            <w:noWrap/>
            <w:hideMark/>
          </w:tcPr>
          <w:p w14:paraId="7D866CC8" w14:textId="77777777" w:rsidR="00CB5DEF" w:rsidRPr="0052387C" w:rsidRDefault="00CB5DEF" w:rsidP="00766667">
            <w:pPr>
              <w:pStyle w:val="TableTextRight"/>
              <w:rPr>
                <w:color w:val="002060"/>
              </w:rPr>
            </w:pPr>
            <w:r w:rsidRPr="0052387C">
              <w:rPr>
                <w:color w:val="002060"/>
              </w:rPr>
              <w:t>15</w:t>
            </w:r>
          </w:p>
        </w:tc>
        <w:tc>
          <w:tcPr>
            <w:tcW w:w="435" w:type="pct"/>
            <w:noWrap/>
            <w:hideMark/>
          </w:tcPr>
          <w:p w14:paraId="29083250" w14:textId="77777777" w:rsidR="00CB5DEF" w:rsidRPr="0052387C" w:rsidRDefault="00CB5DEF" w:rsidP="00766667">
            <w:pPr>
              <w:pStyle w:val="TableTextRight"/>
              <w:rPr>
                <w:color w:val="002060"/>
              </w:rPr>
            </w:pPr>
            <w:r w:rsidRPr="0052387C">
              <w:rPr>
                <w:color w:val="002060"/>
              </w:rPr>
              <w:t>36</w:t>
            </w:r>
          </w:p>
        </w:tc>
        <w:tc>
          <w:tcPr>
            <w:tcW w:w="511" w:type="pct"/>
            <w:noWrap/>
            <w:hideMark/>
          </w:tcPr>
          <w:p w14:paraId="3A7EF211" w14:textId="77777777" w:rsidR="00CB5DEF" w:rsidRPr="0052387C" w:rsidRDefault="00CB5DEF" w:rsidP="00766667">
            <w:pPr>
              <w:pStyle w:val="TableTextRight"/>
              <w:rPr>
                <w:color w:val="002060"/>
              </w:rPr>
            </w:pPr>
            <w:r w:rsidRPr="0052387C">
              <w:rPr>
                <w:color w:val="002060"/>
              </w:rPr>
              <w:t>12</w:t>
            </w:r>
          </w:p>
        </w:tc>
        <w:tc>
          <w:tcPr>
            <w:tcW w:w="405" w:type="pct"/>
            <w:noWrap/>
            <w:hideMark/>
          </w:tcPr>
          <w:p w14:paraId="33194933" w14:textId="77777777" w:rsidR="00CB5DEF" w:rsidRPr="0052387C" w:rsidRDefault="00CB5DEF" w:rsidP="00766667">
            <w:pPr>
              <w:pStyle w:val="TableTextRight"/>
              <w:rPr>
                <w:color w:val="002060"/>
              </w:rPr>
            </w:pPr>
            <w:r w:rsidRPr="0052387C">
              <w:rPr>
                <w:color w:val="002060"/>
              </w:rPr>
              <w:t>10</w:t>
            </w:r>
          </w:p>
        </w:tc>
        <w:tc>
          <w:tcPr>
            <w:tcW w:w="460" w:type="pct"/>
            <w:noWrap/>
            <w:hideMark/>
          </w:tcPr>
          <w:p w14:paraId="6C19E6E4" w14:textId="77777777" w:rsidR="00CB5DEF" w:rsidRPr="0052387C" w:rsidRDefault="00CB5DEF" w:rsidP="00766667">
            <w:pPr>
              <w:pStyle w:val="TableTextRight"/>
              <w:rPr>
                <w:color w:val="002060"/>
              </w:rPr>
            </w:pPr>
            <w:r w:rsidRPr="0052387C">
              <w:rPr>
                <w:color w:val="002060"/>
              </w:rPr>
              <w:t>16</w:t>
            </w:r>
          </w:p>
        </w:tc>
        <w:tc>
          <w:tcPr>
            <w:tcW w:w="530" w:type="pct"/>
            <w:noWrap/>
            <w:hideMark/>
          </w:tcPr>
          <w:p w14:paraId="38BBAFF7" w14:textId="77777777" w:rsidR="00CB5DEF" w:rsidRPr="0052387C" w:rsidRDefault="00CB5DEF" w:rsidP="00766667">
            <w:pPr>
              <w:pStyle w:val="TableTextRight"/>
              <w:rPr>
                <w:color w:val="002060"/>
              </w:rPr>
            </w:pPr>
            <w:r w:rsidRPr="0052387C">
              <w:rPr>
                <w:color w:val="002060"/>
              </w:rPr>
              <w:t>47</w:t>
            </w:r>
          </w:p>
        </w:tc>
        <w:tc>
          <w:tcPr>
            <w:tcW w:w="412" w:type="pct"/>
            <w:noWrap/>
            <w:hideMark/>
          </w:tcPr>
          <w:p w14:paraId="135A6961" w14:textId="77777777" w:rsidR="00CB5DEF" w:rsidRPr="0052387C" w:rsidRDefault="00CB5DEF" w:rsidP="00766667">
            <w:pPr>
              <w:pStyle w:val="TableTextRight"/>
              <w:rPr>
                <w:color w:val="002060"/>
              </w:rPr>
            </w:pPr>
            <w:r w:rsidRPr="0052387C">
              <w:rPr>
                <w:color w:val="002060"/>
              </w:rPr>
              <w:t>7</w:t>
            </w:r>
          </w:p>
        </w:tc>
      </w:tr>
      <w:tr w:rsidR="00CB5DEF" w:rsidRPr="00833305" w14:paraId="12E78C7D" w14:textId="77777777" w:rsidTr="000A039C">
        <w:trPr>
          <w:cnfStyle w:val="000000100000" w:firstRow="0" w:lastRow="0" w:firstColumn="0" w:lastColumn="0" w:oddVBand="0" w:evenVBand="0" w:oddHBand="1" w:evenHBand="0" w:firstRowFirstColumn="0" w:firstRowLastColumn="0" w:lastRowFirstColumn="0" w:lastRowLastColumn="0"/>
          <w:trHeight w:val="300"/>
        </w:trPr>
        <w:tc>
          <w:tcPr>
            <w:tcW w:w="542" w:type="pct"/>
            <w:noWrap/>
            <w:hideMark/>
          </w:tcPr>
          <w:p w14:paraId="49790401" w14:textId="77777777" w:rsidR="00CB5DEF" w:rsidRPr="0052387C" w:rsidRDefault="00CB5DEF" w:rsidP="00766667">
            <w:pPr>
              <w:pStyle w:val="TableText"/>
              <w:rPr>
                <w:color w:val="002060"/>
              </w:rPr>
            </w:pPr>
            <w:r w:rsidRPr="0052387C">
              <w:rPr>
                <w:color w:val="002060"/>
              </w:rPr>
              <w:t>Zn</w:t>
            </w:r>
          </w:p>
        </w:tc>
        <w:tc>
          <w:tcPr>
            <w:tcW w:w="473" w:type="pct"/>
            <w:noWrap/>
            <w:hideMark/>
          </w:tcPr>
          <w:p w14:paraId="429B6AFC" w14:textId="77777777" w:rsidR="00CB5DEF" w:rsidRPr="0052387C" w:rsidRDefault="00CB5DEF" w:rsidP="00766667">
            <w:pPr>
              <w:pStyle w:val="TableTextRight"/>
              <w:rPr>
                <w:color w:val="002060"/>
              </w:rPr>
            </w:pPr>
            <w:r w:rsidRPr="0052387C">
              <w:rPr>
                <w:color w:val="002060"/>
              </w:rPr>
              <w:t>50</w:t>
            </w:r>
          </w:p>
        </w:tc>
        <w:tc>
          <w:tcPr>
            <w:tcW w:w="433" w:type="pct"/>
            <w:noWrap/>
            <w:hideMark/>
          </w:tcPr>
          <w:p w14:paraId="5F643078" w14:textId="77777777" w:rsidR="00CB5DEF" w:rsidRPr="0052387C" w:rsidRDefault="00CB5DEF" w:rsidP="00766667">
            <w:pPr>
              <w:pStyle w:val="TableTextRight"/>
              <w:rPr>
                <w:color w:val="002060"/>
              </w:rPr>
            </w:pPr>
            <w:r w:rsidRPr="0052387C">
              <w:rPr>
                <w:color w:val="002060"/>
              </w:rPr>
              <w:t>35</w:t>
            </w:r>
          </w:p>
        </w:tc>
        <w:tc>
          <w:tcPr>
            <w:tcW w:w="385" w:type="pct"/>
            <w:noWrap/>
            <w:hideMark/>
          </w:tcPr>
          <w:p w14:paraId="21A44D27" w14:textId="77777777" w:rsidR="00CB5DEF" w:rsidRPr="0052387C" w:rsidRDefault="00CB5DEF" w:rsidP="00766667">
            <w:pPr>
              <w:pStyle w:val="TableTextRight"/>
              <w:rPr>
                <w:color w:val="002060"/>
              </w:rPr>
            </w:pPr>
            <w:r w:rsidRPr="0052387C">
              <w:rPr>
                <w:color w:val="002060"/>
              </w:rPr>
              <w:t>22</w:t>
            </w:r>
          </w:p>
        </w:tc>
        <w:tc>
          <w:tcPr>
            <w:tcW w:w="414" w:type="pct"/>
            <w:noWrap/>
            <w:hideMark/>
          </w:tcPr>
          <w:p w14:paraId="373097AD" w14:textId="77777777" w:rsidR="00CB5DEF" w:rsidRPr="0052387C" w:rsidRDefault="00CB5DEF" w:rsidP="00766667">
            <w:pPr>
              <w:pStyle w:val="TableTextRight"/>
              <w:rPr>
                <w:color w:val="002060"/>
              </w:rPr>
            </w:pPr>
            <w:r w:rsidRPr="0052387C">
              <w:rPr>
                <w:color w:val="002060"/>
              </w:rPr>
              <w:t>40</w:t>
            </w:r>
          </w:p>
        </w:tc>
        <w:tc>
          <w:tcPr>
            <w:tcW w:w="435" w:type="pct"/>
            <w:noWrap/>
            <w:hideMark/>
          </w:tcPr>
          <w:p w14:paraId="5E379EC3" w14:textId="77777777" w:rsidR="00CB5DEF" w:rsidRPr="0052387C" w:rsidRDefault="00CB5DEF" w:rsidP="00766667">
            <w:pPr>
              <w:pStyle w:val="TableTextRight"/>
              <w:rPr>
                <w:color w:val="002060"/>
              </w:rPr>
            </w:pPr>
            <w:r w:rsidRPr="0052387C">
              <w:rPr>
                <w:color w:val="002060"/>
              </w:rPr>
              <w:t>38</w:t>
            </w:r>
          </w:p>
        </w:tc>
        <w:tc>
          <w:tcPr>
            <w:tcW w:w="511" w:type="pct"/>
            <w:noWrap/>
            <w:hideMark/>
          </w:tcPr>
          <w:p w14:paraId="16D293A8" w14:textId="77777777" w:rsidR="00CB5DEF" w:rsidRPr="0052387C" w:rsidRDefault="00CB5DEF" w:rsidP="00766667">
            <w:pPr>
              <w:pStyle w:val="TableTextRight"/>
              <w:rPr>
                <w:color w:val="002060"/>
              </w:rPr>
            </w:pPr>
            <w:r w:rsidRPr="0052387C">
              <w:rPr>
                <w:color w:val="002060"/>
              </w:rPr>
              <w:t>24</w:t>
            </w:r>
          </w:p>
        </w:tc>
        <w:tc>
          <w:tcPr>
            <w:tcW w:w="405" w:type="pct"/>
            <w:noWrap/>
            <w:hideMark/>
          </w:tcPr>
          <w:p w14:paraId="27774E54" w14:textId="77777777" w:rsidR="00CB5DEF" w:rsidRPr="0052387C" w:rsidRDefault="00CB5DEF" w:rsidP="00766667">
            <w:pPr>
              <w:pStyle w:val="TableTextRight"/>
              <w:rPr>
                <w:color w:val="002060"/>
              </w:rPr>
            </w:pPr>
            <w:r w:rsidRPr="0052387C">
              <w:rPr>
                <w:color w:val="002060"/>
              </w:rPr>
              <w:t>27</w:t>
            </w:r>
          </w:p>
        </w:tc>
        <w:tc>
          <w:tcPr>
            <w:tcW w:w="460" w:type="pct"/>
            <w:noWrap/>
            <w:hideMark/>
          </w:tcPr>
          <w:p w14:paraId="2704AC22" w14:textId="77777777" w:rsidR="00CB5DEF" w:rsidRPr="0052387C" w:rsidRDefault="00CB5DEF" w:rsidP="00766667">
            <w:pPr>
              <w:pStyle w:val="TableTextRight"/>
              <w:rPr>
                <w:color w:val="002060"/>
              </w:rPr>
            </w:pPr>
            <w:r w:rsidRPr="0052387C">
              <w:rPr>
                <w:color w:val="002060"/>
              </w:rPr>
              <w:t>21</w:t>
            </w:r>
          </w:p>
        </w:tc>
        <w:tc>
          <w:tcPr>
            <w:tcW w:w="530" w:type="pct"/>
            <w:noWrap/>
            <w:hideMark/>
          </w:tcPr>
          <w:p w14:paraId="794C4FFE" w14:textId="77777777" w:rsidR="00CB5DEF" w:rsidRPr="0052387C" w:rsidRDefault="00CB5DEF" w:rsidP="00766667">
            <w:pPr>
              <w:pStyle w:val="TableTextRight"/>
              <w:rPr>
                <w:color w:val="002060"/>
              </w:rPr>
            </w:pPr>
            <w:r w:rsidRPr="0052387C">
              <w:rPr>
                <w:color w:val="002060"/>
              </w:rPr>
              <w:t>31</w:t>
            </w:r>
          </w:p>
        </w:tc>
        <w:tc>
          <w:tcPr>
            <w:tcW w:w="412" w:type="pct"/>
            <w:noWrap/>
            <w:hideMark/>
          </w:tcPr>
          <w:p w14:paraId="7FA5B396" w14:textId="11375252" w:rsidR="00CB5DEF" w:rsidRPr="0052387C" w:rsidRDefault="00CB5DEF" w:rsidP="00766667">
            <w:pPr>
              <w:pStyle w:val="TableTextRight"/>
              <w:rPr>
                <w:color w:val="002060"/>
              </w:rPr>
            </w:pPr>
            <w:r w:rsidRPr="0052387C">
              <w:rPr>
                <w:color w:val="002060"/>
              </w:rPr>
              <w:t>38</w:t>
            </w:r>
          </w:p>
        </w:tc>
      </w:tr>
    </w:tbl>
    <w:p w14:paraId="05686A21" w14:textId="4E20C52E" w:rsidR="0052387C" w:rsidRDefault="0052387C" w:rsidP="0052387C">
      <w:pPr>
        <w:pStyle w:val="SourceornoteforTableorFigure"/>
        <w:sectPr w:rsidR="0052387C" w:rsidSect="004B1508">
          <w:headerReference w:type="even" r:id="rId57"/>
          <w:headerReference w:type="default" r:id="rId58"/>
          <w:footerReference w:type="even" r:id="rId59"/>
          <w:pgSz w:w="16838" w:h="11906" w:orient="landscape" w:code="9"/>
          <w:pgMar w:top="1134" w:right="1247" w:bottom="1134" w:left="1134" w:header="510" w:footer="624" w:gutter="0"/>
          <w:cols w:space="284"/>
          <w:docGrid w:linePitch="360"/>
        </w:sectPr>
      </w:pPr>
      <w:r w:rsidRPr="00CB1D07">
        <w:rPr>
          <w:rFonts w:eastAsia="Times New Roman"/>
          <w:bCs/>
        </w:rPr>
        <w:t>Bold = r</w:t>
      </w:r>
      <w:r w:rsidRPr="00CB1D07">
        <w:t xml:space="preserve">atio of AEE to particulate element concentration </w:t>
      </w:r>
      <w:r>
        <w:t xml:space="preserve">&gt; </w:t>
      </w:r>
      <w:r w:rsidRPr="00CB1D07">
        <w:t>50%</w:t>
      </w:r>
      <w:r w:rsidRPr="00655EA2">
        <w:t>; not applicable or no data (na)</w:t>
      </w:r>
      <w:r>
        <w:br/>
      </w:r>
      <w:r w:rsidRPr="007B4A2E">
        <w:rPr>
          <w:szCs w:val="18"/>
        </w:rPr>
        <w:t>Source</w:t>
      </w:r>
      <w:r w:rsidR="00C30F6C">
        <w:t xml:space="preserve">: </w:t>
      </w:r>
      <w:r w:rsidR="00C30F6C">
        <w:fldChar w:fldCharType="begin"/>
      </w:r>
      <w:r w:rsidR="00C30F6C">
        <w:instrText xml:space="preserve"> ADDIN EN.CITE &lt;EndNote&gt;&lt;Cite AuthorYear="1"&gt;&lt;Author&gt;Geological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r w:rsidRPr="008E6B64">
        <w:t xml:space="preserve"> </w:t>
      </w:r>
    </w:p>
    <w:p w14:paraId="72AD7543" w14:textId="7F3186EF" w:rsidR="00A96EC1" w:rsidRPr="00482256" w:rsidRDefault="00583E66" w:rsidP="00583E66">
      <w:pPr>
        <w:pStyle w:val="Caption"/>
      </w:pPr>
      <w:bookmarkStart w:id="218" w:name="_Ref2944480"/>
      <w:bookmarkStart w:id="219" w:name="_Ref532828478"/>
      <w:bookmarkStart w:id="220" w:name="_Ref2613988"/>
      <w:bookmarkStart w:id="221" w:name="_Toc26778459"/>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15</w:t>
      </w:r>
      <w:r w:rsidR="00FB7F09">
        <w:rPr>
          <w:noProof/>
        </w:rPr>
        <w:fldChar w:fldCharType="end"/>
      </w:r>
      <w:bookmarkEnd w:id="218"/>
      <w:r w:rsidR="00C103F9">
        <w:t xml:space="preserve"> </w:t>
      </w:r>
      <w:bookmarkEnd w:id="219"/>
      <w:bookmarkEnd w:id="220"/>
      <w:r w:rsidR="00BC612F">
        <w:t>D</w:t>
      </w:r>
      <w:r w:rsidR="00A96EC1" w:rsidRPr="00482256">
        <w:t>issolved elemental concentrations</w:t>
      </w:r>
      <w:r w:rsidR="00BC612F" w:rsidRPr="00BC612F">
        <w:t xml:space="preserve"> </w:t>
      </w:r>
      <w:r w:rsidR="00BC612F">
        <w:t xml:space="preserve">in </w:t>
      </w:r>
      <w:r w:rsidR="00275950">
        <w:t xml:space="preserve">SGW </w:t>
      </w:r>
      <w:r w:rsidR="00BC612F" w:rsidRPr="00482256">
        <w:t>leach</w:t>
      </w:r>
      <w:r w:rsidR="00BC612F">
        <w:t>ate solutions</w:t>
      </w:r>
      <w:bookmarkEnd w:id="221"/>
    </w:p>
    <w:tbl>
      <w:tblPr>
        <w:tblStyle w:val="TableBAHeaderRow"/>
        <w:tblW w:w="4608" w:type="pct"/>
        <w:tblInd w:w="0" w:type="dxa"/>
        <w:tblLayout w:type="fixed"/>
        <w:tblLook w:val="04A0" w:firstRow="1" w:lastRow="0" w:firstColumn="1" w:lastColumn="0" w:noHBand="0" w:noVBand="1"/>
      </w:tblPr>
      <w:tblGrid>
        <w:gridCol w:w="1120"/>
        <w:gridCol w:w="1010"/>
        <w:gridCol w:w="109"/>
        <w:gridCol w:w="1026"/>
        <w:gridCol w:w="991"/>
        <w:gridCol w:w="850"/>
        <w:gridCol w:w="850"/>
        <w:gridCol w:w="850"/>
        <w:gridCol w:w="858"/>
        <w:gridCol w:w="991"/>
        <w:gridCol w:w="1138"/>
        <w:gridCol w:w="1127"/>
        <w:gridCol w:w="8"/>
        <w:gridCol w:w="981"/>
        <w:gridCol w:w="8"/>
        <w:gridCol w:w="1407"/>
      </w:tblGrid>
      <w:tr w:rsidR="002265D5" w:rsidRPr="00B628C6" w14:paraId="5B860E81" w14:textId="77777777" w:rsidTr="008E1376">
        <w:trPr>
          <w:cnfStyle w:val="100000000000" w:firstRow="1" w:lastRow="0" w:firstColumn="0" w:lastColumn="0" w:oddVBand="0" w:evenVBand="0" w:oddHBand="0" w:evenHBand="0" w:firstRowFirstColumn="0" w:firstRowLastColumn="0" w:lastRowFirstColumn="0" w:lastRowLastColumn="0"/>
          <w:trHeight w:val="315"/>
          <w:tblHeader/>
        </w:trPr>
        <w:tc>
          <w:tcPr>
            <w:tcW w:w="420" w:type="pct"/>
            <w:noWrap/>
            <w:hideMark/>
          </w:tcPr>
          <w:p w14:paraId="7CBB0B00" w14:textId="74792684" w:rsidR="00AB508C" w:rsidRPr="002265D5" w:rsidRDefault="00AB508C" w:rsidP="000A039C">
            <w:pPr>
              <w:pStyle w:val="TableText"/>
            </w:pPr>
            <w:r w:rsidRPr="002265D5">
              <w:t>Bore</w:t>
            </w:r>
            <w:r w:rsidR="000E354D">
              <w:t>hole</w:t>
            </w:r>
          </w:p>
        </w:tc>
        <w:tc>
          <w:tcPr>
            <w:tcW w:w="379" w:type="pct"/>
            <w:noWrap/>
            <w:hideMark/>
          </w:tcPr>
          <w:p w14:paraId="2EA1EAF9" w14:textId="05813EA6" w:rsidR="00AB508C" w:rsidRPr="002265D5" w:rsidRDefault="00AB508C" w:rsidP="000A039C">
            <w:pPr>
              <w:pStyle w:val="TableText"/>
            </w:pPr>
            <w:r w:rsidRPr="002265D5">
              <w:t>Units</w:t>
            </w:r>
          </w:p>
        </w:tc>
        <w:tc>
          <w:tcPr>
            <w:tcW w:w="426" w:type="pct"/>
            <w:gridSpan w:val="2"/>
            <w:noWrap/>
            <w:hideMark/>
          </w:tcPr>
          <w:p w14:paraId="14C0228F" w14:textId="66FF6DC5" w:rsidR="00AB508C" w:rsidRPr="002265D5" w:rsidRDefault="00AB508C" w:rsidP="000A039C">
            <w:pPr>
              <w:pStyle w:val="TableText"/>
            </w:pPr>
            <w:r w:rsidRPr="002265D5">
              <w:t>Blank</w:t>
            </w:r>
          </w:p>
        </w:tc>
        <w:tc>
          <w:tcPr>
            <w:tcW w:w="1651" w:type="pct"/>
            <w:gridSpan w:val="5"/>
            <w:noWrap/>
            <w:hideMark/>
          </w:tcPr>
          <w:p w14:paraId="0A5DAAC3" w14:textId="7C8F80E5" w:rsidR="00AB508C" w:rsidRPr="002265D5" w:rsidRDefault="00AB508C" w:rsidP="000A039C">
            <w:pPr>
              <w:pStyle w:val="TableText"/>
            </w:pPr>
            <w:r w:rsidRPr="002265D5">
              <w:t>AMOCO 83/1</w:t>
            </w:r>
          </w:p>
        </w:tc>
        <w:tc>
          <w:tcPr>
            <w:tcW w:w="799" w:type="pct"/>
            <w:gridSpan w:val="2"/>
            <w:noWrap/>
            <w:hideMark/>
          </w:tcPr>
          <w:p w14:paraId="54DDAEC6" w14:textId="28F2B758" w:rsidR="00AB508C" w:rsidRPr="002265D5" w:rsidRDefault="00AB508C" w:rsidP="000A039C">
            <w:pPr>
              <w:pStyle w:val="TableText"/>
            </w:pPr>
            <w:r w:rsidRPr="002265D5">
              <w:t>AMOCO 83/2</w:t>
            </w:r>
          </w:p>
        </w:tc>
        <w:tc>
          <w:tcPr>
            <w:tcW w:w="423" w:type="pct"/>
            <w:noWrap/>
            <w:hideMark/>
          </w:tcPr>
          <w:p w14:paraId="5786CD87" w14:textId="77777777" w:rsidR="00AB508C" w:rsidRPr="002265D5" w:rsidRDefault="00AB508C" w:rsidP="000A039C">
            <w:pPr>
              <w:pStyle w:val="TableText"/>
            </w:pPr>
            <w:r w:rsidRPr="002265D5">
              <w:t>Desert Creek</w:t>
            </w:r>
          </w:p>
        </w:tc>
        <w:tc>
          <w:tcPr>
            <w:tcW w:w="371" w:type="pct"/>
            <w:gridSpan w:val="2"/>
            <w:noWrap/>
            <w:hideMark/>
          </w:tcPr>
          <w:p w14:paraId="69878796" w14:textId="77777777" w:rsidR="00AB508C" w:rsidRPr="002265D5" w:rsidRDefault="00AB508C" w:rsidP="000A039C">
            <w:pPr>
              <w:pStyle w:val="TableText"/>
            </w:pPr>
            <w:r w:rsidRPr="002265D5">
              <w:t>Egilabria</w:t>
            </w:r>
          </w:p>
        </w:tc>
        <w:tc>
          <w:tcPr>
            <w:tcW w:w="531" w:type="pct"/>
            <w:gridSpan w:val="2"/>
            <w:noWrap/>
            <w:hideMark/>
          </w:tcPr>
          <w:p w14:paraId="0F6973A4" w14:textId="77777777" w:rsidR="00AB508C" w:rsidRPr="002265D5" w:rsidRDefault="00AB508C" w:rsidP="000A039C">
            <w:pPr>
              <w:pStyle w:val="TableText"/>
            </w:pPr>
            <w:r w:rsidRPr="002265D5">
              <w:t>LH 235</w:t>
            </w:r>
          </w:p>
        </w:tc>
      </w:tr>
      <w:tr w:rsidR="002265D5" w:rsidRPr="000A039C" w14:paraId="6D44690B" w14:textId="77777777" w:rsidTr="008E1376">
        <w:trPr>
          <w:cnfStyle w:val="100000000000" w:firstRow="1" w:lastRow="0" w:firstColumn="0" w:lastColumn="0" w:oddVBand="0" w:evenVBand="0" w:oddHBand="0" w:evenHBand="0" w:firstRowFirstColumn="0" w:firstRowLastColumn="0" w:lastRowFirstColumn="0" w:lastRowLastColumn="0"/>
          <w:trHeight w:val="315"/>
          <w:tblHeader/>
        </w:trPr>
        <w:tc>
          <w:tcPr>
            <w:tcW w:w="420" w:type="pct"/>
            <w:noWrap/>
            <w:hideMark/>
          </w:tcPr>
          <w:p w14:paraId="40E73FFB" w14:textId="77777777" w:rsidR="00AB508C" w:rsidRPr="000A039C" w:rsidRDefault="00AB508C" w:rsidP="000A039C">
            <w:pPr>
              <w:pStyle w:val="TableText"/>
            </w:pPr>
            <w:r w:rsidRPr="000A039C">
              <w:t>Formation</w:t>
            </w:r>
          </w:p>
        </w:tc>
        <w:tc>
          <w:tcPr>
            <w:tcW w:w="379" w:type="pct"/>
            <w:noWrap/>
            <w:hideMark/>
          </w:tcPr>
          <w:p w14:paraId="028E6737" w14:textId="77777777" w:rsidR="00AB508C" w:rsidRPr="000A039C" w:rsidRDefault="00AB508C" w:rsidP="000A039C">
            <w:pPr>
              <w:pStyle w:val="TableText"/>
            </w:pPr>
            <w:r w:rsidRPr="000A039C">
              <w:t> </w:t>
            </w:r>
          </w:p>
        </w:tc>
        <w:tc>
          <w:tcPr>
            <w:tcW w:w="426" w:type="pct"/>
            <w:gridSpan w:val="2"/>
            <w:noWrap/>
            <w:hideMark/>
          </w:tcPr>
          <w:p w14:paraId="2C1A5317" w14:textId="77777777" w:rsidR="00AB508C" w:rsidRPr="000A039C" w:rsidRDefault="00AB508C" w:rsidP="000A039C">
            <w:pPr>
              <w:pStyle w:val="TableText"/>
            </w:pPr>
            <w:r w:rsidRPr="000A039C">
              <w:t> </w:t>
            </w:r>
          </w:p>
        </w:tc>
        <w:tc>
          <w:tcPr>
            <w:tcW w:w="372" w:type="pct"/>
            <w:noWrap/>
            <w:hideMark/>
          </w:tcPr>
          <w:p w14:paraId="08F27659" w14:textId="7C63AC01" w:rsidR="00AB508C" w:rsidRPr="000A039C" w:rsidRDefault="00AB508C" w:rsidP="000A039C">
            <w:pPr>
              <w:pStyle w:val="TableText"/>
            </w:pPr>
            <w:r w:rsidRPr="000A039C">
              <w:t xml:space="preserve">Termite </w:t>
            </w:r>
            <w:r w:rsidR="00481510" w:rsidRPr="000A039C">
              <w:t>R</w:t>
            </w:r>
            <w:r w:rsidRPr="000A039C">
              <w:t>ange</w:t>
            </w:r>
          </w:p>
        </w:tc>
        <w:tc>
          <w:tcPr>
            <w:tcW w:w="1279" w:type="pct"/>
            <w:gridSpan w:val="4"/>
            <w:noWrap/>
            <w:hideMark/>
          </w:tcPr>
          <w:p w14:paraId="628AC0D6" w14:textId="3E068C54" w:rsidR="00AB508C" w:rsidRPr="000A039C" w:rsidRDefault="00AB508C" w:rsidP="000A039C">
            <w:pPr>
              <w:pStyle w:val="TableText"/>
            </w:pPr>
            <w:r w:rsidRPr="000A039C">
              <w:t>River</w:t>
            </w:r>
            <w:r w:rsidR="00481510" w:rsidRPr="000A039C">
              <w:t>s</w:t>
            </w:r>
            <w:r w:rsidRPr="000A039C">
              <w:t>leigh Siltstone</w:t>
            </w:r>
          </w:p>
        </w:tc>
        <w:tc>
          <w:tcPr>
            <w:tcW w:w="372" w:type="pct"/>
            <w:noWrap/>
            <w:hideMark/>
          </w:tcPr>
          <w:p w14:paraId="0014B088" w14:textId="77777777" w:rsidR="00AB508C" w:rsidRPr="000A039C" w:rsidRDefault="00AB508C" w:rsidP="000A039C">
            <w:pPr>
              <w:pStyle w:val="TableText"/>
            </w:pPr>
            <w:r w:rsidRPr="000A039C">
              <w:t>Lawn Hill</w:t>
            </w:r>
          </w:p>
        </w:tc>
        <w:tc>
          <w:tcPr>
            <w:tcW w:w="427" w:type="pct"/>
            <w:noWrap/>
            <w:hideMark/>
          </w:tcPr>
          <w:p w14:paraId="34C4FC44" w14:textId="77777777" w:rsidR="00AB508C" w:rsidRPr="000A039C" w:rsidRDefault="00AB508C" w:rsidP="000A039C">
            <w:pPr>
              <w:pStyle w:val="TableText"/>
            </w:pPr>
            <w:r w:rsidRPr="000A039C">
              <w:t>Termite Range</w:t>
            </w:r>
          </w:p>
        </w:tc>
        <w:tc>
          <w:tcPr>
            <w:tcW w:w="426" w:type="pct"/>
            <w:gridSpan w:val="2"/>
            <w:noWrap/>
            <w:hideMark/>
          </w:tcPr>
          <w:p w14:paraId="040E92A7" w14:textId="77777777" w:rsidR="00AB508C" w:rsidRPr="000A039C" w:rsidRDefault="00AB508C" w:rsidP="000A039C">
            <w:pPr>
              <w:pStyle w:val="TableText"/>
            </w:pPr>
            <w:r w:rsidRPr="000A039C">
              <w:t>Lawn Hill</w:t>
            </w:r>
          </w:p>
        </w:tc>
        <w:tc>
          <w:tcPr>
            <w:tcW w:w="371" w:type="pct"/>
            <w:gridSpan w:val="2"/>
            <w:noWrap/>
            <w:hideMark/>
          </w:tcPr>
          <w:p w14:paraId="3E1CB888" w14:textId="77777777" w:rsidR="00AB508C" w:rsidRPr="000A039C" w:rsidRDefault="00AB508C" w:rsidP="000A039C">
            <w:pPr>
              <w:pStyle w:val="TableText"/>
            </w:pPr>
            <w:r w:rsidRPr="000A039C">
              <w:t>Termite Range</w:t>
            </w:r>
          </w:p>
        </w:tc>
        <w:tc>
          <w:tcPr>
            <w:tcW w:w="528" w:type="pct"/>
            <w:noWrap/>
            <w:hideMark/>
          </w:tcPr>
          <w:p w14:paraId="6EE00528" w14:textId="77777777" w:rsidR="00AB508C" w:rsidRPr="000A039C" w:rsidRDefault="00AB508C" w:rsidP="000A039C">
            <w:pPr>
              <w:pStyle w:val="TableText"/>
            </w:pPr>
            <w:r w:rsidRPr="000A039C">
              <w:t>Lawn Hill</w:t>
            </w:r>
          </w:p>
          <w:p w14:paraId="2332C1E0" w14:textId="77777777" w:rsidR="00AB508C" w:rsidRPr="000A039C" w:rsidRDefault="00AB508C" w:rsidP="000A039C">
            <w:pPr>
              <w:pStyle w:val="TableText"/>
            </w:pPr>
          </w:p>
        </w:tc>
      </w:tr>
      <w:tr w:rsidR="002265D5" w:rsidRPr="00300B34" w14:paraId="7BC1F92E"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tcPr>
          <w:p w14:paraId="06F323A1" w14:textId="77777777" w:rsidR="00AB508C" w:rsidRPr="00481510" w:rsidRDefault="00AB508C" w:rsidP="0093430A">
            <w:pPr>
              <w:pStyle w:val="TableText"/>
            </w:pPr>
            <w:r w:rsidRPr="00481510">
              <w:t>Final pH</w:t>
            </w:r>
          </w:p>
        </w:tc>
        <w:tc>
          <w:tcPr>
            <w:tcW w:w="420" w:type="pct"/>
            <w:gridSpan w:val="2"/>
            <w:noWrap/>
          </w:tcPr>
          <w:p w14:paraId="38AA99E0" w14:textId="77777777" w:rsidR="00AB508C" w:rsidRPr="00481510" w:rsidRDefault="00AB508C" w:rsidP="0093430A">
            <w:pPr>
              <w:pStyle w:val="TableText"/>
              <w:rPr>
                <w:b/>
              </w:rPr>
            </w:pPr>
          </w:p>
        </w:tc>
        <w:tc>
          <w:tcPr>
            <w:tcW w:w="385" w:type="pct"/>
            <w:noWrap/>
          </w:tcPr>
          <w:p w14:paraId="03DDFDAC" w14:textId="77777777" w:rsidR="00AB508C" w:rsidRPr="00481510" w:rsidRDefault="00AB508C" w:rsidP="000A039C">
            <w:pPr>
              <w:pStyle w:val="TableTextRight"/>
            </w:pPr>
            <w:r w:rsidRPr="00481510">
              <w:t>9.5</w:t>
            </w:r>
          </w:p>
        </w:tc>
        <w:tc>
          <w:tcPr>
            <w:tcW w:w="372" w:type="pct"/>
            <w:noWrap/>
          </w:tcPr>
          <w:p w14:paraId="7659540C" w14:textId="77777777" w:rsidR="00AB508C" w:rsidRPr="00481510" w:rsidRDefault="00AB508C" w:rsidP="000A039C">
            <w:pPr>
              <w:pStyle w:val="TableTextRight"/>
            </w:pPr>
            <w:r w:rsidRPr="00481510">
              <w:t>9.1</w:t>
            </w:r>
          </w:p>
        </w:tc>
        <w:tc>
          <w:tcPr>
            <w:tcW w:w="319" w:type="pct"/>
            <w:noWrap/>
          </w:tcPr>
          <w:p w14:paraId="5BFA42C6" w14:textId="77777777" w:rsidR="00AB508C" w:rsidRPr="00481510" w:rsidRDefault="00AB508C" w:rsidP="000A039C">
            <w:pPr>
              <w:pStyle w:val="TableTextRight"/>
            </w:pPr>
            <w:r w:rsidRPr="00481510">
              <w:t>8.4</w:t>
            </w:r>
          </w:p>
        </w:tc>
        <w:tc>
          <w:tcPr>
            <w:tcW w:w="319" w:type="pct"/>
            <w:noWrap/>
          </w:tcPr>
          <w:p w14:paraId="2AE08DDB" w14:textId="77777777" w:rsidR="00AB508C" w:rsidRPr="00481510" w:rsidRDefault="00AB508C" w:rsidP="000A039C">
            <w:pPr>
              <w:pStyle w:val="TableTextRight"/>
            </w:pPr>
            <w:r w:rsidRPr="00481510">
              <w:t>8.0</w:t>
            </w:r>
          </w:p>
        </w:tc>
        <w:tc>
          <w:tcPr>
            <w:tcW w:w="319" w:type="pct"/>
            <w:noWrap/>
          </w:tcPr>
          <w:p w14:paraId="03AEE1EE" w14:textId="77777777" w:rsidR="00AB508C" w:rsidRPr="00481510" w:rsidRDefault="00AB508C" w:rsidP="000A039C">
            <w:pPr>
              <w:pStyle w:val="TableTextRight"/>
            </w:pPr>
            <w:r w:rsidRPr="00481510">
              <w:t>8.6</w:t>
            </w:r>
          </w:p>
        </w:tc>
        <w:tc>
          <w:tcPr>
            <w:tcW w:w="322" w:type="pct"/>
            <w:noWrap/>
          </w:tcPr>
          <w:p w14:paraId="671E12FE" w14:textId="77777777" w:rsidR="00AB508C" w:rsidRPr="00481510" w:rsidRDefault="00AB508C" w:rsidP="000A039C">
            <w:pPr>
              <w:pStyle w:val="TableTextRight"/>
            </w:pPr>
            <w:r w:rsidRPr="00481510">
              <w:t>8.9</w:t>
            </w:r>
          </w:p>
        </w:tc>
        <w:tc>
          <w:tcPr>
            <w:tcW w:w="372" w:type="pct"/>
            <w:noWrap/>
          </w:tcPr>
          <w:p w14:paraId="07CB8892" w14:textId="77777777" w:rsidR="00AB508C" w:rsidRPr="00481510" w:rsidRDefault="00AB508C" w:rsidP="000A039C">
            <w:pPr>
              <w:pStyle w:val="TableTextRight"/>
            </w:pPr>
            <w:r w:rsidRPr="00481510">
              <w:t>8.7</w:t>
            </w:r>
          </w:p>
        </w:tc>
        <w:tc>
          <w:tcPr>
            <w:tcW w:w="427" w:type="pct"/>
            <w:noWrap/>
          </w:tcPr>
          <w:p w14:paraId="26430AE7" w14:textId="77777777" w:rsidR="00AB508C" w:rsidRPr="00481510" w:rsidRDefault="00AB508C" w:rsidP="000A039C">
            <w:pPr>
              <w:pStyle w:val="TableTextRight"/>
            </w:pPr>
            <w:r w:rsidRPr="00481510">
              <w:t>7.8</w:t>
            </w:r>
          </w:p>
        </w:tc>
        <w:tc>
          <w:tcPr>
            <w:tcW w:w="426" w:type="pct"/>
            <w:gridSpan w:val="2"/>
            <w:noWrap/>
          </w:tcPr>
          <w:p w14:paraId="75060CCB" w14:textId="77777777" w:rsidR="00AB508C" w:rsidRPr="00481510" w:rsidRDefault="00AB508C" w:rsidP="000A039C">
            <w:pPr>
              <w:pStyle w:val="TableTextRight"/>
            </w:pPr>
            <w:r w:rsidRPr="00481510">
              <w:t>8.8</w:t>
            </w:r>
          </w:p>
        </w:tc>
        <w:tc>
          <w:tcPr>
            <w:tcW w:w="371" w:type="pct"/>
            <w:gridSpan w:val="2"/>
            <w:noWrap/>
          </w:tcPr>
          <w:p w14:paraId="0425AF87" w14:textId="77777777" w:rsidR="00AB508C" w:rsidRPr="00481510" w:rsidRDefault="00AB508C" w:rsidP="000A039C">
            <w:pPr>
              <w:pStyle w:val="TableTextRight"/>
            </w:pPr>
            <w:r w:rsidRPr="00481510">
              <w:t>8.9</w:t>
            </w:r>
          </w:p>
        </w:tc>
        <w:tc>
          <w:tcPr>
            <w:tcW w:w="528" w:type="pct"/>
            <w:noWrap/>
          </w:tcPr>
          <w:p w14:paraId="34CB712F" w14:textId="77777777" w:rsidR="00AB508C" w:rsidRPr="00481510" w:rsidRDefault="00AB508C" w:rsidP="000A039C">
            <w:pPr>
              <w:pStyle w:val="TableTextRight"/>
            </w:pPr>
            <w:r w:rsidRPr="00481510">
              <w:t>8.2</w:t>
            </w:r>
          </w:p>
        </w:tc>
      </w:tr>
      <w:tr w:rsidR="002265D5" w:rsidRPr="00300B34" w14:paraId="64DCF06A"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5B814322" w14:textId="77777777" w:rsidR="00AB508C" w:rsidRPr="00481510" w:rsidRDefault="00AB508C" w:rsidP="0093430A">
            <w:pPr>
              <w:pStyle w:val="TableText"/>
            </w:pPr>
            <w:r w:rsidRPr="00481510">
              <w:t>Ag</w:t>
            </w:r>
          </w:p>
        </w:tc>
        <w:tc>
          <w:tcPr>
            <w:tcW w:w="420" w:type="pct"/>
            <w:gridSpan w:val="2"/>
            <w:noWrap/>
            <w:hideMark/>
          </w:tcPr>
          <w:p w14:paraId="08F95F13" w14:textId="77777777" w:rsidR="00AB508C" w:rsidRPr="00481510" w:rsidRDefault="00AB508C" w:rsidP="0093430A">
            <w:pPr>
              <w:pStyle w:val="TableText"/>
            </w:pPr>
            <w:r w:rsidRPr="00481510">
              <w:t>µg/L</w:t>
            </w:r>
          </w:p>
        </w:tc>
        <w:tc>
          <w:tcPr>
            <w:tcW w:w="385" w:type="pct"/>
            <w:noWrap/>
            <w:hideMark/>
          </w:tcPr>
          <w:p w14:paraId="61C108B5" w14:textId="77777777" w:rsidR="00AB508C" w:rsidRPr="00481510" w:rsidRDefault="00AB508C" w:rsidP="000A039C">
            <w:pPr>
              <w:pStyle w:val="TableTextRight"/>
            </w:pPr>
            <w:r w:rsidRPr="00481510">
              <w:t>0.02</w:t>
            </w:r>
          </w:p>
        </w:tc>
        <w:tc>
          <w:tcPr>
            <w:tcW w:w="372" w:type="pct"/>
            <w:noWrap/>
            <w:hideMark/>
          </w:tcPr>
          <w:p w14:paraId="4577F96C" w14:textId="77777777" w:rsidR="00AB508C" w:rsidRPr="00481510" w:rsidRDefault="00AB508C" w:rsidP="000A039C">
            <w:pPr>
              <w:pStyle w:val="TableTextRight"/>
            </w:pPr>
            <w:r w:rsidRPr="00481510">
              <w:t>0.02</w:t>
            </w:r>
          </w:p>
        </w:tc>
        <w:tc>
          <w:tcPr>
            <w:tcW w:w="319" w:type="pct"/>
            <w:noWrap/>
            <w:hideMark/>
          </w:tcPr>
          <w:p w14:paraId="26A86CC4" w14:textId="77777777" w:rsidR="00AB508C" w:rsidRPr="00481510" w:rsidRDefault="00AB508C" w:rsidP="000A039C">
            <w:pPr>
              <w:pStyle w:val="TableTextRight"/>
            </w:pPr>
            <w:r w:rsidRPr="00481510">
              <w:t>0.03</w:t>
            </w:r>
          </w:p>
        </w:tc>
        <w:tc>
          <w:tcPr>
            <w:tcW w:w="319" w:type="pct"/>
            <w:noWrap/>
            <w:hideMark/>
          </w:tcPr>
          <w:p w14:paraId="26616E73" w14:textId="77777777" w:rsidR="00AB508C" w:rsidRPr="00481510" w:rsidRDefault="00AB508C" w:rsidP="000A039C">
            <w:pPr>
              <w:pStyle w:val="TableTextRight"/>
            </w:pPr>
            <w:r w:rsidRPr="00481510">
              <w:t>0.07</w:t>
            </w:r>
          </w:p>
        </w:tc>
        <w:tc>
          <w:tcPr>
            <w:tcW w:w="319" w:type="pct"/>
            <w:noWrap/>
            <w:hideMark/>
          </w:tcPr>
          <w:p w14:paraId="02D7040D" w14:textId="77777777" w:rsidR="00AB508C" w:rsidRPr="00481510" w:rsidRDefault="00AB508C" w:rsidP="000A039C">
            <w:pPr>
              <w:pStyle w:val="TableTextRight"/>
            </w:pPr>
            <w:r w:rsidRPr="00481510">
              <w:t>0.11</w:t>
            </w:r>
          </w:p>
        </w:tc>
        <w:tc>
          <w:tcPr>
            <w:tcW w:w="322" w:type="pct"/>
            <w:noWrap/>
            <w:hideMark/>
          </w:tcPr>
          <w:p w14:paraId="0DC32B23" w14:textId="77777777" w:rsidR="00AB508C" w:rsidRPr="00481510" w:rsidRDefault="00AB508C" w:rsidP="000A039C">
            <w:pPr>
              <w:pStyle w:val="TableTextRight"/>
            </w:pPr>
            <w:r w:rsidRPr="00481510">
              <w:t>&lt;0.01</w:t>
            </w:r>
          </w:p>
        </w:tc>
        <w:tc>
          <w:tcPr>
            <w:tcW w:w="372" w:type="pct"/>
            <w:noWrap/>
            <w:hideMark/>
          </w:tcPr>
          <w:p w14:paraId="135A8AFA" w14:textId="77777777" w:rsidR="00AB508C" w:rsidRPr="00481510" w:rsidRDefault="00AB508C" w:rsidP="000A039C">
            <w:pPr>
              <w:pStyle w:val="TableTextRight"/>
            </w:pPr>
            <w:r w:rsidRPr="00481510">
              <w:t>&lt;0.01</w:t>
            </w:r>
          </w:p>
        </w:tc>
        <w:tc>
          <w:tcPr>
            <w:tcW w:w="427" w:type="pct"/>
            <w:noWrap/>
            <w:hideMark/>
          </w:tcPr>
          <w:p w14:paraId="13925836" w14:textId="77777777" w:rsidR="00AB508C" w:rsidRPr="00481510" w:rsidRDefault="00AB508C" w:rsidP="000A039C">
            <w:pPr>
              <w:pStyle w:val="TableTextRight"/>
            </w:pPr>
            <w:r w:rsidRPr="00481510">
              <w:t>0.08</w:t>
            </w:r>
          </w:p>
        </w:tc>
        <w:tc>
          <w:tcPr>
            <w:tcW w:w="426" w:type="pct"/>
            <w:gridSpan w:val="2"/>
            <w:noWrap/>
            <w:hideMark/>
          </w:tcPr>
          <w:p w14:paraId="704EDCB7" w14:textId="77777777" w:rsidR="00AB508C" w:rsidRPr="00481510" w:rsidRDefault="00AB508C" w:rsidP="000A039C">
            <w:pPr>
              <w:pStyle w:val="TableTextRight"/>
            </w:pPr>
            <w:r w:rsidRPr="00481510">
              <w:t>&lt;0.01</w:t>
            </w:r>
          </w:p>
        </w:tc>
        <w:tc>
          <w:tcPr>
            <w:tcW w:w="371" w:type="pct"/>
            <w:gridSpan w:val="2"/>
            <w:noWrap/>
            <w:hideMark/>
          </w:tcPr>
          <w:p w14:paraId="1C76552A" w14:textId="77777777" w:rsidR="00AB508C" w:rsidRPr="00481510" w:rsidRDefault="00AB508C" w:rsidP="000A039C">
            <w:pPr>
              <w:pStyle w:val="TableTextRight"/>
            </w:pPr>
            <w:r w:rsidRPr="00481510">
              <w:t>&lt;0.01</w:t>
            </w:r>
          </w:p>
        </w:tc>
        <w:tc>
          <w:tcPr>
            <w:tcW w:w="528" w:type="pct"/>
            <w:noWrap/>
            <w:hideMark/>
          </w:tcPr>
          <w:p w14:paraId="02ADE954" w14:textId="77777777" w:rsidR="00AB508C" w:rsidRPr="00481510" w:rsidRDefault="00AB508C" w:rsidP="000A039C">
            <w:pPr>
              <w:pStyle w:val="TableTextRight"/>
            </w:pPr>
            <w:r w:rsidRPr="00481510">
              <w:t>0.02</w:t>
            </w:r>
          </w:p>
        </w:tc>
      </w:tr>
      <w:tr w:rsidR="002265D5" w:rsidRPr="00300B34" w14:paraId="2AA2E0EA"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0AFFF57E" w14:textId="77777777" w:rsidR="00AB508C" w:rsidRPr="00481510" w:rsidRDefault="00AB508C" w:rsidP="0093430A">
            <w:pPr>
              <w:pStyle w:val="TableText"/>
            </w:pPr>
            <w:r w:rsidRPr="00481510">
              <w:t>Al</w:t>
            </w:r>
          </w:p>
        </w:tc>
        <w:tc>
          <w:tcPr>
            <w:tcW w:w="420" w:type="pct"/>
            <w:gridSpan w:val="2"/>
            <w:noWrap/>
            <w:hideMark/>
          </w:tcPr>
          <w:p w14:paraId="1879AB3B" w14:textId="725E21DB" w:rsidR="00AB508C" w:rsidRPr="00481510" w:rsidRDefault="00AB508C" w:rsidP="0093430A">
            <w:pPr>
              <w:pStyle w:val="TableText"/>
            </w:pPr>
            <w:r w:rsidRPr="00481510">
              <w:t>mg/L</w:t>
            </w:r>
          </w:p>
        </w:tc>
        <w:tc>
          <w:tcPr>
            <w:tcW w:w="385" w:type="pct"/>
            <w:noWrap/>
            <w:hideMark/>
          </w:tcPr>
          <w:p w14:paraId="0EAAC2B7" w14:textId="77777777" w:rsidR="00AB508C" w:rsidRPr="00481510" w:rsidRDefault="00AB508C" w:rsidP="000A039C">
            <w:pPr>
              <w:pStyle w:val="TableTextRight"/>
            </w:pPr>
            <w:r w:rsidRPr="00481510">
              <w:t>&lt;0.001</w:t>
            </w:r>
          </w:p>
        </w:tc>
        <w:tc>
          <w:tcPr>
            <w:tcW w:w="372" w:type="pct"/>
            <w:noWrap/>
            <w:hideMark/>
          </w:tcPr>
          <w:p w14:paraId="47FC9682" w14:textId="16AC35C9" w:rsidR="00AB508C" w:rsidRPr="00481510" w:rsidRDefault="00AB508C" w:rsidP="000A039C">
            <w:pPr>
              <w:pStyle w:val="TableTextRight"/>
            </w:pPr>
            <w:r w:rsidRPr="00481510">
              <w:t>0.</w:t>
            </w:r>
            <w:r w:rsidR="00A57841">
              <w:t>91</w:t>
            </w:r>
          </w:p>
        </w:tc>
        <w:tc>
          <w:tcPr>
            <w:tcW w:w="319" w:type="pct"/>
            <w:noWrap/>
            <w:hideMark/>
          </w:tcPr>
          <w:p w14:paraId="4026E3A0" w14:textId="77777777" w:rsidR="00AB508C" w:rsidRPr="00481510" w:rsidRDefault="00AB508C" w:rsidP="000A039C">
            <w:pPr>
              <w:pStyle w:val="TableTextRight"/>
            </w:pPr>
            <w:r w:rsidRPr="00481510">
              <w:t>0.098</w:t>
            </w:r>
          </w:p>
        </w:tc>
        <w:tc>
          <w:tcPr>
            <w:tcW w:w="319" w:type="pct"/>
            <w:noWrap/>
            <w:hideMark/>
          </w:tcPr>
          <w:p w14:paraId="2EF74845" w14:textId="5FE99E85" w:rsidR="00AB508C" w:rsidRPr="00481510" w:rsidRDefault="003A3A5F" w:rsidP="000A039C">
            <w:pPr>
              <w:pStyle w:val="TableTextRight"/>
            </w:pPr>
            <w:r>
              <w:t>0.13</w:t>
            </w:r>
          </w:p>
        </w:tc>
        <w:tc>
          <w:tcPr>
            <w:tcW w:w="319" w:type="pct"/>
            <w:noWrap/>
            <w:hideMark/>
          </w:tcPr>
          <w:p w14:paraId="5F9C3C0E" w14:textId="52743876" w:rsidR="00AB508C" w:rsidRPr="00481510" w:rsidRDefault="00AB508C" w:rsidP="000A039C">
            <w:pPr>
              <w:pStyle w:val="TableTextRight"/>
            </w:pPr>
            <w:r w:rsidRPr="00481510">
              <w:t>0.</w:t>
            </w:r>
            <w:r w:rsidR="003A3A5F">
              <w:t>16</w:t>
            </w:r>
          </w:p>
        </w:tc>
        <w:tc>
          <w:tcPr>
            <w:tcW w:w="322" w:type="pct"/>
            <w:noWrap/>
            <w:hideMark/>
          </w:tcPr>
          <w:p w14:paraId="07B8DFBF" w14:textId="269E2971" w:rsidR="00AB508C" w:rsidRPr="00481510" w:rsidRDefault="00AB508C" w:rsidP="000A039C">
            <w:pPr>
              <w:pStyle w:val="TableTextRight"/>
            </w:pPr>
            <w:r w:rsidRPr="00481510">
              <w:t>0.</w:t>
            </w:r>
            <w:r w:rsidR="009B1711">
              <w:t>10</w:t>
            </w:r>
          </w:p>
        </w:tc>
        <w:tc>
          <w:tcPr>
            <w:tcW w:w="372" w:type="pct"/>
            <w:noWrap/>
            <w:hideMark/>
          </w:tcPr>
          <w:p w14:paraId="5A6C6320" w14:textId="77777777" w:rsidR="00AB508C" w:rsidRPr="00481510" w:rsidRDefault="00AB508C" w:rsidP="000A039C">
            <w:pPr>
              <w:pStyle w:val="TableTextRight"/>
            </w:pPr>
            <w:r w:rsidRPr="00481510">
              <w:t>0.086</w:t>
            </w:r>
          </w:p>
        </w:tc>
        <w:tc>
          <w:tcPr>
            <w:tcW w:w="427" w:type="pct"/>
            <w:noWrap/>
            <w:hideMark/>
          </w:tcPr>
          <w:p w14:paraId="0B239A12" w14:textId="77777777" w:rsidR="00AB508C" w:rsidRPr="00481510" w:rsidRDefault="00AB508C" w:rsidP="000A039C">
            <w:pPr>
              <w:pStyle w:val="TableTextRight"/>
            </w:pPr>
            <w:r w:rsidRPr="00481510">
              <w:t>0.034</w:t>
            </w:r>
          </w:p>
        </w:tc>
        <w:tc>
          <w:tcPr>
            <w:tcW w:w="426" w:type="pct"/>
            <w:gridSpan w:val="2"/>
            <w:noWrap/>
            <w:hideMark/>
          </w:tcPr>
          <w:p w14:paraId="6FDA570A" w14:textId="5E1C142B" w:rsidR="00AB508C" w:rsidRPr="00481510" w:rsidRDefault="00AB508C" w:rsidP="000A039C">
            <w:pPr>
              <w:pStyle w:val="TableTextRight"/>
            </w:pPr>
            <w:r w:rsidRPr="00481510">
              <w:t>0.</w:t>
            </w:r>
            <w:r w:rsidR="009B1711">
              <w:t>80</w:t>
            </w:r>
          </w:p>
        </w:tc>
        <w:tc>
          <w:tcPr>
            <w:tcW w:w="371" w:type="pct"/>
            <w:gridSpan w:val="2"/>
            <w:noWrap/>
            <w:hideMark/>
          </w:tcPr>
          <w:p w14:paraId="264A04CF" w14:textId="71CE4EAA" w:rsidR="00AB508C" w:rsidRPr="00481510" w:rsidRDefault="00AB508C" w:rsidP="000A039C">
            <w:pPr>
              <w:pStyle w:val="TableTextRight"/>
            </w:pPr>
            <w:r w:rsidRPr="00481510">
              <w:t>0.</w:t>
            </w:r>
            <w:r w:rsidR="009B1711">
              <w:t>75</w:t>
            </w:r>
          </w:p>
        </w:tc>
        <w:tc>
          <w:tcPr>
            <w:tcW w:w="528" w:type="pct"/>
            <w:noWrap/>
            <w:hideMark/>
          </w:tcPr>
          <w:p w14:paraId="00A73B84" w14:textId="77777777" w:rsidR="00AB508C" w:rsidRPr="00481510" w:rsidRDefault="00AB508C" w:rsidP="000A039C">
            <w:pPr>
              <w:pStyle w:val="TableTextRight"/>
            </w:pPr>
            <w:r w:rsidRPr="00481510">
              <w:t>0.049</w:t>
            </w:r>
          </w:p>
        </w:tc>
      </w:tr>
      <w:tr w:rsidR="002265D5" w:rsidRPr="00300B34" w14:paraId="5D0AD628"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459B400F" w14:textId="77777777" w:rsidR="00AB508C" w:rsidRPr="00481510" w:rsidRDefault="00AB508C" w:rsidP="0093430A">
            <w:pPr>
              <w:pStyle w:val="TableText"/>
            </w:pPr>
            <w:r w:rsidRPr="00481510">
              <w:t>As</w:t>
            </w:r>
          </w:p>
        </w:tc>
        <w:tc>
          <w:tcPr>
            <w:tcW w:w="420" w:type="pct"/>
            <w:gridSpan w:val="2"/>
            <w:noWrap/>
            <w:hideMark/>
          </w:tcPr>
          <w:p w14:paraId="6FF556A0" w14:textId="77777777" w:rsidR="00AB508C" w:rsidRPr="00481510" w:rsidRDefault="00AB508C" w:rsidP="0093430A">
            <w:pPr>
              <w:pStyle w:val="TableText"/>
            </w:pPr>
            <w:r w:rsidRPr="00481510">
              <w:t>µg/L</w:t>
            </w:r>
          </w:p>
        </w:tc>
        <w:tc>
          <w:tcPr>
            <w:tcW w:w="385" w:type="pct"/>
            <w:noWrap/>
            <w:hideMark/>
          </w:tcPr>
          <w:p w14:paraId="3209321C" w14:textId="77777777" w:rsidR="00AB508C" w:rsidRPr="00481510" w:rsidRDefault="00AB508C" w:rsidP="000A039C">
            <w:pPr>
              <w:pStyle w:val="TableTextRight"/>
            </w:pPr>
            <w:r w:rsidRPr="00481510">
              <w:t>&lt;0.1</w:t>
            </w:r>
          </w:p>
        </w:tc>
        <w:tc>
          <w:tcPr>
            <w:tcW w:w="372" w:type="pct"/>
            <w:noWrap/>
            <w:hideMark/>
          </w:tcPr>
          <w:p w14:paraId="25D42AEC" w14:textId="77777777" w:rsidR="00AB508C" w:rsidRPr="00481510" w:rsidRDefault="00AB508C" w:rsidP="000A039C">
            <w:pPr>
              <w:pStyle w:val="TableTextRight"/>
            </w:pPr>
            <w:r w:rsidRPr="00481510">
              <w:t>4.1</w:t>
            </w:r>
          </w:p>
        </w:tc>
        <w:tc>
          <w:tcPr>
            <w:tcW w:w="319" w:type="pct"/>
            <w:noWrap/>
            <w:hideMark/>
          </w:tcPr>
          <w:p w14:paraId="577F75E7" w14:textId="77777777" w:rsidR="00AB508C" w:rsidRPr="00481510" w:rsidRDefault="00AB508C" w:rsidP="000A039C">
            <w:pPr>
              <w:pStyle w:val="TableTextRight"/>
            </w:pPr>
            <w:r w:rsidRPr="00481510">
              <w:t>2.6</w:t>
            </w:r>
          </w:p>
        </w:tc>
        <w:tc>
          <w:tcPr>
            <w:tcW w:w="319" w:type="pct"/>
            <w:noWrap/>
            <w:hideMark/>
          </w:tcPr>
          <w:p w14:paraId="4FDAF469" w14:textId="77777777" w:rsidR="00AB508C" w:rsidRPr="00481510" w:rsidRDefault="00AB508C" w:rsidP="000A039C">
            <w:pPr>
              <w:pStyle w:val="TableTextRight"/>
            </w:pPr>
            <w:r w:rsidRPr="00481510">
              <w:t>1.0</w:t>
            </w:r>
          </w:p>
        </w:tc>
        <w:tc>
          <w:tcPr>
            <w:tcW w:w="319" w:type="pct"/>
            <w:noWrap/>
            <w:hideMark/>
          </w:tcPr>
          <w:p w14:paraId="1DDF43A7" w14:textId="77777777" w:rsidR="00AB508C" w:rsidRPr="00481510" w:rsidRDefault="00AB508C" w:rsidP="000A039C">
            <w:pPr>
              <w:pStyle w:val="TableTextRight"/>
            </w:pPr>
            <w:r w:rsidRPr="00481510">
              <w:t>11</w:t>
            </w:r>
          </w:p>
        </w:tc>
        <w:tc>
          <w:tcPr>
            <w:tcW w:w="322" w:type="pct"/>
            <w:noWrap/>
            <w:hideMark/>
          </w:tcPr>
          <w:p w14:paraId="1933198A" w14:textId="77777777" w:rsidR="00AB508C" w:rsidRPr="00481510" w:rsidRDefault="00AB508C" w:rsidP="000A039C">
            <w:pPr>
              <w:pStyle w:val="TableTextRight"/>
            </w:pPr>
            <w:r w:rsidRPr="00481510">
              <w:t>0.5</w:t>
            </w:r>
          </w:p>
        </w:tc>
        <w:tc>
          <w:tcPr>
            <w:tcW w:w="372" w:type="pct"/>
            <w:noWrap/>
            <w:hideMark/>
          </w:tcPr>
          <w:p w14:paraId="58677BA1" w14:textId="77777777" w:rsidR="00AB508C" w:rsidRPr="00481510" w:rsidRDefault="00AB508C" w:rsidP="000A039C">
            <w:pPr>
              <w:pStyle w:val="TableTextRight"/>
            </w:pPr>
            <w:r w:rsidRPr="00481510">
              <w:t>2.8</w:t>
            </w:r>
          </w:p>
        </w:tc>
        <w:tc>
          <w:tcPr>
            <w:tcW w:w="427" w:type="pct"/>
            <w:noWrap/>
            <w:hideMark/>
          </w:tcPr>
          <w:p w14:paraId="14FEA7AF" w14:textId="77777777" w:rsidR="00AB508C" w:rsidRPr="00481510" w:rsidRDefault="00AB508C" w:rsidP="000A039C">
            <w:pPr>
              <w:pStyle w:val="TableTextRight"/>
            </w:pPr>
            <w:r w:rsidRPr="00481510">
              <w:t>0.4</w:t>
            </w:r>
          </w:p>
        </w:tc>
        <w:tc>
          <w:tcPr>
            <w:tcW w:w="426" w:type="pct"/>
            <w:gridSpan w:val="2"/>
            <w:noWrap/>
            <w:hideMark/>
          </w:tcPr>
          <w:p w14:paraId="08739009" w14:textId="77777777" w:rsidR="00AB508C" w:rsidRPr="00481510" w:rsidRDefault="00AB508C" w:rsidP="000A039C">
            <w:pPr>
              <w:pStyle w:val="TableTextRight"/>
            </w:pPr>
            <w:r w:rsidRPr="00481510">
              <w:t>8.2</w:t>
            </w:r>
          </w:p>
        </w:tc>
        <w:tc>
          <w:tcPr>
            <w:tcW w:w="371" w:type="pct"/>
            <w:gridSpan w:val="2"/>
            <w:noWrap/>
            <w:hideMark/>
          </w:tcPr>
          <w:p w14:paraId="54696A3B" w14:textId="77777777" w:rsidR="00AB508C" w:rsidRPr="00481510" w:rsidRDefault="00AB508C" w:rsidP="000A039C">
            <w:pPr>
              <w:pStyle w:val="TableTextRight"/>
            </w:pPr>
            <w:r w:rsidRPr="00481510">
              <w:t>15</w:t>
            </w:r>
          </w:p>
        </w:tc>
        <w:tc>
          <w:tcPr>
            <w:tcW w:w="528" w:type="pct"/>
            <w:noWrap/>
            <w:hideMark/>
          </w:tcPr>
          <w:p w14:paraId="6B1D45C7" w14:textId="77777777" w:rsidR="00AB508C" w:rsidRPr="00481510" w:rsidRDefault="00AB508C" w:rsidP="000A039C">
            <w:pPr>
              <w:pStyle w:val="TableTextRight"/>
            </w:pPr>
            <w:r w:rsidRPr="00481510">
              <w:t>11</w:t>
            </w:r>
          </w:p>
        </w:tc>
      </w:tr>
      <w:tr w:rsidR="002265D5" w:rsidRPr="00300B34" w14:paraId="6FE77215"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03C6A7E8" w14:textId="77777777" w:rsidR="00AB508C" w:rsidRPr="00481510" w:rsidRDefault="00AB508C" w:rsidP="0093430A">
            <w:pPr>
              <w:pStyle w:val="TableText"/>
            </w:pPr>
            <w:r w:rsidRPr="00481510">
              <w:t>B</w:t>
            </w:r>
          </w:p>
        </w:tc>
        <w:tc>
          <w:tcPr>
            <w:tcW w:w="420" w:type="pct"/>
            <w:gridSpan w:val="2"/>
            <w:noWrap/>
            <w:hideMark/>
          </w:tcPr>
          <w:p w14:paraId="77242DEB" w14:textId="46D41C1B" w:rsidR="00AB508C" w:rsidRPr="00481510" w:rsidRDefault="00AB508C" w:rsidP="0093430A">
            <w:pPr>
              <w:pStyle w:val="TableText"/>
            </w:pPr>
            <w:r w:rsidRPr="00481510">
              <w:t>mg/L</w:t>
            </w:r>
          </w:p>
        </w:tc>
        <w:tc>
          <w:tcPr>
            <w:tcW w:w="385" w:type="pct"/>
            <w:noWrap/>
            <w:hideMark/>
          </w:tcPr>
          <w:p w14:paraId="42028AE1" w14:textId="22BAEBBF" w:rsidR="001429CF" w:rsidRPr="001429CF" w:rsidRDefault="001429CF" w:rsidP="001429CF">
            <w:pPr>
              <w:pStyle w:val="TableTextRight"/>
            </w:pPr>
            <w:r>
              <w:t>0.01</w:t>
            </w:r>
          </w:p>
        </w:tc>
        <w:tc>
          <w:tcPr>
            <w:tcW w:w="372" w:type="pct"/>
            <w:noWrap/>
            <w:hideMark/>
          </w:tcPr>
          <w:p w14:paraId="7696B2FA" w14:textId="661DA042" w:rsidR="00AB508C" w:rsidRPr="00481510" w:rsidRDefault="00AB508C" w:rsidP="000A039C">
            <w:pPr>
              <w:pStyle w:val="TableTextRight"/>
            </w:pPr>
            <w:r w:rsidRPr="00481510">
              <w:t>0</w:t>
            </w:r>
            <w:r w:rsidR="00A57841">
              <w:t>.02</w:t>
            </w:r>
          </w:p>
        </w:tc>
        <w:tc>
          <w:tcPr>
            <w:tcW w:w="319" w:type="pct"/>
            <w:noWrap/>
            <w:hideMark/>
          </w:tcPr>
          <w:p w14:paraId="0E5D077A" w14:textId="7D83B6A7" w:rsidR="00AB508C" w:rsidRPr="00481510" w:rsidRDefault="00AB508C" w:rsidP="000A039C">
            <w:pPr>
              <w:pStyle w:val="TableTextRight"/>
            </w:pPr>
            <w:r w:rsidRPr="00481510">
              <w:t>0.</w:t>
            </w:r>
            <w:r w:rsidR="00A57841">
              <w:t>1</w:t>
            </w:r>
            <w:r w:rsidR="003A3A5F">
              <w:t>0</w:t>
            </w:r>
          </w:p>
        </w:tc>
        <w:tc>
          <w:tcPr>
            <w:tcW w:w="319" w:type="pct"/>
            <w:noWrap/>
            <w:hideMark/>
          </w:tcPr>
          <w:p w14:paraId="21F4811B" w14:textId="0C60908F" w:rsidR="00AB508C" w:rsidRPr="00481510" w:rsidRDefault="00AB508C" w:rsidP="000A039C">
            <w:pPr>
              <w:pStyle w:val="TableTextRight"/>
            </w:pPr>
            <w:r w:rsidRPr="00481510">
              <w:t>0.</w:t>
            </w:r>
            <w:r w:rsidR="003A3A5F">
              <w:t>07</w:t>
            </w:r>
          </w:p>
        </w:tc>
        <w:tc>
          <w:tcPr>
            <w:tcW w:w="319" w:type="pct"/>
            <w:noWrap/>
            <w:hideMark/>
          </w:tcPr>
          <w:p w14:paraId="3C099B9C" w14:textId="26F2500C" w:rsidR="00AB508C" w:rsidRPr="00481510" w:rsidRDefault="00AB508C" w:rsidP="000A039C">
            <w:pPr>
              <w:pStyle w:val="TableTextRight"/>
            </w:pPr>
            <w:r w:rsidRPr="00481510">
              <w:t>0.</w:t>
            </w:r>
            <w:r w:rsidR="003A3A5F">
              <w:t>07</w:t>
            </w:r>
          </w:p>
        </w:tc>
        <w:tc>
          <w:tcPr>
            <w:tcW w:w="322" w:type="pct"/>
            <w:noWrap/>
            <w:hideMark/>
          </w:tcPr>
          <w:p w14:paraId="57A38F5B" w14:textId="2D5649F2" w:rsidR="00AB508C" w:rsidRPr="00481510" w:rsidRDefault="00AB508C" w:rsidP="000A039C">
            <w:pPr>
              <w:pStyle w:val="TableTextRight"/>
            </w:pPr>
            <w:r w:rsidRPr="00481510">
              <w:t>0.</w:t>
            </w:r>
            <w:r w:rsidR="009B1711">
              <w:t>08</w:t>
            </w:r>
          </w:p>
        </w:tc>
        <w:tc>
          <w:tcPr>
            <w:tcW w:w="372" w:type="pct"/>
            <w:noWrap/>
            <w:hideMark/>
          </w:tcPr>
          <w:p w14:paraId="38BF6E2D" w14:textId="0A573657" w:rsidR="00AB508C" w:rsidRPr="00481510" w:rsidRDefault="00AB508C" w:rsidP="000A039C">
            <w:pPr>
              <w:pStyle w:val="TableTextRight"/>
            </w:pPr>
            <w:r w:rsidRPr="00481510">
              <w:t>0.</w:t>
            </w:r>
            <w:r w:rsidR="009B1711">
              <w:t>13</w:t>
            </w:r>
          </w:p>
        </w:tc>
        <w:tc>
          <w:tcPr>
            <w:tcW w:w="427" w:type="pct"/>
            <w:noWrap/>
            <w:hideMark/>
          </w:tcPr>
          <w:p w14:paraId="22F27F34" w14:textId="769E41C5" w:rsidR="00AB508C" w:rsidRPr="00481510" w:rsidRDefault="00AB508C" w:rsidP="000A039C">
            <w:pPr>
              <w:pStyle w:val="TableTextRight"/>
            </w:pPr>
            <w:r w:rsidRPr="00481510">
              <w:t>0.</w:t>
            </w:r>
            <w:r w:rsidR="009B1711">
              <w:t>14</w:t>
            </w:r>
          </w:p>
        </w:tc>
        <w:tc>
          <w:tcPr>
            <w:tcW w:w="426" w:type="pct"/>
            <w:gridSpan w:val="2"/>
            <w:noWrap/>
            <w:hideMark/>
          </w:tcPr>
          <w:p w14:paraId="4C06B2F9" w14:textId="6C70DE5D" w:rsidR="00AB508C" w:rsidRPr="00481510" w:rsidRDefault="00AB508C" w:rsidP="000A039C">
            <w:pPr>
              <w:pStyle w:val="TableTextRight"/>
            </w:pPr>
            <w:r w:rsidRPr="00481510">
              <w:t>0.</w:t>
            </w:r>
            <w:r w:rsidR="009B1711">
              <w:t>09</w:t>
            </w:r>
          </w:p>
        </w:tc>
        <w:tc>
          <w:tcPr>
            <w:tcW w:w="371" w:type="pct"/>
            <w:gridSpan w:val="2"/>
            <w:noWrap/>
            <w:hideMark/>
          </w:tcPr>
          <w:p w14:paraId="380CE66E" w14:textId="4F79836A" w:rsidR="00AB508C" w:rsidRPr="00481510" w:rsidRDefault="00AB508C" w:rsidP="000A039C">
            <w:pPr>
              <w:pStyle w:val="TableTextRight"/>
            </w:pPr>
            <w:r w:rsidRPr="00481510">
              <w:t>0.</w:t>
            </w:r>
            <w:r w:rsidR="009B1711">
              <w:t>08</w:t>
            </w:r>
          </w:p>
        </w:tc>
        <w:tc>
          <w:tcPr>
            <w:tcW w:w="528" w:type="pct"/>
            <w:noWrap/>
            <w:hideMark/>
          </w:tcPr>
          <w:p w14:paraId="61F0D9FC" w14:textId="6306689A" w:rsidR="00AB508C" w:rsidRPr="00481510" w:rsidRDefault="00AB508C" w:rsidP="000A039C">
            <w:pPr>
              <w:pStyle w:val="TableTextRight"/>
            </w:pPr>
            <w:r w:rsidRPr="00481510">
              <w:t>0.</w:t>
            </w:r>
            <w:r w:rsidR="00D15D80">
              <w:t>06</w:t>
            </w:r>
          </w:p>
        </w:tc>
      </w:tr>
      <w:tr w:rsidR="002265D5" w:rsidRPr="00300B34" w14:paraId="040D368C"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1D109228" w14:textId="77777777" w:rsidR="00AB508C" w:rsidRPr="00481510" w:rsidRDefault="00AB508C" w:rsidP="0093430A">
            <w:pPr>
              <w:pStyle w:val="TableText"/>
            </w:pPr>
            <w:r w:rsidRPr="00481510">
              <w:t>Ba</w:t>
            </w:r>
          </w:p>
        </w:tc>
        <w:tc>
          <w:tcPr>
            <w:tcW w:w="420" w:type="pct"/>
            <w:gridSpan w:val="2"/>
            <w:noWrap/>
            <w:hideMark/>
          </w:tcPr>
          <w:p w14:paraId="1FC3CC32" w14:textId="77777777" w:rsidR="00AB508C" w:rsidRPr="00481510" w:rsidRDefault="00AB508C" w:rsidP="0093430A">
            <w:pPr>
              <w:pStyle w:val="TableText"/>
            </w:pPr>
            <w:r w:rsidRPr="00481510">
              <w:t>µg/L</w:t>
            </w:r>
          </w:p>
        </w:tc>
        <w:tc>
          <w:tcPr>
            <w:tcW w:w="385" w:type="pct"/>
            <w:noWrap/>
            <w:hideMark/>
          </w:tcPr>
          <w:p w14:paraId="357D4E77" w14:textId="77777777" w:rsidR="00AB508C" w:rsidRPr="00481510" w:rsidRDefault="00AB508C" w:rsidP="000A039C">
            <w:pPr>
              <w:pStyle w:val="TableTextRight"/>
            </w:pPr>
            <w:r w:rsidRPr="00481510">
              <w:t>0.2</w:t>
            </w:r>
          </w:p>
        </w:tc>
        <w:tc>
          <w:tcPr>
            <w:tcW w:w="372" w:type="pct"/>
            <w:noWrap/>
            <w:hideMark/>
          </w:tcPr>
          <w:p w14:paraId="2337FCD4" w14:textId="77777777" w:rsidR="00AB508C" w:rsidRPr="00481510" w:rsidRDefault="00AB508C" w:rsidP="000A039C">
            <w:pPr>
              <w:pStyle w:val="TableTextRight"/>
            </w:pPr>
            <w:r w:rsidRPr="00481510">
              <w:t>6.5</w:t>
            </w:r>
          </w:p>
        </w:tc>
        <w:tc>
          <w:tcPr>
            <w:tcW w:w="319" w:type="pct"/>
            <w:noWrap/>
            <w:hideMark/>
          </w:tcPr>
          <w:p w14:paraId="35EB2370" w14:textId="77777777" w:rsidR="00AB508C" w:rsidRPr="00481510" w:rsidRDefault="00AB508C" w:rsidP="000A039C">
            <w:pPr>
              <w:pStyle w:val="TableTextRight"/>
            </w:pPr>
            <w:r w:rsidRPr="00481510">
              <w:t>0.2</w:t>
            </w:r>
          </w:p>
        </w:tc>
        <w:tc>
          <w:tcPr>
            <w:tcW w:w="319" w:type="pct"/>
            <w:noWrap/>
            <w:hideMark/>
          </w:tcPr>
          <w:p w14:paraId="18BB5209" w14:textId="77777777" w:rsidR="00AB508C" w:rsidRPr="00481510" w:rsidRDefault="00AB508C" w:rsidP="000A039C">
            <w:pPr>
              <w:pStyle w:val="TableTextRight"/>
            </w:pPr>
            <w:r w:rsidRPr="00481510">
              <w:t>2.0</w:t>
            </w:r>
          </w:p>
        </w:tc>
        <w:tc>
          <w:tcPr>
            <w:tcW w:w="319" w:type="pct"/>
            <w:noWrap/>
            <w:hideMark/>
          </w:tcPr>
          <w:p w14:paraId="6546EEA5" w14:textId="77777777" w:rsidR="00AB508C" w:rsidRPr="00481510" w:rsidRDefault="00AB508C" w:rsidP="000A039C">
            <w:pPr>
              <w:pStyle w:val="TableTextRight"/>
            </w:pPr>
            <w:r w:rsidRPr="00481510">
              <w:t>0.2</w:t>
            </w:r>
          </w:p>
        </w:tc>
        <w:tc>
          <w:tcPr>
            <w:tcW w:w="322" w:type="pct"/>
            <w:noWrap/>
            <w:hideMark/>
          </w:tcPr>
          <w:p w14:paraId="6D3E25CD" w14:textId="77777777" w:rsidR="00AB508C" w:rsidRPr="00481510" w:rsidRDefault="00AB508C" w:rsidP="000A039C">
            <w:pPr>
              <w:pStyle w:val="TableTextRight"/>
            </w:pPr>
            <w:r w:rsidRPr="00481510">
              <w:t>0.8</w:t>
            </w:r>
          </w:p>
        </w:tc>
        <w:tc>
          <w:tcPr>
            <w:tcW w:w="372" w:type="pct"/>
            <w:noWrap/>
            <w:hideMark/>
          </w:tcPr>
          <w:p w14:paraId="043D1EF7" w14:textId="77777777" w:rsidR="00AB508C" w:rsidRPr="00481510" w:rsidRDefault="00AB508C" w:rsidP="000A039C">
            <w:pPr>
              <w:pStyle w:val="TableTextRight"/>
            </w:pPr>
            <w:r w:rsidRPr="00481510">
              <w:t>8.7</w:t>
            </w:r>
          </w:p>
        </w:tc>
        <w:tc>
          <w:tcPr>
            <w:tcW w:w="427" w:type="pct"/>
            <w:noWrap/>
            <w:hideMark/>
          </w:tcPr>
          <w:p w14:paraId="37D99604" w14:textId="77777777" w:rsidR="00AB508C" w:rsidRPr="00481510" w:rsidRDefault="00AB508C" w:rsidP="000A039C">
            <w:pPr>
              <w:pStyle w:val="TableTextRight"/>
            </w:pPr>
            <w:r w:rsidRPr="00481510">
              <w:t>5.7</w:t>
            </w:r>
          </w:p>
        </w:tc>
        <w:tc>
          <w:tcPr>
            <w:tcW w:w="426" w:type="pct"/>
            <w:gridSpan w:val="2"/>
            <w:noWrap/>
            <w:hideMark/>
          </w:tcPr>
          <w:p w14:paraId="315CD858" w14:textId="77777777" w:rsidR="00AB508C" w:rsidRPr="00481510" w:rsidRDefault="00AB508C" w:rsidP="000A039C">
            <w:pPr>
              <w:pStyle w:val="TableTextRight"/>
            </w:pPr>
            <w:r w:rsidRPr="00481510">
              <w:t>6.5</w:t>
            </w:r>
          </w:p>
        </w:tc>
        <w:tc>
          <w:tcPr>
            <w:tcW w:w="371" w:type="pct"/>
            <w:gridSpan w:val="2"/>
            <w:noWrap/>
            <w:hideMark/>
          </w:tcPr>
          <w:p w14:paraId="51E466FC" w14:textId="77777777" w:rsidR="00AB508C" w:rsidRPr="00481510" w:rsidRDefault="00AB508C" w:rsidP="000A039C">
            <w:pPr>
              <w:pStyle w:val="TableTextRight"/>
            </w:pPr>
            <w:r w:rsidRPr="00481510">
              <w:t>11</w:t>
            </w:r>
          </w:p>
        </w:tc>
        <w:tc>
          <w:tcPr>
            <w:tcW w:w="528" w:type="pct"/>
            <w:noWrap/>
            <w:hideMark/>
          </w:tcPr>
          <w:p w14:paraId="424FA22B" w14:textId="77777777" w:rsidR="00AB508C" w:rsidRPr="00481510" w:rsidRDefault="00AB508C" w:rsidP="000A039C">
            <w:pPr>
              <w:pStyle w:val="TableTextRight"/>
            </w:pPr>
            <w:r w:rsidRPr="00481510">
              <w:t>0.3</w:t>
            </w:r>
          </w:p>
        </w:tc>
      </w:tr>
      <w:tr w:rsidR="002265D5" w:rsidRPr="00300B34" w14:paraId="7C942182"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09F2540E" w14:textId="77777777" w:rsidR="00AB508C" w:rsidRPr="00481510" w:rsidRDefault="00AB508C" w:rsidP="0093430A">
            <w:pPr>
              <w:pStyle w:val="TableText"/>
            </w:pPr>
            <w:r w:rsidRPr="00481510">
              <w:t>Ca</w:t>
            </w:r>
          </w:p>
        </w:tc>
        <w:tc>
          <w:tcPr>
            <w:tcW w:w="420" w:type="pct"/>
            <w:gridSpan w:val="2"/>
            <w:noWrap/>
            <w:hideMark/>
          </w:tcPr>
          <w:p w14:paraId="308F6398" w14:textId="77777777" w:rsidR="00AB508C" w:rsidRPr="00481510" w:rsidRDefault="00AB508C" w:rsidP="0093430A">
            <w:pPr>
              <w:pStyle w:val="TableText"/>
            </w:pPr>
            <w:r w:rsidRPr="00481510">
              <w:t>mg/L</w:t>
            </w:r>
          </w:p>
        </w:tc>
        <w:tc>
          <w:tcPr>
            <w:tcW w:w="385" w:type="pct"/>
            <w:noWrap/>
            <w:hideMark/>
          </w:tcPr>
          <w:p w14:paraId="07EC9524" w14:textId="77777777" w:rsidR="00AB508C" w:rsidRPr="00481510" w:rsidRDefault="00AB508C" w:rsidP="000A039C">
            <w:pPr>
              <w:pStyle w:val="TableTextRight"/>
            </w:pPr>
            <w:r w:rsidRPr="00481510">
              <w:t>0.07</w:t>
            </w:r>
          </w:p>
        </w:tc>
        <w:tc>
          <w:tcPr>
            <w:tcW w:w="372" w:type="pct"/>
            <w:noWrap/>
            <w:hideMark/>
          </w:tcPr>
          <w:p w14:paraId="1A222E2B" w14:textId="77777777" w:rsidR="00AB508C" w:rsidRPr="00481510" w:rsidRDefault="00AB508C" w:rsidP="000A039C">
            <w:pPr>
              <w:pStyle w:val="TableTextRight"/>
            </w:pPr>
            <w:r w:rsidRPr="00481510">
              <w:t>1.6</w:t>
            </w:r>
          </w:p>
        </w:tc>
        <w:tc>
          <w:tcPr>
            <w:tcW w:w="319" w:type="pct"/>
            <w:noWrap/>
            <w:hideMark/>
          </w:tcPr>
          <w:p w14:paraId="2C51E1EB" w14:textId="77777777" w:rsidR="00AB508C" w:rsidRPr="00481510" w:rsidRDefault="00AB508C" w:rsidP="000A039C">
            <w:pPr>
              <w:pStyle w:val="TableTextRight"/>
            </w:pPr>
            <w:r w:rsidRPr="00481510">
              <w:t>3.3</w:t>
            </w:r>
          </w:p>
        </w:tc>
        <w:tc>
          <w:tcPr>
            <w:tcW w:w="319" w:type="pct"/>
            <w:noWrap/>
            <w:hideMark/>
          </w:tcPr>
          <w:p w14:paraId="5C54B3FC" w14:textId="77777777" w:rsidR="00AB508C" w:rsidRPr="00481510" w:rsidRDefault="00AB508C" w:rsidP="000A039C">
            <w:pPr>
              <w:pStyle w:val="TableTextRight"/>
            </w:pPr>
            <w:r w:rsidRPr="00481510">
              <w:t>2.9</w:t>
            </w:r>
          </w:p>
        </w:tc>
        <w:tc>
          <w:tcPr>
            <w:tcW w:w="319" w:type="pct"/>
            <w:noWrap/>
            <w:hideMark/>
          </w:tcPr>
          <w:p w14:paraId="3889AC8E" w14:textId="77777777" w:rsidR="00AB508C" w:rsidRPr="00481510" w:rsidRDefault="00AB508C" w:rsidP="000A039C">
            <w:pPr>
              <w:pStyle w:val="TableTextRight"/>
            </w:pPr>
            <w:r w:rsidRPr="00481510">
              <w:t>6.8</w:t>
            </w:r>
          </w:p>
        </w:tc>
        <w:tc>
          <w:tcPr>
            <w:tcW w:w="322" w:type="pct"/>
            <w:noWrap/>
            <w:hideMark/>
          </w:tcPr>
          <w:p w14:paraId="14AD8D8B" w14:textId="77777777" w:rsidR="00AB508C" w:rsidRPr="00481510" w:rsidRDefault="00AB508C" w:rsidP="000A039C">
            <w:pPr>
              <w:pStyle w:val="TableTextRight"/>
            </w:pPr>
            <w:r w:rsidRPr="00481510">
              <w:t>1.2</w:t>
            </w:r>
          </w:p>
        </w:tc>
        <w:tc>
          <w:tcPr>
            <w:tcW w:w="372" w:type="pct"/>
            <w:noWrap/>
            <w:hideMark/>
          </w:tcPr>
          <w:p w14:paraId="611BCBAF" w14:textId="77777777" w:rsidR="00AB508C" w:rsidRPr="00481510" w:rsidRDefault="00AB508C" w:rsidP="000A039C">
            <w:pPr>
              <w:pStyle w:val="TableTextRight"/>
            </w:pPr>
            <w:r w:rsidRPr="00481510">
              <w:t>3.9</w:t>
            </w:r>
          </w:p>
        </w:tc>
        <w:tc>
          <w:tcPr>
            <w:tcW w:w="427" w:type="pct"/>
            <w:noWrap/>
            <w:hideMark/>
          </w:tcPr>
          <w:p w14:paraId="0261EFA4" w14:textId="77777777" w:rsidR="00AB508C" w:rsidRPr="00481510" w:rsidRDefault="00AB508C" w:rsidP="000A039C">
            <w:pPr>
              <w:pStyle w:val="TableTextRight"/>
            </w:pPr>
            <w:r w:rsidRPr="00481510">
              <w:t>25</w:t>
            </w:r>
          </w:p>
        </w:tc>
        <w:tc>
          <w:tcPr>
            <w:tcW w:w="426" w:type="pct"/>
            <w:gridSpan w:val="2"/>
            <w:noWrap/>
            <w:hideMark/>
          </w:tcPr>
          <w:p w14:paraId="02330BBF" w14:textId="77777777" w:rsidR="00AB508C" w:rsidRPr="00481510" w:rsidRDefault="00AB508C" w:rsidP="000A039C">
            <w:pPr>
              <w:pStyle w:val="TableTextRight"/>
            </w:pPr>
            <w:r w:rsidRPr="00481510">
              <w:t>1.8</w:t>
            </w:r>
          </w:p>
        </w:tc>
        <w:tc>
          <w:tcPr>
            <w:tcW w:w="371" w:type="pct"/>
            <w:gridSpan w:val="2"/>
            <w:noWrap/>
            <w:hideMark/>
          </w:tcPr>
          <w:p w14:paraId="7B565575" w14:textId="77777777" w:rsidR="00AB508C" w:rsidRPr="00481510" w:rsidRDefault="00AB508C" w:rsidP="000A039C">
            <w:pPr>
              <w:pStyle w:val="TableTextRight"/>
            </w:pPr>
            <w:r w:rsidRPr="00481510">
              <w:t>2.7</w:t>
            </w:r>
          </w:p>
        </w:tc>
        <w:tc>
          <w:tcPr>
            <w:tcW w:w="528" w:type="pct"/>
            <w:noWrap/>
            <w:hideMark/>
          </w:tcPr>
          <w:p w14:paraId="3A196DC0" w14:textId="77777777" w:rsidR="00AB508C" w:rsidRPr="00481510" w:rsidRDefault="00AB508C" w:rsidP="000A039C">
            <w:pPr>
              <w:pStyle w:val="TableTextRight"/>
            </w:pPr>
            <w:r w:rsidRPr="00481510">
              <w:t>7.7</w:t>
            </w:r>
          </w:p>
        </w:tc>
      </w:tr>
      <w:tr w:rsidR="002265D5" w:rsidRPr="00300B34" w14:paraId="629A985F"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59D6725C" w14:textId="77777777" w:rsidR="00AB508C" w:rsidRPr="00481510" w:rsidRDefault="00AB508C" w:rsidP="0093430A">
            <w:pPr>
              <w:pStyle w:val="TableText"/>
            </w:pPr>
            <w:r w:rsidRPr="00481510">
              <w:t>Cd</w:t>
            </w:r>
          </w:p>
        </w:tc>
        <w:tc>
          <w:tcPr>
            <w:tcW w:w="420" w:type="pct"/>
            <w:gridSpan w:val="2"/>
            <w:noWrap/>
            <w:hideMark/>
          </w:tcPr>
          <w:p w14:paraId="12EE1043" w14:textId="77777777" w:rsidR="00AB508C" w:rsidRPr="00481510" w:rsidRDefault="00AB508C" w:rsidP="0093430A">
            <w:pPr>
              <w:pStyle w:val="TableText"/>
            </w:pPr>
            <w:r w:rsidRPr="00481510">
              <w:t>µg/L</w:t>
            </w:r>
          </w:p>
        </w:tc>
        <w:tc>
          <w:tcPr>
            <w:tcW w:w="385" w:type="pct"/>
            <w:noWrap/>
            <w:hideMark/>
          </w:tcPr>
          <w:p w14:paraId="51F28FD6" w14:textId="77777777" w:rsidR="00AB508C" w:rsidRPr="00481510" w:rsidRDefault="00AB508C" w:rsidP="000A039C">
            <w:pPr>
              <w:pStyle w:val="TableTextRight"/>
            </w:pPr>
            <w:r w:rsidRPr="00481510">
              <w:t>0.02</w:t>
            </w:r>
          </w:p>
        </w:tc>
        <w:tc>
          <w:tcPr>
            <w:tcW w:w="372" w:type="pct"/>
            <w:noWrap/>
            <w:hideMark/>
          </w:tcPr>
          <w:p w14:paraId="6184F91B" w14:textId="77777777" w:rsidR="00AB508C" w:rsidRPr="00481510" w:rsidRDefault="00AB508C" w:rsidP="000A039C">
            <w:pPr>
              <w:pStyle w:val="TableTextRight"/>
            </w:pPr>
            <w:r w:rsidRPr="00481510">
              <w:t>&lt;0.01</w:t>
            </w:r>
          </w:p>
        </w:tc>
        <w:tc>
          <w:tcPr>
            <w:tcW w:w="319" w:type="pct"/>
            <w:noWrap/>
            <w:hideMark/>
          </w:tcPr>
          <w:p w14:paraId="45555E05" w14:textId="77777777" w:rsidR="00AB508C" w:rsidRPr="00481510" w:rsidRDefault="00AB508C" w:rsidP="000A039C">
            <w:pPr>
              <w:pStyle w:val="TableTextRight"/>
            </w:pPr>
            <w:r w:rsidRPr="00481510">
              <w:t>0.02</w:t>
            </w:r>
          </w:p>
        </w:tc>
        <w:tc>
          <w:tcPr>
            <w:tcW w:w="319" w:type="pct"/>
            <w:noWrap/>
            <w:hideMark/>
          </w:tcPr>
          <w:p w14:paraId="7704BE27" w14:textId="77777777" w:rsidR="00AB508C" w:rsidRPr="00481510" w:rsidRDefault="00AB508C" w:rsidP="000A039C">
            <w:pPr>
              <w:pStyle w:val="TableTextRight"/>
            </w:pPr>
            <w:r w:rsidRPr="00481510">
              <w:t>0.03</w:t>
            </w:r>
          </w:p>
        </w:tc>
        <w:tc>
          <w:tcPr>
            <w:tcW w:w="319" w:type="pct"/>
            <w:noWrap/>
            <w:hideMark/>
          </w:tcPr>
          <w:p w14:paraId="0BFFE44B" w14:textId="77777777" w:rsidR="00AB508C" w:rsidRPr="00481510" w:rsidRDefault="00AB508C" w:rsidP="000A039C">
            <w:pPr>
              <w:pStyle w:val="TableTextRight"/>
            </w:pPr>
            <w:r w:rsidRPr="00481510">
              <w:t>0.03</w:t>
            </w:r>
          </w:p>
        </w:tc>
        <w:tc>
          <w:tcPr>
            <w:tcW w:w="322" w:type="pct"/>
            <w:noWrap/>
            <w:hideMark/>
          </w:tcPr>
          <w:p w14:paraId="72E5CA1D" w14:textId="77777777" w:rsidR="00AB508C" w:rsidRPr="00481510" w:rsidRDefault="00AB508C" w:rsidP="000A039C">
            <w:pPr>
              <w:pStyle w:val="TableTextRight"/>
            </w:pPr>
            <w:r w:rsidRPr="00481510">
              <w:t>0.01</w:t>
            </w:r>
          </w:p>
        </w:tc>
        <w:tc>
          <w:tcPr>
            <w:tcW w:w="372" w:type="pct"/>
            <w:noWrap/>
            <w:hideMark/>
          </w:tcPr>
          <w:p w14:paraId="7487B591" w14:textId="77777777" w:rsidR="00AB508C" w:rsidRPr="00481510" w:rsidRDefault="00AB508C" w:rsidP="000A039C">
            <w:pPr>
              <w:pStyle w:val="TableTextRight"/>
            </w:pPr>
            <w:r w:rsidRPr="00481510">
              <w:t>&lt;0.01</w:t>
            </w:r>
          </w:p>
        </w:tc>
        <w:tc>
          <w:tcPr>
            <w:tcW w:w="427" w:type="pct"/>
            <w:noWrap/>
            <w:hideMark/>
          </w:tcPr>
          <w:p w14:paraId="154D5F69" w14:textId="77777777" w:rsidR="00AB508C" w:rsidRPr="00481510" w:rsidRDefault="00AB508C" w:rsidP="000A039C">
            <w:pPr>
              <w:pStyle w:val="TableTextRight"/>
            </w:pPr>
            <w:r w:rsidRPr="00481510">
              <w:t>0.15</w:t>
            </w:r>
          </w:p>
        </w:tc>
        <w:tc>
          <w:tcPr>
            <w:tcW w:w="426" w:type="pct"/>
            <w:gridSpan w:val="2"/>
            <w:noWrap/>
            <w:hideMark/>
          </w:tcPr>
          <w:p w14:paraId="5451E9A1" w14:textId="77777777" w:rsidR="00AB508C" w:rsidRPr="00481510" w:rsidRDefault="00AB508C" w:rsidP="000A039C">
            <w:pPr>
              <w:pStyle w:val="TableTextRight"/>
            </w:pPr>
            <w:r w:rsidRPr="00481510">
              <w:t>0.01</w:t>
            </w:r>
          </w:p>
        </w:tc>
        <w:tc>
          <w:tcPr>
            <w:tcW w:w="371" w:type="pct"/>
            <w:gridSpan w:val="2"/>
            <w:noWrap/>
            <w:hideMark/>
          </w:tcPr>
          <w:p w14:paraId="657C9EF3" w14:textId="77777777" w:rsidR="00AB508C" w:rsidRPr="00481510" w:rsidRDefault="00AB508C" w:rsidP="000A039C">
            <w:pPr>
              <w:pStyle w:val="TableTextRight"/>
            </w:pPr>
            <w:r w:rsidRPr="00481510">
              <w:t>&lt;0.01</w:t>
            </w:r>
          </w:p>
        </w:tc>
        <w:tc>
          <w:tcPr>
            <w:tcW w:w="528" w:type="pct"/>
            <w:noWrap/>
            <w:hideMark/>
          </w:tcPr>
          <w:p w14:paraId="78EACBD5" w14:textId="77777777" w:rsidR="00AB508C" w:rsidRPr="00481510" w:rsidRDefault="00AB508C" w:rsidP="000A039C">
            <w:pPr>
              <w:pStyle w:val="TableTextRight"/>
            </w:pPr>
            <w:r w:rsidRPr="00481510">
              <w:t>0.14</w:t>
            </w:r>
          </w:p>
        </w:tc>
      </w:tr>
      <w:tr w:rsidR="002265D5" w:rsidRPr="00300B34" w14:paraId="3C549DF6"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5FD4673A" w14:textId="77777777" w:rsidR="00AB508C" w:rsidRPr="00481510" w:rsidRDefault="00AB508C" w:rsidP="0093430A">
            <w:pPr>
              <w:pStyle w:val="TableText"/>
            </w:pPr>
            <w:r w:rsidRPr="00481510">
              <w:t>Ce</w:t>
            </w:r>
          </w:p>
        </w:tc>
        <w:tc>
          <w:tcPr>
            <w:tcW w:w="420" w:type="pct"/>
            <w:gridSpan w:val="2"/>
            <w:noWrap/>
            <w:hideMark/>
          </w:tcPr>
          <w:p w14:paraId="7288F96E" w14:textId="77777777" w:rsidR="00AB508C" w:rsidRPr="00481510" w:rsidRDefault="00AB508C" w:rsidP="0093430A">
            <w:pPr>
              <w:pStyle w:val="TableText"/>
            </w:pPr>
            <w:r w:rsidRPr="00481510">
              <w:t>µg/L</w:t>
            </w:r>
          </w:p>
        </w:tc>
        <w:tc>
          <w:tcPr>
            <w:tcW w:w="385" w:type="pct"/>
            <w:noWrap/>
            <w:hideMark/>
          </w:tcPr>
          <w:p w14:paraId="0BD5D73E" w14:textId="77777777" w:rsidR="00AB508C" w:rsidRPr="00481510" w:rsidRDefault="00AB508C" w:rsidP="000A039C">
            <w:pPr>
              <w:pStyle w:val="TableTextRight"/>
            </w:pPr>
            <w:r w:rsidRPr="00481510">
              <w:t>&lt;0.01</w:t>
            </w:r>
          </w:p>
        </w:tc>
        <w:tc>
          <w:tcPr>
            <w:tcW w:w="372" w:type="pct"/>
            <w:noWrap/>
            <w:hideMark/>
          </w:tcPr>
          <w:p w14:paraId="25AF16C1" w14:textId="77777777" w:rsidR="00AB508C" w:rsidRPr="00481510" w:rsidRDefault="00AB508C" w:rsidP="000A039C">
            <w:pPr>
              <w:pStyle w:val="TableTextRight"/>
            </w:pPr>
            <w:r w:rsidRPr="00481510">
              <w:t>&lt;0.01</w:t>
            </w:r>
          </w:p>
        </w:tc>
        <w:tc>
          <w:tcPr>
            <w:tcW w:w="319" w:type="pct"/>
            <w:noWrap/>
            <w:hideMark/>
          </w:tcPr>
          <w:p w14:paraId="4908AA8D" w14:textId="77777777" w:rsidR="00AB508C" w:rsidRPr="00481510" w:rsidRDefault="00AB508C" w:rsidP="000A039C">
            <w:pPr>
              <w:pStyle w:val="TableTextRight"/>
            </w:pPr>
            <w:r w:rsidRPr="00481510">
              <w:t>&lt;0.01</w:t>
            </w:r>
          </w:p>
        </w:tc>
        <w:tc>
          <w:tcPr>
            <w:tcW w:w="319" w:type="pct"/>
            <w:noWrap/>
            <w:hideMark/>
          </w:tcPr>
          <w:p w14:paraId="6C83C527" w14:textId="77777777" w:rsidR="00AB508C" w:rsidRPr="00481510" w:rsidRDefault="00AB508C" w:rsidP="000A039C">
            <w:pPr>
              <w:pStyle w:val="TableTextRight"/>
            </w:pPr>
            <w:r w:rsidRPr="00481510">
              <w:t>&lt;0.01</w:t>
            </w:r>
          </w:p>
        </w:tc>
        <w:tc>
          <w:tcPr>
            <w:tcW w:w="319" w:type="pct"/>
            <w:noWrap/>
            <w:hideMark/>
          </w:tcPr>
          <w:p w14:paraId="162F5285" w14:textId="77777777" w:rsidR="00AB508C" w:rsidRPr="00481510" w:rsidRDefault="00AB508C" w:rsidP="000A039C">
            <w:pPr>
              <w:pStyle w:val="TableTextRight"/>
            </w:pPr>
            <w:r w:rsidRPr="00481510">
              <w:t>&lt;0.01</w:t>
            </w:r>
          </w:p>
        </w:tc>
        <w:tc>
          <w:tcPr>
            <w:tcW w:w="322" w:type="pct"/>
            <w:noWrap/>
            <w:hideMark/>
          </w:tcPr>
          <w:p w14:paraId="307D7AC7" w14:textId="77777777" w:rsidR="00AB508C" w:rsidRPr="00481510" w:rsidRDefault="00AB508C" w:rsidP="000A039C">
            <w:pPr>
              <w:pStyle w:val="TableTextRight"/>
            </w:pPr>
            <w:r w:rsidRPr="00481510">
              <w:t>&lt;0.01</w:t>
            </w:r>
          </w:p>
        </w:tc>
        <w:tc>
          <w:tcPr>
            <w:tcW w:w="372" w:type="pct"/>
            <w:noWrap/>
            <w:hideMark/>
          </w:tcPr>
          <w:p w14:paraId="58DC028D" w14:textId="77777777" w:rsidR="00AB508C" w:rsidRPr="00481510" w:rsidRDefault="00AB508C" w:rsidP="000A039C">
            <w:pPr>
              <w:pStyle w:val="TableTextRight"/>
            </w:pPr>
            <w:r w:rsidRPr="00481510">
              <w:t>&lt;0.01</w:t>
            </w:r>
          </w:p>
        </w:tc>
        <w:tc>
          <w:tcPr>
            <w:tcW w:w="427" w:type="pct"/>
            <w:noWrap/>
            <w:hideMark/>
          </w:tcPr>
          <w:p w14:paraId="0B5AC866" w14:textId="77777777" w:rsidR="00AB508C" w:rsidRPr="00481510" w:rsidRDefault="00AB508C" w:rsidP="000A039C">
            <w:pPr>
              <w:pStyle w:val="TableTextRight"/>
            </w:pPr>
            <w:r w:rsidRPr="00481510">
              <w:t>0.013</w:t>
            </w:r>
          </w:p>
        </w:tc>
        <w:tc>
          <w:tcPr>
            <w:tcW w:w="426" w:type="pct"/>
            <w:gridSpan w:val="2"/>
            <w:noWrap/>
            <w:hideMark/>
          </w:tcPr>
          <w:p w14:paraId="34C6971F" w14:textId="77777777" w:rsidR="00AB508C" w:rsidRPr="00481510" w:rsidRDefault="00AB508C" w:rsidP="000A039C">
            <w:pPr>
              <w:pStyle w:val="TableTextRight"/>
            </w:pPr>
            <w:r w:rsidRPr="00481510">
              <w:t>0.01</w:t>
            </w:r>
          </w:p>
        </w:tc>
        <w:tc>
          <w:tcPr>
            <w:tcW w:w="371" w:type="pct"/>
            <w:gridSpan w:val="2"/>
            <w:noWrap/>
            <w:hideMark/>
          </w:tcPr>
          <w:p w14:paraId="41A03E3A" w14:textId="77777777" w:rsidR="00AB508C" w:rsidRPr="00481510" w:rsidRDefault="00AB508C" w:rsidP="000A039C">
            <w:pPr>
              <w:pStyle w:val="TableTextRight"/>
            </w:pPr>
            <w:r w:rsidRPr="00481510">
              <w:t>&lt;0.01</w:t>
            </w:r>
          </w:p>
        </w:tc>
        <w:tc>
          <w:tcPr>
            <w:tcW w:w="528" w:type="pct"/>
            <w:noWrap/>
            <w:hideMark/>
          </w:tcPr>
          <w:p w14:paraId="3B80193A" w14:textId="77777777" w:rsidR="00AB508C" w:rsidRPr="00481510" w:rsidRDefault="00AB508C" w:rsidP="000A039C">
            <w:pPr>
              <w:pStyle w:val="TableTextRight"/>
            </w:pPr>
            <w:r w:rsidRPr="00481510">
              <w:t>&lt;0.01</w:t>
            </w:r>
          </w:p>
        </w:tc>
      </w:tr>
      <w:tr w:rsidR="002265D5" w:rsidRPr="00300B34" w14:paraId="140181B3"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153CC2AF" w14:textId="77777777" w:rsidR="00AB508C" w:rsidRPr="00481510" w:rsidRDefault="00AB508C" w:rsidP="0093430A">
            <w:pPr>
              <w:pStyle w:val="TableText"/>
            </w:pPr>
            <w:r w:rsidRPr="00481510">
              <w:t>Co</w:t>
            </w:r>
          </w:p>
        </w:tc>
        <w:tc>
          <w:tcPr>
            <w:tcW w:w="420" w:type="pct"/>
            <w:gridSpan w:val="2"/>
            <w:noWrap/>
            <w:hideMark/>
          </w:tcPr>
          <w:p w14:paraId="57055EA8" w14:textId="77777777" w:rsidR="00AB508C" w:rsidRPr="00481510" w:rsidRDefault="00AB508C" w:rsidP="0093430A">
            <w:pPr>
              <w:pStyle w:val="TableText"/>
            </w:pPr>
            <w:r w:rsidRPr="00481510">
              <w:t>µg/L</w:t>
            </w:r>
          </w:p>
        </w:tc>
        <w:tc>
          <w:tcPr>
            <w:tcW w:w="385" w:type="pct"/>
            <w:noWrap/>
            <w:hideMark/>
          </w:tcPr>
          <w:p w14:paraId="040D3DE2" w14:textId="77777777" w:rsidR="00AB508C" w:rsidRPr="00481510" w:rsidRDefault="00AB508C" w:rsidP="000A039C">
            <w:pPr>
              <w:pStyle w:val="TableTextRight"/>
            </w:pPr>
            <w:r w:rsidRPr="00481510">
              <w:t>&lt;0.1</w:t>
            </w:r>
          </w:p>
        </w:tc>
        <w:tc>
          <w:tcPr>
            <w:tcW w:w="372" w:type="pct"/>
            <w:noWrap/>
            <w:hideMark/>
          </w:tcPr>
          <w:p w14:paraId="0B0BBB55" w14:textId="77777777" w:rsidR="00AB508C" w:rsidRPr="00481510" w:rsidRDefault="00AB508C" w:rsidP="000A039C">
            <w:pPr>
              <w:pStyle w:val="TableTextRight"/>
            </w:pPr>
            <w:r w:rsidRPr="00481510">
              <w:t>&lt;0.1</w:t>
            </w:r>
          </w:p>
        </w:tc>
        <w:tc>
          <w:tcPr>
            <w:tcW w:w="319" w:type="pct"/>
            <w:noWrap/>
            <w:hideMark/>
          </w:tcPr>
          <w:p w14:paraId="5C1E5025" w14:textId="77777777" w:rsidR="00AB508C" w:rsidRPr="00481510" w:rsidRDefault="00AB508C" w:rsidP="000A039C">
            <w:pPr>
              <w:pStyle w:val="TableTextRight"/>
            </w:pPr>
            <w:r w:rsidRPr="00481510">
              <w:t>&lt;0.1</w:t>
            </w:r>
          </w:p>
        </w:tc>
        <w:tc>
          <w:tcPr>
            <w:tcW w:w="319" w:type="pct"/>
            <w:noWrap/>
            <w:hideMark/>
          </w:tcPr>
          <w:p w14:paraId="11F571FD" w14:textId="77777777" w:rsidR="00AB508C" w:rsidRPr="00481510" w:rsidRDefault="00AB508C" w:rsidP="000A039C">
            <w:pPr>
              <w:pStyle w:val="TableTextRight"/>
            </w:pPr>
            <w:r w:rsidRPr="00481510">
              <w:t>&lt;0.1</w:t>
            </w:r>
          </w:p>
        </w:tc>
        <w:tc>
          <w:tcPr>
            <w:tcW w:w="319" w:type="pct"/>
            <w:noWrap/>
            <w:hideMark/>
          </w:tcPr>
          <w:p w14:paraId="1022A286" w14:textId="77777777" w:rsidR="00AB508C" w:rsidRPr="00481510" w:rsidRDefault="00AB508C" w:rsidP="000A039C">
            <w:pPr>
              <w:pStyle w:val="TableTextRight"/>
            </w:pPr>
            <w:r w:rsidRPr="00481510">
              <w:t>&lt;0.1</w:t>
            </w:r>
          </w:p>
        </w:tc>
        <w:tc>
          <w:tcPr>
            <w:tcW w:w="322" w:type="pct"/>
            <w:noWrap/>
            <w:hideMark/>
          </w:tcPr>
          <w:p w14:paraId="1BC19738" w14:textId="77777777" w:rsidR="00AB508C" w:rsidRPr="00481510" w:rsidRDefault="00AB508C" w:rsidP="000A039C">
            <w:pPr>
              <w:pStyle w:val="TableTextRight"/>
            </w:pPr>
            <w:r w:rsidRPr="00481510">
              <w:t>&lt;0.1</w:t>
            </w:r>
          </w:p>
        </w:tc>
        <w:tc>
          <w:tcPr>
            <w:tcW w:w="372" w:type="pct"/>
            <w:noWrap/>
            <w:hideMark/>
          </w:tcPr>
          <w:p w14:paraId="6CD2FD15" w14:textId="77777777" w:rsidR="00AB508C" w:rsidRPr="00481510" w:rsidRDefault="00AB508C" w:rsidP="000A039C">
            <w:pPr>
              <w:pStyle w:val="TableTextRight"/>
            </w:pPr>
            <w:r w:rsidRPr="00481510">
              <w:t>&lt;0.1</w:t>
            </w:r>
          </w:p>
        </w:tc>
        <w:tc>
          <w:tcPr>
            <w:tcW w:w="427" w:type="pct"/>
            <w:noWrap/>
            <w:hideMark/>
          </w:tcPr>
          <w:p w14:paraId="7544023E" w14:textId="77777777" w:rsidR="00AB508C" w:rsidRPr="00481510" w:rsidRDefault="00AB508C" w:rsidP="000A039C">
            <w:pPr>
              <w:pStyle w:val="TableTextRight"/>
            </w:pPr>
            <w:r w:rsidRPr="00481510">
              <w:t>0.5</w:t>
            </w:r>
          </w:p>
        </w:tc>
        <w:tc>
          <w:tcPr>
            <w:tcW w:w="426" w:type="pct"/>
            <w:gridSpan w:val="2"/>
            <w:noWrap/>
            <w:hideMark/>
          </w:tcPr>
          <w:p w14:paraId="4D16E8DA" w14:textId="77777777" w:rsidR="00AB508C" w:rsidRPr="00481510" w:rsidRDefault="00AB508C" w:rsidP="000A039C">
            <w:pPr>
              <w:pStyle w:val="TableTextRight"/>
            </w:pPr>
            <w:r w:rsidRPr="00481510">
              <w:t>&lt;0.1</w:t>
            </w:r>
          </w:p>
        </w:tc>
        <w:tc>
          <w:tcPr>
            <w:tcW w:w="371" w:type="pct"/>
            <w:gridSpan w:val="2"/>
            <w:noWrap/>
            <w:hideMark/>
          </w:tcPr>
          <w:p w14:paraId="02EFD56E" w14:textId="77777777" w:rsidR="00AB508C" w:rsidRPr="00481510" w:rsidRDefault="00AB508C" w:rsidP="000A039C">
            <w:pPr>
              <w:pStyle w:val="TableTextRight"/>
            </w:pPr>
            <w:r w:rsidRPr="00481510">
              <w:t>&lt;0.1</w:t>
            </w:r>
          </w:p>
        </w:tc>
        <w:tc>
          <w:tcPr>
            <w:tcW w:w="528" w:type="pct"/>
            <w:noWrap/>
            <w:hideMark/>
          </w:tcPr>
          <w:p w14:paraId="45DB9575" w14:textId="77777777" w:rsidR="00AB508C" w:rsidRPr="00481510" w:rsidRDefault="00AB508C" w:rsidP="000A039C">
            <w:pPr>
              <w:pStyle w:val="TableTextRight"/>
            </w:pPr>
            <w:r w:rsidRPr="00481510">
              <w:t>&lt;0.1</w:t>
            </w:r>
          </w:p>
        </w:tc>
      </w:tr>
      <w:tr w:rsidR="002265D5" w:rsidRPr="00300B34" w14:paraId="38C3B0B2"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18D9727E" w14:textId="77777777" w:rsidR="00AB508C" w:rsidRPr="00481510" w:rsidRDefault="00AB508C" w:rsidP="0093430A">
            <w:pPr>
              <w:pStyle w:val="TableText"/>
            </w:pPr>
            <w:r w:rsidRPr="00481510">
              <w:t>Cr</w:t>
            </w:r>
          </w:p>
        </w:tc>
        <w:tc>
          <w:tcPr>
            <w:tcW w:w="420" w:type="pct"/>
            <w:gridSpan w:val="2"/>
            <w:noWrap/>
            <w:hideMark/>
          </w:tcPr>
          <w:p w14:paraId="690A03AB" w14:textId="77777777" w:rsidR="00AB508C" w:rsidRPr="00481510" w:rsidRDefault="00AB508C" w:rsidP="0093430A">
            <w:pPr>
              <w:pStyle w:val="TableText"/>
            </w:pPr>
            <w:r w:rsidRPr="00481510">
              <w:t>µg/L</w:t>
            </w:r>
          </w:p>
        </w:tc>
        <w:tc>
          <w:tcPr>
            <w:tcW w:w="385" w:type="pct"/>
            <w:noWrap/>
            <w:hideMark/>
          </w:tcPr>
          <w:p w14:paraId="403BA44B" w14:textId="77777777" w:rsidR="00AB508C" w:rsidRPr="00481510" w:rsidRDefault="00AB508C" w:rsidP="000A039C">
            <w:pPr>
              <w:pStyle w:val="TableTextRight"/>
            </w:pPr>
            <w:r w:rsidRPr="00481510">
              <w:t>1</w:t>
            </w:r>
          </w:p>
        </w:tc>
        <w:tc>
          <w:tcPr>
            <w:tcW w:w="372" w:type="pct"/>
            <w:noWrap/>
            <w:hideMark/>
          </w:tcPr>
          <w:p w14:paraId="4B1A9DAC" w14:textId="77777777" w:rsidR="00AB508C" w:rsidRPr="00481510" w:rsidRDefault="00AB508C" w:rsidP="000A039C">
            <w:pPr>
              <w:pStyle w:val="TableTextRight"/>
            </w:pPr>
            <w:r w:rsidRPr="00481510">
              <w:t>5</w:t>
            </w:r>
          </w:p>
        </w:tc>
        <w:tc>
          <w:tcPr>
            <w:tcW w:w="319" w:type="pct"/>
            <w:noWrap/>
            <w:hideMark/>
          </w:tcPr>
          <w:p w14:paraId="571FB3D0" w14:textId="77777777" w:rsidR="00AB508C" w:rsidRPr="00481510" w:rsidRDefault="00AB508C" w:rsidP="000A039C">
            <w:pPr>
              <w:pStyle w:val="TableTextRight"/>
            </w:pPr>
            <w:r w:rsidRPr="00481510">
              <w:t>2</w:t>
            </w:r>
          </w:p>
        </w:tc>
        <w:tc>
          <w:tcPr>
            <w:tcW w:w="319" w:type="pct"/>
            <w:noWrap/>
            <w:hideMark/>
          </w:tcPr>
          <w:p w14:paraId="764214B7" w14:textId="77777777" w:rsidR="00AB508C" w:rsidRPr="00481510" w:rsidRDefault="00AB508C" w:rsidP="000A039C">
            <w:pPr>
              <w:pStyle w:val="TableTextRight"/>
            </w:pPr>
            <w:r w:rsidRPr="00481510">
              <w:t>2</w:t>
            </w:r>
          </w:p>
        </w:tc>
        <w:tc>
          <w:tcPr>
            <w:tcW w:w="319" w:type="pct"/>
            <w:noWrap/>
            <w:hideMark/>
          </w:tcPr>
          <w:p w14:paraId="6021AEBC" w14:textId="77777777" w:rsidR="00AB508C" w:rsidRPr="00481510" w:rsidRDefault="00AB508C" w:rsidP="000A039C">
            <w:pPr>
              <w:pStyle w:val="TableTextRight"/>
            </w:pPr>
            <w:r w:rsidRPr="00481510">
              <w:t>3</w:t>
            </w:r>
          </w:p>
        </w:tc>
        <w:tc>
          <w:tcPr>
            <w:tcW w:w="322" w:type="pct"/>
            <w:noWrap/>
            <w:hideMark/>
          </w:tcPr>
          <w:p w14:paraId="07393EB0" w14:textId="77777777" w:rsidR="00AB508C" w:rsidRPr="00481510" w:rsidRDefault="00AB508C" w:rsidP="000A039C">
            <w:pPr>
              <w:pStyle w:val="TableTextRight"/>
            </w:pPr>
            <w:r w:rsidRPr="00481510">
              <w:t>6</w:t>
            </w:r>
          </w:p>
        </w:tc>
        <w:tc>
          <w:tcPr>
            <w:tcW w:w="372" w:type="pct"/>
            <w:noWrap/>
            <w:hideMark/>
          </w:tcPr>
          <w:p w14:paraId="3A2697FE" w14:textId="77777777" w:rsidR="00AB508C" w:rsidRPr="00481510" w:rsidRDefault="00AB508C" w:rsidP="000A039C">
            <w:pPr>
              <w:pStyle w:val="TableTextRight"/>
            </w:pPr>
            <w:r w:rsidRPr="00481510">
              <w:t>7</w:t>
            </w:r>
          </w:p>
        </w:tc>
        <w:tc>
          <w:tcPr>
            <w:tcW w:w="427" w:type="pct"/>
            <w:noWrap/>
            <w:hideMark/>
          </w:tcPr>
          <w:p w14:paraId="75A1ABA2" w14:textId="77777777" w:rsidR="00AB508C" w:rsidRPr="00481510" w:rsidRDefault="00AB508C" w:rsidP="000A039C">
            <w:pPr>
              <w:pStyle w:val="TableTextRight"/>
            </w:pPr>
            <w:r w:rsidRPr="00481510">
              <w:t>3</w:t>
            </w:r>
          </w:p>
        </w:tc>
        <w:tc>
          <w:tcPr>
            <w:tcW w:w="426" w:type="pct"/>
            <w:gridSpan w:val="2"/>
            <w:noWrap/>
            <w:hideMark/>
          </w:tcPr>
          <w:p w14:paraId="5642672D" w14:textId="77777777" w:rsidR="00AB508C" w:rsidRPr="00481510" w:rsidRDefault="00AB508C" w:rsidP="000A039C">
            <w:pPr>
              <w:pStyle w:val="TableTextRight"/>
            </w:pPr>
            <w:r w:rsidRPr="00481510">
              <w:t>5</w:t>
            </w:r>
          </w:p>
        </w:tc>
        <w:tc>
          <w:tcPr>
            <w:tcW w:w="371" w:type="pct"/>
            <w:gridSpan w:val="2"/>
            <w:noWrap/>
            <w:hideMark/>
          </w:tcPr>
          <w:p w14:paraId="4C7D16F8" w14:textId="77777777" w:rsidR="00AB508C" w:rsidRPr="00481510" w:rsidRDefault="00AB508C" w:rsidP="000A039C">
            <w:pPr>
              <w:pStyle w:val="TableTextRight"/>
            </w:pPr>
            <w:r w:rsidRPr="00481510">
              <w:t>6</w:t>
            </w:r>
          </w:p>
        </w:tc>
        <w:tc>
          <w:tcPr>
            <w:tcW w:w="528" w:type="pct"/>
            <w:noWrap/>
            <w:hideMark/>
          </w:tcPr>
          <w:p w14:paraId="75E6F7F7" w14:textId="77777777" w:rsidR="00AB508C" w:rsidRPr="00481510" w:rsidRDefault="00AB508C" w:rsidP="000A039C">
            <w:pPr>
              <w:pStyle w:val="TableTextRight"/>
            </w:pPr>
            <w:r w:rsidRPr="00481510">
              <w:t>6</w:t>
            </w:r>
          </w:p>
        </w:tc>
      </w:tr>
      <w:tr w:rsidR="002265D5" w:rsidRPr="00300B34" w14:paraId="306E917F"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465E8125" w14:textId="77777777" w:rsidR="00AB508C" w:rsidRPr="00481510" w:rsidRDefault="00AB508C" w:rsidP="0093430A">
            <w:pPr>
              <w:pStyle w:val="TableText"/>
            </w:pPr>
            <w:r w:rsidRPr="00481510">
              <w:t>Cu</w:t>
            </w:r>
          </w:p>
        </w:tc>
        <w:tc>
          <w:tcPr>
            <w:tcW w:w="420" w:type="pct"/>
            <w:gridSpan w:val="2"/>
            <w:noWrap/>
            <w:hideMark/>
          </w:tcPr>
          <w:p w14:paraId="328D322C" w14:textId="77777777" w:rsidR="00AB508C" w:rsidRPr="00481510" w:rsidRDefault="00AB508C" w:rsidP="0093430A">
            <w:pPr>
              <w:pStyle w:val="TableText"/>
            </w:pPr>
            <w:r w:rsidRPr="00481510">
              <w:t>µg/L</w:t>
            </w:r>
          </w:p>
        </w:tc>
        <w:tc>
          <w:tcPr>
            <w:tcW w:w="385" w:type="pct"/>
            <w:noWrap/>
            <w:hideMark/>
          </w:tcPr>
          <w:p w14:paraId="6DCA91A1" w14:textId="77777777" w:rsidR="00AB508C" w:rsidRPr="00481510" w:rsidRDefault="00AB508C" w:rsidP="000A039C">
            <w:pPr>
              <w:pStyle w:val="TableTextRight"/>
            </w:pPr>
            <w:r w:rsidRPr="00481510">
              <w:t>&lt;0.3</w:t>
            </w:r>
          </w:p>
        </w:tc>
        <w:tc>
          <w:tcPr>
            <w:tcW w:w="372" w:type="pct"/>
            <w:noWrap/>
            <w:hideMark/>
          </w:tcPr>
          <w:p w14:paraId="0F41D0EA" w14:textId="77777777" w:rsidR="00AB508C" w:rsidRPr="00481510" w:rsidRDefault="00AB508C" w:rsidP="000A039C">
            <w:pPr>
              <w:pStyle w:val="TableTextRight"/>
            </w:pPr>
            <w:r w:rsidRPr="00481510">
              <w:t>&lt;0.3</w:t>
            </w:r>
          </w:p>
        </w:tc>
        <w:tc>
          <w:tcPr>
            <w:tcW w:w="319" w:type="pct"/>
            <w:noWrap/>
            <w:hideMark/>
          </w:tcPr>
          <w:p w14:paraId="6AF86B8F" w14:textId="77777777" w:rsidR="00AB508C" w:rsidRPr="00481510" w:rsidRDefault="00AB508C" w:rsidP="000A039C">
            <w:pPr>
              <w:pStyle w:val="TableTextRight"/>
            </w:pPr>
            <w:r w:rsidRPr="00481510">
              <w:t>&lt;0.3</w:t>
            </w:r>
          </w:p>
        </w:tc>
        <w:tc>
          <w:tcPr>
            <w:tcW w:w="319" w:type="pct"/>
            <w:noWrap/>
            <w:hideMark/>
          </w:tcPr>
          <w:p w14:paraId="574342E3" w14:textId="77777777" w:rsidR="00AB508C" w:rsidRPr="00481510" w:rsidRDefault="00AB508C" w:rsidP="000A039C">
            <w:pPr>
              <w:pStyle w:val="TableTextRight"/>
            </w:pPr>
            <w:r w:rsidRPr="00481510">
              <w:t>&lt;0.3</w:t>
            </w:r>
          </w:p>
        </w:tc>
        <w:tc>
          <w:tcPr>
            <w:tcW w:w="319" w:type="pct"/>
            <w:noWrap/>
            <w:hideMark/>
          </w:tcPr>
          <w:p w14:paraId="4A69D4B5" w14:textId="77777777" w:rsidR="00AB508C" w:rsidRPr="00481510" w:rsidRDefault="00AB508C" w:rsidP="000A039C">
            <w:pPr>
              <w:pStyle w:val="TableTextRight"/>
            </w:pPr>
            <w:r w:rsidRPr="00481510">
              <w:t>&lt;0.3</w:t>
            </w:r>
          </w:p>
        </w:tc>
        <w:tc>
          <w:tcPr>
            <w:tcW w:w="322" w:type="pct"/>
            <w:noWrap/>
            <w:hideMark/>
          </w:tcPr>
          <w:p w14:paraId="59120037" w14:textId="77777777" w:rsidR="00AB508C" w:rsidRPr="00481510" w:rsidRDefault="00AB508C" w:rsidP="000A039C">
            <w:pPr>
              <w:pStyle w:val="TableTextRight"/>
            </w:pPr>
            <w:r w:rsidRPr="00481510">
              <w:t>&lt;0.3</w:t>
            </w:r>
          </w:p>
        </w:tc>
        <w:tc>
          <w:tcPr>
            <w:tcW w:w="372" w:type="pct"/>
            <w:noWrap/>
            <w:hideMark/>
          </w:tcPr>
          <w:p w14:paraId="229F1D5E" w14:textId="77777777" w:rsidR="00AB508C" w:rsidRPr="00481510" w:rsidRDefault="00AB508C" w:rsidP="000A039C">
            <w:pPr>
              <w:pStyle w:val="TableTextRight"/>
            </w:pPr>
            <w:r w:rsidRPr="00481510">
              <w:t>&lt;0.3</w:t>
            </w:r>
          </w:p>
        </w:tc>
        <w:tc>
          <w:tcPr>
            <w:tcW w:w="427" w:type="pct"/>
            <w:noWrap/>
            <w:hideMark/>
          </w:tcPr>
          <w:p w14:paraId="4D365B64" w14:textId="77777777" w:rsidR="00AB508C" w:rsidRPr="00481510" w:rsidRDefault="00AB508C" w:rsidP="000A039C">
            <w:pPr>
              <w:pStyle w:val="TableTextRight"/>
            </w:pPr>
            <w:r w:rsidRPr="00481510">
              <w:t>0.3</w:t>
            </w:r>
          </w:p>
        </w:tc>
        <w:tc>
          <w:tcPr>
            <w:tcW w:w="426" w:type="pct"/>
            <w:gridSpan w:val="2"/>
            <w:noWrap/>
            <w:hideMark/>
          </w:tcPr>
          <w:p w14:paraId="395CE6AB" w14:textId="77777777" w:rsidR="00AB508C" w:rsidRPr="00481510" w:rsidRDefault="00AB508C" w:rsidP="000A039C">
            <w:pPr>
              <w:pStyle w:val="TableTextRight"/>
            </w:pPr>
            <w:r w:rsidRPr="00481510">
              <w:t>&lt;0.3</w:t>
            </w:r>
          </w:p>
        </w:tc>
        <w:tc>
          <w:tcPr>
            <w:tcW w:w="371" w:type="pct"/>
            <w:gridSpan w:val="2"/>
            <w:noWrap/>
            <w:hideMark/>
          </w:tcPr>
          <w:p w14:paraId="3C09F1B5" w14:textId="77777777" w:rsidR="00AB508C" w:rsidRPr="00481510" w:rsidRDefault="00AB508C" w:rsidP="000A039C">
            <w:pPr>
              <w:pStyle w:val="TableTextRight"/>
            </w:pPr>
            <w:r w:rsidRPr="00481510">
              <w:t>&lt;0.3</w:t>
            </w:r>
          </w:p>
        </w:tc>
        <w:tc>
          <w:tcPr>
            <w:tcW w:w="528" w:type="pct"/>
            <w:noWrap/>
            <w:hideMark/>
          </w:tcPr>
          <w:p w14:paraId="648A8072" w14:textId="77777777" w:rsidR="00AB508C" w:rsidRPr="00481510" w:rsidRDefault="00AB508C" w:rsidP="000A039C">
            <w:pPr>
              <w:pStyle w:val="TableTextRight"/>
            </w:pPr>
            <w:r w:rsidRPr="00481510">
              <w:t>&lt;0.3</w:t>
            </w:r>
          </w:p>
        </w:tc>
      </w:tr>
      <w:tr w:rsidR="002265D5" w:rsidRPr="00300B34" w14:paraId="1BD274EC"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1CD08730" w14:textId="77777777" w:rsidR="00AB508C" w:rsidRPr="00481510" w:rsidRDefault="00AB508C" w:rsidP="0093430A">
            <w:pPr>
              <w:pStyle w:val="TableText"/>
            </w:pPr>
            <w:r w:rsidRPr="00481510">
              <w:t>Fe</w:t>
            </w:r>
          </w:p>
        </w:tc>
        <w:tc>
          <w:tcPr>
            <w:tcW w:w="420" w:type="pct"/>
            <w:gridSpan w:val="2"/>
            <w:noWrap/>
            <w:hideMark/>
          </w:tcPr>
          <w:p w14:paraId="06DEEBF2" w14:textId="22216192" w:rsidR="00AB508C" w:rsidRPr="00481510" w:rsidRDefault="00AB508C" w:rsidP="0093430A">
            <w:pPr>
              <w:pStyle w:val="TableText"/>
            </w:pPr>
            <w:r w:rsidRPr="00481510">
              <w:t>mg/L</w:t>
            </w:r>
          </w:p>
        </w:tc>
        <w:tc>
          <w:tcPr>
            <w:tcW w:w="385" w:type="pct"/>
            <w:noWrap/>
            <w:hideMark/>
          </w:tcPr>
          <w:p w14:paraId="310E5C89" w14:textId="77777777" w:rsidR="00AB508C" w:rsidRPr="00481510" w:rsidRDefault="00AB508C" w:rsidP="000A039C">
            <w:pPr>
              <w:pStyle w:val="TableTextRight"/>
            </w:pPr>
            <w:r w:rsidRPr="00481510">
              <w:t>&lt;0.001</w:t>
            </w:r>
          </w:p>
        </w:tc>
        <w:tc>
          <w:tcPr>
            <w:tcW w:w="372" w:type="pct"/>
            <w:noWrap/>
            <w:hideMark/>
          </w:tcPr>
          <w:p w14:paraId="0F00C166" w14:textId="77777777" w:rsidR="00AB508C" w:rsidRPr="00481510" w:rsidRDefault="00AB508C" w:rsidP="000A039C">
            <w:pPr>
              <w:pStyle w:val="TableTextRight"/>
            </w:pPr>
            <w:r w:rsidRPr="00481510">
              <w:t>0.004</w:t>
            </w:r>
          </w:p>
        </w:tc>
        <w:tc>
          <w:tcPr>
            <w:tcW w:w="319" w:type="pct"/>
            <w:noWrap/>
            <w:hideMark/>
          </w:tcPr>
          <w:p w14:paraId="2B08206D" w14:textId="77777777" w:rsidR="00AB508C" w:rsidRPr="00481510" w:rsidRDefault="00AB508C" w:rsidP="000A039C">
            <w:pPr>
              <w:pStyle w:val="TableTextRight"/>
            </w:pPr>
            <w:r w:rsidRPr="00481510">
              <w:t>&lt;0.001</w:t>
            </w:r>
          </w:p>
        </w:tc>
        <w:tc>
          <w:tcPr>
            <w:tcW w:w="319" w:type="pct"/>
            <w:noWrap/>
            <w:hideMark/>
          </w:tcPr>
          <w:p w14:paraId="71D0BC2D" w14:textId="77777777" w:rsidR="00AB508C" w:rsidRPr="00481510" w:rsidRDefault="00AB508C" w:rsidP="000A039C">
            <w:pPr>
              <w:pStyle w:val="TableTextRight"/>
            </w:pPr>
            <w:r w:rsidRPr="00481510">
              <w:t>&lt;0.001</w:t>
            </w:r>
          </w:p>
        </w:tc>
        <w:tc>
          <w:tcPr>
            <w:tcW w:w="319" w:type="pct"/>
            <w:noWrap/>
            <w:hideMark/>
          </w:tcPr>
          <w:p w14:paraId="6FD00E98" w14:textId="77777777" w:rsidR="00AB508C" w:rsidRPr="00481510" w:rsidRDefault="00AB508C" w:rsidP="000A039C">
            <w:pPr>
              <w:pStyle w:val="TableTextRight"/>
            </w:pPr>
            <w:r w:rsidRPr="00481510">
              <w:t>&lt;0.001</w:t>
            </w:r>
          </w:p>
        </w:tc>
        <w:tc>
          <w:tcPr>
            <w:tcW w:w="322" w:type="pct"/>
            <w:noWrap/>
            <w:hideMark/>
          </w:tcPr>
          <w:p w14:paraId="1BCCCDFD" w14:textId="77777777" w:rsidR="00AB508C" w:rsidRPr="00481510" w:rsidRDefault="00AB508C" w:rsidP="000A039C">
            <w:pPr>
              <w:pStyle w:val="TableTextRight"/>
            </w:pPr>
            <w:r w:rsidRPr="00481510">
              <w:t>&lt;0.001</w:t>
            </w:r>
          </w:p>
        </w:tc>
        <w:tc>
          <w:tcPr>
            <w:tcW w:w="372" w:type="pct"/>
            <w:noWrap/>
            <w:hideMark/>
          </w:tcPr>
          <w:p w14:paraId="1B0724A0" w14:textId="77777777" w:rsidR="00AB508C" w:rsidRPr="00481510" w:rsidRDefault="00AB508C" w:rsidP="000A039C">
            <w:pPr>
              <w:pStyle w:val="TableTextRight"/>
            </w:pPr>
            <w:r w:rsidRPr="00481510">
              <w:t>&lt;0.001</w:t>
            </w:r>
          </w:p>
        </w:tc>
        <w:tc>
          <w:tcPr>
            <w:tcW w:w="427" w:type="pct"/>
            <w:noWrap/>
            <w:hideMark/>
          </w:tcPr>
          <w:p w14:paraId="7C14CD10" w14:textId="77777777" w:rsidR="00AB508C" w:rsidRPr="00481510" w:rsidRDefault="00AB508C" w:rsidP="000A039C">
            <w:pPr>
              <w:pStyle w:val="TableTextRight"/>
            </w:pPr>
            <w:r w:rsidRPr="00481510">
              <w:t>&lt;0.001</w:t>
            </w:r>
          </w:p>
        </w:tc>
        <w:tc>
          <w:tcPr>
            <w:tcW w:w="426" w:type="pct"/>
            <w:gridSpan w:val="2"/>
            <w:noWrap/>
            <w:hideMark/>
          </w:tcPr>
          <w:p w14:paraId="450BCED5" w14:textId="77777777" w:rsidR="00AB508C" w:rsidRPr="00481510" w:rsidRDefault="00AB508C" w:rsidP="000A039C">
            <w:pPr>
              <w:pStyle w:val="TableTextRight"/>
            </w:pPr>
            <w:r w:rsidRPr="00481510">
              <w:t>0.005</w:t>
            </w:r>
          </w:p>
        </w:tc>
        <w:tc>
          <w:tcPr>
            <w:tcW w:w="371" w:type="pct"/>
            <w:gridSpan w:val="2"/>
            <w:noWrap/>
            <w:hideMark/>
          </w:tcPr>
          <w:p w14:paraId="710A8A22" w14:textId="77777777" w:rsidR="00AB508C" w:rsidRPr="00481510" w:rsidRDefault="00AB508C" w:rsidP="000A039C">
            <w:pPr>
              <w:pStyle w:val="TableTextRight"/>
            </w:pPr>
            <w:r w:rsidRPr="00481510">
              <w:t>&lt;0.001</w:t>
            </w:r>
          </w:p>
        </w:tc>
        <w:tc>
          <w:tcPr>
            <w:tcW w:w="528" w:type="pct"/>
            <w:noWrap/>
            <w:hideMark/>
          </w:tcPr>
          <w:p w14:paraId="3C622281" w14:textId="77777777" w:rsidR="00AB508C" w:rsidRPr="00481510" w:rsidRDefault="00AB508C" w:rsidP="000A039C">
            <w:pPr>
              <w:pStyle w:val="TableTextRight"/>
            </w:pPr>
            <w:r w:rsidRPr="00481510">
              <w:t>&lt;0.001</w:t>
            </w:r>
          </w:p>
        </w:tc>
      </w:tr>
      <w:tr w:rsidR="002265D5" w:rsidRPr="00300B34" w14:paraId="6D2072C0"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73DC5534" w14:textId="77777777" w:rsidR="00AB508C" w:rsidRPr="00481510" w:rsidRDefault="00AB508C" w:rsidP="0093430A">
            <w:pPr>
              <w:pStyle w:val="TableText"/>
            </w:pPr>
            <w:r w:rsidRPr="00481510">
              <w:t>Hg</w:t>
            </w:r>
          </w:p>
        </w:tc>
        <w:tc>
          <w:tcPr>
            <w:tcW w:w="420" w:type="pct"/>
            <w:gridSpan w:val="2"/>
            <w:noWrap/>
            <w:hideMark/>
          </w:tcPr>
          <w:p w14:paraId="66BD9311" w14:textId="77777777" w:rsidR="00AB508C" w:rsidRPr="00481510" w:rsidRDefault="00AB508C" w:rsidP="0093430A">
            <w:pPr>
              <w:pStyle w:val="TableText"/>
            </w:pPr>
            <w:r w:rsidRPr="00481510">
              <w:t>µg/L</w:t>
            </w:r>
          </w:p>
        </w:tc>
        <w:tc>
          <w:tcPr>
            <w:tcW w:w="385" w:type="pct"/>
            <w:noWrap/>
            <w:hideMark/>
          </w:tcPr>
          <w:p w14:paraId="11BFD1AA" w14:textId="77777777" w:rsidR="00AB508C" w:rsidRPr="00481510" w:rsidRDefault="00AB508C" w:rsidP="000A039C">
            <w:pPr>
              <w:pStyle w:val="TableTextRight"/>
            </w:pPr>
            <w:r w:rsidRPr="00481510">
              <w:t>&lt;0.4</w:t>
            </w:r>
          </w:p>
        </w:tc>
        <w:tc>
          <w:tcPr>
            <w:tcW w:w="372" w:type="pct"/>
            <w:noWrap/>
            <w:hideMark/>
          </w:tcPr>
          <w:p w14:paraId="06DB1C1C" w14:textId="77777777" w:rsidR="00AB508C" w:rsidRPr="00481510" w:rsidRDefault="00AB508C" w:rsidP="000A039C">
            <w:pPr>
              <w:pStyle w:val="TableTextRight"/>
            </w:pPr>
            <w:r w:rsidRPr="00481510">
              <w:t>&lt;0.4</w:t>
            </w:r>
          </w:p>
        </w:tc>
        <w:tc>
          <w:tcPr>
            <w:tcW w:w="319" w:type="pct"/>
            <w:noWrap/>
            <w:hideMark/>
          </w:tcPr>
          <w:p w14:paraId="1ED21E3D" w14:textId="77777777" w:rsidR="00AB508C" w:rsidRPr="00481510" w:rsidRDefault="00AB508C" w:rsidP="000A039C">
            <w:pPr>
              <w:pStyle w:val="TableTextRight"/>
            </w:pPr>
            <w:r w:rsidRPr="00481510">
              <w:t>&lt;0.4</w:t>
            </w:r>
          </w:p>
        </w:tc>
        <w:tc>
          <w:tcPr>
            <w:tcW w:w="319" w:type="pct"/>
            <w:noWrap/>
            <w:hideMark/>
          </w:tcPr>
          <w:p w14:paraId="7DDEC93F" w14:textId="77777777" w:rsidR="00AB508C" w:rsidRPr="00481510" w:rsidRDefault="00AB508C" w:rsidP="000A039C">
            <w:pPr>
              <w:pStyle w:val="TableTextRight"/>
            </w:pPr>
            <w:r w:rsidRPr="00481510">
              <w:t>&lt;0.4</w:t>
            </w:r>
          </w:p>
        </w:tc>
        <w:tc>
          <w:tcPr>
            <w:tcW w:w="319" w:type="pct"/>
            <w:noWrap/>
            <w:hideMark/>
          </w:tcPr>
          <w:p w14:paraId="66DB73D7" w14:textId="77777777" w:rsidR="00AB508C" w:rsidRPr="00481510" w:rsidRDefault="00AB508C" w:rsidP="000A039C">
            <w:pPr>
              <w:pStyle w:val="TableTextRight"/>
            </w:pPr>
            <w:r w:rsidRPr="00481510">
              <w:t>&lt;0.4</w:t>
            </w:r>
          </w:p>
        </w:tc>
        <w:tc>
          <w:tcPr>
            <w:tcW w:w="322" w:type="pct"/>
            <w:noWrap/>
            <w:hideMark/>
          </w:tcPr>
          <w:p w14:paraId="0BF7E5FC" w14:textId="77777777" w:rsidR="00AB508C" w:rsidRPr="00481510" w:rsidRDefault="00AB508C" w:rsidP="000A039C">
            <w:pPr>
              <w:pStyle w:val="TableTextRight"/>
            </w:pPr>
            <w:r w:rsidRPr="00481510">
              <w:t>&lt;0.4</w:t>
            </w:r>
          </w:p>
        </w:tc>
        <w:tc>
          <w:tcPr>
            <w:tcW w:w="372" w:type="pct"/>
            <w:noWrap/>
            <w:hideMark/>
          </w:tcPr>
          <w:p w14:paraId="403EB715" w14:textId="77777777" w:rsidR="00AB508C" w:rsidRPr="00481510" w:rsidRDefault="00AB508C" w:rsidP="000A039C">
            <w:pPr>
              <w:pStyle w:val="TableTextRight"/>
            </w:pPr>
            <w:r w:rsidRPr="00481510">
              <w:t>&lt;0.4</w:t>
            </w:r>
          </w:p>
        </w:tc>
        <w:tc>
          <w:tcPr>
            <w:tcW w:w="427" w:type="pct"/>
            <w:noWrap/>
            <w:hideMark/>
          </w:tcPr>
          <w:p w14:paraId="410285DB" w14:textId="77777777" w:rsidR="00AB508C" w:rsidRPr="00481510" w:rsidRDefault="00AB508C" w:rsidP="000A039C">
            <w:pPr>
              <w:pStyle w:val="TableTextRight"/>
            </w:pPr>
            <w:r w:rsidRPr="00481510">
              <w:t>&lt;0.4</w:t>
            </w:r>
          </w:p>
        </w:tc>
        <w:tc>
          <w:tcPr>
            <w:tcW w:w="426" w:type="pct"/>
            <w:gridSpan w:val="2"/>
            <w:noWrap/>
            <w:hideMark/>
          </w:tcPr>
          <w:p w14:paraId="18D60B9C" w14:textId="77777777" w:rsidR="00AB508C" w:rsidRPr="00481510" w:rsidRDefault="00AB508C" w:rsidP="000A039C">
            <w:pPr>
              <w:pStyle w:val="TableTextRight"/>
            </w:pPr>
            <w:r w:rsidRPr="00481510">
              <w:t>&lt;0.4</w:t>
            </w:r>
          </w:p>
        </w:tc>
        <w:tc>
          <w:tcPr>
            <w:tcW w:w="371" w:type="pct"/>
            <w:gridSpan w:val="2"/>
            <w:noWrap/>
            <w:hideMark/>
          </w:tcPr>
          <w:p w14:paraId="66882C79" w14:textId="77777777" w:rsidR="00AB508C" w:rsidRPr="00481510" w:rsidRDefault="00AB508C" w:rsidP="000A039C">
            <w:pPr>
              <w:pStyle w:val="TableTextRight"/>
            </w:pPr>
            <w:r w:rsidRPr="00481510">
              <w:t>&lt;0.4</w:t>
            </w:r>
          </w:p>
        </w:tc>
        <w:tc>
          <w:tcPr>
            <w:tcW w:w="528" w:type="pct"/>
            <w:noWrap/>
            <w:hideMark/>
          </w:tcPr>
          <w:p w14:paraId="111EFEC4" w14:textId="77777777" w:rsidR="00AB508C" w:rsidRPr="00481510" w:rsidRDefault="00AB508C" w:rsidP="000A039C">
            <w:pPr>
              <w:pStyle w:val="TableTextRight"/>
            </w:pPr>
            <w:r w:rsidRPr="00481510">
              <w:t>&lt;0.4</w:t>
            </w:r>
          </w:p>
        </w:tc>
      </w:tr>
      <w:tr w:rsidR="002265D5" w:rsidRPr="00300B34" w14:paraId="3D179C1C"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10DF2FE1" w14:textId="77777777" w:rsidR="00AB508C" w:rsidRPr="00481510" w:rsidRDefault="00AB508C" w:rsidP="0093430A">
            <w:pPr>
              <w:pStyle w:val="TableText"/>
            </w:pPr>
            <w:r w:rsidRPr="00481510">
              <w:t>K</w:t>
            </w:r>
          </w:p>
        </w:tc>
        <w:tc>
          <w:tcPr>
            <w:tcW w:w="420" w:type="pct"/>
            <w:gridSpan w:val="2"/>
            <w:noWrap/>
            <w:hideMark/>
          </w:tcPr>
          <w:p w14:paraId="5D3C9597" w14:textId="77777777" w:rsidR="00AB508C" w:rsidRPr="00481510" w:rsidRDefault="00AB508C" w:rsidP="0093430A">
            <w:pPr>
              <w:pStyle w:val="TableText"/>
            </w:pPr>
            <w:r w:rsidRPr="00481510">
              <w:t>mg/L</w:t>
            </w:r>
          </w:p>
        </w:tc>
        <w:tc>
          <w:tcPr>
            <w:tcW w:w="385" w:type="pct"/>
            <w:noWrap/>
            <w:hideMark/>
          </w:tcPr>
          <w:p w14:paraId="7843AD4D" w14:textId="77777777" w:rsidR="00AB508C" w:rsidRPr="00481510" w:rsidRDefault="00AB508C" w:rsidP="000A039C">
            <w:pPr>
              <w:pStyle w:val="TableTextRight"/>
            </w:pPr>
            <w:r w:rsidRPr="00481510">
              <w:t>&lt;0.01</w:t>
            </w:r>
          </w:p>
        </w:tc>
        <w:tc>
          <w:tcPr>
            <w:tcW w:w="372" w:type="pct"/>
            <w:noWrap/>
            <w:hideMark/>
          </w:tcPr>
          <w:p w14:paraId="575C4EF1" w14:textId="77777777" w:rsidR="00AB508C" w:rsidRPr="00481510" w:rsidRDefault="00AB508C" w:rsidP="000A039C">
            <w:pPr>
              <w:pStyle w:val="TableTextRight"/>
            </w:pPr>
            <w:r w:rsidRPr="00481510">
              <w:t>8.7</w:t>
            </w:r>
          </w:p>
        </w:tc>
        <w:tc>
          <w:tcPr>
            <w:tcW w:w="319" w:type="pct"/>
            <w:noWrap/>
            <w:hideMark/>
          </w:tcPr>
          <w:p w14:paraId="0B4D6A04" w14:textId="77777777" w:rsidR="00AB508C" w:rsidRPr="00481510" w:rsidRDefault="00AB508C" w:rsidP="000A039C">
            <w:pPr>
              <w:pStyle w:val="TableTextRight"/>
            </w:pPr>
            <w:r w:rsidRPr="00481510">
              <w:t>16</w:t>
            </w:r>
          </w:p>
        </w:tc>
        <w:tc>
          <w:tcPr>
            <w:tcW w:w="319" w:type="pct"/>
            <w:noWrap/>
            <w:hideMark/>
          </w:tcPr>
          <w:p w14:paraId="33E8D599" w14:textId="77777777" w:rsidR="00AB508C" w:rsidRPr="00481510" w:rsidRDefault="00AB508C" w:rsidP="000A039C">
            <w:pPr>
              <w:pStyle w:val="TableTextRight"/>
            </w:pPr>
            <w:r w:rsidRPr="00481510">
              <w:t>18</w:t>
            </w:r>
          </w:p>
        </w:tc>
        <w:tc>
          <w:tcPr>
            <w:tcW w:w="319" w:type="pct"/>
            <w:noWrap/>
            <w:hideMark/>
          </w:tcPr>
          <w:p w14:paraId="065726A0" w14:textId="77777777" w:rsidR="00AB508C" w:rsidRPr="00481510" w:rsidRDefault="00AB508C" w:rsidP="000A039C">
            <w:pPr>
              <w:pStyle w:val="TableTextRight"/>
            </w:pPr>
            <w:r w:rsidRPr="00481510">
              <w:t>12</w:t>
            </w:r>
          </w:p>
        </w:tc>
        <w:tc>
          <w:tcPr>
            <w:tcW w:w="322" w:type="pct"/>
            <w:noWrap/>
            <w:hideMark/>
          </w:tcPr>
          <w:p w14:paraId="58718C02" w14:textId="77777777" w:rsidR="00AB508C" w:rsidRPr="00481510" w:rsidRDefault="00AB508C" w:rsidP="000A039C">
            <w:pPr>
              <w:pStyle w:val="TableTextRight"/>
            </w:pPr>
            <w:r w:rsidRPr="00481510">
              <w:t>12</w:t>
            </w:r>
          </w:p>
        </w:tc>
        <w:tc>
          <w:tcPr>
            <w:tcW w:w="372" w:type="pct"/>
            <w:noWrap/>
            <w:hideMark/>
          </w:tcPr>
          <w:p w14:paraId="1715184C" w14:textId="77777777" w:rsidR="00AB508C" w:rsidRPr="00481510" w:rsidRDefault="00AB508C" w:rsidP="000A039C">
            <w:pPr>
              <w:pStyle w:val="TableTextRight"/>
            </w:pPr>
            <w:r w:rsidRPr="00481510">
              <w:t>23</w:t>
            </w:r>
          </w:p>
        </w:tc>
        <w:tc>
          <w:tcPr>
            <w:tcW w:w="427" w:type="pct"/>
            <w:noWrap/>
            <w:hideMark/>
          </w:tcPr>
          <w:p w14:paraId="1F51E0D8" w14:textId="77777777" w:rsidR="00AB508C" w:rsidRPr="00481510" w:rsidRDefault="00AB508C" w:rsidP="000A039C">
            <w:pPr>
              <w:pStyle w:val="TableTextRight"/>
            </w:pPr>
            <w:r w:rsidRPr="00481510">
              <w:t>~55</w:t>
            </w:r>
          </w:p>
        </w:tc>
        <w:tc>
          <w:tcPr>
            <w:tcW w:w="426" w:type="pct"/>
            <w:gridSpan w:val="2"/>
            <w:noWrap/>
            <w:hideMark/>
          </w:tcPr>
          <w:p w14:paraId="232B9204" w14:textId="77777777" w:rsidR="00AB508C" w:rsidRPr="00481510" w:rsidRDefault="00AB508C" w:rsidP="000A039C">
            <w:pPr>
              <w:pStyle w:val="TableTextRight"/>
            </w:pPr>
            <w:r w:rsidRPr="00481510">
              <w:t>~50</w:t>
            </w:r>
          </w:p>
        </w:tc>
        <w:tc>
          <w:tcPr>
            <w:tcW w:w="371" w:type="pct"/>
            <w:gridSpan w:val="2"/>
            <w:noWrap/>
            <w:hideMark/>
          </w:tcPr>
          <w:p w14:paraId="598D6B3C" w14:textId="77777777" w:rsidR="00AB508C" w:rsidRPr="00481510" w:rsidRDefault="00AB508C" w:rsidP="000A039C">
            <w:pPr>
              <w:pStyle w:val="TableTextRight"/>
            </w:pPr>
            <w:r w:rsidRPr="00481510">
              <w:t>22</w:t>
            </w:r>
          </w:p>
        </w:tc>
        <w:tc>
          <w:tcPr>
            <w:tcW w:w="528" w:type="pct"/>
            <w:noWrap/>
            <w:hideMark/>
          </w:tcPr>
          <w:p w14:paraId="2157B716" w14:textId="77777777" w:rsidR="00AB508C" w:rsidRPr="00481510" w:rsidRDefault="00AB508C" w:rsidP="000A039C">
            <w:pPr>
              <w:pStyle w:val="TableTextRight"/>
            </w:pPr>
            <w:r w:rsidRPr="00481510">
              <w:t>9.6</w:t>
            </w:r>
          </w:p>
        </w:tc>
      </w:tr>
      <w:tr w:rsidR="002265D5" w:rsidRPr="00300B34" w14:paraId="2F10DCC6"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4DCCC533" w14:textId="77777777" w:rsidR="00AB508C" w:rsidRPr="00481510" w:rsidRDefault="00AB508C" w:rsidP="0093430A">
            <w:pPr>
              <w:pStyle w:val="TableText"/>
            </w:pPr>
            <w:r w:rsidRPr="00481510">
              <w:t>La</w:t>
            </w:r>
          </w:p>
        </w:tc>
        <w:tc>
          <w:tcPr>
            <w:tcW w:w="420" w:type="pct"/>
            <w:gridSpan w:val="2"/>
            <w:noWrap/>
            <w:hideMark/>
          </w:tcPr>
          <w:p w14:paraId="43B60600" w14:textId="77777777" w:rsidR="00AB508C" w:rsidRPr="00481510" w:rsidRDefault="00AB508C" w:rsidP="0093430A">
            <w:pPr>
              <w:pStyle w:val="TableText"/>
            </w:pPr>
            <w:r w:rsidRPr="00481510">
              <w:t>µg/L</w:t>
            </w:r>
          </w:p>
        </w:tc>
        <w:tc>
          <w:tcPr>
            <w:tcW w:w="385" w:type="pct"/>
            <w:noWrap/>
            <w:hideMark/>
          </w:tcPr>
          <w:p w14:paraId="39110AFD" w14:textId="77777777" w:rsidR="00AB508C" w:rsidRPr="00481510" w:rsidRDefault="00AB508C" w:rsidP="000A039C">
            <w:pPr>
              <w:pStyle w:val="TableTextRight"/>
            </w:pPr>
            <w:r w:rsidRPr="00481510">
              <w:t>0.003</w:t>
            </w:r>
          </w:p>
        </w:tc>
        <w:tc>
          <w:tcPr>
            <w:tcW w:w="372" w:type="pct"/>
            <w:noWrap/>
            <w:hideMark/>
          </w:tcPr>
          <w:p w14:paraId="5DDF4F58" w14:textId="77777777" w:rsidR="00AB508C" w:rsidRPr="00481510" w:rsidRDefault="00AB508C" w:rsidP="000A039C">
            <w:pPr>
              <w:pStyle w:val="TableTextRight"/>
            </w:pPr>
            <w:r w:rsidRPr="00481510">
              <w:t>0.004</w:t>
            </w:r>
          </w:p>
        </w:tc>
        <w:tc>
          <w:tcPr>
            <w:tcW w:w="319" w:type="pct"/>
            <w:noWrap/>
            <w:hideMark/>
          </w:tcPr>
          <w:p w14:paraId="5AF3CF17" w14:textId="77777777" w:rsidR="00AB508C" w:rsidRPr="00481510" w:rsidRDefault="00AB508C" w:rsidP="000A039C">
            <w:pPr>
              <w:pStyle w:val="TableTextRight"/>
            </w:pPr>
            <w:r w:rsidRPr="00481510">
              <w:t>0.007</w:t>
            </w:r>
          </w:p>
        </w:tc>
        <w:tc>
          <w:tcPr>
            <w:tcW w:w="319" w:type="pct"/>
            <w:noWrap/>
            <w:hideMark/>
          </w:tcPr>
          <w:p w14:paraId="565C8351" w14:textId="77777777" w:rsidR="00AB508C" w:rsidRPr="00481510" w:rsidRDefault="00AB508C" w:rsidP="000A039C">
            <w:pPr>
              <w:pStyle w:val="TableTextRight"/>
            </w:pPr>
            <w:r w:rsidRPr="00481510">
              <w:t>&lt;0.002</w:t>
            </w:r>
          </w:p>
        </w:tc>
        <w:tc>
          <w:tcPr>
            <w:tcW w:w="319" w:type="pct"/>
            <w:noWrap/>
            <w:hideMark/>
          </w:tcPr>
          <w:p w14:paraId="36268BB9" w14:textId="77777777" w:rsidR="00AB508C" w:rsidRPr="00481510" w:rsidRDefault="00AB508C" w:rsidP="000A039C">
            <w:pPr>
              <w:pStyle w:val="TableTextRight"/>
            </w:pPr>
            <w:r w:rsidRPr="00481510">
              <w:t>&lt;0.002</w:t>
            </w:r>
          </w:p>
        </w:tc>
        <w:tc>
          <w:tcPr>
            <w:tcW w:w="322" w:type="pct"/>
            <w:noWrap/>
            <w:hideMark/>
          </w:tcPr>
          <w:p w14:paraId="7FCB151D" w14:textId="77777777" w:rsidR="00AB508C" w:rsidRPr="00481510" w:rsidRDefault="00AB508C" w:rsidP="000A039C">
            <w:pPr>
              <w:pStyle w:val="TableTextRight"/>
            </w:pPr>
            <w:r w:rsidRPr="00481510">
              <w:t>&lt;0.002</w:t>
            </w:r>
          </w:p>
        </w:tc>
        <w:tc>
          <w:tcPr>
            <w:tcW w:w="372" w:type="pct"/>
            <w:noWrap/>
            <w:hideMark/>
          </w:tcPr>
          <w:p w14:paraId="2CF602BB" w14:textId="77777777" w:rsidR="00AB508C" w:rsidRPr="00481510" w:rsidRDefault="00AB508C" w:rsidP="000A039C">
            <w:pPr>
              <w:pStyle w:val="TableTextRight"/>
            </w:pPr>
            <w:r w:rsidRPr="00481510">
              <w:t>0.003</w:t>
            </w:r>
          </w:p>
        </w:tc>
        <w:tc>
          <w:tcPr>
            <w:tcW w:w="427" w:type="pct"/>
            <w:noWrap/>
            <w:hideMark/>
          </w:tcPr>
          <w:p w14:paraId="74D389E3" w14:textId="77777777" w:rsidR="00AB508C" w:rsidRPr="00481510" w:rsidRDefault="00AB508C" w:rsidP="000A039C">
            <w:pPr>
              <w:pStyle w:val="TableTextRight"/>
            </w:pPr>
            <w:r w:rsidRPr="00481510">
              <w:t>0.002</w:t>
            </w:r>
          </w:p>
        </w:tc>
        <w:tc>
          <w:tcPr>
            <w:tcW w:w="426" w:type="pct"/>
            <w:gridSpan w:val="2"/>
            <w:noWrap/>
            <w:hideMark/>
          </w:tcPr>
          <w:p w14:paraId="725DAE04" w14:textId="77777777" w:rsidR="00AB508C" w:rsidRPr="00481510" w:rsidRDefault="00AB508C" w:rsidP="000A039C">
            <w:pPr>
              <w:pStyle w:val="TableTextRight"/>
            </w:pPr>
            <w:r w:rsidRPr="00481510">
              <w:t>0.004</w:t>
            </w:r>
          </w:p>
        </w:tc>
        <w:tc>
          <w:tcPr>
            <w:tcW w:w="371" w:type="pct"/>
            <w:gridSpan w:val="2"/>
            <w:noWrap/>
            <w:hideMark/>
          </w:tcPr>
          <w:p w14:paraId="0EE9C6AB" w14:textId="77777777" w:rsidR="00AB508C" w:rsidRPr="00481510" w:rsidRDefault="00AB508C" w:rsidP="000A039C">
            <w:pPr>
              <w:pStyle w:val="TableTextRight"/>
            </w:pPr>
            <w:r w:rsidRPr="00481510">
              <w:t>&lt;0.002</w:t>
            </w:r>
          </w:p>
        </w:tc>
        <w:tc>
          <w:tcPr>
            <w:tcW w:w="528" w:type="pct"/>
            <w:noWrap/>
            <w:hideMark/>
          </w:tcPr>
          <w:p w14:paraId="3977414C" w14:textId="77777777" w:rsidR="00AB508C" w:rsidRPr="00481510" w:rsidRDefault="00AB508C" w:rsidP="000A039C">
            <w:pPr>
              <w:pStyle w:val="TableTextRight"/>
            </w:pPr>
            <w:r w:rsidRPr="00481510">
              <w:t>&lt;0.002</w:t>
            </w:r>
          </w:p>
        </w:tc>
      </w:tr>
      <w:tr w:rsidR="002265D5" w:rsidRPr="00300B34" w14:paraId="3C7E1929"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34F25B71" w14:textId="77777777" w:rsidR="00AB508C" w:rsidRPr="00481510" w:rsidRDefault="00AB508C" w:rsidP="0093430A">
            <w:pPr>
              <w:pStyle w:val="TableText"/>
            </w:pPr>
            <w:r w:rsidRPr="00481510">
              <w:t>Li</w:t>
            </w:r>
          </w:p>
        </w:tc>
        <w:tc>
          <w:tcPr>
            <w:tcW w:w="420" w:type="pct"/>
            <w:gridSpan w:val="2"/>
            <w:noWrap/>
            <w:hideMark/>
          </w:tcPr>
          <w:p w14:paraId="50AACAC7" w14:textId="77777777" w:rsidR="00AB508C" w:rsidRPr="00481510" w:rsidRDefault="00AB508C" w:rsidP="0093430A">
            <w:pPr>
              <w:pStyle w:val="TableText"/>
            </w:pPr>
            <w:r w:rsidRPr="00481510">
              <w:t>µg/L</w:t>
            </w:r>
          </w:p>
        </w:tc>
        <w:tc>
          <w:tcPr>
            <w:tcW w:w="385" w:type="pct"/>
            <w:noWrap/>
            <w:hideMark/>
          </w:tcPr>
          <w:p w14:paraId="43320E22" w14:textId="77777777" w:rsidR="00AB508C" w:rsidRPr="00481510" w:rsidRDefault="00AB508C" w:rsidP="000A039C">
            <w:pPr>
              <w:pStyle w:val="TableTextRight"/>
            </w:pPr>
            <w:r w:rsidRPr="00481510">
              <w:t>&lt;0.04</w:t>
            </w:r>
          </w:p>
        </w:tc>
        <w:tc>
          <w:tcPr>
            <w:tcW w:w="372" w:type="pct"/>
            <w:noWrap/>
            <w:hideMark/>
          </w:tcPr>
          <w:p w14:paraId="72550005" w14:textId="77777777" w:rsidR="00AB508C" w:rsidRPr="00481510" w:rsidRDefault="00AB508C" w:rsidP="000A039C">
            <w:pPr>
              <w:pStyle w:val="TableTextRight"/>
            </w:pPr>
            <w:r w:rsidRPr="00481510">
              <w:t>2.0</w:t>
            </w:r>
          </w:p>
        </w:tc>
        <w:tc>
          <w:tcPr>
            <w:tcW w:w="319" w:type="pct"/>
            <w:noWrap/>
            <w:hideMark/>
          </w:tcPr>
          <w:p w14:paraId="41EEBF92" w14:textId="77777777" w:rsidR="00AB508C" w:rsidRPr="00481510" w:rsidRDefault="00AB508C" w:rsidP="000A039C">
            <w:pPr>
              <w:pStyle w:val="TableTextRight"/>
            </w:pPr>
            <w:r w:rsidRPr="00481510">
              <w:t>19</w:t>
            </w:r>
          </w:p>
        </w:tc>
        <w:tc>
          <w:tcPr>
            <w:tcW w:w="319" w:type="pct"/>
            <w:noWrap/>
            <w:hideMark/>
          </w:tcPr>
          <w:p w14:paraId="7F381256" w14:textId="77777777" w:rsidR="00AB508C" w:rsidRPr="00481510" w:rsidRDefault="00AB508C" w:rsidP="000A039C">
            <w:pPr>
              <w:pStyle w:val="TableTextRight"/>
            </w:pPr>
            <w:r w:rsidRPr="00481510">
              <w:t>13</w:t>
            </w:r>
          </w:p>
        </w:tc>
        <w:tc>
          <w:tcPr>
            <w:tcW w:w="319" w:type="pct"/>
            <w:noWrap/>
            <w:hideMark/>
          </w:tcPr>
          <w:p w14:paraId="25246654" w14:textId="77777777" w:rsidR="00AB508C" w:rsidRPr="00481510" w:rsidRDefault="00AB508C" w:rsidP="000A039C">
            <w:pPr>
              <w:pStyle w:val="TableTextRight"/>
            </w:pPr>
            <w:r w:rsidRPr="00481510">
              <w:t>21</w:t>
            </w:r>
          </w:p>
        </w:tc>
        <w:tc>
          <w:tcPr>
            <w:tcW w:w="322" w:type="pct"/>
            <w:noWrap/>
            <w:hideMark/>
          </w:tcPr>
          <w:p w14:paraId="00766C60" w14:textId="77777777" w:rsidR="00AB508C" w:rsidRPr="00481510" w:rsidRDefault="00AB508C" w:rsidP="000A039C">
            <w:pPr>
              <w:pStyle w:val="TableTextRight"/>
            </w:pPr>
            <w:r w:rsidRPr="00481510">
              <w:t>1.2</w:t>
            </w:r>
          </w:p>
        </w:tc>
        <w:tc>
          <w:tcPr>
            <w:tcW w:w="372" w:type="pct"/>
            <w:noWrap/>
            <w:hideMark/>
          </w:tcPr>
          <w:p w14:paraId="5A2859C4" w14:textId="77777777" w:rsidR="00AB508C" w:rsidRPr="00481510" w:rsidRDefault="00AB508C" w:rsidP="000A039C">
            <w:pPr>
              <w:pStyle w:val="TableTextRight"/>
            </w:pPr>
            <w:r w:rsidRPr="00481510">
              <w:t>7.1</w:t>
            </w:r>
          </w:p>
        </w:tc>
        <w:tc>
          <w:tcPr>
            <w:tcW w:w="427" w:type="pct"/>
            <w:noWrap/>
            <w:hideMark/>
          </w:tcPr>
          <w:p w14:paraId="5908AB90" w14:textId="77777777" w:rsidR="00AB508C" w:rsidRPr="00481510" w:rsidRDefault="00AB508C" w:rsidP="000A039C">
            <w:pPr>
              <w:pStyle w:val="TableTextRight"/>
            </w:pPr>
            <w:r w:rsidRPr="00481510">
              <w:t>62</w:t>
            </w:r>
          </w:p>
        </w:tc>
        <w:tc>
          <w:tcPr>
            <w:tcW w:w="426" w:type="pct"/>
            <w:gridSpan w:val="2"/>
            <w:noWrap/>
            <w:hideMark/>
          </w:tcPr>
          <w:p w14:paraId="3CAAA62E" w14:textId="77777777" w:rsidR="00AB508C" w:rsidRPr="00481510" w:rsidRDefault="00AB508C" w:rsidP="000A039C">
            <w:pPr>
              <w:pStyle w:val="TableTextRight"/>
            </w:pPr>
            <w:r w:rsidRPr="00481510">
              <w:t>17</w:t>
            </w:r>
          </w:p>
        </w:tc>
        <w:tc>
          <w:tcPr>
            <w:tcW w:w="371" w:type="pct"/>
            <w:gridSpan w:val="2"/>
            <w:noWrap/>
            <w:hideMark/>
          </w:tcPr>
          <w:p w14:paraId="79B5F7A4" w14:textId="77777777" w:rsidR="00AB508C" w:rsidRPr="00481510" w:rsidRDefault="00AB508C" w:rsidP="000A039C">
            <w:pPr>
              <w:pStyle w:val="TableTextRight"/>
            </w:pPr>
            <w:r w:rsidRPr="00481510">
              <w:t>6.7</w:t>
            </w:r>
          </w:p>
        </w:tc>
        <w:tc>
          <w:tcPr>
            <w:tcW w:w="528" w:type="pct"/>
            <w:noWrap/>
            <w:hideMark/>
          </w:tcPr>
          <w:p w14:paraId="54EA52FA" w14:textId="77777777" w:rsidR="00AB508C" w:rsidRPr="00481510" w:rsidRDefault="00AB508C" w:rsidP="000A039C">
            <w:pPr>
              <w:pStyle w:val="TableTextRight"/>
            </w:pPr>
            <w:r w:rsidRPr="00481510">
              <w:t>14</w:t>
            </w:r>
          </w:p>
        </w:tc>
      </w:tr>
      <w:tr w:rsidR="002265D5" w:rsidRPr="00300B34" w14:paraId="71576B53"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4C9819A7" w14:textId="77777777" w:rsidR="00AB508C" w:rsidRPr="00481510" w:rsidRDefault="00AB508C" w:rsidP="0093430A">
            <w:pPr>
              <w:pStyle w:val="TableText"/>
            </w:pPr>
            <w:r w:rsidRPr="00481510">
              <w:t>Mg</w:t>
            </w:r>
          </w:p>
        </w:tc>
        <w:tc>
          <w:tcPr>
            <w:tcW w:w="420" w:type="pct"/>
            <w:gridSpan w:val="2"/>
            <w:noWrap/>
            <w:hideMark/>
          </w:tcPr>
          <w:p w14:paraId="021CFAC2" w14:textId="77777777" w:rsidR="00AB508C" w:rsidRPr="00481510" w:rsidRDefault="00AB508C" w:rsidP="0093430A">
            <w:pPr>
              <w:pStyle w:val="TableText"/>
            </w:pPr>
            <w:r w:rsidRPr="00481510">
              <w:t>mg/L</w:t>
            </w:r>
          </w:p>
        </w:tc>
        <w:tc>
          <w:tcPr>
            <w:tcW w:w="385" w:type="pct"/>
            <w:noWrap/>
            <w:hideMark/>
          </w:tcPr>
          <w:p w14:paraId="2CCC84D9" w14:textId="77777777" w:rsidR="00AB508C" w:rsidRPr="00481510" w:rsidRDefault="00AB508C" w:rsidP="000A039C">
            <w:pPr>
              <w:pStyle w:val="TableTextRight"/>
            </w:pPr>
            <w:r w:rsidRPr="00481510">
              <w:t>0.01</w:t>
            </w:r>
          </w:p>
        </w:tc>
        <w:tc>
          <w:tcPr>
            <w:tcW w:w="372" w:type="pct"/>
            <w:noWrap/>
            <w:hideMark/>
          </w:tcPr>
          <w:p w14:paraId="3D113E4B" w14:textId="77777777" w:rsidR="00AB508C" w:rsidRPr="00481510" w:rsidRDefault="00AB508C" w:rsidP="000A039C">
            <w:pPr>
              <w:pStyle w:val="TableTextRight"/>
            </w:pPr>
            <w:r w:rsidRPr="00481510">
              <w:t>0.80</w:t>
            </w:r>
          </w:p>
        </w:tc>
        <w:tc>
          <w:tcPr>
            <w:tcW w:w="319" w:type="pct"/>
            <w:noWrap/>
            <w:hideMark/>
          </w:tcPr>
          <w:p w14:paraId="598F9C56" w14:textId="77777777" w:rsidR="00AB508C" w:rsidRPr="00481510" w:rsidRDefault="00AB508C" w:rsidP="000A039C">
            <w:pPr>
              <w:pStyle w:val="TableTextRight"/>
            </w:pPr>
            <w:r w:rsidRPr="00481510">
              <w:t>4.2</w:t>
            </w:r>
          </w:p>
        </w:tc>
        <w:tc>
          <w:tcPr>
            <w:tcW w:w="319" w:type="pct"/>
            <w:noWrap/>
            <w:hideMark/>
          </w:tcPr>
          <w:p w14:paraId="756D67F4" w14:textId="77777777" w:rsidR="00AB508C" w:rsidRPr="00481510" w:rsidRDefault="00AB508C" w:rsidP="000A039C">
            <w:pPr>
              <w:pStyle w:val="TableTextRight"/>
            </w:pPr>
            <w:r w:rsidRPr="00481510">
              <w:t>8.1</w:t>
            </w:r>
          </w:p>
        </w:tc>
        <w:tc>
          <w:tcPr>
            <w:tcW w:w="319" w:type="pct"/>
            <w:noWrap/>
            <w:hideMark/>
          </w:tcPr>
          <w:p w14:paraId="0139FE3F" w14:textId="77777777" w:rsidR="00AB508C" w:rsidRPr="00481510" w:rsidRDefault="00AB508C" w:rsidP="000A039C">
            <w:pPr>
              <w:pStyle w:val="TableTextRight"/>
            </w:pPr>
            <w:r w:rsidRPr="00481510">
              <w:t>8.8</w:t>
            </w:r>
          </w:p>
        </w:tc>
        <w:tc>
          <w:tcPr>
            <w:tcW w:w="322" w:type="pct"/>
            <w:noWrap/>
            <w:hideMark/>
          </w:tcPr>
          <w:p w14:paraId="28DB5B14" w14:textId="77777777" w:rsidR="00AB508C" w:rsidRPr="00481510" w:rsidRDefault="00AB508C" w:rsidP="000A039C">
            <w:pPr>
              <w:pStyle w:val="TableTextRight"/>
            </w:pPr>
            <w:r w:rsidRPr="00481510">
              <w:t>2.1</w:t>
            </w:r>
          </w:p>
        </w:tc>
        <w:tc>
          <w:tcPr>
            <w:tcW w:w="372" w:type="pct"/>
            <w:noWrap/>
            <w:hideMark/>
          </w:tcPr>
          <w:p w14:paraId="0241DDD8" w14:textId="77777777" w:rsidR="00AB508C" w:rsidRPr="00481510" w:rsidRDefault="00AB508C" w:rsidP="000A039C">
            <w:pPr>
              <w:pStyle w:val="TableTextRight"/>
            </w:pPr>
            <w:r w:rsidRPr="00481510">
              <w:t>6.1</w:t>
            </w:r>
          </w:p>
        </w:tc>
        <w:tc>
          <w:tcPr>
            <w:tcW w:w="427" w:type="pct"/>
            <w:noWrap/>
            <w:hideMark/>
          </w:tcPr>
          <w:p w14:paraId="33E862B3" w14:textId="77777777" w:rsidR="00AB508C" w:rsidRPr="00481510" w:rsidRDefault="00AB508C" w:rsidP="000A039C">
            <w:pPr>
              <w:pStyle w:val="TableTextRight"/>
            </w:pPr>
            <w:r w:rsidRPr="00481510">
              <w:t>20</w:t>
            </w:r>
          </w:p>
        </w:tc>
        <w:tc>
          <w:tcPr>
            <w:tcW w:w="426" w:type="pct"/>
            <w:gridSpan w:val="2"/>
            <w:noWrap/>
            <w:hideMark/>
          </w:tcPr>
          <w:p w14:paraId="751F4A33" w14:textId="77777777" w:rsidR="00AB508C" w:rsidRPr="00481510" w:rsidRDefault="00AB508C" w:rsidP="000A039C">
            <w:pPr>
              <w:pStyle w:val="TableTextRight"/>
            </w:pPr>
            <w:r w:rsidRPr="00481510">
              <w:t>0.38</w:t>
            </w:r>
          </w:p>
        </w:tc>
        <w:tc>
          <w:tcPr>
            <w:tcW w:w="371" w:type="pct"/>
            <w:gridSpan w:val="2"/>
            <w:noWrap/>
            <w:hideMark/>
          </w:tcPr>
          <w:p w14:paraId="4C6E8591" w14:textId="77777777" w:rsidR="00AB508C" w:rsidRPr="00481510" w:rsidRDefault="00AB508C" w:rsidP="000A039C">
            <w:pPr>
              <w:pStyle w:val="TableTextRight"/>
            </w:pPr>
            <w:r w:rsidRPr="00481510">
              <w:t>1.8</w:t>
            </w:r>
          </w:p>
        </w:tc>
        <w:tc>
          <w:tcPr>
            <w:tcW w:w="528" w:type="pct"/>
            <w:noWrap/>
            <w:hideMark/>
          </w:tcPr>
          <w:p w14:paraId="4706F7A6" w14:textId="77777777" w:rsidR="00AB508C" w:rsidRPr="00481510" w:rsidRDefault="00AB508C" w:rsidP="000A039C">
            <w:pPr>
              <w:pStyle w:val="TableTextRight"/>
            </w:pPr>
            <w:r w:rsidRPr="00481510">
              <w:t>8.7</w:t>
            </w:r>
          </w:p>
        </w:tc>
      </w:tr>
      <w:tr w:rsidR="002265D5" w:rsidRPr="00300B34" w14:paraId="1F776EA9"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41BD4F0E" w14:textId="77777777" w:rsidR="00AB508C" w:rsidRPr="00481510" w:rsidRDefault="00AB508C" w:rsidP="0093430A">
            <w:pPr>
              <w:pStyle w:val="TableText"/>
            </w:pPr>
            <w:r w:rsidRPr="00481510">
              <w:t>Mn</w:t>
            </w:r>
          </w:p>
        </w:tc>
        <w:tc>
          <w:tcPr>
            <w:tcW w:w="420" w:type="pct"/>
            <w:gridSpan w:val="2"/>
            <w:noWrap/>
            <w:hideMark/>
          </w:tcPr>
          <w:p w14:paraId="168EA853" w14:textId="1234D8F0" w:rsidR="00AB508C" w:rsidRPr="00481510" w:rsidRDefault="00AB508C" w:rsidP="0093430A">
            <w:pPr>
              <w:pStyle w:val="TableText"/>
            </w:pPr>
            <w:r w:rsidRPr="00481510">
              <w:t>mg/L</w:t>
            </w:r>
          </w:p>
        </w:tc>
        <w:tc>
          <w:tcPr>
            <w:tcW w:w="385" w:type="pct"/>
            <w:noWrap/>
            <w:hideMark/>
          </w:tcPr>
          <w:p w14:paraId="79DC42A1" w14:textId="77777777" w:rsidR="00AB508C" w:rsidRPr="00481510" w:rsidRDefault="00AB508C" w:rsidP="000A039C">
            <w:pPr>
              <w:pStyle w:val="TableTextRight"/>
            </w:pPr>
            <w:r w:rsidRPr="00481510">
              <w:t>&lt;0.001</w:t>
            </w:r>
          </w:p>
        </w:tc>
        <w:tc>
          <w:tcPr>
            <w:tcW w:w="372" w:type="pct"/>
            <w:noWrap/>
            <w:hideMark/>
          </w:tcPr>
          <w:p w14:paraId="11F50976" w14:textId="77777777" w:rsidR="00AB508C" w:rsidRPr="00481510" w:rsidRDefault="00AB508C" w:rsidP="000A039C">
            <w:pPr>
              <w:pStyle w:val="TableTextRight"/>
            </w:pPr>
            <w:r w:rsidRPr="00481510">
              <w:t>&lt;0.001</w:t>
            </w:r>
          </w:p>
        </w:tc>
        <w:tc>
          <w:tcPr>
            <w:tcW w:w="319" w:type="pct"/>
            <w:noWrap/>
            <w:hideMark/>
          </w:tcPr>
          <w:p w14:paraId="0078A7CC" w14:textId="77777777" w:rsidR="00AB508C" w:rsidRPr="00481510" w:rsidRDefault="00AB508C" w:rsidP="000A039C">
            <w:pPr>
              <w:pStyle w:val="TableTextRight"/>
            </w:pPr>
            <w:r w:rsidRPr="00481510">
              <w:t>0.017</w:t>
            </w:r>
          </w:p>
        </w:tc>
        <w:tc>
          <w:tcPr>
            <w:tcW w:w="319" w:type="pct"/>
            <w:noWrap/>
            <w:hideMark/>
          </w:tcPr>
          <w:p w14:paraId="2FC9EBDE" w14:textId="77777777" w:rsidR="00AB508C" w:rsidRPr="00481510" w:rsidRDefault="00AB508C" w:rsidP="000A039C">
            <w:pPr>
              <w:pStyle w:val="TableTextRight"/>
            </w:pPr>
            <w:r w:rsidRPr="00481510">
              <w:t>0.043</w:t>
            </w:r>
          </w:p>
        </w:tc>
        <w:tc>
          <w:tcPr>
            <w:tcW w:w="319" w:type="pct"/>
            <w:noWrap/>
            <w:hideMark/>
          </w:tcPr>
          <w:p w14:paraId="706A644F" w14:textId="77777777" w:rsidR="00AB508C" w:rsidRPr="00481510" w:rsidRDefault="00AB508C" w:rsidP="000A039C">
            <w:pPr>
              <w:pStyle w:val="TableTextRight"/>
            </w:pPr>
            <w:r w:rsidRPr="00481510">
              <w:t>0.013</w:t>
            </w:r>
          </w:p>
        </w:tc>
        <w:tc>
          <w:tcPr>
            <w:tcW w:w="322" w:type="pct"/>
            <w:noWrap/>
            <w:hideMark/>
          </w:tcPr>
          <w:p w14:paraId="3C972D0A" w14:textId="77777777" w:rsidR="00AB508C" w:rsidRPr="00481510" w:rsidRDefault="00AB508C" w:rsidP="000A039C">
            <w:pPr>
              <w:pStyle w:val="TableTextRight"/>
            </w:pPr>
            <w:r w:rsidRPr="00481510">
              <w:t>&lt;0.001</w:t>
            </w:r>
          </w:p>
        </w:tc>
        <w:tc>
          <w:tcPr>
            <w:tcW w:w="372" w:type="pct"/>
            <w:noWrap/>
            <w:hideMark/>
          </w:tcPr>
          <w:p w14:paraId="0EA79DF2" w14:textId="77777777" w:rsidR="00AB508C" w:rsidRPr="00481510" w:rsidRDefault="00AB508C" w:rsidP="000A039C">
            <w:pPr>
              <w:pStyle w:val="TableTextRight"/>
            </w:pPr>
            <w:r w:rsidRPr="00481510">
              <w:t>0.011</w:t>
            </w:r>
          </w:p>
        </w:tc>
        <w:tc>
          <w:tcPr>
            <w:tcW w:w="427" w:type="pct"/>
            <w:noWrap/>
            <w:hideMark/>
          </w:tcPr>
          <w:p w14:paraId="4F630110" w14:textId="0DB75CCD" w:rsidR="00AB508C" w:rsidRPr="00481510" w:rsidRDefault="00AB508C" w:rsidP="000A039C">
            <w:pPr>
              <w:pStyle w:val="TableTextRight"/>
            </w:pPr>
            <w:r w:rsidRPr="00481510">
              <w:t>0.</w:t>
            </w:r>
            <w:r w:rsidR="00D15D80">
              <w:t>22</w:t>
            </w:r>
          </w:p>
        </w:tc>
        <w:tc>
          <w:tcPr>
            <w:tcW w:w="426" w:type="pct"/>
            <w:gridSpan w:val="2"/>
            <w:noWrap/>
            <w:hideMark/>
          </w:tcPr>
          <w:p w14:paraId="242CACD7" w14:textId="77777777" w:rsidR="00AB508C" w:rsidRPr="00481510" w:rsidRDefault="00AB508C" w:rsidP="000A039C">
            <w:pPr>
              <w:pStyle w:val="TableTextRight"/>
            </w:pPr>
            <w:r w:rsidRPr="00481510">
              <w:t>0.014</w:t>
            </w:r>
          </w:p>
        </w:tc>
        <w:tc>
          <w:tcPr>
            <w:tcW w:w="371" w:type="pct"/>
            <w:gridSpan w:val="2"/>
            <w:noWrap/>
            <w:hideMark/>
          </w:tcPr>
          <w:p w14:paraId="60EF6867" w14:textId="77777777" w:rsidR="00AB508C" w:rsidRPr="00481510" w:rsidRDefault="00AB508C" w:rsidP="000A039C">
            <w:pPr>
              <w:pStyle w:val="TableTextRight"/>
            </w:pPr>
            <w:r w:rsidRPr="00481510">
              <w:t>&lt;0.001</w:t>
            </w:r>
          </w:p>
        </w:tc>
        <w:tc>
          <w:tcPr>
            <w:tcW w:w="528" w:type="pct"/>
            <w:noWrap/>
            <w:hideMark/>
          </w:tcPr>
          <w:p w14:paraId="5B852F60" w14:textId="77777777" w:rsidR="00AB508C" w:rsidRPr="00481510" w:rsidRDefault="00AB508C" w:rsidP="000A039C">
            <w:pPr>
              <w:pStyle w:val="TableTextRight"/>
            </w:pPr>
            <w:r w:rsidRPr="00481510">
              <w:t>0.038</w:t>
            </w:r>
          </w:p>
        </w:tc>
      </w:tr>
      <w:tr w:rsidR="002265D5" w:rsidRPr="00300B34" w14:paraId="4D99A0BC"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43DD1BBE" w14:textId="77777777" w:rsidR="00AB508C" w:rsidRPr="00481510" w:rsidRDefault="00AB508C" w:rsidP="0093430A">
            <w:pPr>
              <w:pStyle w:val="TableText"/>
            </w:pPr>
            <w:r w:rsidRPr="00481510">
              <w:t>Mo</w:t>
            </w:r>
          </w:p>
        </w:tc>
        <w:tc>
          <w:tcPr>
            <w:tcW w:w="420" w:type="pct"/>
            <w:gridSpan w:val="2"/>
            <w:noWrap/>
            <w:hideMark/>
          </w:tcPr>
          <w:p w14:paraId="147E1367" w14:textId="77777777" w:rsidR="00AB508C" w:rsidRPr="00481510" w:rsidRDefault="00AB508C" w:rsidP="0093430A">
            <w:pPr>
              <w:pStyle w:val="TableText"/>
            </w:pPr>
            <w:r w:rsidRPr="00481510">
              <w:t>µg/L</w:t>
            </w:r>
          </w:p>
        </w:tc>
        <w:tc>
          <w:tcPr>
            <w:tcW w:w="385" w:type="pct"/>
            <w:noWrap/>
            <w:hideMark/>
          </w:tcPr>
          <w:p w14:paraId="43BB25EB" w14:textId="77777777" w:rsidR="00AB508C" w:rsidRPr="00481510" w:rsidRDefault="00AB508C" w:rsidP="000A039C">
            <w:pPr>
              <w:pStyle w:val="TableTextRight"/>
            </w:pPr>
            <w:r w:rsidRPr="00481510">
              <w:t>&lt;0.1</w:t>
            </w:r>
          </w:p>
        </w:tc>
        <w:tc>
          <w:tcPr>
            <w:tcW w:w="372" w:type="pct"/>
            <w:noWrap/>
            <w:hideMark/>
          </w:tcPr>
          <w:p w14:paraId="7DAA777E" w14:textId="77777777" w:rsidR="00AB508C" w:rsidRPr="00481510" w:rsidRDefault="00AB508C" w:rsidP="000A039C">
            <w:pPr>
              <w:pStyle w:val="TableTextRight"/>
            </w:pPr>
            <w:r w:rsidRPr="00481510">
              <w:t>1.4</w:t>
            </w:r>
          </w:p>
        </w:tc>
        <w:tc>
          <w:tcPr>
            <w:tcW w:w="319" w:type="pct"/>
            <w:noWrap/>
            <w:hideMark/>
          </w:tcPr>
          <w:p w14:paraId="0FB715C9" w14:textId="77777777" w:rsidR="00AB508C" w:rsidRPr="00481510" w:rsidRDefault="00AB508C" w:rsidP="000A039C">
            <w:pPr>
              <w:pStyle w:val="TableTextRight"/>
            </w:pPr>
            <w:r w:rsidRPr="00481510">
              <w:t>4.7</w:t>
            </w:r>
          </w:p>
        </w:tc>
        <w:tc>
          <w:tcPr>
            <w:tcW w:w="319" w:type="pct"/>
            <w:noWrap/>
            <w:hideMark/>
          </w:tcPr>
          <w:p w14:paraId="7DCB80FB" w14:textId="77777777" w:rsidR="00AB508C" w:rsidRPr="00481510" w:rsidRDefault="00AB508C" w:rsidP="000A039C">
            <w:pPr>
              <w:pStyle w:val="TableTextRight"/>
            </w:pPr>
            <w:r w:rsidRPr="00481510">
              <w:t>17</w:t>
            </w:r>
          </w:p>
        </w:tc>
        <w:tc>
          <w:tcPr>
            <w:tcW w:w="319" w:type="pct"/>
            <w:noWrap/>
            <w:hideMark/>
          </w:tcPr>
          <w:p w14:paraId="03200989" w14:textId="77777777" w:rsidR="00AB508C" w:rsidRPr="00481510" w:rsidRDefault="00AB508C" w:rsidP="000A039C">
            <w:pPr>
              <w:pStyle w:val="TableTextRight"/>
            </w:pPr>
            <w:r w:rsidRPr="00481510">
              <w:t>34</w:t>
            </w:r>
          </w:p>
        </w:tc>
        <w:tc>
          <w:tcPr>
            <w:tcW w:w="322" w:type="pct"/>
            <w:noWrap/>
            <w:hideMark/>
          </w:tcPr>
          <w:p w14:paraId="7F1A730E" w14:textId="77777777" w:rsidR="00AB508C" w:rsidRPr="00481510" w:rsidRDefault="00AB508C" w:rsidP="000A039C">
            <w:pPr>
              <w:pStyle w:val="TableTextRight"/>
            </w:pPr>
            <w:r w:rsidRPr="00481510">
              <w:t>0.2</w:t>
            </w:r>
          </w:p>
        </w:tc>
        <w:tc>
          <w:tcPr>
            <w:tcW w:w="372" w:type="pct"/>
            <w:noWrap/>
            <w:hideMark/>
          </w:tcPr>
          <w:p w14:paraId="34BCD953" w14:textId="77777777" w:rsidR="00AB508C" w:rsidRPr="00481510" w:rsidRDefault="00AB508C" w:rsidP="000A039C">
            <w:pPr>
              <w:pStyle w:val="TableTextRight"/>
            </w:pPr>
            <w:r w:rsidRPr="00481510">
              <w:t>17</w:t>
            </w:r>
          </w:p>
        </w:tc>
        <w:tc>
          <w:tcPr>
            <w:tcW w:w="427" w:type="pct"/>
            <w:noWrap/>
            <w:hideMark/>
          </w:tcPr>
          <w:p w14:paraId="4BEA0BA9" w14:textId="77777777" w:rsidR="00AB508C" w:rsidRPr="00481510" w:rsidRDefault="00AB508C" w:rsidP="000A039C">
            <w:pPr>
              <w:pStyle w:val="TableTextRight"/>
            </w:pPr>
            <w:r w:rsidRPr="00481510">
              <w:t>21</w:t>
            </w:r>
          </w:p>
        </w:tc>
        <w:tc>
          <w:tcPr>
            <w:tcW w:w="426" w:type="pct"/>
            <w:gridSpan w:val="2"/>
            <w:noWrap/>
            <w:hideMark/>
          </w:tcPr>
          <w:p w14:paraId="6CCE294F" w14:textId="77777777" w:rsidR="00AB508C" w:rsidRPr="00481510" w:rsidRDefault="00AB508C" w:rsidP="000A039C">
            <w:pPr>
              <w:pStyle w:val="TableTextRight"/>
            </w:pPr>
            <w:r w:rsidRPr="00481510">
              <w:t>3.2</w:t>
            </w:r>
          </w:p>
        </w:tc>
        <w:tc>
          <w:tcPr>
            <w:tcW w:w="371" w:type="pct"/>
            <w:gridSpan w:val="2"/>
            <w:noWrap/>
            <w:hideMark/>
          </w:tcPr>
          <w:p w14:paraId="3C13B083" w14:textId="77777777" w:rsidR="00AB508C" w:rsidRPr="00481510" w:rsidRDefault="00AB508C" w:rsidP="000A039C">
            <w:pPr>
              <w:pStyle w:val="TableTextRight"/>
            </w:pPr>
            <w:r w:rsidRPr="00481510">
              <w:t>7.5</w:t>
            </w:r>
          </w:p>
        </w:tc>
        <w:tc>
          <w:tcPr>
            <w:tcW w:w="528" w:type="pct"/>
            <w:noWrap/>
            <w:hideMark/>
          </w:tcPr>
          <w:p w14:paraId="5A677252" w14:textId="77777777" w:rsidR="00AB508C" w:rsidRPr="00481510" w:rsidRDefault="00AB508C" w:rsidP="000A039C">
            <w:pPr>
              <w:pStyle w:val="TableTextRight"/>
            </w:pPr>
            <w:r w:rsidRPr="00481510">
              <w:t>116</w:t>
            </w:r>
          </w:p>
        </w:tc>
      </w:tr>
      <w:tr w:rsidR="002265D5" w:rsidRPr="00300B34" w14:paraId="6B09FE20"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19B82A2F" w14:textId="77777777" w:rsidR="00AB508C" w:rsidRPr="00481510" w:rsidRDefault="00AB508C" w:rsidP="0093430A">
            <w:pPr>
              <w:pStyle w:val="TableText"/>
            </w:pPr>
            <w:r w:rsidRPr="00481510">
              <w:t>Nd</w:t>
            </w:r>
          </w:p>
        </w:tc>
        <w:tc>
          <w:tcPr>
            <w:tcW w:w="420" w:type="pct"/>
            <w:gridSpan w:val="2"/>
            <w:noWrap/>
            <w:hideMark/>
          </w:tcPr>
          <w:p w14:paraId="49371767" w14:textId="77777777" w:rsidR="00AB508C" w:rsidRPr="00481510" w:rsidRDefault="00AB508C" w:rsidP="0093430A">
            <w:pPr>
              <w:pStyle w:val="TableText"/>
            </w:pPr>
            <w:r w:rsidRPr="00481510">
              <w:t>µg/L</w:t>
            </w:r>
          </w:p>
        </w:tc>
        <w:tc>
          <w:tcPr>
            <w:tcW w:w="385" w:type="pct"/>
            <w:noWrap/>
            <w:hideMark/>
          </w:tcPr>
          <w:p w14:paraId="6189AB73" w14:textId="77777777" w:rsidR="00AB508C" w:rsidRPr="00481510" w:rsidRDefault="00AB508C" w:rsidP="000A039C">
            <w:pPr>
              <w:pStyle w:val="TableTextRight"/>
            </w:pPr>
            <w:r w:rsidRPr="00481510">
              <w:t>&lt;0.01</w:t>
            </w:r>
          </w:p>
        </w:tc>
        <w:tc>
          <w:tcPr>
            <w:tcW w:w="372" w:type="pct"/>
            <w:noWrap/>
            <w:hideMark/>
          </w:tcPr>
          <w:p w14:paraId="79833D3B" w14:textId="77777777" w:rsidR="00AB508C" w:rsidRPr="00481510" w:rsidRDefault="00AB508C" w:rsidP="000A039C">
            <w:pPr>
              <w:pStyle w:val="TableTextRight"/>
            </w:pPr>
            <w:r w:rsidRPr="00481510">
              <w:t>&lt;0.01</w:t>
            </w:r>
          </w:p>
        </w:tc>
        <w:tc>
          <w:tcPr>
            <w:tcW w:w="319" w:type="pct"/>
            <w:noWrap/>
            <w:hideMark/>
          </w:tcPr>
          <w:p w14:paraId="3AD0F433" w14:textId="77777777" w:rsidR="00AB508C" w:rsidRPr="00481510" w:rsidRDefault="00AB508C" w:rsidP="000A039C">
            <w:pPr>
              <w:pStyle w:val="TableTextRight"/>
            </w:pPr>
            <w:r w:rsidRPr="00481510">
              <w:t>&lt;0.01</w:t>
            </w:r>
          </w:p>
        </w:tc>
        <w:tc>
          <w:tcPr>
            <w:tcW w:w="319" w:type="pct"/>
            <w:noWrap/>
            <w:hideMark/>
          </w:tcPr>
          <w:p w14:paraId="7D35146D" w14:textId="77777777" w:rsidR="00AB508C" w:rsidRPr="00481510" w:rsidRDefault="00AB508C" w:rsidP="000A039C">
            <w:pPr>
              <w:pStyle w:val="TableTextRight"/>
            </w:pPr>
            <w:r w:rsidRPr="00481510">
              <w:t>&lt;0.01</w:t>
            </w:r>
          </w:p>
        </w:tc>
        <w:tc>
          <w:tcPr>
            <w:tcW w:w="319" w:type="pct"/>
            <w:noWrap/>
            <w:hideMark/>
          </w:tcPr>
          <w:p w14:paraId="785D99DF" w14:textId="77777777" w:rsidR="00AB508C" w:rsidRPr="00481510" w:rsidRDefault="00AB508C" w:rsidP="000A039C">
            <w:pPr>
              <w:pStyle w:val="TableTextRight"/>
            </w:pPr>
            <w:r w:rsidRPr="00481510">
              <w:t>&lt;0.01</w:t>
            </w:r>
          </w:p>
        </w:tc>
        <w:tc>
          <w:tcPr>
            <w:tcW w:w="322" w:type="pct"/>
            <w:noWrap/>
            <w:hideMark/>
          </w:tcPr>
          <w:p w14:paraId="39E4FF04" w14:textId="77777777" w:rsidR="00AB508C" w:rsidRPr="00481510" w:rsidRDefault="00AB508C" w:rsidP="000A039C">
            <w:pPr>
              <w:pStyle w:val="TableTextRight"/>
            </w:pPr>
            <w:r w:rsidRPr="00481510">
              <w:t>&lt;0.01</w:t>
            </w:r>
          </w:p>
        </w:tc>
        <w:tc>
          <w:tcPr>
            <w:tcW w:w="372" w:type="pct"/>
            <w:noWrap/>
            <w:hideMark/>
          </w:tcPr>
          <w:p w14:paraId="211811CC" w14:textId="77777777" w:rsidR="00AB508C" w:rsidRPr="00481510" w:rsidRDefault="00AB508C" w:rsidP="000A039C">
            <w:pPr>
              <w:pStyle w:val="TableTextRight"/>
            </w:pPr>
            <w:r w:rsidRPr="00481510">
              <w:t>&lt;0.01</w:t>
            </w:r>
          </w:p>
        </w:tc>
        <w:tc>
          <w:tcPr>
            <w:tcW w:w="427" w:type="pct"/>
            <w:noWrap/>
            <w:hideMark/>
          </w:tcPr>
          <w:p w14:paraId="336F94AE" w14:textId="77777777" w:rsidR="00AB508C" w:rsidRPr="00481510" w:rsidRDefault="00AB508C" w:rsidP="000A039C">
            <w:pPr>
              <w:pStyle w:val="TableTextRight"/>
            </w:pPr>
            <w:r w:rsidRPr="00481510">
              <w:t>&lt;0.01</w:t>
            </w:r>
          </w:p>
        </w:tc>
        <w:tc>
          <w:tcPr>
            <w:tcW w:w="426" w:type="pct"/>
            <w:gridSpan w:val="2"/>
            <w:noWrap/>
            <w:hideMark/>
          </w:tcPr>
          <w:p w14:paraId="5AA79B52" w14:textId="77777777" w:rsidR="00AB508C" w:rsidRPr="00481510" w:rsidRDefault="00AB508C" w:rsidP="000A039C">
            <w:pPr>
              <w:pStyle w:val="TableTextRight"/>
            </w:pPr>
            <w:r w:rsidRPr="00481510">
              <w:t>&lt;0.01</w:t>
            </w:r>
          </w:p>
        </w:tc>
        <w:tc>
          <w:tcPr>
            <w:tcW w:w="371" w:type="pct"/>
            <w:gridSpan w:val="2"/>
            <w:noWrap/>
            <w:hideMark/>
          </w:tcPr>
          <w:p w14:paraId="6AFE76E6" w14:textId="77777777" w:rsidR="00AB508C" w:rsidRPr="00481510" w:rsidRDefault="00AB508C" w:rsidP="000A039C">
            <w:pPr>
              <w:pStyle w:val="TableTextRight"/>
            </w:pPr>
            <w:r w:rsidRPr="00481510">
              <w:t>&lt;0.01</w:t>
            </w:r>
          </w:p>
        </w:tc>
        <w:tc>
          <w:tcPr>
            <w:tcW w:w="528" w:type="pct"/>
            <w:noWrap/>
            <w:hideMark/>
          </w:tcPr>
          <w:p w14:paraId="3F2434CA" w14:textId="77777777" w:rsidR="00AB508C" w:rsidRPr="00481510" w:rsidRDefault="00AB508C" w:rsidP="000A039C">
            <w:pPr>
              <w:pStyle w:val="TableTextRight"/>
            </w:pPr>
            <w:r w:rsidRPr="00481510">
              <w:t>&lt;0.01</w:t>
            </w:r>
          </w:p>
        </w:tc>
      </w:tr>
      <w:tr w:rsidR="002265D5" w:rsidRPr="00300B34" w14:paraId="41FFFF3B"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7966FC2B" w14:textId="77777777" w:rsidR="00AB508C" w:rsidRPr="00481510" w:rsidRDefault="00AB508C" w:rsidP="0093430A">
            <w:pPr>
              <w:pStyle w:val="TableText"/>
            </w:pPr>
            <w:r w:rsidRPr="00481510">
              <w:t>Ni</w:t>
            </w:r>
          </w:p>
        </w:tc>
        <w:tc>
          <w:tcPr>
            <w:tcW w:w="420" w:type="pct"/>
            <w:gridSpan w:val="2"/>
            <w:noWrap/>
            <w:hideMark/>
          </w:tcPr>
          <w:p w14:paraId="7EE50936" w14:textId="77777777" w:rsidR="00AB508C" w:rsidRPr="00481510" w:rsidRDefault="00AB508C" w:rsidP="0093430A">
            <w:pPr>
              <w:pStyle w:val="TableText"/>
            </w:pPr>
            <w:r w:rsidRPr="00481510">
              <w:t>µg/L</w:t>
            </w:r>
          </w:p>
        </w:tc>
        <w:tc>
          <w:tcPr>
            <w:tcW w:w="385" w:type="pct"/>
            <w:noWrap/>
            <w:hideMark/>
          </w:tcPr>
          <w:p w14:paraId="339F45BE" w14:textId="77777777" w:rsidR="00AB508C" w:rsidRPr="00481510" w:rsidRDefault="00AB508C" w:rsidP="000A039C">
            <w:pPr>
              <w:pStyle w:val="TableTextRight"/>
            </w:pPr>
            <w:r w:rsidRPr="00481510">
              <w:t>&lt;1</w:t>
            </w:r>
          </w:p>
        </w:tc>
        <w:tc>
          <w:tcPr>
            <w:tcW w:w="372" w:type="pct"/>
            <w:noWrap/>
            <w:hideMark/>
          </w:tcPr>
          <w:p w14:paraId="00435DDF" w14:textId="77777777" w:rsidR="00AB508C" w:rsidRPr="00481510" w:rsidRDefault="00AB508C" w:rsidP="000A039C">
            <w:pPr>
              <w:pStyle w:val="TableTextRight"/>
            </w:pPr>
            <w:r w:rsidRPr="00481510">
              <w:t>&lt;1</w:t>
            </w:r>
          </w:p>
        </w:tc>
        <w:tc>
          <w:tcPr>
            <w:tcW w:w="319" w:type="pct"/>
            <w:noWrap/>
            <w:hideMark/>
          </w:tcPr>
          <w:p w14:paraId="3374F14E" w14:textId="77777777" w:rsidR="00AB508C" w:rsidRPr="00481510" w:rsidRDefault="00AB508C" w:rsidP="000A039C">
            <w:pPr>
              <w:pStyle w:val="TableTextRight"/>
            </w:pPr>
            <w:r w:rsidRPr="00481510">
              <w:t>&lt;1</w:t>
            </w:r>
          </w:p>
        </w:tc>
        <w:tc>
          <w:tcPr>
            <w:tcW w:w="319" w:type="pct"/>
            <w:noWrap/>
            <w:hideMark/>
          </w:tcPr>
          <w:p w14:paraId="285A0725" w14:textId="77777777" w:rsidR="00AB508C" w:rsidRPr="00481510" w:rsidRDefault="00AB508C" w:rsidP="000A039C">
            <w:pPr>
              <w:pStyle w:val="TableTextRight"/>
            </w:pPr>
            <w:r w:rsidRPr="00481510">
              <w:t>&lt;1</w:t>
            </w:r>
          </w:p>
        </w:tc>
        <w:tc>
          <w:tcPr>
            <w:tcW w:w="319" w:type="pct"/>
            <w:noWrap/>
            <w:hideMark/>
          </w:tcPr>
          <w:p w14:paraId="20D0D515" w14:textId="77777777" w:rsidR="00AB508C" w:rsidRPr="00481510" w:rsidRDefault="00AB508C" w:rsidP="000A039C">
            <w:pPr>
              <w:pStyle w:val="TableTextRight"/>
            </w:pPr>
            <w:r w:rsidRPr="00481510">
              <w:t>&lt;1</w:t>
            </w:r>
          </w:p>
        </w:tc>
        <w:tc>
          <w:tcPr>
            <w:tcW w:w="322" w:type="pct"/>
            <w:noWrap/>
            <w:hideMark/>
          </w:tcPr>
          <w:p w14:paraId="068B5AC7" w14:textId="77777777" w:rsidR="00AB508C" w:rsidRPr="00481510" w:rsidRDefault="00AB508C" w:rsidP="000A039C">
            <w:pPr>
              <w:pStyle w:val="TableTextRight"/>
            </w:pPr>
            <w:r w:rsidRPr="00481510">
              <w:t>&lt;1</w:t>
            </w:r>
          </w:p>
        </w:tc>
        <w:tc>
          <w:tcPr>
            <w:tcW w:w="372" w:type="pct"/>
            <w:noWrap/>
            <w:hideMark/>
          </w:tcPr>
          <w:p w14:paraId="2B263719" w14:textId="77777777" w:rsidR="00AB508C" w:rsidRPr="00481510" w:rsidRDefault="00AB508C" w:rsidP="000A039C">
            <w:pPr>
              <w:pStyle w:val="TableTextRight"/>
            </w:pPr>
            <w:r w:rsidRPr="00481510">
              <w:t>&lt;1</w:t>
            </w:r>
          </w:p>
        </w:tc>
        <w:tc>
          <w:tcPr>
            <w:tcW w:w="427" w:type="pct"/>
            <w:noWrap/>
            <w:hideMark/>
          </w:tcPr>
          <w:p w14:paraId="741C7366" w14:textId="77777777" w:rsidR="00AB508C" w:rsidRPr="00481510" w:rsidRDefault="00AB508C" w:rsidP="000A039C">
            <w:pPr>
              <w:pStyle w:val="TableTextRight"/>
            </w:pPr>
            <w:r w:rsidRPr="00481510">
              <w:t>&lt;1</w:t>
            </w:r>
          </w:p>
        </w:tc>
        <w:tc>
          <w:tcPr>
            <w:tcW w:w="426" w:type="pct"/>
            <w:gridSpan w:val="2"/>
            <w:noWrap/>
            <w:hideMark/>
          </w:tcPr>
          <w:p w14:paraId="02840E8A" w14:textId="77777777" w:rsidR="00AB508C" w:rsidRPr="00481510" w:rsidRDefault="00AB508C" w:rsidP="000A039C">
            <w:pPr>
              <w:pStyle w:val="TableTextRight"/>
            </w:pPr>
            <w:r w:rsidRPr="00481510">
              <w:t>&lt;1</w:t>
            </w:r>
          </w:p>
        </w:tc>
        <w:tc>
          <w:tcPr>
            <w:tcW w:w="371" w:type="pct"/>
            <w:gridSpan w:val="2"/>
            <w:noWrap/>
            <w:hideMark/>
          </w:tcPr>
          <w:p w14:paraId="1F2E68A0" w14:textId="77777777" w:rsidR="00AB508C" w:rsidRPr="00481510" w:rsidRDefault="00AB508C" w:rsidP="000A039C">
            <w:pPr>
              <w:pStyle w:val="TableTextRight"/>
            </w:pPr>
            <w:r w:rsidRPr="00481510">
              <w:t>&lt;1</w:t>
            </w:r>
          </w:p>
        </w:tc>
        <w:tc>
          <w:tcPr>
            <w:tcW w:w="528" w:type="pct"/>
            <w:noWrap/>
            <w:hideMark/>
          </w:tcPr>
          <w:p w14:paraId="52708736" w14:textId="77777777" w:rsidR="00AB508C" w:rsidRPr="00481510" w:rsidRDefault="00AB508C" w:rsidP="000A039C">
            <w:pPr>
              <w:pStyle w:val="TableTextRight"/>
            </w:pPr>
            <w:r w:rsidRPr="00481510">
              <w:t>&lt;1</w:t>
            </w:r>
          </w:p>
        </w:tc>
      </w:tr>
      <w:tr w:rsidR="002265D5" w:rsidRPr="00300B34" w14:paraId="512FEF12"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14EF4165" w14:textId="77777777" w:rsidR="00AB508C" w:rsidRPr="00481510" w:rsidRDefault="00AB508C" w:rsidP="0093430A">
            <w:pPr>
              <w:pStyle w:val="TableText"/>
            </w:pPr>
            <w:r w:rsidRPr="00481510">
              <w:t>P</w:t>
            </w:r>
          </w:p>
        </w:tc>
        <w:tc>
          <w:tcPr>
            <w:tcW w:w="420" w:type="pct"/>
            <w:gridSpan w:val="2"/>
            <w:noWrap/>
            <w:hideMark/>
          </w:tcPr>
          <w:p w14:paraId="39AC73B1" w14:textId="0E31356B" w:rsidR="00AB508C" w:rsidRPr="00481510" w:rsidRDefault="00AB508C" w:rsidP="0093430A">
            <w:pPr>
              <w:pStyle w:val="TableText"/>
            </w:pPr>
            <w:r w:rsidRPr="00481510">
              <w:t>mg/L</w:t>
            </w:r>
          </w:p>
        </w:tc>
        <w:tc>
          <w:tcPr>
            <w:tcW w:w="385" w:type="pct"/>
            <w:noWrap/>
            <w:hideMark/>
          </w:tcPr>
          <w:p w14:paraId="27DF2964" w14:textId="5F1C7F5C" w:rsidR="00AB508C" w:rsidRPr="00481510" w:rsidRDefault="00AB508C" w:rsidP="000A039C">
            <w:pPr>
              <w:pStyle w:val="TableTextRight"/>
            </w:pPr>
            <w:r w:rsidRPr="00481510">
              <w:t>&lt;0.</w:t>
            </w:r>
            <w:r w:rsidR="00A16BFF">
              <w:t>01</w:t>
            </w:r>
          </w:p>
        </w:tc>
        <w:tc>
          <w:tcPr>
            <w:tcW w:w="372" w:type="pct"/>
            <w:noWrap/>
            <w:hideMark/>
          </w:tcPr>
          <w:p w14:paraId="37439DDF" w14:textId="29580B7A" w:rsidR="00AB508C" w:rsidRPr="00481510" w:rsidRDefault="00AB508C" w:rsidP="000A039C">
            <w:pPr>
              <w:pStyle w:val="TableTextRight"/>
            </w:pPr>
            <w:r w:rsidRPr="00481510">
              <w:t>0.</w:t>
            </w:r>
            <w:r w:rsidR="00A16BFF">
              <w:t>01</w:t>
            </w:r>
          </w:p>
        </w:tc>
        <w:tc>
          <w:tcPr>
            <w:tcW w:w="319" w:type="pct"/>
            <w:noWrap/>
            <w:hideMark/>
          </w:tcPr>
          <w:p w14:paraId="380C44DC" w14:textId="6C3EB42C" w:rsidR="00AB508C" w:rsidRPr="00481510" w:rsidRDefault="00AB508C" w:rsidP="000A039C">
            <w:pPr>
              <w:pStyle w:val="TableTextRight"/>
            </w:pPr>
            <w:r w:rsidRPr="00481510">
              <w:t>0.</w:t>
            </w:r>
            <w:r w:rsidR="00A16BFF">
              <w:t>03</w:t>
            </w:r>
          </w:p>
        </w:tc>
        <w:tc>
          <w:tcPr>
            <w:tcW w:w="319" w:type="pct"/>
            <w:noWrap/>
            <w:hideMark/>
          </w:tcPr>
          <w:p w14:paraId="49BA8563" w14:textId="7564C753" w:rsidR="00AB508C" w:rsidRPr="00481510" w:rsidRDefault="00AB508C" w:rsidP="000A039C">
            <w:pPr>
              <w:pStyle w:val="TableTextRight"/>
            </w:pPr>
            <w:r w:rsidRPr="00481510">
              <w:t>&lt;0</w:t>
            </w:r>
            <w:r w:rsidR="00A16BFF">
              <w:t>.</w:t>
            </w:r>
            <w:r w:rsidR="00616D82">
              <w:t>01</w:t>
            </w:r>
          </w:p>
        </w:tc>
        <w:tc>
          <w:tcPr>
            <w:tcW w:w="319" w:type="pct"/>
            <w:noWrap/>
            <w:hideMark/>
          </w:tcPr>
          <w:p w14:paraId="139BFC29" w14:textId="5305EAC1" w:rsidR="00AB508C" w:rsidRPr="00481510" w:rsidRDefault="00AB508C" w:rsidP="000A039C">
            <w:pPr>
              <w:pStyle w:val="TableTextRight"/>
            </w:pPr>
            <w:r w:rsidRPr="00481510">
              <w:t>0.</w:t>
            </w:r>
            <w:r w:rsidR="00616D82">
              <w:t>15</w:t>
            </w:r>
          </w:p>
        </w:tc>
        <w:tc>
          <w:tcPr>
            <w:tcW w:w="322" w:type="pct"/>
            <w:noWrap/>
            <w:hideMark/>
          </w:tcPr>
          <w:p w14:paraId="62257886" w14:textId="07C67FAC" w:rsidR="00AB508C" w:rsidRPr="00481510" w:rsidRDefault="00AB508C" w:rsidP="000A039C">
            <w:pPr>
              <w:pStyle w:val="TableTextRight"/>
            </w:pPr>
            <w:r w:rsidRPr="00481510">
              <w:t>0.</w:t>
            </w:r>
            <w:r w:rsidR="00616D82">
              <w:t>02</w:t>
            </w:r>
          </w:p>
        </w:tc>
        <w:tc>
          <w:tcPr>
            <w:tcW w:w="372" w:type="pct"/>
            <w:noWrap/>
            <w:hideMark/>
          </w:tcPr>
          <w:p w14:paraId="528D9F65" w14:textId="282126AF" w:rsidR="00AB508C" w:rsidRPr="00481510" w:rsidRDefault="00AB508C" w:rsidP="000A039C">
            <w:pPr>
              <w:pStyle w:val="TableTextRight"/>
            </w:pPr>
            <w:r w:rsidRPr="00481510">
              <w:t>&lt;0.</w:t>
            </w:r>
            <w:r w:rsidR="00616D82">
              <w:t>01</w:t>
            </w:r>
          </w:p>
        </w:tc>
        <w:tc>
          <w:tcPr>
            <w:tcW w:w="427" w:type="pct"/>
            <w:noWrap/>
            <w:hideMark/>
          </w:tcPr>
          <w:p w14:paraId="1E28C30E" w14:textId="6BF2880D" w:rsidR="00AB508C" w:rsidRPr="00481510" w:rsidRDefault="00AB508C" w:rsidP="000A039C">
            <w:pPr>
              <w:pStyle w:val="TableTextRight"/>
            </w:pPr>
            <w:r w:rsidRPr="00481510">
              <w:t>&lt;0.</w:t>
            </w:r>
            <w:r w:rsidR="00616D82">
              <w:t>01</w:t>
            </w:r>
          </w:p>
        </w:tc>
        <w:tc>
          <w:tcPr>
            <w:tcW w:w="426" w:type="pct"/>
            <w:gridSpan w:val="2"/>
            <w:noWrap/>
            <w:hideMark/>
          </w:tcPr>
          <w:p w14:paraId="1CCFB001" w14:textId="3F8C875B" w:rsidR="00AB508C" w:rsidRPr="00481510" w:rsidRDefault="00AB508C" w:rsidP="000A039C">
            <w:pPr>
              <w:pStyle w:val="TableTextRight"/>
            </w:pPr>
            <w:r w:rsidRPr="00481510">
              <w:t>0.</w:t>
            </w:r>
            <w:r w:rsidR="00616D82">
              <w:t>05</w:t>
            </w:r>
          </w:p>
        </w:tc>
        <w:tc>
          <w:tcPr>
            <w:tcW w:w="371" w:type="pct"/>
            <w:gridSpan w:val="2"/>
            <w:noWrap/>
            <w:hideMark/>
          </w:tcPr>
          <w:p w14:paraId="669FC784" w14:textId="4254E1B2" w:rsidR="00AB508C" w:rsidRPr="00481510" w:rsidRDefault="00AB508C" w:rsidP="000A039C">
            <w:pPr>
              <w:pStyle w:val="TableTextRight"/>
            </w:pPr>
            <w:r w:rsidRPr="00481510">
              <w:t>0.</w:t>
            </w:r>
            <w:r w:rsidR="00616D82">
              <w:t>04</w:t>
            </w:r>
          </w:p>
        </w:tc>
        <w:tc>
          <w:tcPr>
            <w:tcW w:w="528" w:type="pct"/>
            <w:noWrap/>
            <w:hideMark/>
          </w:tcPr>
          <w:p w14:paraId="1AB5F2CA" w14:textId="7DEFC309" w:rsidR="00AB508C" w:rsidRPr="00481510" w:rsidRDefault="00AB508C" w:rsidP="000A039C">
            <w:pPr>
              <w:pStyle w:val="TableTextRight"/>
            </w:pPr>
            <w:r w:rsidRPr="00481510">
              <w:t>0.</w:t>
            </w:r>
            <w:r w:rsidR="00616D82">
              <w:t>07</w:t>
            </w:r>
          </w:p>
        </w:tc>
      </w:tr>
      <w:tr w:rsidR="002265D5" w:rsidRPr="00300B34" w14:paraId="14FE351B"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36F36E84" w14:textId="77777777" w:rsidR="00AB508C" w:rsidRPr="00481510" w:rsidRDefault="00AB508C" w:rsidP="0093430A">
            <w:pPr>
              <w:pStyle w:val="TableText"/>
            </w:pPr>
            <w:r w:rsidRPr="00481510">
              <w:t>Pb</w:t>
            </w:r>
          </w:p>
        </w:tc>
        <w:tc>
          <w:tcPr>
            <w:tcW w:w="420" w:type="pct"/>
            <w:gridSpan w:val="2"/>
            <w:noWrap/>
            <w:hideMark/>
          </w:tcPr>
          <w:p w14:paraId="33E383CA" w14:textId="77777777" w:rsidR="00AB508C" w:rsidRPr="00481510" w:rsidRDefault="00AB508C" w:rsidP="0093430A">
            <w:pPr>
              <w:pStyle w:val="TableText"/>
            </w:pPr>
            <w:r w:rsidRPr="00481510">
              <w:t>µg/L</w:t>
            </w:r>
          </w:p>
        </w:tc>
        <w:tc>
          <w:tcPr>
            <w:tcW w:w="385" w:type="pct"/>
            <w:noWrap/>
            <w:hideMark/>
          </w:tcPr>
          <w:p w14:paraId="3A439AF3" w14:textId="77777777" w:rsidR="00AB508C" w:rsidRPr="00481510" w:rsidRDefault="00AB508C" w:rsidP="000A039C">
            <w:pPr>
              <w:pStyle w:val="TableTextRight"/>
            </w:pPr>
            <w:r w:rsidRPr="00481510">
              <w:t>0.3</w:t>
            </w:r>
          </w:p>
        </w:tc>
        <w:tc>
          <w:tcPr>
            <w:tcW w:w="372" w:type="pct"/>
            <w:noWrap/>
            <w:hideMark/>
          </w:tcPr>
          <w:p w14:paraId="4E9C2974" w14:textId="77777777" w:rsidR="00AB508C" w:rsidRPr="00481510" w:rsidRDefault="00AB508C" w:rsidP="000A039C">
            <w:pPr>
              <w:pStyle w:val="TableTextRight"/>
            </w:pPr>
            <w:r w:rsidRPr="00481510">
              <w:t>&lt;0.1</w:t>
            </w:r>
          </w:p>
        </w:tc>
        <w:tc>
          <w:tcPr>
            <w:tcW w:w="319" w:type="pct"/>
            <w:noWrap/>
            <w:hideMark/>
          </w:tcPr>
          <w:p w14:paraId="57EF246D" w14:textId="77777777" w:rsidR="00AB508C" w:rsidRPr="00481510" w:rsidRDefault="00AB508C" w:rsidP="000A039C">
            <w:pPr>
              <w:pStyle w:val="TableTextRight"/>
            </w:pPr>
            <w:r w:rsidRPr="00481510">
              <w:t>0.3</w:t>
            </w:r>
          </w:p>
        </w:tc>
        <w:tc>
          <w:tcPr>
            <w:tcW w:w="319" w:type="pct"/>
            <w:noWrap/>
            <w:hideMark/>
          </w:tcPr>
          <w:p w14:paraId="0C5548E9" w14:textId="77777777" w:rsidR="00AB508C" w:rsidRPr="00481510" w:rsidRDefault="00AB508C" w:rsidP="000A039C">
            <w:pPr>
              <w:pStyle w:val="TableTextRight"/>
            </w:pPr>
            <w:r w:rsidRPr="00481510">
              <w:t>0.2</w:t>
            </w:r>
          </w:p>
        </w:tc>
        <w:tc>
          <w:tcPr>
            <w:tcW w:w="319" w:type="pct"/>
            <w:noWrap/>
            <w:hideMark/>
          </w:tcPr>
          <w:p w14:paraId="3EDAC7EB" w14:textId="77777777" w:rsidR="00AB508C" w:rsidRPr="00481510" w:rsidRDefault="00AB508C" w:rsidP="000A039C">
            <w:pPr>
              <w:pStyle w:val="TableTextRight"/>
            </w:pPr>
            <w:r w:rsidRPr="00481510">
              <w:t>&lt;0.1</w:t>
            </w:r>
          </w:p>
        </w:tc>
        <w:tc>
          <w:tcPr>
            <w:tcW w:w="322" w:type="pct"/>
            <w:noWrap/>
            <w:hideMark/>
          </w:tcPr>
          <w:p w14:paraId="6A3461D4" w14:textId="77777777" w:rsidR="00AB508C" w:rsidRPr="00481510" w:rsidRDefault="00AB508C" w:rsidP="000A039C">
            <w:pPr>
              <w:pStyle w:val="TableTextRight"/>
            </w:pPr>
            <w:r w:rsidRPr="00481510">
              <w:t>&lt;0.1</w:t>
            </w:r>
          </w:p>
        </w:tc>
        <w:tc>
          <w:tcPr>
            <w:tcW w:w="372" w:type="pct"/>
            <w:noWrap/>
            <w:hideMark/>
          </w:tcPr>
          <w:p w14:paraId="7699EB96" w14:textId="77777777" w:rsidR="00AB508C" w:rsidRPr="00481510" w:rsidRDefault="00AB508C" w:rsidP="000A039C">
            <w:pPr>
              <w:pStyle w:val="TableTextRight"/>
            </w:pPr>
            <w:r w:rsidRPr="00481510">
              <w:t>&lt;0.1</w:t>
            </w:r>
          </w:p>
        </w:tc>
        <w:tc>
          <w:tcPr>
            <w:tcW w:w="427" w:type="pct"/>
            <w:noWrap/>
            <w:hideMark/>
          </w:tcPr>
          <w:p w14:paraId="09EFD713" w14:textId="77777777" w:rsidR="00AB508C" w:rsidRPr="00481510" w:rsidRDefault="00AB508C" w:rsidP="000A039C">
            <w:pPr>
              <w:pStyle w:val="TableTextRight"/>
            </w:pPr>
            <w:r w:rsidRPr="00481510">
              <w:t>&lt;0.1</w:t>
            </w:r>
          </w:p>
        </w:tc>
        <w:tc>
          <w:tcPr>
            <w:tcW w:w="426" w:type="pct"/>
            <w:gridSpan w:val="2"/>
            <w:noWrap/>
            <w:hideMark/>
          </w:tcPr>
          <w:p w14:paraId="511AB7DD" w14:textId="77777777" w:rsidR="00AB508C" w:rsidRPr="00481510" w:rsidRDefault="00AB508C" w:rsidP="000A039C">
            <w:pPr>
              <w:pStyle w:val="TableTextRight"/>
            </w:pPr>
            <w:r w:rsidRPr="00481510">
              <w:t>&lt;0.1</w:t>
            </w:r>
          </w:p>
        </w:tc>
        <w:tc>
          <w:tcPr>
            <w:tcW w:w="371" w:type="pct"/>
            <w:gridSpan w:val="2"/>
            <w:noWrap/>
            <w:hideMark/>
          </w:tcPr>
          <w:p w14:paraId="090C6976" w14:textId="77777777" w:rsidR="00AB508C" w:rsidRPr="00481510" w:rsidRDefault="00AB508C" w:rsidP="000A039C">
            <w:pPr>
              <w:pStyle w:val="TableTextRight"/>
            </w:pPr>
            <w:r w:rsidRPr="00481510">
              <w:t>&lt;0.1</w:t>
            </w:r>
          </w:p>
        </w:tc>
        <w:tc>
          <w:tcPr>
            <w:tcW w:w="528" w:type="pct"/>
            <w:noWrap/>
            <w:hideMark/>
          </w:tcPr>
          <w:p w14:paraId="3C3694FB" w14:textId="77777777" w:rsidR="00AB508C" w:rsidRPr="00481510" w:rsidRDefault="00AB508C" w:rsidP="000A039C">
            <w:pPr>
              <w:pStyle w:val="TableTextRight"/>
            </w:pPr>
            <w:r w:rsidRPr="00481510">
              <w:t>&lt;0.1</w:t>
            </w:r>
          </w:p>
        </w:tc>
      </w:tr>
      <w:tr w:rsidR="002265D5" w:rsidRPr="00300B34" w14:paraId="785E9B29"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77481111" w14:textId="77777777" w:rsidR="00AB508C" w:rsidRPr="00481510" w:rsidRDefault="00AB508C" w:rsidP="0093430A">
            <w:pPr>
              <w:pStyle w:val="TableText"/>
            </w:pPr>
            <w:r w:rsidRPr="00481510">
              <w:t>Rb</w:t>
            </w:r>
          </w:p>
        </w:tc>
        <w:tc>
          <w:tcPr>
            <w:tcW w:w="420" w:type="pct"/>
            <w:gridSpan w:val="2"/>
            <w:noWrap/>
            <w:hideMark/>
          </w:tcPr>
          <w:p w14:paraId="22C3A539" w14:textId="77777777" w:rsidR="00AB508C" w:rsidRPr="00481510" w:rsidRDefault="00AB508C" w:rsidP="0093430A">
            <w:pPr>
              <w:pStyle w:val="TableText"/>
            </w:pPr>
            <w:r w:rsidRPr="00481510">
              <w:t>µg/L</w:t>
            </w:r>
          </w:p>
        </w:tc>
        <w:tc>
          <w:tcPr>
            <w:tcW w:w="385" w:type="pct"/>
            <w:noWrap/>
            <w:hideMark/>
          </w:tcPr>
          <w:p w14:paraId="46A652D9" w14:textId="77777777" w:rsidR="00AB508C" w:rsidRPr="00481510" w:rsidRDefault="00AB508C" w:rsidP="000A039C">
            <w:pPr>
              <w:pStyle w:val="TableTextRight"/>
            </w:pPr>
            <w:r w:rsidRPr="00481510">
              <w:t>&lt;0.02</w:t>
            </w:r>
          </w:p>
        </w:tc>
        <w:tc>
          <w:tcPr>
            <w:tcW w:w="372" w:type="pct"/>
            <w:noWrap/>
            <w:hideMark/>
          </w:tcPr>
          <w:p w14:paraId="75C5322F" w14:textId="77777777" w:rsidR="00AB508C" w:rsidRPr="00481510" w:rsidRDefault="00AB508C" w:rsidP="000A039C">
            <w:pPr>
              <w:pStyle w:val="TableTextRight"/>
            </w:pPr>
            <w:r w:rsidRPr="00481510">
              <w:t>11</w:t>
            </w:r>
          </w:p>
        </w:tc>
        <w:tc>
          <w:tcPr>
            <w:tcW w:w="319" w:type="pct"/>
            <w:noWrap/>
            <w:hideMark/>
          </w:tcPr>
          <w:p w14:paraId="29232FBC" w14:textId="77777777" w:rsidR="00AB508C" w:rsidRPr="00481510" w:rsidRDefault="00AB508C" w:rsidP="000A039C">
            <w:pPr>
              <w:pStyle w:val="TableTextRight"/>
            </w:pPr>
            <w:r w:rsidRPr="00481510">
              <w:t>15</w:t>
            </w:r>
          </w:p>
        </w:tc>
        <w:tc>
          <w:tcPr>
            <w:tcW w:w="319" w:type="pct"/>
            <w:noWrap/>
            <w:hideMark/>
          </w:tcPr>
          <w:p w14:paraId="45EB001C" w14:textId="77777777" w:rsidR="00AB508C" w:rsidRPr="00481510" w:rsidRDefault="00AB508C" w:rsidP="000A039C">
            <w:pPr>
              <w:pStyle w:val="TableTextRight"/>
            </w:pPr>
            <w:r w:rsidRPr="00481510">
              <w:t>23</w:t>
            </w:r>
          </w:p>
        </w:tc>
        <w:tc>
          <w:tcPr>
            <w:tcW w:w="319" w:type="pct"/>
            <w:noWrap/>
            <w:hideMark/>
          </w:tcPr>
          <w:p w14:paraId="63701094" w14:textId="77777777" w:rsidR="00AB508C" w:rsidRPr="00481510" w:rsidRDefault="00AB508C" w:rsidP="000A039C">
            <w:pPr>
              <w:pStyle w:val="TableTextRight"/>
            </w:pPr>
            <w:r w:rsidRPr="00481510">
              <w:t>15</w:t>
            </w:r>
          </w:p>
        </w:tc>
        <w:tc>
          <w:tcPr>
            <w:tcW w:w="322" w:type="pct"/>
            <w:noWrap/>
            <w:hideMark/>
          </w:tcPr>
          <w:p w14:paraId="5D38F8DF" w14:textId="77777777" w:rsidR="00AB508C" w:rsidRPr="00481510" w:rsidRDefault="00AB508C" w:rsidP="000A039C">
            <w:pPr>
              <w:pStyle w:val="TableTextRight"/>
            </w:pPr>
            <w:r w:rsidRPr="00481510">
              <w:t>8.6</w:t>
            </w:r>
          </w:p>
        </w:tc>
        <w:tc>
          <w:tcPr>
            <w:tcW w:w="372" w:type="pct"/>
            <w:noWrap/>
            <w:hideMark/>
          </w:tcPr>
          <w:p w14:paraId="6DB06D8F" w14:textId="77777777" w:rsidR="00AB508C" w:rsidRPr="00481510" w:rsidRDefault="00AB508C" w:rsidP="000A039C">
            <w:pPr>
              <w:pStyle w:val="TableTextRight"/>
            </w:pPr>
            <w:r w:rsidRPr="00481510">
              <w:t>27</w:t>
            </w:r>
          </w:p>
        </w:tc>
        <w:tc>
          <w:tcPr>
            <w:tcW w:w="427" w:type="pct"/>
            <w:noWrap/>
            <w:hideMark/>
          </w:tcPr>
          <w:p w14:paraId="2467EC08" w14:textId="77777777" w:rsidR="00AB508C" w:rsidRPr="00481510" w:rsidRDefault="00AB508C" w:rsidP="000A039C">
            <w:pPr>
              <w:pStyle w:val="TableTextRight"/>
            </w:pPr>
            <w:r w:rsidRPr="00481510">
              <w:t>35</w:t>
            </w:r>
          </w:p>
        </w:tc>
        <w:tc>
          <w:tcPr>
            <w:tcW w:w="426" w:type="pct"/>
            <w:gridSpan w:val="2"/>
            <w:noWrap/>
            <w:hideMark/>
          </w:tcPr>
          <w:p w14:paraId="41D6A3BB" w14:textId="77777777" w:rsidR="00AB508C" w:rsidRPr="00481510" w:rsidRDefault="00AB508C" w:rsidP="000A039C">
            <w:pPr>
              <w:pStyle w:val="TableTextRight"/>
            </w:pPr>
            <w:r w:rsidRPr="00481510">
              <w:t>71</w:t>
            </w:r>
          </w:p>
        </w:tc>
        <w:tc>
          <w:tcPr>
            <w:tcW w:w="371" w:type="pct"/>
            <w:gridSpan w:val="2"/>
            <w:noWrap/>
            <w:hideMark/>
          </w:tcPr>
          <w:p w14:paraId="625418F2" w14:textId="77777777" w:rsidR="00AB508C" w:rsidRPr="00481510" w:rsidRDefault="00AB508C" w:rsidP="000A039C">
            <w:pPr>
              <w:pStyle w:val="TableTextRight"/>
            </w:pPr>
            <w:r w:rsidRPr="00481510">
              <w:t>38</w:t>
            </w:r>
          </w:p>
        </w:tc>
        <w:tc>
          <w:tcPr>
            <w:tcW w:w="528" w:type="pct"/>
            <w:noWrap/>
            <w:hideMark/>
          </w:tcPr>
          <w:p w14:paraId="4F4DD7DA" w14:textId="77777777" w:rsidR="00AB508C" w:rsidRPr="00481510" w:rsidRDefault="00AB508C" w:rsidP="000A039C">
            <w:pPr>
              <w:pStyle w:val="TableTextRight"/>
            </w:pPr>
            <w:r w:rsidRPr="00481510">
              <w:t>7.7</w:t>
            </w:r>
          </w:p>
        </w:tc>
      </w:tr>
      <w:tr w:rsidR="002265D5" w:rsidRPr="00300B34" w14:paraId="57EB6EEE"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60737359" w14:textId="77777777" w:rsidR="00AB508C" w:rsidRPr="00481510" w:rsidRDefault="00AB508C" w:rsidP="0093430A">
            <w:pPr>
              <w:pStyle w:val="TableText"/>
            </w:pPr>
            <w:r w:rsidRPr="00481510">
              <w:t>S</w:t>
            </w:r>
          </w:p>
        </w:tc>
        <w:tc>
          <w:tcPr>
            <w:tcW w:w="420" w:type="pct"/>
            <w:gridSpan w:val="2"/>
            <w:noWrap/>
            <w:hideMark/>
          </w:tcPr>
          <w:p w14:paraId="481CF61F" w14:textId="77777777" w:rsidR="00AB508C" w:rsidRPr="00481510" w:rsidRDefault="00AB508C" w:rsidP="0093430A">
            <w:pPr>
              <w:pStyle w:val="TableText"/>
            </w:pPr>
            <w:r w:rsidRPr="00481510">
              <w:t>mg/L</w:t>
            </w:r>
          </w:p>
        </w:tc>
        <w:tc>
          <w:tcPr>
            <w:tcW w:w="385" w:type="pct"/>
            <w:noWrap/>
            <w:hideMark/>
          </w:tcPr>
          <w:p w14:paraId="1A1AE678" w14:textId="77777777" w:rsidR="00AB508C" w:rsidRPr="00481510" w:rsidRDefault="00AB508C" w:rsidP="000A039C">
            <w:pPr>
              <w:pStyle w:val="TableTextRight"/>
            </w:pPr>
            <w:r w:rsidRPr="00481510">
              <w:t>&lt;0.01</w:t>
            </w:r>
          </w:p>
        </w:tc>
        <w:tc>
          <w:tcPr>
            <w:tcW w:w="372" w:type="pct"/>
            <w:noWrap/>
            <w:hideMark/>
          </w:tcPr>
          <w:p w14:paraId="15084FF4" w14:textId="77777777" w:rsidR="00AB508C" w:rsidRPr="00481510" w:rsidRDefault="00AB508C" w:rsidP="000A039C">
            <w:pPr>
              <w:pStyle w:val="TableTextRight"/>
            </w:pPr>
            <w:r w:rsidRPr="00481510">
              <w:t>7.1</w:t>
            </w:r>
          </w:p>
        </w:tc>
        <w:tc>
          <w:tcPr>
            <w:tcW w:w="319" w:type="pct"/>
            <w:noWrap/>
            <w:hideMark/>
          </w:tcPr>
          <w:p w14:paraId="7AF00C9E" w14:textId="77777777" w:rsidR="00AB508C" w:rsidRPr="00481510" w:rsidRDefault="00AB508C" w:rsidP="000A039C">
            <w:pPr>
              <w:pStyle w:val="TableTextRight"/>
            </w:pPr>
            <w:r w:rsidRPr="00481510">
              <w:t>52</w:t>
            </w:r>
          </w:p>
        </w:tc>
        <w:tc>
          <w:tcPr>
            <w:tcW w:w="319" w:type="pct"/>
            <w:noWrap/>
            <w:hideMark/>
          </w:tcPr>
          <w:p w14:paraId="66210674" w14:textId="77777777" w:rsidR="00AB508C" w:rsidRPr="00481510" w:rsidRDefault="00AB508C" w:rsidP="000A039C">
            <w:pPr>
              <w:pStyle w:val="TableTextRight"/>
            </w:pPr>
            <w:r w:rsidRPr="00481510">
              <w:t>88</w:t>
            </w:r>
          </w:p>
        </w:tc>
        <w:tc>
          <w:tcPr>
            <w:tcW w:w="319" w:type="pct"/>
            <w:noWrap/>
            <w:hideMark/>
          </w:tcPr>
          <w:p w14:paraId="1C017020" w14:textId="77777777" w:rsidR="00AB508C" w:rsidRPr="00481510" w:rsidRDefault="00AB508C" w:rsidP="000A039C">
            <w:pPr>
              <w:pStyle w:val="TableTextRight"/>
            </w:pPr>
            <w:r w:rsidRPr="00481510">
              <w:t>59</w:t>
            </w:r>
          </w:p>
        </w:tc>
        <w:tc>
          <w:tcPr>
            <w:tcW w:w="322" w:type="pct"/>
            <w:noWrap/>
            <w:hideMark/>
          </w:tcPr>
          <w:p w14:paraId="7E37493F" w14:textId="77777777" w:rsidR="00AB508C" w:rsidRPr="00481510" w:rsidRDefault="00AB508C" w:rsidP="000A039C">
            <w:pPr>
              <w:pStyle w:val="TableTextRight"/>
            </w:pPr>
            <w:r w:rsidRPr="00481510">
              <w:t>0.16</w:t>
            </w:r>
          </w:p>
        </w:tc>
        <w:tc>
          <w:tcPr>
            <w:tcW w:w="372" w:type="pct"/>
            <w:noWrap/>
            <w:hideMark/>
          </w:tcPr>
          <w:p w14:paraId="2A01FCFC" w14:textId="77777777" w:rsidR="00AB508C" w:rsidRPr="00481510" w:rsidRDefault="00AB508C" w:rsidP="000A039C">
            <w:pPr>
              <w:pStyle w:val="TableTextRight"/>
            </w:pPr>
            <w:r w:rsidRPr="00481510">
              <w:t>36</w:t>
            </w:r>
          </w:p>
        </w:tc>
        <w:tc>
          <w:tcPr>
            <w:tcW w:w="427" w:type="pct"/>
            <w:noWrap/>
            <w:hideMark/>
          </w:tcPr>
          <w:p w14:paraId="29531635" w14:textId="77777777" w:rsidR="00AB508C" w:rsidRPr="00481510" w:rsidRDefault="00AB508C" w:rsidP="000A039C">
            <w:pPr>
              <w:pStyle w:val="TableTextRight"/>
            </w:pPr>
            <w:r w:rsidRPr="00481510">
              <w:t>~130</w:t>
            </w:r>
          </w:p>
        </w:tc>
        <w:tc>
          <w:tcPr>
            <w:tcW w:w="426" w:type="pct"/>
            <w:gridSpan w:val="2"/>
            <w:noWrap/>
            <w:hideMark/>
          </w:tcPr>
          <w:p w14:paraId="7387ADBE" w14:textId="77777777" w:rsidR="00AB508C" w:rsidRPr="00481510" w:rsidRDefault="00AB508C" w:rsidP="000A039C">
            <w:pPr>
              <w:pStyle w:val="TableTextRight"/>
            </w:pPr>
            <w:r w:rsidRPr="00481510">
              <w:t>2.0</w:t>
            </w:r>
          </w:p>
        </w:tc>
        <w:tc>
          <w:tcPr>
            <w:tcW w:w="371" w:type="pct"/>
            <w:gridSpan w:val="2"/>
            <w:noWrap/>
            <w:hideMark/>
          </w:tcPr>
          <w:p w14:paraId="37213E98" w14:textId="77777777" w:rsidR="00AB508C" w:rsidRPr="00481510" w:rsidRDefault="00AB508C" w:rsidP="000A039C">
            <w:pPr>
              <w:pStyle w:val="TableTextRight"/>
            </w:pPr>
            <w:r w:rsidRPr="00481510">
              <w:t>4.1</w:t>
            </w:r>
          </w:p>
        </w:tc>
        <w:tc>
          <w:tcPr>
            <w:tcW w:w="528" w:type="pct"/>
            <w:noWrap/>
            <w:hideMark/>
          </w:tcPr>
          <w:p w14:paraId="116B2EB4" w14:textId="77777777" w:rsidR="00AB508C" w:rsidRPr="00481510" w:rsidRDefault="00AB508C" w:rsidP="000A039C">
            <w:pPr>
              <w:pStyle w:val="TableTextRight"/>
            </w:pPr>
            <w:r w:rsidRPr="00481510">
              <w:t>58</w:t>
            </w:r>
          </w:p>
        </w:tc>
      </w:tr>
      <w:tr w:rsidR="002265D5" w:rsidRPr="00300B34" w14:paraId="60877F0C"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7E0B7B7F" w14:textId="77777777" w:rsidR="00AB508C" w:rsidRPr="00481510" w:rsidRDefault="00AB508C" w:rsidP="0093430A">
            <w:pPr>
              <w:pStyle w:val="TableText"/>
            </w:pPr>
            <w:r w:rsidRPr="00481510">
              <w:t>Sb</w:t>
            </w:r>
          </w:p>
        </w:tc>
        <w:tc>
          <w:tcPr>
            <w:tcW w:w="420" w:type="pct"/>
            <w:gridSpan w:val="2"/>
            <w:noWrap/>
            <w:hideMark/>
          </w:tcPr>
          <w:p w14:paraId="198DAB94" w14:textId="77777777" w:rsidR="00AB508C" w:rsidRPr="00481510" w:rsidRDefault="00AB508C" w:rsidP="0093430A">
            <w:pPr>
              <w:pStyle w:val="TableText"/>
            </w:pPr>
            <w:r w:rsidRPr="00481510">
              <w:t>µg/L</w:t>
            </w:r>
          </w:p>
        </w:tc>
        <w:tc>
          <w:tcPr>
            <w:tcW w:w="385" w:type="pct"/>
            <w:noWrap/>
            <w:hideMark/>
          </w:tcPr>
          <w:p w14:paraId="6AFC0ABB" w14:textId="77777777" w:rsidR="00AB508C" w:rsidRPr="00481510" w:rsidRDefault="00AB508C" w:rsidP="000A039C">
            <w:pPr>
              <w:pStyle w:val="TableTextRight"/>
            </w:pPr>
            <w:r w:rsidRPr="00481510">
              <w:t>&lt;0.02</w:t>
            </w:r>
          </w:p>
        </w:tc>
        <w:tc>
          <w:tcPr>
            <w:tcW w:w="372" w:type="pct"/>
            <w:noWrap/>
            <w:hideMark/>
          </w:tcPr>
          <w:p w14:paraId="62348A17" w14:textId="77777777" w:rsidR="00AB508C" w:rsidRPr="00481510" w:rsidRDefault="00AB508C" w:rsidP="000A039C">
            <w:pPr>
              <w:pStyle w:val="TableTextRight"/>
            </w:pPr>
            <w:r w:rsidRPr="00481510">
              <w:t>0.53</w:t>
            </w:r>
          </w:p>
        </w:tc>
        <w:tc>
          <w:tcPr>
            <w:tcW w:w="319" w:type="pct"/>
            <w:noWrap/>
            <w:hideMark/>
          </w:tcPr>
          <w:p w14:paraId="14A26C66" w14:textId="77777777" w:rsidR="00AB508C" w:rsidRPr="00481510" w:rsidRDefault="00AB508C" w:rsidP="000A039C">
            <w:pPr>
              <w:pStyle w:val="TableTextRight"/>
            </w:pPr>
            <w:r w:rsidRPr="00481510">
              <w:t>1.9</w:t>
            </w:r>
          </w:p>
        </w:tc>
        <w:tc>
          <w:tcPr>
            <w:tcW w:w="319" w:type="pct"/>
            <w:noWrap/>
            <w:hideMark/>
          </w:tcPr>
          <w:p w14:paraId="362548F1" w14:textId="77777777" w:rsidR="00AB508C" w:rsidRPr="00481510" w:rsidRDefault="00AB508C" w:rsidP="000A039C">
            <w:pPr>
              <w:pStyle w:val="TableTextRight"/>
            </w:pPr>
            <w:r w:rsidRPr="00481510">
              <w:t>1.5</w:t>
            </w:r>
          </w:p>
        </w:tc>
        <w:tc>
          <w:tcPr>
            <w:tcW w:w="319" w:type="pct"/>
            <w:noWrap/>
            <w:hideMark/>
          </w:tcPr>
          <w:p w14:paraId="4F6C0EC1" w14:textId="77777777" w:rsidR="00AB508C" w:rsidRPr="00481510" w:rsidRDefault="00AB508C" w:rsidP="000A039C">
            <w:pPr>
              <w:pStyle w:val="TableTextRight"/>
            </w:pPr>
            <w:r w:rsidRPr="00481510">
              <w:t>5.0</w:t>
            </w:r>
          </w:p>
        </w:tc>
        <w:tc>
          <w:tcPr>
            <w:tcW w:w="322" w:type="pct"/>
            <w:noWrap/>
            <w:hideMark/>
          </w:tcPr>
          <w:p w14:paraId="7F7EEDB5" w14:textId="77777777" w:rsidR="00AB508C" w:rsidRPr="00481510" w:rsidRDefault="00AB508C" w:rsidP="000A039C">
            <w:pPr>
              <w:pStyle w:val="TableTextRight"/>
            </w:pPr>
            <w:r w:rsidRPr="00481510">
              <w:t>0.23</w:t>
            </w:r>
          </w:p>
        </w:tc>
        <w:tc>
          <w:tcPr>
            <w:tcW w:w="372" w:type="pct"/>
            <w:noWrap/>
            <w:hideMark/>
          </w:tcPr>
          <w:p w14:paraId="437232AA" w14:textId="77777777" w:rsidR="00AB508C" w:rsidRPr="00481510" w:rsidRDefault="00AB508C" w:rsidP="000A039C">
            <w:pPr>
              <w:pStyle w:val="TableTextRight"/>
            </w:pPr>
            <w:r w:rsidRPr="00481510">
              <w:t>1.3</w:t>
            </w:r>
          </w:p>
        </w:tc>
        <w:tc>
          <w:tcPr>
            <w:tcW w:w="427" w:type="pct"/>
            <w:noWrap/>
            <w:hideMark/>
          </w:tcPr>
          <w:p w14:paraId="0F0E6B9E" w14:textId="77777777" w:rsidR="00AB508C" w:rsidRPr="00481510" w:rsidRDefault="00AB508C" w:rsidP="000A039C">
            <w:pPr>
              <w:pStyle w:val="TableTextRight"/>
            </w:pPr>
            <w:r w:rsidRPr="00481510">
              <w:t>0.93</w:t>
            </w:r>
          </w:p>
        </w:tc>
        <w:tc>
          <w:tcPr>
            <w:tcW w:w="426" w:type="pct"/>
            <w:gridSpan w:val="2"/>
            <w:noWrap/>
            <w:hideMark/>
          </w:tcPr>
          <w:p w14:paraId="3743474B" w14:textId="77777777" w:rsidR="00AB508C" w:rsidRPr="00481510" w:rsidRDefault="00AB508C" w:rsidP="000A039C">
            <w:pPr>
              <w:pStyle w:val="TableTextRight"/>
            </w:pPr>
            <w:r w:rsidRPr="00481510">
              <w:t>2.9</w:t>
            </w:r>
          </w:p>
        </w:tc>
        <w:tc>
          <w:tcPr>
            <w:tcW w:w="371" w:type="pct"/>
            <w:gridSpan w:val="2"/>
            <w:noWrap/>
            <w:hideMark/>
          </w:tcPr>
          <w:p w14:paraId="2B12D93F" w14:textId="77777777" w:rsidR="00AB508C" w:rsidRPr="00481510" w:rsidRDefault="00AB508C" w:rsidP="000A039C">
            <w:pPr>
              <w:pStyle w:val="TableTextRight"/>
            </w:pPr>
            <w:r w:rsidRPr="00481510">
              <w:t>2.0</w:t>
            </w:r>
          </w:p>
        </w:tc>
        <w:tc>
          <w:tcPr>
            <w:tcW w:w="528" w:type="pct"/>
            <w:noWrap/>
            <w:hideMark/>
          </w:tcPr>
          <w:p w14:paraId="0D2506EE" w14:textId="77777777" w:rsidR="00AB508C" w:rsidRPr="00481510" w:rsidRDefault="00AB508C" w:rsidP="000A039C">
            <w:pPr>
              <w:pStyle w:val="TableTextRight"/>
            </w:pPr>
            <w:r w:rsidRPr="00481510">
              <w:t>7.1</w:t>
            </w:r>
          </w:p>
        </w:tc>
      </w:tr>
      <w:tr w:rsidR="002265D5" w:rsidRPr="00300B34" w14:paraId="2F726A90"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4921DE1A" w14:textId="77777777" w:rsidR="00AB508C" w:rsidRPr="00481510" w:rsidRDefault="00AB508C" w:rsidP="0093430A">
            <w:pPr>
              <w:pStyle w:val="TableText"/>
            </w:pPr>
            <w:r w:rsidRPr="00481510">
              <w:t>Se</w:t>
            </w:r>
          </w:p>
        </w:tc>
        <w:tc>
          <w:tcPr>
            <w:tcW w:w="420" w:type="pct"/>
            <w:gridSpan w:val="2"/>
            <w:noWrap/>
            <w:hideMark/>
          </w:tcPr>
          <w:p w14:paraId="3352771E" w14:textId="77777777" w:rsidR="00AB508C" w:rsidRPr="00481510" w:rsidRDefault="00AB508C" w:rsidP="0093430A">
            <w:pPr>
              <w:pStyle w:val="TableText"/>
            </w:pPr>
            <w:r w:rsidRPr="00481510">
              <w:t>µg/L</w:t>
            </w:r>
          </w:p>
        </w:tc>
        <w:tc>
          <w:tcPr>
            <w:tcW w:w="385" w:type="pct"/>
            <w:noWrap/>
            <w:hideMark/>
          </w:tcPr>
          <w:p w14:paraId="7DB09469" w14:textId="77777777" w:rsidR="00AB508C" w:rsidRPr="00481510" w:rsidRDefault="00AB508C" w:rsidP="000A039C">
            <w:pPr>
              <w:pStyle w:val="TableTextRight"/>
            </w:pPr>
            <w:r w:rsidRPr="00481510">
              <w:t>&lt;0.1</w:t>
            </w:r>
          </w:p>
        </w:tc>
        <w:tc>
          <w:tcPr>
            <w:tcW w:w="372" w:type="pct"/>
            <w:noWrap/>
            <w:hideMark/>
          </w:tcPr>
          <w:p w14:paraId="7A3A6A2A" w14:textId="77777777" w:rsidR="00AB508C" w:rsidRPr="00481510" w:rsidRDefault="00AB508C" w:rsidP="000A039C">
            <w:pPr>
              <w:pStyle w:val="TableTextRight"/>
            </w:pPr>
            <w:r w:rsidRPr="00481510">
              <w:t>0.2</w:t>
            </w:r>
          </w:p>
        </w:tc>
        <w:tc>
          <w:tcPr>
            <w:tcW w:w="319" w:type="pct"/>
            <w:noWrap/>
            <w:hideMark/>
          </w:tcPr>
          <w:p w14:paraId="2E07CE5C" w14:textId="77777777" w:rsidR="00AB508C" w:rsidRPr="00481510" w:rsidRDefault="00AB508C" w:rsidP="000A039C">
            <w:pPr>
              <w:pStyle w:val="TableTextRight"/>
            </w:pPr>
            <w:r w:rsidRPr="00481510">
              <w:t>0.6</w:t>
            </w:r>
          </w:p>
        </w:tc>
        <w:tc>
          <w:tcPr>
            <w:tcW w:w="319" w:type="pct"/>
            <w:noWrap/>
            <w:hideMark/>
          </w:tcPr>
          <w:p w14:paraId="7C84780F" w14:textId="77777777" w:rsidR="00AB508C" w:rsidRPr="00481510" w:rsidRDefault="00AB508C" w:rsidP="000A039C">
            <w:pPr>
              <w:pStyle w:val="TableTextRight"/>
            </w:pPr>
            <w:r w:rsidRPr="00481510">
              <w:t>1.0</w:t>
            </w:r>
          </w:p>
        </w:tc>
        <w:tc>
          <w:tcPr>
            <w:tcW w:w="319" w:type="pct"/>
            <w:noWrap/>
            <w:hideMark/>
          </w:tcPr>
          <w:p w14:paraId="00FED316" w14:textId="77777777" w:rsidR="00AB508C" w:rsidRPr="00481510" w:rsidRDefault="00AB508C" w:rsidP="000A039C">
            <w:pPr>
              <w:pStyle w:val="TableTextRight"/>
            </w:pPr>
            <w:r w:rsidRPr="00481510">
              <w:t>0.7</w:t>
            </w:r>
          </w:p>
        </w:tc>
        <w:tc>
          <w:tcPr>
            <w:tcW w:w="322" w:type="pct"/>
            <w:noWrap/>
            <w:hideMark/>
          </w:tcPr>
          <w:p w14:paraId="4AF49B61" w14:textId="77777777" w:rsidR="00AB508C" w:rsidRPr="00481510" w:rsidRDefault="00AB508C" w:rsidP="000A039C">
            <w:pPr>
              <w:pStyle w:val="TableTextRight"/>
            </w:pPr>
            <w:r w:rsidRPr="00481510">
              <w:t>&lt;0.1</w:t>
            </w:r>
          </w:p>
        </w:tc>
        <w:tc>
          <w:tcPr>
            <w:tcW w:w="372" w:type="pct"/>
            <w:noWrap/>
            <w:hideMark/>
          </w:tcPr>
          <w:p w14:paraId="24F9AE69" w14:textId="77777777" w:rsidR="00AB508C" w:rsidRPr="00481510" w:rsidRDefault="00AB508C" w:rsidP="000A039C">
            <w:pPr>
              <w:pStyle w:val="TableTextRight"/>
            </w:pPr>
            <w:r w:rsidRPr="00481510">
              <w:t>4.1</w:t>
            </w:r>
          </w:p>
        </w:tc>
        <w:tc>
          <w:tcPr>
            <w:tcW w:w="427" w:type="pct"/>
            <w:noWrap/>
            <w:hideMark/>
          </w:tcPr>
          <w:p w14:paraId="19A4ACBE" w14:textId="77777777" w:rsidR="00AB508C" w:rsidRPr="00481510" w:rsidRDefault="00AB508C" w:rsidP="000A039C">
            <w:pPr>
              <w:pStyle w:val="TableTextRight"/>
            </w:pPr>
            <w:r w:rsidRPr="00481510">
              <w:t>2.4</w:t>
            </w:r>
          </w:p>
        </w:tc>
        <w:tc>
          <w:tcPr>
            <w:tcW w:w="426" w:type="pct"/>
            <w:gridSpan w:val="2"/>
            <w:noWrap/>
            <w:hideMark/>
          </w:tcPr>
          <w:p w14:paraId="5D83AA25" w14:textId="77777777" w:rsidR="00AB508C" w:rsidRPr="00481510" w:rsidRDefault="00AB508C" w:rsidP="000A039C">
            <w:pPr>
              <w:pStyle w:val="TableTextRight"/>
            </w:pPr>
            <w:r w:rsidRPr="00481510">
              <w:t>0.4</w:t>
            </w:r>
          </w:p>
        </w:tc>
        <w:tc>
          <w:tcPr>
            <w:tcW w:w="371" w:type="pct"/>
            <w:gridSpan w:val="2"/>
            <w:noWrap/>
            <w:hideMark/>
          </w:tcPr>
          <w:p w14:paraId="1F234554" w14:textId="77777777" w:rsidR="00AB508C" w:rsidRPr="00481510" w:rsidRDefault="00AB508C" w:rsidP="000A039C">
            <w:pPr>
              <w:pStyle w:val="TableTextRight"/>
            </w:pPr>
            <w:r w:rsidRPr="00481510">
              <w:t>0.6</w:t>
            </w:r>
          </w:p>
        </w:tc>
        <w:tc>
          <w:tcPr>
            <w:tcW w:w="528" w:type="pct"/>
            <w:noWrap/>
            <w:hideMark/>
          </w:tcPr>
          <w:p w14:paraId="272772F8" w14:textId="77777777" w:rsidR="00AB508C" w:rsidRPr="00481510" w:rsidRDefault="00AB508C" w:rsidP="000A039C">
            <w:pPr>
              <w:pStyle w:val="TableTextRight"/>
            </w:pPr>
            <w:r w:rsidRPr="00481510">
              <w:t>3.3</w:t>
            </w:r>
          </w:p>
        </w:tc>
      </w:tr>
      <w:tr w:rsidR="002265D5" w:rsidRPr="00300B34" w14:paraId="416F0A41"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536EE151" w14:textId="77777777" w:rsidR="00AB508C" w:rsidRPr="00481510" w:rsidRDefault="00AB508C" w:rsidP="0093430A">
            <w:pPr>
              <w:pStyle w:val="TableText"/>
            </w:pPr>
            <w:r w:rsidRPr="00481510">
              <w:t>Si</w:t>
            </w:r>
          </w:p>
        </w:tc>
        <w:tc>
          <w:tcPr>
            <w:tcW w:w="420" w:type="pct"/>
            <w:gridSpan w:val="2"/>
            <w:noWrap/>
            <w:hideMark/>
          </w:tcPr>
          <w:p w14:paraId="5FC6B372" w14:textId="77777777" w:rsidR="00AB508C" w:rsidRPr="00481510" w:rsidRDefault="00AB508C" w:rsidP="0093430A">
            <w:pPr>
              <w:pStyle w:val="TableText"/>
            </w:pPr>
            <w:r w:rsidRPr="00481510">
              <w:t>mg/L</w:t>
            </w:r>
          </w:p>
        </w:tc>
        <w:tc>
          <w:tcPr>
            <w:tcW w:w="385" w:type="pct"/>
            <w:noWrap/>
            <w:hideMark/>
          </w:tcPr>
          <w:p w14:paraId="64DF0024" w14:textId="77777777" w:rsidR="00AB508C" w:rsidRPr="00481510" w:rsidRDefault="00AB508C" w:rsidP="000A039C">
            <w:pPr>
              <w:pStyle w:val="TableTextRight"/>
            </w:pPr>
            <w:r w:rsidRPr="00481510">
              <w:t>0.02</w:t>
            </w:r>
          </w:p>
        </w:tc>
        <w:tc>
          <w:tcPr>
            <w:tcW w:w="372" w:type="pct"/>
            <w:noWrap/>
            <w:hideMark/>
          </w:tcPr>
          <w:p w14:paraId="5A155C36" w14:textId="77777777" w:rsidR="00AB508C" w:rsidRPr="00481510" w:rsidRDefault="00AB508C" w:rsidP="000A039C">
            <w:pPr>
              <w:pStyle w:val="TableTextRight"/>
            </w:pPr>
            <w:r w:rsidRPr="00481510">
              <w:t>7.5</w:t>
            </w:r>
          </w:p>
        </w:tc>
        <w:tc>
          <w:tcPr>
            <w:tcW w:w="319" w:type="pct"/>
            <w:noWrap/>
            <w:hideMark/>
          </w:tcPr>
          <w:p w14:paraId="007F7C7B" w14:textId="77777777" w:rsidR="00AB508C" w:rsidRPr="00481510" w:rsidRDefault="00AB508C" w:rsidP="000A039C">
            <w:pPr>
              <w:pStyle w:val="TableTextRight"/>
            </w:pPr>
            <w:r w:rsidRPr="00481510">
              <w:t>3.8</w:t>
            </w:r>
          </w:p>
        </w:tc>
        <w:tc>
          <w:tcPr>
            <w:tcW w:w="319" w:type="pct"/>
            <w:noWrap/>
            <w:hideMark/>
          </w:tcPr>
          <w:p w14:paraId="35D72DA3" w14:textId="77777777" w:rsidR="00AB508C" w:rsidRPr="00481510" w:rsidRDefault="00AB508C" w:rsidP="000A039C">
            <w:pPr>
              <w:pStyle w:val="TableTextRight"/>
            </w:pPr>
            <w:r w:rsidRPr="00481510">
              <w:t>4.4</w:t>
            </w:r>
          </w:p>
        </w:tc>
        <w:tc>
          <w:tcPr>
            <w:tcW w:w="319" w:type="pct"/>
            <w:noWrap/>
            <w:hideMark/>
          </w:tcPr>
          <w:p w14:paraId="1AFE8D7A" w14:textId="77777777" w:rsidR="00AB508C" w:rsidRPr="00481510" w:rsidRDefault="00AB508C" w:rsidP="000A039C">
            <w:pPr>
              <w:pStyle w:val="TableTextRight"/>
            </w:pPr>
            <w:r w:rsidRPr="00481510">
              <w:t>8.0</w:t>
            </w:r>
          </w:p>
        </w:tc>
        <w:tc>
          <w:tcPr>
            <w:tcW w:w="322" w:type="pct"/>
            <w:noWrap/>
            <w:hideMark/>
          </w:tcPr>
          <w:p w14:paraId="3286364C" w14:textId="77777777" w:rsidR="00AB508C" w:rsidRPr="00481510" w:rsidRDefault="00AB508C" w:rsidP="000A039C">
            <w:pPr>
              <w:pStyle w:val="TableTextRight"/>
            </w:pPr>
            <w:r w:rsidRPr="00481510">
              <w:t>7.0</w:t>
            </w:r>
          </w:p>
        </w:tc>
        <w:tc>
          <w:tcPr>
            <w:tcW w:w="372" w:type="pct"/>
            <w:noWrap/>
            <w:hideMark/>
          </w:tcPr>
          <w:p w14:paraId="61DDC531" w14:textId="77777777" w:rsidR="00AB508C" w:rsidRPr="00481510" w:rsidRDefault="00AB508C" w:rsidP="000A039C">
            <w:pPr>
              <w:pStyle w:val="TableTextRight"/>
            </w:pPr>
            <w:r w:rsidRPr="00481510">
              <w:t>4.9</w:t>
            </w:r>
          </w:p>
        </w:tc>
        <w:tc>
          <w:tcPr>
            <w:tcW w:w="427" w:type="pct"/>
            <w:noWrap/>
            <w:hideMark/>
          </w:tcPr>
          <w:p w14:paraId="13E2E2DD" w14:textId="77777777" w:rsidR="00AB508C" w:rsidRPr="00481510" w:rsidRDefault="00AB508C" w:rsidP="000A039C">
            <w:pPr>
              <w:pStyle w:val="TableTextRight"/>
            </w:pPr>
            <w:r w:rsidRPr="00481510">
              <w:t>4.8</w:t>
            </w:r>
          </w:p>
        </w:tc>
        <w:tc>
          <w:tcPr>
            <w:tcW w:w="426" w:type="pct"/>
            <w:gridSpan w:val="2"/>
            <w:noWrap/>
            <w:hideMark/>
          </w:tcPr>
          <w:p w14:paraId="0225E7A5" w14:textId="77777777" w:rsidR="00AB508C" w:rsidRPr="00481510" w:rsidRDefault="00AB508C" w:rsidP="000A039C">
            <w:pPr>
              <w:pStyle w:val="TableTextRight"/>
            </w:pPr>
            <w:r w:rsidRPr="00481510">
              <w:t>8.8</w:t>
            </w:r>
          </w:p>
        </w:tc>
        <w:tc>
          <w:tcPr>
            <w:tcW w:w="371" w:type="pct"/>
            <w:gridSpan w:val="2"/>
            <w:noWrap/>
            <w:hideMark/>
          </w:tcPr>
          <w:p w14:paraId="033450A1" w14:textId="77777777" w:rsidR="00AB508C" w:rsidRPr="00481510" w:rsidRDefault="00AB508C" w:rsidP="000A039C">
            <w:pPr>
              <w:pStyle w:val="TableTextRight"/>
            </w:pPr>
            <w:r w:rsidRPr="00481510">
              <w:t>7.4</w:t>
            </w:r>
          </w:p>
        </w:tc>
        <w:tc>
          <w:tcPr>
            <w:tcW w:w="528" w:type="pct"/>
            <w:noWrap/>
            <w:hideMark/>
          </w:tcPr>
          <w:p w14:paraId="0905E000" w14:textId="77777777" w:rsidR="00AB508C" w:rsidRPr="00481510" w:rsidRDefault="00AB508C" w:rsidP="000A039C">
            <w:pPr>
              <w:pStyle w:val="TableTextRight"/>
            </w:pPr>
            <w:r w:rsidRPr="00481510">
              <w:t>4.7</w:t>
            </w:r>
          </w:p>
        </w:tc>
      </w:tr>
      <w:tr w:rsidR="002265D5" w:rsidRPr="00300B34" w14:paraId="10E006DF"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5BE942E9" w14:textId="77777777" w:rsidR="00AB508C" w:rsidRPr="00481510" w:rsidRDefault="00AB508C" w:rsidP="0093430A">
            <w:pPr>
              <w:pStyle w:val="TableText"/>
            </w:pPr>
            <w:r w:rsidRPr="00481510">
              <w:t>Sr</w:t>
            </w:r>
          </w:p>
        </w:tc>
        <w:tc>
          <w:tcPr>
            <w:tcW w:w="420" w:type="pct"/>
            <w:gridSpan w:val="2"/>
            <w:noWrap/>
            <w:hideMark/>
          </w:tcPr>
          <w:p w14:paraId="1EB8D078" w14:textId="77777777" w:rsidR="00AB508C" w:rsidRPr="00481510" w:rsidRDefault="00AB508C" w:rsidP="0093430A">
            <w:pPr>
              <w:pStyle w:val="TableText"/>
            </w:pPr>
            <w:r w:rsidRPr="00481510">
              <w:t>µg/L</w:t>
            </w:r>
          </w:p>
        </w:tc>
        <w:tc>
          <w:tcPr>
            <w:tcW w:w="385" w:type="pct"/>
            <w:noWrap/>
            <w:hideMark/>
          </w:tcPr>
          <w:p w14:paraId="33224DAE" w14:textId="77777777" w:rsidR="00AB508C" w:rsidRPr="00481510" w:rsidRDefault="00AB508C" w:rsidP="000A039C">
            <w:pPr>
              <w:pStyle w:val="TableTextRight"/>
            </w:pPr>
            <w:r w:rsidRPr="00481510">
              <w:t>0.7</w:t>
            </w:r>
          </w:p>
        </w:tc>
        <w:tc>
          <w:tcPr>
            <w:tcW w:w="372" w:type="pct"/>
            <w:noWrap/>
            <w:hideMark/>
          </w:tcPr>
          <w:p w14:paraId="460AEDFE" w14:textId="77777777" w:rsidR="00AB508C" w:rsidRPr="00481510" w:rsidRDefault="00AB508C" w:rsidP="000A039C">
            <w:pPr>
              <w:pStyle w:val="TableTextRight"/>
            </w:pPr>
            <w:r w:rsidRPr="00481510">
              <w:t>12</w:t>
            </w:r>
          </w:p>
        </w:tc>
        <w:tc>
          <w:tcPr>
            <w:tcW w:w="319" w:type="pct"/>
            <w:noWrap/>
            <w:hideMark/>
          </w:tcPr>
          <w:p w14:paraId="2C5904B0" w14:textId="77777777" w:rsidR="00AB508C" w:rsidRPr="00481510" w:rsidRDefault="00AB508C" w:rsidP="000A039C">
            <w:pPr>
              <w:pStyle w:val="TableTextRight"/>
            </w:pPr>
            <w:r w:rsidRPr="00481510">
              <w:t>1.7</w:t>
            </w:r>
          </w:p>
        </w:tc>
        <w:tc>
          <w:tcPr>
            <w:tcW w:w="319" w:type="pct"/>
            <w:noWrap/>
            <w:hideMark/>
          </w:tcPr>
          <w:p w14:paraId="6E159E7D" w14:textId="77777777" w:rsidR="00AB508C" w:rsidRPr="00481510" w:rsidRDefault="00AB508C" w:rsidP="000A039C">
            <w:pPr>
              <w:pStyle w:val="TableTextRight"/>
            </w:pPr>
            <w:r w:rsidRPr="00481510">
              <w:t>3.5</w:t>
            </w:r>
          </w:p>
        </w:tc>
        <w:tc>
          <w:tcPr>
            <w:tcW w:w="319" w:type="pct"/>
            <w:noWrap/>
            <w:hideMark/>
          </w:tcPr>
          <w:p w14:paraId="4E6E1759" w14:textId="77777777" w:rsidR="00AB508C" w:rsidRPr="00481510" w:rsidRDefault="00AB508C" w:rsidP="000A039C">
            <w:pPr>
              <w:pStyle w:val="TableTextRight"/>
            </w:pPr>
            <w:r w:rsidRPr="00481510">
              <w:t>&lt;0.2</w:t>
            </w:r>
          </w:p>
        </w:tc>
        <w:tc>
          <w:tcPr>
            <w:tcW w:w="322" w:type="pct"/>
            <w:noWrap/>
            <w:hideMark/>
          </w:tcPr>
          <w:p w14:paraId="70828792" w14:textId="77777777" w:rsidR="00AB508C" w:rsidRPr="00481510" w:rsidRDefault="00AB508C" w:rsidP="000A039C">
            <w:pPr>
              <w:pStyle w:val="TableTextRight"/>
            </w:pPr>
            <w:r w:rsidRPr="00481510">
              <w:t>4.4</w:t>
            </w:r>
          </w:p>
        </w:tc>
        <w:tc>
          <w:tcPr>
            <w:tcW w:w="372" w:type="pct"/>
            <w:noWrap/>
            <w:hideMark/>
          </w:tcPr>
          <w:p w14:paraId="5A97EEDD" w14:textId="77777777" w:rsidR="00AB508C" w:rsidRPr="00481510" w:rsidRDefault="00AB508C" w:rsidP="000A039C">
            <w:pPr>
              <w:pStyle w:val="TableTextRight"/>
            </w:pPr>
            <w:r w:rsidRPr="00481510">
              <w:t>35</w:t>
            </w:r>
          </w:p>
        </w:tc>
        <w:tc>
          <w:tcPr>
            <w:tcW w:w="427" w:type="pct"/>
            <w:noWrap/>
            <w:hideMark/>
          </w:tcPr>
          <w:p w14:paraId="11B373D2" w14:textId="77777777" w:rsidR="00AB508C" w:rsidRPr="00481510" w:rsidRDefault="00AB508C" w:rsidP="000A039C">
            <w:pPr>
              <w:pStyle w:val="TableTextRight"/>
            </w:pPr>
            <w:r w:rsidRPr="00481510">
              <w:t>17</w:t>
            </w:r>
          </w:p>
        </w:tc>
        <w:tc>
          <w:tcPr>
            <w:tcW w:w="426" w:type="pct"/>
            <w:gridSpan w:val="2"/>
            <w:noWrap/>
            <w:hideMark/>
          </w:tcPr>
          <w:p w14:paraId="2C6F0978" w14:textId="77777777" w:rsidR="00AB508C" w:rsidRPr="00481510" w:rsidRDefault="00AB508C" w:rsidP="000A039C">
            <w:pPr>
              <w:pStyle w:val="TableTextRight"/>
            </w:pPr>
            <w:r w:rsidRPr="00481510">
              <w:t>9.0</w:t>
            </w:r>
          </w:p>
        </w:tc>
        <w:tc>
          <w:tcPr>
            <w:tcW w:w="371" w:type="pct"/>
            <w:gridSpan w:val="2"/>
            <w:noWrap/>
            <w:hideMark/>
          </w:tcPr>
          <w:p w14:paraId="3ACB13B1" w14:textId="77777777" w:rsidR="00AB508C" w:rsidRPr="00481510" w:rsidRDefault="00AB508C" w:rsidP="000A039C">
            <w:pPr>
              <w:pStyle w:val="TableTextRight"/>
            </w:pPr>
            <w:r w:rsidRPr="00481510">
              <w:t>29</w:t>
            </w:r>
          </w:p>
        </w:tc>
        <w:tc>
          <w:tcPr>
            <w:tcW w:w="528" w:type="pct"/>
            <w:noWrap/>
            <w:hideMark/>
          </w:tcPr>
          <w:p w14:paraId="1BBF31A3" w14:textId="77777777" w:rsidR="00AB508C" w:rsidRPr="00481510" w:rsidRDefault="00AB508C" w:rsidP="000A039C">
            <w:pPr>
              <w:pStyle w:val="TableTextRight"/>
            </w:pPr>
            <w:r w:rsidRPr="00481510">
              <w:t>0.7</w:t>
            </w:r>
          </w:p>
        </w:tc>
      </w:tr>
      <w:tr w:rsidR="002265D5" w:rsidRPr="00300B34" w14:paraId="4A4A499E"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7D744584" w14:textId="77777777" w:rsidR="00AB508C" w:rsidRPr="00481510" w:rsidRDefault="00AB508C" w:rsidP="0093430A">
            <w:pPr>
              <w:pStyle w:val="TableText"/>
            </w:pPr>
            <w:r w:rsidRPr="00481510">
              <w:t>Th</w:t>
            </w:r>
          </w:p>
        </w:tc>
        <w:tc>
          <w:tcPr>
            <w:tcW w:w="420" w:type="pct"/>
            <w:gridSpan w:val="2"/>
            <w:noWrap/>
            <w:hideMark/>
          </w:tcPr>
          <w:p w14:paraId="709BD51B" w14:textId="77777777" w:rsidR="00AB508C" w:rsidRPr="00481510" w:rsidRDefault="00AB508C" w:rsidP="0093430A">
            <w:pPr>
              <w:pStyle w:val="TableText"/>
            </w:pPr>
            <w:r w:rsidRPr="00481510">
              <w:t>µg/L</w:t>
            </w:r>
          </w:p>
        </w:tc>
        <w:tc>
          <w:tcPr>
            <w:tcW w:w="385" w:type="pct"/>
            <w:noWrap/>
            <w:hideMark/>
          </w:tcPr>
          <w:p w14:paraId="254B6C43" w14:textId="77777777" w:rsidR="00AB508C" w:rsidRPr="00481510" w:rsidRDefault="00AB508C" w:rsidP="000A039C">
            <w:pPr>
              <w:pStyle w:val="TableTextRight"/>
            </w:pPr>
            <w:r w:rsidRPr="00481510">
              <w:t>&lt;0.01</w:t>
            </w:r>
          </w:p>
        </w:tc>
        <w:tc>
          <w:tcPr>
            <w:tcW w:w="372" w:type="pct"/>
            <w:noWrap/>
            <w:hideMark/>
          </w:tcPr>
          <w:p w14:paraId="59851F21" w14:textId="77777777" w:rsidR="00AB508C" w:rsidRPr="00481510" w:rsidRDefault="00AB508C" w:rsidP="000A039C">
            <w:pPr>
              <w:pStyle w:val="TableTextRight"/>
            </w:pPr>
            <w:r w:rsidRPr="00481510">
              <w:t>&lt;0.01</w:t>
            </w:r>
          </w:p>
        </w:tc>
        <w:tc>
          <w:tcPr>
            <w:tcW w:w="319" w:type="pct"/>
            <w:noWrap/>
            <w:hideMark/>
          </w:tcPr>
          <w:p w14:paraId="63081831" w14:textId="77777777" w:rsidR="00AB508C" w:rsidRPr="00481510" w:rsidRDefault="00AB508C" w:rsidP="000A039C">
            <w:pPr>
              <w:pStyle w:val="TableTextRight"/>
            </w:pPr>
            <w:r w:rsidRPr="00481510">
              <w:t>&lt;0.01</w:t>
            </w:r>
          </w:p>
        </w:tc>
        <w:tc>
          <w:tcPr>
            <w:tcW w:w="319" w:type="pct"/>
            <w:noWrap/>
            <w:hideMark/>
          </w:tcPr>
          <w:p w14:paraId="4894FC86" w14:textId="77777777" w:rsidR="00AB508C" w:rsidRPr="00481510" w:rsidRDefault="00AB508C" w:rsidP="000A039C">
            <w:pPr>
              <w:pStyle w:val="TableTextRight"/>
            </w:pPr>
            <w:r w:rsidRPr="00481510">
              <w:t>&lt;0.01</w:t>
            </w:r>
          </w:p>
        </w:tc>
        <w:tc>
          <w:tcPr>
            <w:tcW w:w="319" w:type="pct"/>
            <w:noWrap/>
            <w:hideMark/>
          </w:tcPr>
          <w:p w14:paraId="16A869AA" w14:textId="77777777" w:rsidR="00AB508C" w:rsidRPr="00481510" w:rsidRDefault="00AB508C" w:rsidP="000A039C">
            <w:pPr>
              <w:pStyle w:val="TableTextRight"/>
            </w:pPr>
            <w:r w:rsidRPr="00481510">
              <w:t>0.01</w:t>
            </w:r>
          </w:p>
        </w:tc>
        <w:tc>
          <w:tcPr>
            <w:tcW w:w="322" w:type="pct"/>
            <w:noWrap/>
            <w:hideMark/>
          </w:tcPr>
          <w:p w14:paraId="55EA4F16" w14:textId="77777777" w:rsidR="00AB508C" w:rsidRPr="00481510" w:rsidRDefault="00AB508C" w:rsidP="000A039C">
            <w:pPr>
              <w:pStyle w:val="TableTextRight"/>
            </w:pPr>
            <w:r w:rsidRPr="00481510">
              <w:t>&lt;0.01</w:t>
            </w:r>
          </w:p>
        </w:tc>
        <w:tc>
          <w:tcPr>
            <w:tcW w:w="372" w:type="pct"/>
            <w:noWrap/>
            <w:hideMark/>
          </w:tcPr>
          <w:p w14:paraId="18E8DEE7" w14:textId="77777777" w:rsidR="00AB508C" w:rsidRPr="00481510" w:rsidRDefault="00AB508C" w:rsidP="000A039C">
            <w:pPr>
              <w:pStyle w:val="TableTextRight"/>
            </w:pPr>
            <w:r w:rsidRPr="00481510">
              <w:t>&lt;0.01</w:t>
            </w:r>
          </w:p>
        </w:tc>
        <w:tc>
          <w:tcPr>
            <w:tcW w:w="427" w:type="pct"/>
            <w:noWrap/>
            <w:hideMark/>
          </w:tcPr>
          <w:p w14:paraId="38BC0A93" w14:textId="77777777" w:rsidR="00AB508C" w:rsidRPr="00481510" w:rsidRDefault="00AB508C" w:rsidP="000A039C">
            <w:pPr>
              <w:pStyle w:val="TableTextRight"/>
            </w:pPr>
            <w:r w:rsidRPr="00481510">
              <w:t>&lt;0.01</w:t>
            </w:r>
          </w:p>
        </w:tc>
        <w:tc>
          <w:tcPr>
            <w:tcW w:w="426" w:type="pct"/>
            <w:gridSpan w:val="2"/>
            <w:noWrap/>
            <w:hideMark/>
          </w:tcPr>
          <w:p w14:paraId="20EE8E42" w14:textId="77777777" w:rsidR="00AB508C" w:rsidRPr="00481510" w:rsidRDefault="00AB508C" w:rsidP="000A039C">
            <w:pPr>
              <w:pStyle w:val="TableTextRight"/>
            </w:pPr>
            <w:r w:rsidRPr="00481510">
              <w:t>0.01</w:t>
            </w:r>
          </w:p>
        </w:tc>
        <w:tc>
          <w:tcPr>
            <w:tcW w:w="371" w:type="pct"/>
            <w:gridSpan w:val="2"/>
            <w:noWrap/>
            <w:hideMark/>
          </w:tcPr>
          <w:p w14:paraId="7AD4402E" w14:textId="77777777" w:rsidR="00AB508C" w:rsidRPr="00481510" w:rsidRDefault="00AB508C" w:rsidP="000A039C">
            <w:pPr>
              <w:pStyle w:val="TableTextRight"/>
            </w:pPr>
            <w:r w:rsidRPr="00481510">
              <w:t>&lt;0.01</w:t>
            </w:r>
          </w:p>
        </w:tc>
        <w:tc>
          <w:tcPr>
            <w:tcW w:w="528" w:type="pct"/>
            <w:noWrap/>
            <w:hideMark/>
          </w:tcPr>
          <w:p w14:paraId="3BAF2C7B" w14:textId="77777777" w:rsidR="00AB508C" w:rsidRPr="00481510" w:rsidRDefault="00AB508C" w:rsidP="000A039C">
            <w:pPr>
              <w:pStyle w:val="TableTextRight"/>
            </w:pPr>
            <w:r w:rsidRPr="00481510">
              <w:t>&lt;0.01</w:t>
            </w:r>
          </w:p>
        </w:tc>
      </w:tr>
      <w:tr w:rsidR="002265D5" w:rsidRPr="00300B34" w14:paraId="74709431"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1EF7118F" w14:textId="77777777" w:rsidR="00AB508C" w:rsidRPr="00481510" w:rsidRDefault="00AB508C" w:rsidP="0093430A">
            <w:pPr>
              <w:pStyle w:val="TableText"/>
            </w:pPr>
            <w:r w:rsidRPr="00481510">
              <w:t>Ti</w:t>
            </w:r>
          </w:p>
        </w:tc>
        <w:tc>
          <w:tcPr>
            <w:tcW w:w="420" w:type="pct"/>
            <w:gridSpan w:val="2"/>
            <w:noWrap/>
            <w:hideMark/>
          </w:tcPr>
          <w:p w14:paraId="076968A7" w14:textId="77777777" w:rsidR="00AB508C" w:rsidRPr="00481510" w:rsidRDefault="00AB508C" w:rsidP="0093430A">
            <w:pPr>
              <w:pStyle w:val="TableText"/>
            </w:pPr>
            <w:r w:rsidRPr="00481510">
              <w:t>mg/L</w:t>
            </w:r>
          </w:p>
        </w:tc>
        <w:tc>
          <w:tcPr>
            <w:tcW w:w="385" w:type="pct"/>
            <w:noWrap/>
            <w:hideMark/>
          </w:tcPr>
          <w:p w14:paraId="71E09001" w14:textId="77777777" w:rsidR="00AB508C" w:rsidRPr="00481510" w:rsidRDefault="00AB508C" w:rsidP="000A039C">
            <w:pPr>
              <w:pStyle w:val="TableTextRight"/>
            </w:pPr>
            <w:r w:rsidRPr="00481510">
              <w:t>&lt;0.01</w:t>
            </w:r>
          </w:p>
        </w:tc>
        <w:tc>
          <w:tcPr>
            <w:tcW w:w="372" w:type="pct"/>
            <w:noWrap/>
            <w:hideMark/>
          </w:tcPr>
          <w:p w14:paraId="4F015F30" w14:textId="77777777" w:rsidR="00AB508C" w:rsidRPr="00481510" w:rsidRDefault="00AB508C" w:rsidP="000A039C">
            <w:pPr>
              <w:pStyle w:val="TableTextRight"/>
            </w:pPr>
            <w:r w:rsidRPr="00481510">
              <w:t>&lt;0.01</w:t>
            </w:r>
          </w:p>
        </w:tc>
        <w:tc>
          <w:tcPr>
            <w:tcW w:w="319" w:type="pct"/>
            <w:noWrap/>
            <w:hideMark/>
          </w:tcPr>
          <w:p w14:paraId="02AD92C7" w14:textId="77777777" w:rsidR="00AB508C" w:rsidRPr="00481510" w:rsidRDefault="00AB508C" w:rsidP="000A039C">
            <w:pPr>
              <w:pStyle w:val="TableTextRight"/>
            </w:pPr>
            <w:r w:rsidRPr="00481510">
              <w:t>&lt;0.01</w:t>
            </w:r>
          </w:p>
        </w:tc>
        <w:tc>
          <w:tcPr>
            <w:tcW w:w="319" w:type="pct"/>
            <w:noWrap/>
            <w:hideMark/>
          </w:tcPr>
          <w:p w14:paraId="57E483B4" w14:textId="77777777" w:rsidR="00AB508C" w:rsidRPr="00481510" w:rsidRDefault="00AB508C" w:rsidP="000A039C">
            <w:pPr>
              <w:pStyle w:val="TableTextRight"/>
            </w:pPr>
            <w:r w:rsidRPr="00481510">
              <w:t>&lt;0.01</w:t>
            </w:r>
          </w:p>
        </w:tc>
        <w:tc>
          <w:tcPr>
            <w:tcW w:w="319" w:type="pct"/>
            <w:noWrap/>
            <w:hideMark/>
          </w:tcPr>
          <w:p w14:paraId="749D7F0F" w14:textId="77777777" w:rsidR="00AB508C" w:rsidRPr="00481510" w:rsidRDefault="00AB508C" w:rsidP="000A039C">
            <w:pPr>
              <w:pStyle w:val="TableTextRight"/>
            </w:pPr>
            <w:r w:rsidRPr="00481510">
              <w:t>&lt;0.01</w:t>
            </w:r>
          </w:p>
        </w:tc>
        <w:tc>
          <w:tcPr>
            <w:tcW w:w="322" w:type="pct"/>
            <w:noWrap/>
            <w:hideMark/>
          </w:tcPr>
          <w:p w14:paraId="59205E28" w14:textId="77777777" w:rsidR="00AB508C" w:rsidRPr="00481510" w:rsidRDefault="00AB508C" w:rsidP="000A039C">
            <w:pPr>
              <w:pStyle w:val="TableTextRight"/>
            </w:pPr>
            <w:r w:rsidRPr="00481510">
              <w:t>&lt;0.01</w:t>
            </w:r>
          </w:p>
        </w:tc>
        <w:tc>
          <w:tcPr>
            <w:tcW w:w="372" w:type="pct"/>
            <w:noWrap/>
            <w:hideMark/>
          </w:tcPr>
          <w:p w14:paraId="49C8FA2D" w14:textId="77777777" w:rsidR="00AB508C" w:rsidRPr="00481510" w:rsidRDefault="00AB508C" w:rsidP="000A039C">
            <w:pPr>
              <w:pStyle w:val="TableTextRight"/>
            </w:pPr>
            <w:r w:rsidRPr="00481510">
              <w:t>&lt;0.01</w:t>
            </w:r>
          </w:p>
        </w:tc>
        <w:tc>
          <w:tcPr>
            <w:tcW w:w="427" w:type="pct"/>
            <w:noWrap/>
            <w:hideMark/>
          </w:tcPr>
          <w:p w14:paraId="3E325B6D" w14:textId="77777777" w:rsidR="00AB508C" w:rsidRPr="00481510" w:rsidRDefault="00AB508C" w:rsidP="000A039C">
            <w:pPr>
              <w:pStyle w:val="TableTextRight"/>
            </w:pPr>
            <w:r w:rsidRPr="00481510">
              <w:t>&lt;0.01</w:t>
            </w:r>
          </w:p>
        </w:tc>
        <w:tc>
          <w:tcPr>
            <w:tcW w:w="426" w:type="pct"/>
            <w:gridSpan w:val="2"/>
            <w:noWrap/>
            <w:hideMark/>
          </w:tcPr>
          <w:p w14:paraId="2CEA3E97" w14:textId="77777777" w:rsidR="00AB508C" w:rsidRPr="00481510" w:rsidRDefault="00AB508C" w:rsidP="000A039C">
            <w:pPr>
              <w:pStyle w:val="TableTextRight"/>
            </w:pPr>
            <w:r w:rsidRPr="00481510">
              <w:t>&lt;0.01</w:t>
            </w:r>
          </w:p>
        </w:tc>
        <w:tc>
          <w:tcPr>
            <w:tcW w:w="371" w:type="pct"/>
            <w:gridSpan w:val="2"/>
            <w:noWrap/>
            <w:hideMark/>
          </w:tcPr>
          <w:p w14:paraId="316FE01A" w14:textId="77777777" w:rsidR="00AB508C" w:rsidRPr="00481510" w:rsidRDefault="00AB508C" w:rsidP="000A039C">
            <w:pPr>
              <w:pStyle w:val="TableTextRight"/>
            </w:pPr>
            <w:r w:rsidRPr="00481510">
              <w:t>&lt;0.01</w:t>
            </w:r>
          </w:p>
        </w:tc>
        <w:tc>
          <w:tcPr>
            <w:tcW w:w="528" w:type="pct"/>
            <w:noWrap/>
            <w:hideMark/>
          </w:tcPr>
          <w:p w14:paraId="2BF51698" w14:textId="77777777" w:rsidR="00AB508C" w:rsidRPr="00481510" w:rsidRDefault="00AB508C" w:rsidP="000A039C">
            <w:pPr>
              <w:pStyle w:val="TableTextRight"/>
            </w:pPr>
            <w:r w:rsidRPr="00481510">
              <w:t>&lt;0.01</w:t>
            </w:r>
          </w:p>
        </w:tc>
      </w:tr>
      <w:tr w:rsidR="002265D5" w:rsidRPr="00300B34" w14:paraId="7AD499D9"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1DF206E0" w14:textId="77777777" w:rsidR="00AB508C" w:rsidRPr="00481510" w:rsidRDefault="00AB508C" w:rsidP="0093430A">
            <w:pPr>
              <w:pStyle w:val="TableText"/>
            </w:pPr>
            <w:r w:rsidRPr="00481510">
              <w:t>U</w:t>
            </w:r>
          </w:p>
        </w:tc>
        <w:tc>
          <w:tcPr>
            <w:tcW w:w="420" w:type="pct"/>
            <w:gridSpan w:val="2"/>
            <w:noWrap/>
            <w:hideMark/>
          </w:tcPr>
          <w:p w14:paraId="68FE8894" w14:textId="77777777" w:rsidR="00AB508C" w:rsidRPr="00481510" w:rsidRDefault="00AB508C" w:rsidP="0093430A">
            <w:pPr>
              <w:pStyle w:val="TableText"/>
            </w:pPr>
            <w:r w:rsidRPr="00481510">
              <w:t>µg/L</w:t>
            </w:r>
          </w:p>
        </w:tc>
        <w:tc>
          <w:tcPr>
            <w:tcW w:w="385" w:type="pct"/>
            <w:noWrap/>
            <w:hideMark/>
          </w:tcPr>
          <w:p w14:paraId="07CA815E" w14:textId="77777777" w:rsidR="00AB508C" w:rsidRPr="00481510" w:rsidRDefault="00AB508C" w:rsidP="000A039C">
            <w:pPr>
              <w:pStyle w:val="TableTextRight"/>
            </w:pPr>
            <w:r w:rsidRPr="00481510">
              <w:t>&lt;0.004</w:t>
            </w:r>
          </w:p>
        </w:tc>
        <w:tc>
          <w:tcPr>
            <w:tcW w:w="372" w:type="pct"/>
            <w:noWrap/>
            <w:hideMark/>
          </w:tcPr>
          <w:p w14:paraId="7ED1A054" w14:textId="77777777" w:rsidR="00AB508C" w:rsidRPr="00481510" w:rsidRDefault="00AB508C" w:rsidP="000A039C">
            <w:pPr>
              <w:pStyle w:val="TableTextRight"/>
            </w:pPr>
            <w:r w:rsidRPr="00481510">
              <w:t>0.72</w:t>
            </w:r>
          </w:p>
        </w:tc>
        <w:tc>
          <w:tcPr>
            <w:tcW w:w="319" w:type="pct"/>
            <w:noWrap/>
            <w:hideMark/>
          </w:tcPr>
          <w:p w14:paraId="4B00A4A9" w14:textId="77777777" w:rsidR="00AB508C" w:rsidRPr="00481510" w:rsidRDefault="00AB508C" w:rsidP="000A039C">
            <w:pPr>
              <w:pStyle w:val="TableTextRight"/>
            </w:pPr>
            <w:r w:rsidRPr="00481510">
              <w:t>0.43</w:t>
            </w:r>
          </w:p>
        </w:tc>
        <w:tc>
          <w:tcPr>
            <w:tcW w:w="319" w:type="pct"/>
            <w:noWrap/>
            <w:hideMark/>
          </w:tcPr>
          <w:p w14:paraId="72B9C1D5" w14:textId="77777777" w:rsidR="00AB508C" w:rsidRPr="00481510" w:rsidRDefault="00AB508C" w:rsidP="000A039C">
            <w:pPr>
              <w:pStyle w:val="TableTextRight"/>
            </w:pPr>
            <w:r w:rsidRPr="00481510">
              <w:t>0.047</w:t>
            </w:r>
          </w:p>
        </w:tc>
        <w:tc>
          <w:tcPr>
            <w:tcW w:w="319" w:type="pct"/>
            <w:noWrap/>
            <w:hideMark/>
          </w:tcPr>
          <w:p w14:paraId="5B4DEB6F" w14:textId="77777777" w:rsidR="00AB508C" w:rsidRPr="00481510" w:rsidRDefault="00AB508C" w:rsidP="000A039C">
            <w:pPr>
              <w:pStyle w:val="TableTextRight"/>
            </w:pPr>
            <w:r w:rsidRPr="00481510">
              <w:t>1.8</w:t>
            </w:r>
          </w:p>
        </w:tc>
        <w:tc>
          <w:tcPr>
            <w:tcW w:w="322" w:type="pct"/>
            <w:noWrap/>
            <w:hideMark/>
          </w:tcPr>
          <w:p w14:paraId="574DE042" w14:textId="77777777" w:rsidR="00AB508C" w:rsidRPr="00481510" w:rsidRDefault="00AB508C" w:rsidP="000A039C">
            <w:pPr>
              <w:pStyle w:val="TableTextRight"/>
            </w:pPr>
            <w:r w:rsidRPr="00481510">
              <w:t>3.6</w:t>
            </w:r>
          </w:p>
        </w:tc>
        <w:tc>
          <w:tcPr>
            <w:tcW w:w="372" w:type="pct"/>
            <w:noWrap/>
            <w:hideMark/>
          </w:tcPr>
          <w:p w14:paraId="61A12322" w14:textId="77777777" w:rsidR="00AB508C" w:rsidRPr="00481510" w:rsidRDefault="00AB508C" w:rsidP="000A039C">
            <w:pPr>
              <w:pStyle w:val="TableTextRight"/>
            </w:pPr>
            <w:r w:rsidRPr="00481510">
              <w:t>0.86</w:t>
            </w:r>
          </w:p>
        </w:tc>
        <w:tc>
          <w:tcPr>
            <w:tcW w:w="427" w:type="pct"/>
            <w:noWrap/>
            <w:hideMark/>
          </w:tcPr>
          <w:p w14:paraId="7DCDC369" w14:textId="77777777" w:rsidR="00AB508C" w:rsidRPr="00481510" w:rsidRDefault="00AB508C" w:rsidP="000A039C">
            <w:pPr>
              <w:pStyle w:val="TableTextRight"/>
            </w:pPr>
            <w:r w:rsidRPr="00481510">
              <w:t>1.6</w:t>
            </w:r>
          </w:p>
        </w:tc>
        <w:tc>
          <w:tcPr>
            <w:tcW w:w="426" w:type="pct"/>
            <w:gridSpan w:val="2"/>
            <w:noWrap/>
            <w:hideMark/>
          </w:tcPr>
          <w:p w14:paraId="59CEA135" w14:textId="77777777" w:rsidR="00AB508C" w:rsidRPr="00481510" w:rsidRDefault="00AB508C" w:rsidP="000A039C">
            <w:pPr>
              <w:pStyle w:val="TableTextRight"/>
            </w:pPr>
            <w:r w:rsidRPr="00481510">
              <w:t>1.0</w:t>
            </w:r>
          </w:p>
        </w:tc>
        <w:tc>
          <w:tcPr>
            <w:tcW w:w="371" w:type="pct"/>
            <w:gridSpan w:val="2"/>
            <w:noWrap/>
            <w:hideMark/>
          </w:tcPr>
          <w:p w14:paraId="670B5714" w14:textId="77777777" w:rsidR="00AB508C" w:rsidRPr="00481510" w:rsidRDefault="00AB508C" w:rsidP="000A039C">
            <w:pPr>
              <w:pStyle w:val="TableTextRight"/>
            </w:pPr>
            <w:r w:rsidRPr="00481510">
              <w:t>0.48</w:t>
            </w:r>
          </w:p>
        </w:tc>
        <w:tc>
          <w:tcPr>
            <w:tcW w:w="528" w:type="pct"/>
            <w:noWrap/>
            <w:hideMark/>
          </w:tcPr>
          <w:p w14:paraId="39187887" w14:textId="77777777" w:rsidR="00AB508C" w:rsidRPr="00481510" w:rsidRDefault="00AB508C" w:rsidP="000A039C">
            <w:pPr>
              <w:pStyle w:val="TableTextRight"/>
            </w:pPr>
            <w:r w:rsidRPr="00481510">
              <w:t>3.6</w:t>
            </w:r>
          </w:p>
        </w:tc>
      </w:tr>
      <w:tr w:rsidR="002265D5" w:rsidRPr="00300B34" w14:paraId="2BC21694"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491F0C9F" w14:textId="77777777" w:rsidR="00AB508C" w:rsidRPr="00481510" w:rsidRDefault="00AB508C" w:rsidP="0093430A">
            <w:pPr>
              <w:pStyle w:val="TableText"/>
            </w:pPr>
            <w:r w:rsidRPr="00481510">
              <w:t>V</w:t>
            </w:r>
          </w:p>
        </w:tc>
        <w:tc>
          <w:tcPr>
            <w:tcW w:w="420" w:type="pct"/>
            <w:gridSpan w:val="2"/>
            <w:noWrap/>
            <w:hideMark/>
          </w:tcPr>
          <w:p w14:paraId="47341417" w14:textId="77777777" w:rsidR="00AB508C" w:rsidRPr="00481510" w:rsidRDefault="00AB508C" w:rsidP="0093430A">
            <w:pPr>
              <w:pStyle w:val="TableText"/>
            </w:pPr>
            <w:r w:rsidRPr="00481510">
              <w:t>µg/L</w:t>
            </w:r>
          </w:p>
        </w:tc>
        <w:tc>
          <w:tcPr>
            <w:tcW w:w="385" w:type="pct"/>
            <w:noWrap/>
            <w:hideMark/>
          </w:tcPr>
          <w:p w14:paraId="33F39883" w14:textId="77777777" w:rsidR="00AB508C" w:rsidRPr="00481510" w:rsidRDefault="00AB508C" w:rsidP="000A039C">
            <w:pPr>
              <w:pStyle w:val="TableTextRight"/>
            </w:pPr>
            <w:r w:rsidRPr="00481510">
              <w:t>&lt;0.1</w:t>
            </w:r>
          </w:p>
        </w:tc>
        <w:tc>
          <w:tcPr>
            <w:tcW w:w="372" w:type="pct"/>
            <w:noWrap/>
            <w:hideMark/>
          </w:tcPr>
          <w:p w14:paraId="232EB17C" w14:textId="77777777" w:rsidR="00AB508C" w:rsidRPr="00481510" w:rsidRDefault="00AB508C" w:rsidP="000A039C">
            <w:pPr>
              <w:pStyle w:val="TableTextRight"/>
            </w:pPr>
            <w:r w:rsidRPr="00481510">
              <w:t>1.5</w:t>
            </w:r>
          </w:p>
        </w:tc>
        <w:tc>
          <w:tcPr>
            <w:tcW w:w="319" w:type="pct"/>
            <w:noWrap/>
            <w:hideMark/>
          </w:tcPr>
          <w:p w14:paraId="515B97FF" w14:textId="77777777" w:rsidR="00AB508C" w:rsidRPr="00481510" w:rsidRDefault="00AB508C" w:rsidP="000A039C">
            <w:pPr>
              <w:pStyle w:val="TableTextRight"/>
            </w:pPr>
            <w:r w:rsidRPr="00481510">
              <w:t>0.5</w:t>
            </w:r>
          </w:p>
        </w:tc>
        <w:tc>
          <w:tcPr>
            <w:tcW w:w="319" w:type="pct"/>
            <w:noWrap/>
            <w:hideMark/>
          </w:tcPr>
          <w:p w14:paraId="41E2E315" w14:textId="77777777" w:rsidR="00AB508C" w:rsidRPr="00481510" w:rsidRDefault="00AB508C" w:rsidP="000A039C">
            <w:pPr>
              <w:pStyle w:val="TableTextRight"/>
            </w:pPr>
            <w:r w:rsidRPr="00481510">
              <w:t>0.2</w:t>
            </w:r>
          </w:p>
        </w:tc>
        <w:tc>
          <w:tcPr>
            <w:tcW w:w="319" w:type="pct"/>
            <w:noWrap/>
            <w:hideMark/>
          </w:tcPr>
          <w:p w14:paraId="382E877A" w14:textId="77777777" w:rsidR="00AB508C" w:rsidRPr="00481510" w:rsidRDefault="00AB508C" w:rsidP="000A039C">
            <w:pPr>
              <w:pStyle w:val="TableTextRight"/>
            </w:pPr>
            <w:r w:rsidRPr="00481510">
              <w:t>4.6</w:t>
            </w:r>
          </w:p>
        </w:tc>
        <w:tc>
          <w:tcPr>
            <w:tcW w:w="322" w:type="pct"/>
            <w:noWrap/>
            <w:hideMark/>
          </w:tcPr>
          <w:p w14:paraId="6C102DE8" w14:textId="77777777" w:rsidR="00AB508C" w:rsidRPr="00481510" w:rsidRDefault="00AB508C" w:rsidP="000A039C">
            <w:pPr>
              <w:pStyle w:val="TableTextRight"/>
            </w:pPr>
            <w:r w:rsidRPr="00481510">
              <w:t>2.6</w:t>
            </w:r>
          </w:p>
        </w:tc>
        <w:tc>
          <w:tcPr>
            <w:tcW w:w="372" w:type="pct"/>
            <w:noWrap/>
            <w:hideMark/>
          </w:tcPr>
          <w:p w14:paraId="43BE0E46" w14:textId="77777777" w:rsidR="00AB508C" w:rsidRPr="00481510" w:rsidRDefault="00AB508C" w:rsidP="000A039C">
            <w:pPr>
              <w:pStyle w:val="TableTextRight"/>
            </w:pPr>
            <w:r w:rsidRPr="00481510">
              <w:t>2.6</w:t>
            </w:r>
          </w:p>
        </w:tc>
        <w:tc>
          <w:tcPr>
            <w:tcW w:w="427" w:type="pct"/>
            <w:noWrap/>
            <w:hideMark/>
          </w:tcPr>
          <w:p w14:paraId="6D3669F8" w14:textId="77777777" w:rsidR="00AB508C" w:rsidRPr="00481510" w:rsidRDefault="00AB508C" w:rsidP="000A039C">
            <w:pPr>
              <w:pStyle w:val="TableTextRight"/>
            </w:pPr>
            <w:r w:rsidRPr="00481510">
              <w:t>0.3</w:t>
            </w:r>
          </w:p>
        </w:tc>
        <w:tc>
          <w:tcPr>
            <w:tcW w:w="426" w:type="pct"/>
            <w:gridSpan w:val="2"/>
            <w:noWrap/>
            <w:hideMark/>
          </w:tcPr>
          <w:p w14:paraId="5B8C476D" w14:textId="77777777" w:rsidR="00AB508C" w:rsidRPr="00481510" w:rsidRDefault="00AB508C" w:rsidP="000A039C">
            <w:pPr>
              <w:pStyle w:val="TableTextRight"/>
            </w:pPr>
            <w:r w:rsidRPr="00481510">
              <w:t>12</w:t>
            </w:r>
          </w:p>
        </w:tc>
        <w:tc>
          <w:tcPr>
            <w:tcW w:w="371" w:type="pct"/>
            <w:gridSpan w:val="2"/>
            <w:noWrap/>
            <w:hideMark/>
          </w:tcPr>
          <w:p w14:paraId="2F9D1603" w14:textId="77777777" w:rsidR="00AB508C" w:rsidRPr="00481510" w:rsidRDefault="00AB508C" w:rsidP="000A039C">
            <w:pPr>
              <w:pStyle w:val="TableTextRight"/>
            </w:pPr>
            <w:r w:rsidRPr="00481510">
              <w:t>10</w:t>
            </w:r>
          </w:p>
        </w:tc>
        <w:tc>
          <w:tcPr>
            <w:tcW w:w="528" w:type="pct"/>
            <w:noWrap/>
            <w:hideMark/>
          </w:tcPr>
          <w:p w14:paraId="38623CC5" w14:textId="77777777" w:rsidR="00AB508C" w:rsidRPr="00481510" w:rsidRDefault="00AB508C" w:rsidP="000A039C">
            <w:pPr>
              <w:pStyle w:val="TableTextRight"/>
            </w:pPr>
            <w:r w:rsidRPr="00481510">
              <w:t>3.4</w:t>
            </w:r>
          </w:p>
        </w:tc>
      </w:tr>
      <w:tr w:rsidR="002265D5" w:rsidRPr="00300B34" w14:paraId="6A6F3303"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420" w:type="pct"/>
            <w:noWrap/>
            <w:hideMark/>
          </w:tcPr>
          <w:p w14:paraId="4FE8EA68" w14:textId="77777777" w:rsidR="00AB508C" w:rsidRPr="00481510" w:rsidRDefault="00AB508C" w:rsidP="0093430A">
            <w:pPr>
              <w:pStyle w:val="TableText"/>
            </w:pPr>
            <w:r w:rsidRPr="00481510">
              <w:t>Y</w:t>
            </w:r>
          </w:p>
        </w:tc>
        <w:tc>
          <w:tcPr>
            <w:tcW w:w="420" w:type="pct"/>
            <w:gridSpan w:val="2"/>
            <w:noWrap/>
            <w:hideMark/>
          </w:tcPr>
          <w:p w14:paraId="35756BED" w14:textId="77777777" w:rsidR="00AB508C" w:rsidRPr="00481510" w:rsidRDefault="00AB508C" w:rsidP="0093430A">
            <w:pPr>
              <w:pStyle w:val="TableText"/>
            </w:pPr>
            <w:r w:rsidRPr="00481510">
              <w:t>µg/L</w:t>
            </w:r>
          </w:p>
        </w:tc>
        <w:tc>
          <w:tcPr>
            <w:tcW w:w="385" w:type="pct"/>
            <w:noWrap/>
            <w:hideMark/>
          </w:tcPr>
          <w:p w14:paraId="74BA3C42" w14:textId="77777777" w:rsidR="00AB508C" w:rsidRPr="00481510" w:rsidRDefault="00AB508C" w:rsidP="000A039C">
            <w:pPr>
              <w:pStyle w:val="TableTextRight"/>
            </w:pPr>
            <w:r w:rsidRPr="00481510">
              <w:t>&lt;0.01</w:t>
            </w:r>
          </w:p>
        </w:tc>
        <w:tc>
          <w:tcPr>
            <w:tcW w:w="372" w:type="pct"/>
            <w:noWrap/>
            <w:hideMark/>
          </w:tcPr>
          <w:p w14:paraId="27A6B606" w14:textId="77777777" w:rsidR="00AB508C" w:rsidRPr="00481510" w:rsidRDefault="00AB508C" w:rsidP="000A039C">
            <w:pPr>
              <w:pStyle w:val="TableTextRight"/>
            </w:pPr>
            <w:r w:rsidRPr="00481510">
              <w:t>0.01</w:t>
            </w:r>
          </w:p>
        </w:tc>
        <w:tc>
          <w:tcPr>
            <w:tcW w:w="319" w:type="pct"/>
            <w:noWrap/>
            <w:hideMark/>
          </w:tcPr>
          <w:p w14:paraId="41A1DC5F" w14:textId="77777777" w:rsidR="00AB508C" w:rsidRPr="00481510" w:rsidRDefault="00AB508C" w:rsidP="000A039C">
            <w:pPr>
              <w:pStyle w:val="TableTextRight"/>
            </w:pPr>
            <w:r w:rsidRPr="00481510">
              <w:t>0.03</w:t>
            </w:r>
          </w:p>
        </w:tc>
        <w:tc>
          <w:tcPr>
            <w:tcW w:w="319" w:type="pct"/>
            <w:noWrap/>
            <w:hideMark/>
          </w:tcPr>
          <w:p w14:paraId="798FFA55" w14:textId="77777777" w:rsidR="00AB508C" w:rsidRPr="00481510" w:rsidRDefault="00AB508C" w:rsidP="000A039C">
            <w:pPr>
              <w:pStyle w:val="TableTextRight"/>
            </w:pPr>
            <w:r w:rsidRPr="00481510">
              <w:t>&lt;0.01</w:t>
            </w:r>
          </w:p>
        </w:tc>
        <w:tc>
          <w:tcPr>
            <w:tcW w:w="319" w:type="pct"/>
            <w:noWrap/>
            <w:hideMark/>
          </w:tcPr>
          <w:p w14:paraId="23837635" w14:textId="77777777" w:rsidR="00AB508C" w:rsidRPr="00481510" w:rsidRDefault="00AB508C" w:rsidP="000A039C">
            <w:pPr>
              <w:pStyle w:val="TableTextRight"/>
            </w:pPr>
            <w:r w:rsidRPr="00481510">
              <w:t>0.03</w:t>
            </w:r>
          </w:p>
        </w:tc>
        <w:tc>
          <w:tcPr>
            <w:tcW w:w="322" w:type="pct"/>
            <w:noWrap/>
            <w:hideMark/>
          </w:tcPr>
          <w:p w14:paraId="055A9551" w14:textId="77777777" w:rsidR="00AB508C" w:rsidRPr="00481510" w:rsidRDefault="00AB508C" w:rsidP="000A039C">
            <w:pPr>
              <w:pStyle w:val="TableTextRight"/>
            </w:pPr>
            <w:r w:rsidRPr="00481510">
              <w:t>0.01</w:t>
            </w:r>
          </w:p>
        </w:tc>
        <w:tc>
          <w:tcPr>
            <w:tcW w:w="372" w:type="pct"/>
            <w:noWrap/>
            <w:hideMark/>
          </w:tcPr>
          <w:p w14:paraId="7F1EF187" w14:textId="77777777" w:rsidR="00AB508C" w:rsidRPr="00481510" w:rsidRDefault="00AB508C" w:rsidP="000A039C">
            <w:pPr>
              <w:pStyle w:val="TableTextRight"/>
            </w:pPr>
            <w:r w:rsidRPr="00481510">
              <w:t>0.01</w:t>
            </w:r>
          </w:p>
        </w:tc>
        <w:tc>
          <w:tcPr>
            <w:tcW w:w="427" w:type="pct"/>
            <w:noWrap/>
            <w:hideMark/>
          </w:tcPr>
          <w:p w14:paraId="6124D595" w14:textId="77777777" w:rsidR="00AB508C" w:rsidRPr="00481510" w:rsidRDefault="00AB508C" w:rsidP="000A039C">
            <w:pPr>
              <w:pStyle w:val="TableTextRight"/>
            </w:pPr>
            <w:r w:rsidRPr="00481510">
              <w:t>0.02</w:t>
            </w:r>
          </w:p>
        </w:tc>
        <w:tc>
          <w:tcPr>
            <w:tcW w:w="426" w:type="pct"/>
            <w:gridSpan w:val="2"/>
            <w:noWrap/>
            <w:hideMark/>
          </w:tcPr>
          <w:p w14:paraId="5D22939D" w14:textId="77777777" w:rsidR="00AB508C" w:rsidRPr="00481510" w:rsidRDefault="00AB508C" w:rsidP="000A039C">
            <w:pPr>
              <w:pStyle w:val="TableTextRight"/>
            </w:pPr>
            <w:r w:rsidRPr="00481510">
              <w:t>0.02</w:t>
            </w:r>
          </w:p>
        </w:tc>
        <w:tc>
          <w:tcPr>
            <w:tcW w:w="371" w:type="pct"/>
            <w:gridSpan w:val="2"/>
            <w:noWrap/>
            <w:hideMark/>
          </w:tcPr>
          <w:p w14:paraId="1285C9C0" w14:textId="77777777" w:rsidR="00AB508C" w:rsidRPr="00481510" w:rsidRDefault="00AB508C" w:rsidP="000A039C">
            <w:pPr>
              <w:pStyle w:val="TableTextRight"/>
            </w:pPr>
            <w:r w:rsidRPr="00481510">
              <w:t>&lt;0.01</w:t>
            </w:r>
          </w:p>
        </w:tc>
        <w:tc>
          <w:tcPr>
            <w:tcW w:w="528" w:type="pct"/>
            <w:noWrap/>
            <w:hideMark/>
          </w:tcPr>
          <w:p w14:paraId="31998AD1" w14:textId="77777777" w:rsidR="00AB508C" w:rsidRPr="00481510" w:rsidRDefault="00AB508C" w:rsidP="000A039C">
            <w:pPr>
              <w:pStyle w:val="TableTextRight"/>
            </w:pPr>
            <w:r w:rsidRPr="00481510">
              <w:t>0.03</w:t>
            </w:r>
          </w:p>
        </w:tc>
      </w:tr>
      <w:tr w:rsidR="002265D5" w:rsidRPr="00300B34" w14:paraId="3085B8E4"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420" w:type="pct"/>
            <w:noWrap/>
            <w:hideMark/>
          </w:tcPr>
          <w:p w14:paraId="4704F80B" w14:textId="77777777" w:rsidR="00AB508C" w:rsidRPr="00481510" w:rsidRDefault="00AB508C" w:rsidP="0093430A">
            <w:pPr>
              <w:pStyle w:val="TableText"/>
            </w:pPr>
            <w:r w:rsidRPr="00481510">
              <w:t>Zn</w:t>
            </w:r>
          </w:p>
        </w:tc>
        <w:tc>
          <w:tcPr>
            <w:tcW w:w="420" w:type="pct"/>
            <w:gridSpan w:val="2"/>
            <w:noWrap/>
            <w:hideMark/>
          </w:tcPr>
          <w:p w14:paraId="24ACA4CD" w14:textId="77777777" w:rsidR="00AB508C" w:rsidRPr="00481510" w:rsidRDefault="00AB508C" w:rsidP="0093430A">
            <w:pPr>
              <w:pStyle w:val="TableText"/>
            </w:pPr>
            <w:r w:rsidRPr="00481510">
              <w:t>µg/L</w:t>
            </w:r>
          </w:p>
        </w:tc>
        <w:tc>
          <w:tcPr>
            <w:tcW w:w="385" w:type="pct"/>
            <w:noWrap/>
            <w:hideMark/>
          </w:tcPr>
          <w:p w14:paraId="0E3B080B" w14:textId="77777777" w:rsidR="00AB508C" w:rsidRPr="00481510" w:rsidRDefault="00AB508C" w:rsidP="000A039C">
            <w:pPr>
              <w:pStyle w:val="TableTextRight"/>
            </w:pPr>
            <w:r w:rsidRPr="00481510">
              <w:t>&lt;1</w:t>
            </w:r>
          </w:p>
        </w:tc>
        <w:tc>
          <w:tcPr>
            <w:tcW w:w="372" w:type="pct"/>
            <w:noWrap/>
            <w:hideMark/>
          </w:tcPr>
          <w:p w14:paraId="09B050FC" w14:textId="77777777" w:rsidR="00AB508C" w:rsidRPr="00481510" w:rsidRDefault="00AB508C" w:rsidP="000A039C">
            <w:pPr>
              <w:pStyle w:val="TableTextRight"/>
            </w:pPr>
            <w:r w:rsidRPr="00481510">
              <w:t>2</w:t>
            </w:r>
          </w:p>
        </w:tc>
        <w:tc>
          <w:tcPr>
            <w:tcW w:w="319" w:type="pct"/>
            <w:noWrap/>
            <w:hideMark/>
          </w:tcPr>
          <w:p w14:paraId="4C1F95DC" w14:textId="77777777" w:rsidR="00AB508C" w:rsidRPr="00481510" w:rsidRDefault="00AB508C" w:rsidP="000A039C">
            <w:pPr>
              <w:pStyle w:val="TableTextRight"/>
            </w:pPr>
            <w:r w:rsidRPr="00481510">
              <w:t>&lt;1</w:t>
            </w:r>
          </w:p>
        </w:tc>
        <w:tc>
          <w:tcPr>
            <w:tcW w:w="319" w:type="pct"/>
            <w:noWrap/>
            <w:hideMark/>
          </w:tcPr>
          <w:p w14:paraId="72C4E93E" w14:textId="77777777" w:rsidR="00AB508C" w:rsidRPr="00481510" w:rsidRDefault="00AB508C" w:rsidP="000A039C">
            <w:pPr>
              <w:pStyle w:val="TableTextRight"/>
            </w:pPr>
            <w:r w:rsidRPr="00481510">
              <w:t>&lt;1</w:t>
            </w:r>
          </w:p>
        </w:tc>
        <w:tc>
          <w:tcPr>
            <w:tcW w:w="319" w:type="pct"/>
            <w:noWrap/>
            <w:hideMark/>
          </w:tcPr>
          <w:p w14:paraId="0734E4F1" w14:textId="77777777" w:rsidR="00AB508C" w:rsidRPr="00481510" w:rsidRDefault="00AB508C" w:rsidP="000A039C">
            <w:pPr>
              <w:pStyle w:val="TableTextRight"/>
            </w:pPr>
            <w:r w:rsidRPr="00481510">
              <w:t>2</w:t>
            </w:r>
          </w:p>
        </w:tc>
        <w:tc>
          <w:tcPr>
            <w:tcW w:w="322" w:type="pct"/>
            <w:noWrap/>
            <w:hideMark/>
          </w:tcPr>
          <w:p w14:paraId="133F96F1" w14:textId="77777777" w:rsidR="00AB508C" w:rsidRPr="00481510" w:rsidRDefault="00AB508C" w:rsidP="000A039C">
            <w:pPr>
              <w:pStyle w:val="TableTextRight"/>
            </w:pPr>
            <w:r w:rsidRPr="00481510">
              <w:t>3</w:t>
            </w:r>
          </w:p>
        </w:tc>
        <w:tc>
          <w:tcPr>
            <w:tcW w:w="372" w:type="pct"/>
            <w:noWrap/>
            <w:hideMark/>
          </w:tcPr>
          <w:p w14:paraId="098E6788" w14:textId="77777777" w:rsidR="00AB508C" w:rsidRPr="00481510" w:rsidRDefault="00AB508C" w:rsidP="000A039C">
            <w:pPr>
              <w:pStyle w:val="TableTextRight"/>
            </w:pPr>
            <w:r w:rsidRPr="00481510">
              <w:t>2</w:t>
            </w:r>
          </w:p>
        </w:tc>
        <w:tc>
          <w:tcPr>
            <w:tcW w:w="427" w:type="pct"/>
            <w:noWrap/>
            <w:hideMark/>
          </w:tcPr>
          <w:p w14:paraId="372686ED" w14:textId="77777777" w:rsidR="00AB508C" w:rsidRPr="00481510" w:rsidRDefault="00AB508C" w:rsidP="000A039C">
            <w:pPr>
              <w:pStyle w:val="TableTextRight"/>
            </w:pPr>
            <w:r w:rsidRPr="00481510">
              <w:t>4</w:t>
            </w:r>
          </w:p>
        </w:tc>
        <w:tc>
          <w:tcPr>
            <w:tcW w:w="426" w:type="pct"/>
            <w:gridSpan w:val="2"/>
            <w:noWrap/>
            <w:hideMark/>
          </w:tcPr>
          <w:p w14:paraId="5C13069E" w14:textId="77777777" w:rsidR="00AB508C" w:rsidRPr="00481510" w:rsidRDefault="00AB508C" w:rsidP="000A039C">
            <w:pPr>
              <w:pStyle w:val="TableTextRight"/>
            </w:pPr>
            <w:r w:rsidRPr="00481510">
              <w:t>2</w:t>
            </w:r>
          </w:p>
        </w:tc>
        <w:tc>
          <w:tcPr>
            <w:tcW w:w="371" w:type="pct"/>
            <w:gridSpan w:val="2"/>
            <w:noWrap/>
            <w:hideMark/>
          </w:tcPr>
          <w:p w14:paraId="60F1B10A" w14:textId="77777777" w:rsidR="00AB508C" w:rsidRPr="00481510" w:rsidRDefault="00AB508C" w:rsidP="000A039C">
            <w:pPr>
              <w:pStyle w:val="TableTextRight"/>
            </w:pPr>
            <w:r w:rsidRPr="00481510">
              <w:t>2</w:t>
            </w:r>
          </w:p>
        </w:tc>
        <w:tc>
          <w:tcPr>
            <w:tcW w:w="528" w:type="pct"/>
            <w:noWrap/>
            <w:hideMark/>
          </w:tcPr>
          <w:p w14:paraId="3321BE13" w14:textId="77777777" w:rsidR="00AB508C" w:rsidRPr="00481510" w:rsidRDefault="00AB508C" w:rsidP="000A039C">
            <w:pPr>
              <w:pStyle w:val="TableTextRight"/>
            </w:pPr>
            <w:r w:rsidRPr="00481510">
              <w:t>2</w:t>
            </w:r>
          </w:p>
        </w:tc>
      </w:tr>
    </w:tbl>
    <w:p w14:paraId="041BE2EC" w14:textId="6A207D73" w:rsidR="00275950" w:rsidRPr="00717EA9" w:rsidRDefault="00275950" w:rsidP="00717EA9">
      <w:pPr>
        <w:pStyle w:val="SourceornoteforTableorFigure"/>
      </w:pPr>
      <w:r w:rsidRPr="00717EA9">
        <w:t xml:space="preserve">Source: </w:t>
      </w:r>
      <w:r w:rsidR="00C30F6C">
        <w:fldChar w:fldCharType="begin"/>
      </w:r>
      <w:r w:rsidR="00C30F6C">
        <w:instrText xml:space="preserve"> ADDIN EN.CITE &lt;EndNote&gt;&lt;Cite AuthorYear="1"&gt;&lt;Author&gt;Geological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p>
    <w:p w14:paraId="1085B3D7" w14:textId="77777777" w:rsidR="00AB508C" w:rsidRPr="00275950" w:rsidRDefault="00AB508C" w:rsidP="00E56023">
      <w:pPr>
        <w:pStyle w:val="BodyText"/>
      </w:pPr>
    </w:p>
    <w:p w14:paraId="0F8B0BCA" w14:textId="5D74D324" w:rsidR="00481510" w:rsidRPr="00482256" w:rsidRDefault="00583E66" w:rsidP="00583E66">
      <w:pPr>
        <w:pStyle w:val="Caption"/>
      </w:pPr>
      <w:bookmarkStart w:id="222" w:name="_Ref2944501"/>
      <w:bookmarkStart w:id="223" w:name="_Toc26778460"/>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16</w:t>
      </w:r>
      <w:r w:rsidR="00FB7F09">
        <w:rPr>
          <w:noProof/>
        </w:rPr>
        <w:fldChar w:fldCharType="end"/>
      </w:r>
      <w:bookmarkEnd w:id="222"/>
      <w:r w:rsidR="00481510">
        <w:t xml:space="preserve"> D</w:t>
      </w:r>
      <w:r w:rsidR="00481510" w:rsidRPr="00482256">
        <w:t>issolved elemental concentrations</w:t>
      </w:r>
      <w:r w:rsidR="00481510" w:rsidRPr="00BC612F">
        <w:t xml:space="preserve"> </w:t>
      </w:r>
      <w:r w:rsidR="00481510">
        <w:t xml:space="preserve">in dilute HCl </w:t>
      </w:r>
      <w:r w:rsidR="00481510" w:rsidRPr="00482256">
        <w:t>leach</w:t>
      </w:r>
      <w:r w:rsidR="00481510">
        <w:t>ate solutions</w:t>
      </w:r>
      <w:bookmarkEnd w:id="223"/>
    </w:p>
    <w:tbl>
      <w:tblPr>
        <w:tblStyle w:val="TableBAHeaderRow"/>
        <w:tblW w:w="14421" w:type="dxa"/>
        <w:tblLook w:val="04A0" w:firstRow="1" w:lastRow="0" w:firstColumn="1" w:lastColumn="0" w:noHBand="0" w:noVBand="1"/>
      </w:tblPr>
      <w:tblGrid>
        <w:gridCol w:w="1077"/>
        <w:gridCol w:w="1134"/>
        <w:gridCol w:w="1305"/>
        <w:gridCol w:w="1417"/>
        <w:gridCol w:w="1389"/>
        <w:gridCol w:w="1134"/>
        <w:gridCol w:w="1134"/>
        <w:gridCol w:w="992"/>
        <w:gridCol w:w="1134"/>
        <w:gridCol w:w="993"/>
        <w:gridCol w:w="992"/>
        <w:gridCol w:w="992"/>
        <w:gridCol w:w="728"/>
      </w:tblGrid>
      <w:tr w:rsidR="00481510" w:rsidRPr="00B628C6" w14:paraId="411F38F3" w14:textId="77777777" w:rsidTr="008E1376">
        <w:trPr>
          <w:cnfStyle w:val="100000000000" w:firstRow="1" w:lastRow="0" w:firstColumn="0" w:lastColumn="0" w:oddVBand="0" w:evenVBand="0" w:oddHBand="0" w:evenHBand="0" w:firstRowFirstColumn="0" w:firstRowLastColumn="0" w:lastRowFirstColumn="0" w:lastRowLastColumn="0"/>
          <w:trHeight w:val="315"/>
          <w:tblHeader/>
        </w:trPr>
        <w:tc>
          <w:tcPr>
            <w:tcW w:w="1077" w:type="dxa"/>
            <w:noWrap/>
            <w:hideMark/>
          </w:tcPr>
          <w:p w14:paraId="48AC6035" w14:textId="4DD541EA" w:rsidR="00481510" w:rsidRPr="00481510" w:rsidRDefault="00481510" w:rsidP="005A20B0">
            <w:pPr>
              <w:pStyle w:val="TableText"/>
            </w:pPr>
            <w:r w:rsidRPr="00481510">
              <w:t>Bore</w:t>
            </w:r>
            <w:r w:rsidR="000E354D">
              <w:t>hole</w:t>
            </w:r>
          </w:p>
        </w:tc>
        <w:tc>
          <w:tcPr>
            <w:tcW w:w="1134" w:type="dxa"/>
            <w:noWrap/>
            <w:hideMark/>
          </w:tcPr>
          <w:p w14:paraId="17F3AE64" w14:textId="77777777" w:rsidR="00481510" w:rsidRPr="00481510" w:rsidRDefault="00481510" w:rsidP="005A20B0">
            <w:pPr>
              <w:pStyle w:val="TableText"/>
            </w:pPr>
            <w:r w:rsidRPr="00481510">
              <w:t>Units </w:t>
            </w:r>
          </w:p>
        </w:tc>
        <w:tc>
          <w:tcPr>
            <w:tcW w:w="1305" w:type="dxa"/>
            <w:noWrap/>
            <w:hideMark/>
          </w:tcPr>
          <w:p w14:paraId="7A7603B2" w14:textId="15D2C361" w:rsidR="00481510" w:rsidRPr="00481510" w:rsidRDefault="00481510" w:rsidP="005A20B0">
            <w:pPr>
              <w:pStyle w:val="TableText"/>
            </w:pPr>
            <w:r w:rsidRPr="00481510">
              <w:t>Blank</w:t>
            </w:r>
          </w:p>
        </w:tc>
        <w:tc>
          <w:tcPr>
            <w:tcW w:w="5074" w:type="dxa"/>
            <w:gridSpan w:val="4"/>
            <w:noWrap/>
            <w:hideMark/>
          </w:tcPr>
          <w:p w14:paraId="61801C10" w14:textId="1B3C9F58" w:rsidR="00481510" w:rsidRPr="00481510" w:rsidRDefault="00481510" w:rsidP="005A20B0">
            <w:pPr>
              <w:pStyle w:val="TableText"/>
            </w:pPr>
            <w:r w:rsidRPr="00481510">
              <w:t>AMOCO 83/1</w:t>
            </w:r>
          </w:p>
        </w:tc>
        <w:tc>
          <w:tcPr>
            <w:tcW w:w="2126" w:type="dxa"/>
            <w:gridSpan w:val="2"/>
            <w:noWrap/>
            <w:hideMark/>
          </w:tcPr>
          <w:p w14:paraId="3DC0E3FF" w14:textId="5667DB67" w:rsidR="00481510" w:rsidRPr="00481510" w:rsidRDefault="00481510" w:rsidP="005A20B0">
            <w:pPr>
              <w:pStyle w:val="TableText"/>
            </w:pPr>
            <w:r w:rsidRPr="00481510">
              <w:t>AMOCO 83/2</w:t>
            </w:r>
          </w:p>
        </w:tc>
        <w:tc>
          <w:tcPr>
            <w:tcW w:w="1985" w:type="dxa"/>
            <w:gridSpan w:val="2"/>
            <w:noWrap/>
            <w:hideMark/>
          </w:tcPr>
          <w:p w14:paraId="540C2E5C" w14:textId="5BFE65C2" w:rsidR="00481510" w:rsidRPr="00481510" w:rsidRDefault="00481510" w:rsidP="005A20B0">
            <w:pPr>
              <w:pStyle w:val="TableText"/>
            </w:pPr>
            <w:r w:rsidRPr="00481510">
              <w:t>Desert Creek</w:t>
            </w:r>
          </w:p>
        </w:tc>
        <w:tc>
          <w:tcPr>
            <w:tcW w:w="992" w:type="dxa"/>
            <w:noWrap/>
            <w:hideMark/>
          </w:tcPr>
          <w:p w14:paraId="725B6087" w14:textId="77777777" w:rsidR="00481510" w:rsidRPr="00481510" w:rsidRDefault="00481510" w:rsidP="005A20B0">
            <w:pPr>
              <w:pStyle w:val="TableText"/>
            </w:pPr>
            <w:r w:rsidRPr="00481510">
              <w:t>Egilabria</w:t>
            </w:r>
          </w:p>
        </w:tc>
        <w:tc>
          <w:tcPr>
            <w:tcW w:w="728" w:type="dxa"/>
            <w:noWrap/>
            <w:hideMark/>
          </w:tcPr>
          <w:p w14:paraId="36930478" w14:textId="77777777" w:rsidR="00481510" w:rsidRPr="00481510" w:rsidRDefault="00481510" w:rsidP="005A20B0">
            <w:pPr>
              <w:pStyle w:val="TableText"/>
            </w:pPr>
            <w:r w:rsidRPr="00481510">
              <w:t>LH 235</w:t>
            </w:r>
          </w:p>
        </w:tc>
      </w:tr>
      <w:tr w:rsidR="00481510" w:rsidRPr="00B628C6" w14:paraId="79A10CE7" w14:textId="77777777" w:rsidTr="008E1376">
        <w:trPr>
          <w:cnfStyle w:val="100000000000" w:firstRow="1" w:lastRow="0" w:firstColumn="0" w:lastColumn="0" w:oddVBand="0" w:evenVBand="0" w:oddHBand="0" w:evenHBand="0" w:firstRowFirstColumn="0" w:firstRowLastColumn="0" w:lastRowFirstColumn="0" w:lastRowLastColumn="0"/>
          <w:trHeight w:val="315"/>
          <w:tblHeader/>
        </w:trPr>
        <w:tc>
          <w:tcPr>
            <w:tcW w:w="1077" w:type="dxa"/>
            <w:noWrap/>
            <w:hideMark/>
          </w:tcPr>
          <w:p w14:paraId="65D89572" w14:textId="77777777" w:rsidR="00481510" w:rsidRPr="00481510" w:rsidRDefault="00481510" w:rsidP="000A039C">
            <w:pPr>
              <w:pStyle w:val="TableText"/>
            </w:pPr>
            <w:r w:rsidRPr="00481510">
              <w:t>Formation</w:t>
            </w:r>
          </w:p>
        </w:tc>
        <w:tc>
          <w:tcPr>
            <w:tcW w:w="1134" w:type="dxa"/>
            <w:noWrap/>
            <w:hideMark/>
          </w:tcPr>
          <w:p w14:paraId="40EA2815" w14:textId="77777777" w:rsidR="00481510" w:rsidRPr="00481510" w:rsidRDefault="00481510" w:rsidP="000A039C">
            <w:pPr>
              <w:pStyle w:val="TableText"/>
            </w:pPr>
            <w:r w:rsidRPr="00481510">
              <w:t> </w:t>
            </w:r>
          </w:p>
        </w:tc>
        <w:tc>
          <w:tcPr>
            <w:tcW w:w="1305" w:type="dxa"/>
            <w:noWrap/>
            <w:hideMark/>
          </w:tcPr>
          <w:p w14:paraId="72107628" w14:textId="77777777" w:rsidR="00481510" w:rsidRPr="00481510" w:rsidRDefault="00481510" w:rsidP="000A039C">
            <w:pPr>
              <w:pStyle w:val="TableText"/>
            </w:pPr>
            <w:r w:rsidRPr="00481510">
              <w:t> </w:t>
            </w:r>
          </w:p>
        </w:tc>
        <w:tc>
          <w:tcPr>
            <w:tcW w:w="1417" w:type="dxa"/>
            <w:noWrap/>
            <w:hideMark/>
          </w:tcPr>
          <w:p w14:paraId="7C91D623" w14:textId="441C23C2" w:rsidR="00481510" w:rsidRPr="00481510" w:rsidRDefault="00481510" w:rsidP="000A039C">
            <w:pPr>
              <w:pStyle w:val="TableText"/>
            </w:pPr>
            <w:r w:rsidRPr="00481510">
              <w:t xml:space="preserve">Termite </w:t>
            </w:r>
            <w:r w:rsidR="005222B3">
              <w:t>R</w:t>
            </w:r>
            <w:r w:rsidRPr="00481510">
              <w:t>ange</w:t>
            </w:r>
          </w:p>
        </w:tc>
        <w:tc>
          <w:tcPr>
            <w:tcW w:w="3657" w:type="dxa"/>
            <w:gridSpan w:val="3"/>
            <w:noWrap/>
            <w:hideMark/>
          </w:tcPr>
          <w:p w14:paraId="01D0F56E" w14:textId="519E2FD0" w:rsidR="00481510" w:rsidRPr="00481510" w:rsidRDefault="00481510" w:rsidP="000A039C">
            <w:pPr>
              <w:pStyle w:val="TableText"/>
            </w:pPr>
            <w:r w:rsidRPr="00481510">
              <w:t>River</w:t>
            </w:r>
            <w:r>
              <w:t>s</w:t>
            </w:r>
            <w:r w:rsidRPr="00481510">
              <w:t>leigh Siltstone</w:t>
            </w:r>
          </w:p>
        </w:tc>
        <w:tc>
          <w:tcPr>
            <w:tcW w:w="992" w:type="dxa"/>
            <w:noWrap/>
            <w:hideMark/>
          </w:tcPr>
          <w:p w14:paraId="4864220D" w14:textId="77777777" w:rsidR="00481510" w:rsidRPr="00481510" w:rsidRDefault="00481510" w:rsidP="000A039C">
            <w:pPr>
              <w:pStyle w:val="TableText"/>
            </w:pPr>
            <w:r w:rsidRPr="00481510">
              <w:t>Lawn Hill</w:t>
            </w:r>
          </w:p>
        </w:tc>
        <w:tc>
          <w:tcPr>
            <w:tcW w:w="1134" w:type="dxa"/>
            <w:noWrap/>
            <w:hideMark/>
          </w:tcPr>
          <w:p w14:paraId="447B2331" w14:textId="77777777" w:rsidR="00481510" w:rsidRPr="00481510" w:rsidRDefault="00481510" w:rsidP="000A039C">
            <w:pPr>
              <w:pStyle w:val="TableText"/>
            </w:pPr>
            <w:r w:rsidRPr="00481510">
              <w:t>Termite Range</w:t>
            </w:r>
          </w:p>
        </w:tc>
        <w:tc>
          <w:tcPr>
            <w:tcW w:w="993" w:type="dxa"/>
            <w:noWrap/>
            <w:hideMark/>
          </w:tcPr>
          <w:p w14:paraId="4301F0CF" w14:textId="77777777" w:rsidR="00481510" w:rsidRPr="00481510" w:rsidRDefault="00481510" w:rsidP="000A039C">
            <w:pPr>
              <w:pStyle w:val="TableText"/>
            </w:pPr>
            <w:r w:rsidRPr="00481510">
              <w:t>Lawn Hill</w:t>
            </w:r>
          </w:p>
        </w:tc>
        <w:tc>
          <w:tcPr>
            <w:tcW w:w="992" w:type="dxa"/>
            <w:noWrap/>
            <w:hideMark/>
          </w:tcPr>
          <w:p w14:paraId="3C7FFF27" w14:textId="77777777" w:rsidR="00481510" w:rsidRPr="00481510" w:rsidRDefault="00481510" w:rsidP="000A039C">
            <w:pPr>
              <w:pStyle w:val="TableText"/>
            </w:pPr>
            <w:r w:rsidRPr="00481510">
              <w:t>Termite Range</w:t>
            </w:r>
          </w:p>
        </w:tc>
        <w:tc>
          <w:tcPr>
            <w:tcW w:w="1720" w:type="dxa"/>
            <w:gridSpan w:val="2"/>
            <w:noWrap/>
            <w:hideMark/>
          </w:tcPr>
          <w:p w14:paraId="156C5FBA" w14:textId="77777777" w:rsidR="00481510" w:rsidRPr="00481510" w:rsidRDefault="00481510" w:rsidP="000A039C">
            <w:pPr>
              <w:pStyle w:val="TableText"/>
            </w:pPr>
            <w:r w:rsidRPr="00481510">
              <w:t>Lawn Hill</w:t>
            </w:r>
          </w:p>
        </w:tc>
      </w:tr>
      <w:tr w:rsidR="00481510" w:rsidRPr="00DB6EDB" w14:paraId="0DEB43FB"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tcPr>
          <w:p w14:paraId="53DBD9F7" w14:textId="77777777" w:rsidR="00481510" w:rsidRPr="00481510" w:rsidRDefault="00481510" w:rsidP="0093430A">
            <w:pPr>
              <w:pStyle w:val="TableText"/>
            </w:pPr>
            <w:r w:rsidRPr="00481510">
              <w:t>Final pH</w:t>
            </w:r>
          </w:p>
        </w:tc>
        <w:tc>
          <w:tcPr>
            <w:tcW w:w="1134" w:type="dxa"/>
            <w:noWrap/>
          </w:tcPr>
          <w:p w14:paraId="3445AE99" w14:textId="77777777" w:rsidR="00481510" w:rsidRPr="00481510" w:rsidRDefault="00481510" w:rsidP="0093430A">
            <w:pPr>
              <w:pStyle w:val="TableText"/>
              <w:rPr>
                <w:b/>
              </w:rPr>
            </w:pPr>
          </w:p>
        </w:tc>
        <w:tc>
          <w:tcPr>
            <w:tcW w:w="1305" w:type="dxa"/>
            <w:noWrap/>
          </w:tcPr>
          <w:p w14:paraId="70480390" w14:textId="77777777" w:rsidR="00481510" w:rsidRPr="00481510" w:rsidRDefault="00481510" w:rsidP="0093430A">
            <w:pPr>
              <w:pStyle w:val="TableText"/>
            </w:pPr>
          </w:p>
        </w:tc>
        <w:tc>
          <w:tcPr>
            <w:tcW w:w="1417" w:type="dxa"/>
            <w:noWrap/>
          </w:tcPr>
          <w:p w14:paraId="15BD9F4E" w14:textId="77777777" w:rsidR="00481510" w:rsidRPr="00481510" w:rsidRDefault="00481510" w:rsidP="00163B80">
            <w:pPr>
              <w:pStyle w:val="TableText"/>
              <w:jc w:val="center"/>
            </w:pPr>
            <w:r w:rsidRPr="00481510">
              <w:t>&lt;1</w:t>
            </w:r>
          </w:p>
        </w:tc>
        <w:tc>
          <w:tcPr>
            <w:tcW w:w="1389" w:type="dxa"/>
            <w:noWrap/>
          </w:tcPr>
          <w:p w14:paraId="26952DB5" w14:textId="77777777" w:rsidR="00481510" w:rsidRPr="00481510" w:rsidRDefault="00481510" w:rsidP="00163B80">
            <w:pPr>
              <w:pStyle w:val="TableText"/>
              <w:jc w:val="center"/>
            </w:pPr>
            <w:r w:rsidRPr="00481510">
              <w:t>&lt;1</w:t>
            </w:r>
          </w:p>
        </w:tc>
        <w:tc>
          <w:tcPr>
            <w:tcW w:w="1134" w:type="dxa"/>
            <w:noWrap/>
          </w:tcPr>
          <w:p w14:paraId="44073F56" w14:textId="77777777" w:rsidR="00481510" w:rsidRPr="00481510" w:rsidRDefault="00481510" w:rsidP="00163B80">
            <w:pPr>
              <w:pStyle w:val="TableText"/>
              <w:jc w:val="center"/>
            </w:pPr>
            <w:r w:rsidRPr="00481510">
              <w:t>&lt;1</w:t>
            </w:r>
          </w:p>
        </w:tc>
        <w:tc>
          <w:tcPr>
            <w:tcW w:w="1134" w:type="dxa"/>
            <w:noWrap/>
          </w:tcPr>
          <w:p w14:paraId="6515A420" w14:textId="77777777" w:rsidR="00481510" w:rsidRPr="00481510" w:rsidRDefault="00481510" w:rsidP="00163B80">
            <w:pPr>
              <w:pStyle w:val="TableText"/>
              <w:jc w:val="center"/>
            </w:pPr>
            <w:r w:rsidRPr="00481510">
              <w:t>&lt;1</w:t>
            </w:r>
          </w:p>
        </w:tc>
        <w:tc>
          <w:tcPr>
            <w:tcW w:w="992" w:type="dxa"/>
            <w:noWrap/>
          </w:tcPr>
          <w:p w14:paraId="0A465052" w14:textId="77777777" w:rsidR="00481510" w:rsidRPr="00481510" w:rsidRDefault="00481510" w:rsidP="00163B80">
            <w:pPr>
              <w:pStyle w:val="TableText"/>
              <w:jc w:val="center"/>
            </w:pPr>
            <w:r w:rsidRPr="00481510">
              <w:t>&lt;1</w:t>
            </w:r>
          </w:p>
        </w:tc>
        <w:tc>
          <w:tcPr>
            <w:tcW w:w="1134" w:type="dxa"/>
            <w:noWrap/>
          </w:tcPr>
          <w:p w14:paraId="46841475" w14:textId="77777777" w:rsidR="00481510" w:rsidRPr="00481510" w:rsidRDefault="00481510" w:rsidP="00163B80">
            <w:pPr>
              <w:pStyle w:val="TableText"/>
              <w:jc w:val="center"/>
            </w:pPr>
            <w:r w:rsidRPr="00481510">
              <w:t>&lt;1</w:t>
            </w:r>
          </w:p>
        </w:tc>
        <w:tc>
          <w:tcPr>
            <w:tcW w:w="993" w:type="dxa"/>
            <w:noWrap/>
          </w:tcPr>
          <w:p w14:paraId="5411AEF5" w14:textId="77777777" w:rsidR="00481510" w:rsidRPr="00481510" w:rsidRDefault="00481510" w:rsidP="00163B80">
            <w:pPr>
              <w:pStyle w:val="TableText"/>
              <w:jc w:val="center"/>
            </w:pPr>
            <w:r w:rsidRPr="00481510">
              <w:t>&lt;1</w:t>
            </w:r>
          </w:p>
        </w:tc>
        <w:tc>
          <w:tcPr>
            <w:tcW w:w="992" w:type="dxa"/>
            <w:noWrap/>
          </w:tcPr>
          <w:p w14:paraId="4571E0C5" w14:textId="77777777" w:rsidR="00481510" w:rsidRPr="00481510" w:rsidRDefault="00481510" w:rsidP="00163B80">
            <w:pPr>
              <w:pStyle w:val="TableText"/>
              <w:jc w:val="center"/>
            </w:pPr>
            <w:r w:rsidRPr="00481510">
              <w:t>&lt;1</w:t>
            </w:r>
          </w:p>
        </w:tc>
        <w:tc>
          <w:tcPr>
            <w:tcW w:w="992" w:type="dxa"/>
            <w:noWrap/>
          </w:tcPr>
          <w:p w14:paraId="3CC8B165" w14:textId="77777777" w:rsidR="00481510" w:rsidRPr="00481510" w:rsidRDefault="00481510" w:rsidP="00163B80">
            <w:pPr>
              <w:pStyle w:val="TableText"/>
              <w:jc w:val="center"/>
            </w:pPr>
            <w:r w:rsidRPr="00481510">
              <w:t>&lt;1</w:t>
            </w:r>
          </w:p>
        </w:tc>
        <w:tc>
          <w:tcPr>
            <w:tcW w:w="728" w:type="dxa"/>
            <w:noWrap/>
          </w:tcPr>
          <w:p w14:paraId="7A4A42A2" w14:textId="77777777" w:rsidR="00481510" w:rsidRPr="00481510" w:rsidRDefault="00481510" w:rsidP="00163B80">
            <w:pPr>
              <w:pStyle w:val="TableText"/>
              <w:jc w:val="center"/>
            </w:pPr>
            <w:r w:rsidRPr="00481510">
              <w:t>&lt;1</w:t>
            </w:r>
          </w:p>
        </w:tc>
      </w:tr>
      <w:tr w:rsidR="00481510" w:rsidRPr="00DB6EDB" w14:paraId="3DEB0737"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159BA2DE" w14:textId="77777777" w:rsidR="00481510" w:rsidRPr="00481510" w:rsidRDefault="00481510" w:rsidP="0093430A">
            <w:pPr>
              <w:pStyle w:val="TableText"/>
            </w:pPr>
            <w:r w:rsidRPr="00481510">
              <w:t>Ag</w:t>
            </w:r>
          </w:p>
        </w:tc>
        <w:tc>
          <w:tcPr>
            <w:tcW w:w="1134" w:type="dxa"/>
            <w:noWrap/>
            <w:hideMark/>
          </w:tcPr>
          <w:p w14:paraId="0EC3D859" w14:textId="77777777" w:rsidR="00481510" w:rsidRPr="00481510" w:rsidRDefault="00481510" w:rsidP="0093430A">
            <w:pPr>
              <w:pStyle w:val="TableText"/>
            </w:pPr>
            <w:r w:rsidRPr="00481510">
              <w:t>µg/L</w:t>
            </w:r>
          </w:p>
        </w:tc>
        <w:tc>
          <w:tcPr>
            <w:tcW w:w="1305" w:type="dxa"/>
            <w:noWrap/>
            <w:hideMark/>
          </w:tcPr>
          <w:p w14:paraId="0A4F7C91" w14:textId="77777777" w:rsidR="00481510" w:rsidRPr="00481510" w:rsidRDefault="00481510" w:rsidP="000A039C">
            <w:pPr>
              <w:pStyle w:val="TableTextRight"/>
            </w:pPr>
            <w:r w:rsidRPr="00481510">
              <w:t>&lt;0.01</w:t>
            </w:r>
          </w:p>
        </w:tc>
        <w:tc>
          <w:tcPr>
            <w:tcW w:w="1417" w:type="dxa"/>
            <w:noWrap/>
            <w:hideMark/>
          </w:tcPr>
          <w:p w14:paraId="266A7CED" w14:textId="77777777" w:rsidR="00481510" w:rsidRPr="00481510" w:rsidRDefault="00481510" w:rsidP="000A039C">
            <w:pPr>
              <w:pStyle w:val="TableTextRight"/>
            </w:pPr>
            <w:r w:rsidRPr="00481510">
              <w:t>0.26</w:t>
            </w:r>
          </w:p>
        </w:tc>
        <w:tc>
          <w:tcPr>
            <w:tcW w:w="1389" w:type="dxa"/>
            <w:noWrap/>
            <w:hideMark/>
          </w:tcPr>
          <w:p w14:paraId="5E47570E" w14:textId="77777777" w:rsidR="00481510" w:rsidRPr="00481510" w:rsidRDefault="00481510" w:rsidP="000A039C">
            <w:pPr>
              <w:pStyle w:val="TableTextRight"/>
            </w:pPr>
            <w:r w:rsidRPr="00481510">
              <w:t>0.33</w:t>
            </w:r>
          </w:p>
        </w:tc>
        <w:tc>
          <w:tcPr>
            <w:tcW w:w="1134" w:type="dxa"/>
            <w:noWrap/>
            <w:hideMark/>
          </w:tcPr>
          <w:p w14:paraId="71E38E72" w14:textId="77777777" w:rsidR="00481510" w:rsidRPr="00481510" w:rsidRDefault="00481510" w:rsidP="000A039C">
            <w:pPr>
              <w:pStyle w:val="TableTextRight"/>
            </w:pPr>
            <w:r w:rsidRPr="00481510">
              <w:t>0.11</w:t>
            </w:r>
          </w:p>
        </w:tc>
        <w:tc>
          <w:tcPr>
            <w:tcW w:w="1134" w:type="dxa"/>
            <w:noWrap/>
            <w:hideMark/>
          </w:tcPr>
          <w:p w14:paraId="41DCADDD" w14:textId="77777777" w:rsidR="00481510" w:rsidRPr="00481510" w:rsidRDefault="00481510" w:rsidP="000A039C">
            <w:pPr>
              <w:pStyle w:val="TableTextRight"/>
            </w:pPr>
            <w:r w:rsidRPr="00481510">
              <w:t>0.18</w:t>
            </w:r>
          </w:p>
        </w:tc>
        <w:tc>
          <w:tcPr>
            <w:tcW w:w="992" w:type="dxa"/>
            <w:noWrap/>
            <w:hideMark/>
          </w:tcPr>
          <w:p w14:paraId="4A06DA44" w14:textId="77777777" w:rsidR="00481510" w:rsidRPr="00481510" w:rsidRDefault="00481510" w:rsidP="000A039C">
            <w:pPr>
              <w:pStyle w:val="TableTextRight"/>
            </w:pPr>
            <w:r w:rsidRPr="00481510">
              <w:t>0.07</w:t>
            </w:r>
          </w:p>
        </w:tc>
        <w:tc>
          <w:tcPr>
            <w:tcW w:w="1134" w:type="dxa"/>
            <w:noWrap/>
            <w:hideMark/>
          </w:tcPr>
          <w:p w14:paraId="03F03A86" w14:textId="77777777" w:rsidR="00481510" w:rsidRPr="00481510" w:rsidRDefault="00481510" w:rsidP="000A039C">
            <w:pPr>
              <w:pStyle w:val="TableTextRight"/>
            </w:pPr>
            <w:r w:rsidRPr="00481510">
              <w:t>0.32</w:t>
            </w:r>
          </w:p>
        </w:tc>
        <w:tc>
          <w:tcPr>
            <w:tcW w:w="993" w:type="dxa"/>
            <w:noWrap/>
            <w:hideMark/>
          </w:tcPr>
          <w:p w14:paraId="3201D5A9" w14:textId="77777777" w:rsidR="00481510" w:rsidRPr="00481510" w:rsidRDefault="00481510" w:rsidP="000A039C">
            <w:pPr>
              <w:pStyle w:val="TableTextRight"/>
            </w:pPr>
            <w:r w:rsidRPr="00481510">
              <w:t>3.3</w:t>
            </w:r>
          </w:p>
        </w:tc>
        <w:tc>
          <w:tcPr>
            <w:tcW w:w="992" w:type="dxa"/>
            <w:noWrap/>
            <w:hideMark/>
          </w:tcPr>
          <w:p w14:paraId="0B6E89F7" w14:textId="77777777" w:rsidR="00481510" w:rsidRPr="00481510" w:rsidRDefault="00481510" w:rsidP="000A039C">
            <w:pPr>
              <w:pStyle w:val="TableTextRight"/>
            </w:pPr>
            <w:r w:rsidRPr="00481510">
              <w:t>0.93</w:t>
            </w:r>
          </w:p>
        </w:tc>
        <w:tc>
          <w:tcPr>
            <w:tcW w:w="992" w:type="dxa"/>
            <w:noWrap/>
            <w:hideMark/>
          </w:tcPr>
          <w:p w14:paraId="2AAF8CD8" w14:textId="77777777" w:rsidR="00481510" w:rsidRPr="00481510" w:rsidRDefault="00481510" w:rsidP="000A039C">
            <w:pPr>
              <w:pStyle w:val="TableTextRight"/>
            </w:pPr>
            <w:r w:rsidRPr="00481510">
              <w:t>0.92</w:t>
            </w:r>
          </w:p>
        </w:tc>
        <w:tc>
          <w:tcPr>
            <w:tcW w:w="728" w:type="dxa"/>
            <w:noWrap/>
            <w:hideMark/>
          </w:tcPr>
          <w:p w14:paraId="2BBAF238" w14:textId="77777777" w:rsidR="00481510" w:rsidRPr="00481510" w:rsidRDefault="00481510" w:rsidP="000A039C">
            <w:pPr>
              <w:pStyle w:val="TableTextRight"/>
            </w:pPr>
            <w:r w:rsidRPr="00481510">
              <w:t>0.70</w:t>
            </w:r>
          </w:p>
        </w:tc>
      </w:tr>
      <w:tr w:rsidR="00481510" w:rsidRPr="00DB6EDB" w14:paraId="418C6D3B"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7C809DA5" w14:textId="77777777" w:rsidR="00481510" w:rsidRPr="00481510" w:rsidRDefault="00481510" w:rsidP="0093430A">
            <w:pPr>
              <w:pStyle w:val="TableText"/>
            </w:pPr>
            <w:r w:rsidRPr="00481510">
              <w:t>Al</w:t>
            </w:r>
          </w:p>
        </w:tc>
        <w:tc>
          <w:tcPr>
            <w:tcW w:w="1134" w:type="dxa"/>
            <w:noWrap/>
            <w:hideMark/>
          </w:tcPr>
          <w:p w14:paraId="6D2CCCE2" w14:textId="77777777" w:rsidR="00481510" w:rsidRPr="00481510" w:rsidRDefault="00481510" w:rsidP="0093430A">
            <w:pPr>
              <w:pStyle w:val="TableText"/>
            </w:pPr>
            <w:r w:rsidRPr="00481510">
              <w:t>mg/L</w:t>
            </w:r>
          </w:p>
        </w:tc>
        <w:tc>
          <w:tcPr>
            <w:tcW w:w="1305" w:type="dxa"/>
            <w:noWrap/>
            <w:hideMark/>
          </w:tcPr>
          <w:p w14:paraId="6ABCE360" w14:textId="77777777" w:rsidR="00481510" w:rsidRPr="00481510" w:rsidRDefault="00481510" w:rsidP="000A039C">
            <w:pPr>
              <w:pStyle w:val="TableTextRight"/>
            </w:pPr>
            <w:r w:rsidRPr="00481510">
              <w:t>&lt;0.01</w:t>
            </w:r>
          </w:p>
        </w:tc>
        <w:tc>
          <w:tcPr>
            <w:tcW w:w="1417" w:type="dxa"/>
            <w:noWrap/>
            <w:hideMark/>
          </w:tcPr>
          <w:p w14:paraId="6B6BBBA7" w14:textId="77777777" w:rsidR="00481510" w:rsidRPr="00481510" w:rsidRDefault="00481510" w:rsidP="000A039C">
            <w:pPr>
              <w:pStyle w:val="TableTextRight"/>
            </w:pPr>
            <w:r w:rsidRPr="00481510">
              <w:t>58</w:t>
            </w:r>
          </w:p>
        </w:tc>
        <w:tc>
          <w:tcPr>
            <w:tcW w:w="1389" w:type="dxa"/>
            <w:noWrap/>
            <w:hideMark/>
          </w:tcPr>
          <w:p w14:paraId="1F0AF772" w14:textId="77777777" w:rsidR="00481510" w:rsidRPr="00481510" w:rsidRDefault="00481510" w:rsidP="000A039C">
            <w:pPr>
              <w:pStyle w:val="TableTextRight"/>
            </w:pPr>
            <w:r w:rsidRPr="00481510">
              <w:t>150</w:t>
            </w:r>
          </w:p>
        </w:tc>
        <w:tc>
          <w:tcPr>
            <w:tcW w:w="1134" w:type="dxa"/>
            <w:noWrap/>
            <w:hideMark/>
          </w:tcPr>
          <w:p w14:paraId="02C39AF9" w14:textId="77777777" w:rsidR="00481510" w:rsidRPr="00481510" w:rsidRDefault="00481510" w:rsidP="000A039C">
            <w:pPr>
              <w:pStyle w:val="TableTextRight"/>
            </w:pPr>
            <w:r w:rsidRPr="00481510">
              <w:t>170</w:t>
            </w:r>
          </w:p>
        </w:tc>
        <w:tc>
          <w:tcPr>
            <w:tcW w:w="1134" w:type="dxa"/>
            <w:noWrap/>
            <w:hideMark/>
          </w:tcPr>
          <w:p w14:paraId="251CEBAB" w14:textId="77777777" w:rsidR="00481510" w:rsidRPr="00481510" w:rsidRDefault="00481510" w:rsidP="000A039C">
            <w:pPr>
              <w:pStyle w:val="TableTextRight"/>
            </w:pPr>
            <w:r w:rsidRPr="00481510">
              <w:t>170</w:t>
            </w:r>
          </w:p>
        </w:tc>
        <w:tc>
          <w:tcPr>
            <w:tcW w:w="992" w:type="dxa"/>
            <w:noWrap/>
            <w:hideMark/>
          </w:tcPr>
          <w:p w14:paraId="6189D537" w14:textId="77777777" w:rsidR="00481510" w:rsidRPr="00481510" w:rsidRDefault="00481510" w:rsidP="000A039C">
            <w:pPr>
              <w:pStyle w:val="TableTextRight"/>
            </w:pPr>
            <w:r w:rsidRPr="00481510">
              <w:t>88</w:t>
            </w:r>
          </w:p>
        </w:tc>
        <w:tc>
          <w:tcPr>
            <w:tcW w:w="1134" w:type="dxa"/>
            <w:noWrap/>
            <w:hideMark/>
          </w:tcPr>
          <w:p w14:paraId="7FC58481" w14:textId="77777777" w:rsidR="00481510" w:rsidRPr="00481510" w:rsidRDefault="00481510" w:rsidP="000A039C">
            <w:pPr>
              <w:pStyle w:val="TableTextRight"/>
            </w:pPr>
            <w:r w:rsidRPr="00481510">
              <w:t>120</w:t>
            </w:r>
          </w:p>
        </w:tc>
        <w:tc>
          <w:tcPr>
            <w:tcW w:w="993" w:type="dxa"/>
            <w:noWrap/>
            <w:hideMark/>
          </w:tcPr>
          <w:p w14:paraId="57794DC9" w14:textId="77777777" w:rsidR="00481510" w:rsidRPr="00481510" w:rsidRDefault="00481510" w:rsidP="000A039C">
            <w:pPr>
              <w:pStyle w:val="TableTextRight"/>
            </w:pPr>
            <w:r w:rsidRPr="00481510">
              <w:t>210</w:t>
            </w:r>
          </w:p>
        </w:tc>
        <w:tc>
          <w:tcPr>
            <w:tcW w:w="992" w:type="dxa"/>
            <w:noWrap/>
            <w:hideMark/>
          </w:tcPr>
          <w:p w14:paraId="63A9FAD9" w14:textId="77777777" w:rsidR="00481510" w:rsidRPr="00481510" w:rsidRDefault="00481510" w:rsidP="000A039C">
            <w:pPr>
              <w:pStyle w:val="TableTextRight"/>
            </w:pPr>
            <w:r w:rsidRPr="00481510">
              <w:t>360</w:t>
            </w:r>
          </w:p>
        </w:tc>
        <w:tc>
          <w:tcPr>
            <w:tcW w:w="992" w:type="dxa"/>
            <w:noWrap/>
            <w:hideMark/>
          </w:tcPr>
          <w:p w14:paraId="0B094714" w14:textId="77777777" w:rsidR="00481510" w:rsidRPr="00481510" w:rsidRDefault="00481510" w:rsidP="000A039C">
            <w:pPr>
              <w:pStyle w:val="TableTextRight"/>
            </w:pPr>
            <w:r w:rsidRPr="00481510">
              <w:t>130</w:t>
            </w:r>
          </w:p>
        </w:tc>
        <w:tc>
          <w:tcPr>
            <w:tcW w:w="728" w:type="dxa"/>
            <w:noWrap/>
            <w:hideMark/>
          </w:tcPr>
          <w:p w14:paraId="7DF8817C" w14:textId="77777777" w:rsidR="00481510" w:rsidRPr="00481510" w:rsidRDefault="00481510" w:rsidP="000A039C">
            <w:pPr>
              <w:pStyle w:val="TableTextRight"/>
            </w:pPr>
            <w:r w:rsidRPr="00481510">
              <w:t>210</w:t>
            </w:r>
          </w:p>
        </w:tc>
      </w:tr>
      <w:tr w:rsidR="00481510" w:rsidRPr="00DB6EDB" w14:paraId="4F1D743E"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43473B96" w14:textId="77777777" w:rsidR="00481510" w:rsidRPr="00481510" w:rsidRDefault="00481510" w:rsidP="0093430A">
            <w:pPr>
              <w:pStyle w:val="TableText"/>
            </w:pPr>
            <w:r w:rsidRPr="00481510">
              <w:t>As</w:t>
            </w:r>
          </w:p>
        </w:tc>
        <w:tc>
          <w:tcPr>
            <w:tcW w:w="1134" w:type="dxa"/>
            <w:noWrap/>
            <w:hideMark/>
          </w:tcPr>
          <w:p w14:paraId="1EC5CA74" w14:textId="77777777" w:rsidR="00481510" w:rsidRPr="00481510" w:rsidRDefault="00481510" w:rsidP="0093430A">
            <w:pPr>
              <w:pStyle w:val="TableText"/>
            </w:pPr>
            <w:r w:rsidRPr="00481510">
              <w:t>µg/L</w:t>
            </w:r>
          </w:p>
        </w:tc>
        <w:tc>
          <w:tcPr>
            <w:tcW w:w="1305" w:type="dxa"/>
            <w:noWrap/>
            <w:hideMark/>
          </w:tcPr>
          <w:p w14:paraId="24F47944" w14:textId="77777777" w:rsidR="00481510" w:rsidRPr="00481510" w:rsidRDefault="00481510" w:rsidP="000A039C">
            <w:pPr>
              <w:pStyle w:val="TableTextRight"/>
            </w:pPr>
            <w:r w:rsidRPr="00481510">
              <w:t>&lt;0.1</w:t>
            </w:r>
          </w:p>
        </w:tc>
        <w:tc>
          <w:tcPr>
            <w:tcW w:w="1417" w:type="dxa"/>
            <w:noWrap/>
            <w:hideMark/>
          </w:tcPr>
          <w:p w14:paraId="51DCF739" w14:textId="77777777" w:rsidR="00481510" w:rsidRPr="00481510" w:rsidRDefault="00481510" w:rsidP="000A039C">
            <w:pPr>
              <w:pStyle w:val="TableTextRight"/>
            </w:pPr>
            <w:r w:rsidRPr="00481510">
              <w:t>30</w:t>
            </w:r>
          </w:p>
        </w:tc>
        <w:tc>
          <w:tcPr>
            <w:tcW w:w="1389" w:type="dxa"/>
            <w:noWrap/>
            <w:hideMark/>
          </w:tcPr>
          <w:p w14:paraId="25053786" w14:textId="77777777" w:rsidR="00481510" w:rsidRPr="00481510" w:rsidRDefault="00481510" w:rsidP="000A039C">
            <w:pPr>
              <w:pStyle w:val="TableTextRight"/>
            </w:pPr>
            <w:r w:rsidRPr="00481510">
              <w:t>170</w:t>
            </w:r>
          </w:p>
        </w:tc>
        <w:tc>
          <w:tcPr>
            <w:tcW w:w="1134" w:type="dxa"/>
            <w:noWrap/>
            <w:hideMark/>
          </w:tcPr>
          <w:p w14:paraId="542FE625" w14:textId="77777777" w:rsidR="00481510" w:rsidRPr="00481510" w:rsidRDefault="00481510" w:rsidP="000A039C">
            <w:pPr>
              <w:pStyle w:val="TableTextRight"/>
            </w:pPr>
            <w:r w:rsidRPr="00481510">
              <w:t>300</w:t>
            </w:r>
          </w:p>
        </w:tc>
        <w:tc>
          <w:tcPr>
            <w:tcW w:w="1134" w:type="dxa"/>
            <w:noWrap/>
            <w:hideMark/>
          </w:tcPr>
          <w:p w14:paraId="4C9D0ACF" w14:textId="77777777" w:rsidR="00481510" w:rsidRPr="00481510" w:rsidRDefault="00481510" w:rsidP="000A039C">
            <w:pPr>
              <w:pStyle w:val="TableTextRight"/>
            </w:pPr>
            <w:r w:rsidRPr="00481510">
              <w:t>270</w:t>
            </w:r>
          </w:p>
        </w:tc>
        <w:tc>
          <w:tcPr>
            <w:tcW w:w="992" w:type="dxa"/>
            <w:noWrap/>
            <w:hideMark/>
          </w:tcPr>
          <w:p w14:paraId="3FB47A38" w14:textId="77777777" w:rsidR="00481510" w:rsidRPr="00481510" w:rsidRDefault="00481510" w:rsidP="000A039C">
            <w:pPr>
              <w:pStyle w:val="TableTextRight"/>
            </w:pPr>
            <w:r w:rsidRPr="00481510">
              <w:t>46</w:t>
            </w:r>
          </w:p>
        </w:tc>
        <w:tc>
          <w:tcPr>
            <w:tcW w:w="1134" w:type="dxa"/>
            <w:noWrap/>
            <w:hideMark/>
          </w:tcPr>
          <w:p w14:paraId="09C19A14" w14:textId="77777777" w:rsidR="00481510" w:rsidRPr="00481510" w:rsidRDefault="00481510" w:rsidP="000A039C">
            <w:pPr>
              <w:pStyle w:val="TableTextRight"/>
            </w:pPr>
            <w:r w:rsidRPr="00481510">
              <w:t>170</w:t>
            </w:r>
          </w:p>
        </w:tc>
        <w:tc>
          <w:tcPr>
            <w:tcW w:w="993" w:type="dxa"/>
            <w:noWrap/>
            <w:hideMark/>
          </w:tcPr>
          <w:p w14:paraId="63409BAC" w14:textId="77777777" w:rsidR="00481510" w:rsidRPr="00481510" w:rsidRDefault="00481510" w:rsidP="000A039C">
            <w:pPr>
              <w:pStyle w:val="TableTextRight"/>
            </w:pPr>
            <w:r w:rsidRPr="00481510">
              <w:t>300</w:t>
            </w:r>
          </w:p>
        </w:tc>
        <w:tc>
          <w:tcPr>
            <w:tcW w:w="992" w:type="dxa"/>
            <w:noWrap/>
            <w:hideMark/>
          </w:tcPr>
          <w:p w14:paraId="40A10E58" w14:textId="77777777" w:rsidR="00481510" w:rsidRPr="00481510" w:rsidRDefault="00481510" w:rsidP="000A039C">
            <w:pPr>
              <w:pStyle w:val="TableTextRight"/>
            </w:pPr>
            <w:r w:rsidRPr="00481510">
              <w:t>75</w:t>
            </w:r>
          </w:p>
        </w:tc>
        <w:tc>
          <w:tcPr>
            <w:tcW w:w="992" w:type="dxa"/>
            <w:noWrap/>
            <w:hideMark/>
          </w:tcPr>
          <w:p w14:paraId="7DB01F48" w14:textId="77777777" w:rsidR="00481510" w:rsidRPr="00481510" w:rsidRDefault="00481510" w:rsidP="000A039C">
            <w:pPr>
              <w:pStyle w:val="TableTextRight"/>
            </w:pPr>
            <w:r w:rsidRPr="00481510">
              <w:t>89</w:t>
            </w:r>
          </w:p>
        </w:tc>
        <w:tc>
          <w:tcPr>
            <w:tcW w:w="728" w:type="dxa"/>
            <w:noWrap/>
            <w:hideMark/>
          </w:tcPr>
          <w:p w14:paraId="68ACFAC6" w14:textId="77777777" w:rsidR="00481510" w:rsidRPr="00481510" w:rsidRDefault="00481510" w:rsidP="000A039C">
            <w:pPr>
              <w:pStyle w:val="TableTextRight"/>
            </w:pPr>
            <w:r w:rsidRPr="00481510">
              <w:t>400</w:t>
            </w:r>
          </w:p>
        </w:tc>
      </w:tr>
      <w:tr w:rsidR="00481510" w:rsidRPr="00DB6EDB" w14:paraId="47C42CAD"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38014118" w14:textId="77777777" w:rsidR="00481510" w:rsidRPr="00481510" w:rsidRDefault="00481510" w:rsidP="0093430A">
            <w:pPr>
              <w:pStyle w:val="TableText"/>
            </w:pPr>
            <w:r w:rsidRPr="00481510">
              <w:t>B</w:t>
            </w:r>
          </w:p>
        </w:tc>
        <w:tc>
          <w:tcPr>
            <w:tcW w:w="1134" w:type="dxa"/>
            <w:noWrap/>
            <w:hideMark/>
          </w:tcPr>
          <w:p w14:paraId="232B1601" w14:textId="77777777" w:rsidR="00481510" w:rsidRPr="00481510" w:rsidRDefault="00481510" w:rsidP="0093430A">
            <w:pPr>
              <w:pStyle w:val="TableText"/>
            </w:pPr>
            <w:r w:rsidRPr="00481510">
              <w:t>mg/L</w:t>
            </w:r>
          </w:p>
        </w:tc>
        <w:tc>
          <w:tcPr>
            <w:tcW w:w="1305" w:type="dxa"/>
            <w:noWrap/>
            <w:hideMark/>
          </w:tcPr>
          <w:p w14:paraId="46F7E780" w14:textId="77777777" w:rsidR="00481510" w:rsidRPr="00481510" w:rsidRDefault="00481510" w:rsidP="000A039C">
            <w:pPr>
              <w:pStyle w:val="TableTextRight"/>
            </w:pPr>
            <w:r w:rsidRPr="00481510">
              <w:t>0.12</w:t>
            </w:r>
          </w:p>
        </w:tc>
        <w:tc>
          <w:tcPr>
            <w:tcW w:w="1417" w:type="dxa"/>
            <w:noWrap/>
            <w:hideMark/>
          </w:tcPr>
          <w:p w14:paraId="2F78E9C0" w14:textId="77777777" w:rsidR="00481510" w:rsidRPr="00481510" w:rsidRDefault="00481510" w:rsidP="000A039C">
            <w:pPr>
              <w:pStyle w:val="TableTextRight"/>
            </w:pPr>
            <w:r w:rsidRPr="00481510">
              <w:t>0.23</w:t>
            </w:r>
          </w:p>
        </w:tc>
        <w:tc>
          <w:tcPr>
            <w:tcW w:w="1389" w:type="dxa"/>
            <w:noWrap/>
            <w:hideMark/>
          </w:tcPr>
          <w:p w14:paraId="4CAC32D5" w14:textId="77777777" w:rsidR="00481510" w:rsidRPr="00481510" w:rsidRDefault="00481510" w:rsidP="000A039C">
            <w:pPr>
              <w:pStyle w:val="TableTextRight"/>
            </w:pPr>
            <w:r w:rsidRPr="00481510">
              <w:t>0.62</w:t>
            </w:r>
          </w:p>
        </w:tc>
        <w:tc>
          <w:tcPr>
            <w:tcW w:w="1134" w:type="dxa"/>
            <w:noWrap/>
            <w:hideMark/>
          </w:tcPr>
          <w:p w14:paraId="0526E52E" w14:textId="77777777" w:rsidR="00481510" w:rsidRPr="00481510" w:rsidRDefault="00481510" w:rsidP="000A039C">
            <w:pPr>
              <w:pStyle w:val="TableTextRight"/>
            </w:pPr>
            <w:r w:rsidRPr="00481510">
              <w:t>0.57</w:t>
            </w:r>
          </w:p>
        </w:tc>
        <w:tc>
          <w:tcPr>
            <w:tcW w:w="1134" w:type="dxa"/>
            <w:noWrap/>
            <w:hideMark/>
          </w:tcPr>
          <w:p w14:paraId="4032DA58" w14:textId="77777777" w:rsidR="00481510" w:rsidRPr="00481510" w:rsidRDefault="00481510" w:rsidP="000A039C">
            <w:pPr>
              <w:pStyle w:val="TableTextRight"/>
            </w:pPr>
            <w:r w:rsidRPr="00481510">
              <w:t>0.59</w:t>
            </w:r>
          </w:p>
        </w:tc>
        <w:tc>
          <w:tcPr>
            <w:tcW w:w="992" w:type="dxa"/>
            <w:noWrap/>
            <w:hideMark/>
          </w:tcPr>
          <w:p w14:paraId="79EF4A7E" w14:textId="77777777" w:rsidR="00481510" w:rsidRPr="00481510" w:rsidRDefault="00481510" w:rsidP="000A039C">
            <w:pPr>
              <w:pStyle w:val="TableTextRight"/>
            </w:pPr>
            <w:r w:rsidRPr="00481510">
              <w:t>0.54</w:t>
            </w:r>
          </w:p>
        </w:tc>
        <w:tc>
          <w:tcPr>
            <w:tcW w:w="1134" w:type="dxa"/>
            <w:noWrap/>
            <w:hideMark/>
          </w:tcPr>
          <w:p w14:paraId="6C09AC85" w14:textId="77777777" w:rsidR="00481510" w:rsidRPr="00481510" w:rsidRDefault="00481510" w:rsidP="000A039C">
            <w:pPr>
              <w:pStyle w:val="TableTextRight"/>
            </w:pPr>
            <w:r w:rsidRPr="00481510">
              <w:t>0.71</w:t>
            </w:r>
          </w:p>
        </w:tc>
        <w:tc>
          <w:tcPr>
            <w:tcW w:w="993" w:type="dxa"/>
            <w:noWrap/>
            <w:hideMark/>
          </w:tcPr>
          <w:p w14:paraId="4A2C681F" w14:textId="77777777" w:rsidR="00481510" w:rsidRPr="00481510" w:rsidRDefault="00481510" w:rsidP="000A039C">
            <w:pPr>
              <w:pStyle w:val="TableTextRight"/>
            </w:pPr>
            <w:r w:rsidRPr="00481510">
              <w:t>0.90</w:t>
            </w:r>
          </w:p>
        </w:tc>
        <w:tc>
          <w:tcPr>
            <w:tcW w:w="992" w:type="dxa"/>
            <w:noWrap/>
            <w:hideMark/>
          </w:tcPr>
          <w:p w14:paraId="24A34634" w14:textId="77777777" w:rsidR="00481510" w:rsidRPr="00481510" w:rsidRDefault="00481510" w:rsidP="000A039C">
            <w:pPr>
              <w:pStyle w:val="TableTextRight"/>
            </w:pPr>
            <w:r w:rsidRPr="00481510">
              <w:t>0.85</w:t>
            </w:r>
          </w:p>
        </w:tc>
        <w:tc>
          <w:tcPr>
            <w:tcW w:w="992" w:type="dxa"/>
            <w:noWrap/>
            <w:hideMark/>
          </w:tcPr>
          <w:p w14:paraId="26C903AC" w14:textId="77777777" w:rsidR="00481510" w:rsidRPr="00481510" w:rsidRDefault="00481510" w:rsidP="000A039C">
            <w:pPr>
              <w:pStyle w:val="TableTextRight"/>
            </w:pPr>
            <w:r w:rsidRPr="00481510">
              <w:t>0.72</w:t>
            </w:r>
          </w:p>
        </w:tc>
        <w:tc>
          <w:tcPr>
            <w:tcW w:w="728" w:type="dxa"/>
            <w:noWrap/>
            <w:hideMark/>
          </w:tcPr>
          <w:p w14:paraId="089E9B9B" w14:textId="77777777" w:rsidR="00481510" w:rsidRPr="00481510" w:rsidRDefault="00481510" w:rsidP="000A039C">
            <w:pPr>
              <w:pStyle w:val="TableTextRight"/>
            </w:pPr>
            <w:r w:rsidRPr="00481510">
              <w:t>0.63</w:t>
            </w:r>
          </w:p>
        </w:tc>
      </w:tr>
      <w:tr w:rsidR="00481510" w:rsidRPr="00DB6EDB" w14:paraId="1E513DFD"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4BF2B87F" w14:textId="77777777" w:rsidR="00481510" w:rsidRPr="00481510" w:rsidRDefault="00481510" w:rsidP="0093430A">
            <w:pPr>
              <w:pStyle w:val="TableText"/>
            </w:pPr>
            <w:r w:rsidRPr="00481510">
              <w:t>Ba</w:t>
            </w:r>
          </w:p>
        </w:tc>
        <w:tc>
          <w:tcPr>
            <w:tcW w:w="1134" w:type="dxa"/>
            <w:noWrap/>
            <w:hideMark/>
          </w:tcPr>
          <w:p w14:paraId="399CBD33" w14:textId="77777777" w:rsidR="00481510" w:rsidRPr="00481510" w:rsidRDefault="00481510" w:rsidP="0093430A">
            <w:pPr>
              <w:pStyle w:val="TableText"/>
            </w:pPr>
            <w:r w:rsidRPr="00481510">
              <w:t>µg/L</w:t>
            </w:r>
          </w:p>
        </w:tc>
        <w:tc>
          <w:tcPr>
            <w:tcW w:w="1305" w:type="dxa"/>
            <w:noWrap/>
            <w:hideMark/>
          </w:tcPr>
          <w:p w14:paraId="4D1317EE" w14:textId="77777777" w:rsidR="00481510" w:rsidRPr="00481510" w:rsidRDefault="00481510" w:rsidP="000A039C">
            <w:pPr>
              <w:pStyle w:val="TableTextRight"/>
            </w:pPr>
            <w:r w:rsidRPr="00481510">
              <w:t>0.4</w:t>
            </w:r>
          </w:p>
        </w:tc>
        <w:tc>
          <w:tcPr>
            <w:tcW w:w="1417" w:type="dxa"/>
            <w:noWrap/>
            <w:hideMark/>
          </w:tcPr>
          <w:p w14:paraId="7089ED75" w14:textId="77777777" w:rsidR="00481510" w:rsidRPr="00481510" w:rsidRDefault="00481510" w:rsidP="000A039C">
            <w:pPr>
              <w:pStyle w:val="TableTextRight"/>
            </w:pPr>
            <w:r w:rsidRPr="00481510">
              <w:t>540</w:t>
            </w:r>
          </w:p>
        </w:tc>
        <w:tc>
          <w:tcPr>
            <w:tcW w:w="1389" w:type="dxa"/>
            <w:noWrap/>
            <w:hideMark/>
          </w:tcPr>
          <w:p w14:paraId="7667A633" w14:textId="77777777" w:rsidR="00481510" w:rsidRPr="00481510" w:rsidRDefault="00481510" w:rsidP="000A039C">
            <w:pPr>
              <w:pStyle w:val="TableTextRight"/>
            </w:pPr>
            <w:r w:rsidRPr="00481510">
              <w:t>460</w:t>
            </w:r>
          </w:p>
        </w:tc>
        <w:tc>
          <w:tcPr>
            <w:tcW w:w="1134" w:type="dxa"/>
            <w:noWrap/>
            <w:hideMark/>
          </w:tcPr>
          <w:p w14:paraId="015FE6BF" w14:textId="77777777" w:rsidR="00481510" w:rsidRPr="00481510" w:rsidRDefault="00481510" w:rsidP="000A039C">
            <w:pPr>
              <w:pStyle w:val="TableTextRight"/>
            </w:pPr>
            <w:r w:rsidRPr="00481510">
              <w:t>590</w:t>
            </w:r>
          </w:p>
        </w:tc>
        <w:tc>
          <w:tcPr>
            <w:tcW w:w="1134" w:type="dxa"/>
            <w:noWrap/>
            <w:hideMark/>
          </w:tcPr>
          <w:p w14:paraId="5723D65F" w14:textId="77777777" w:rsidR="00481510" w:rsidRPr="00481510" w:rsidRDefault="00481510" w:rsidP="000A039C">
            <w:pPr>
              <w:pStyle w:val="TableTextRight"/>
            </w:pPr>
            <w:r w:rsidRPr="00481510">
              <w:t>690</w:t>
            </w:r>
          </w:p>
        </w:tc>
        <w:tc>
          <w:tcPr>
            <w:tcW w:w="992" w:type="dxa"/>
            <w:noWrap/>
            <w:hideMark/>
          </w:tcPr>
          <w:p w14:paraId="14E3E211" w14:textId="77777777" w:rsidR="00481510" w:rsidRPr="00481510" w:rsidRDefault="00481510" w:rsidP="000A039C">
            <w:pPr>
              <w:pStyle w:val="TableTextRight"/>
            </w:pPr>
            <w:r w:rsidRPr="00481510">
              <w:t>190</w:t>
            </w:r>
          </w:p>
        </w:tc>
        <w:tc>
          <w:tcPr>
            <w:tcW w:w="1134" w:type="dxa"/>
            <w:noWrap/>
            <w:hideMark/>
          </w:tcPr>
          <w:p w14:paraId="0564662B" w14:textId="77777777" w:rsidR="00481510" w:rsidRPr="00481510" w:rsidRDefault="00481510" w:rsidP="000A039C">
            <w:pPr>
              <w:pStyle w:val="TableTextRight"/>
            </w:pPr>
            <w:r w:rsidRPr="00481510">
              <w:t>580</w:t>
            </w:r>
          </w:p>
        </w:tc>
        <w:tc>
          <w:tcPr>
            <w:tcW w:w="993" w:type="dxa"/>
            <w:noWrap/>
            <w:hideMark/>
          </w:tcPr>
          <w:p w14:paraId="77B037BD" w14:textId="77777777" w:rsidR="00481510" w:rsidRPr="00481510" w:rsidRDefault="00481510" w:rsidP="000A039C">
            <w:pPr>
              <w:pStyle w:val="TableTextRight"/>
            </w:pPr>
            <w:r w:rsidRPr="00481510">
              <w:t>1700</w:t>
            </w:r>
          </w:p>
        </w:tc>
        <w:tc>
          <w:tcPr>
            <w:tcW w:w="992" w:type="dxa"/>
            <w:noWrap/>
            <w:hideMark/>
          </w:tcPr>
          <w:p w14:paraId="3E574FBC" w14:textId="77777777" w:rsidR="00481510" w:rsidRPr="00481510" w:rsidRDefault="00481510" w:rsidP="000A039C">
            <w:pPr>
              <w:pStyle w:val="TableTextRight"/>
            </w:pPr>
            <w:r w:rsidRPr="00481510">
              <w:t>1600</w:t>
            </w:r>
          </w:p>
        </w:tc>
        <w:tc>
          <w:tcPr>
            <w:tcW w:w="992" w:type="dxa"/>
            <w:noWrap/>
            <w:hideMark/>
          </w:tcPr>
          <w:p w14:paraId="369AC5BA" w14:textId="77777777" w:rsidR="00481510" w:rsidRPr="00481510" w:rsidRDefault="00481510" w:rsidP="000A039C">
            <w:pPr>
              <w:pStyle w:val="TableTextRight"/>
            </w:pPr>
            <w:r w:rsidRPr="00481510">
              <w:t>1300</w:t>
            </w:r>
          </w:p>
        </w:tc>
        <w:tc>
          <w:tcPr>
            <w:tcW w:w="728" w:type="dxa"/>
            <w:noWrap/>
            <w:hideMark/>
          </w:tcPr>
          <w:p w14:paraId="6AA02FA8" w14:textId="77777777" w:rsidR="00481510" w:rsidRPr="00481510" w:rsidRDefault="00481510" w:rsidP="000A039C">
            <w:pPr>
              <w:pStyle w:val="TableTextRight"/>
            </w:pPr>
            <w:r w:rsidRPr="00481510">
              <w:t>430</w:t>
            </w:r>
          </w:p>
        </w:tc>
      </w:tr>
      <w:tr w:rsidR="00481510" w:rsidRPr="00DB6EDB" w14:paraId="501CB72B"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2DC3D35A" w14:textId="77777777" w:rsidR="00481510" w:rsidRPr="00481510" w:rsidRDefault="00481510" w:rsidP="0093430A">
            <w:pPr>
              <w:pStyle w:val="TableText"/>
            </w:pPr>
            <w:r w:rsidRPr="00481510">
              <w:t>Ca</w:t>
            </w:r>
          </w:p>
        </w:tc>
        <w:tc>
          <w:tcPr>
            <w:tcW w:w="1134" w:type="dxa"/>
            <w:noWrap/>
            <w:hideMark/>
          </w:tcPr>
          <w:p w14:paraId="4C8FDF43" w14:textId="77777777" w:rsidR="00481510" w:rsidRPr="00481510" w:rsidRDefault="00481510" w:rsidP="0093430A">
            <w:pPr>
              <w:pStyle w:val="TableText"/>
            </w:pPr>
            <w:r w:rsidRPr="00481510">
              <w:t>mg/L</w:t>
            </w:r>
          </w:p>
        </w:tc>
        <w:tc>
          <w:tcPr>
            <w:tcW w:w="1305" w:type="dxa"/>
            <w:noWrap/>
            <w:hideMark/>
          </w:tcPr>
          <w:p w14:paraId="4674F6B0" w14:textId="77777777" w:rsidR="00481510" w:rsidRPr="00481510" w:rsidRDefault="00481510" w:rsidP="000A039C">
            <w:pPr>
              <w:pStyle w:val="TableTextRight"/>
            </w:pPr>
            <w:r w:rsidRPr="00481510">
              <w:t>0.08</w:t>
            </w:r>
          </w:p>
        </w:tc>
        <w:tc>
          <w:tcPr>
            <w:tcW w:w="1417" w:type="dxa"/>
            <w:noWrap/>
            <w:hideMark/>
          </w:tcPr>
          <w:p w14:paraId="1028A69E" w14:textId="77777777" w:rsidR="00481510" w:rsidRPr="00481510" w:rsidRDefault="00481510" w:rsidP="000A039C">
            <w:pPr>
              <w:pStyle w:val="TableTextRight"/>
            </w:pPr>
            <w:r w:rsidRPr="00481510">
              <w:t>50</w:t>
            </w:r>
          </w:p>
        </w:tc>
        <w:tc>
          <w:tcPr>
            <w:tcW w:w="1389" w:type="dxa"/>
            <w:noWrap/>
            <w:hideMark/>
          </w:tcPr>
          <w:p w14:paraId="028CA55D" w14:textId="77777777" w:rsidR="00481510" w:rsidRPr="00481510" w:rsidRDefault="00481510" w:rsidP="000A039C">
            <w:pPr>
              <w:pStyle w:val="TableTextRight"/>
            </w:pPr>
            <w:r w:rsidRPr="00481510">
              <w:t>24</w:t>
            </w:r>
          </w:p>
        </w:tc>
        <w:tc>
          <w:tcPr>
            <w:tcW w:w="1134" w:type="dxa"/>
            <w:noWrap/>
            <w:hideMark/>
          </w:tcPr>
          <w:p w14:paraId="68B08978" w14:textId="77777777" w:rsidR="00481510" w:rsidRPr="00481510" w:rsidRDefault="00481510" w:rsidP="000A039C">
            <w:pPr>
              <w:pStyle w:val="TableTextRight"/>
            </w:pPr>
            <w:r w:rsidRPr="00481510">
              <w:t>16</w:t>
            </w:r>
          </w:p>
        </w:tc>
        <w:tc>
          <w:tcPr>
            <w:tcW w:w="1134" w:type="dxa"/>
            <w:noWrap/>
            <w:hideMark/>
          </w:tcPr>
          <w:p w14:paraId="5796B2A3" w14:textId="77777777" w:rsidR="00481510" w:rsidRPr="00481510" w:rsidRDefault="00481510" w:rsidP="000A039C">
            <w:pPr>
              <w:pStyle w:val="TableTextRight"/>
            </w:pPr>
            <w:r w:rsidRPr="00481510">
              <w:t>59</w:t>
            </w:r>
          </w:p>
        </w:tc>
        <w:tc>
          <w:tcPr>
            <w:tcW w:w="992" w:type="dxa"/>
            <w:noWrap/>
            <w:hideMark/>
          </w:tcPr>
          <w:p w14:paraId="4B4FF33A" w14:textId="77777777" w:rsidR="00481510" w:rsidRPr="00481510" w:rsidRDefault="00481510" w:rsidP="000A039C">
            <w:pPr>
              <w:pStyle w:val="TableTextRight"/>
            </w:pPr>
            <w:r w:rsidRPr="00481510">
              <w:t>22</w:t>
            </w:r>
          </w:p>
        </w:tc>
        <w:tc>
          <w:tcPr>
            <w:tcW w:w="1134" w:type="dxa"/>
            <w:noWrap/>
            <w:hideMark/>
          </w:tcPr>
          <w:p w14:paraId="5532D402" w14:textId="77777777" w:rsidR="00481510" w:rsidRPr="00481510" w:rsidRDefault="00481510" w:rsidP="000A039C">
            <w:pPr>
              <w:pStyle w:val="TableTextRight"/>
            </w:pPr>
            <w:r w:rsidRPr="00481510">
              <w:t>58</w:t>
            </w:r>
          </w:p>
        </w:tc>
        <w:tc>
          <w:tcPr>
            <w:tcW w:w="993" w:type="dxa"/>
            <w:noWrap/>
            <w:hideMark/>
          </w:tcPr>
          <w:p w14:paraId="19FC25B3" w14:textId="77777777" w:rsidR="00481510" w:rsidRPr="00481510" w:rsidRDefault="00481510" w:rsidP="000A039C">
            <w:pPr>
              <w:pStyle w:val="TableTextRight"/>
            </w:pPr>
            <w:r w:rsidRPr="00481510">
              <w:t>63</w:t>
            </w:r>
          </w:p>
        </w:tc>
        <w:tc>
          <w:tcPr>
            <w:tcW w:w="992" w:type="dxa"/>
            <w:noWrap/>
            <w:hideMark/>
          </w:tcPr>
          <w:p w14:paraId="793EF6C0" w14:textId="77777777" w:rsidR="00481510" w:rsidRPr="00481510" w:rsidRDefault="00481510" w:rsidP="000A039C">
            <w:pPr>
              <w:pStyle w:val="TableTextRight"/>
            </w:pPr>
            <w:r w:rsidRPr="00481510">
              <w:t>77</w:t>
            </w:r>
          </w:p>
        </w:tc>
        <w:tc>
          <w:tcPr>
            <w:tcW w:w="992" w:type="dxa"/>
            <w:noWrap/>
            <w:hideMark/>
          </w:tcPr>
          <w:p w14:paraId="7F8D22D3" w14:textId="77777777" w:rsidR="00481510" w:rsidRPr="00481510" w:rsidRDefault="00481510" w:rsidP="000A039C">
            <w:pPr>
              <w:pStyle w:val="TableTextRight"/>
            </w:pPr>
            <w:r w:rsidRPr="00481510">
              <w:t>&gt;500</w:t>
            </w:r>
          </w:p>
        </w:tc>
        <w:tc>
          <w:tcPr>
            <w:tcW w:w="728" w:type="dxa"/>
            <w:noWrap/>
            <w:hideMark/>
          </w:tcPr>
          <w:p w14:paraId="647DFB40" w14:textId="77777777" w:rsidR="00481510" w:rsidRPr="00481510" w:rsidRDefault="00481510" w:rsidP="000A039C">
            <w:pPr>
              <w:pStyle w:val="TableTextRight"/>
            </w:pPr>
            <w:r w:rsidRPr="00481510">
              <w:t>34</w:t>
            </w:r>
          </w:p>
        </w:tc>
      </w:tr>
      <w:tr w:rsidR="00481510" w:rsidRPr="00DB6EDB" w14:paraId="19259484"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78ABBC31" w14:textId="77777777" w:rsidR="00481510" w:rsidRPr="00481510" w:rsidRDefault="00481510" w:rsidP="0093430A">
            <w:pPr>
              <w:pStyle w:val="TableText"/>
            </w:pPr>
            <w:r w:rsidRPr="00481510">
              <w:t>Cd</w:t>
            </w:r>
          </w:p>
        </w:tc>
        <w:tc>
          <w:tcPr>
            <w:tcW w:w="1134" w:type="dxa"/>
            <w:noWrap/>
            <w:hideMark/>
          </w:tcPr>
          <w:p w14:paraId="6F5FA041" w14:textId="77777777" w:rsidR="00481510" w:rsidRPr="00481510" w:rsidRDefault="00481510" w:rsidP="0093430A">
            <w:pPr>
              <w:pStyle w:val="TableText"/>
            </w:pPr>
            <w:r w:rsidRPr="00481510">
              <w:t>µg/L</w:t>
            </w:r>
          </w:p>
        </w:tc>
        <w:tc>
          <w:tcPr>
            <w:tcW w:w="1305" w:type="dxa"/>
            <w:noWrap/>
            <w:hideMark/>
          </w:tcPr>
          <w:p w14:paraId="4293D294" w14:textId="77777777" w:rsidR="00481510" w:rsidRPr="00481510" w:rsidRDefault="00481510" w:rsidP="000A039C">
            <w:pPr>
              <w:pStyle w:val="TableTextRight"/>
            </w:pPr>
            <w:r w:rsidRPr="00481510">
              <w:t>&lt;0.2</w:t>
            </w:r>
          </w:p>
        </w:tc>
        <w:tc>
          <w:tcPr>
            <w:tcW w:w="1417" w:type="dxa"/>
            <w:noWrap/>
            <w:hideMark/>
          </w:tcPr>
          <w:p w14:paraId="3C024012" w14:textId="77777777" w:rsidR="00481510" w:rsidRPr="00481510" w:rsidRDefault="00481510" w:rsidP="000A039C">
            <w:pPr>
              <w:pStyle w:val="TableTextRight"/>
            </w:pPr>
            <w:r w:rsidRPr="00481510">
              <w:t>&lt;0.2</w:t>
            </w:r>
          </w:p>
        </w:tc>
        <w:tc>
          <w:tcPr>
            <w:tcW w:w="1389" w:type="dxa"/>
            <w:noWrap/>
            <w:hideMark/>
          </w:tcPr>
          <w:p w14:paraId="3D60D73E" w14:textId="77777777" w:rsidR="00481510" w:rsidRPr="00481510" w:rsidRDefault="00481510" w:rsidP="000A039C">
            <w:pPr>
              <w:pStyle w:val="TableTextRight"/>
            </w:pPr>
            <w:r w:rsidRPr="00481510">
              <w:t>&lt;0.2</w:t>
            </w:r>
          </w:p>
        </w:tc>
        <w:tc>
          <w:tcPr>
            <w:tcW w:w="1134" w:type="dxa"/>
            <w:noWrap/>
            <w:hideMark/>
          </w:tcPr>
          <w:p w14:paraId="472E4428" w14:textId="77777777" w:rsidR="00481510" w:rsidRPr="00481510" w:rsidRDefault="00481510" w:rsidP="000A039C">
            <w:pPr>
              <w:pStyle w:val="TableTextRight"/>
            </w:pPr>
            <w:r w:rsidRPr="00481510">
              <w:t>0.2</w:t>
            </w:r>
          </w:p>
        </w:tc>
        <w:tc>
          <w:tcPr>
            <w:tcW w:w="1134" w:type="dxa"/>
            <w:noWrap/>
            <w:hideMark/>
          </w:tcPr>
          <w:p w14:paraId="54F99C2E" w14:textId="77777777" w:rsidR="00481510" w:rsidRPr="00481510" w:rsidRDefault="00481510" w:rsidP="000A039C">
            <w:pPr>
              <w:pStyle w:val="TableTextRight"/>
            </w:pPr>
            <w:r w:rsidRPr="00481510">
              <w:t>0.2</w:t>
            </w:r>
          </w:p>
        </w:tc>
        <w:tc>
          <w:tcPr>
            <w:tcW w:w="992" w:type="dxa"/>
            <w:noWrap/>
            <w:hideMark/>
          </w:tcPr>
          <w:p w14:paraId="06E96EE6" w14:textId="77777777" w:rsidR="00481510" w:rsidRPr="00481510" w:rsidRDefault="00481510" w:rsidP="000A039C">
            <w:pPr>
              <w:pStyle w:val="TableTextRight"/>
            </w:pPr>
            <w:r w:rsidRPr="00481510">
              <w:t>2.5</w:t>
            </w:r>
          </w:p>
        </w:tc>
        <w:tc>
          <w:tcPr>
            <w:tcW w:w="1134" w:type="dxa"/>
            <w:noWrap/>
            <w:hideMark/>
          </w:tcPr>
          <w:p w14:paraId="44502D65" w14:textId="77777777" w:rsidR="00481510" w:rsidRPr="00481510" w:rsidRDefault="00481510" w:rsidP="000A039C">
            <w:pPr>
              <w:pStyle w:val="TableTextRight"/>
            </w:pPr>
            <w:r w:rsidRPr="00481510">
              <w:t>2.2</w:t>
            </w:r>
          </w:p>
        </w:tc>
        <w:tc>
          <w:tcPr>
            <w:tcW w:w="993" w:type="dxa"/>
            <w:noWrap/>
            <w:hideMark/>
          </w:tcPr>
          <w:p w14:paraId="52EA4C3D" w14:textId="77777777" w:rsidR="00481510" w:rsidRPr="00481510" w:rsidRDefault="00481510" w:rsidP="000A039C">
            <w:pPr>
              <w:pStyle w:val="TableTextRight"/>
            </w:pPr>
            <w:r w:rsidRPr="00481510">
              <w:t>24</w:t>
            </w:r>
          </w:p>
        </w:tc>
        <w:tc>
          <w:tcPr>
            <w:tcW w:w="992" w:type="dxa"/>
            <w:noWrap/>
            <w:hideMark/>
          </w:tcPr>
          <w:p w14:paraId="017BA41E" w14:textId="77777777" w:rsidR="00481510" w:rsidRPr="00481510" w:rsidRDefault="00481510" w:rsidP="000A039C">
            <w:pPr>
              <w:pStyle w:val="TableTextRight"/>
            </w:pPr>
            <w:r w:rsidRPr="00481510">
              <w:t>1.2</w:t>
            </w:r>
          </w:p>
        </w:tc>
        <w:tc>
          <w:tcPr>
            <w:tcW w:w="992" w:type="dxa"/>
            <w:noWrap/>
            <w:hideMark/>
          </w:tcPr>
          <w:p w14:paraId="7F53D236" w14:textId="77777777" w:rsidR="00481510" w:rsidRPr="00481510" w:rsidRDefault="00481510" w:rsidP="000A039C">
            <w:pPr>
              <w:pStyle w:val="TableTextRight"/>
            </w:pPr>
            <w:r w:rsidRPr="00481510">
              <w:t>4.2</w:t>
            </w:r>
          </w:p>
        </w:tc>
        <w:tc>
          <w:tcPr>
            <w:tcW w:w="728" w:type="dxa"/>
            <w:noWrap/>
            <w:hideMark/>
          </w:tcPr>
          <w:p w14:paraId="4DB44E1D" w14:textId="77777777" w:rsidR="00481510" w:rsidRPr="00481510" w:rsidRDefault="00481510" w:rsidP="000A039C">
            <w:pPr>
              <w:pStyle w:val="TableTextRight"/>
            </w:pPr>
            <w:r w:rsidRPr="00481510">
              <w:t>21</w:t>
            </w:r>
          </w:p>
        </w:tc>
      </w:tr>
      <w:tr w:rsidR="00481510" w:rsidRPr="00DB6EDB" w14:paraId="0802A179"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51BF4798" w14:textId="77777777" w:rsidR="00481510" w:rsidRPr="00481510" w:rsidRDefault="00481510" w:rsidP="0093430A">
            <w:pPr>
              <w:pStyle w:val="TableText"/>
            </w:pPr>
            <w:r w:rsidRPr="00481510">
              <w:t>Ce</w:t>
            </w:r>
          </w:p>
        </w:tc>
        <w:tc>
          <w:tcPr>
            <w:tcW w:w="1134" w:type="dxa"/>
            <w:noWrap/>
            <w:hideMark/>
          </w:tcPr>
          <w:p w14:paraId="322A828A" w14:textId="77777777" w:rsidR="00481510" w:rsidRPr="00481510" w:rsidRDefault="00481510" w:rsidP="0093430A">
            <w:pPr>
              <w:pStyle w:val="TableText"/>
            </w:pPr>
            <w:r w:rsidRPr="00481510">
              <w:t>µg/L</w:t>
            </w:r>
          </w:p>
        </w:tc>
        <w:tc>
          <w:tcPr>
            <w:tcW w:w="1305" w:type="dxa"/>
            <w:noWrap/>
            <w:hideMark/>
          </w:tcPr>
          <w:p w14:paraId="23DEA653" w14:textId="77777777" w:rsidR="00481510" w:rsidRPr="00481510" w:rsidRDefault="00481510" w:rsidP="000A039C">
            <w:pPr>
              <w:pStyle w:val="TableTextRight"/>
            </w:pPr>
            <w:r w:rsidRPr="00481510">
              <w:t>&lt;0.01</w:t>
            </w:r>
          </w:p>
        </w:tc>
        <w:tc>
          <w:tcPr>
            <w:tcW w:w="1417" w:type="dxa"/>
            <w:noWrap/>
            <w:hideMark/>
          </w:tcPr>
          <w:p w14:paraId="2F9F8EDA" w14:textId="77777777" w:rsidR="00481510" w:rsidRPr="00481510" w:rsidRDefault="00481510" w:rsidP="000A039C">
            <w:pPr>
              <w:pStyle w:val="TableTextRight"/>
            </w:pPr>
            <w:r w:rsidRPr="00481510">
              <w:t>480</w:t>
            </w:r>
          </w:p>
        </w:tc>
        <w:tc>
          <w:tcPr>
            <w:tcW w:w="1389" w:type="dxa"/>
            <w:noWrap/>
            <w:hideMark/>
          </w:tcPr>
          <w:p w14:paraId="17380CBA" w14:textId="77777777" w:rsidR="00481510" w:rsidRPr="00481510" w:rsidRDefault="00481510" w:rsidP="000A039C">
            <w:pPr>
              <w:pStyle w:val="TableTextRight"/>
            </w:pPr>
            <w:r w:rsidRPr="00481510">
              <w:t>1600</w:t>
            </w:r>
          </w:p>
        </w:tc>
        <w:tc>
          <w:tcPr>
            <w:tcW w:w="1134" w:type="dxa"/>
            <w:noWrap/>
            <w:hideMark/>
          </w:tcPr>
          <w:p w14:paraId="5C4CF2A4" w14:textId="77777777" w:rsidR="00481510" w:rsidRPr="00481510" w:rsidRDefault="00481510" w:rsidP="000A039C">
            <w:pPr>
              <w:pStyle w:val="TableTextRight"/>
            </w:pPr>
            <w:r w:rsidRPr="00481510">
              <w:t>1300</w:t>
            </w:r>
          </w:p>
        </w:tc>
        <w:tc>
          <w:tcPr>
            <w:tcW w:w="1134" w:type="dxa"/>
            <w:noWrap/>
            <w:hideMark/>
          </w:tcPr>
          <w:p w14:paraId="0F056AD4" w14:textId="77777777" w:rsidR="00481510" w:rsidRPr="00481510" w:rsidRDefault="00481510" w:rsidP="000A039C">
            <w:pPr>
              <w:pStyle w:val="TableTextRight"/>
            </w:pPr>
            <w:r w:rsidRPr="00481510">
              <w:t>1500</w:t>
            </w:r>
          </w:p>
        </w:tc>
        <w:tc>
          <w:tcPr>
            <w:tcW w:w="992" w:type="dxa"/>
            <w:noWrap/>
            <w:hideMark/>
          </w:tcPr>
          <w:p w14:paraId="5DDFF40C" w14:textId="77777777" w:rsidR="00481510" w:rsidRPr="00481510" w:rsidRDefault="00481510" w:rsidP="000A039C">
            <w:pPr>
              <w:pStyle w:val="TableTextRight"/>
            </w:pPr>
            <w:r w:rsidRPr="00481510">
              <w:t>2700</w:t>
            </w:r>
          </w:p>
        </w:tc>
        <w:tc>
          <w:tcPr>
            <w:tcW w:w="1134" w:type="dxa"/>
            <w:noWrap/>
            <w:hideMark/>
          </w:tcPr>
          <w:p w14:paraId="73A25091" w14:textId="77777777" w:rsidR="00481510" w:rsidRPr="00481510" w:rsidRDefault="00481510" w:rsidP="000A039C">
            <w:pPr>
              <w:pStyle w:val="TableTextRight"/>
            </w:pPr>
            <w:r w:rsidRPr="00481510">
              <w:t>490</w:t>
            </w:r>
          </w:p>
        </w:tc>
        <w:tc>
          <w:tcPr>
            <w:tcW w:w="993" w:type="dxa"/>
            <w:noWrap/>
            <w:hideMark/>
          </w:tcPr>
          <w:p w14:paraId="34F9AD35" w14:textId="77777777" w:rsidR="00481510" w:rsidRPr="00481510" w:rsidRDefault="00481510" w:rsidP="000A039C">
            <w:pPr>
              <w:pStyle w:val="TableTextRight"/>
            </w:pPr>
            <w:r w:rsidRPr="00481510">
              <w:t>650</w:t>
            </w:r>
          </w:p>
        </w:tc>
        <w:tc>
          <w:tcPr>
            <w:tcW w:w="992" w:type="dxa"/>
            <w:noWrap/>
            <w:hideMark/>
          </w:tcPr>
          <w:p w14:paraId="69769EB2" w14:textId="77777777" w:rsidR="00481510" w:rsidRPr="00481510" w:rsidRDefault="00481510" w:rsidP="000A039C">
            <w:pPr>
              <w:pStyle w:val="TableTextRight"/>
            </w:pPr>
            <w:r w:rsidRPr="00481510">
              <w:t>1300</w:t>
            </w:r>
          </w:p>
        </w:tc>
        <w:tc>
          <w:tcPr>
            <w:tcW w:w="992" w:type="dxa"/>
            <w:noWrap/>
            <w:hideMark/>
          </w:tcPr>
          <w:p w14:paraId="06B307B5" w14:textId="77777777" w:rsidR="00481510" w:rsidRPr="00481510" w:rsidRDefault="00481510" w:rsidP="000A039C">
            <w:pPr>
              <w:pStyle w:val="TableTextRight"/>
            </w:pPr>
            <w:r w:rsidRPr="00481510">
              <w:t>670</w:t>
            </w:r>
          </w:p>
        </w:tc>
        <w:tc>
          <w:tcPr>
            <w:tcW w:w="728" w:type="dxa"/>
            <w:noWrap/>
            <w:hideMark/>
          </w:tcPr>
          <w:p w14:paraId="1D3B5398" w14:textId="77777777" w:rsidR="00481510" w:rsidRPr="00481510" w:rsidRDefault="00481510" w:rsidP="000A039C">
            <w:pPr>
              <w:pStyle w:val="TableTextRight"/>
            </w:pPr>
            <w:r w:rsidRPr="00481510">
              <w:t>800</w:t>
            </w:r>
          </w:p>
        </w:tc>
      </w:tr>
      <w:tr w:rsidR="00481510" w:rsidRPr="00DB6EDB" w14:paraId="150E3448"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67F95BB9" w14:textId="77777777" w:rsidR="00481510" w:rsidRPr="00481510" w:rsidRDefault="00481510" w:rsidP="0093430A">
            <w:pPr>
              <w:pStyle w:val="TableText"/>
            </w:pPr>
            <w:r w:rsidRPr="00481510">
              <w:t>Co</w:t>
            </w:r>
          </w:p>
        </w:tc>
        <w:tc>
          <w:tcPr>
            <w:tcW w:w="1134" w:type="dxa"/>
            <w:noWrap/>
            <w:hideMark/>
          </w:tcPr>
          <w:p w14:paraId="6440ADF5" w14:textId="77777777" w:rsidR="00481510" w:rsidRPr="00481510" w:rsidRDefault="00481510" w:rsidP="0093430A">
            <w:pPr>
              <w:pStyle w:val="TableText"/>
            </w:pPr>
            <w:r w:rsidRPr="00481510">
              <w:t>µg/L</w:t>
            </w:r>
          </w:p>
        </w:tc>
        <w:tc>
          <w:tcPr>
            <w:tcW w:w="1305" w:type="dxa"/>
            <w:noWrap/>
            <w:hideMark/>
          </w:tcPr>
          <w:p w14:paraId="205E8378" w14:textId="77777777" w:rsidR="00481510" w:rsidRPr="00481510" w:rsidRDefault="00481510" w:rsidP="000A039C">
            <w:pPr>
              <w:pStyle w:val="TableTextRight"/>
            </w:pPr>
            <w:r w:rsidRPr="00481510">
              <w:t>&lt;0.03</w:t>
            </w:r>
          </w:p>
        </w:tc>
        <w:tc>
          <w:tcPr>
            <w:tcW w:w="1417" w:type="dxa"/>
            <w:noWrap/>
            <w:hideMark/>
          </w:tcPr>
          <w:p w14:paraId="64E668E9" w14:textId="77777777" w:rsidR="00481510" w:rsidRPr="00481510" w:rsidRDefault="00481510" w:rsidP="000A039C">
            <w:pPr>
              <w:pStyle w:val="TableTextRight"/>
            </w:pPr>
            <w:r w:rsidRPr="00481510">
              <w:t>43</w:t>
            </w:r>
          </w:p>
        </w:tc>
        <w:tc>
          <w:tcPr>
            <w:tcW w:w="1389" w:type="dxa"/>
            <w:noWrap/>
            <w:hideMark/>
          </w:tcPr>
          <w:p w14:paraId="76539612" w14:textId="77777777" w:rsidR="00481510" w:rsidRPr="00481510" w:rsidRDefault="00481510" w:rsidP="000A039C">
            <w:pPr>
              <w:pStyle w:val="TableTextRight"/>
            </w:pPr>
            <w:r w:rsidRPr="00481510">
              <w:t>82</w:t>
            </w:r>
          </w:p>
        </w:tc>
        <w:tc>
          <w:tcPr>
            <w:tcW w:w="1134" w:type="dxa"/>
            <w:noWrap/>
            <w:hideMark/>
          </w:tcPr>
          <w:p w14:paraId="7FB13229" w14:textId="77777777" w:rsidR="00481510" w:rsidRPr="00481510" w:rsidRDefault="00481510" w:rsidP="000A039C">
            <w:pPr>
              <w:pStyle w:val="TableTextRight"/>
            </w:pPr>
            <w:r w:rsidRPr="00481510">
              <w:t>130</w:t>
            </w:r>
          </w:p>
        </w:tc>
        <w:tc>
          <w:tcPr>
            <w:tcW w:w="1134" w:type="dxa"/>
            <w:noWrap/>
            <w:hideMark/>
          </w:tcPr>
          <w:p w14:paraId="4BDE5863" w14:textId="77777777" w:rsidR="00481510" w:rsidRPr="00481510" w:rsidRDefault="00481510" w:rsidP="000A039C">
            <w:pPr>
              <w:pStyle w:val="TableTextRight"/>
            </w:pPr>
            <w:r w:rsidRPr="00481510">
              <w:t>130</w:t>
            </w:r>
          </w:p>
        </w:tc>
        <w:tc>
          <w:tcPr>
            <w:tcW w:w="992" w:type="dxa"/>
            <w:noWrap/>
            <w:hideMark/>
          </w:tcPr>
          <w:p w14:paraId="2BF1B3CB" w14:textId="77777777" w:rsidR="00481510" w:rsidRPr="00481510" w:rsidRDefault="00481510" w:rsidP="000A039C">
            <w:pPr>
              <w:pStyle w:val="TableTextRight"/>
            </w:pPr>
            <w:r w:rsidRPr="00481510">
              <w:t>4</w:t>
            </w:r>
          </w:p>
        </w:tc>
        <w:tc>
          <w:tcPr>
            <w:tcW w:w="1134" w:type="dxa"/>
            <w:noWrap/>
            <w:hideMark/>
          </w:tcPr>
          <w:p w14:paraId="728B46D0" w14:textId="77777777" w:rsidR="00481510" w:rsidRPr="00481510" w:rsidRDefault="00481510" w:rsidP="000A039C">
            <w:pPr>
              <w:pStyle w:val="TableTextRight"/>
            </w:pPr>
            <w:r w:rsidRPr="00481510">
              <w:t>180</w:t>
            </w:r>
          </w:p>
        </w:tc>
        <w:tc>
          <w:tcPr>
            <w:tcW w:w="993" w:type="dxa"/>
            <w:noWrap/>
            <w:hideMark/>
          </w:tcPr>
          <w:p w14:paraId="6428921F" w14:textId="77777777" w:rsidR="00481510" w:rsidRPr="00481510" w:rsidRDefault="00481510" w:rsidP="000A039C">
            <w:pPr>
              <w:pStyle w:val="TableTextRight"/>
            </w:pPr>
            <w:r w:rsidRPr="00481510">
              <w:t>380</w:t>
            </w:r>
          </w:p>
        </w:tc>
        <w:tc>
          <w:tcPr>
            <w:tcW w:w="992" w:type="dxa"/>
            <w:noWrap/>
            <w:hideMark/>
          </w:tcPr>
          <w:p w14:paraId="037A9325" w14:textId="77777777" w:rsidR="00481510" w:rsidRPr="00481510" w:rsidRDefault="00481510" w:rsidP="000A039C">
            <w:pPr>
              <w:pStyle w:val="TableTextRight"/>
            </w:pPr>
            <w:r w:rsidRPr="00481510">
              <w:t>270</w:t>
            </w:r>
          </w:p>
        </w:tc>
        <w:tc>
          <w:tcPr>
            <w:tcW w:w="992" w:type="dxa"/>
            <w:noWrap/>
            <w:hideMark/>
          </w:tcPr>
          <w:p w14:paraId="106BAACA" w14:textId="77777777" w:rsidR="00481510" w:rsidRPr="00481510" w:rsidRDefault="00481510" w:rsidP="000A039C">
            <w:pPr>
              <w:pStyle w:val="TableTextRight"/>
            </w:pPr>
            <w:r w:rsidRPr="00481510">
              <w:t>140</w:t>
            </w:r>
          </w:p>
        </w:tc>
        <w:tc>
          <w:tcPr>
            <w:tcW w:w="728" w:type="dxa"/>
            <w:noWrap/>
            <w:hideMark/>
          </w:tcPr>
          <w:p w14:paraId="0D83D1A4" w14:textId="77777777" w:rsidR="00481510" w:rsidRPr="00481510" w:rsidRDefault="00481510" w:rsidP="000A039C">
            <w:pPr>
              <w:pStyle w:val="TableTextRight"/>
            </w:pPr>
            <w:r w:rsidRPr="00481510">
              <w:t>340</w:t>
            </w:r>
          </w:p>
        </w:tc>
      </w:tr>
      <w:tr w:rsidR="00481510" w:rsidRPr="00DB6EDB" w14:paraId="783FA777"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5CF86E5E" w14:textId="77777777" w:rsidR="00481510" w:rsidRPr="00481510" w:rsidRDefault="00481510" w:rsidP="0093430A">
            <w:pPr>
              <w:pStyle w:val="TableText"/>
            </w:pPr>
            <w:r w:rsidRPr="00481510">
              <w:t>Cr</w:t>
            </w:r>
          </w:p>
        </w:tc>
        <w:tc>
          <w:tcPr>
            <w:tcW w:w="1134" w:type="dxa"/>
            <w:noWrap/>
            <w:hideMark/>
          </w:tcPr>
          <w:p w14:paraId="41AEFF8A" w14:textId="77777777" w:rsidR="00481510" w:rsidRPr="00481510" w:rsidRDefault="00481510" w:rsidP="0093430A">
            <w:pPr>
              <w:pStyle w:val="TableText"/>
            </w:pPr>
            <w:r w:rsidRPr="00481510">
              <w:t>µg/L</w:t>
            </w:r>
          </w:p>
        </w:tc>
        <w:tc>
          <w:tcPr>
            <w:tcW w:w="1305" w:type="dxa"/>
            <w:noWrap/>
            <w:hideMark/>
          </w:tcPr>
          <w:p w14:paraId="718E207B" w14:textId="77777777" w:rsidR="00481510" w:rsidRPr="00481510" w:rsidRDefault="00481510" w:rsidP="000A039C">
            <w:pPr>
              <w:pStyle w:val="TableTextRight"/>
            </w:pPr>
            <w:r w:rsidRPr="00481510">
              <w:t>&lt;4</w:t>
            </w:r>
          </w:p>
        </w:tc>
        <w:tc>
          <w:tcPr>
            <w:tcW w:w="1417" w:type="dxa"/>
            <w:noWrap/>
            <w:hideMark/>
          </w:tcPr>
          <w:p w14:paraId="7480F63B" w14:textId="77777777" w:rsidR="00481510" w:rsidRPr="00481510" w:rsidRDefault="00481510" w:rsidP="000A039C">
            <w:pPr>
              <w:pStyle w:val="TableTextRight"/>
            </w:pPr>
            <w:r w:rsidRPr="00481510">
              <w:t>5100</w:t>
            </w:r>
          </w:p>
        </w:tc>
        <w:tc>
          <w:tcPr>
            <w:tcW w:w="1389" w:type="dxa"/>
            <w:noWrap/>
            <w:hideMark/>
          </w:tcPr>
          <w:p w14:paraId="127336D6" w14:textId="77777777" w:rsidR="00481510" w:rsidRPr="00481510" w:rsidRDefault="00481510" w:rsidP="000A039C">
            <w:pPr>
              <w:pStyle w:val="TableTextRight"/>
            </w:pPr>
            <w:r w:rsidRPr="00481510">
              <w:t>470</w:t>
            </w:r>
          </w:p>
        </w:tc>
        <w:tc>
          <w:tcPr>
            <w:tcW w:w="1134" w:type="dxa"/>
            <w:noWrap/>
            <w:hideMark/>
          </w:tcPr>
          <w:p w14:paraId="690B7DE4" w14:textId="77777777" w:rsidR="00481510" w:rsidRPr="00481510" w:rsidRDefault="00481510" w:rsidP="000A039C">
            <w:pPr>
              <w:pStyle w:val="TableTextRight"/>
            </w:pPr>
            <w:r w:rsidRPr="00481510">
              <w:t>1900</w:t>
            </w:r>
          </w:p>
        </w:tc>
        <w:tc>
          <w:tcPr>
            <w:tcW w:w="1134" w:type="dxa"/>
            <w:noWrap/>
            <w:hideMark/>
          </w:tcPr>
          <w:p w14:paraId="78E97EF9" w14:textId="77777777" w:rsidR="00481510" w:rsidRPr="00481510" w:rsidRDefault="00481510" w:rsidP="000A039C">
            <w:pPr>
              <w:pStyle w:val="TableTextRight"/>
            </w:pPr>
            <w:r w:rsidRPr="00481510">
              <w:t>1200</w:t>
            </w:r>
          </w:p>
        </w:tc>
        <w:tc>
          <w:tcPr>
            <w:tcW w:w="992" w:type="dxa"/>
            <w:noWrap/>
            <w:hideMark/>
          </w:tcPr>
          <w:p w14:paraId="30B90CEC" w14:textId="77777777" w:rsidR="00481510" w:rsidRPr="00481510" w:rsidRDefault="00481510" w:rsidP="000A039C">
            <w:pPr>
              <w:pStyle w:val="TableTextRight"/>
            </w:pPr>
            <w:r w:rsidRPr="00481510">
              <w:t>350</w:t>
            </w:r>
          </w:p>
        </w:tc>
        <w:tc>
          <w:tcPr>
            <w:tcW w:w="1134" w:type="dxa"/>
            <w:noWrap/>
            <w:hideMark/>
          </w:tcPr>
          <w:p w14:paraId="463173F4" w14:textId="77777777" w:rsidR="00481510" w:rsidRPr="00481510" w:rsidRDefault="00481510" w:rsidP="000A039C">
            <w:pPr>
              <w:pStyle w:val="TableTextRight"/>
            </w:pPr>
            <w:r w:rsidRPr="00481510">
              <w:t>1100</w:t>
            </w:r>
          </w:p>
        </w:tc>
        <w:tc>
          <w:tcPr>
            <w:tcW w:w="993" w:type="dxa"/>
            <w:noWrap/>
            <w:hideMark/>
          </w:tcPr>
          <w:p w14:paraId="723A36A6" w14:textId="77777777" w:rsidR="00481510" w:rsidRPr="00481510" w:rsidRDefault="00481510" w:rsidP="000A039C">
            <w:pPr>
              <w:pStyle w:val="TableTextRight"/>
            </w:pPr>
            <w:r w:rsidRPr="00481510">
              <w:t>1400</w:t>
            </w:r>
          </w:p>
        </w:tc>
        <w:tc>
          <w:tcPr>
            <w:tcW w:w="992" w:type="dxa"/>
            <w:noWrap/>
            <w:hideMark/>
          </w:tcPr>
          <w:p w14:paraId="3E4F646F" w14:textId="77777777" w:rsidR="00481510" w:rsidRPr="00481510" w:rsidRDefault="00481510" w:rsidP="000A039C">
            <w:pPr>
              <w:pStyle w:val="TableTextRight"/>
            </w:pPr>
            <w:r w:rsidRPr="00481510">
              <w:t>1800</w:t>
            </w:r>
          </w:p>
        </w:tc>
        <w:tc>
          <w:tcPr>
            <w:tcW w:w="992" w:type="dxa"/>
            <w:noWrap/>
            <w:hideMark/>
          </w:tcPr>
          <w:p w14:paraId="06CCBFFC" w14:textId="77777777" w:rsidR="00481510" w:rsidRPr="00481510" w:rsidRDefault="00481510" w:rsidP="000A039C">
            <w:pPr>
              <w:pStyle w:val="TableTextRight"/>
            </w:pPr>
            <w:r w:rsidRPr="00481510">
              <w:t>830</w:t>
            </w:r>
          </w:p>
        </w:tc>
        <w:tc>
          <w:tcPr>
            <w:tcW w:w="728" w:type="dxa"/>
            <w:noWrap/>
            <w:hideMark/>
          </w:tcPr>
          <w:p w14:paraId="77EDC8DC" w14:textId="77777777" w:rsidR="00481510" w:rsidRPr="00481510" w:rsidRDefault="00481510" w:rsidP="000A039C">
            <w:pPr>
              <w:pStyle w:val="TableTextRight"/>
            </w:pPr>
            <w:r w:rsidRPr="00481510">
              <w:t>940</w:t>
            </w:r>
          </w:p>
        </w:tc>
      </w:tr>
      <w:tr w:rsidR="00481510" w:rsidRPr="00DB6EDB" w14:paraId="6C4207F6"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3D0870B3" w14:textId="77777777" w:rsidR="00481510" w:rsidRPr="00481510" w:rsidRDefault="00481510" w:rsidP="0093430A">
            <w:pPr>
              <w:pStyle w:val="TableText"/>
            </w:pPr>
            <w:r w:rsidRPr="00481510">
              <w:t>Cu</w:t>
            </w:r>
          </w:p>
        </w:tc>
        <w:tc>
          <w:tcPr>
            <w:tcW w:w="1134" w:type="dxa"/>
            <w:noWrap/>
            <w:hideMark/>
          </w:tcPr>
          <w:p w14:paraId="07D84F3C" w14:textId="77777777" w:rsidR="00481510" w:rsidRPr="00481510" w:rsidRDefault="00481510" w:rsidP="0093430A">
            <w:pPr>
              <w:pStyle w:val="TableText"/>
            </w:pPr>
            <w:r w:rsidRPr="00481510">
              <w:t>µg/L</w:t>
            </w:r>
          </w:p>
        </w:tc>
        <w:tc>
          <w:tcPr>
            <w:tcW w:w="1305" w:type="dxa"/>
            <w:noWrap/>
            <w:hideMark/>
          </w:tcPr>
          <w:p w14:paraId="106459DC" w14:textId="77777777" w:rsidR="00481510" w:rsidRPr="00481510" w:rsidRDefault="00481510" w:rsidP="000A039C">
            <w:pPr>
              <w:pStyle w:val="TableTextRight"/>
            </w:pPr>
            <w:r w:rsidRPr="00481510">
              <w:t>&lt;0.2</w:t>
            </w:r>
          </w:p>
        </w:tc>
        <w:tc>
          <w:tcPr>
            <w:tcW w:w="1417" w:type="dxa"/>
            <w:noWrap/>
            <w:hideMark/>
          </w:tcPr>
          <w:p w14:paraId="74D81513" w14:textId="77777777" w:rsidR="00481510" w:rsidRPr="00481510" w:rsidRDefault="00481510" w:rsidP="000A039C">
            <w:pPr>
              <w:pStyle w:val="TableTextRight"/>
            </w:pPr>
            <w:r w:rsidRPr="00481510">
              <w:t>89</w:t>
            </w:r>
          </w:p>
        </w:tc>
        <w:tc>
          <w:tcPr>
            <w:tcW w:w="1389" w:type="dxa"/>
            <w:noWrap/>
            <w:hideMark/>
          </w:tcPr>
          <w:p w14:paraId="20AD7709" w14:textId="77777777" w:rsidR="00481510" w:rsidRPr="00481510" w:rsidRDefault="00481510" w:rsidP="000A039C">
            <w:pPr>
              <w:pStyle w:val="TableTextRight"/>
            </w:pPr>
            <w:r w:rsidRPr="00481510">
              <w:t>110</w:t>
            </w:r>
          </w:p>
        </w:tc>
        <w:tc>
          <w:tcPr>
            <w:tcW w:w="1134" w:type="dxa"/>
            <w:noWrap/>
            <w:hideMark/>
          </w:tcPr>
          <w:p w14:paraId="39BC54EF" w14:textId="77777777" w:rsidR="00481510" w:rsidRPr="00481510" w:rsidRDefault="00481510" w:rsidP="000A039C">
            <w:pPr>
              <w:pStyle w:val="TableTextRight"/>
            </w:pPr>
            <w:r w:rsidRPr="00481510">
              <w:t>94</w:t>
            </w:r>
          </w:p>
        </w:tc>
        <w:tc>
          <w:tcPr>
            <w:tcW w:w="1134" w:type="dxa"/>
            <w:noWrap/>
            <w:hideMark/>
          </w:tcPr>
          <w:p w14:paraId="0913254D" w14:textId="77777777" w:rsidR="00481510" w:rsidRPr="00481510" w:rsidRDefault="00481510" w:rsidP="000A039C">
            <w:pPr>
              <w:pStyle w:val="TableTextRight"/>
            </w:pPr>
            <w:r w:rsidRPr="00481510">
              <w:t>200</w:t>
            </w:r>
          </w:p>
        </w:tc>
        <w:tc>
          <w:tcPr>
            <w:tcW w:w="992" w:type="dxa"/>
            <w:noWrap/>
            <w:hideMark/>
          </w:tcPr>
          <w:p w14:paraId="3E8AB199" w14:textId="77777777" w:rsidR="00481510" w:rsidRPr="00481510" w:rsidRDefault="00481510" w:rsidP="000A039C">
            <w:pPr>
              <w:pStyle w:val="TableTextRight"/>
            </w:pPr>
            <w:r w:rsidRPr="00481510">
              <w:t>18</w:t>
            </w:r>
          </w:p>
        </w:tc>
        <w:tc>
          <w:tcPr>
            <w:tcW w:w="1134" w:type="dxa"/>
            <w:noWrap/>
            <w:hideMark/>
          </w:tcPr>
          <w:p w14:paraId="69CBFE04" w14:textId="77777777" w:rsidR="00481510" w:rsidRPr="00481510" w:rsidRDefault="00481510" w:rsidP="000A039C">
            <w:pPr>
              <w:pStyle w:val="TableTextRight"/>
            </w:pPr>
            <w:r w:rsidRPr="00481510">
              <w:t>460</w:t>
            </w:r>
          </w:p>
        </w:tc>
        <w:tc>
          <w:tcPr>
            <w:tcW w:w="993" w:type="dxa"/>
            <w:noWrap/>
            <w:hideMark/>
          </w:tcPr>
          <w:p w14:paraId="51DCCB93" w14:textId="77777777" w:rsidR="00481510" w:rsidRPr="00481510" w:rsidRDefault="00481510" w:rsidP="000A039C">
            <w:pPr>
              <w:pStyle w:val="TableTextRight"/>
            </w:pPr>
            <w:r w:rsidRPr="00481510">
              <w:t>1400</w:t>
            </w:r>
          </w:p>
        </w:tc>
        <w:tc>
          <w:tcPr>
            <w:tcW w:w="992" w:type="dxa"/>
            <w:noWrap/>
            <w:hideMark/>
          </w:tcPr>
          <w:p w14:paraId="1E7AA45D" w14:textId="77777777" w:rsidR="00481510" w:rsidRPr="00481510" w:rsidRDefault="00481510" w:rsidP="000A039C">
            <w:pPr>
              <w:pStyle w:val="TableTextRight"/>
            </w:pPr>
            <w:r w:rsidRPr="00481510">
              <w:t>390</w:t>
            </w:r>
          </w:p>
        </w:tc>
        <w:tc>
          <w:tcPr>
            <w:tcW w:w="992" w:type="dxa"/>
            <w:noWrap/>
            <w:hideMark/>
          </w:tcPr>
          <w:p w14:paraId="62005515" w14:textId="77777777" w:rsidR="00481510" w:rsidRPr="00481510" w:rsidRDefault="00481510" w:rsidP="000A039C">
            <w:pPr>
              <w:pStyle w:val="TableTextRight"/>
            </w:pPr>
            <w:r w:rsidRPr="00481510">
              <w:t>340</w:t>
            </w:r>
          </w:p>
        </w:tc>
        <w:tc>
          <w:tcPr>
            <w:tcW w:w="728" w:type="dxa"/>
            <w:noWrap/>
            <w:hideMark/>
          </w:tcPr>
          <w:p w14:paraId="41CCE38A" w14:textId="77777777" w:rsidR="00481510" w:rsidRPr="00481510" w:rsidRDefault="00481510" w:rsidP="000A039C">
            <w:pPr>
              <w:pStyle w:val="TableTextRight"/>
            </w:pPr>
            <w:r w:rsidRPr="00481510">
              <w:t>1300</w:t>
            </w:r>
          </w:p>
        </w:tc>
      </w:tr>
      <w:tr w:rsidR="00481510" w:rsidRPr="00DB6EDB" w14:paraId="21CBB566"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3C38589C" w14:textId="77777777" w:rsidR="00481510" w:rsidRPr="00481510" w:rsidRDefault="00481510" w:rsidP="0093430A">
            <w:pPr>
              <w:pStyle w:val="TableText"/>
            </w:pPr>
            <w:r w:rsidRPr="00481510">
              <w:t>Fe</w:t>
            </w:r>
          </w:p>
        </w:tc>
        <w:tc>
          <w:tcPr>
            <w:tcW w:w="1134" w:type="dxa"/>
            <w:noWrap/>
            <w:hideMark/>
          </w:tcPr>
          <w:p w14:paraId="58AC3668" w14:textId="77777777" w:rsidR="00481510" w:rsidRPr="00481510" w:rsidRDefault="00481510" w:rsidP="0093430A">
            <w:pPr>
              <w:pStyle w:val="TableText"/>
            </w:pPr>
            <w:r w:rsidRPr="00481510">
              <w:t>mg/L</w:t>
            </w:r>
          </w:p>
        </w:tc>
        <w:tc>
          <w:tcPr>
            <w:tcW w:w="1305" w:type="dxa"/>
            <w:noWrap/>
            <w:hideMark/>
          </w:tcPr>
          <w:p w14:paraId="61B01689" w14:textId="77777777" w:rsidR="00481510" w:rsidRPr="00481510" w:rsidRDefault="00481510" w:rsidP="000A039C">
            <w:pPr>
              <w:pStyle w:val="TableTextRight"/>
            </w:pPr>
            <w:r w:rsidRPr="00481510">
              <w:t>0.003</w:t>
            </w:r>
          </w:p>
        </w:tc>
        <w:tc>
          <w:tcPr>
            <w:tcW w:w="1417" w:type="dxa"/>
            <w:noWrap/>
            <w:hideMark/>
          </w:tcPr>
          <w:p w14:paraId="3B5D6F0B" w14:textId="77777777" w:rsidR="00481510" w:rsidRPr="00481510" w:rsidRDefault="00481510" w:rsidP="000A039C">
            <w:pPr>
              <w:pStyle w:val="TableTextRight"/>
            </w:pPr>
            <w:r w:rsidRPr="00481510">
              <w:t>120</w:t>
            </w:r>
          </w:p>
        </w:tc>
        <w:tc>
          <w:tcPr>
            <w:tcW w:w="1389" w:type="dxa"/>
            <w:noWrap/>
            <w:hideMark/>
          </w:tcPr>
          <w:p w14:paraId="0A79DAB5" w14:textId="77777777" w:rsidR="00481510" w:rsidRPr="00481510" w:rsidRDefault="00481510" w:rsidP="000A039C">
            <w:pPr>
              <w:pStyle w:val="TableTextRight"/>
            </w:pPr>
            <w:r w:rsidRPr="00481510">
              <w:t>190</w:t>
            </w:r>
          </w:p>
        </w:tc>
        <w:tc>
          <w:tcPr>
            <w:tcW w:w="1134" w:type="dxa"/>
            <w:noWrap/>
            <w:hideMark/>
          </w:tcPr>
          <w:p w14:paraId="7FC7FFD5" w14:textId="77777777" w:rsidR="00481510" w:rsidRPr="00481510" w:rsidRDefault="00481510" w:rsidP="000A039C">
            <w:pPr>
              <w:pStyle w:val="TableTextRight"/>
            </w:pPr>
            <w:r w:rsidRPr="00481510">
              <w:t>330</w:t>
            </w:r>
          </w:p>
        </w:tc>
        <w:tc>
          <w:tcPr>
            <w:tcW w:w="1134" w:type="dxa"/>
            <w:noWrap/>
            <w:hideMark/>
          </w:tcPr>
          <w:p w14:paraId="36AE836B" w14:textId="77777777" w:rsidR="00481510" w:rsidRPr="00481510" w:rsidRDefault="00481510" w:rsidP="000A039C">
            <w:pPr>
              <w:pStyle w:val="TableTextRight"/>
            </w:pPr>
            <w:r w:rsidRPr="00481510">
              <w:t>220</w:t>
            </w:r>
          </w:p>
        </w:tc>
        <w:tc>
          <w:tcPr>
            <w:tcW w:w="992" w:type="dxa"/>
            <w:noWrap/>
            <w:hideMark/>
          </w:tcPr>
          <w:p w14:paraId="5FF46F38" w14:textId="77777777" w:rsidR="00481510" w:rsidRPr="00481510" w:rsidRDefault="00481510" w:rsidP="000A039C">
            <w:pPr>
              <w:pStyle w:val="TableTextRight"/>
            </w:pPr>
            <w:r w:rsidRPr="00481510">
              <w:t>17</w:t>
            </w:r>
          </w:p>
        </w:tc>
        <w:tc>
          <w:tcPr>
            <w:tcW w:w="1134" w:type="dxa"/>
            <w:noWrap/>
            <w:hideMark/>
          </w:tcPr>
          <w:p w14:paraId="3F5B9EE5" w14:textId="77777777" w:rsidR="00481510" w:rsidRPr="00481510" w:rsidRDefault="00481510" w:rsidP="000A039C">
            <w:pPr>
              <w:pStyle w:val="TableTextRight"/>
            </w:pPr>
            <w:r w:rsidRPr="00481510">
              <w:t>310</w:t>
            </w:r>
          </w:p>
        </w:tc>
        <w:tc>
          <w:tcPr>
            <w:tcW w:w="993" w:type="dxa"/>
            <w:noWrap/>
            <w:hideMark/>
          </w:tcPr>
          <w:p w14:paraId="38EB9215" w14:textId="77777777" w:rsidR="00481510" w:rsidRPr="00481510" w:rsidRDefault="00481510" w:rsidP="000A039C">
            <w:pPr>
              <w:pStyle w:val="TableTextRight"/>
            </w:pPr>
            <w:r w:rsidRPr="00481510">
              <w:t>430</w:t>
            </w:r>
          </w:p>
        </w:tc>
        <w:tc>
          <w:tcPr>
            <w:tcW w:w="992" w:type="dxa"/>
            <w:noWrap/>
            <w:hideMark/>
          </w:tcPr>
          <w:p w14:paraId="404FEFC5" w14:textId="77777777" w:rsidR="00481510" w:rsidRPr="00481510" w:rsidRDefault="00481510" w:rsidP="000A039C">
            <w:pPr>
              <w:pStyle w:val="TableTextRight"/>
            </w:pPr>
            <w:r w:rsidRPr="00481510">
              <w:t>700</w:t>
            </w:r>
          </w:p>
        </w:tc>
        <w:tc>
          <w:tcPr>
            <w:tcW w:w="992" w:type="dxa"/>
            <w:noWrap/>
            <w:hideMark/>
          </w:tcPr>
          <w:p w14:paraId="55AE1EA0" w14:textId="77777777" w:rsidR="00481510" w:rsidRPr="00481510" w:rsidRDefault="00481510" w:rsidP="000A039C">
            <w:pPr>
              <w:pStyle w:val="TableTextRight"/>
            </w:pPr>
            <w:r w:rsidRPr="00481510">
              <w:t>370</w:t>
            </w:r>
          </w:p>
        </w:tc>
        <w:tc>
          <w:tcPr>
            <w:tcW w:w="728" w:type="dxa"/>
            <w:noWrap/>
            <w:hideMark/>
          </w:tcPr>
          <w:p w14:paraId="13D9B399" w14:textId="77777777" w:rsidR="00481510" w:rsidRPr="00481510" w:rsidRDefault="00481510" w:rsidP="000A039C">
            <w:pPr>
              <w:pStyle w:val="TableTextRight"/>
            </w:pPr>
            <w:r w:rsidRPr="00481510">
              <w:t>340</w:t>
            </w:r>
          </w:p>
        </w:tc>
      </w:tr>
      <w:tr w:rsidR="00481510" w:rsidRPr="00DB6EDB" w14:paraId="7F05D35D"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1EFAC21A" w14:textId="77777777" w:rsidR="00481510" w:rsidRPr="00481510" w:rsidRDefault="00481510" w:rsidP="0093430A">
            <w:pPr>
              <w:pStyle w:val="TableText"/>
            </w:pPr>
            <w:r w:rsidRPr="00481510">
              <w:t>Hg</w:t>
            </w:r>
          </w:p>
        </w:tc>
        <w:tc>
          <w:tcPr>
            <w:tcW w:w="1134" w:type="dxa"/>
            <w:noWrap/>
            <w:hideMark/>
          </w:tcPr>
          <w:p w14:paraId="14F53431" w14:textId="77777777" w:rsidR="00481510" w:rsidRPr="00481510" w:rsidRDefault="00481510" w:rsidP="0093430A">
            <w:pPr>
              <w:pStyle w:val="TableText"/>
            </w:pPr>
            <w:r w:rsidRPr="00481510">
              <w:t>µg/L</w:t>
            </w:r>
          </w:p>
        </w:tc>
        <w:tc>
          <w:tcPr>
            <w:tcW w:w="1305" w:type="dxa"/>
            <w:noWrap/>
            <w:hideMark/>
          </w:tcPr>
          <w:p w14:paraId="1DDFFFFD" w14:textId="77777777" w:rsidR="00481510" w:rsidRPr="00481510" w:rsidRDefault="00481510" w:rsidP="000A039C">
            <w:pPr>
              <w:pStyle w:val="TableTextRight"/>
            </w:pPr>
            <w:r w:rsidRPr="00481510">
              <w:t>&lt;1</w:t>
            </w:r>
          </w:p>
        </w:tc>
        <w:tc>
          <w:tcPr>
            <w:tcW w:w="1417" w:type="dxa"/>
            <w:noWrap/>
            <w:hideMark/>
          </w:tcPr>
          <w:p w14:paraId="356C4BA0" w14:textId="77777777" w:rsidR="00481510" w:rsidRPr="00481510" w:rsidRDefault="00481510" w:rsidP="000A039C">
            <w:pPr>
              <w:pStyle w:val="TableTextRight"/>
            </w:pPr>
            <w:r w:rsidRPr="00481510">
              <w:t>&lt;1</w:t>
            </w:r>
          </w:p>
        </w:tc>
        <w:tc>
          <w:tcPr>
            <w:tcW w:w="1389" w:type="dxa"/>
            <w:noWrap/>
            <w:hideMark/>
          </w:tcPr>
          <w:p w14:paraId="169E143E" w14:textId="77777777" w:rsidR="00481510" w:rsidRPr="00481510" w:rsidRDefault="00481510" w:rsidP="000A039C">
            <w:pPr>
              <w:pStyle w:val="TableTextRight"/>
            </w:pPr>
            <w:r w:rsidRPr="00481510">
              <w:t>&lt;1</w:t>
            </w:r>
          </w:p>
        </w:tc>
        <w:tc>
          <w:tcPr>
            <w:tcW w:w="1134" w:type="dxa"/>
            <w:noWrap/>
            <w:hideMark/>
          </w:tcPr>
          <w:p w14:paraId="497B3D34" w14:textId="77777777" w:rsidR="00481510" w:rsidRPr="00481510" w:rsidRDefault="00481510" w:rsidP="000A039C">
            <w:pPr>
              <w:pStyle w:val="TableTextRight"/>
            </w:pPr>
            <w:r w:rsidRPr="00481510">
              <w:t>&lt;1</w:t>
            </w:r>
          </w:p>
        </w:tc>
        <w:tc>
          <w:tcPr>
            <w:tcW w:w="1134" w:type="dxa"/>
            <w:noWrap/>
            <w:hideMark/>
          </w:tcPr>
          <w:p w14:paraId="17E7D3F4" w14:textId="77777777" w:rsidR="00481510" w:rsidRPr="00481510" w:rsidRDefault="00481510" w:rsidP="000A039C">
            <w:pPr>
              <w:pStyle w:val="TableTextRight"/>
            </w:pPr>
            <w:r w:rsidRPr="00481510">
              <w:t>2</w:t>
            </w:r>
          </w:p>
        </w:tc>
        <w:tc>
          <w:tcPr>
            <w:tcW w:w="992" w:type="dxa"/>
            <w:noWrap/>
            <w:hideMark/>
          </w:tcPr>
          <w:p w14:paraId="33BAE5DF" w14:textId="77777777" w:rsidR="00481510" w:rsidRPr="00481510" w:rsidRDefault="00481510" w:rsidP="000A039C">
            <w:pPr>
              <w:pStyle w:val="TableTextRight"/>
            </w:pPr>
            <w:r w:rsidRPr="00481510">
              <w:t>&lt;1</w:t>
            </w:r>
          </w:p>
        </w:tc>
        <w:tc>
          <w:tcPr>
            <w:tcW w:w="1134" w:type="dxa"/>
            <w:noWrap/>
            <w:hideMark/>
          </w:tcPr>
          <w:p w14:paraId="241178A0" w14:textId="77777777" w:rsidR="00481510" w:rsidRPr="00481510" w:rsidRDefault="00481510" w:rsidP="000A039C">
            <w:pPr>
              <w:pStyle w:val="TableTextRight"/>
            </w:pPr>
            <w:r w:rsidRPr="00481510">
              <w:t>&lt;1</w:t>
            </w:r>
          </w:p>
        </w:tc>
        <w:tc>
          <w:tcPr>
            <w:tcW w:w="993" w:type="dxa"/>
            <w:noWrap/>
            <w:hideMark/>
          </w:tcPr>
          <w:p w14:paraId="4D4D5915" w14:textId="77777777" w:rsidR="00481510" w:rsidRPr="00481510" w:rsidRDefault="00481510" w:rsidP="000A039C">
            <w:pPr>
              <w:pStyle w:val="TableTextRight"/>
            </w:pPr>
            <w:r w:rsidRPr="00481510">
              <w:t>1</w:t>
            </w:r>
          </w:p>
        </w:tc>
        <w:tc>
          <w:tcPr>
            <w:tcW w:w="992" w:type="dxa"/>
            <w:noWrap/>
            <w:hideMark/>
          </w:tcPr>
          <w:p w14:paraId="2B5F54FE" w14:textId="77777777" w:rsidR="00481510" w:rsidRPr="00481510" w:rsidRDefault="00481510" w:rsidP="000A039C">
            <w:pPr>
              <w:pStyle w:val="TableTextRight"/>
            </w:pPr>
            <w:r w:rsidRPr="00481510">
              <w:t>2</w:t>
            </w:r>
          </w:p>
        </w:tc>
        <w:tc>
          <w:tcPr>
            <w:tcW w:w="992" w:type="dxa"/>
            <w:noWrap/>
            <w:hideMark/>
          </w:tcPr>
          <w:p w14:paraId="034C705D" w14:textId="77777777" w:rsidR="00481510" w:rsidRPr="00481510" w:rsidRDefault="00481510" w:rsidP="000A039C">
            <w:pPr>
              <w:pStyle w:val="TableTextRight"/>
            </w:pPr>
            <w:r w:rsidRPr="00481510">
              <w:t>1</w:t>
            </w:r>
          </w:p>
        </w:tc>
        <w:tc>
          <w:tcPr>
            <w:tcW w:w="728" w:type="dxa"/>
            <w:noWrap/>
            <w:hideMark/>
          </w:tcPr>
          <w:p w14:paraId="267F5C54" w14:textId="77777777" w:rsidR="00481510" w:rsidRPr="00481510" w:rsidRDefault="00481510" w:rsidP="000A039C">
            <w:pPr>
              <w:pStyle w:val="TableTextRight"/>
            </w:pPr>
            <w:r w:rsidRPr="00481510">
              <w:t>&lt;1</w:t>
            </w:r>
          </w:p>
        </w:tc>
      </w:tr>
      <w:tr w:rsidR="00481510" w:rsidRPr="00DB6EDB" w14:paraId="7E01666D"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1D8A8741" w14:textId="77777777" w:rsidR="00481510" w:rsidRPr="00481510" w:rsidRDefault="00481510" w:rsidP="0093430A">
            <w:pPr>
              <w:pStyle w:val="TableText"/>
            </w:pPr>
            <w:r w:rsidRPr="00481510">
              <w:t>K</w:t>
            </w:r>
          </w:p>
        </w:tc>
        <w:tc>
          <w:tcPr>
            <w:tcW w:w="1134" w:type="dxa"/>
            <w:noWrap/>
            <w:hideMark/>
          </w:tcPr>
          <w:p w14:paraId="667394D0" w14:textId="77777777" w:rsidR="00481510" w:rsidRPr="00481510" w:rsidRDefault="00481510" w:rsidP="0093430A">
            <w:pPr>
              <w:pStyle w:val="TableText"/>
            </w:pPr>
            <w:r w:rsidRPr="00481510">
              <w:t>mg/L</w:t>
            </w:r>
          </w:p>
        </w:tc>
        <w:tc>
          <w:tcPr>
            <w:tcW w:w="1305" w:type="dxa"/>
            <w:noWrap/>
            <w:hideMark/>
          </w:tcPr>
          <w:p w14:paraId="7B20E559" w14:textId="77777777" w:rsidR="00481510" w:rsidRPr="00481510" w:rsidRDefault="00481510" w:rsidP="000A039C">
            <w:pPr>
              <w:pStyle w:val="TableTextRight"/>
            </w:pPr>
            <w:r w:rsidRPr="00481510">
              <w:t>&lt;0.01</w:t>
            </w:r>
          </w:p>
        </w:tc>
        <w:tc>
          <w:tcPr>
            <w:tcW w:w="1417" w:type="dxa"/>
            <w:noWrap/>
            <w:hideMark/>
          </w:tcPr>
          <w:p w14:paraId="380B75DA" w14:textId="77777777" w:rsidR="00481510" w:rsidRPr="00481510" w:rsidRDefault="00481510" w:rsidP="000A039C">
            <w:pPr>
              <w:pStyle w:val="TableTextRight"/>
            </w:pPr>
            <w:r w:rsidRPr="00481510">
              <w:t>26</w:t>
            </w:r>
          </w:p>
        </w:tc>
        <w:tc>
          <w:tcPr>
            <w:tcW w:w="1389" w:type="dxa"/>
            <w:noWrap/>
            <w:hideMark/>
          </w:tcPr>
          <w:p w14:paraId="2AB5030A" w14:textId="77777777" w:rsidR="00481510" w:rsidRPr="00481510" w:rsidRDefault="00481510" w:rsidP="000A039C">
            <w:pPr>
              <w:pStyle w:val="TableTextRight"/>
            </w:pPr>
            <w:r w:rsidRPr="00481510">
              <w:t>78</w:t>
            </w:r>
          </w:p>
        </w:tc>
        <w:tc>
          <w:tcPr>
            <w:tcW w:w="1134" w:type="dxa"/>
            <w:noWrap/>
            <w:hideMark/>
          </w:tcPr>
          <w:p w14:paraId="7D425E1C" w14:textId="77777777" w:rsidR="00481510" w:rsidRPr="00481510" w:rsidRDefault="00481510" w:rsidP="000A039C">
            <w:pPr>
              <w:pStyle w:val="TableTextRight"/>
            </w:pPr>
            <w:r w:rsidRPr="00481510">
              <w:t>51</w:t>
            </w:r>
          </w:p>
        </w:tc>
        <w:tc>
          <w:tcPr>
            <w:tcW w:w="1134" w:type="dxa"/>
            <w:noWrap/>
            <w:hideMark/>
          </w:tcPr>
          <w:p w14:paraId="76216350" w14:textId="77777777" w:rsidR="00481510" w:rsidRPr="00481510" w:rsidRDefault="00481510" w:rsidP="000A039C">
            <w:pPr>
              <w:pStyle w:val="TableTextRight"/>
            </w:pPr>
            <w:r w:rsidRPr="00481510">
              <w:t>77</w:t>
            </w:r>
          </w:p>
        </w:tc>
        <w:tc>
          <w:tcPr>
            <w:tcW w:w="992" w:type="dxa"/>
            <w:noWrap/>
            <w:hideMark/>
          </w:tcPr>
          <w:p w14:paraId="79EBD9BD" w14:textId="77777777" w:rsidR="00481510" w:rsidRPr="00481510" w:rsidRDefault="00481510" w:rsidP="000A039C">
            <w:pPr>
              <w:pStyle w:val="TableTextRight"/>
            </w:pPr>
            <w:r w:rsidRPr="00481510">
              <w:t>50</w:t>
            </w:r>
          </w:p>
        </w:tc>
        <w:tc>
          <w:tcPr>
            <w:tcW w:w="1134" w:type="dxa"/>
            <w:noWrap/>
            <w:hideMark/>
          </w:tcPr>
          <w:p w14:paraId="680D143B" w14:textId="77777777" w:rsidR="00481510" w:rsidRPr="00481510" w:rsidRDefault="00481510" w:rsidP="000A039C">
            <w:pPr>
              <w:pStyle w:val="TableTextRight"/>
            </w:pPr>
            <w:r w:rsidRPr="00481510">
              <w:t>75</w:t>
            </w:r>
          </w:p>
        </w:tc>
        <w:tc>
          <w:tcPr>
            <w:tcW w:w="993" w:type="dxa"/>
            <w:noWrap/>
            <w:hideMark/>
          </w:tcPr>
          <w:p w14:paraId="58CDFCEA" w14:textId="77777777" w:rsidR="00481510" w:rsidRPr="00481510" w:rsidRDefault="00481510" w:rsidP="000A039C">
            <w:pPr>
              <w:pStyle w:val="TableTextRight"/>
            </w:pPr>
            <w:r w:rsidRPr="00481510">
              <w:t>140</w:t>
            </w:r>
          </w:p>
        </w:tc>
        <w:tc>
          <w:tcPr>
            <w:tcW w:w="992" w:type="dxa"/>
            <w:noWrap/>
            <w:hideMark/>
          </w:tcPr>
          <w:p w14:paraId="716C82E8" w14:textId="77777777" w:rsidR="00481510" w:rsidRPr="00481510" w:rsidRDefault="00481510" w:rsidP="000A039C">
            <w:pPr>
              <w:pStyle w:val="TableTextRight"/>
            </w:pPr>
            <w:r w:rsidRPr="00481510">
              <w:t>130</w:t>
            </w:r>
          </w:p>
        </w:tc>
        <w:tc>
          <w:tcPr>
            <w:tcW w:w="992" w:type="dxa"/>
            <w:noWrap/>
            <w:hideMark/>
          </w:tcPr>
          <w:p w14:paraId="6AE6FFAE" w14:textId="77777777" w:rsidR="00481510" w:rsidRPr="00481510" w:rsidRDefault="00481510" w:rsidP="000A039C">
            <w:pPr>
              <w:pStyle w:val="TableTextRight"/>
            </w:pPr>
            <w:r w:rsidRPr="00481510">
              <w:t>84</w:t>
            </w:r>
          </w:p>
        </w:tc>
        <w:tc>
          <w:tcPr>
            <w:tcW w:w="728" w:type="dxa"/>
            <w:noWrap/>
            <w:hideMark/>
          </w:tcPr>
          <w:p w14:paraId="3AEBAABA" w14:textId="77777777" w:rsidR="00481510" w:rsidRPr="00481510" w:rsidRDefault="00481510" w:rsidP="000A039C">
            <w:pPr>
              <w:pStyle w:val="TableTextRight"/>
            </w:pPr>
            <w:r w:rsidRPr="00481510">
              <w:t>66</w:t>
            </w:r>
          </w:p>
        </w:tc>
      </w:tr>
      <w:tr w:rsidR="00481510" w:rsidRPr="00DB6EDB" w14:paraId="5826E3B6"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16C36108" w14:textId="77777777" w:rsidR="00481510" w:rsidRPr="00481510" w:rsidRDefault="00481510" w:rsidP="0093430A">
            <w:pPr>
              <w:pStyle w:val="TableText"/>
            </w:pPr>
            <w:r w:rsidRPr="00481510">
              <w:t>La</w:t>
            </w:r>
          </w:p>
        </w:tc>
        <w:tc>
          <w:tcPr>
            <w:tcW w:w="1134" w:type="dxa"/>
            <w:noWrap/>
            <w:hideMark/>
          </w:tcPr>
          <w:p w14:paraId="606E2614" w14:textId="77777777" w:rsidR="00481510" w:rsidRPr="00481510" w:rsidRDefault="00481510" w:rsidP="0093430A">
            <w:pPr>
              <w:pStyle w:val="TableText"/>
            </w:pPr>
            <w:r w:rsidRPr="00481510">
              <w:t>µg/L</w:t>
            </w:r>
          </w:p>
        </w:tc>
        <w:tc>
          <w:tcPr>
            <w:tcW w:w="1305" w:type="dxa"/>
            <w:noWrap/>
            <w:hideMark/>
          </w:tcPr>
          <w:p w14:paraId="7CB7B39D" w14:textId="77777777" w:rsidR="00481510" w:rsidRPr="00481510" w:rsidRDefault="00481510" w:rsidP="000A039C">
            <w:pPr>
              <w:pStyle w:val="TableTextRight"/>
            </w:pPr>
            <w:r w:rsidRPr="00481510">
              <w:t>&lt;0.003</w:t>
            </w:r>
          </w:p>
        </w:tc>
        <w:tc>
          <w:tcPr>
            <w:tcW w:w="1417" w:type="dxa"/>
            <w:noWrap/>
            <w:hideMark/>
          </w:tcPr>
          <w:p w14:paraId="2E7292E2" w14:textId="77777777" w:rsidR="00481510" w:rsidRPr="00481510" w:rsidRDefault="00481510" w:rsidP="000A039C">
            <w:pPr>
              <w:pStyle w:val="TableTextRight"/>
            </w:pPr>
            <w:r w:rsidRPr="00481510">
              <w:t>270</w:t>
            </w:r>
          </w:p>
        </w:tc>
        <w:tc>
          <w:tcPr>
            <w:tcW w:w="1389" w:type="dxa"/>
            <w:noWrap/>
            <w:hideMark/>
          </w:tcPr>
          <w:p w14:paraId="7C79C3E3" w14:textId="77777777" w:rsidR="00481510" w:rsidRPr="00481510" w:rsidRDefault="00481510" w:rsidP="000A039C">
            <w:pPr>
              <w:pStyle w:val="TableTextRight"/>
            </w:pPr>
            <w:r w:rsidRPr="00481510">
              <w:t>720</w:t>
            </w:r>
          </w:p>
        </w:tc>
        <w:tc>
          <w:tcPr>
            <w:tcW w:w="1134" w:type="dxa"/>
            <w:noWrap/>
            <w:hideMark/>
          </w:tcPr>
          <w:p w14:paraId="665CC8DC" w14:textId="77777777" w:rsidR="00481510" w:rsidRPr="00481510" w:rsidRDefault="00481510" w:rsidP="000A039C">
            <w:pPr>
              <w:pStyle w:val="TableTextRight"/>
            </w:pPr>
            <w:r w:rsidRPr="00481510">
              <w:t>560</w:t>
            </w:r>
          </w:p>
        </w:tc>
        <w:tc>
          <w:tcPr>
            <w:tcW w:w="1134" w:type="dxa"/>
            <w:noWrap/>
            <w:hideMark/>
          </w:tcPr>
          <w:p w14:paraId="10928142" w14:textId="77777777" w:rsidR="00481510" w:rsidRPr="00481510" w:rsidRDefault="00481510" w:rsidP="000A039C">
            <w:pPr>
              <w:pStyle w:val="TableTextRight"/>
            </w:pPr>
            <w:r w:rsidRPr="00481510">
              <w:t>670</w:t>
            </w:r>
          </w:p>
        </w:tc>
        <w:tc>
          <w:tcPr>
            <w:tcW w:w="992" w:type="dxa"/>
            <w:noWrap/>
            <w:hideMark/>
          </w:tcPr>
          <w:p w14:paraId="5F757294" w14:textId="77777777" w:rsidR="00481510" w:rsidRPr="00481510" w:rsidRDefault="00481510" w:rsidP="000A039C">
            <w:pPr>
              <w:pStyle w:val="TableTextRight"/>
            </w:pPr>
            <w:r w:rsidRPr="00481510">
              <w:t>1100</w:t>
            </w:r>
          </w:p>
        </w:tc>
        <w:tc>
          <w:tcPr>
            <w:tcW w:w="1134" w:type="dxa"/>
            <w:noWrap/>
            <w:hideMark/>
          </w:tcPr>
          <w:p w14:paraId="37B97B0C" w14:textId="77777777" w:rsidR="00481510" w:rsidRPr="00481510" w:rsidRDefault="00481510" w:rsidP="000A039C">
            <w:pPr>
              <w:pStyle w:val="TableTextRight"/>
            </w:pPr>
            <w:r w:rsidRPr="00481510">
              <w:t>210</w:t>
            </w:r>
          </w:p>
        </w:tc>
        <w:tc>
          <w:tcPr>
            <w:tcW w:w="993" w:type="dxa"/>
            <w:noWrap/>
            <w:hideMark/>
          </w:tcPr>
          <w:p w14:paraId="61B248AF" w14:textId="77777777" w:rsidR="00481510" w:rsidRPr="00481510" w:rsidRDefault="00481510" w:rsidP="000A039C">
            <w:pPr>
              <w:pStyle w:val="TableTextRight"/>
            </w:pPr>
            <w:r w:rsidRPr="00481510">
              <w:t>250</w:t>
            </w:r>
          </w:p>
        </w:tc>
        <w:tc>
          <w:tcPr>
            <w:tcW w:w="992" w:type="dxa"/>
            <w:noWrap/>
            <w:hideMark/>
          </w:tcPr>
          <w:p w14:paraId="0F9B4CCD" w14:textId="77777777" w:rsidR="00481510" w:rsidRPr="00481510" w:rsidRDefault="00481510" w:rsidP="000A039C">
            <w:pPr>
              <w:pStyle w:val="TableTextRight"/>
            </w:pPr>
            <w:r w:rsidRPr="00481510">
              <w:t>420</w:t>
            </w:r>
          </w:p>
        </w:tc>
        <w:tc>
          <w:tcPr>
            <w:tcW w:w="992" w:type="dxa"/>
            <w:noWrap/>
            <w:hideMark/>
          </w:tcPr>
          <w:p w14:paraId="53DE052D" w14:textId="77777777" w:rsidR="00481510" w:rsidRPr="00481510" w:rsidRDefault="00481510" w:rsidP="000A039C">
            <w:pPr>
              <w:pStyle w:val="TableTextRight"/>
            </w:pPr>
            <w:r w:rsidRPr="00481510">
              <w:t>230</w:t>
            </w:r>
          </w:p>
        </w:tc>
        <w:tc>
          <w:tcPr>
            <w:tcW w:w="728" w:type="dxa"/>
            <w:noWrap/>
            <w:hideMark/>
          </w:tcPr>
          <w:p w14:paraId="07796BBD" w14:textId="77777777" w:rsidR="00481510" w:rsidRPr="00481510" w:rsidRDefault="00481510" w:rsidP="000A039C">
            <w:pPr>
              <w:pStyle w:val="TableTextRight"/>
            </w:pPr>
            <w:r w:rsidRPr="00481510">
              <w:t>270</w:t>
            </w:r>
          </w:p>
        </w:tc>
      </w:tr>
      <w:tr w:rsidR="00481510" w:rsidRPr="00DB6EDB" w14:paraId="0AC3CA1C"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66FAA3D8" w14:textId="77777777" w:rsidR="00481510" w:rsidRPr="00481510" w:rsidRDefault="00481510" w:rsidP="0093430A">
            <w:pPr>
              <w:pStyle w:val="TableText"/>
            </w:pPr>
            <w:r w:rsidRPr="00481510">
              <w:t>Li</w:t>
            </w:r>
          </w:p>
        </w:tc>
        <w:tc>
          <w:tcPr>
            <w:tcW w:w="1134" w:type="dxa"/>
            <w:noWrap/>
            <w:hideMark/>
          </w:tcPr>
          <w:p w14:paraId="386C706F" w14:textId="77777777" w:rsidR="00481510" w:rsidRPr="00481510" w:rsidRDefault="00481510" w:rsidP="0093430A">
            <w:pPr>
              <w:pStyle w:val="TableText"/>
            </w:pPr>
            <w:r w:rsidRPr="00481510">
              <w:t>µg/L</w:t>
            </w:r>
          </w:p>
        </w:tc>
        <w:tc>
          <w:tcPr>
            <w:tcW w:w="1305" w:type="dxa"/>
            <w:noWrap/>
            <w:hideMark/>
          </w:tcPr>
          <w:p w14:paraId="3322196F" w14:textId="77777777" w:rsidR="00481510" w:rsidRPr="00481510" w:rsidRDefault="00481510" w:rsidP="000A039C">
            <w:pPr>
              <w:pStyle w:val="TableTextRight"/>
            </w:pPr>
            <w:r w:rsidRPr="00481510">
              <w:t>&lt;0.2</w:t>
            </w:r>
          </w:p>
        </w:tc>
        <w:tc>
          <w:tcPr>
            <w:tcW w:w="1417" w:type="dxa"/>
            <w:noWrap/>
            <w:hideMark/>
          </w:tcPr>
          <w:p w14:paraId="3E367943" w14:textId="77777777" w:rsidR="00481510" w:rsidRPr="00481510" w:rsidRDefault="00481510" w:rsidP="000A039C">
            <w:pPr>
              <w:pStyle w:val="TableTextRight"/>
            </w:pPr>
            <w:r w:rsidRPr="00481510">
              <w:t>74</w:t>
            </w:r>
          </w:p>
        </w:tc>
        <w:tc>
          <w:tcPr>
            <w:tcW w:w="1389" w:type="dxa"/>
            <w:noWrap/>
            <w:hideMark/>
          </w:tcPr>
          <w:p w14:paraId="4AD6D32F" w14:textId="77777777" w:rsidR="00481510" w:rsidRPr="00481510" w:rsidRDefault="00481510" w:rsidP="000A039C">
            <w:pPr>
              <w:pStyle w:val="TableTextRight"/>
            </w:pPr>
            <w:r w:rsidRPr="00481510">
              <w:t>200</w:t>
            </w:r>
          </w:p>
        </w:tc>
        <w:tc>
          <w:tcPr>
            <w:tcW w:w="1134" w:type="dxa"/>
            <w:noWrap/>
            <w:hideMark/>
          </w:tcPr>
          <w:p w14:paraId="2E7095BB" w14:textId="77777777" w:rsidR="00481510" w:rsidRPr="00481510" w:rsidRDefault="00481510" w:rsidP="000A039C">
            <w:pPr>
              <w:pStyle w:val="TableTextRight"/>
            </w:pPr>
            <w:r w:rsidRPr="00481510">
              <w:t>380</w:t>
            </w:r>
          </w:p>
        </w:tc>
        <w:tc>
          <w:tcPr>
            <w:tcW w:w="1134" w:type="dxa"/>
            <w:noWrap/>
            <w:hideMark/>
          </w:tcPr>
          <w:p w14:paraId="302CF0BD" w14:textId="77777777" w:rsidR="00481510" w:rsidRPr="00481510" w:rsidRDefault="00481510" w:rsidP="000A039C">
            <w:pPr>
              <w:pStyle w:val="TableTextRight"/>
            </w:pPr>
            <w:r w:rsidRPr="00481510">
              <w:t>260</w:t>
            </w:r>
          </w:p>
        </w:tc>
        <w:tc>
          <w:tcPr>
            <w:tcW w:w="992" w:type="dxa"/>
            <w:noWrap/>
            <w:hideMark/>
          </w:tcPr>
          <w:p w14:paraId="471C5947" w14:textId="77777777" w:rsidR="00481510" w:rsidRPr="00481510" w:rsidRDefault="00481510" w:rsidP="000A039C">
            <w:pPr>
              <w:pStyle w:val="TableTextRight"/>
            </w:pPr>
            <w:r w:rsidRPr="00481510">
              <w:t>14</w:t>
            </w:r>
          </w:p>
        </w:tc>
        <w:tc>
          <w:tcPr>
            <w:tcW w:w="1134" w:type="dxa"/>
            <w:noWrap/>
            <w:hideMark/>
          </w:tcPr>
          <w:p w14:paraId="2599D1BC" w14:textId="77777777" w:rsidR="00481510" w:rsidRPr="00481510" w:rsidRDefault="00481510" w:rsidP="000A039C">
            <w:pPr>
              <w:pStyle w:val="TableTextRight"/>
            </w:pPr>
            <w:r w:rsidRPr="00481510">
              <w:t>76</w:t>
            </w:r>
          </w:p>
        </w:tc>
        <w:tc>
          <w:tcPr>
            <w:tcW w:w="993" w:type="dxa"/>
            <w:noWrap/>
            <w:hideMark/>
          </w:tcPr>
          <w:p w14:paraId="190FE414" w14:textId="77777777" w:rsidR="00481510" w:rsidRPr="00481510" w:rsidRDefault="00481510" w:rsidP="000A039C">
            <w:pPr>
              <w:pStyle w:val="TableTextRight"/>
            </w:pPr>
            <w:r w:rsidRPr="00481510">
              <w:t>390</w:t>
            </w:r>
          </w:p>
        </w:tc>
        <w:tc>
          <w:tcPr>
            <w:tcW w:w="992" w:type="dxa"/>
            <w:noWrap/>
            <w:hideMark/>
          </w:tcPr>
          <w:p w14:paraId="11AD9162" w14:textId="77777777" w:rsidR="00481510" w:rsidRPr="00481510" w:rsidRDefault="00481510" w:rsidP="000A039C">
            <w:pPr>
              <w:pStyle w:val="TableTextRight"/>
            </w:pPr>
            <w:r w:rsidRPr="00481510">
              <w:t>640</w:t>
            </w:r>
          </w:p>
        </w:tc>
        <w:tc>
          <w:tcPr>
            <w:tcW w:w="992" w:type="dxa"/>
            <w:noWrap/>
            <w:hideMark/>
          </w:tcPr>
          <w:p w14:paraId="4AAF2655" w14:textId="77777777" w:rsidR="00481510" w:rsidRPr="00481510" w:rsidRDefault="00481510" w:rsidP="000A039C">
            <w:pPr>
              <w:pStyle w:val="TableTextRight"/>
            </w:pPr>
            <w:r w:rsidRPr="00481510">
              <w:t>100</w:t>
            </w:r>
          </w:p>
        </w:tc>
        <w:tc>
          <w:tcPr>
            <w:tcW w:w="728" w:type="dxa"/>
            <w:noWrap/>
            <w:hideMark/>
          </w:tcPr>
          <w:p w14:paraId="3C5E5A87" w14:textId="77777777" w:rsidR="00481510" w:rsidRPr="00481510" w:rsidRDefault="00481510" w:rsidP="000A039C">
            <w:pPr>
              <w:pStyle w:val="TableTextRight"/>
            </w:pPr>
            <w:r w:rsidRPr="00481510">
              <w:t>410</w:t>
            </w:r>
          </w:p>
        </w:tc>
      </w:tr>
      <w:tr w:rsidR="00481510" w:rsidRPr="00DB6EDB" w14:paraId="55376392"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142D3837" w14:textId="77777777" w:rsidR="00481510" w:rsidRPr="00481510" w:rsidRDefault="00481510" w:rsidP="0093430A">
            <w:pPr>
              <w:pStyle w:val="TableText"/>
            </w:pPr>
            <w:r w:rsidRPr="00481510">
              <w:t>Mg</w:t>
            </w:r>
          </w:p>
        </w:tc>
        <w:tc>
          <w:tcPr>
            <w:tcW w:w="1134" w:type="dxa"/>
            <w:noWrap/>
            <w:hideMark/>
          </w:tcPr>
          <w:p w14:paraId="25D2579F" w14:textId="77777777" w:rsidR="00481510" w:rsidRPr="00481510" w:rsidRDefault="00481510" w:rsidP="0093430A">
            <w:pPr>
              <w:pStyle w:val="TableText"/>
            </w:pPr>
            <w:r w:rsidRPr="00481510">
              <w:t>mg/L</w:t>
            </w:r>
          </w:p>
        </w:tc>
        <w:tc>
          <w:tcPr>
            <w:tcW w:w="1305" w:type="dxa"/>
            <w:noWrap/>
            <w:hideMark/>
          </w:tcPr>
          <w:p w14:paraId="117826BC" w14:textId="6144A15C" w:rsidR="00481510" w:rsidRPr="00481510" w:rsidRDefault="00481510" w:rsidP="000A039C">
            <w:pPr>
              <w:pStyle w:val="TableTextRight"/>
            </w:pPr>
            <w:r>
              <w:t>&lt;0.01</w:t>
            </w:r>
          </w:p>
        </w:tc>
        <w:tc>
          <w:tcPr>
            <w:tcW w:w="1417" w:type="dxa"/>
            <w:noWrap/>
            <w:hideMark/>
          </w:tcPr>
          <w:p w14:paraId="4972C812" w14:textId="77777777" w:rsidR="00481510" w:rsidRPr="00481510" w:rsidRDefault="00481510" w:rsidP="000A039C">
            <w:pPr>
              <w:pStyle w:val="TableTextRight"/>
            </w:pPr>
            <w:r w:rsidRPr="00481510">
              <w:t>42</w:t>
            </w:r>
          </w:p>
        </w:tc>
        <w:tc>
          <w:tcPr>
            <w:tcW w:w="1389" w:type="dxa"/>
            <w:noWrap/>
            <w:hideMark/>
          </w:tcPr>
          <w:p w14:paraId="53724935" w14:textId="77777777" w:rsidR="00481510" w:rsidRPr="00481510" w:rsidRDefault="00481510" w:rsidP="000A039C">
            <w:pPr>
              <w:pStyle w:val="TableTextRight"/>
            </w:pPr>
            <w:r w:rsidRPr="00481510">
              <w:t>41</w:t>
            </w:r>
          </w:p>
        </w:tc>
        <w:tc>
          <w:tcPr>
            <w:tcW w:w="1134" w:type="dxa"/>
            <w:noWrap/>
            <w:hideMark/>
          </w:tcPr>
          <w:p w14:paraId="626F5AF5" w14:textId="77777777" w:rsidR="00481510" w:rsidRPr="00481510" w:rsidRDefault="00481510" w:rsidP="000A039C">
            <w:pPr>
              <w:pStyle w:val="TableTextRight"/>
            </w:pPr>
            <w:r w:rsidRPr="00481510">
              <w:t>73</w:t>
            </w:r>
          </w:p>
        </w:tc>
        <w:tc>
          <w:tcPr>
            <w:tcW w:w="1134" w:type="dxa"/>
            <w:noWrap/>
            <w:hideMark/>
          </w:tcPr>
          <w:p w14:paraId="650147A3" w14:textId="77777777" w:rsidR="00481510" w:rsidRPr="00481510" w:rsidRDefault="00481510" w:rsidP="000A039C">
            <w:pPr>
              <w:pStyle w:val="TableTextRight"/>
            </w:pPr>
            <w:r w:rsidRPr="00481510">
              <w:t>64</w:t>
            </w:r>
          </w:p>
        </w:tc>
        <w:tc>
          <w:tcPr>
            <w:tcW w:w="992" w:type="dxa"/>
            <w:noWrap/>
            <w:hideMark/>
          </w:tcPr>
          <w:p w14:paraId="7D2621DC" w14:textId="77777777" w:rsidR="00481510" w:rsidRPr="00481510" w:rsidRDefault="00481510" w:rsidP="000A039C">
            <w:pPr>
              <w:pStyle w:val="TableTextRight"/>
            </w:pPr>
            <w:r w:rsidRPr="00481510">
              <w:t>29</w:t>
            </w:r>
          </w:p>
        </w:tc>
        <w:tc>
          <w:tcPr>
            <w:tcW w:w="1134" w:type="dxa"/>
            <w:noWrap/>
            <w:hideMark/>
          </w:tcPr>
          <w:p w14:paraId="3AEDF978" w14:textId="77777777" w:rsidR="00481510" w:rsidRPr="00481510" w:rsidRDefault="00481510" w:rsidP="000A039C">
            <w:pPr>
              <w:pStyle w:val="TableTextRight"/>
            </w:pPr>
            <w:r w:rsidRPr="00481510">
              <w:t>73</w:t>
            </w:r>
          </w:p>
        </w:tc>
        <w:tc>
          <w:tcPr>
            <w:tcW w:w="993" w:type="dxa"/>
            <w:noWrap/>
            <w:hideMark/>
          </w:tcPr>
          <w:p w14:paraId="568856DF" w14:textId="77777777" w:rsidR="00481510" w:rsidRPr="00481510" w:rsidRDefault="00481510" w:rsidP="000A039C">
            <w:pPr>
              <w:pStyle w:val="TableTextRight"/>
            </w:pPr>
            <w:r w:rsidRPr="00481510">
              <w:t>99</w:t>
            </w:r>
          </w:p>
        </w:tc>
        <w:tc>
          <w:tcPr>
            <w:tcW w:w="992" w:type="dxa"/>
            <w:noWrap/>
            <w:hideMark/>
          </w:tcPr>
          <w:p w14:paraId="47798087" w14:textId="77777777" w:rsidR="00481510" w:rsidRPr="00481510" w:rsidRDefault="00481510" w:rsidP="000A039C">
            <w:pPr>
              <w:pStyle w:val="TableTextRight"/>
            </w:pPr>
            <w:r w:rsidRPr="00481510">
              <w:t>130</w:t>
            </w:r>
          </w:p>
        </w:tc>
        <w:tc>
          <w:tcPr>
            <w:tcW w:w="992" w:type="dxa"/>
            <w:noWrap/>
            <w:hideMark/>
          </w:tcPr>
          <w:p w14:paraId="1B449AE1" w14:textId="77777777" w:rsidR="00481510" w:rsidRPr="00481510" w:rsidRDefault="00481510" w:rsidP="000A039C">
            <w:pPr>
              <w:pStyle w:val="TableTextRight"/>
            </w:pPr>
            <w:r w:rsidRPr="00481510">
              <w:t>&gt;500</w:t>
            </w:r>
          </w:p>
        </w:tc>
        <w:tc>
          <w:tcPr>
            <w:tcW w:w="728" w:type="dxa"/>
            <w:noWrap/>
            <w:hideMark/>
          </w:tcPr>
          <w:p w14:paraId="31F6696E" w14:textId="77777777" w:rsidR="00481510" w:rsidRPr="00481510" w:rsidRDefault="00481510" w:rsidP="000A039C">
            <w:pPr>
              <w:pStyle w:val="TableTextRight"/>
            </w:pPr>
            <w:r w:rsidRPr="00481510">
              <w:t>100</w:t>
            </w:r>
          </w:p>
        </w:tc>
      </w:tr>
      <w:tr w:rsidR="00481510" w:rsidRPr="00DB6EDB" w14:paraId="24C575B1"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48F3C43C" w14:textId="77777777" w:rsidR="00481510" w:rsidRPr="00481510" w:rsidRDefault="00481510" w:rsidP="0093430A">
            <w:pPr>
              <w:pStyle w:val="TableText"/>
            </w:pPr>
            <w:r w:rsidRPr="00481510">
              <w:t>Mn</w:t>
            </w:r>
          </w:p>
        </w:tc>
        <w:tc>
          <w:tcPr>
            <w:tcW w:w="1134" w:type="dxa"/>
            <w:noWrap/>
            <w:hideMark/>
          </w:tcPr>
          <w:p w14:paraId="4ABC16BA" w14:textId="77777777" w:rsidR="00481510" w:rsidRPr="00481510" w:rsidRDefault="00481510" w:rsidP="0093430A">
            <w:pPr>
              <w:pStyle w:val="TableText"/>
            </w:pPr>
            <w:r w:rsidRPr="00481510">
              <w:t>mg/L</w:t>
            </w:r>
          </w:p>
        </w:tc>
        <w:tc>
          <w:tcPr>
            <w:tcW w:w="1305" w:type="dxa"/>
            <w:noWrap/>
            <w:hideMark/>
          </w:tcPr>
          <w:p w14:paraId="2CC0AABF" w14:textId="77777777" w:rsidR="00481510" w:rsidRPr="00481510" w:rsidRDefault="00481510" w:rsidP="000A039C">
            <w:pPr>
              <w:pStyle w:val="TableTextRight"/>
            </w:pPr>
            <w:r w:rsidRPr="00481510">
              <w:t>&lt;0.001</w:t>
            </w:r>
          </w:p>
        </w:tc>
        <w:tc>
          <w:tcPr>
            <w:tcW w:w="1417" w:type="dxa"/>
            <w:noWrap/>
            <w:hideMark/>
          </w:tcPr>
          <w:p w14:paraId="76633EAB" w14:textId="77777777" w:rsidR="00481510" w:rsidRPr="00481510" w:rsidRDefault="00481510" w:rsidP="000A039C">
            <w:pPr>
              <w:pStyle w:val="TableTextRight"/>
            </w:pPr>
            <w:r w:rsidRPr="00481510">
              <w:t>6.3</w:t>
            </w:r>
          </w:p>
        </w:tc>
        <w:tc>
          <w:tcPr>
            <w:tcW w:w="1389" w:type="dxa"/>
            <w:noWrap/>
            <w:hideMark/>
          </w:tcPr>
          <w:p w14:paraId="58682BCB" w14:textId="77777777" w:rsidR="00481510" w:rsidRPr="00481510" w:rsidRDefault="00481510" w:rsidP="000A039C">
            <w:pPr>
              <w:pStyle w:val="TableTextRight"/>
            </w:pPr>
            <w:r w:rsidRPr="00481510">
              <w:t>1.6</w:t>
            </w:r>
          </w:p>
        </w:tc>
        <w:tc>
          <w:tcPr>
            <w:tcW w:w="1134" w:type="dxa"/>
            <w:noWrap/>
            <w:hideMark/>
          </w:tcPr>
          <w:p w14:paraId="2F64E662" w14:textId="77777777" w:rsidR="00481510" w:rsidRPr="00481510" w:rsidRDefault="00481510" w:rsidP="000A039C">
            <w:pPr>
              <w:pStyle w:val="TableTextRight"/>
            </w:pPr>
            <w:r w:rsidRPr="00481510">
              <w:t>2.7</w:t>
            </w:r>
          </w:p>
        </w:tc>
        <w:tc>
          <w:tcPr>
            <w:tcW w:w="1134" w:type="dxa"/>
            <w:noWrap/>
            <w:hideMark/>
          </w:tcPr>
          <w:p w14:paraId="4CE71D0F" w14:textId="77777777" w:rsidR="00481510" w:rsidRPr="00481510" w:rsidRDefault="00481510" w:rsidP="000A039C">
            <w:pPr>
              <w:pStyle w:val="TableTextRight"/>
            </w:pPr>
            <w:r w:rsidRPr="00481510">
              <w:t>1.4</w:t>
            </w:r>
          </w:p>
        </w:tc>
        <w:tc>
          <w:tcPr>
            <w:tcW w:w="992" w:type="dxa"/>
            <w:noWrap/>
            <w:hideMark/>
          </w:tcPr>
          <w:p w14:paraId="5952B206" w14:textId="77777777" w:rsidR="00481510" w:rsidRPr="00481510" w:rsidRDefault="00481510" w:rsidP="000A039C">
            <w:pPr>
              <w:pStyle w:val="TableTextRight"/>
            </w:pPr>
            <w:r w:rsidRPr="00481510">
              <w:t>0.080</w:t>
            </w:r>
          </w:p>
        </w:tc>
        <w:tc>
          <w:tcPr>
            <w:tcW w:w="1134" w:type="dxa"/>
            <w:noWrap/>
            <w:hideMark/>
          </w:tcPr>
          <w:p w14:paraId="54846765" w14:textId="77777777" w:rsidR="00481510" w:rsidRPr="00481510" w:rsidRDefault="00481510" w:rsidP="000A039C">
            <w:pPr>
              <w:pStyle w:val="TableTextRight"/>
            </w:pPr>
            <w:r w:rsidRPr="00481510">
              <w:t>12</w:t>
            </w:r>
          </w:p>
        </w:tc>
        <w:tc>
          <w:tcPr>
            <w:tcW w:w="993" w:type="dxa"/>
            <w:noWrap/>
            <w:hideMark/>
          </w:tcPr>
          <w:p w14:paraId="767F7803" w14:textId="77777777" w:rsidR="00481510" w:rsidRPr="00481510" w:rsidRDefault="00481510" w:rsidP="000A039C">
            <w:pPr>
              <w:pStyle w:val="TableTextRight"/>
            </w:pPr>
            <w:r w:rsidRPr="00481510">
              <w:t>4.4</w:t>
            </w:r>
          </w:p>
        </w:tc>
        <w:tc>
          <w:tcPr>
            <w:tcW w:w="992" w:type="dxa"/>
            <w:noWrap/>
            <w:hideMark/>
          </w:tcPr>
          <w:p w14:paraId="132C01A1" w14:textId="77777777" w:rsidR="00481510" w:rsidRPr="00481510" w:rsidRDefault="00481510" w:rsidP="000A039C">
            <w:pPr>
              <w:pStyle w:val="TableTextRight"/>
            </w:pPr>
            <w:r w:rsidRPr="00481510">
              <w:t>78</w:t>
            </w:r>
          </w:p>
        </w:tc>
        <w:tc>
          <w:tcPr>
            <w:tcW w:w="992" w:type="dxa"/>
            <w:noWrap/>
            <w:hideMark/>
          </w:tcPr>
          <w:p w14:paraId="1A473EC1" w14:textId="77777777" w:rsidR="00481510" w:rsidRPr="00481510" w:rsidRDefault="00481510" w:rsidP="000A039C">
            <w:pPr>
              <w:pStyle w:val="TableTextRight"/>
            </w:pPr>
            <w:r w:rsidRPr="00481510">
              <w:t>19</w:t>
            </w:r>
          </w:p>
        </w:tc>
        <w:tc>
          <w:tcPr>
            <w:tcW w:w="728" w:type="dxa"/>
            <w:noWrap/>
            <w:hideMark/>
          </w:tcPr>
          <w:p w14:paraId="3A3F2D9B" w14:textId="77777777" w:rsidR="00481510" w:rsidRPr="00481510" w:rsidRDefault="00481510" w:rsidP="000A039C">
            <w:pPr>
              <w:pStyle w:val="TableTextRight"/>
            </w:pPr>
            <w:r w:rsidRPr="00481510">
              <w:t>2.2</w:t>
            </w:r>
          </w:p>
        </w:tc>
      </w:tr>
      <w:tr w:rsidR="00481510" w:rsidRPr="004C7952" w14:paraId="399E296B"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4640CDBC" w14:textId="77777777" w:rsidR="00481510" w:rsidRPr="004C7952" w:rsidRDefault="00481510" w:rsidP="0093430A">
            <w:pPr>
              <w:pStyle w:val="TableText"/>
              <w:rPr>
                <w:rFonts w:cstheme="minorHAnsi"/>
              </w:rPr>
            </w:pPr>
            <w:r w:rsidRPr="004C7952">
              <w:rPr>
                <w:rFonts w:cstheme="minorHAnsi"/>
              </w:rPr>
              <w:t>Mo</w:t>
            </w:r>
          </w:p>
        </w:tc>
        <w:tc>
          <w:tcPr>
            <w:tcW w:w="1134" w:type="dxa"/>
            <w:noWrap/>
            <w:hideMark/>
          </w:tcPr>
          <w:p w14:paraId="3F21753F"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019BC476" w14:textId="77777777" w:rsidR="00481510" w:rsidRPr="004C7952" w:rsidRDefault="00481510" w:rsidP="000A039C">
            <w:pPr>
              <w:pStyle w:val="TableTextRight"/>
              <w:rPr>
                <w:rFonts w:cstheme="minorHAnsi"/>
              </w:rPr>
            </w:pPr>
            <w:r w:rsidRPr="004C7952">
              <w:rPr>
                <w:rFonts w:cstheme="minorHAnsi"/>
              </w:rPr>
              <w:t>0.2</w:t>
            </w:r>
          </w:p>
        </w:tc>
        <w:tc>
          <w:tcPr>
            <w:tcW w:w="1417" w:type="dxa"/>
            <w:noWrap/>
            <w:hideMark/>
          </w:tcPr>
          <w:p w14:paraId="4FCC9CC9" w14:textId="77777777" w:rsidR="00481510" w:rsidRPr="004C7952" w:rsidRDefault="00481510" w:rsidP="000A039C">
            <w:pPr>
              <w:pStyle w:val="TableTextRight"/>
              <w:rPr>
                <w:rFonts w:cstheme="minorHAnsi"/>
              </w:rPr>
            </w:pPr>
            <w:r w:rsidRPr="004C7952">
              <w:rPr>
                <w:rFonts w:cstheme="minorHAnsi"/>
              </w:rPr>
              <w:t>9.9</w:t>
            </w:r>
          </w:p>
        </w:tc>
        <w:tc>
          <w:tcPr>
            <w:tcW w:w="1389" w:type="dxa"/>
            <w:noWrap/>
            <w:hideMark/>
          </w:tcPr>
          <w:p w14:paraId="77A7B484" w14:textId="77777777" w:rsidR="00481510" w:rsidRPr="004C7952" w:rsidRDefault="00481510" w:rsidP="000A039C">
            <w:pPr>
              <w:pStyle w:val="TableTextRight"/>
              <w:rPr>
                <w:rFonts w:cstheme="minorHAnsi"/>
              </w:rPr>
            </w:pPr>
            <w:r w:rsidRPr="004C7952">
              <w:rPr>
                <w:rFonts w:cstheme="minorHAnsi"/>
              </w:rPr>
              <w:t>11</w:t>
            </w:r>
          </w:p>
        </w:tc>
        <w:tc>
          <w:tcPr>
            <w:tcW w:w="1134" w:type="dxa"/>
            <w:noWrap/>
            <w:hideMark/>
          </w:tcPr>
          <w:p w14:paraId="77C52E07" w14:textId="77777777" w:rsidR="00481510" w:rsidRPr="004C7952" w:rsidRDefault="00481510" w:rsidP="000A039C">
            <w:pPr>
              <w:pStyle w:val="TableTextRight"/>
              <w:rPr>
                <w:rFonts w:cstheme="minorHAnsi"/>
              </w:rPr>
            </w:pPr>
            <w:r w:rsidRPr="004C7952">
              <w:rPr>
                <w:rFonts w:cstheme="minorHAnsi"/>
              </w:rPr>
              <w:t>70</w:t>
            </w:r>
          </w:p>
        </w:tc>
        <w:tc>
          <w:tcPr>
            <w:tcW w:w="1134" w:type="dxa"/>
            <w:noWrap/>
            <w:hideMark/>
          </w:tcPr>
          <w:p w14:paraId="6283A8F8" w14:textId="77777777" w:rsidR="00481510" w:rsidRPr="004C7952" w:rsidRDefault="00481510" w:rsidP="000A039C">
            <w:pPr>
              <w:pStyle w:val="TableTextRight"/>
              <w:rPr>
                <w:rFonts w:cstheme="minorHAnsi"/>
              </w:rPr>
            </w:pPr>
            <w:r w:rsidRPr="004C7952">
              <w:rPr>
                <w:rFonts w:cstheme="minorHAnsi"/>
              </w:rPr>
              <w:t>120</w:t>
            </w:r>
          </w:p>
        </w:tc>
        <w:tc>
          <w:tcPr>
            <w:tcW w:w="992" w:type="dxa"/>
            <w:noWrap/>
            <w:hideMark/>
          </w:tcPr>
          <w:p w14:paraId="6FF6179E" w14:textId="77777777" w:rsidR="00481510" w:rsidRPr="004C7952" w:rsidRDefault="00481510" w:rsidP="000A039C">
            <w:pPr>
              <w:pStyle w:val="TableTextRight"/>
              <w:rPr>
                <w:rFonts w:cstheme="minorHAnsi"/>
              </w:rPr>
            </w:pPr>
            <w:r w:rsidRPr="004C7952">
              <w:rPr>
                <w:rFonts w:cstheme="minorHAnsi"/>
              </w:rPr>
              <w:t>0.3</w:t>
            </w:r>
          </w:p>
        </w:tc>
        <w:tc>
          <w:tcPr>
            <w:tcW w:w="1134" w:type="dxa"/>
            <w:noWrap/>
            <w:hideMark/>
          </w:tcPr>
          <w:p w14:paraId="4EF50D52" w14:textId="77777777" w:rsidR="00481510" w:rsidRPr="004C7952" w:rsidRDefault="00481510" w:rsidP="000A039C">
            <w:pPr>
              <w:pStyle w:val="TableTextRight"/>
              <w:rPr>
                <w:rFonts w:cstheme="minorHAnsi"/>
              </w:rPr>
            </w:pPr>
            <w:r w:rsidRPr="004C7952">
              <w:rPr>
                <w:rFonts w:cstheme="minorHAnsi"/>
              </w:rPr>
              <w:t>77</w:t>
            </w:r>
          </w:p>
        </w:tc>
        <w:tc>
          <w:tcPr>
            <w:tcW w:w="993" w:type="dxa"/>
            <w:noWrap/>
            <w:hideMark/>
          </w:tcPr>
          <w:p w14:paraId="2A0CE59F" w14:textId="77777777" w:rsidR="00481510" w:rsidRPr="004C7952" w:rsidRDefault="00481510" w:rsidP="000A039C">
            <w:pPr>
              <w:pStyle w:val="TableTextRight"/>
              <w:rPr>
                <w:rFonts w:cstheme="minorHAnsi"/>
              </w:rPr>
            </w:pPr>
            <w:r w:rsidRPr="004C7952">
              <w:rPr>
                <w:rFonts w:cstheme="minorHAnsi"/>
              </w:rPr>
              <w:t>99</w:t>
            </w:r>
          </w:p>
        </w:tc>
        <w:tc>
          <w:tcPr>
            <w:tcW w:w="992" w:type="dxa"/>
            <w:noWrap/>
            <w:hideMark/>
          </w:tcPr>
          <w:p w14:paraId="4BD1CEA4" w14:textId="77777777" w:rsidR="00481510" w:rsidRPr="004C7952" w:rsidRDefault="00481510" w:rsidP="000A039C">
            <w:pPr>
              <w:pStyle w:val="TableTextRight"/>
              <w:rPr>
                <w:rFonts w:cstheme="minorHAnsi"/>
              </w:rPr>
            </w:pPr>
            <w:r w:rsidRPr="004C7952">
              <w:rPr>
                <w:rFonts w:cstheme="minorHAnsi"/>
              </w:rPr>
              <w:t>8.4</w:t>
            </w:r>
          </w:p>
        </w:tc>
        <w:tc>
          <w:tcPr>
            <w:tcW w:w="992" w:type="dxa"/>
            <w:noWrap/>
            <w:hideMark/>
          </w:tcPr>
          <w:p w14:paraId="4AF1472A" w14:textId="77777777" w:rsidR="00481510" w:rsidRPr="004C7952" w:rsidRDefault="00481510" w:rsidP="000A039C">
            <w:pPr>
              <w:pStyle w:val="TableTextRight"/>
              <w:rPr>
                <w:rFonts w:cstheme="minorHAnsi"/>
              </w:rPr>
            </w:pPr>
            <w:r w:rsidRPr="004C7952">
              <w:rPr>
                <w:rFonts w:cstheme="minorHAnsi"/>
              </w:rPr>
              <w:t>13</w:t>
            </w:r>
          </w:p>
        </w:tc>
        <w:tc>
          <w:tcPr>
            <w:tcW w:w="728" w:type="dxa"/>
            <w:noWrap/>
            <w:hideMark/>
          </w:tcPr>
          <w:p w14:paraId="2543EB14" w14:textId="77777777" w:rsidR="00481510" w:rsidRPr="004C7952" w:rsidRDefault="00481510" w:rsidP="000A039C">
            <w:pPr>
              <w:pStyle w:val="TableTextRight"/>
              <w:rPr>
                <w:rFonts w:cstheme="minorHAnsi"/>
              </w:rPr>
            </w:pPr>
            <w:r w:rsidRPr="004C7952">
              <w:rPr>
                <w:rFonts w:cstheme="minorHAnsi"/>
              </w:rPr>
              <w:t>250</w:t>
            </w:r>
          </w:p>
        </w:tc>
      </w:tr>
      <w:tr w:rsidR="00481510" w:rsidRPr="004C7952" w14:paraId="5E097012"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03A7CED5" w14:textId="77777777" w:rsidR="00481510" w:rsidRPr="004C7952" w:rsidRDefault="00481510" w:rsidP="0093430A">
            <w:pPr>
              <w:pStyle w:val="TableText"/>
              <w:rPr>
                <w:rFonts w:cstheme="minorHAnsi"/>
              </w:rPr>
            </w:pPr>
            <w:r w:rsidRPr="004C7952">
              <w:rPr>
                <w:rFonts w:cstheme="minorHAnsi"/>
              </w:rPr>
              <w:t>Nd</w:t>
            </w:r>
          </w:p>
        </w:tc>
        <w:tc>
          <w:tcPr>
            <w:tcW w:w="1134" w:type="dxa"/>
            <w:noWrap/>
            <w:hideMark/>
          </w:tcPr>
          <w:p w14:paraId="57B67680"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0DED0463" w14:textId="77777777" w:rsidR="00481510" w:rsidRPr="004C7952" w:rsidRDefault="00481510" w:rsidP="000A039C">
            <w:pPr>
              <w:pStyle w:val="TableTextRight"/>
              <w:rPr>
                <w:rFonts w:cstheme="minorHAnsi"/>
              </w:rPr>
            </w:pPr>
            <w:r w:rsidRPr="004C7952">
              <w:rPr>
                <w:rFonts w:cstheme="minorHAnsi"/>
              </w:rPr>
              <w:t>&lt;0.01</w:t>
            </w:r>
          </w:p>
        </w:tc>
        <w:tc>
          <w:tcPr>
            <w:tcW w:w="1417" w:type="dxa"/>
            <w:noWrap/>
            <w:hideMark/>
          </w:tcPr>
          <w:p w14:paraId="58CE156B" w14:textId="77777777" w:rsidR="00481510" w:rsidRPr="004C7952" w:rsidRDefault="00481510" w:rsidP="000A039C">
            <w:pPr>
              <w:pStyle w:val="TableTextRight"/>
              <w:rPr>
                <w:rFonts w:cstheme="minorHAnsi"/>
              </w:rPr>
            </w:pPr>
            <w:r w:rsidRPr="004C7952">
              <w:rPr>
                <w:rFonts w:cstheme="minorHAnsi"/>
              </w:rPr>
              <w:t>210</w:t>
            </w:r>
          </w:p>
        </w:tc>
        <w:tc>
          <w:tcPr>
            <w:tcW w:w="1389" w:type="dxa"/>
            <w:noWrap/>
            <w:hideMark/>
          </w:tcPr>
          <w:p w14:paraId="75188056" w14:textId="77777777" w:rsidR="00481510" w:rsidRPr="004C7952" w:rsidRDefault="00481510" w:rsidP="000A039C">
            <w:pPr>
              <w:pStyle w:val="TableTextRight"/>
              <w:rPr>
                <w:rFonts w:cstheme="minorHAnsi"/>
              </w:rPr>
            </w:pPr>
            <w:r w:rsidRPr="004C7952">
              <w:rPr>
                <w:rFonts w:cstheme="minorHAnsi"/>
              </w:rPr>
              <w:t>650</w:t>
            </w:r>
          </w:p>
        </w:tc>
        <w:tc>
          <w:tcPr>
            <w:tcW w:w="1134" w:type="dxa"/>
            <w:noWrap/>
            <w:hideMark/>
          </w:tcPr>
          <w:p w14:paraId="4800549C" w14:textId="77777777" w:rsidR="00481510" w:rsidRPr="004C7952" w:rsidRDefault="00481510" w:rsidP="000A039C">
            <w:pPr>
              <w:pStyle w:val="TableTextRight"/>
              <w:rPr>
                <w:rFonts w:cstheme="minorHAnsi"/>
              </w:rPr>
            </w:pPr>
            <w:r w:rsidRPr="004C7952">
              <w:rPr>
                <w:rFonts w:cstheme="minorHAnsi"/>
              </w:rPr>
              <w:t>560</w:t>
            </w:r>
          </w:p>
        </w:tc>
        <w:tc>
          <w:tcPr>
            <w:tcW w:w="1134" w:type="dxa"/>
            <w:noWrap/>
            <w:hideMark/>
          </w:tcPr>
          <w:p w14:paraId="4FBAB7C4" w14:textId="77777777" w:rsidR="00481510" w:rsidRPr="004C7952" w:rsidRDefault="00481510" w:rsidP="000A039C">
            <w:pPr>
              <w:pStyle w:val="TableTextRight"/>
              <w:rPr>
                <w:rFonts w:cstheme="minorHAnsi"/>
              </w:rPr>
            </w:pPr>
            <w:r w:rsidRPr="004C7952">
              <w:rPr>
                <w:rFonts w:cstheme="minorHAnsi"/>
              </w:rPr>
              <w:t>630</w:t>
            </w:r>
          </w:p>
        </w:tc>
        <w:tc>
          <w:tcPr>
            <w:tcW w:w="992" w:type="dxa"/>
            <w:noWrap/>
            <w:hideMark/>
          </w:tcPr>
          <w:p w14:paraId="4928C4E7" w14:textId="77777777" w:rsidR="00481510" w:rsidRPr="004C7952" w:rsidRDefault="00481510" w:rsidP="000A039C">
            <w:pPr>
              <w:pStyle w:val="TableTextRight"/>
              <w:rPr>
                <w:rFonts w:cstheme="minorHAnsi"/>
              </w:rPr>
            </w:pPr>
            <w:r w:rsidRPr="004C7952">
              <w:rPr>
                <w:rFonts w:cstheme="minorHAnsi"/>
              </w:rPr>
              <w:t>1200</w:t>
            </w:r>
          </w:p>
        </w:tc>
        <w:tc>
          <w:tcPr>
            <w:tcW w:w="1134" w:type="dxa"/>
            <w:noWrap/>
            <w:hideMark/>
          </w:tcPr>
          <w:p w14:paraId="3C169E92" w14:textId="77777777" w:rsidR="00481510" w:rsidRPr="004C7952" w:rsidRDefault="00481510" w:rsidP="000A039C">
            <w:pPr>
              <w:pStyle w:val="TableTextRight"/>
              <w:rPr>
                <w:rFonts w:cstheme="minorHAnsi"/>
              </w:rPr>
            </w:pPr>
            <w:r w:rsidRPr="004C7952">
              <w:rPr>
                <w:rFonts w:cstheme="minorHAnsi"/>
              </w:rPr>
              <w:t>250</w:t>
            </w:r>
          </w:p>
        </w:tc>
        <w:tc>
          <w:tcPr>
            <w:tcW w:w="993" w:type="dxa"/>
            <w:noWrap/>
            <w:hideMark/>
          </w:tcPr>
          <w:p w14:paraId="4ACE19E9" w14:textId="77777777" w:rsidR="00481510" w:rsidRPr="004C7952" w:rsidRDefault="00481510" w:rsidP="000A039C">
            <w:pPr>
              <w:pStyle w:val="TableTextRight"/>
              <w:rPr>
                <w:rFonts w:cstheme="minorHAnsi"/>
              </w:rPr>
            </w:pPr>
            <w:r w:rsidRPr="004C7952">
              <w:rPr>
                <w:rFonts w:cstheme="minorHAnsi"/>
              </w:rPr>
              <w:t>320</w:t>
            </w:r>
          </w:p>
        </w:tc>
        <w:tc>
          <w:tcPr>
            <w:tcW w:w="992" w:type="dxa"/>
            <w:noWrap/>
            <w:hideMark/>
          </w:tcPr>
          <w:p w14:paraId="5FC4D570" w14:textId="77777777" w:rsidR="00481510" w:rsidRPr="004C7952" w:rsidRDefault="00481510" w:rsidP="000A039C">
            <w:pPr>
              <w:pStyle w:val="TableTextRight"/>
              <w:rPr>
                <w:rFonts w:cstheme="minorHAnsi"/>
              </w:rPr>
            </w:pPr>
            <w:r w:rsidRPr="004C7952">
              <w:rPr>
                <w:rFonts w:cstheme="minorHAnsi"/>
              </w:rPr>
              <w:t>620</w:t>
            </w:r>
          </w:p>
        </w:tc>
        <w:tc>
          <w:tcPr>
            <w:tcW w:w="992" w:type="dxa"/>
            <w:noWrap/>
            <w:hideMark/>
          </w:tcPr>
          <w:p w14:paraId="1D3D02B4" w14:textId="77777777" w:rsidR="00481510" w:rsidRPr="004C7952" w:rsidRDefault="00481510" w:rsidP="000A039C">
            <w:pPr>
              <w:pStyle w:val="TableTextRight"/>
              <w:rPr>
                <w:rFonts w:cstheme="minorHAnsi"/>
              </w:rPr>
            </w:pPr>
            <w:r w:rsidRPr="004C7952">
              <w:rPr>
                <w:rFonts w:cstheme="minorHAnsi"/>
              </w:rPr>
              <w:t>420</w:t>
            </w:r>
          </w:p>
        </w:tc>
        <w:tc>
          <w:tcPr>
            <w:tcW w:w="728" w:type="dxa"/>
            <w:noWrap/>
            <w:hideMark/>
          </w:tcPr>
          <w:p w14:paraId="489D8523" w14:textId="77777777" w:rsidR="00481510" w:rsidRPr="004C7952" w:rsidRDefault="00481510" w:rsidP="000A039C">
            <w:pPr>
              <w:pStyle w:val="TableTextRight"/>
              <w:rPr>
                <w:rFonts w:cstheme="minorHAnsi"/>
              </w:rPr>
            </w:pPr>
            <w:r w:rsidRPr="004C7952">
              <w:rPr>
                <w:rFonts w:cstheme="minorHAnsi"/>
              </w:rPr>
              <w:t>400</w:t>
            </w:r>
          </w:p>
        </w:tc>
      </w:tr>
      <w:tr w:rsidR="00481510" w:rsidRPr="004C7952" w14:paraId="32A36E4D"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2B1D5302" w14:textId="77777777" w:rsidR="00481510" w:rsidRPr="004C7952" w:rsidRDefault="00481510" w:rsidP="0093430A">
            <w:pPr>
              <w:pStyle w:val="TableText"/>
              <w:rPr>
                <w:rFonts w:cstheme="minorHAnsi"/>
              </w:rPr>
            </w:pPr>
            <w:r w:rsidRPr="004C7952">
              <w:rPr>
                <w:rFonts w:cstheme="minorHAnsi"/>
              </w:rPr>
              <w:t>Ni</w:t>
            </w:r>
          </w:p>
        </w:tc>
        <w:tc>
          <w:tcPr>
            <w:tcW w:w="1134" w:type="dxa"/>
            <w:noWrap/>
            <w:hideMark/>
          </w:tcPr>
          <w:p w14:paraId="1F063FDB"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4DCC7D04" w14:textId="77777777" w:rsidR="00481510" w:rsidRPr="004C7952" w:rsidRDefault="00481510" w:rsidP="000A039C">
            <w:pPr>
              <w:pStyle w:val="TableTextRight"/>
              <w:rPr>
                <w:rFonts w:cstheme="minorHAnsi"/>
              </w:rPr>
            </w:pPr>
            <w:r w:rsidRPr="004C7952">
              <w:rPr>
                <w:rFonts w:cstheme="minorHAnsi"/>
              </w:rPr>
              <w:t>&lt;2</w:t>
            </w:r>
          </w:p>
        </w:tc>
        <w:tc>
          <w:tcPr>
            <w:tcW w:w="1417" w:type="dxa"/>
            <w:noWrap/>
            <w:hideMark/>
          </w:tcPr>
          <w:p w14:paraId="38E4CEBB" w14:textId="77777777" w:rsidR="00481510" w:rsidRPr="004C7952" w:rsidRDefault="00481510" w:rsidP="000A039C">
            <w:pPr>
              <w:pStyle w:val="TableTextRight"/>
              <w:rPr>
                <w:rFonts w:cstheme="minorHAnsi"/>
              </w:rPr>
            </w:pPr>
            <w:r w:rsidRPr="004C7952">
              <w:rPr>
                <w:rFonts w:cstheme="minorHAnsi"/>
              </w:rPr>
              <w:t>89</w:t>
            </w:r>
          </w:p>
        </w:tc>
        <w:tc>
          <w:tcPr>
            <w:tcW w:w="1389" w:type="dxa"/>
            <w:noWrap/>
            <w:hideMark/>
          </w:tcPr>
          <w:p w14:paraId="3CDBB254" w14:textId="77777777" w:rsidR="00481510" w:rsidRPr="004C7952" w:rsidRDefault="00481510" w:rsidP="000A039C">
            <w:pPr>
              <w:pStyle w:val="TableTextRight"/>
              <w:rPr>
                <w:rFonts w:cstheme="minorHAnsi"/>
              </w:rPr>
            </w:pPr>
            <w:r w:rsidRPr="004C7952">
              <w:rPr>
                <w:rFonts w:cstheme="minorHAnsi"/>
              </w:rPr>
              <w:t>170</w:t>
            </w:r>
          </w:p>
        </w:tc>
        <w:tc>
          <w:tcPr>
            <w:tcW w:w="1134" w:type="dxa"/>
            <w:noWrap/>
            <w:hideMark/>
          </w:tcPr>
          <w:p w14:paraId="5355048D" w14:textId="77777777" w:rsidR="00481510" w:rsidRPr="004C7952" w:rsidRDefault="00481510" w:rsidP="000A039C">
            <w:pPr>
              <w:pStyle w:val="TableTextRight"/>
              <w:rPr>
                <w:rFonts w:cstheme="minorHAnsi"/>
              </w:rPr>
            </w:pPr>
            <w:r w:rsidRPr="004C7952">
              <w:rPr>
                <w:rFonts w:cstheme="minorHAnsi"/>
              </w:rPr>
              <w:t>200</w:t>
            </w:r>
          </w:p>
        </w:tc>
        <w:tc>
          <w:tcPr>
            <w:tcW w:w="1134" w:type="dxa"/>
            <w:noWrap/>
            <w:hideMark/>
          </w:tcPr>
          <w:p w14:paraId="7F9C6C5C" w14:textId="77777777" w:rsidR="00481510" w:rsidRPr="004C7952" w:rsidRDefault="00481510" w:rsidP="000A039C">
            <w:pPr>
              <w:pStyle w:val="TableTextRight"/>
              <w:rPr>
                <w:rFonts w:cstheme="minorHAnsi"/>
              </w:rPr>
            </w:pPr>
            <w:r w:rsidRPr="004C7952">
              <w:rPr>
                <w:rFonts w:cstheme="minorHAnsi"/>
              </w:rPr>
              <w:t>210</w:t>
            </w:r>
          </w:p>
        </w:tc>
        <w:tc>
          <w:tcPr>
            <w:tcW w:w="992" w:type="dxa"/>
            <w:noWrap/>
            <w:hideMark/>
          </w:tcPr>
          <w:p w14:paraId="2EF60F24" w14:textId="77777777" w:rsidR="00481510" w:rsidRPr="004C7952" w:rsidRDefault="00481510" w:rsidP="000A039C">
            <w:pPr>
              <w:pStyle w:val="TableTextRight"/>
              <w:rPr>
                <w:rFonts w:cstheme="minorHAnsi"/>
              </w:rPr>
            </w:pPr>
            <w:r w:rsidRPr="004C7952">
              <w:rPr>
                <w:rFonts w:cstheme="minorHAnsi"/>
              </w:rPr>
              <w:t>27</w:t>
            </w:r>
          </w:p>
        </w:tc>
        <w:tc>
          <w:tcPr>
            <w:tcW w:w="1134" w:type="dxa"/>
            <w:noWrap/>
            <w:hideMark/>
          </w:tcPr>
          <w:p w14:paraId="30AFAC86" w14:textId="77777777" w:rsidR="00481510" w:rsidRPr="004C7952" w:rsidRDefault="00481510" w:rsidP="000A039C">
            <w:pPr>
              <w:pStyle w:val="TableTextRight"/>
              <w:rPr>
                <w:rFonts w:cstheme="minorHAnsi"/>
              </w:rPr>
            </w:pPr>
            <w:r w:rsidRPr="004C7952">
              <w:rPr>
                <w:rFonts w:cstheme="minorHAnsi"/>
              </w:rPr>
              <w:t>380</w:t>
            </w:r>
          </w:p>
        </w:tc>
        <w:tc>
          <w:tcPr>
            <w:tcW w:w="993" w:type="dxa"/>
            <w:noWrap/>
            <w:hideMark/>
          </w:tcPr>
          <w:p w14:paraId="5E7A5F5A" w14:textId="77777777" w:rsidR="00481510" w:rsidRPr="004C7952" w:rsidRDefault="00481510" w:rsidP="000A039C">
            <w:pPr>
              <w:pStyle w:val="TableTextRight"/>
              <w:rPr>
                <w:rFonts w:cstheme="minorHAnsi"/>
              </w:rPr>
            </w:pPr>
            <w:r w:rsidRPr="004C7952">
              <w:rPr>
                <w:rFonts w:cstheme="minorHAnsi"/>
              </w:rPr>
              <w:t>610</w:t>
            </w:r>
          </w:p>
        </w:tc>
        <w:tc>
          <w:tcPr>
            <w:tcW w:w="992" w:type="dxa"/>
            <w:noWrap/>
            <w:hideMark/>
          </w:tcPr>
          <w:p w14:paraId="17A8F543" w14:textId="77777777" w:rsidR="00481510" w:rsidRPr="004C7952" w:rsidRDefault="00481510" w:rsidP="000A039C">
            <w:pPr>
              <w:pStyle w:val="TableTextRight"/>
              <w:rPr>
                <w:rFonts w:cstheme="minorHAnsi"/>
              </w:rPr>
            </w:pPr>
            <w:r w:rsidRPr="004C7952">
              <w:rPr>
                <w:rFonts w:cstheme="minorHAnsi"/>
              </w:rPr>
              <w:t>370</w:t>
            </w:r>
          </w:p>
        </w:tc>
        <w:tc>
          <w:tcPr>
            <w:tcW w:w="992" w:type="dxa"/>
            <w:noWrap/>
            <w:hideMark/>
          </w:tcPr>
          <w:p w14:paraId="47D5BE97" w14:textId="77777777" w:rsidR="00481510" w:rsidRPr="004C7952" w:rsidRDefault="00481510" w:rsidP="000A039C">
            <w:pPr>
              <w:pStyle w:val="TableTextRight"/>
              <w:rPr>
                <w:rFonts w:cstheme="minorHAnsi"/>
              </w:rPr>
            </w:pPr>
            <w:r w:rsidRPr="004C7952">
              <w:rPr>
                <w:rFonts w:cstheme="minorHAnsi"/>
              </w:rPr>
              <w:t>230</w:t>
            </w:r>
          </w:p>
        </w:tc>
        <w:tc>
          <w:tcPr>
            <w:tcW w:w="728" w:type="dxa"/>
            <w:noWrap/>
            <w:hideMark/>
          </w:tcPr>
          <w:p w14:paraId="6DFD89FC" w14:textId="77777777" w:rsidR="00481510" w:rsidRPr="004C7952" w:rsidRDefault="00481510" w:rsidP="000A039C">
            <w:pPr>
              <w:pStyle w:val="TableTextRight"/>
              <w:rPr>
                <w:rFonts w:cstheme="minorHAnsi"/>
              </w:rPr>
            </w:pPr>
            <w:r w:rsidRPr="004C7952">
              <w:rPr>
                <w:rFonts w:cstheme="minorHAnsi"/>
              </w:rPr>
              <w:t>660</w:t>
            </w:r>
          </w:p>
        </w:tc>
      </w:tr>
      <w:tr w:rsidR="00481510" w:rsidRPr="004C7952" w14:paraId="72B03C20"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42CB4D39" w14:textId="77777777" w:rsidR="00481510" w:rsidRPr="004C7952" w:rsidRDefault="00481510" w:rsidP="0093430A">
            <w:pPr>
              <w:pStyle w:val="TableText"/>
              <w:rPr>
                <w:rFonts w:cstheme="minorHAnsi"/>
              </w:rPr>
            </w:pPr>
            <w:r w:rsidRPr="004C7952">
              <w:rPr>
                <w:rFonts w:cstheme="minorHAnsi"/>
              </w:rPr>
              <w:t>P</w:t>
            </w:r>
          </w:p>
        </w:tc>
        <w:tc>
          <w:tcPr>
            <w:tcW w:w="1134" w:type="dxa"/>
            <w:noWrap/>
            <w:hideMark/>
          </w:tcPr>
          <w:p w14:paraId="0C5E67F7" w14:textId="77777777" w:rsidR="00481510" w:rsidRPr="004C7952" w:rsidRDefault="00481510" w:rsidP="0093430A">
            <w:pPr>
              <w:pStyle w:val="TableText"/>
              <w:rPr>
                <w:rFonts w:cstheme="minorHAnsi"/>
              </w:rPr>
            </w:pPr>
            <w:r w:rsidRPr="004C7952">
              <w:rPr>
                <w:rFonts w:cstheme="minorHAnsi"/>
              </w:rPr>
              <w:t>mg/L</w:t>
            </w:r>
          </w:p>
        </w:tc>
        <w:tc>
          <w:tcPr>
            <w:tcW w:w="1305" w:type="dxa"/>
            <w:noWrap/>
            <w:hideMark/>
          </w:tcPr>
          <w:p w14:paraId="1CC7238F" w14:textId="77777777" w:rsidR="00481510" w:rsidRPr="004C7952" w:rsidRDefault="00481510" w:rsidP="000A039C">
            <w:pPr>
              <w:pStyle w:val="TableTextRight"/>
              <w:rPr>
                <w:rFonts w:cstheme="minorHAnsi"/>
              </w:rPr>
            </w:pPr>
            <w:r w:rsidRPr="004C7952">
              <w:rPr>
                <w:rFonts w:cstheme="minorHAnsi"/>
              </w:rPr>
              <w:t>&lt;0.1</w:t>
            </w:r>
          </w:p>
        </w:tc>
        <w:tc>
          <w:tcPr>
            <w:tcW w:w="1417" w:type="dxa"/>
            <w:noWrap/>
            <w:hideMark/>
          </w:tcPr>
          <w:p w14:paraId="1EABDA9A" w14:textId="77777777" w:rsidR="00481510" w:rsidRPr="004C7952" w:rsidRDefault="00481510" w:rsidP="000A039C">
            <w:pPr>
              <w:pStyle w:val="TableTextRight"/>
              <w:rPr>
                <w:rFonts w:cstheme="minorHAnsi"/>
              </w:rPr>
            </w:pPr>
            <w:r w:rsidRPr="004C7952">
              <w:rPr>
                <w:rFonts w:cstheme="minorHAnsi"/>
              </w:rPr>
              <w:t>3.1</w:t>
            </w:r>
          </w:p>
        </w:tc>
        <w:tc>
          <w:tcPr>
            <w:tcW w:w="1389" w:type="dxa"/>
            <w:noWrap/>
            <w:hideMark/>
          </w:tcPr>
          <w:p w14:paraId="41EDFB85" w14:textId="77777777" w:rsidR="00481510" w:rsidRPr="004C7952" w:rsidRDefault="00481510" w:rsidP="000A039C">
            <w:pPr>
              <w:pStyle w:val="TableTextRight"/>
              <w:rPr>
                <w:rFonts w:cstheme="minorHAnsi"/>
              </w:rPr>
            </w:pPr>
            <w:r w:rsidRPr="004C7952">
              <w:rPr>
                <w:rFonts w:cstheme="minorHAnsi"/>
              </w:rPr>
              <w:t>8.7</w:t>
            </w:r>
          </w:p>
        </w:tc>
        <w:tc>
          <w:tcPr>
            <w:tcW w:w="1134" w:type="dxa"/>
            <w:noWrap/>
            <w:hideMark/>
          </w:tcPr>
          <w:p w14:paraId="61D6F249" w14:textId="77777777" w:rsidR="00481510" w:rsidRPr="004C7952" w:rsidRDefault="00481510" w:rsidP="000A039C">
            <w:pPr>
              <w:pStyle w:val="TableTextRight"/>
              <w:rPr>
                <w:rFonts w:cstheme="minorHAnsi"/>
              </w:rPr>
            </w:pPr>
            <w:r w:rsidRPr="004C7952">
              <w:rPr>
                <w:rFonts w:cstheme="minorHAnsi"/>
              </w:rPr>
              <w:t>6.8</w:t>
            </w:r>
          </w:p>
        </w:tc>
        <w:tc>
          <w:tcPr>
            <w:tcW w:w="1134" w:type="dxa"/>
            <w:noWrap/>
            <w:hideMark/>
          </w:tcPr>
          <w:p w14:paraId="0E19B39D" w14:textId="77777777" w:rsidR="00481510" w:rsidRPr="004C7952" w:rsidRDefault="00481510" w:rsidP="000A039C">
            <w:pPr>
              <w:pStyle w:val="TableTextRight"/>
              <w:rPr>
                <w:rFonts w:cstheme="minorHAnsi"/>
              </w:rPr>
            </w:pPr>
            <w:r w:rsidRPr="004C7952">
              <w:rPr>
                <w:rFonts w:cstheme="minorHAnsi"/>
              </w:rPr>
              <w:t>26</w:t>
            </w:r>
          </w:p>
        </w:tc>
        <w:tc>
          <w:tcPr>
            <w:tcW w:w="992" w:type="dxa"/>
            <w:noWrap/>
            <w:hideMark/>
          </w:tcPr>
          <w:p w14:paraId="0B0C4064" w14:textId="77777777" w:rsidR="00481510" w:rsidRPr="004C7952" w:rsidRDefault="00481510" w:rsidP="000A039C">
            <w:pPr>
              <w:pStyle w:val="TableTextRight"/>
              <w:rPr>
                <w:rFonts w:cstheme="minorHAnsi"/>
              </w:rPr>
            </w:pPr>
            <w:r w:rsidRPr="004C7952">
              <w:rPr>
                <w:rFonts w:cstheme="minorHAnsi"/>
              </w:rPr>
              <w:t>2.9</w:t>
            </w:r>
          </w:p>
        </w:tc>
        <w:tc>
          <w:tcPr>
            <w:tcW w:w="1134" w:type="dxa"/>
            <w:noWrap/>
            <w:hideMark/>
          </w:tcPr>
          <w:p w14:paraId="700EF233" w14:textId="77777777" w:rsidR="00481510" w:rsidRPr="004C7952" w:rsidRDefault="00481510" w:rsidP="000A039C">
            <w:pPr>
              <w:pStyle w:val="TableTextRight"/>
              <w:rPr>
                <w:rFonts w:cstheme="minorHAnsi"/>
              </w:rPr>
            </w:pPr>
            <w:r w:rsidRPr="004C7952">
              <w:rPr>
                <w:rFonts w:cstheme="minorHAnsi"/>
              </w:rPr>
              <w:t>7.8</w:t>
            </w:r>
          </w:p>
        </w:tc>
        <w:tc>
          <w:tcPr>
            <w:tcW w:w="993" w:type="dxa"/>
            <w:noWrap/>
            <w:hideMark/>
          </w:tcPr>
          <w:p w14:paraId="086E7F60" w14:textId="77777777" w:rsidR="00481510" w:rsidRPr="004C7952" w:rsidRDefault="00481510" w:rsidP="000A039C">
            <w:pPr>
              <w:pStyle w:val="TableTextRight"/>
              <w:rPr>
                <w:rFonts w:cstheme="minorHAnsi"/>
              </w:rPr>
            </w:pPr>
            <w:r w:rsidRPr="004C7952">
              <w:rPr>
                <w:rFonts w:cstheme="minorHAnsi"/>
              </w:rPr>
              <w:t>8.9</w:t>
            </w:r>
          </w:p>
        </w:tc>
        <w:tc>
          <w:tcPr>
            <w:tcW w:w="992" w:type="dxa"/>
            <w:noWrap/>
            <w:hideMark/>
          </w:tcPr>
          <w:p w14:paraId="12192845" w14:textId="77777777" w:rsidR="00481510" w:rsidRPr="004C7952" w:rsidRDefault="00481510" w:rsidP="000A039C">
            <w:pPr>
              <w:pStyle w:val="TableTextRight"/>
              <w:rPr>
                <w:rFonts w:cstheme="minorHAnsi"/>
              </w:rPr>
            </w:pPr>
            <w:r w:rsidRPr="004C7952">
              <w:rPr>
                <w:rFonts w:cstheme="minorHAnsi"/>
              </w:rPr>
              <w:t>10</w:t>
            </w:r>
          </w:p>
        </w:tc>
        <w:tc>
          <w:tcPr>
            <w:tcW w:w="992" w:type="dxa"/>
            <w:noWrap/>
            <w:hideMark/>
          </w:tcPr>
          <w:p w14:paraId="6A2AA0DA" w14:textId="77777777" w:rsidR="00481510" w:rsidRPr="004C7952" w:rsidRDefault="00481510" w:rsidP="000A039C">
            <w:pPr>
              <w:pStyle w:val="TableTextRight"/>
              <w:rPr>
                <w:rFonts w:cstheme="minorHAnsi"/>
              </w:rPr>
            </w:pPr>
            <w:r w:rsidRPr="004C7952">
              <w:rPr>
                <w:rFonts w:cstheme="minorHAnsi"/>
              </w:rPr>
              <w:t>25</w:t>
            </w:r>
          </w:p>
        </w:tc>
        <w:tc>
          <w:tcPr>
            <w:tcW w:w="728" w:type="dxa"/>
            <w:noWrap/>
            <w:hideMark/>
          </w:tcPr>
          <w:p w14:paraId="0069B779" w14:textId="77777777" w:rsidR="00481510" w:rsidRPr="004C7952" w:rsidRDefault="00481510" w:rsidP="000A039C">
            <w:pPr>
              <w:pStyle w:val="TableTextRight"/>
              <w:rPr>
                <w:rFonts w:cstheme="minorHAnsi"/>
              </w:rPr>
            </w:pPr>
            <w:r w:rsidRPr="004C7952">
              <w:rPr>
                <w:rFonts w:cstheme="minorHAnsi"/>
              </w:rPr>
              <w:t>10</w:t>
            </w:r>
          </w:p>
        </w:tc>
      </w:tr>
      <w:tr w:rsidR="00481510" w:rsidRPr="004C7952" w14:paraId="62A3F8FB"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6DFF870B" w14:textId="77777777" w:rsidR="00481510" w:rsidRPr="004C7952" w:rsidRDefault="00481510" w:rsidP="0093430A">
            <w:pPr>
              <w:pStyle w:val="TableText"/>
              <w:rPr>
                <w:rFonts w:cstheme="minorHAnsi"/>
              </w:rPr>
            </w:pPr>
            <w:r w:rsidRPr="004C7952">
              <w:rPr>
                <w:rFonts w:cstheme="minorHAnsi"/>
              </w:rPr>
              <w:t>Pb</w:t>
            </w:r>
          </w:p>
        </w:tc>
        <w:tc>
          <w:tcPr>
            <w:tcW w:w="1134" w:type="dxa"/>
            <w:noWrap/>
            <w:hideMark/>
          </w:tcPr>
          <w:p w14:paraId="7EEC9D1D"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565465EF" w14:textId="77777777" w:rsidR="00481510" w:rsidRPr="004C7952" w:rsidRDefault="00481510" w:rsidP="000A039C">
            <w:pPr>
              <w:pStyle w:val="TableTextRight"/>
              <w:rPr>
                <w:rFonts w:cstheme="minorHAnsi"/>
              </w:rPr>
            </w:pPr>
            <w:r w:rsidRPr="004C7952">
              <w:rPr>
                <w:rFonts w:cstheme="minorHAnsi"/>
              </w:rPr>
              <w:t>&lt;0.03</w:t>
            </w:r>
          </w:p>
        </w:tc>
        <w:tc>
          <w:tcPr>
            <w:tcW w:w="1417" w:type="dxa"/>
            <w:noWrap/>
            <w:hideMark/>
          </w:tcPr>
          <w:p w14:paraId="7ED75A29" w14:textId="77777777" w:rsidR="00481510" w:rsidRPr="004C7952" w:rsidRDefault="00481510" w:rsidP="000A039C">
            <w:pPr>
              <w:pStyle w:val="TableTextRight"/>
              <w:rPr>
                <w:rFonts w:cstheme="minorHAnsi"/>
              </w:rPr>
            </w:pPr>
            <w:r w:rsidRPr="004C7952">
              <w:rPr>
                <w:rFonts w:cstheme="minorHAnsi"/>
              </w:rPr>
              <w:t>75</w:t>
            </w:r>
          </w:p>
        </w:tc>
        <w:tc>
          <w:tcPr>
            <w:tcW w:w="1389" w:type="dxa"/>
            <w:noWrap/>
            <w:hideMark/>
          </w:tcPr>
          <w:p w14:paraId="26AADD05" w14:textId="77777777" w:rsidR="00481510" w:rsidRPr="004C7952" w:rsidRDefault="00481510" w:rsidP="000A039C">
            <w:pPr>
              <w:pStyle w:val="TableTextRight"/>
              <w:rPr>
                <w:rFonts w:cstheme="minorHAnsi"/>
              </w:rPr>
            </w:pPr>
            <w:r w:rsidRPr="004C7952">
              <w:rPr>
                <w:rFonts w:cstheme="minorHAnsi"/>
              </w:rPr>
              <w:t>290</w:t>
            </w:r>
          </w:p>
        </w:tc>
        <w:tc>
          <w:tcPr>
            <w:tcW w:w="1134" w:type="dxa"/>
            <w:noWrap/>
            <w:hideMark/>
          </w:tcPr>
          <w:p w14:paraId="03EDC1B1" w14:textId="77777777" w:rsidR="00481510" w:rsidRPr="004C7952" w:rsidRDefault="00481510" w:rsidP="000A039C">
            <w:pPr>
              <w:pStyle w:val="TableTextRight"/>
              <w:rPr>
                <w:rFonts w:cstheme="minorHAnsi"/>
              </w:rPr>
            </w:pPr>
            <w:r w:rsidRPr="004C7952">
              <w:rPr>
                <w:rFonts w:cstheme="minorHAnsi"/>
              </w:rPr>
              <w:t>480</w:t>
            </w:r>
          </w:p>
        </w:tc>
        <w:tc>
          <w:tcPr>
            <w:tcW w:w="1134" w:type="dxa"/>
            <w:noWrap/>
            <w:hideMark/>
          </w:tcPr>
          <w:p w14:paraId="532C519B" w14:textId="77777777" w:rsidR="00481510" w:rsidRPr="004C7952" w:rsidRDefault="00481510" w:rsidP="000A039C">
            <w:pPr>
              <w:pStyle w:val="TableTextRight"/>
              <w:rPr>
                <w:rFonts w:cstheme="minorHAnsi"/>
              </w:rPr>
            </w:pPr>
            <w:r w:rsidRPr="004C7952">
              <w:rPr>
                <w:rFonts w:cstheme="minorHAnsi"/>
              </w:rPr>
              <w:t>420</w:t>
            </w:r>
          </w:p>
        </w:tc>
        <w:tc>
          <w:tcPr>
            <w:tcW w:w="992" w:type="dxa"/>
            <w:noWrap/>
            <w:hideMark/>
          </w:tcPr>
          <w:p w14:paraId="66438AE3" w14:textId="77777777" w:rsidR="00481510" w:rsidRPr="004C7952" w:rsidRDefault="00481510" w:rsidP="000A039C">
            <w:pPr>
              <w:pStyle w:val="TableTextRight"/>
              <w:rPr>
                <w:rFonts w:cstheme="minorHAnsi"/>
              </w:rPr>
            </w:pPr>
            <w:r w:rsidRPr="004C7952">
              <w:rPr>
                <w:rFonts w:cstheme="minorHAnsi"/>
              </w:rPr>
              <w:t>23</w:t>
            </w:r>
          </w:p>
        </w:tc>
        <w:tc>
          <w:tcPr>
            <w:tcW w:w="1134" w:type="dxa"/>
            <w:noWrap/>
            <w:hideMark/>
          </w:tcPr>
          <w:p w14:paraId="48340FAA" w14:textId="77777777" w:rsidR="00481510" w:rsidRPr="004C7952" w:rsidRDefault="00481510" w:rsidP="000A039C">
            <w:pPr>
              <w:pStyle w:val="TableTextRight"/>
              <w:rPr>
                <w:rFonts w:cstheme="minorHAnsi"/>
              </w:rPr>
            </w:pPr>
            <w:r w:rsidRPr="004C7952">
              <w:rPr>
                <w:rFonts w:cstheme="minorHAnsi"/>
              </w:rPr>
              <w:t>630</w:t>
            </w:r>
          </w:p>
        </w:tc>
        <w:tc>
          <w:tcPr>
            <w:tcW w:w="993" w:type="dxa"/>
            <w:noWrap/>
            <w:hideMark/>
          </w:tcPr>
          <w:p w14:paraId="1049C780" w14:textId="77777777" w:rsidR="00481510" w:rsidRPr="004C7952" w:rsidRDefault="00481510" w:rsidP="000A039C">
            <w:pPr>
              <w:pStyle w:val="TableTextRight"/>
              <w:rPr>
                <w:rFonts w:cstheme="minorHAnsi"/>
              </w:rPr>
            </w:pPr>
            <w:r w:rsidRPr="004C7952">
              <w:rPr>
                <w:rFonts w:cstheme="minorHAnsi"/>
              </w:rPr>
              <w:t>690</w:t>
            </w:r>
          </w:p>
        </w:tc>
        <w:tc>
          <w:tcPr>
            <w:tcW w:w="992" w:type="dxa"/>
            <w:noWrap/>
            <w:hideMark/>
          </w:tcPr>
          <w:p w14:paraId="79772BB3" w14:textId="77777777" w:rsidR="00481510" w:rsidRPr="004C7952" w:rsidRDefault="00481510" w:rsidP="000A039C">
            <w:pPr>
              <w:pStyle w:val="TableTextRight"/>
              <w:rPr>
                <w:rFonts w:cstheme="minorHAnsi"/>
              </w:rPr>
            </w:pPr>
            <w:r w:rsidRPr="004C7952">
              <w:rPr>
                <w:rFonts w:cstheme="minorHAnsi"/>
              </w:rPr>
              <w:t>560</w:t>
            </w:r>
          </w:p>
        </w:tc>
        <w:tc>
          <w:tcPr>
            <w:tcW w:w="992" w:type="dxa"/>
            <w:noWrap/>
            <w:hideMark/>
          </w:tcPr>
          <w:p w14:paraId="6BD466B0" w14:textId="77777777" w:rsidR="00481510" w:rsidRPr="004C7952" w:rsidRDefault="00481510" w:rsidP="000A039C">
            <w:pPr>
              <w:pStyle w:val="TableTextRight"/>
              <w:rPr>
                <w:rFonts w:cstheme="minorHAnsi"/>
              </w:rPr>
            </w:pPr>
            <w:r w:rsidRPr="004C7952">
              <w:rPr>
                <w:rFonts w:cstheme="minorHAnsi"/>
              </w:rPr>
              <w:t>550</w:t>
            </w:r>
          </w:p>
        </w:tc>
        <w:tc>
          <w:tcPr>
            <w:tcW w:w="728" w:type="dxa"/>
            <w:noWrap/>
            <w:hideMark/>
          </w:tcPr>
          <w:p w14:paraId="4E746719" w14:textId="77777777" w:rsidR="00481510" w:rsidRPr="004C7952" w:rsidRDefault="00481510" w:rsidP="000A039C">
            <w:pPr>
              <w:pStyle w:val="TableTextRight"/>
              <w:rPr>
                <w:rFonts w:cstheme="minorHAnsi"/>
              </w:rPr>
            </w:pPr>
            <w:r w:rsidRPr="004C7952">
              <w:rPr>
                <w:rFonts w:cstheme="minorHAnsi"/>
              </w:rPr>
              <w:t>830</w:t>
            </w:r>
          </w:p>
        </w:tc>
      </w:tr>
      <w:tr w:rsidR="00481510" w:rsidRPr="004C7952" w14:paraId="5E01DC11"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4793994A" w14:textId="77777777" w:rsidR="00481510" w:rsidRPr="004C7952" w:rsidRDefault="00481510" w:rsidP="0093430A">
            <w:pPr>
              <w:pStyle w:val="TableText"/>
              <w:rPr>
                <w:rFonts w:cstheme="minorHAnsi"/>
              </w:rPr>
            </w:pPr>
            <w:r w:rsidRPr="004C7952">
              <w:rPr>
                <w:rFonts w:cstheme="minorHAnsi"/>
              </w:rPr>
              <w:t>Rb</w:t>
            </w:r>
          </w:p>
        </w:tc>
        <w:tc>
          <w:tcPr>
            <w:tcW w:w="1134" w:type="dxa"/>
            <w:noWrap/>
            <w:hideMark/>
          </w:tcPr>
          <w:p w14:paraId="046C7923"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506FF19B" w14:textId="77777777" w:rsidR="00481510" w:rsidRPr="004C7952" w:rsidRDefault="00481510" w:rsidP="000A039C">
            <w:pPr>
              <w:pStyle w:val="TableTextRight"/>
              <w:rPr>
                <w:rFonts w:cstheme="minorHAnsi"/>
              </w:rPr>
            </w:pPr>
            <w:r w:rsidRPr="004C7952">
              <w:rPr>
                <w:rFonts w:cstheme="minorHAnsi"/>
              </w:rPr>
              <w:t>&lt;0.2</w:t>
            </w:r>
          </w:p>
        </w:tc>
        <w:tc>
          <w:tcPr>
            <w:tcW w:w="1417" w:type="dxa"/>
            <w:noWrap/>
            <w:hideMark/>
          </w:tcPr>
          <w:p w14:paraId="7194A27E" w14:textId="77777777" w:rsidR="00481510" w:rsidRPr="004C7952" w:rsidRDefault="00481510" w:rsidP="000A039C">
            <w:pPr>
              <w:pStyle w:val="TableTextRight"/>
              <w:rPr>
                <w:rFonts w:cstheme="minorHAnsi"/>
              </w:rPr>
            </w:pPr>
            <w:r w:rsidRPr="004C7952">
              <w:rPr>
                <w:rFonts w:cstheme="minorHAnsi"/>
              </w:rPr>
              <w:t>100</w:t>
            </w:r>
          </w:p>
        </w:tc>
        <w:tc>
          <w:tcPr>
            <w:tcW w:w="1389" w:type="dxa"/>
            <w:noWrap/>
            <w:hideMark/>
          </w:tcPr>
          <w:p w14:paraId="6E2ABE25" w14:textId="77777777" w:rsidR="00481510" w:rsidRPr="004C7952" w:rsidRDefault="00481510" w:rsidP="000A039C">
            <w:pPr>
              <w:pStyle w:val="TableTextRight"/>
              <w:rPr>
                <w:rFonts w:cstheme="minorHAnsi"/>
              </w:rPr>
            </w:pPr>
            <w:r w:rsidRPr="004C7952">
              <w:rPr>
                <w:rFonts w:cstheme="minorHAnsi"/>
              </w:rPr>
              <w:t>470</w:t>
            </w:r>
          </w:p>
        </w:tc>
        <w:tc>
          <w:tcPr>
            <w:tcW w:w="1134" w:type="dxa"/>
            <w:noWrap/>
            <w:hideMark/>
          </w:tcPr>
          <w:p w14:paraId="78CD93BD" w14:textId="77777777" w:rsidR="00481510" w:rsidRPr="004C7952" w:rsidRDefault="00481510" w:rsidP="000A039C">
            <w:pPr>
              <w:pStyle w:val="TableTextRight"/>
              <w:rPr>
                <w:rFonts w:cstheme="minorHAnsi"/>
              </w:rPr>
            </w:pPr>
            <w:r w:rsidRPr="004C7952">
              <w:rPr>
                <w:rFonts w:cstheme="minorHAnsi"/>
              </w:rPr>
              <w:t>330</w:t>
            </w:r>
          </w:p>
        </w:tc>
        <w:tc>
          <w:tcPr>
            <w:tcW w:w="1134" w:type="dxa"/>
            <w:noWrap/>
            <w:hideMark/>
          </w:tcPr>
          <w:p w14:paraId="01A9B512" w14:textId="77777777" w:rsidR="00481510" w:rsidRPr="004C7952" w:rsidRDefault="00481510" w:rsidP="000A039C">
            <w:pPr>
              <w:pStyle w:val="TableTextRight"/>
              <w:rPr>
                <w:rFonts w:cstheme="minorHAnsi"/>
              </w:rPr>
            </w:pPr>
            <w:r w:rsidRPr="004C7952">
              <w:rPr>
                <w:rFonts w:cstheme="minorHAnsi"/>
              </w:rPr>
              <w:t>520</w:t>
            </w:r>
          </w:p>
        </w:tc>
        <w:tc>
          <w:tcPr>
            <w:tcW w:w="992" w:type="dxa"/>
            <w:noWrap/>
            <w:hideMark/>
          </w:tcPr>
          <w:p w14:paraId="66942D4F" w14:textId="77777777" w:rsidR="00481510" w:rsidRPr="004C7952" w:rsidRDefault="00481510" w:rsidP="000A039C">
            <w:pPr>
              <w:pStyle w:val="TableTextRight"/>
              <w:rPr>
                <w:rFonts w:cstheme="minorHAnsi"/>
              </w:rPr>
            </w:pPr>
            <w:r w:rsidRPr="004C7952">
              <w:rPr>
                <w:rFonts w:cstheme="minorHAnsi"/>
              </w:rPr>
              <w:t>260</w:t>
            </w:r>
          </w:p>
        </w:tc>
        <w:tc>
          <w:tcPr>
            <w:tcW w:w="1134" w:type="dxa"/>
            <w:noWrap/>
            <w:hideMark/>
          </w:tcPr>
          <w:p w14:paraId="5D9B0B43" w14:textId="77777777" w:rsidR="00481510" w:rsidRPr="004C7952" w:rsidRDefault="00481510" w:rsidP="000A039C">
            <w:pPr>
              <w:pStyle w:val="TableTextRight"/>
              <w:rPr>
                <w:rFonts w:cstheme="minorHAnsi"/>
              </w:rPr>
            </w:pPr>
            <w:r w:rsidRPr="004C7952">
              <w:rPr>
                <w:rFonts w:cstheme="minorHAnsi"/>
              </w:rPr>
              <w:t>410</w:t>
            </w:r>
          </w:p>
        </w:tc>
        <w:tc>
          <w:tcPr>
            <w:tcW w:w="993" w:type="dxa"/>
            <w:noWrap/>
            <w:hideMark/>
          </w:tcPr>
          <w:p w14:paraId="200BED4C" w14:textId="77777777" w:rsidR="00481510" w:rsidRPr="004C7952" w:rsidRDefault="00481510" w:rsidP="000A039C">
            <w:pPr>
              <w:pStyle w:val="TableTextRight"/>
              <w:rPr>
                <w:rFonts w:cstheme="minorHAnsi"/>
              </w:rPr>
            </w:pPr>
            <w:r w:rsidRPr="004C7952">
              <w:rPr>
                <w:rFonts w:cstheme="minorHAnsi"/>
              </w:rPr>
              <w:t>760</w:t>
            </w:r>
          </w:p>
        </w:tc>
        <w:tc>
          <w:tcPr>
            <w:tcW w:w="992" w:type="dxa"/>
            <w:noWrap/>
            <w:hideMark/>
          </w:tcPr>
          <w:p w14:paraId="049B3BEE" w14:textId="77777777" w:rsidR="00481510" w:rsidRPr="004C7952" w:rsidRDefault="00481510" w:rsidP="000A039C">
            <w:pPr>
              <w:pStyle w:val="TableTextRight"/>
              <w:rPr>
                <w:rFonts w:cstheme="minorHAnsi"/>
              </w:rPr>
            </w:pPr>
            <w:r w:rsidRPr="004C7952">
              <w:rPr>
                <w:rFonts w:cstheme="minorHAnsi"/>
              </w:rPr>
              <w:t>700</w:t>
            </w:r>
          </w:p>
        </w:tc>
        <w:tc>
          <w:tcPr>
            <w:tcW w:w="992" w:type="dxa"/>
            <w:noWrap/>
            <w:hideMark/>
          </w:tcPr>
          <w:p w14:paraId="5256B93B" w14:textId="77777777" w:rsidR="00481510" w:rsidRPr="004C7952" w:rsidRDefault="00481510" w:rsidP="000A039C">
            <w:pPr>
              <w:pStyle w:val="TableTextRight"/>
              <w:rPr>
                <w:rFonts w:cstheme="minorHAnsi"/>
              </w:rPr>
            </w:pPr>
            <w:r w:rsidRPr="004C7952">
              <w:rPr>
                <w:rFonts w:cstheme="minorHAnsi"/>
              </w:rPr>
              <w:t>500</w:t>
            </w:r>
          </w:p>
        </w:tc>
        <w:tc>
          <w:tcPr>
            <w:tcW w:w="728" w:type="dxa"/>
            <w:noWrap/>
            <w:hideMark/>
          </w:tcPr>
          <w:p w14:paraId="640CE6DF" w14:textId="77777777" w:rsidR="00481510" w:rsidRPr="004C7952" w:rsidRDefault="00481510" w:rsidP="000A039C">
            <w:pPr>
              <w:pStyle w:val="TableTextRight"/>
              <w:rPr>
                <w:rFonts w:cstheme="minorHAnsi"/>
              </w:rPr>
            </w:pPr>
            <w:r w:rsidRPr="004C7952">
              <w:rPr>
                <w:rFonts w:cstheme="minorHAnsi"/>
              </w:rPr>
              <w:t>510</w:t>
            </w:r>
          </w:p>
        </w:tc>
      </w:tr>
      <w:tr w:rsidR="00481510" w:rsidRPr="004C7952" w14:paraId="530D441C"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086456F7" w14:textId="77777777" w:rsidR="00481510" w:rsidRPr="004C7952" w:rsidRDefault="00481510" w:rsidP="0093430A">
            <w:pPr>
              <w:pStyle w:val="TableText"/>
              <w:rPr>
                <w:rFonts w:cstheme="minorHAnsi"/>
              </w:rPr>
            </w:pPr>
            <w:r w:rsidRPr="004C7952">
              <w:rPr>
                <w:rFonts w:cstheme="minorHAnsi"/>
              </w:rPr>
              <w:t>S</w:t>
            </w:r>
          </w:p>
        </w:tc>
        <w:tc>
          <w:tcPr>
            <w:tcW w:w="1134" w:type="dxa"/>
            <w:noWrap/>
            <w:hideMark/>
          </w:tcPr>
          <w:p w14:paraId="0C68EC98" w14:textId="77777777" w:rsidR="00481510" w:rsidRPr="004C7952" w:rsidRDefault="00481510" w:rsidP="0093430A">
            <w:pPr>
              <w:pStyle w:val="TableText"/>
              <w:rPr>
                <w:rFonts w:cstheme="minorHAnsi"/>
              </w:rPr>
            </w:pPr>
            <w:r w:rsidRPr="004C7952">
              <w:rPr>
                <w:rFonts w:cstheme="minorHAnsi"/>
              </w:rPr>
              <w:t>mg/L</w:t>
            </w:r>
          </w:p>
        </w:tc>
        <w:tc>
          <w:tcPr>
            <w:tcW w:w="1305" w:type="dxa"/>
            <w:noWrap/>
            <w:hideMark/>
          </w:tcPr>
          <w:p w14:paraId="304932CD" w14:textId="77777777" w:rsidR="00481510" w:rsidRPr="004C7952" w:rsidRDefault="00481510" w:rsidP="000A039C">
            <w:pPr>
              <w:pStyle w:val="TableTextRight"/>
              <w:rPr>
                <w:rFonts w:cstheme="minorHAnsi"/>
              </w:rPr>
            </w:pPr>
            <w:r w:rsidRPr="004C7952">
              <w:rPr>
                <w:rFonts w:cstheme="minorHAnsi"/>
              </w:rPr>
              <w:t>&lt;0.1</w:t>
            </w:r>
          </w:p>
        </w:tc>
        <w:tc>
          <w:tcPr>
            <w:tcW w:w="1417" w:type="dxa"/>
            <w:noWrap/>
            <w:hideMark/>
          </w:tcPr>
          <w:p w14:paraId="032EA311" w14:textId="77777777" w:rsidR="00481510" w:rsidRPr="004C7952" w:rsidRDefault="00481510" w:rsidP="000A039C">
            <w:pPr>
              <w:pStyle w:val="TableTextRight"/>
              <w:rPr>
                <w:rFonts w:cstheme="minorHAnsi"/>
              </w:rPr>
            </w:pPr>
            <w:r w:rsidRPr="004C7952">
              <w:rPr>
                <w:rFonts w:cstheme="minorHAnsi"/>
              </w:rPr>
              <w:t>5.7</w:t>
            </w:r>
          </w:p>
        </w:tc>
        <w:tc>
          <w:tcPr>
            <w:tcW w:w="1389" w:type="dxa"/>
            <w:noWrap/>
            <w:hideMark/>
          </w:tcPr>
          <w:p w14:paraId="2F326652" w14:textId="77777777" w:rsidR="00481510" w:rsidRPr="004C7952" w:rsidRDefault="00481510" w:rsidP="000A039C">
            <w:pPr>
              <w:pStyle w:val="TableTextRight"/>
              <w:rPr>
                <w:rFonts w:cstheme="minorHAnsi"/>
              </w:rPr>
            </w:pPr>
            <w:r w:rsidRPr="004C7952">
              <w:rPr>
                <w:rFonts w:cstheme="minorHAnsi"/>
              </w:rPr>
              <w:t>81</w:t>
            </w:r>
          </w:p>
        </w:tc>
        <w:tc>
          <w:tcPr>
            <w:tcW w:w="1134" w:type="dxa"/>
            <w:noWrap/>
            <w:hideMark/>
          </w:tcPr>
          <w:p w14:paraId="3B8C1289" w14:textId="77777777" w:rsidR="00481510" w:rsidRPr="004C7952" w:rsidRDefault="00481510" w:rsidP="000A039C">
            <w:pPr>
              <w:pStyle w:val="TableTextRight"/>
              <w:rPr>
                <w:rFonts w:cstheme="minorHAnsi"/>
              </w:rPr>
            </w:pPr>
            <w:r w:rsidRPr="004C7952">
              <w:rPr>
                <w:rFonts w:cstheme="minorHAnsi"/>
              </w:rPr>
              <w:t>110</w:t>
            </w:r>
          </w:p>
        </w:tc>
        <w:tc>
          <w:tcPr>
            <w:tcW w:w="1134" w:type="dxa"/>
            <w:noWrap/>
            <w:hideMark/>
          </w:tcPr>
          <w:p w14:paraId="07AFEBD6" w14:textId="77777777" w:rsidR="00481510" w:rsidRPr="004C7952" w:rsidRDefault="00481510" w:rsidP="000A039C">
            <w:pPr>
              <w:pStyle w:val="TableTextRight"/>
              <w:rPr>
                <w:rFonts w:cstheme="minorHAnsi"/>
              </w:rPr>
            </w:pPr>
            <w:r w:rsidRPr="004C7952">
              <w:rPr>
                <w:rFonts w:cstheme="minorHAnsi"/>
              </w:rPr>
              <w:t>110</w:t>
            </w:r>
          </w:p>
        </w:tc>
        <w:tc>
          <w:tcPr>
            <w:tcW w:w="992" w:type="dxa"/>
            <w:noWrap/>
            <w:hideMark/>
          </w:tcPr>
          <w:p w14:paraId="02F730F6" w14:textId="77777777" w:rsidR="00481510" w:rsidRPr="004C7952" w:rsidRDefault="00481510" w:rsidP="000A039C">
            <w:pPr>
              <w:pStyle w:val="TableTextRight"/>
              <w:rPr>
                <w:rFonts w:cstheme="minorHAnsi"/>
              </w:rPr>
            </w:pPr>
            <w:r w:rsidRPr="004C7952">
              <w:rPr>
                <w:rFonts w:cstheme="minorHAnsi"/>
              </w:rPr>
              <w:t>0.2</w:t>
            </w:r>
          </w:p>
        </w:tc>
        <w:tc>
          <w:tcPr>
            <w:tcW w:w="1134" w:type="dxa"/>
            <w:noWrap/>
            <w:hideMark/>
          </w:tcPr>
          <w:p w14:paraId="601DF407" w14:textId="77777777" w:rsidR="00481510" w:rsidRPr="004C7952" w:rsidRDefault="00481510" w:rsidP="000A039C">
            <w:pPr>
              <w:pStyle w:val="TableTextRight"/>
              <w:rPr>
                <w:rFonts w:cstheme="minorHAnsi"/>
              </w:rPr>
            </w:pPr>
            <w:r w:rsidRPr="004C7952">
              <w:rPr>
                <w:rFonts w:cstheme="minorHAnsi"/>
              </w:rPr>
              <w:t>44</w:t>
            </w:r>
          </w:p>
        </w:tc>
        <w:tc>
          <w:tcPr>
            <w:tcW w:w="993" w:type="dxa"/>
            <w:noWrap/>
            <w:hideMark/>
          </w:tcPr>
          <w:p w14:paraId="7827A641" w14:textId="77777777" w:rsidR="00481510" w:rsidRPr="004C7952" w:rsidRDefault="00481510" w:rsidP="000A039C">
            <w:pPr>
              <w:pStyle w:val="TableTextRight"/>
              <w:rPr>
                <w:rFonts w:cstheme="minorHAnsi"/>
              </w:rPr>
            </w:pPr>
            <w:r w:rsidRPr="004C7952">
              <w:rPr>
                <w:rFonts w:cstheme="minorHAnsi"/>
              </w:rPr>
              <w:t>180</w:t>
            </w:r>
          </w:p>
        </w:tc>
        <w:tc>
          <w:tcPr>
            <w:tcW w:w="992" w:type="dxa"/>
            <w:noWrap/>
            <w:hideMark/>
          </w:tcPr>
          <w:p w14:paraId="24220A2B" w14:textId="77777777" w:rsidR="00481510" w:rsidRPr="004C7952" w:rsidRDefault="00481510" w:rsidP="000A039C">
            <w:pPr>
              <w:pStyle w:val="TableTextRight"/>
              <w:rPr>
                <w:rFonts w:cstheme="minorHAnsi"/>
              </w:rPr>
            </w:pPr>
            <w:r w:rsidRPr="004C7952">
              <w:rPr>
                <w:rFonts w:cstheme="minorHAnsi"/>
              </w:rPr>
              <w:t>2.7</w:t>
            </w:r>
          </w:p>
        </w:tc>
        <w:tc>
          <w:tcPr>
            <w:tcW w:w="992" w:type="dxa"/>
            <w:noWrap/>
            <w:hideMark/>
          </w:tcPr>
          <w:p w14:paraId="48ECE584" w14:textId="77777777" w:rsidR="00481510" w:rsidRPr="004C7952" w:rsidRDefault="00481510" w:rsidP="000A039C">
            <w:pPr>
              <w:pStyle w:val="TableTextRight"/>
              <w:rPr>
                <w:rFonts w:cstheme="minorHAnsi"/>
              </w:rPr>
            </w:pPr>
            <w:r w:rsidRPr="004C7952">
              <w:rPr>
                <w:rFonts w:cstheme="minorHAnsi"/>
              </w:rPr>
              <w:t>3.5</w:t>
            </w:r>
          </w:p>
        </w:tc>
        <w:tc>
          <w:tcPr>
            <w:tcW w:w="728" w:type="dxa"/>
            <w:noWrap/>
            <w:hideMark/>
          </w:tcPr>
          <w:p w14:paraId="432DE73F" w14:textId="77777777" w:rsidR="00481510" w:rsidRPr="004C7952" w:rsidRDefault="00481510" w:rsidP="000A039C">
            <w:pPr>
              <w:pStyle w:val="TableTextRight"/>
              <w:rPr>
                <w:rFonts w:cstheme="minorHAnsi"/>
              </w:rPr>
            </w:pPr>
            <w:r w:rsidRPr="004C7952">
              <w:rPr>
                <w:rFonts w:cstheme="minorHAnsi"/>
              </w:rPr>
              <w:t>100</w:t>
            </w:r>
          </w:p>
        </w:tc>
      </w:tr>
      <w:tr w:rsidR="00481510" w:rsidRPr="004C7952" w14:paraId="791CF964"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3EFAD969" w14:textId="77777777" w:rsidR="00481510" w:rsidRPr="004C7952" w:rsidRDefault="00481510" w:rsidP="0093430A">
            <w:pPr>
              <w:pStyle w:val="TableText"/>
              <w:rPr>
                <w:rFonts w:cstheme="minorHAnsi"/>
              </w:rPr>
            </w:pPr>
            <w:r w:rsidRPr="004C7952">
              <w:rPr>
                <w:rFonts w:cstheme="minorHAnsi"/>
              </w:rPr>
              <w:t>Sb</w:t>
            </w:r>
          </w:p>
        </w:tc>
        <w:tc>
          <w:tcPr>
            <w:tcW w:w="1134" w:type="dxa"/>
            <w:noWrap/>
            <w:hideMark/>
          </w:tcPr>
          <w:p w14:paraId="387378EC"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40F2BF2A" w14:textId="77777777" w:rsidR="00481510" w:rsidRPr="004C7952" w:rsidRDefault="00481510" w:rsidP="000A039C">
            <w:pPr>
              <w:pStyle w:val="TableTextRight"/>
              <w:rPr>
                <w:rFonts w:cstheme="minorHAnsi"/>
              </w:rPr>
            </w:pPr>
            <w:r w:rsidRPr="004C7952">
              <w:rPr>
                <w:rFonts w:cstheme="minorHAnsi"/>
              </w:rPr>
              <w:t>0.2</w:t>
            </w:r>
          </w:p>
        </w:tc>
        <w:tc>
          <w:tcPr>
            <w:tcW w:w="1417" w:type="dxa"/>
            <w:noWrap/>
            <w:hideMark/>
          </w:tcPr>
          <w:p w14:paraId="3B9C8866" w14:textId="77777777" w:rsidR="00481510" w:rsidRPr="004C7952" w:rsidRDefault="00481510" w:rsidP="000A039C">
            <w:pPr>
              <w:pStyle w:val="TableTextRight"/>
              <w:rPr>
                <w:rFonts w:cstheme="minorHAnsi"/>
              </w:rPr>
            </w:pPr>
            <w:r w:rsidRPr="004C7952">
              <w:rPr>
                <w:rFonts w:cstheme="minorHAnsi"/>
              </w:rPr>
              <w:t>3.0</w:t>
            </w:r>
          </w:p>
        </w:tc>
        <w:tc>
          <w:tcPr>
            <w:tcW w:w="1389" w:type="dxa"/>
            <w:noWrap/>
            <w:hideMark/>
          </w:tcPr>
          <w:p w14:paraId="7F29783C" w14:textId="77777777" w:rsidR="00481510" w:rsidRPr="004C7952" w:rsidRDefault="00481510" w:rsidP="000A039C">
            <w:pPr>
              <w:pStyle w:val="TableTextRight"/>
              <w:rPr>
                <w:rFonts w:cstheme="minorHAnsi"/>
              </w:rPr>
            </w:pPr>
            <w:r w:rsidRPr="004C7952">
              <w:rPr>
                <w:rFonts w:cstheme="minorHAnsi"/>
              </w:rPr>
              <w:t>4.3</w:t>
            </w:r>
          </w:p>
        </w:tc>
        <w:tc>
          <w:tcPr>
            <w:tcW w:w="1134" w:type="dxa"/>
            <w:noWrap/>
            <w:hideMark/>
          </w:tcPr>
          <w:p w14:paraId="74F68510" w14:textId="77777777" w:rsidR="00481510" w:rsidRPr="004C7952" w:rsidRDefault="00481510" w:rsidP="000A039C">
            <w:pPr>
              <w:pStyle w:val="TableTextRight"/>
              <w:rPr>
                <w:rFonts w:cstheme="minorHAnsi"/>
              </w:rPr>
            </w:pPr>
            <w:r w:rsidRPr="004C7952">
              <w:rPr>
                <w:rFonts w:cstheme="minorHAnsi"/>
              </w:rPr>
              <w:t>9.2</w:t>
            </w:r>
          </w:p>
        </w:tc>
        <w:tc>
          <w:tcPr>
            <w:tcW w:w="1134" w:type="dxa"/>
            <w:noWrap/>
            <w:hideMark/>
          </w:tcPr>
          <w:p w14:paraId="305BACFA" w14:textId="77777777" w:rsidR="00481510" w:rsidRPr="004C7952" w:rsidRDefault="00481510" w:rsidP="000A039C">
            <w:pPr>
              <w:pStyle w:val="TableTextRight"/>
              <w:rPr>
                <w:rFonts w:cstheme="minorHAnsi"/>
              </w:rPr>
            </w:pPr>
            <w:r w:rsidRPr="004C7952">
              <w:rPr>
                <w:rFonts w:cstheme="minorHAnsi"/>
              </w:rPr>
              <w:t>6.7</w:t>
            </w:r>
          </w:p>
        </w:tc>
        <w:tc>
          <w:tcPr>
            <w:tcW w:w="992" w:type="dxa"/>
            <w:noWrap/>
            <w:hideMark/>
          </w:tcPr>
          <w:p w14:paraId="4807B788" w14:textId="77777777" w:rsidR="00481510" w:rsidRPr="004C7952" w:rsidRDefault="00481510" w:rsidP="000A039C">
            <w:pPr>
              <w:pStyle w:val="TableTextRight"/>
              <w:rPr>
                <w:rFonts w:cstheme="minorHAnsi"/>
              </w:rPr>
            </w:pPr>
            <w:r w:rsidRPr="004C7952">
              <w:rPr>
                <w:rFonts w:cstheme="minorHAnsi"/>
              </w:rPr>
              <w:t>&lt;0.1</w:t>
            </w:r>
          </w:p>
        </w:tc>
        <w:tc>
          <w:tcPr>
            <w:tcW w:w="1134" w:type="dxa"/>
            <w:noWrap/>
            <w:hideMark/>
          </w:tcPr>
          <w:p w14:paraId="6B18A589" w14:textId="77777777" w:rsidR="00481510" w:rsidRPr="004C7952" w:rsidRDefault="00481510" w:rsidP="000A039C">
            <w:pPr>
              <w:pStyle w:val="TableTextRight"/>
              <w:rPr>
                <w:rFonts w:cstheme="minorHAnsi"/>
              </w:rPr>
            </w:pPr>
            <w:r w:rsidRPr="004C7952">
              <w:rPr>
                <w:rFonts w:cstheme="minorHAnsi"/>
              </w:rPr>
              <w:t>5.3</w:t>
            </w:r>
          </w:p>
        </w:tc>
        <w:tc>
          <w:tcPr>
            <w:tcW w:w="993" w:type="dxa"/>
            <w:noWrap/>
            <w:hideMark/>
          </w:tcPr>
          <w:p w14:paraId="2B935D66" w14:textId="77777777" w:rsidR="00481510" w:rsidRPr="004C7952" w:rsidRDefault="00481510" w:rsidP="000A039C">
            <w:pPr>
              <w:pStyle w:val="TableTextRight"/>
              <w:rPr>
                <w:rFonts w:cstheme="minorHAnsi"/>
              </w:rPr>
            </w:pPr>
            <w:r w:rsidRPr="004C7952">
              <w:rPr>
                <w:rFonts w:cstheme="minorHAnsi"/>
              </w:rPr>
              <w:t>4.7</w:t>
            </w:r>
          </w:p>
        </w:tc>
        <w:tc>
          <w:tcPr>
            <w:tcW w:w="992" w:type="dxa"/>
            <w:noWrap/>
            <w:hideMark/>
          </w:tcPr>
          <w:p w14:paraId="4F72E9CC" w14:textId="77777777" w:rsidR="00481510" w:rsidRPr="004C7952" w:rsidRDefault="00481510" w:rsidP="000A039C">
            <w:pPr>
              <w:pStyle w:val="TableTextRight"/>
              <w:rPr>
                <w:rFonts w:cstheme="minorHAnsi"/>
              </w:rPr>
            </w:pPr>
            <w:r w:rsidRPr="004C7952">
              <w:rPr>
                <w:rFonts w:cstheme="minorHAnsi"/>
              </w:rPr>
              <w:t>2.6</w:t>
            </w:r>
          </w:p>
        </w:tc>
        <w:tc>
          <w:tcPr>
            <w:tcW w:w="992" w:type="dxa"/>
            <w:noWrap/>
            <w:hideMark/>
          </w:tcPr>
          <w:p w14:paraId="0680057D" w14:textId="77777777" w:rsidR="00481510" w:rsidRPr="004C7952" w:rsidRDefault="00481510" w:rsidP="000A039C">
            <w:pPr>
              <w:pStyle w:val="TableTextRight"/>
              <w:rPr>
                <w:rFonts w:cstheme="minorHAnsi"/>
              </w:rPr>
            </w:pPr>
            <w:r w:rsidRPr="004C7952">
              <w:rPr>
                <w:rFonts w:cstheme="minorHAnsi"/>
              </w:rPr>
              <w:t>3.8</w:t>
            </w:r>
          </w:p>
        </w:tc>
        <w:tc>
          <w:tcPr>
            <w:tcW w:w="728" w:type="dxa"/>
            <w:noWrap/>
            <w:hideMark/>
          </w:tcPr>
          <w:p w14:paraId="785F3FBC" w14:textId="77777777" w:rsidR="00481510" w:rsidRPr="004C7952" w:rsidRDefault="00481510" w:rsidP="000A039C">
            <w:pPr>
              <w:pStyle w:val="TableTextRight"/>
              <w:rPr>
                <w:rFonts w:cstheme="minorHAnsi"/>
              </w:rPr>
            </w:pPr>
            <w:r w:rsidRPr="004C7952">
              <w:rPr>
                <w:rFonts w:cstheme="minorHAnsi"/>
              </w:rPr>
              <w:t>9.3</w:t>
            </w:r>
          </w:p>
        </w:tc>
      </w:tr>
      <w:tr w:rsidR="00481510" w:rsidRPr="004C7952" w14:paraId="5E6B397B"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67987952" w14:textId="77777777" w:rsidR="00481510" w:rsidRPr="004C7952" w:rsidRDefault="00481510" w:rsidP="0093430A">
            <w:pPr>
              <w:pStyle w:val="TableText"/>
              <w:rPr>
                <w:rFonts w:cstheme="minorHAnsi"/>
              </w:rPr>
            </w:pPr>
            <w:r w:rsidRPr="004C7952">
              <w:rPr>
                <w:rFonts w:cstheme="minorHAnsi"/>
              </w:rPr>
              <w:t>Se</w:t>
            </w:r>
          </w:p>
        </w:tc>
        <w:tc>
          <w:tcPr>
            <w:tcW w:w="1134" w:type="dxa"/>
            <w:noWrap/>
            <w:hideMark/>
          </w:tcPr>
          <w:p w14:paraId="5F7332B4"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616CFD27" w14:textId="77777777" w:rsidR="00481510" w:rsidRPr="004C7952" w:rsidRDefault="00481510" w:rsidP="000A039C">
            <w:pPr>
              <w:pStyle w:val="TableTextRight"/>
              <w:rPr>
                <w:rFonts w:cstheme="minorHAnsi"/>
              </w:rPr>
            </w:pPr>
            <w:r w:rsidRPr="004C7952">
              <w:rPr>
                <w:rFonts w:cstheme="minorHAnsi"/>
              </w:rPr>
              <w:t>&lt;0.3</w:t>
            </w:r>
          </w:p>
        </w:tc>
        <w:tc>
          <w:tcPr>
            <w:tcW w:w="1417" w:type="dxa"/>
            <w:noWrap/>
            <w:hideMark/>
          </w:tcPr>
          <w:p w14:paraId="2D38B23C" w14:textId="77777777" w:rsidR="00481510" w:rsidRPr="004C7952" w:rsidRDefault="00481510" w:rsidP="000A039C">
            <w:pPr>
              <w:pStyle w:val="TableTextRight"/>
              <w:rPr>
                <w:rFonts w:cstheme="minorHAnsi"/>
              </w:rPr>
            </w:pPr>
            <w:r w:rsidRPr="004C7952">
              <w:rPr>
                <w:rFonts w:cstheme="minorHAnsi"/>
              </w:rPr>
              <w:t>&lt;0.3</w:t>
            </w:r>
          </w:p>
        </w:tc>
        <w:tc>
          <w:tcPr>
            <w:tcW w:w="1389" w:type="dxa"/>
            <w:noWrap/>
            <w:hideMark/>
          </w:tcPr>
          <w:p w14:paraId="731A854E" w14:textId="77777777" w:rsidR="00481510" w:rsidRPr="004C7952" w:rsidRDefault="00481510" w:rsidP="000A039C">
            <w:pPr>
              <w:pStyle w:val="TableTextRight"/>
              <w:rPr>
                <w:rFonts w:cstheme="minorHAnsi"/>
              </w:rPr>
            </w:pPr>
            <w:r w:rsidRPr="004C7952">
              <w:rPr>
                <w:rFonts w:cstheme="minorHAnsi"/>
              </w:rPr>
              <w:t>0.8</w:t>
            </w:r>
          </w:p>
        </w:tc>
        <w:tc>
          <w:tcPr>
            <w:tcW w:w="1134" w:type="dxa"/>
            <w:noWrap/>
            <w:hideMark/>
          </w:tcPr>
          <w:p w14:paraId="5B78F58C" w14:textId="77777777" w:rsidR="00481510" w:rsidRPr="004C7952" w:rsidRDefault="00481510" w:rsidP="000A039C">
            <w:pPr>
              <w:pStyle w:val="TableTextRight"/>
              <w:rPr>
                <w:rFonts w:cstheme="minorHAnsi"/>
              </w:rPr>
            </w:pPr>
            <w:r w:rsidRPr="004C7952">
              <w:rPr>
                <w:rFonts w:cstheme="minorHAnsi"/>
              </w:rPr>
              <w:t>0.9</w:t>
            </w:r>
          </w:p>
        </w:tc>
        <w:tc>
          <w:tcPr>
            <w:tcW w:w="1134" w:type="dxa"/>
            <w:noWrap/>
            <w:hideMark/>
          </w:tcPr>
          <w:p w14:paraId="4A70F192" w14:textId="77777777" w:rsidR="00481510" w:rsidRPr="004C7952" w:rsidRDefault="00481510" w:rsidP="000A039C">
            <w:pPr>
              <w:pStyle w:val="TableTextRight"/>
              <w:rPr>
                <w:rFonts w:cstheme="minorHAnsi"/>
              </w:rPr>
            </w:pPr>
            <w:r w:rsidRPr="004C7952">
              <w:rPr>
                <w:rFonts w:cstheme="minorHAnsi"/>
              </w:rPr>
              <w:t>0.9</w:t>
            </w:r>
          </w:p>
        </w:tc>
        <w:tc>
          <w:tcPr>
            <w:tcW w:w="992" w:type="dxa"/>
            <w:noWrap/>
            <w:hideMark/>
          </w:tcPr>
          <w:p w14:paraId="69F05596" w14:textId="77777777" w:rsidR="00481510" w:rsidRPr="004C7952" w:rsidRDefault="00481510" w:rsidP="000A039C">
            <w:pPr>
              <w:pStyle w:val="TableTextRight"/>
              <w:rPr>
                <w:rFonts w:cstheme="minorHAnsi"/>
              </w:rPr>
            </w:pPr>
            <w:r w:rsidRPr="004C7952">
              <w:rPr>
                <w:rFonts w:cstheme="minorHAnsi"/>
              </w:rPr>
              <w:t>&lt;0.3</w:t>
            </w:r>
          </w:p>
        </w:tc>
        <w:tc>
          <w:tcPr>
            <w:tcW w:w="1134" w:type="dxa"/>
            <w:noWrap/>
            <w:hideMark/>
          </w:tcPr>
          <w:p w14:paraId="44105CBE" w14:textId="77777777" w:rsidR="00481510" w:rsidRPr="004C7952" w:rsidRDefault="00481510" w:rsidP="000A039C">
            <w:pPr>
              <w:pStyle w:val="TableTextRight"/>
              <w:rPr>
                <w:rFonts w:cstheme="minorHAnsi"/>
              </w:rPr>
            </w:pPr>
            <w:r w:rsidRPr="004C7952">
              <w:rPr>
                <w:rFonts w:cstheme="minorHAnsi"/>
              </w:rPr>
              <w:t>3.6</w:t>
            </w:r>
          </w:p>
        </w:tc>
        <w:tc>
          <w:tcPr>
            <w:tcW w:w="993" w:type="dxa"/>
            <w:noWrap/>
            <w:hideMark/>
          </w:tcPr>
          <w:p w14:paraId="42C2CB87" w14:textId="77777777" w:rsidR="00481510" w:rsidRPr="004C7952" w:rsidRDefault="00481510" w:rsidP="000A039C">
            <w:pPr>
              <w:pStyle w:val="TableTextRight"/>
              <w:rPr>
                <w:rFonts w:cstheme="minorHAnsi"/>
              </w:rPr>
            </w:pPr>
            <w:r w:rsidRPr="004C7952">
              <w:rPr>
                <w:rFonts w:cstheme="minorHAnsi"/>
              </w:rPr>
              <w:t>4.1</w:t>
            </w:r>
          </w:p>
        </w:tc>
        <w:tc>
          <w:tcPr>
            <w:tcW w:w="992" w:type="dxa"/>
            <w:noWrap/>
            <w:hideMark/>
          </w:tcPr>
          <w:p w14:paraId="4606C01A" w14:textId="77777777" w:rsidR="00481510" w:rsidRPr="004C7952" w:rsidRDefault="00481510" w:rsidP="000A039C">
            <w:pPr>
              <w:pStyle w:val="TableTextRight"/>
              <w:rPr>
                <w:rFonts w:cstheme="minorHAnsi"/>
              </w:rPr>
            </w:pPr>
            <w:r w:rsidRPr="004C7952">
              <w:rPr>
                <w:rFonts w:cstheme="minorHAnsi"/>
              </w:rPr>
              <w:t>&lt;0.3</w:t>
            </w:r>
          </w:p>
        </w:tc>
        <w:tc>
          <w:tcPr>
            <w:tcW w:w="992" w:type="dxa"/>
            <w:noWrap/>
            <w:hideMark/>
          </w:tcPr>
          <w:p w14:paraId="0C0478EB" w14:textId="77777777" w:rsidR="00481510" w:rsidRPr="004C7952" w:rsidRDefault="00481510" w:rsidP="000A039C">
            <w:pPr>
              <w:pStyle w:val="TableTextRight"/>
              <w:rPr>
                <w:rFonts w:cstheme="minorHAnsi"/>
              </w:rPr>
            </w:pPr>
            <w:r w:rsidRPr="004C7952">
              <w:rPr>
                <w:rFonts w:cstheme="minorHAnsi"/>
              </w:rPr>
              <w:t>&lt;0.3</w:t>
            </w:r>
          </w:p>
        </w:tc>
        <w:tc>
          <w:tcPr>
            <w:tcW w:w="728" w:type="dxa"/>
            <w:noWrap/>
            <w:hideMark/>
          </w:tcPr>
          <w:p w14:paraId="229F9030" w14:textId="77777777" w:rsidR="00481510" w:rsidRPr="004C7952" w:rsidRDefault="00481510" w:rsidP="000A039C">
            <w:pPr>
              <w:pStyle w:val="TableTextRight"/>
              <w:rPr>
                <w:rFonts w:cstheme="minorHAnsi"/>
              </w:rPr>
            </w:pPr>
            <w:r w:rsidRPr="004C7952">
              <w:rPr>
                <w:rFonts w:cstheme="minorHAnsi"/>
              </w:rPr>
              <w:t>5.3</w:t>
            </w:r>
          </w:p>
        </w:tc>
      </w:tr>
      <w:tr w:rsidR="00481510" w:rsidRPr="004C7952" w14:paraId="55CFE35B"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52891ECA" w14:textId="77777777" w:rsidR="00481510" w:rsidRPr="004C7952" w:rsidRDefault="00481510" w:rsidP="0093430A">
            <w:pPr>
              <w:pStyle w:val="TableText"/>
              <w:rPr>
                <w:rFonts w:cstheme="minorHAnsi"/>
              </w:rPr>
            </w:pPr>
            <w:r w:rsidRPr="004C7952">
              <w:rPr>
                <w:rFonts w:cstheme="minorHAnsi"/>
              </w:rPr>
              <w:t>Si</w:t>
            </w:r>
          </w:p>
        </w:tc>
        <w:tc>
          <w:tcPr>
            <w:tcW w:w="1134" w:type="dxa"/>
            <w:noWrap/>
            <w:hideMark/>
          </w:tcPr>
          <w:p w14:paraId="716F15EE" w14:textId="77777777" w:rsidR="00481510" w:rsidRPr="004C7952" w:rsidRDefault="00481510" w:rsidP="0093430A">
            <w:pPr>
              <w:pStyle w:val="TableText"/>
              <w:rPr>
                <w:rFonts w:cstheme="minorHAnsi"/>
              </w:rPr>
            </w:pPr>
            <w:r w:rsidRPr="004C7952">
              <w:rPr>
                <w:rFonts w:cstheme="minorHAnsi"/>
              </w:rPr>
              <w:t>mg/L</w:t>
            </w:r>
          </w:p>
        </w:tc>
        <w:tc>
          <w:tcPr>
            <w:tcW w:w="1305" w:type="dxa"/>
            <w:noWrap/>
            <w:hideMark/>
          </w:tcPr>
          <w:p w14:paraId="4DA9308A" w14:textId="77777777" w:rsidR="00481510" w:rsidRPr="004C7952" w:rsidRDefault="00481510" w:rsidP="000A039C">
            <w:pPr>
              <w:pStyle w:val="TableTextRight"/>
              <w:rPr>
                <w:rFonts w:cstheme="minorHAnsi"/>
              </w:rPr>
            </w:pPr>
            <w:r w:rsidRPr="004C7952">
              <w:rPr>
                <w:rFonts w:cstheme="minorHAnsi"/>
              </w:rPr>
              <w:t>0.19</w:t>
            </w:r>
          </w:p>
        </w:tc>
        <w:tc>
          <w:tcPr>
            <w:tcW w:w="1417" w:type="dxa"/>
            <w:noWrap/>
            <w:hideMark/>
          </w:tcPr>
          <w:p w14:paraId="6EB7F951" w14:textId="77777777" w:rsidR="00481510" w:rsidRPr="004C7952" w:rsidRDefault="00481510" w:rsidP="000A039C">
            <w:pPr>
              <w:pStyle w:val="TableTextRight"/>
              <w:rPr>
                <w:rFonts w:cstheme="minorHAnsi"/>
              </w:rPr>
            </w:pPr>
            <w:r w:rsidRPr="004C7952">
              <w:rPr>
                <w:rFonts w:cstheme="minorHAnsi"/>
              </w:rPr>
              <w:t>87</w:t>
            </w:r>
          </w:p>
        </w:tc>
        <w:tc>
          <w:tcPr>
            <w:tcW w:w="1389" w:type="dxa"/>
            <w:noWrap/>
            <w:hideMark/>
          </w:tcPr>
          <w:p w14:paraId="22E49ACE" w14:textId="77777777" w:rsidR="00481510" w:rsidRPr="004C7952" w:rsidRDefault="00481510" w:rsidP="000A039C">
            <w:pPr>
              <w:pStyle w:val="TableTextRight"/>
              <w:rPr>
                <w:rFonts w:cstheme="minorHAnsi"/>
              </w:rPr>
            </w:pPr>
            <w:r w:rsidRPr="004C7952">
              <w:rPr>
                <w:rFonts w:cstheme="minorHAnsi"/>
              </w:rPr>
              <w:t>180</w:t>
            </w:r>
          </w:p>
        </w:tc>
        <w:tc>
          <w:tcPr>
            <w:tcW w:w="1134" w:type="dxa"/>
            <w:noWrap/>
            <w:hideMark/>
          </w:tcPr>
          <w:p w14:paraId="37138669" w14:textId="77777777" w:rsidR="00481510" w:rsidRPr="004C7952" w:rsidRDefault="00481510" w:rsidP="000A039C">
            <w:pPr>
              <w:pStyle w:val="TableTextRight"/>
              <w:rPr>
                <w:rFonts w:cstheme="minorHAnsi"/>
              </w:rPr>
            </w:pPr>
            <w:r w:rsidRPr="004C7952">
              <w:rPr>
                <w:rFonts w:cstheme="minorHAnsi"/>
              </w:rPr>
              <w:t>160</w:t>
            </w:r>
          </w:p>
        </w:tc>
        <w:tc>
          <w:tcPr>
            <w:tcW w:w="1134" w:type="dxa"/>
            <w:noWrap/>
            <w:hideMark/>
          </w:tcPr>
          <w:p w14:paraId="03183F1E" w14:textId="77777777" w:rsidR="00481510" w:rsidRPr="004C7952" w:rsidRDefault="00481510" w:rsidP="000A039C">
            <w:pPr>
              <w:pStyle w:val="TableTextRight"/>
              <w:rPr>
                <w:rFonts w:cstheme="minorHAnsi"/>
              </w:rPr>
            </w:pPr>
            <w:r w:rsidRPr="004C7952">
              <w:rPr>
                <w:rFonts w:cstheme="minorHAnsi"/>
              </w:rPr>
              <w:t>180</w:t>
            </w:r>
          </w:p>
        </w:tc>
        <w:tc>
          <w:tcPr>
            <w:tcW w:w="992" w:type="dxa"/>
            <w:noWrap/>
            <w:hideMark/>
          </w:tcPr>
          <w:p w14:paraId="543A14A0" w14:textId="77777777" w:rsidR="00481510" w:rsidRPr="004C7952" w:rsidRDefault="00481510" w:rsidP="000A039C">
            <w:pPr>
              <w:pStyle w:val="TableTextRight"/>
              <w:rPr>
                <w:rFonts w:cstheme="minorHAnsi"/>
              </w:rPr>
            </w:pPr>
            <w:r w:rsidRPr="004C7952">
              <w:rPr>
                <w:rFonts w:cstheme="minorHAnsi"/>
              </w:rPr>
              <w:t>130</w:t>
            </w:r>
          </w:p>
        </w:tc>
        <w:tc>
          <w:tcPr>
            <w:tcW w:w="1134" w:type="dxa"/>
            <w:noWrap/>
            <w:hideMark/>
          </w:tcPr>
          <w:p w14:paraId="533616D7" w14:textId="77777777" w:rsidR="00481510" w:rsidRPr="004C7952" w:rsidRDefault="00481510" w:rsidP="000A039C">
            <w:pPr>
              <w:pStyle w:val="TableTextRight"/>
              <w:rPr>
                <w:rFonts w:cstheme="minorHAnsi"/>
              </w:rPr>
            </w:pPr>
            <w:r w:rsidRPr="004C7952">
              <w:rPr>
                <w:rFonts w:cstheme="minorHAnsi"/>
              </w:rPr>
              <w:t>170</w:t>
            </w:r>
          </w:p>
        </w:tc>
        <w:tc>
          <w:tcPr>
            <w:tcW w:w="993" w:type="dxa"/>
            <w:noWrap/>
            <w:hideMark/>
          </w:tcPr>
          <w:p w14:paraId="5D172958" w14:textId="77777777" w:rsidR="00481510" w:rsidRPr="004C7952" w:rsidRDefault="00481510" w:rsidP="000A039C">
            <w:pPr>
              <w:pStyle w:val="TableTextRight"/>
              <w:rPr>
                <w:rFonts w:cstheme="minorHAnsi"/>
              </w:rPr>
            </w:pPr>
            <w:r w:rsidRPr="004C7952">
              <w:rPr>
                <w:rFonts w:cstheme="minorHAnsi"/>
              </w:rPr>
              <w:t>190</w:t>
            </w:r>
          </w:p>
        </w:tc>
        <w:tc>
          <w:tcPr>
            <w:tcW w:w="992" w:type="dxa"/>
            <w:noWrap/>
            <w:hideMark/>
          </w:tcPr>
          <w:p w14:paraId="5C99FCBE" w14:textId="77777777" w:rsidR="00481510" w:rsidRPr="004C7952" w:rsidRDefault="00481510" w:rsidP="000A039C">
            <w:pPr>
              <w:pStyle w:val="TableTextRight"/>
              <w:rPr>
                <w:rFonts w:cstheme="minorHAnsi"/>
              </w:rPr>
            </w:pPr>
            <w:r w:rsidRPr="004C7952">
              <w:rPr>
                <w:rFonts w:cstheme="minorHAnsi"/>
              </w:rPr>
              <w:t>200</w:t>
            </w:r>
          </w:p>
        </w:tc>
        <w:tc>
          <w:tcPr>
            <w:tcW w:w="992" w:type="dxa"/>
            <w:noWrap/>
            <w:hideMark/>
          </w:tcPr>
          <w:p w14:paraId="1A81F4D2" w14:textId="77777777" w:rsidR="00481510" w:rsidRPr="004C7952" w:rsidRDefault="00481510" w:rsidP="000A039C">
            <w:pPr>
              <w:pStyle w:val="TableTextRight"/>
              <w:rPr>
                <w:rFonts w:cstheme="minorHAnsi"/>
              </w:rPr>
            </w:pPr>
            <w:r w:rsidRPr="004C7952">
              <w:rPr>
                <w:rFonts w:cstheme="minorHAnsi"/>
              </w:rPr>
              <w:t>170</w:t>
            </w:r>
          </w:p>
        </w:tc>
        <w:tc>
          <w:tcPr>
            <w:tcW w:w="728" w:type="dxa"/>
            <w:noWrap/>
            <w:hideMark/>
          </w:tcPr>
          <w:p w14:paraId="0699D011" w14:textId="77777777" w:rsidR="00481510" w:rsidRPr="004C7952" w:rsidRDefault="00481510" w:rsidP="000A039C">
            <w:pPr>
              <w:pStyle w:val="TableTextRight"/>
              <w:rPr>
                <w:rFonts w:cstheme="minorHAnsi"/>
              </w:rPr>
            </w:pPr>
            <w:r w:rsidRPr="004C7952">
              <w:rPr>
                <w:rFonts w:cstheme="minorHAnsi"/>
              </w:rPr>
              <w:t>170</w:t>
            </w:r>
          </w:p>
        </w:tc>
      </w:tr>
      <w:tr w:rsidR="00481510" w:rsidRPr="004C7952" w14:paraId="1F553780"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23520954" w14:textId="77777777" w:rsidR="00481510" w:rsidRPr="004C7952" w:rsidRDefault="00481510" w:rsidP="0093430A">
            <w:pPr>
              <w:pStyle w:val="TableText"/>
              <w:rPr>
                <w:rFonts w:cstheme="minorHAnsi"/>
              </w:rPr>
            </w:pPr>
            <w:r w:rsidRPr="004C7952">
              <w:rPr>
                <w:rFonts w:cstheme="minorHAnsi"/>
              </w:rPr>
              <w:t>Sr</w:t>
            </w:r>
          </w:p>
        </w:tc>
        <w:tc>
          <w:tcPr>
            <w:tcW w:w="1134" w:type="dxa"/>
            <w:noWrap/>
            <w:hideMark/>
          </w:tcPr>
          <w:p w14:paraId="1D3CAB3E"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3B822731" w14:textId="77777777" w:rsidR="00481510" w:rsidRPr="004C7952" w:rsidRDefault="00481510" w:rsidP="000A039C">
            <w:pPr>
              <w:pStyle w:val="TableTextRight"/>
              <w:rPr>
                <w:rFonts w:cstheme="minorHAnsi"/>
              </w:rPr>
            </w:pPr>
            <w:r w:rsidRPr="004C7952">
              <w:rPr>
                <w:rFonts w:cstheme="minorHAnsi"/>
              </w:rPr>
              <w:t>&lt;0.4</w:t>
            </w:r>
          </w:p>
        </w:tc>
        <w:tc>
          <w:tcPr>
            <w:tcW w:w="1417" w:type="dxa"/>
            <w:noWrap/>
            <w:hideMark/>
          </w:tcPr>
          <w:p w14:paraId="0B264916" w14:textId="77777777" w:rsidR="00481510" w:rsidRPr="004C7952" w:rsidRDefault="00481510" w:rsidP="000A039C">
            <w:pPr>
              <w:pStyle w:val="TableTextRight"/>
              <w:rPr>
                <w:rFonts w:cstheme="minorHAnsi"/>
              </w:rPr>
            </w:pPr>
            <w:r w:rsidRPr="004C7952">
              <w:rPr>
                <w:rFonts w:cstheme="minorHAnsi"/>
              </w:rPr>
              <w:t>63</w:t>
            </w:r>
          </w:p>
        </w:tc>
        <w:tc>
          <w:tcPr>
            <w:tcW w:w="1389" w:type="dxa"/>
            <w:noWrap/>
            <w:hideMark/>
          </w:tcPr>
          <w:p w14:paraId="56CE9301" w14:textId="77777777" w:rsidR="00481510" w:rsidRPr="004C7952" w:rsidRDefault="00481510" w:rsidP="000A039C">
            <w:pPr>
              <w:pStyle w:val="TableTextRight"/>
              <w:rPr>
                <w:rFonts w:cstheme="minorHAnsi"/>
              </w:rPr>
            </w:pPr>
            <w:r w:rsidRPr="004C7952">
              <w:rPr>
                <w:rFonts w:cstheme="minorHAnsi"/>
              </w:rPr>
              <w:t>190</w:t>
            </w:r>
          </w:p>
        </w:tc>
        <w:tc>
          <w:tcPr>
            <w:tcW w:w="1134" w:type="dxa"/>
            <w:noWrap/>
            <w:hideMark/>
          </w:tcPr>
          <w:p w14:paraId="4DEA682D" w14:textId="77777777" w:rsidR="00481510" w:rsidRPr="004C7952" w:rsidRDefault="00481510" w:rsidP="000A039C">
            <w:pPr>
              <w:pStyle w:val="TableTextRight"/>
              <w:rPr>
                <w:rFonts w:cstheme="minorHAnsi"/>
              </w:rPr>
            </w:pPr>
            <w:r w:rsidRPr="004C7952">
              <w:rPr>
                <w:rFonts w:cstheme="minorHAnsi"/>
              </w:rPr>
              <w:t>110</w:t>
            </w:r>
          </w:p>
        </w:tc>
        <w:tc>
          <w:tcPr>
            <w:tcW w:w="1134" w:type="dxa"/>
            <w:noWrap/>
            <w:hideMark/>
          </w:tcPr>
          <w:p w14:paraId="34AB65E2" w14:textId="77777777" w:rsidR="00481510" w:rsidRPr="004C7952" w:rsidRDefault="00481510" w:rsidP="000A039C">
            <w:pPr>
              <w:pStyle w:val="TableTextRight"/>
              <w:rPr>
                <w:rFonts w:cstheme="minorHAnsi"/>
              </w:rPr>
            </w:pPr>
            <w:r w:rsidRPr="004C7952">
              <w:rPr>
                <w:rFonts w:cstheme="minorHAnsi"/>
              </w:rPr>
              <w:t>180</w:t>
            </w:r>
          </w:p>
        </w:tc>
        <w:tc>
          <w:tcPr>
            <w:tcW w:w="992" w:type="dxa"/>
            <w:noWrap/>
            <w:hideMark/>
          </w:tcPr>
          <w:p w14:paraId="2E705948" w14:textId="77777777" w:rsidR="00481510" w:rsidRPr="004C7952" w:rsidRDefault="00481510" w:rsidP="000A039C">
            <w:pPr>
              <w:pStyle w:val="TableTextRight"/>
              <w:rPr>
                <w:rFonts w:cstheme="minorHAnsi"/>
              </w:rPr>
            </w:pPr>
            <w:r w:rsidRPr="004C7952">
              <w:rPr>
                <w:rFonts w:cstheme="minorHAnsi"/>
              </w:rPr>
              <w:t>130</w:t>
            </w:r>
          </w:p>
        </w:tc>
        <w:tc>
          <w:tcPr>
            <w:tcW w:w="1134" w:type="dxa"/>
            <w:noWrap/>
            <w:hideMark/>
          </w:tcPr>
          <w:p w14:paraId="271DF241" w14:textId="77777777" w:rsidR="00481510" w:rsidRPr="004C7952" w:rsidRDefault="00481510" w:rsidP="000A039C">
            <w:pPr>
              <w:pStyle w:val="TableTextRight"/>
              <w:rPr>
                <w:rFonts w:cstheme="minorHAnsi"/>
              </w:rPr>
            </w:pPr>
            <w:r w:rsidRPr="004C7952">
              <w:rPr>
                <w:rFonts w:cstheme="minorHAnsi"/>
              </w:rPr>
              <w:t>340</w:t>
            </w:r>
          </w:p>
        </w:tc>
        <w:tc>
          <w:tcPr>
            <w:tcW w:w="993" w:type="dxa"/>
            <w:noWrap/>
            <w:hideMark/>
          </w:tcPr>
          <w:p w14:paraId="42E36BF3" w14:textId="77777777" w:rsidR="00481510" w:rsidRPr="004C7952" w:rsidRDefault="00481510" w:rsidP="000A039C">
            <w:pPr>
              <w:pStyle w:val="TableTextRight"/>
              <w:rPr>
                <w:rFonts w:cstheme="minorHAnsi"/>
              </w:rPr>
            </w:pPr>
            <w:r w:rsidRPr="004C7952">
              <w:rPr>
                <w:rFonts w:cstheme="minorHAnsi"/>
              </w:rPr>
              <w:t>320</w:t>
            </w:r>
          </w:p>
        </w:tc>
        <w:tc>
          <w:tcPr>
            <w:tcW w:w="992" w:type="dxa"/>
            <w:noWrap/>
            <w:hideMark/>
          </w:tcPr>
          <w:p w14:paraId="29B115EE" w14:textId="77777777" w:rsidR="00481510" w:rsidRPr="004C7952" w:rsidRDefault="00481510" w:rsidP="000A039C">
            <w:pPr>
              <w:pStyle w:val="TableTextRight"/>
              <w:rPr>
                <w:rFonts w:cstheme="minorHAnsi"/>
              </w:rPr>
            </w:pPr>
            <w:r w:rsidRPr="004C7952">
              <w:rPr>
                <w:rFonts w:cstheme="minorHAnsi"/>
              </w:rPr>
              <w:t>250</w:t>
            </w:r>
          </w:p>
        </w:tc>
        <w:tc>
          <w:tcPr>
            <w:tcW w:w="992" w:type="dxa"/>
            <w:noWrap/>
            <w:hideMark/>
          </w:tcPr>
          <w:p w14:paraId="09A31E56" w14:textId="77777777" w:rsidR="00481510" w:rsidRPr="004C7952" w:rsidRDefault="00481510" w:rsidP="000A039C">
            <w:pPr>
              <w:pStyle w:val="TableTextRight"/>
              <w:rPr>
                <w:rFonts w:cstheme="minorHAnsi"/>
              </w:rPr>
            </w:pPr>
            <w:r w:rsidRPr="004C7952">
              <w:rPr>
                <w:rFonts w:cstheme="minorHAnsi"/>
              </w:rPr>
              <w:t>1600</w:t>
            </w:r>
          </w:p>
        </w:tc>
        <w:tc>
          <w:tcPr>
            <w:tcW w:w="728" w:type="dxa"/>
            <w:noWrap/>
            <w:hideMark/>
          </w:tcPr>
          <w:p w14:paraId="51CF78AC" w14:textId="77777777" w:rsidR="00481510" w:rsidRPr="004C7952" w:rsidRDefault="00481510" w:rsidP="000A039C">
            <w:pPr>
              <w:pStyle w:val="TableTextRight"/>
              <w:rPr>
                <w:rFonts w:cstheme="minorHAnsi"/>
              </w:rPr>
            </w:pPr>
            <w:r w:rsidRPr="004C7952">
              <w:rPr>
                <w:rFonts w:cstheme="minorHAnsi"/>
              </w:rPr>
              <w:t>120</w:t>
            </w:r>
          </w:p>
        </w:tc>
      </w:tr>
      <w:tr w:rsidR="00481510" w:rsidRPr="004C7952" w14:paraId="2E88199C"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233EFB40" w14:textId="77777777" w:rsidR="00481510" w:rsidRPr="004C7952" w:rsidRDefault="00481510" w:rsidP="0093430A">
            <w:pPr>
              <w:pStyle w:val="TableText"/>
              <w:rPr>
                <w:rFonts w:cstheme="minorHAnsi"/>
              </w:rPr>
            </w:pPr>
            <w:r w:rsidRPr="004C7952">
              <w:rPr>
                <w:rFonts w:cstheme="minorHAnsi"/>
              </w:rPr>
              <w:t>Th</w:t>
            </w:r>
          </w:p>
        </w:tc>
        <w:tc>
          <w:tcPr>
            <w:tcW w:w="1134" w:type="dxa"/>
            <w:noWrap/>
            <w:hideMark/>
          </w:tcPr>
          <w:p w14:paraId="4239803F"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32F9BAFE" w14:textId="77777777" w:rsidR="00481510" w:rsidRPr="004C7952" w:rsidRDefault="00481510" w:rsidP="000A039C">
            <w:pPr>
              <w:pStyle w:val="TableTextRight"/>
              <w:rPr>
                <w:rFonts w:cstheme="minorHAnsi"/>
              </w:rPr>
            </w:pPr>
            <w:r w:rsidRPr="004C7952">
              <w:rPr>
                <w:rFonts w:cstheme="minorHAnsi"/>
              </w:rPr>
              <w:t>&lt;0.01</w:t>
            </w:r>
          </w:p>
        </w:tc>
        <w:tc>
          <w:tcPr>
            <w:tcW w:w="1417" w:type="dxa"/>
            <w:noWrap/>
            <w:hideMark/>
          </w:tcPr>
          <w:p w14:paraId="31876E67" w14:textId="77777777" w:rsidR="00481510" w:rsidRPr="004C7952" w:rsidRDefault="00481510" w:rsidP="000A039C">
            <w:pPr>
              <w:pStyle w:val="TableTextRight"/>
              <w:rPr>
                <w:rFonts w:cstheme="minorHAnsi"/>
              </w:rPr>
            </w:pPr>
            <w:r w:rsidRPr="004C7952">
              <w:rPr>
                <w:rFonts w:cstheme="minorHAnsi"/>
              </w:rPr>
              <w:t>53</w:t>
            </w:r>
          </w:p>
        </w:tc>
        <w:tc>
          <w:tcPr>
            <w:tcW w:w="1389" w:type="dxa"/>
            <w:noWrap/>
            <w:hideMark/>
          </w:tcPr>
          <w:p w14:paraId="33A32DE0" w14:textId="77777777" w:rsidR="00481510" w:rsidRPr="004C7952" w:rsidRDefault="00481510" w:rsidP="000A039C">
            <w:pPr>
              <w:pStyle w:val="TableTextRight"/>
              <w:rPr>
                <w:rFonts w:cstheme="minorHAnsi"/>
              </w:rPr>
            </w:pPr>
            <w:r w:rsidRPr="004C7952">
              <w:rPr>
                <w:rFonts w:cstheme="minorHAnsi"/>
              </w:rPr>
              <w:t>200</w:t>
            </w:r>
          </w:p>
        </w:tc>
        <w:tc>
          <w:tcPr>
            <w:tcW w:w="1134" w:type="dxa"/>
            <w:noWrap/>
            <w:hideMark/>
          </w:tcPr>
          <w:p w14:paraId="1623B6A8" w14:textId="77777777" w:rsidR="00481510" w:rsidRPr="004C7952" w:rsidRDefault="00481510" w:rsidP="000A039C">
            <w:pPr>
              <w:pStyle w:val="TableTextRight"/>
              <w:rPr>
                <w:rFonts w:cstheme="minorHAnsi"/>
              </w:rPr>
            </w:pPr>
            <w:r w:rsidRPr="004C7952">
              <w:rPr>
                <w:rFonts w:cstheme="minorHAnsi"/>
              </w:rPr>
              <w:t>160</w:t>
            </w:r>
          </w:p>
        </w:tc>
        <w:tc>
          <w:tcPr>
            <w:tcW w:w="1134" w:type="dxa"/>
            <w:noWrap/>
            <w:hideMark/>
          </w:tcPr>
          <w:p w14:paraId="7322FB0F" w14:textId="77777777" w:rsidR="00481510" w:rsidRPr="004C7952" w:rsidRDefault="00481510" w:rsidP="000A039C">
            <w:pPr>
              <w:pStyle w:val="TableTextRight"/>
              <w:rPr>
                <w:rFonts w:cstheme="minorHAnsi"/>
              </w:rPr>
            </w:pPr>
            <w:r w:rsidRPr="004C7952">
              <w:rPr>
                <w:rFonts w:cstheme="minorHAnsi"/>
              </w:rPr>
              <w:t>180</w:t>
            </w:r>
          </w:p>
        </w:tc>
        <w:tc>
          <w:tcPr>
            <w:tcW w:w="992" w:type="dxa"/>
            <w:noWrap/>
            <w:hideMark/>
          </w:tcPr>
          <w:p w14:paraId="200658DA" w14:textId="77777777" w:rsidR="00481510" w:rsidRPr="004C7952" w:rsidRDefault="00481510" w:rsidP="000A039C">
            <w:pPr>
              <w:pStyle w:val="TableTextRight"/>
              <w:rPr>
                <w:rFonts w:cstheme="minorHAnsi"/>
              </w:rPr>
            </w:pPr>
            <w:r w:rsidRPr="004C7952">
              <w:rPr>
                <w:rFonts w:cstheme="minorHAnsi"/>
              </w:rPr>
              <w:t>340</w:t>
            </w:r>
          </w:p>
        </w:tc>
        <w:tc>
          <w:tcPr>
            <w:tcW w:w="1134" w:type="dxa"/>
            <w:noWrap/>
            <w:hideMark/>
          </w:tcPr>
          <w:p w14:paraId="2E8B53FA" w14:textId="77777777" w:rsidR="00481510" w:rsidRPr="004C7952" w:rsidRDefault="00481510" w:rsidP="000A039C">
            <w:pPr>
              <w:pStyle w:val="TableTextRight"/>
              <w:rPr>
                <w:rFonts w:cstheme="minorHAnsi"/>
              </w:rPr>
            </w:pPr>
            <w:r w:rsidRPr="004C7952">
              <w:rPr>
                <w:rFonts w:cstheme="minorHAnsi"/>
              </w:rPr>
              <w:t>88</w:t>
            </w:r>
          </w:p>
        </w:tc>
        <w:tc>
          <w:tcPr>
            <w:tcW w:w="993" w:type="dxa"/>
            <w:noWrap/>
            <w:hideMark/>
          </w:tcPr>
          <w:p w14:paraId="32215AD0" w14:textId="77777777" w:rsidR="00481510" w:rsidRPr="004C7952" w:rsidRDefault="00481510" w:rsidP="000A039C">
            <w:pPr>
              <w:pStyle w:val="TableTextRight"/>
              <w:rPr>
                <w:rFonts w:cstheme="minorHAnsi"/>
              </w:rPr>
            </w:pPr>
            <w:r w:rsidRPr="004C7952">
              <w:rPr>
                <w:rFonts w:cstheme="minorHAnsi"/>
              </w:rPr>
              <w:t>170</w:t>
            </w:r>
          </w:p>
        </w:tc>
        <w:tc>
          <w:tcPr>
            <w:tcW w:w="992" w:type="dxa"/>
            <w:noWrap/>
            <w:hideMark/>
          </w:tcPr>
          <w:p w14:paraId="44A5B1DB" w14:textId="77777777" w:rsidR="00481510" w:rsidRPr="004C7952" w:rsidRDefault="00481510" w:rsidP="000A039C">
            <w:pPr>
              <w:pStyle w:val="TableTextRight"/>
              <w:rPr>
                <w:rFonts w:cstheme="minorHAnsi"/>
              </w:rPr>
            </w:pPr>
            <w:r w:rsidRPr="004C7952">
              <w:rPr>
                <w:rFonts w:cstheme="minorHAnsi"/>
              </w:rPr>
              <w:t>170</w:t>
            </w:r>
          </w:p>
        </w:tc>
        <w:tc>
          <w:tcPr>
            <w:tcW w:w="992" w:type="dxa"/>
            <w:noWrap/>
            <w:hideMark/>
          </w:tcPr>
          <w:p w14:paraId="23A505A9" w14:textId="77777777" w:rsidR="00481510" w:rsidRPr="004C7952" w:rsidRDefault="00481510" w:rsidP="000A039C">
            <w:pPr>
              <w:pStyle w:val="TableTextRight"/>
              <w:rPr>
                <w:rFonts w:cstheme="minorHAnsi"/>
              </w:rPr>
            </w:pPr>
            <w:r w:rsidRPr="004C7952">
              <w:rPr>
                <w:rFonts w:cstheme="minorHAnsi"/>
              </w:rPr>
              <w:t>160</w:t>
            </w:r>
          </w:p>
        </w:tc>
        <w:tc>
          <w:tcPr>
            <w:tcW w:w="728" w:type="dxa"/>
            <w:noWrap/>
            <w:hideMark/>
          </w:tcPr>
          <w:p w14:paraId="0CD6FBD7" w14:textId="77777777" w:rsidR="00481510" w:rsidRPr="004C7952" w:rsidRDefault="00481510" w:rsidP="000A039C">
            <w:pPr>
              <w:pStyle w:val="TableTextRight"/>
              <w:rPr>
                <w:rFonts w:cstheme="minorHAnsi"/>
              </w:rPr>
            </w:pPr>
            <w:r w:rsidRPr="004C7952">
              <w:rPr>
                <w:rFonts w:cstheme="minorHAnsi"/>
              </w:rPr>
              <w:t>160</w:t>
            </w:r>
          </w:p>
        </w:tc>
      </w:tr>
      <w:tr w:rsidR="00481510" w:rsidRPr="004C7952" w14:paraId="6E15A3F2"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364B397C" w14:textId="77777777" w:rsidR="00481510" w:rsidRPr="004C7952" w:rsidRDefault="00481510" w:rsidP="0093430A">
            <w:pPr>
              <w:pStyle w:val="TableText"/>
              <w:rPr>
                <w:rFonts w:cstheme="minorHAnsi"/>
              </w:rPr>
            </w:pPr>
            <w:r w:rsidRPr="004C7952">
              <w:rPr>
                <w:rFonts w:cstheme="minorHAnsi"/>
              </w:rPr>
              <w:t>Ti</w:t>
            </w:r>
          </w:p>
        </w:tc>
        <w:tc>
          <w:tcPr>
            <w:tcW w:w="1134" w:type="dxa"/>
            <w:noWrap/>
            <w:hideMark/>
          </w:tcPr>
          <w:p w14:paraId="7EE90C48" w14:textId="77777777" w:rsidR="00481510" w:rsidRPr="004C7952" w:rsidRDefault="00481510" w:rsidP="0093430A">
            <w:pPr>
              <w:pStyle w:val="TableText"/>
              <w:rPr>
                <w:rFonts w:cstheme="minorHAnsi"/>
              </w:rPr>
            </w:pPr>
            <w:r w:rsidRPr="004C7952">
              <w:rPr>
                <w:rFonts w:cstheme="minorHAnsi"/>
              </w:rPr>
              <w:t>mg/L</w:t>
            </w:r>
          </w:p>
        </w:tc>
        <w:tc>
          <w:tcPr>
            <w:tcW w:w="1305" w:type="dxa"/>
            <w:noWrap/>
            <w:hideMark/>
          </w:tcPr>
          <w:p w14:paraId="4D8915E0" w14:textId="77777777" w:rsidR="00481510" w:rsidRPr="004C7952" w:rsidRDefault="00481510" w:rsidP="000A039C">
            <w:pPr>
              <w:pStyle w:val="TableTextRight"/>
              <w:rPr>
                <w:rFonts w:cstheme="minorHAnsi"/>
              </w:rPr>
            </w:pPr>
            <w:r w:rsidRPr="004C7952">
              <w:rPr>
                <w:rFonts w:cstheme="minorHAnsi"/>
              </w:rPr>
              <w:t>&lt;0.01</w:t>
            </w:r>
          </w:p>
        </w:tc>
        <w:tc>
          <w:tcPr>
            <w:tcW w:w="1417" w:type="dxa"/>
            <w:noWrap/>
            <w:hideMark/>
          </w:tcPr>
          <w:p w14:paraId="1F19059F" w14:textId="77777777" w:rsidR="00481510" w:rsidRPr="004C7952" w:rsidRDefault="00481510" w:rsidP="000A039C">
            <w:pPr>
              <w:pStyle w:val="TableTextRight"/>
              <w:rPr>
                <w:rFonts w:cstheme="minorHAnsi"/>
              </w:rPr>
            </w:pPr>
            <w:r w:rsidRPr="004C7952">
              <w:rPr>
                <w:rFonts w:cstheme="minorHAnsi"/>
              </w:rPr>
              <w:t>0.09</w:t>
            </w:r>
          </w:p>
        </w:tc>
        <w:tc>
          <w:tcPr>
            <w:tcW w:w="1389" w:type="dxa"/>
            <w:noWrap/>
            <w:hideMark/>
          </w:tcPr>
          <w:p w14:paraId="1DF97709" w14:textId="77777777" w:rsidR="00481510" w:rsidRPr="004C7952" w:rsidRDefault="00481510" w:rsidP="000A039C">
            <w:pPr>
              <w:pStyle w:val="TableTextRight"/>
              <w:rPr>
                <w:rFonts w:cstheme="minorHAnsi"/>
              </w:rPr>
            </w:pPr>
            <w:r w:rsidRPr="004C7952">
              <w:rPr>
                <w:rFonts w:cstheme="minorHAnsi"/>
              </w:rPr>
              <w:t>0.24</w:t>
            </w:r>
          </w:p>
        </w:tc>
        <w:tc>
          <w:tcPr>
            <w:tcW w:w="1134" w:type="dxa"/>
            <w:noWrap/>
            <w:hideMark/>
          </w:tcPr>
          <w:p w14:paraId="065858AF" w14:textId="77777777" w:rsidR="00481510" w:rsidRPr="004C7952" w:rsidRDefault="00481510" w:rsidP="000A039C">
            <w:pPr>
              <w:pStyle w:val="TableTextRight"/>
              <w:rPr>
                <w:rFonts w:cstheme="minorHAnsi"/>
              </w:rPr>
            </w:pPr>
            <w:r w:rsidRPr="004C7952">
              <w:rPr>
                <w:rFonts w:cstheme="minorHAnsi"/>
              </w:rPr>
              <w:t>0.29</w:t>
            </w:r>
          </w:p>
        </w:tc>
        <w:tc>
          <w:tcPr>
            <w:tcW w:w="1134" w:type="dxa"/>
            <w:noWrap/>
            <w:hideMark/>
          </w:tcPr>
          <w:p w14:paraId="064EDED6" w14:textId="77777777" w:rsidR="00481510" w:rsidRPr="004C7952" w:rsidRDefault="00481510" w:rsidP="000A039C">
            <w:pPr>
              <w:pStyle w:val="TableTextRight"/>
              <w:rPr>
                <w:rFonts w:cstheme="minorHAnsi"/>
              </w:rPr>
            </w:pPr>
            <w:r w:rsidRPr="004C7952">
              <w:rPr>
                <w:rFonts w:cstheme="minorHAnsi"/>
              </w:rPr>
              <w:t>0.32</w:t>
            </w:r>
          </w:p>
        </w:tc>
        <w:tc>
          <w:tcPr>
            <w:tcW w:w="992" w:type="dxa"/>
            <w:noWrap/>
            <w:hideMark/>
          </w:tcPr>
          <w:p w14:paraId="1AC76022" w14:textId="77777777" w:rsidR="00481510" w:rsidRPr="004C7952" w:rsidRDefault="00481510" w:rsidP="000A039C">
            <w:pPr>
              <w:pStyle w:val="TableTextRight"/>
              <w:rPr>
                <w:rFonts w:cstheme="minorHAnsi"/>
              </w:rPr>
            </w:pPr>
            <w:r w:rsidRPr="004C7952">
              <w:rPr>
                <w:rFonts w:cstheme="minorHAnsi"/>
              </w:rPr>
              <w:t>0.03</w:t>
            </w:r>
          </w:p>
        </w:tc>
        <w:tc>
          <w:tcPr>
            <w:tcW w:w="1134" w:type="dxa"/>
            <w:noWrap/>
            <w:hideMark/>
          </w:tcPr>
          <w:p w14:paraId="6DBFA827" w14:textId="77777777" w:rsidR="00481510" w:rsidRPr="004C7952" w:rsidRDefault="00481510" w:rsidP="000A039C">
            <w:pPr>
              <w:pStyle w:val="TableTextRight"/>
              <w:rPr>
                <w:rFonts w:cstheme="minorHAnsi"/>
              </w:rPr>
            </w:pPr>
            <w:r w:rsidRPr="004C7952">
              <w:rPr>
                <w:rFonts w:cstheme="minorHAnsi"/>
              </w:rPr>
              <w:t>0.09</w:t>
            </w:r>
          </w:p>
        </w:tc>
        <w:tc>
          <w:tcPr>
            <w:tcW w:w="993" w:type="dxa"/>
            <w:noWrap/>
            <w:hideMark/>
          </w:tcPr>
          <w:p w14:paraId="6CA2DC06" w14:textId="77777777" w:rsidR="00481510" w:rsidRPr="004C7952" w:rsidRDefault="00481510" w:rsidP="000A039C">
            <w:pPr>
              <w:pStyle w:val="TableTextRight"/>
              <w:rPr>
                <w:rFonts w:cstheme="minorHAnsi"/>
              </w:rPr>
            </w:pPr>
            <w:r w:rsidRPr="004C7952">
              <w:rPr>
                <w:rFonts w:cstheme="minorHAnsi"/>
              </w:rPr>
              <w:t>2.0</w:t>
            </w:r>
          </w:p>
        </w:tc>
        <w:tc>
          <w:tcPr>
            <w:tcW w:w="992" w:type="dxa"/>
            <w:noWrap/>
            <w:hideMark/>
          </w:tcPr>
          <w:p w14:paraId="3EDFB5C3" w14:textId="77777777" w:rsidR="00481510" w:rsidRPr="004C7952" w:rsidRDefault="00481510" w:rsidP="000A039C">
            <w:pPr>
              <w:pStyle w:val="TableTextRight"/>
              <w:rPr>
                <w:rFonts w:cstheme="minorHAnsi"/>
              </w:rPr>
            </w:pPr>
            <w:r w:rsidRPr="004C7952">
              <w:rPr>
                <w:rFonts w:cstheme="minorHAnsi"/>
              </w:rPr>
              <w:t>0.99</w:t>
            </w:r>
          </w:p>
        </w:tc>
        <w:tc>
          <w:tcPr>
            <w:tcW w:w="992" w:type="dxa"/>
            <w:noWrap/>
            <w:hideMark/>
          </w:tcPr>
          <w:p w14:paraId="274CBCC1" w14:textId="77777777" w:rsidR="00481510" w:rsidRPr="004C7952" w:rsidRDefault="00481510" w:rsidP="000A039C">
            <w:pPr>
              <w:pStyle w:val="TableTextRight"/>
              <w:rPr>
                <w:rFonts w:cstheme="minorHAnsi"/>
              </w:rPr>
            </w:pPr>
            <w:r w:rsidRPr="004C7952">
              <w:rPr>
                <w:rFonts w:cstheme="minorHAnsi"/>
              </w:rPr>
              <w:t>0.23</w:t>
            </w:r>
          </w:p>
        </w:tc>
        <w:tc>
          <w:tcPr>
            <w:tcW w:w="728" w:type="dxa"/>
            <w:noWrap/>
            <w:hideMark/>
          </w:tcPr>
          <w:p w14:paraId="45F1F375" w14:textId="77777777" w:rsidR="00481510" w:rsidRPr="004C7952" w:rsidRDefault="00481510" w:rsidP="000A039C">
            <w:pPr>
              <w:pStyle w:val="TableTextRight"/>
              <w:rPr>
                <w:rFonts w:cstheme="minorHAnsi"/>
              </w:rPr>
            </w:pPr>
            <w:r w:rsidRPr="004C7952">
              <w:rPr>
                <w:rFonts w:cstheme="minorHAnsi"/>
              </w:rPr>
              <w:t>1.0</w:t>
            </w:r>
          </w:p>
        </w:tc>
      </w:tr>
      <w:tr w:rsidR="00481510" w:rsidRPr="004C7952" w14:paraId="7447D129"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4F3F6FF4" w14:textId="77777777" w:rsidR="00481510" w:rsidRPr="004C7952" w:rsidRDefault="00481510" w:rsidP="0093430A">
            <w:pPr>
              <w:pStyle w:val="TableText"/>
              <w:rPr>
                <w:rFonts w:cstheme="minorHAnsi"/>
              </w:rPr>
            </w:pPr>
            <w:r w:rsidRPr="004C7952">
              <w:rPr>
                <w:rFonts w:cstheme="minorHAnsi"/>
              </w:rPr>
              <w:t>U</w:t>
            </w:r>
          </w:p>
        </w:tc>
        <w:tc>
          <w:tcPr>
            <w:tcW w:w="1134" w:type="dxa"/>
            <w:noWrap/>
            <w:hideMark/>
          </w:tcPr>
          <w:p w14:paraId="4FB6B2FD"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2EFD7B76" w14:textId="77777777" w:rsidR="00481510" w:rsidRPr="004C7952" w:rsidRDefault="00481510" w:rsidP="000A039C">
            <w:pPr>
              <w:pStyle w:val="TableTextRight"/>
              <w:rPr>
                <w:rFonts w:cstheme="minorHAnsi"/>
              </w:rPr>
            </w:pPr>
            <w:r w:rsidRPr="004C7952">
              <w:rPr>
                <w:rFonts w:cstheme="minorHAnsi"/>
              </w:rPr>
              <w:t>&lt;0.01</w:t>
            </w:r>
          </w:p>
        </w:tc>
        <w:tc>
          <w:tcPr>
            <w:tcW w:w="1417" w:type="dxa"/>
            <w:noWrap/>
            <w:hideMark/>
          </w:tcPr>
          <w:p w14:paraId="4D7638C1" w14:textId="77777777" w:rsidR="00481510" w:rsidRPr="004C7952" w:rsidRDefault="00481510" w:rsidP="000A039C">
            <w:pPr>
              <w:pStyle w:val="TableTextRight"/>
              <w:rPr>
                <w:rFonts w:cstheme="minorHAnsi"/>
              </w:rPr>
            </w:pPr>
            <w:r w:rsidRPr="004C7952">
              <w:rPr>
                <w:rFonts w:cstheme="minorHAnsi"/>
              </w:rPr>
              <w:t>5.5</w:t>
            </w:r>
          </w:p>
        </w:tc>
        <w:tc>
          <w:tcPr>
            <w:tcW w:w="1389" w:type="dxa"/>
            <w:noWrap/>
            <w:hideMark/>
          </w:tcPr>
          <w:p w14:paraId="4B6C2A9D" w14:textId="77777777" w:rsidR="00481510" w:rsidRPr="004C7952" w:rsidRDefault="00481510" w:rsidP="000A039C">
            <w:pPr>
              <w:pStyle w:val="TableTextRight"/>
              <w:rPr>
                <w:rFonts w:cstheme="minorHAnsi"/>
              </w:rPr>
            </w:pPr>
            <w:r w:rsidRPr="004C7952">
              <w:rPr>
                <w:rFonts w:cstheme="minorHAnsi"/>
              </w:rPr>
              <w:t>9.8</w:t>
            </w:r>
          </w:p>
        </w:tc>
        <w:tc>
          <w:tcPr>
            <w:tcW w:w="1134" w:type="dxa"/>
            <w:noWrap/>
            <w:hideMark/>
          </w:tcPr>
          <w:p w14:paraId="0FABB576" w14:textId="77777777" w:rsidR="00481510" w:rsidRPr="004C7952" w:rsidRDefault="00481510" w:rsidP="000A039C">
            <w:pPr>
              <w:pStyle w:val="TableTextRight"/>
              <w:rPr>
                <w:rFonts w:cstheme="minorHAnsi"/>
              </w:rPr>
            </w:pPr>
            <w:r w:rsidRPr="004C7952">
              <w:rPr>
                <w:rFonts w:cstheme="minorHAnsi"/>
              </w:rPr>
              <w:t>11</w:t>
            </w:r>
          </w:p>
        </w:tc>
        <w:tc>
          <w:tcPr>
            <w:tcW w:w="1134" w:type="dxa"/>
            <w:noWrap/>
            <w:hideMark/>
          </w:tcPr>
          <w:p w14:paraId="495D1CF9" w14:textId="77777777" w:rsidR="00481510" w:rsidRPr="004C7952" w:rsidRDefault="00481510" w:rsidP="000A039C">
            <w:pPr>
              <w:pStyle w:val="TableTextRight"/>
              <w:rPr>
                <w:rFonts w:cstheme="minorHAnsi"/>
              </w:rPr>
            </w:pPr>
            <w:r w:rsidRPr="004C7952">
              <w:rPr>
                <w:rFonts w:cstheme="minorHAnsi"/>
              </w:rPr>
              <w:t>30</w:t>
            </w:r>
          </w:p>
        </w:tc>
        <w:tc>
          <w:tcPr>
            <w:tcW w:w="992" w:type="dxa"/>
            <w:noWrap/>
            <w:hideMark/>
          </w:tcPr>
          <w:p w14:paraId="142D63A3" w14:textId="77777777" w:rsidR="00481510" w:rsidRPr="004C7952" w:rsidRDefault="00481510" w:rsidP="000A039C">
            <w:pPr>
              <w:pStyle w:val="TableTextRight"/>
              <w:rPr>
                <w:rFonts w:cstheme="minorHAnsi"/>
              </w:rPr>
            </w:pPr>
            <w:r w:rsidRPr="004C7952">
              <w:rPr>
                <w:rFonts w:cstheme="minorHAnsi"/>
              </w:rPr>
              <w:t>20</w:t>
            </w:r>
          </w:p>
        </w:tc>
        <w:tc>
          <w:tcPr>
            <w:tcW w:w="1134" w:type="dxa"/>
            <w:noWrap/>
            <w:hideMark/>
          </w:tcPr>
          <w:p w14:paraId="2C541C43" w14:textId="77777777" w:rsidR="00481510" w:rsidRPr="004C7952" w:rsidRDefault="00481510" w:rsidP="000A039C">
            <w:pPr>
              <w:pStyle w:val="TableTextRight"/>
              <w:rPr>
                <w:rFonts w:cstheme="minorHAnsi"/>
              </w:rPr>
            </w:pPr>
            <w:r w:rsidRPr="004C7952">
              <w:rPr>
                <w:rFonts w:cstheme="minorHAnsi"/>
              </w:rPr>
              <w:t>11</w:t>
            </w:r>
          </w:p>
        </w:tc>
        <w:tc>
          <w:tcPr>
            <w:tcW w:w="993" w:type="dxa"/>
            <w:noWrap/>
            <w:hideMark/>
          </w:tcPr>
          <w:p w14:paraId="31CD0B16" w14:textId="77777777" w:rsidR="00481510" w:rsidRPr="004C7952" w:rsidRDefault="00481510" w:rsidP="000A039C">
            <w:pPr>
              <w:pStyle w:val="TableTextRight"/>
              <w:rPr>
                <w:rFonts w:cstheme="minorHAnsi"/>
              </w:rPr>
            </w:pPr>
            <w:r w:rsidRPr="004C7952">
              <w:rPr>
                <w:rFonts w:cstheme="minorHAnsi"/>
              </w:rPr>
              <w:t>32</w:t>
            </w:r>
          </w:p>
        </w:tc>
        <w:tc>
          <w:tcPr>
            <w:tcW w:w="992" w:type="dxa"/>
            <w:noWrap/>
            <w:hideMark/>
          </w:tcPr>
          <w:p w14:paraId="222F0F2E" w14:textId="77777777" w:rsidR="00481510" w:rsidRPr="004C7952" w:rsidRDefault="00481510" w:rsidP="000A039C">
            <w:pPr>
              <w:pStyle w:val="TableTextRight"/>
              <w:rPr>
                <w:rFonts w:cstheme="minorHAnsi"/>
              </w:rPr>
            </w:pPr>
            <w:r w:rsidRPr="004C7952">
              <w:rPr>
                <w:rFonts w:cstheme="minorHAnsi"/>
              </w:rPr>
              <w:t>12</w:t>
            </w:r>
          </w:p>
        </w:tc>
        <w:tc>
          <w:tcPr>
            <w:tcW w:w="992" w:type="dxa"/>
            <w:noWrap/>
            <w:hideMark/>
          </w:tcPr>
          <w:p w14:paraId="0266166E" w14:textId="77777777" w:rsidR="00481510" w:rsidRPr="004C7952" w:rsidRDefault="00481510" w:rsidP="000A039C">
            <w:pPr>
              <w:pStyle w:val="TableTextRight"/>
              <w:rPr>
                <w:rFonts w:cstheme="minorHAnsi"/>
              </w:rPr>
            </w:pPr>
            <w:r w:rsidRPr="004C7952">
              <w:rPr>
                <w:rFonts w:cstheme="minorHAnsi"/>
              </w:rPr>
              <w:t>8.2</w:t>
            </w:r>
          </w:p>
        </w:tc>
        <w:tc>
          <w:tcPr>
            <w:tcW w:w="728" w:type="dxa"/>
            <w:noWrap/>
            <w:hideMark/>
          </w:tcPr>
          <w:p w14:paraId="21772EB6" w14:textId="77777777" w:rsidR="00481510" w:rsidRPr="004C7952" w:rsidRDefault="00481510" w:rsidP="000A039C">
            <w:pPr>
              <w:pStyle w:val="TableTextRight"/>
              <w:rPr>
                <w:rFonts w:cstheme="minorHAnsi"/>
              </w:rPr>
            </w:pPr>
            <w:r w:rsidRPr="004C7952">
              <w:rPr>
                <w:rFonts w:cstheme="minorHAnsi"/>
              </w:rPr>
              <w:t>73</w:t>
            </w:r>
          </w:p>
        </w:tc>
      </w:tr>
      <w:tr w:rsidR="00481510" w:rsidRPr="004C7952" w14:paraId="66C52103"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023008F6" w14:textId="77777777" w:rsidR="00481510" w:rsidRPr="004C7952" w:rsidRDefault="00481510" w:rsidP="0093430A">
            <w:pPr>
              <w:pStyle w:val="TableText"/>
              <w:rPr>
                <w:rFonts w:cstheme="minorHAnsi"/>
              </w:rPr>
            </w:pPr>
            <w:r w:rsidRPr="004C7952">
              <w:rPr>
                <w:rFonts w:cstheme="minorHAnsi"/>
              </w:rPr>
              <w:t>V</w:t>
            </w:r>
          </w:p>
        </w:tc>
        <w:tc>
          <w:tcPr>
            <w:tcW w:w="1134" w:type="dxa"/>
            <w:noWrap/>
            <w:hideMark/>
          </w:tcPr>
          <w:p w14:paraId="07D46A9C"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7B0AA0B6" w14:textId="77777777" w:rsidR="00481510" w:rsidRPr="004C7952" w:rsidRDefault="00481510" w:rsidP="000A039C">
            <w:pPr>
              <w:pStyle w:val="TableTextRight"/>
              <w:rPr>
                <w:rFonts w:cstheme="minorHAnsi"/>
              </w:rPr>
            </w:pPr>
            <w:r w:rsidRPr="004C7952">
              <w:rPr>
                <w:rFonts w:cstheme="minorHAnsi"/>
              </w:rPr>
              <w:t>&lt;0.1</w:t>
            </w:r>
          </w:p>
        </w:tc>
        <w:tc>
          <w:tcPr>
            <w:tcW w:w="1417" w:type="dxa"/>
            <w:noWrap/>
            <w:hideMark/>
          </w:tcPr>
          <w:p w14:paraId="61C4663C" w14:textId="77777777" w:rsidR="00481510" w:rsidRPr="004C7952" w:rsidRDefault="00481510" w:rsidP="000A039C">
            <w:pPr>
              <w:pStyle w:val="TableTextRight"/>
              <w:rPr>
                <w:rFonts w:cstheme="minorHAnsi"/>
              </w:rPr>
            </w:pPr>
            <w:r w:rsidRPr="004C7952">
              <w:rPr>
                <w:rFonts w:cstheme="minorHAnsi"/>
              </w:rPr>
              <w:t>58</w:t>
            </w:r>
          </w:p>
        </w:tc>
        <w:tc>
          <w:tcPr>
            <w:tcW w:w="1389" w:type="dxa"/>
            <w:noWrap/>
            <w:hideMark/>
          </w:tcPr>
          <w:p w14:paraId="4692EDBA" w14:textId="77777777" w:rsidR="00481510" w:rsidRPr="004C7952" w:rsidRDefault="00481510" w:rsidP="000A039C">
            <w:pPr>
              <w:pStyle w:val="TableTextRight"/>
              <w:rPr>
                <w:rFonts w:cstheme="minorHAnsi"/>
              </w:rPr>
            </w:pPr>
            <w:r w:rsidRPr="004C7952">
              <w:rPr>
                <w:rFonts w:cstheme="minorHAnsi"/>
              </w:rPr>
              <w:t>95</w:t>
            </w:r>
          </w:p>
        </w:tc>
        <w:tc>
          <w:tcPr>
            <w:tcW w:w="1134" w:type="dxa"/>
            <w:noWrap/>
            <w:hideMark/>
          </w:tcPr>
          <w:p w14:paraId="0DB6E1EC" w14:textId="77777777" w:rsidR="00481510" w:rsidRPr="004C7952" w:rsidRDefault="00481510" w:rsidP="000A039C">
            <w:pPr>
              <w:pStyle w:val="TableTextRight"/>
              <w:rPr>
                <w:rFonts w:cstheme="minorHAnsi"/>
              </w:rPr>
            </w:pPr>
            <w:r w:rsidRPr="004C7952">
              <w:rPr>
                <w:rFonts w:cstheme="minorHAnsi"/>
              </w:rPr>
              <w:t>160</w:t>
            </w:r>
          </w:p>
        </w:tc>
        <w:tc>
          <w:tcPr>
            <w:tcW w:w="1134" w:type="dxa"/>
            <w:noWrap/>
            <w:hideMark/>
          </w:tcPr>
          <w:p w14:paraId="3C05DD0C" w14:textId="77777777" w:rsidR="00481510" w:rsidRPr="004C7952" w:rsidRDefault="00481510" w:rsidP="000A039C">
            <w:pPr>
              <w:pStyle w:val="TableTextRight"/>
              <w:rPr>
                <w:rFonts w:cstheme="minorHAnsi"/>
              </w:rPr>
            </w:pPr>
            <w:r w:rsidRPr="004C7952">
              <w:rPr>
                <w:rFonts w:cstheme="minorHAnsi"/>
              </w:rPr>
              <w:t>280</w:t>
            </w:r>
          </w:p>
        </w:tc>
        <w:tc>
          <w:tcPr>
            <w:tcW w:w="992" w:type="dxa"/>
            <w:noWrap/>
            <w:hideMark/>
          </w:tcPr>
          <w:p w14:paraId="47FDE5AF" w14:textId="77777777" w:rsidR="00481510" w:rsidRPr="004C7952" w:rsidRDefault="00481510" w:rsidP="000A039C">
            <w:pPr>
              <w:pStyle w:val="TableTextRight"/>
              <w:rPr>
                <w:rFonts w:cstheme="minorHAnsi"/>
              </w:rPr>
            </w:pPr>
            <w:r w:rsidRPr="004C7952">
              <w:rPr>
                <w:rFonts w:cstheme="minorHAnsi"/>
              </w:rPr>
              <w:t>13</w:t>
            </w:r>
          </w:p>
        </w:tc>
        <w:tc>
          <w:tcPr>
            <w:tcW w:w="1134" w:type="dxa"/>
            <w:noWrap/>
            <w:hideMark/>
          </w:tcPr>
          <w:p w14:paraId="7261399F" w14:textId="77777777" w:rsidR="00481510" w:rsidRPr="004C7952" w:rsidRDefault="00481510" w:rsidP="000A039C">
            <w:pPr>
              <w:pStyle w:val="TableTextRight"/>
              <w:rPr>
                <w:rFonts w:cstheme="minorHAnsi"/>
              </w:rPr>
            </w:pPr>
            <w:r w:rsidRPr="004C7952">
              <w:rPr>
                <w:rFonts w:cstheme="minorHAnsi"/>
              </w:rPr>
              <w:t>150</w:t>
            </w:r>
          </w:p>
        </w:tc>
        <w:tc>
          <w:tcPr>
            <w:tcW w:w="993" w:type="dxa"/>
            <w:noWrap/>
            <w:hideMark/>
          </w:tcPr>
          <w:p w14:paraId="16EC7ACE" w14:textId="77777777" w:rsidR="00481510" w:rsidRPr="004C7952" w:rsidRDefault="00481510" w:rsidP="000A039C">
            <w:pPr>
              <w:pStyle w:val="TableTextRight"/>
              <w:rPr>
                <w:rFonts w:cstheme="minorHAnsi"/>
              </w:rPr>
            </w:pPr>
            <w:r w:rsidRPr="004C7952">
              <w:rPr>
                <w:rFonts w:cstheme="minorHAnsi"/>
              </w:rPr>
              <w:t>470</w:t>
            </w:r>
          </w:p>
        </w:tc>
        <w:tc>
          <w:tcPr>
            <w:tcW w:w="992" w:type="dxa"/>
            <w:noWrap/>
            <w:hideMark/>
          </w:tcPr>
          <w:p w14:paraId="092FF600" w14:textId="77777777" w:rsidR="00481510" w:rsidRPr="004C7952" w:rsidRDefault="00481510" w:rsidP="000A039C">
            <w:pPr>
              <w:pStyle w:val="TableTextRight"/>
              <w:rPr>
                <w:rFonts w:cstheme="minorHAnsi"/>
              </w:rPr>
            </w:pPr>
            <w:r w:rsidRPr="004C7952">
              <w:rPr>
                <w:rFonts w:cstheme="minorHAnsi"/>
              </w:rPr>
              <w:t>390</w:t>
            </w:r>
          </w:p>
        </w:tc>
        <w:tc>
          <w:tcPr>
            <w:tcW w:w="992" w:type="dxa"/>
            <w:noWrap/>
            <w:hideMark/>
          </w:tcPr>
          <w:p w14:paraId="0FFD0437" w14:textId="77777777" w:rsidR="00481510" w:rsidRPr="004C7952" w:rsidRDefault="00481510" w:rsidP="000A039C">
            <w:pPr>
              <w:pStyle w:val="TableTextRight"/>
              <w:rPr>
                <w:rFonts w:cstheme="minorHAnsi"/>
              </w:rPr>
            </w:pPr>
            <w:r w:rsidRPr="004C7952">
              <w:rPr>
                <w:rFonts w:cstheme="minorHAnsi"/>
              </w:rPr>
              <w:t>230</w:t>
            </w:r>
          </w:p>
        </w:tc>
        <w:tc>
          <w:tcPr>
            <w:tcW w:w="728" w:type="dxa"/>
            <w:noWrap/>
            <w:hideMark/>
          </w:tcPr>
          <w:p w14:paraId="78977DE1" w14:textId="77777777" w:rsidR="00481510" w:rsidRPr="004C7952" w:rsidRDefault="00481510" w:rsidP="000A039C">
            <w:pPr>
              <w:pStyle w:val="TableTextRight"/>
              <w:rPr>
                <w:rFonts w:cstheme="minorHAnsi"/>
              </w:rPr>
            </w:pPr>
            <w:r w:rsidRPr="004C7952">
              <w:rPr>
                <w:rFonts w:cstheme="minorHAnsi"/>
              </w:rPr>
              <w:t>570</w:t>
            </w:r>
          </w:p>
        </w:tc>
      </w:tr>
      <w:tr w:rsidR="00481510" w:rsidRPr="004C7952" w14:paraId="4D7FF883" w14:textId="77777777" w:rsidTr="008E1376">
        <w:trPr>
          <w:cnfStyle w:val="000000100000" w:firstRow="0" w:lastRow="0" w:firstColumn="0" w:lastColumn="0" w:oddVBand="0" w:evenVBand="0" w:oddHBand="1" w:evenHBand="0" w:firstRowFirstColumn="0" w:firstRowLastColumn="0" w:lastRowFirstColumn="0" w:lastRowLastColumn="0"/>
          <w:trHeight w:val="315"/>
        </w:trPr>
        <w:tc>
          <w:tcPr>
            <w:tcW w:w="1077" w:type="dxa"/>
            <w:noWrap/>
            <w:hideMark/>
          </w:tcPr>
          <w:p w14:paraId="33906F18" w14:textId="77777777" w:rsidR="00481510" w:rsidRPr="004C7952" w:rsidRDefault="00481510" w:rsidP="0093430A">
            <w:pPr>
              <w:pStyle w:val="TableText"/>
              <w:rPr>
                <w:rFonts w:cstheme="minorHAnsi"/>
              </w:rPr>
            </w:pPr>
            <w:r w:rsidRPr="004C7952">
              <w:rPr>
                <w:rFonts w:cstheme="minorHAnsi"/>
              </w:rPr>
              <w:t>Y</w:t>
            </w:r>
          </w:p>
        </w:tc>
        <w:tc>
          <w:tcPr>
            <w:tcW w:w="1134" w:type="dxa"/>
            <w:noWrap/>
            <w:hideMark/>
          </w:tcPr>
          <w:p w14:paraId="4702C0FD"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4FB27882" w14:textId="77777777" w:rsidR="00481510" w:rsidRPr="004C7952" w:rsidRDefault="00481510" w:rsidP="000A039C">
            <w:pPr>
              <w:pStyle w:val="TableTextRight"/>
              <w:rPr>
                <w:rFonts w:cstheme="minorHAnsi"/>
              </w:rPr>
            </w:pPr>
            <w:r w:rsidRPr="004C7952">
              <w:rPr>
                <w:rFonts w:cstheme="minorHAnsi"/>
              </w:rPr>
              <w:t>&lt;0.1</w:t>
            </w:r>
          </w:p>
        </w:tc>
        <w:tc>
          <w:tcPr>
            <w:tcW w:w="1417" w:type="dxa"/>
            <w:noWrap/>
            <w:hideMark/>
          </w:tcPr>
          <w:p w14:paraId="0CC601D3" w14:textId="77777777" w:rsidR="00481510" w:rsidRPr="004C7952" w:rsidRDefault="00481510" w:rsidP="000A039C">
            <w:pPr>
              <w:pStyle w:val="TableTextRight"/>
              <w:rPr>
                <w:rFonts w:cstheme="minorHAnsi"/>
              </w:rPr>
            </w:pPr>
            <w:r w:rsidRPr="004C7952">
              <w:rPr>
                <w:rFonts w:cstheme="minorHAnsi"/>
              </w:rPr>
              <w:t>40</w:t>
            </w:r>
          </w:p>
        </w:tc>
        <w:tc>
          <w:tcPr>
            <w:tcW w:w="1389" w:type="dxa"/>
            <w:noWrap/>
            <w:hideMark/>
          </w:tcPr>
          <w:p w14:paraId="2340B307" w14:textId="77777777" w:rsidR="00481510" w:rsidRPr="004C7952" w:rsidRDefault="00481510" w:rsidP="000A039C">
            <w:pPr>
              <w:pStyle w:val="TableTextRight"/>
              <w:rPr>
                <w:rFonts w:cstheme="minorHAnsi"/>
              </w:rPr>
            </w:pPr>
            <w:r w:rsidRPr="004C7952">
              <w:rPr>
                <w:rFonts w:cstheme="minorHAnsi"/>
              </w:rPr>
              <w:t>140</w:t>
            </w:r>
          </w:p>
        </w:tc>
        <w:tc>
          <w:tcPr>
            <w:tcW w:w="1134" w:type="dxa"/>
            <w:noWrap/>
            <w:hideMark/>
          </w:tcPr>
          <w:p w14:paraId="0420CFF0" w14:textId="77777777" w:rsidR="00481510" w:rsidRPr="004C7952" w:rsidRDefault="00481510" w:rsidP="000A039C">
            <w:pPr>
              <w:pStyle w:val="TableTextRight"/>
              <w:rPr>
                <w:rFonts w:cstheme="minorHAnsi"/>
              </w:rPr>
            </w:pPr>
            <w:r w:rsidRPr="004C7952">
              <w:rPr>
                <w:rFonts w:cstheme="minorHAnsi"/>
              </w:rPr>
              <w:t>110</w:t>
            </w:r>
          </w:p>
        </w:tc>
        <w:tc>
          <w:tcPr>
            <w:tcW w:w="1134" w:type="dxa"/>
            <w:noWrap/>
            <w:hideMark/>
          </w:tcPr>
          <w:p w14:paraId="79D5ED18" w14:textId="77777777" w:rsidR="00481510" w:rsidRPr="004C7952" w:rsidRDefault="00481510" w:rsidP="000A039C">
            <w:pPr>
              <w:pStyle w:val="TableTextRight"/>
              <w:rPr>
                <w:rFonts w:cstheme="minorHAnsi"/>
              </w:rPr>
            </w:pPr>
            <w:r w:rsidRPr="004C7952">
              <w:rPr>
                <w:rFonts w:cstheme="minorHAnsi"/>
              </w:rPr>
              <w:t>240</w:t>
            </w:r>
          </w:p>
        </w:tc>
        <w:tc>
          <w:tcPr>
            <w:tcW w:w="992" w:type="dxa"/>
            <w:noWrap/>
            <w:hideMark/>
          </w:tcPr>
          <w:p w14:paraId="1EF5B9CA" w14:textId="77777777" w:rsidR="00481510" w:rsidRPr="004C7952" w:rsidRDefault="00481510" w:rsidP="000A039C">
            <w:pPr>
              <w:pStyle w:val="TableTextRight"/>
              <w:rPr>
                <w:rFonts w:cstheme="minorHAnsi"/>
              </w:rPr>
            </w:pPr>
            <w:r w:rsidRPr="004C7952">
              <w:rPr>
                <w:rFonts w:cstheme="minorHAnsi"/>
              </w:rPr>
              <w:t>130</w:t>
            </w:r>
          </w:p>
        </w:tc>
        <w:tc>
          <w:tcPr>
            <w:tcW w:w="1134" w:type="dxa"/>
            <w:noWrap/>
            <w:hideMark/>
          </w:tcPr>
          <w:p w14:paraId="53E54ED3" w14:textId="77777777" w:rsidR="00481510" w:rsidRPr="004C7952" w:rsidRDefault="00481510" w:rsidP="000A039C">
            <w:pPr>
              <w:pStyle w:val="TableTextRight"/>
              <w:rPr>
                <w:rFonts w:cstheme="minorHAnsi"/>
              </w:rPr>
            </w:pPr>
            <w:r w:rsidRPr="004C7952">
              <w:rPr>
                <w:rFonts w:cstheme="minorHAnsi"/>
              </w:rPr>
              <w:t>110</w:t>
            </w:r>
          </w:p>
        </w:tc>
        <w:tc>
          <w:tcPr>
            <w:tcW w:w="993" w:type="dxa"/>
            <w:noWrap/>
            <w:hideMark/>
          </w:tcPr>
          <w:p w14:paraId="1F0DE9B1" w14:textId="77777777" w:rsidR="00481510" w:rsidRPr="004C7952" w:rsidRDefault="00481510" w:rsidP="000A039C">
            <w:pPr>
              <w:pStyle w:val="TableTextRight"/>
              <w:rPr>
                <w:rFonts w:cstheme="minorHAnsi"/>
              </w:rPr>
            </w:pPr>
            <w:r w:rsidRPr="004C7952">
              <w:rPr>
                <w:rFonts w:cstheme="minorHAnsi"/>
              </w:rPr>
              <w:t>150</w:t>
            </w:r>
          </w:p>
        </w:tc>
        <w:tc>
          <w:tcPr>
            <w:tcW w:w="992" w:type="dxa"/>
            <w:noWrap/>
            <w:hideMark/>
          </w:tcPr>
          <w:p w14:paraId="73CAFA7F" w14:textId="77777777" w:rsidR="00481510" w:rsidRPr="004C7952" w:rsidRDefault="00481510" w:rsidP="000A039C">
            <w:pPr>
              <w:pStyle w:val="TableTextRight"/>
              <w:rPr>
                <w:rFonts w:cstheme="minorHAnsi"/>
              </w:rPr>
            </w:pPr>
            <w:r w:rsidRPr="004C7952">
              <w:rPr>
                <w:rFonts w:cstheme="minorHAnsi"/>
              </w:rPr>
              <w:t>220</w:t>
            </w:r>
          </w:p>
        </w:tc>
        <w:tc>
          <w:tcPr>
            <w:tcW w:w="992" w:type="dxa"/>
            <w:noWrap/>
            <w:hideMark/>
          </w:tcPr>
          <w:p w14:paraId="4CF8DA1D" w14:textId="77777777" w:rsidR="00481510" w:rsidRPr="004C7952" w:rsidRDefault="00481510" w:rsidP="000A039C">
            <w:pPr>
              <w:pStyle w:val="TableTextRight"/>
              <w:rPr>
                <w:rFonts w:cstheme="minorHAnsi"/>
              </w:rPr>
            </w:pPr>
            <w:r w:rsidRPr="004C7952">
              <w:rPr>
                <w:rFonts w:cstheme="minorHAnsi"/>
              </w:rPr>
              <w:t>350</w:t>
            </w:r>
          </w:p>
        </w:tc>
        <w:tc>
          <w:tcPr>
            <w:tcW w:w="728" w:type="dxa"/>
            <w:noWrap/>
            <w:hideMark/>
          </w:tcPr>
          <w:p w14:paraId="01D46DAB" w14:textId="77777777" w:rsidR="00481510" w:rsidRPr="004C7952" w:rsidRDefault="00481510" w:rsidP="000A039C">
            <w:pPr>
              <w:pStyle w:val="TableTextRight"/>
              <w:rPr>
                <w:rFonts w:cstheme="minorHAnsi"/>
              </w:rPr>
            </w:pPr>
            <w:r w:rsidRPr="004C7952">
              <w:rPr>
                <w:rFonts w:cstheme="minorHAnsi"/>
              </w:rPr>
              <w:t>150</w:t>
            </w:r>
          </w:p>
        </w:tc>
      </w:tr>
      <w:tr w:rsidR="00481510" w:rsidRPr="004C7952" w14:paraId="5B95EFC6" w14:textId="77777777" w:rsidTr="008E1376">
        <w:trPr>
          <w:cnfStyle w:val="000000010000" w:firstRow="0" w:lastRow="0" w:firstColumn="0" w:lastColumn="0" w:oddVBand="0" w:evenVBand="0" w:oddHBand="0" w:evenHBand="1" w:firstRowFirstColumn="0" w:firstRowLastColumn="0" w:lastRowFirstColumn="0" w:lastRowLastColumn="0"/>
          <w:trHeight w:val="315"/>
        </w:trPr>
        <w:tc>
          <w:tcPr>
            <w:tcW w:w="1077" w:type="dxa"/>
            <w:noWrap/>
            <w:hideMark/>
          </w:tcPr>
          <w:p w14:paraId="416D86B2" w14:textId="77777777" w:rsidR="00481510" w:rsidRPr="004C7952" w:rsidRDefault="00481510" w:rsidP="0093430A">
            <w:pPr>
              <w:pStyle w:val="TableText"/>
              <w:rPr>
                <w:rFonts w:cstheme="minorHAnsi"/>
              </w:rPr>
            </w:pPr>
            <w:r w:rsidRPr="004C7952">
              <w:rPr>
                <w:rFonts w:cstheme="minorHAnsi"/>
              </w:rPr>
              <w:t>Zn</w:t>
            </w:r>
          </w:p>
        </w:tc>
        <w:tc>
          <w:tcPr>
            <w:tcW w:w="1134" w:type="dxa"/>
            <w:noWrap/>
            <w:hideMark/>
          </w:tcPr>
          <w:p w14:paraId="21D521A0" w14:textId="77777777" w:rsidR="00481510" w:rsidRPr="004C7952" w:rsidRDefault="00481510" w:rsidP="0093430A">
            <w:pPr>
              <w:pStyle w:val="TableText"/>
              <w:rPr>
                <w:rFonts w:cstheme="minorHAnsi"/>
              </w:rPr>
            </w:pPr>
            <w:r w:rsidRPr="004C7952">
              <w:rPr>
                <w:rFonts w:cstheme="minorHAnsi"/>
              </w:rPr>
              <w:t>µg/L</w:t>
            </w:r>
          </w:p>
        </w:tc>
        <w:tc>
          <w:tcPr>
            <w:tcW w:w="1305" w:type="dxa"/>
            <w:noWrap/>
            <w:hideMark/>
          </w:tcPr>
          <w:p w14:paraId="0877AB21" w14:textId="77777777" w:rsidR="00481510" w:rsidRPr="004C7952" w:rsidRDefault="00481510" w:rsidP="000A039C">
            <w:pPr>
              <w:pStyle w:val="TableTextRight"/>
              <w:rPr>
                <w:rFonts w:cstheme="minorHAnsi"/>
              </w:rPr>
            </w:pPr>
            <w:r w:rsidRPr="004C7952">
              <w:rPr>
                <w:rFonts w:cstheme="minorHAnsi"/>
              </w:rPr>
              <w:t>7</w:t>
            </w:r>
          </w:p>
        </w:tc>
        <w:tc>
          <w:tcPr>
            <w:tcW w:w="1417" w:type="dxa"/>
            <w:noWrap/>
            <w:hideMark/>
          </w:tcPr>
          <w:p w14:paraId="71ECC6B6" w14:textId="77777777" w:rsidR="00481510" w:rsidRPr="004C7952" w:rsidRDefault="00481510" w:rsidP="000A039C">
            <w:pPr>
              <w:pStyle w:val="TableTextRight"/>
              <w:rPr>
                <w:rFonts w:cstheme="minorHAnsi"/>
              </w:rPr>
            </w:pPr>
            <w:r w:rsidRPr="004C7952">
              <w:rPr>
                <w:rFonts w:cstheme="minorHAnsi"/>
              </w:rPr>
              <w:t>140</w:t>
            </w:r>
          </w:p>
        </w:tc>
        <w:tc>
          <w:tcPr>
            <w:tcW w:w="1389" w:type="dxa"/>
            <w:noWrap/>
            <w:hideMark/>
          </w:tcPr>
          <w:p w14:paraId="23901706" w14:textId="77777777" w:rsidR="00481510" w:rsidRPr="004C7952" w:rsidRDefault="00481510" w:rsidP="000A039C">
            <w:pPr>
              <w:pStyle w:val="TableTextRight"/>
              <w:rPr>
                <w:rFonts w:cstheme="minorHAnsi"/>
              </w:rPr>
            </w:pPr>
            <w:r w:rsidRPr="004C7952">
              <w:rPr>
                <w:rFonts w:cstheme="minorHAnsi"/>
              </w:rPr>
              <w:t>340</w:t>
            </w:r>
          </w:p>
        </w:tc>
        <w:tc>
          <w:tcPr>
            <w:tcW w:w="1134" w:type="dxa"/>
            <w:noWrap/>
            <w:hideMark/>
          </w:tcPr>
          <w:p w14:paraId="69D01206" w14:textId="77777777" w:rsidR="00481510" w:rsidRPr="004C7952" w:rsidRDefault="00481510" w:rsidP="000A039C">
            <w:pPr>
              <w:pStyle w:val="TableTextRight"/>
              <w:rPr>
                <w:rFonts w:cstheme="minorHAnsi"/>
              </w:rPr>
            </w:pPr>
            <w:r w:rsidRPr="004C7952">
              <w:rPr>
                <w:rFonts w:cstheme="minorHAnsi"/>
              </w:rPr>
              <w:t>340</w:t>
            </w:r>
          </w:p>
        </w:tc>
        <w:tc>
          <w:tcPr>
            <w:tcW w:w="1134" w:type="dxa"/>
            <w:noWrap/>
            <w:hideMark/>
          </w:tcPr>
          <w:p w14:paraId="6E507001" w14:textId="77777777" w:rsidR="00481510" w:rsidRPr="004C7952" w:rsidRDefault="00481510" w:rsidP="000A039C">
            <w:pPr>
              <w:pStyle w:val="TableTextRight"/>
              <w:rPr>
                <w:rFonts w:cstheme="minorHAnsi"/>
              </w:rPr>
            </w:pPr>
            <w:r w:rsidRPr="004C7952">
              <w:rPr>
                <w:rFonts w:cstheme="minorHAnsi"/>
              </w:rPr>
              <w:t>480</w:t>
            </w:r>
          </w:p>
        </w:tc>
        <w:tc>
          <w:tcPr>
            <w:tcW w:w="992" w:type="dxa"/>
            <w:noWrap/>
            <w:hideMark/>
          </w:tcPr>
          <w:p w14:paraId="1EE5D1EC" w14:textId="77777777" w:rsidR="00481510" w:rsidRPr="004C7952" w:rsidRDefault="00481510" w:rsidP="000A039C">
            <w:pPr>
              <w:pStyle w:val="TableTextRight"/>
              <w:rPr>
                <w:rFonts w:cstheme="minorHAnsi"/>
              </w:rPr>
            </w:pPr>
            <w:r w:rsidRPr="004C7952">
              <w:rPr>
                <w:rFonts w:cstheme="minorHAnsi"/>
              </w:rPr>
              <w:t>250</w:t>
            </w:r>
          </w:p>
        </w:tc>
        <w:tc>
          <w:tcPr>
            <w:tcW w:w="1134" w:type="dxa"/>
            <w:noWrap/>
            <w:hideMark/>
          </w:tcPr>
          <w:p w14:paraId="71B31270" w14:textId="77777777" w:rsidR="00481510" w:rsidRPr="004C7952" w:rsidRDefault="00481510" w:rsidP="000A039C">
            <w:pPr>
              <w:pStyle w:val="TableTextRight"/>
              <w:rPr>
                <w:rFonts w:cstheme="minorHAnsi"/>
              </w:rPr>
            </w:pPr>
            <w:r w:rsidRPr="004C7952">
              <w:rPr>
                <w:rFonts w:cstheme="minorHAnsi"/>
              </w:rPr>
              <w:t>1100</w:t>
            </w:r>
          </w:p>
        </w:tc>
        <w:tc>
          <w:tcPr>
            <w:tcW w:w="993" w:type="dxa"/>
            <w:noWrap/>
            <w:hideMark/>
          </w:tcPr>
          <w:p w14:paraId="7DD74C5E" w14:textId="77777777" w:rsidR="00481510" w:rsidRPr="004C7952" w:rsidRDefault="00481510" w:rsidP="000A039C">
            <w:pPr>
              <w:pStyle w:val="TableTextRight"/>
              <w:rPr>
                <w:rFonts w:cstheme="minorHAnsi"/>
              </w:rPr>
            </w:pPr>
            <w:r w:rsidRPr="004C7952">
              <w:rPr>
                <w:rFonts w:cstheme="minorHAnsi"/>
              </w:rPr>
              <w:t>2500</w:t>
            </w:r>
          </w:p>
        </w:tc>
        <w:tc>
          <w:tcPr>
            <w:tcW w:w="992" w:type="dxa"/>
            <w:noWrap/>
            <w:hideMark/>
          </w:tcPr>
          <w:p w14:paraId="4799B1C0" w14:textId="77777777" w:rsidR="00481510" w:rsidRPr="004C7952" w:rsidRDefault="00481510" w:rsidP="000A039C">
            <w:pPr>
              <w:pStyle w:val="TableTextRight"/>
              <w:rPr>
                <w:rFonts w:cstheme="minorHAnsi"/>
              </w:rPr>
            </w:pPr>
            <w:r w:rsidRPr="004C7952">
              <w:rPr>
                <w:rFonts w:cstheme="minorHAnsi"/>
              </w:rPr>
              <w:t>1200</w:t>
            </w:r>
          </w:p>
        </w:tc>
        <w:tc>
          <w:tcPr>
            <w:tcW w:w="992" w:type="dxa"/>
            <w:noWrap/>
            <w:hideMark/>
          </w:tcPr>
          <w:p w14:paraId="6E44F979" w14:textId="77777777" w:rsidR="00481510" w:rsidRPr="004C7952" w:rsidRDefault="00481510" w:rsidP="000A039C">
            <w:pPr>
              <w:pStyle w:val="TableTextRight"/>
              <w:rPr>
                <w:rFonts w:cstheme="minorHAnsi"/>
              </w:rPr>
            </w:pPr>
            <w:r w:rsidRPr="004C7952">
              <w:rPr>
                <w:rFonts w:cstheme="minorHAnsi"/>
              </w:rPr>
              <w:t>1300</w:t>
            </w:r>
          </w:p>
        </w:tc>
        <w:tc>
          <w:tcPr>
            <w:tcW w:w="728" w:type="dxa"/>
            <w:noWrap/>
            <w:hideMark/>
          </w:tcPr>
          <w:p w14:paraId="67239848" w14:textId="77777777" w:rsidR="00481510" w:rsidRPr="004C7952" w:rsidRDefault="00481510" w:rsidP="000A039C">
            <w:pPr>
              <w:pStyle w:val="TableTextRight"/>
              <w:rPr>
                <w:rFonts w:cstheme="minorHAnsi"/>
              </w:rPr>
            </w:pPr>
            <w:r w:rsidRPr="004C7952">
              <w:rPr>
                <w:rFonts w:cstheme="minorHAnsi"/>
              </w:rPr>
              <w:t>2600</w:t>
            </w:r>
          </w:p>
        </w:tc>
      </w:tr>
      <w:tr w:rsidR="006F43CA" w:rsidRPr="004C7952" w14:paraId="07077497" w14:textId="77777777" w:rsidTr="00A13919">
        <w:trPr>
          <w:cnfStyle w:val="000000100000" w:firstRow="0" w:lastRow="0" w:firstColumn="0" w:lastColumn="0" w:oddVBand="0" w:evenVBand="0" w:oddHBand="1" w:evenHBand="0" w:firstRowFirstColumn="0" w:firstRowLastColumn="0" w:lastRowFirstColumn="0" w:lastRowLastColumn="0"/>
          <w:trHeight w:val="250"/>
        </w:trPr>
        <w:tc>
          <w:tcPr>
            <w:tcW w:w="14421" w:type="dxa"/>
            <w:gridSpan w:val="13"/>
            <w:shd w:val="clear" w:color="auto" w:fill="auto"/>
            <w:noWrap/>
          </w:tcPr>
          <w:p w14:paraId="4FD3AFAE" w14:textId="5A8BF811" w:rsidR="006F43CA" w:rsidRPr="00717EA9" w:rsidRDefault="006F43CA" w:rsidP="00C30F6C">
            <w:pPr>
              <w:pStyle w:val="SourceornoteforTableorFigure"/>
            </w:pPr>
            <w:r w:rsidRPr="00717EA9">
              <w:t xml:space="preserve">Source: </w:t>
            </w:r>
            <w:r w:rsidR="00C30F6C">
              <w:fldChar w:fldCharType="begin"/>
            </w:r>
            <w:r w:rsidR="00C30F6C">
              <w:instrText xml:space="preserve"> ADDIN EN.CITE &lt;EndNote&gt;&lt;Cite AuthorYear="1"&gt;&lt;Author&gt;Geological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p>
        </w:tc>
      </w:tr>
    </w:tbl>
    <w:p w14:paraId="68A995E2" w14:textId="1AFD8784" w:rsidR="00A0794C" w:rsidRPr="008E6B64" w:rsidRDefault="00583E66" w:rsidP="00583E66">
      <w:pPr>
        <w:pStyle w:val="Caption"/>
      </w:pPr>
      <w:bookmarkStart w:id="224" w:name="_Ref2944522"/>
      <w:bookmarkStart w:id="225" w:name="_Toc26778461"/>
      <w:r w:rsidRPr="008E6B64">
        <w:t xml:space="preserve">Table </w:t>
      </w:r>
      <w:r w:rsidR="00FB7F09" w:rsidRPr="004C7952">
        <w:rPr>
          <w:rFonts w:asciiTheme="minorHAnsi" w:hAnsiTheme="minorHAnsi" w:cstheme="minorHAnsi"/>
          <w:noProof/>
          <w:szCs w:val="20"/>
        </w:rPr>
        <w:fldChar w:fldCharType="begin"/>
      </w:r>
      <w:r w:rsidR="00FB7F09" w:rsidRPr="004C7952">
        <w:rPr>
          <w:rFonts w:asciiTheme="minorHAnsi" w:hAnsiTheme="minorHAnsi" w:cstheme="minorHAnsi"/>
          <w:noProof/>
          <w:szCs w:val="20"/>
        </w:rPr>
        <w:instrText xml:space="preserve"> SEQ Table \* ARABIC </w:instrText>
      </w:r>
      <w:r w:rsidR="00FB7F09" w:rsidRPr="004C7952">
        <w:rPr>
          <w:rFonts w:asciiTheme="minorHAnsi" w:hAnsiTheme="minorHAnsi" w:cstheme="minorHAnsi"/>
          <w:noProof/>
          <w:szCs w:val="20"/>
        </w:rPr>
        <w:fldChar w:fldCharType="separate"/>
      </w:r>
      <w:r w:rsidR="00940DEF">
        <w:rPr>
          <w:rFonts w:asciiTheme="minorHAnsi" w:hAnsiTheme="minorHAnsi" w:cstheme="minorHAnsi"/>
          <w:noProof/>
          <w:szCs w:val="20"/>
        </w:rPr>
        <w:t>17</w:t>
      </w:r>
      <w:r w:rsidR="00FB7F09" w:rsidRPr="004C7952">
        <w:rPr>
          <w:rFonts w:asciiTheme="minorHAnsi" w:hAnsiTheme="minorHAnsi" w:cstheme="minorHAnsi"/>
          <w:noProof/>
          <w:szCs w:val="20"/>
        </w:rPr>
        <w:fldChar w:fldCharType="end"/>
      </w:r>
      <w:bookmarkEnd w:id="224"/>
      <w:r w:rsidR="00C103F9" w:rsidRPr="008E6B64">
        <w:t xml:space="preserve"> </w:t>
      </w:r>
      <w:r w:rsidR="00A0794C" w:rsidRPr="008E6B64">
        <w:t>Dissolved elemental concentrations in HFF leachate solutions</w:t>
      </w:r>
      <w:bookmarkEnd w:id="225"/>
    </w:p>
    <w:tbl>
      <w:tblPr>
        <w:tblStyle w:val="TableBAHeaderRow"/>
        <w:tblW w:w="5000" w:type="pct"/>
        <w:tblInd w:w="0" w:type="dxa"/>
        <w:tblLayout w:type="fixed"/>
        <w:tblLook w:val="04A0" w:firstRow="1" w:lastRow="0" w:firstColumn="1" w:lastColumn="0" w:noHBand="0" w:noVBand="1"/>
      </w:tblPr>
      <w:tblGrid>
        <w:gridCol w:w="1114"/>
        <w:gridCol w:w="1184"/>
        <w:gridCol w:w="1133"/>
        <w:gridCol w:w="1558"/>
        <w:gridCol w:w="1423"/>
        <w:gridCol w:w="1133"/>
        <w:gridCol w:w="1061"/>
        <w:gridCol w:w="1067"/>
        <w:gridCol w:w="1136"/>
        <w:gridCol w:w="1032"/>
        <w:gridCol w:w="945"/>
        <w:gridCol w:w="937"/>
        <w:gridCol w:w="734"/>
      </w:tblGrid>
      <w:tr w:rsidR="00481510" w:rsidRPr="004C7952" w14:paraId="3A05A900" w14:textId="77777777" w:rsidTr="00A0794C">
        <w:trPr>
          <w:cnfStyle w:val="100000000000" w:firstRow="1" w:lastRow="0" w:firstColumn="0" w:lastColumn="0" w:oddVBand="0" w:evenVBand="0" w:oddHBand="0" w:evenHBand="0" w:firstRowFirstColumn="0" w:firstRowLastColumn="0" w:lastRowFirstColumn="0" w:lastRowLastColumn="0"/>
          <w:trHeight w:val="315"/>
          <w:tblHeader/>
        </w:trPr>
        <w:tc>
          <w:tcPr>
            <w:tcW w:w="385" w:type="pct"/>
            <w:noWrap/>
            <w:hideMark/>
          </w:tcPr>
          <w:p w14:paraId="4E6A7C21" w14:textId="040C1BD5" w:rsidR="00481510" w:rsidRPr="004C7952" w:rsidRDefault="00481510" w:rsidP="000A039C">
            <w:pPr>
              <w:pStyle w:val="TableText"/>
              <w:rPr>
                <w:rFonts w:cstheme="minorHAnsi"/>
              </w:rPr>
            </w:pPr>
            <w:r w:rsidRPr="004C7952">
              <w:rPr>
                <w:rFonts w:cstheme="minorHAnsi"/>
              </w:rPr>
              <w:t>Bore</w:t>
            </w:r>
            <w:r w:rsidR="000E354D" w:rsidRPr="004C7952">
              <w:rPr>
                <w:rFonts w:cstheme="minorHAnsi"/>
              </w:rPr>
              <w:t>hole</w:t>
            </w:r>
          </w:p>
        </w:tc>
        <w:tc>
          <w:tcPr>
            <w:tcW w:w="409" w:type="pct"/>
            <w:noWrap/>
            <w:hideMark/>
          </w:tcPr>
          <w:p w14:paraId="6628EEFA" w14:textId="6829EB94" w:rsidR="00481510" w:rsidRPr="004C7952" w:rsidRDefault="00481510" w:rsidP="000A039C">
            <w:pPr>
              <w:pStyle w:val="TableText"/>
              <w:rPr>
                <w:rFonts w:cstheme="minorHAnsi"/>
              </w:rPr>
            </w:pPr>
            <w:r w:rsidRPr="004C7952">
              <w:rPr>
                <w:rFonts w:cstheme="minorHAnsi"/>
              </w:rPr>
              <w:t>Units</w:t>
            </w:r>
          </w:p>
        </w:tc>
        <w:tc>
          <w:tcPr>
            <w:tcW w:w="392" w:type="pct"/>
            <w:noWrap/>
            <w:hideMark/>
          </w:tcPr>
          <w:p w14:paraId="4B64E9BA" w14:textId="4CE7FFD4" w:rsidR="00481510" w:rsidRPr="004C7952" w:rsidRDefault="00481510" w:rsidP="000A039C">
            <w:pPr>
              <w:pStyle w:val="TableText"/>
              <w:rPr>
                <w:rFonts w:cstheme="minorHAnsi"/>
              </w:rPr>
            </w:pPr>
            <w:r w:rsidRPr="004C7952">
              <w:rPr>
                <w:rFonts w:cstheme="minorHAnsi"/>
              </w:rPr>
              <w:t>Blank</w:t>
            </w:r>
          </w:p>
        </w:tc>
        <w:tc>
          <w:tcPr>
            <w:tcW w:w="1790" w:type="pct"/>
            <w:gridSpan w:val="4"/>
            <w:noWrap/>
            <w:hideMark/>
          </w:tcPr>
          <w:p w14:paraId="7967568A" w14:textId="77777777" w:rsidR="00481510" w:rsidRPr="004C7952" w:rsidRDefault="00481510" w:rsidP="000A039C">
            <w:pPr>
              <w:pStyle w:val="TableText"/>
              <w:rPr>
                <w:rFonts w:cstheme="minorHAnsi"/>
              </w:rPr>
            </w:pPr>
            <w:r w:rsidRPr="004C7952">
              <w:rPr>
                <w:rFonts w:cstheme="minorHAnsi"/>
              </w:rPr>
              <w:t>AMOCO 83/1</w:t>
            </w:r>
          </w:p>
          <w:p w14:paraId="0C6FE166" w14:textId="77777777" w:rsidR="00481510" w:rsidRPr="004C7952" w:rsidRDefault="00481510" w:rsidP="000A039C">
            <w:pPr>
              <w:pStyle w:val="TableText"/>
              <w:rPr>
                <w:rFonts w:cstheme="minorHAnsi"/>
              </w:rPr>
            </w:pPr>
          </w:p>
        </w:tc>
        <w:tc>
          <w:tcPr>
            <w:tcW w:w="762" w:type="pct"/>
            <w:gridSpan w:val="2"/>
            <w:noWrap/>
            <w:hideMark/>
          </w:tcPr>
          <w:p w14:paraId="3B26C3DF" w14:textId="77777777" w:rsidR="00481510" w:rsidRPr="004C7952" w:rsidRDefault="00481510" w:rsidP="000A039C">
            <w:pPr>
              <w:pStyle w:val="TableText"/>
              <w:rPr>
                <w:rFonts w:cstheme="minorHAnsi"/>
              </w:rPr>
            </w:pPr>
            <w:r w:rsidRPr="004C7952">
              <w:rPr>
                <w:rFonts w:cstheme="minorHAnsi"/>
              </w:rPr>
              <w:t>AMOCO 83/2</w:t>
            </w:r>
          </w:p>
          <w:p w14:paraId="5935163B" w14:textId="77777777" w:rsidR="00481510" w:rsidRPr="004C7952" w:rsidRDefault="00481510" w:rsidP="000A039C">
            <w:pPr>
              <w:pStyle w:val="TableText"/>
              <w:rPr>
                <w:rFonts w:cstheme="minorHAnsi"/>
              </w:rPr>
            </w:pPr>
          </w:p>
        </w:tc>
        <w:tc>
          <w:tcPr>
            <w:tcW w:w="684" w:type="pct"/>
            <w:gridSpan w:val="2"/>
            <w:noWrap/>
            <w:hideMark/>
          </w:tcPr>
          <w:p w14:paraId="64A2B591" w14:textId="77777777" w:rsidR="00481510" w:rsidRPr="004C7952" w:rsidRDefault="00481510" w:rsidP="000A039C">
            <w:pPr>
              <w:pStyle w:val="TableText"/>
              <w:rPr>
                <w:rFonts w:cstheme="minorHAnsi"/>
              </w:rPr>
            </w:pPr>
            <w:r w:rsidRPr="004C7952">
              <w:rPr>
                <w:rFonts w:cstheme="minorHAnsi"/>
              </w:rPr>
              <w:t>Desert Creek</w:t>
            </w:r>
          </w:p>
        </w:tc>
        <w:tc>
          <w:tcPr>
            <w:tcW w:w="324" w:type="pct"/>
            <w:noWrap/>
            <w:hideMark/>
          </w:tcPr>
          <w:p w14:paraId="511C573D" w14:textId="77777777" w:rsidR="00481510" w:rsidRPr="004C7952" w:rsidRDefault="00481510" w:rsidP="000A039C">
            <w:pPr>
              <w:pStyle w:val="TableText"/>
              <w:rPr>
                <w:rFonts w:cstheme="minorHAnsi"/>
              </w:rPr>
            </w:pPr>
            <w:r w:rsidRPr="004C7952">
              <w:rPr>
                <w:rFonts w:cstheme="minorHAnsi"/>
              </w:rPr>
              <w:t>Egilabria</w:t>
            </w:r>
          </w:p>
        </w:tc>
        <w:tc>
          <w:tcPr>
            <w:tcW w:w="254" w:type="pct"/>
            <w:noWrap/>
            <w:hideMark/>
          </w:tcPr>
          <w:p w14:paraId="474B97A6" w14:textId="77777777" w:rsidR="00481510" w:rsidRPr="004C7952" w:rsidRDefault="00481510" w:rsidP="000A039C">
            <w:pPr>
              <w:pStyle w:val="TableText"/>
              <w:rPr>
                <w:rFonts w:cstheme="minorHAnsi"/>
              </w:rPr>
            </w:pPr>
            <w:r w:rsidRPr="004C7952">
              <w:rPr>
                <w:rFonts w:cstheme="minorHAnsi"/>
              </w:rPr>
              <w:t>LH 235</w:t>
            </w:r>
          </w:p>
        </w:tc>
      </w:tr>
      <w:tr w:rsidR="00481510" w:rsidRPr="004C7952" w14:paraId="4B2CAFD2" w14:textId="77777777" w:rsidTr="00A0794C">
        <w:trPr>
          <w:cnfStyle w:val="100000000000" w:firstRow="1" w:lastRow="0" w:firstColumn="0" w:lastColumn="0" w:oddVBand="0" w:evenVBand="0" w:oddHBand="0" w:evenHBand="0" w:firstRowFirstColumn="0" w:firstRowLastColumn="0" w:lastRowFirstColumn="0" w:lastRowLastColumn="0"/>
          <w:trHeight w:val="315"/>
          <w:tblHeader/>
        </w:trPr>
        <w:tc>
          <w:tcPr>
            <w:tcW w:w="385" w:type="pct"/>
            <w:noWrap/>
            <w:hideMark/>
          </w:tcPr>
          <w:p w14:paraId="06313BD9" w14:textId="77777777" w:rsidR="00481510" w:rsidRPr="004C7952" w:rsidRDefault="00481510" w:rsidP="000A039C">
            <w:pPr>
              <w:pStyle w:val="TableText"/>
              <w:rPr>
                <w:rFonts w:cstheme="minorHAnsi"/>
              </w:rPr>
            </w:pPr>
            <w:r w:rsidRPr="004C7952">
              <w:rPr>
                <w:rFonts w:cstheme="minorHAnsi"/>
              </w:rPr>
              <w:t>Formation</w:t>
            </w:r>
          </w:p>
        </w:tc>
        <w:tc>
          <w:tcPr>
            <w:tcW w:w="409" w:type="pct"/>
            <w:noWrap/>
            <w:hideMark/>
          </w:tcPr>
          <w:p w14:paraId="29D194F4" w14:textId="77777777" w:rsidR="00481510" w:rsidRPr="004C7952" w:rsidRDefault="00481510" w:rsidP="000A039C">
            <w:pPr>
              <w:pStyle w:val="TableText"/>
              <w:rPr>
                <w:rFonts w:cstheme="minorHAnsi"/>
              </w:rPr>
            </w:pPr>
            <w:r w:rsidRPr="004C7952">
              <w:rPr>
                <w:rFonts w:cstheme="minorHAnsi"/>
              </w:rPr>
              <w:t> </w:t>
            </w:r>
          </w:p>
        </w:tc>
        <w:tc>
          <w:tcPr>
            <w:tcW w:w="392" w:type="pct"/>
            <w:noWrap/>
            <w:hideMark/>
          </w:tcPr>
          <w:p w14:paraId="684C130E" w14:textId="77777777" w:rsidR="00481510" w:rsidRPr="004C7952" w:rsidRDefault="00481510" w:rsidP="000A039C">
            <w:pPr>
              <w:pStyle w:val="TableText"/>
              <w:rPr>
                <w:rFonts w:cstheme="minorHAnsi"/>
              </w:rPr>
            </w:pPr>
            <w:r w:rsidRPr="004C7952">
              <w:rPr>
                <w:rFonts w:cstheme="minorHAnsi"/>
              </w:rPr>
              <w:t> </w:t>
            </w:r>
          </w:p>
        </w:tc>
        <w:tc>
          <w:tcPr>
            <w:tcW w:w="539" w:type="pct"/>
            <w:noWrap/>
            <w:hideMark/>
          </w:tcPr>
          <w:p w14:paraId="4983E5B0" w14:textId="0A4E7617" w:rsidR="00481510" w:rsidRPr="004C7952" w:rsidRDefault="00A0794C" w:rsidP="000A039C">
            <w:pPr>
              <w:pStyle w:val="TableText"/>
              <w:rPr>
                <w:rFonts w:cstheme="minorHAnsi"/>
              </w:rPr>
            </w:pPr>
            <w:r w:rsidRPr="004C7952">
              <w:rPr>
                <w:rFonts w:cstheme="minorHAnsi"/>
              </w:rPr>
              <w:t>Termite R</w:t>
            </w:r>
            <w:r w:rsidR="00481510" w:rsidRPr="004C7952">
              <w:rPr>
                <w:rFonts w:cstheme="minorHAnsi"/>
              </w:rPr>
              <w:t>ange</w:t>
            </w:r>
          </w:p>
        </w:tc>
        <w:tc>
          <w:tcPr>
            <w:tcW w:w="1251" w:type="pct"/>
            <w:gridSpan w:val="3"/>
            <w:noWrap/>
            <w:hideMark/>
          </w:tcPr>
          <w:p w14:paraId="640F7677" w14:textId="46D8E53D" w:rsidR="00481510" w:rsidRPr="004C7952" w:rsidRDefault="00481510" w:rsidP="000A039C">
            <w:pPr>
              <w:pStyle w:val="TableText"/>
              <w:rPr>
                <w:rFonts w:cstheme="minorHAnsi"/>
              </w:rPr>
            </w:pPr>
            <w:r w:rsidRPr="004C7952">
              <w:rPr>
                <w:rFonts w:cstheme="minorHAnsi"/>
              </w:rPr>
              <w:t>River</w:t>
            </w:r>
            <w:r w:rsidR="00A0794C" w:rsidRPr="004C7952">
              <w:rPr>
                <w:rFonts w:cstheme="minorHAnsi"/>
              </w:rPr>
              <w:t>s</w:t>
            </w:r>
            <w:r w:rsidRPr="004C7952">
              <w:rPr>
                <w:rFonts w:cstheme="minorHAnsi"/>
              </w:rPr>
              <w:t>leigh Siltstone</w:t>
            </w:r>
          </w:p>
          <w:p w14:paraId="404091CA" w14:textId="77777777" w:rsidR="00481510" w:rsidRPr="004C7952" w:rsidRDefault="00481510" w:rsidP="000A039C">
            <w:pPr>
              <w:pStyle w:val="TableText"/>
              <w:rPr>
                <w:rFonts w:cstheme="minorHAnsi"/>
              </w:rPr>
            </w:pPr>
          </w:p>
        </w:tc>
        <w:tc>
          <w:tcPr>
            <w:tcW w:w="369" w:type="pct"/>
            <w:noWrap/>
            <w:hideMark/>
          </w:tcPr>
          <w:p w14:paraId="0825D511" w14:textId="77777777" w:rsidR="00481510" w:rsidRPr="004C7952" w:rsidRDefault="00481510" w:rsidP="000A039C">
            <w:pPr>
              <w:pStyle w:val="TableText"/>
              <w:rPr>
                <w:rFonts w:cstheme="minorHAnsi"/>
              </w:rPr>
            </w:pPr>
            <w:r w:rsidRPr="004C7952">
              <w:rPr>
                <w:rFonts w:cstheme="minorHAnsi"/>
              </w:rPr>
              <w:t>Lawn Hill</w:t>
            </w:r>
          </w:p>
        </w:tc>
        <w:tc>
          <w:tcPr>
            <w:tcW w:w="393" w:type="pct"/>
            <w:noWrap/>
            <w:hideMark/>
          </w:tcPr>
          <w:p w14:paraId="2E6BA91F" w14:textId="77777777" w:rsidR="00481510" w:rsidRPr="004C7952" w:rsidRDefault="00481510" w:rsidP="000A039C">
            <w:pPr>
              <w:pStyle w:val="TableText"/>
              <w:rPr>
                <w:rFonts w:cstheme="minorHAnsi"/>
              </w:rPr>
            </w:pPr>
            <w:r w:rsidRPr="004C7952">
              <w:rPr>
                <w:rFonts w:cstheme="minorHAnsi"/>
              </w:rPr>
              <w:t>Termite Range</w:t>
            </w:r>
          </w:p>
        </w:tc>
        <w:tc>
          <w:tcPr>
            <w:tcW w:w="357" w:type="pct"/>
            <w:noWrap/>
            <w:hideMark/>
          </w:tcPr>
          <w:p w14:paraId="7343C9B9" w14:textId="77777777" w:rsidR="00481510" w:rsidRPr="004C7952" w:rsidRDefault="00481510" w:rsidP="000A039C">
            <w:pPr>
              <w:pStyle w:val="TableText"/>
              <w:rPr>
                <w:rFonts w:cstheme="minorHAnsi"/>
              </w:rPr>
            </w:pPr>
            <w:r w:rsidRPr="004C7952">
              <w:rPr>
                <w:rFonts w:cstheme="minorHAnsi"/>
              </w:rPr>
              <w:t>Lawn Hill</w:t>
            </w:r>
          </w:p>
        </w:tc>
        <w:tc>
          <w:tcPr>
            <w:tcW w:w="327" w:type="pct"/>
            <w:noWrap/>
            <w:hideMark/>
          </w:tcPr>
          <w:p w14:paraId="0A9EB8A5" w14:textId="77777777" w:rsidR="00481510" w:rsidRPr="004C7952" w:rsidRDefault="00481510" w:rsidP="000A039C">
            <w:pPr>
              <w:pStyle w:val="TableText"/>
              <w:rPr>
                <w:rFonts w:cstheme="minorHAnsi"/>
              </w:rPr>
            </w:pPr>
            <w:r w:rsidRPr="004C7952">
              <w:rPr>
                <w:rFonts w:cstheme="minorHAnsi"/>
              </w:rPr>
              <w:t>Termite Range</w:t>
            </w:r>
          </w:p>
        </w:tc>
        <w:tc>
          <w:tcPr>
            <w:tcW w:w="578" w:type="pct"/>
            <w:gridSpan w:val="2"/>
            <w:noWrap/>
            <w:hideMark/>
          </w:tcPr>
          <w:p w14:paraId="061E3DEE" w14:textId="77777777" w:rsidR="00481510" w:rsidRPr="004C7952" w:rsidRDefault="00481510" w:rsidP="000A039C">
            <w:pPr>
              <w:pStyle w:val="TableText"/>
              <w:rPr>
                <w:rFonts w:cstheme="minorHAnsi"/>
              </w:rPr>
            </w:pPr>
            <w:r w:rsidRPr="004C7952">
              <w:rPr>
                <w:rFonts w:cstheme="minorHAnsi"/>
              </w:rPr>
              <w:t>Lawn Hill</w:t>
            </w:r>
          </w:p>
          <w:p w14:paraId="513A787A" w14:textId="77777777" w:rsidR="00481510" w:rsidRPr="004C7952" w:rsidRDefault="00481510" w:rsidP="000A039C">
            <w:pPr>
              <w:pStyle w:val="TableText"/>
              <w:rPr>
                <w:rFonts w:cstheme="minorHAnsi"/>
              </w:rPr>
            </w:pPr>
          </w:p>
        </w:tc>
      </w:tr>
      <w:tr w:rsidR="004C7952" w:rsidRPr="004C7952" w14:paraId="61370277" w14:textId="77777777" w:rsidTr="00A0794C">
        <w:trPr>
          <w:cnfStyle w:val="000000100000" w:firstRow="0" w:lastRow="0" w:firstColumn="0" w:lastColumn="0" w:oddVBand="0" w:evenVBand="0" w:oddHBand="1" w:evenHBand="0" w:firstRowFirstColumn="0" w:firstRowLastColumn="0" w:lastRowFirstColumn="0" w:lastRowLastColumn="0"/>
          <w:trHeight w:val="315"/>
        </w:trPr>
        <w:tc>
          <w:tcPr>
            <w:tcW w:w="385" w:type="pct"/>
            <w:noWrap/>
          </w:tcPr>
          <w:p w14:paraId="2535A951" w14:textId="77777777" w:rsidR="004C7952" w:rsidRPr="004C7952" w:rsidRDefault="004C7952" w:rsidP="004C7952">
            <w:pPr>
              <w:pStyle w:val="TableText"/>
              <w:rPr>
                <w:rFonts w:cstheme="minorHAnsi"/>
              </w:rPr>
            </w:pPr>
            <w:r w:rsidRPr="004C7952">
              <w:rPr>
                <w:rFonts w:cstheme="minorHAnsi"/>
              </w:rPr>
              <w:t>Final pH</w:t>
            </w:r>
          </w:p>
        </w:tc>
        <w:tc>
          <w:tcPr>
            <w:tcW w:w="409" w:type="pct"/>
            <w:noWrap/>
          </w:tcPr>
          <w:p w14:paraId="16AD4485" w14:textId="77777777" w:rsidR="004C7952" w:rsidRPr="004C7952" w:rsidRDefault="004C7952" w:rsidP="004C7952">
            <w:pPr>
              <w:pStyle w:val="TableText"/>
              <w:rPr>
                <w:rFonts w:cstheme="minorHAnsi"/>
                <w:b/>
              </w:rPr>
            </w:pPr>
          </w:p>
        </w:tc>
        <w:tc>
          <w:tcPr>
            <w:tcW w:w="392" w:type="pct"/>
            <w:noWrap/>
          </w:tcPr>
          <w:p w14:paraId="102A6FB8" w14:textId="24448F69" w:rsidR="004C7952" w:rsidRPr="004C7952" w:rsidRDefault="004C7952" w:rsidP="004C7952">
            <w:pPr>
              <w:pStyle w:val="TableTextRight"/>
              <w:rPr>
                <w:rFonts w:cstheme="minorHAnsi"/>
              </w:rPr>
            </w:pPr>
            <w:r w:rsidRPr="004C7952">
              <w:rPr>
                <w:rFonts w:cstheme="minorHAnsi"/>
              </w:rPr>
              <w:t>2.1</w:t>
            </w:r>
          </w:p>
        </w:tc>
        <w:tc>
          <w:tcPr>
            <w:tcW w:w="539" w:type="pct"/>
            <w:noWrap/>
          </w:tcPr>
          <w:p w14:paraId="470CB1AC" w14:textId="753E676A" w:rsidR="004C7952" w:rsidRPr="004C7952" w:rsidRDefault="004C7952" w:rsidP="004C7952">
            <w:pPr>
              <w:pStyle w:val="TableTextRight"/>
              <w:rPr>
                <w:rFonts w:cstheme="minorHAnsi"/>
              </w:rPr>
            </w:pPr>
            <w:r w:rsidRPr="004C7952">
              <w:rPr>
                <w:rFonts w:cstheme="minorHAnsi"/>
              </w:rPr>
              <w:t>2.3</w:t>
            </w:r>
          </w:p>
        </w:tc>
        <w:tc>
          <w:tcPr>
            <w:tcW w:w="492" w:type="pct"/>
            <w:noWrap/>
          </w:tcPr>
          <w:p w14:paraId="4D08E66E" w14:textId="76123727" w:rsidR="004C7952" w:rsidRPr="004C7952" w:rsidRDefault="004C7952" w:rsidP="004C7952">
            <w:pPr>
              <w:pStyle w:val="TableTextRight"/>
              <w:rPr>
                <w:rFonts w:cstheme="minorHAnsi"/>
              </w:rPr>
            </w:pPr>
            <w:r w:rsidRPr="004C7952">
              <w:rPr>
                <w:rFonts w:cstheme="minorHAnsi"/>
              </w:rPr>
              <w:t>2.2</w:t>
            </w:r>
          </w:p>
        </w:tc>
        <w:tc>
          <w:tcPr>
            <w:tcW w:w="392" w:type="pct"/>
            <w:noWrap/>
          </w:tcPr>
          <w:p w14:paraId="697CE6B8" w14:textId="33DAD7DE" w:rsidR="004C7952" w:rsidRPr="004C7952" w:rsidRDefault="004C7952" w:rsidP="004C7952">
            <w:pPr>
              <w:pStyle w:val="TableTextRight"/>
              <w:rPr>
                <w:rFonts w:cstheme="minorHAnsi"/>
              </w:rPr>
            </w:pPr>
            <w:r w:rsidRPr="004C7952">
              <w:rPr>
                <w:rFonts w:cstheme="minorHAnsi"/>
              </w:rPr>
              <w:t>2.2</w:t>
            </w:r>
          </w:p>
        </w:tc>
        <w:tc>
          <w:tcPr>
            <w:tcW w:w="367" w:type="pct"/>
            <w:noWrap/>
          </w:tcPr>
          <w:p w14:paraId="77AC1C19" w14:textId="6D982D7F" w:rsidR="004C7952" w:rsidRPr="004C7952" w:rsidRDefault="004C7952" w:rsidP="004C7952">
            <w:pPr>
              <w:pStyle w:val="TableTextRight"/>
              <w:rPr>
                <w:rFonts w:cstheme="minorHAnsi"/>
              </w:rPr>
            </w:pPr>
            <w:r w:rsidRPr="004C7952">
              <w:rPr>
                <w:rFonts w:cstheme="minorHAnsi"/>
              </w:rPr>
              <w:t>2.3</w:t>
            </w:r>
          </w:p>
        </w:tc>
        <w:tc>
          <w:tcPr>
            <w:tcW w:w="369" w:type="pct"/>
            <w:noWrap/>
          </w:tcPr>
          <w:p w14:paraId="20BEE392" w14:textId="021656C7" w:rsidR="004C7952" w:rsidRPr="004C7952" w:rsidRDefault="004C7952" w:rsidP="004C7952">
            <w:pPr>
              <w:pStyle w:val="TableTextRight"/>
              <w:rPr>
                <w:rFonts w:cstheme="minorHAnsi"/>
              </w:rPr>
            </w:pPr>
            <w:r w:rsidRPr="004C7952">
              <w:rPr>
                <w:rFonts w:cstheme="minorHAnsi"/>
              </w:rPr>
              <w:t>2.2</w:t>
            </w:r>
          </w:p>
        </w:tc>
        <w:tc>
          <w:tcPr>
            <w:tcW w:w="393" w:type="pct"/>
            <w:noWrap/>
          </w:tcPr>
          <w:p w14:paraId="562D0E83" w14:textId="2E0BCAAA" w:rsidR="004C7952" w:rsidRPr="004C7952" w:rsidRDefault="004C7952" w:rsidP="004C7952">
            <w:pPr>
              <w:pStyle w:val="TableTextRight"/>
              <w:rPr>
                <w:rFonts w:cstheme="minorHAnsi"/>
              </w:rPr>
            </w:pPr>
            <w:r w:rsidRPr="004C7952">
              <w:rPr>
                <w:rFonts w:cstheme="minorHAnsi"/>
              </w:rPr>
              <w:t>2.6</w:t>
            </w:r>
          </w:p>
        </w:tc>
        <w:tc>
          <w:tcPr>
            <w:tcW w:w="357" w:type="pct"/>
            <w:noWrap/>
          </w:tcPr>
          <w:p w14:paraId="19929374" w14:textId="156AA258" w:rsidR="004C7952" w:rsidRPr="004C7952" w:rsidRDefault="004C7952" w:rsidP="004C7952">
            <w:pPr>
              <w:pStyle w:val="TableTextRight"/>
              <w:rPr>
                <w:rFonts w:cstheme="minorHAnsi"/>
              </w:rPr>
            </w:pPr>
            <w:r w:rsidRPr="004C7952">
              <w:rPr>
                <w:rFonts w:cstheme="minorHAnsi"/>
              </w:rPr>
              <w:t>2.3</w:t>
            </w:r>
          </w:p>
        </w:tc>
        <w:tc>
          <w:tcPr>
            <w:tcW w:w="327" w:type="pct"/>
            <w:noWrap/>
          </w:tcPr>
          <w:p w14:paraId="272F9725" w14:textId="36E2D87F" w:rsidR="004C7952" w:rsidRPr="004C7952" w:rsidRDefault="004C7952" w:rsidP="004C7952">
            <w:pPr>
              <w:pStyle w:val="TableTextRight"/>
              <w:rPr>
                <w:rFonts w:cstheme="minorHAnsi"/>
              </w:rPr>
            </w:pPr>
            <w:r w:rsidRPr="004C7952">
              <w:rPr>
                <w:rFonts w:cstheme="minorHAnsi"/>
              </w:rPr>
              <w:t>2.9</w:t>
            </w:r>
          </w:p>
        </w:tc>
        <w:tc>
          <w:tcPr>
            <w:tcW w:w="324" w:type="pct"/>
            <w:noWrap/>
          </w:tcPr>
          <w:p w14:paraId="67C61D49" w14:textId="37984166" w:rsidR="004C7952" w:rsidRPr="004C7952" w:rsidRDefault="004C7952" w:rsidP="004C7952">
            <w:pPr>
              <w:pStyle w:val="TableTextRight"/>
              <w:rPr>
                <w:rFonts w:cstheme="minorHAnsi"/>
              </w:rPr>
            </w:pPr>
            <w:r w:rsidRPr="004C7952">
              <w:rPr>
                <w:rFonts w:cstheme="minorHAnsi"/>
              </w:rPr>
              <w:t>5.8</w:t>
            </w:r>
          </w:p>
        </w:tc>
        <w:tc>
          <w:tcPr>
            <w:tcW w:w="254" w:type="pct"/>
            <w:noWrap/>
          </w:tcPr>
          <w:p w14:paraId="365E7839" w14:textId="6711C7E9" w:rsidR="004C7952" w:rsidRPr="004C7952" w:rsidRDefault="004C7952" w:rsidP="004C7952">
            <w:pPr>
              <w:pStyle w:val="TableTextRight"/>
              <w:rPr>
                <w:rFonts w:cstheme="minorHAnsi"/>
              </w:rPr>
            </w:pPr>
            <w:r w:rsidRPr="004C7952">
              <w:rPr>
                <w:rFonts w:cstheme="minorHAnsi"/>
              </w:rPr>
              <w:t>2.3</w:t>
            </w:r>
          </w:p>
        </w:tc>
      </w:tr>
      <w:tr w:rsidR="004C7952" w:rsidRPr="004C7952" w14:paraId="34378352"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16666E51" w14:textId="77777777" w:rsidR="004C7952" w:rsidRPr="004C7952" w:rsidRDefault="004C7952" w:rsidP="004C7952">
            <w:pPr>
              <w:pStyle w:val="TableText"/>
              <w:rPr>
                <w:rFonts w:cstheme="minorHAnsi"/>
              </w:rPr>
            </w:pPr>
            <w:r w:rsidRPr="004C7952">
              <w:rPr>
                <w:rFonts w:cstheme="minorHAnsi"/>
              </w:rPr>
              <w:t>Ag</w:t>
            </w:r>
          </w:p>
        </w:tc>
        <w:tc>
          <w:tcPr>
            <w:tcW w:w="409" w:type="pct"/>
            <w:noWrap/>
            <w:hideMark/>
          </w:tcPr>
          <w:p w14:paraId="72A2E028"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6D7E4A5A" w14:textId="302F1807" w:rsidR="004C7952" w:rsidRPr="004C7952" w:rsidRDefault="004C7952" w:rsidP="004C7952">
            <w:pPr>
              <w:pStyle w:val="TableTextRight"/>
              <w:rPr>
                <w:rFonts w:cstheme="minorHAnsi"/>
              </w:rPr>
            </w:pPr>
            <w:r w:rsidRPr="004C7952">
              <w:rPr>
                <w:rFonts w:cstheme="minorHAnsi"/>
              </w:rPr>
              <w:t>&lt;0.01</w:t>
            </w:r>
          </w:p>
        </w:tc>
        <w:tc>
          <w:tcPr>
            <w:tcW w:w="539" w:type="pct"/>
            <w:noWrap/>
          </w:tcPr>
          <w:p w14:paraId="20F74739" w14:textId="19B98AFA" w:rsidR="004C7952" w:rsidRPr="004C7952" w:rsidRDefault="004C7952" w:rsidP="004C7952">
            <w:pPr>
              <w:pStyle w:val="TableTextRight"/>
              <w:rPr>
                <w:rFonts w:cstheme="minorHAnsi"/>
              </w:rPr>
            </w:pPr>
            <w:r w:rsidRPr="004C7952">
              <w:rPr>
                <w:rFonts w:cstheme="minorHAnsi"/>
              </w:rPr>
              <w:t>0.23</w:t>
            </w:r>
          </w:p>
        </w:tc>
        <w:tc>
          <w:tcPr>
            <w:tcW w:w="492" w:type="pct"/>
            <w:noWrap/>
          </w:tcPr>
          <w:p w14:paraId="4974182B" w14:textId="7E1568C4" w:rsidR="004C7952" w:rsidRPr="004C7952" w:rsidRDefault="004C7952" w:rsidP="004C7952">
            <w:pPr>
              <w:pStyle w:val="TableTextRight"/>
              <w:rPr>
                <w:rFonts w:cstheme="minorHAnsi"/>
              </w:rPr>
            </w:pPr>
            <w:r w:rsidRPr="004C7952">
              <w:rPr>
                <w:rFonts w:cstheme="minorHAnsi"/>
              </w:rPr>
              <w:t>0.12</w:t>
            </w:r>
          </w:p>
        </w:tc>
        <w:tc>
          <w:tcPr>
            <w:tcW w:w="392" w:type="pct"/>
            <w:noWrap/>
          </w:tcPr>
          <w:p w14:paraId="05D007E2" w14:textId="16612024" w:rsidR="004C7952" w:rsidRPr="004C7952" w:rsidRDefault="004C7952" w:rsidP="004C7952">
            <w:pPr>
              <w:pStyle w:val="TableTextRight"/>
              <w:rPr>
                <w:rFonts w:cstheme="minorHAnsi"/>
              </w:rPr>
            </w:pPr>
            <w:r w:rsidRPr="004C7952">
              <w:rPr>
                <w:rFonts w:cstheme="minorHAnsi"/>
              </w:rPr>
              <w:t>0.04</w:t>
            </w:r>
          </w:p>
        </w:tc>
        <w:tc>
          <w:tcPr>
            <w:tcW w:w="367" w:type="pct"/>
            <w:noWrap/>
          </w:tcPr>
          <w:p w14:paraId="18CB2FE9" w14:textId="271ABF26" w:rsidR="004C7952" w:rsidRPr="004C7952" w:rsidRDefault="004C7952" w:rsidP="004C7952">
            <w:pPr>
              <w:pStyle w:val="TableTextRight"/>
              <w:rPr>
                <w:rFonts w:cstheme="minorHAnsi"/>
              </w:rPr>
            </w:pPr>
            <w:r w:rsidRPr="004C7952">
              <w:rPr>
                <w:rFonts w:cstheme="minorHAnsi"/>
              </w:rPr>
              <w:t>0.08</w:t>
            </w:r>
          </w:p>
        </w:tc>
        <w:tc>
          <w:tcPr>
            <w:tcW w:w="369" w:type="pct"/>
            <w:noWrap/>
          </w:tcPr>
          <w:p w14:paraId="45F9CA12" w14:textId="4823E5E0" w:rsidR="004C7952" w:rsidRPr="004C7952" w:rsidRDefault="004C7952" w:rsidP="004C7952">
            <w:pPr>
              <w:pStyle w:val="TableTextRight"/>
              <w:rPr>
                <w:rFonts w:cstheme="minorHAnsi"/>
              </w:rPr>
            </w:pPr>
            <w:r w:rsidRPr="004C7952">
              <w:rPr>
                <w:rFonts w:cstheme="minorHAnsi"/>
              </w:rPr>
              <w:t>0.12</w:t>
            </w:r>
          </w:p>
        </w:tc>
        <w:tc>
          <w:tcPr>
            <w:tcW w:w="393" w:type="pct"/>
            <w:noWrap/>
          </w:tcPr>
          <w:p w14:paraId="1AC9F8DF" w14:textId="2436B0BF" w:rsidR="004C7952" w:rsidRPr="004C7952" w:rsidRDefault="004C7952" w:rsidP="004C7952">
            <w:pPr>
              <w:pStyle w:val="TableTextRight"/>
              <w:rPr>
                <w:rFonts w:cstheme="minorHAnsi"/>
              </w:rPr>
            </w:pPr>
            <w:r w:rsidRPr="004C7952">
              <w:rPr>
                <w:rFonts w:cstheme="minorHAnsi"/>
              </w:rPr>
              <w:t>0.22</w:t>
            </w:r>
          </w:p>
        </w:tc>
        <w:tc>
          <w:tcPr>
            <w:tcW w:w="357" w:type="pct"/>
            <w:noWrap/>
          </w:tcPr>
          <w:p w14:paraId="515D3ECE" w14:textId="61275837" w:rsidR="004C7952" w:rsidRPr="004C7952" w:rsidRDefault="004C7952" w:rsidP="004C7952">
            <w:pPr>
              <w:pStyle w:val="TableTextRight"/>
              <w:rPr>
                <w:rFonts w:cstheme="minorHAnsi"/>
              </w:rPr>
            </w:pPr>
            <w:r w:rsidRPr="004C7952">
              <w:rPr>
                <w:rFonts w:cstheme="minorHAnsi"/>
              </w:rPr>
              <w:t>2.0</w:t>
            </w:r>
          </w:p>
        </w:tc>
        <w:tc>
          <w:tcPr>
            <w:tcW w:w="327" w:type="pct"/>
            <w:noWrap/>
          </w:tcPr>
          <w:p w14:paraId="013F3CBB" w14:textId="3D702519" w:rsidR="004C7952" w:rsidRPr="004C7952" w:rsidRDefault="004C7952" w:rsidP="004C7952">
            <w:pPr>
              <w:pStyle w:val="TableTextRight"/>
              <w:rPr>
                <w:rFonts w:cstheme="minorHAnsi"/>
              </w:rPr>
            </w:pPr>
            <w:r w:rsidRPr="004C7952">
              <w:rPr>
                <w:rFonts w:cstheme="minorHAnsi"/>
              </w:rPr>
              <w:t>0.49</w:t>
            </w:r>
          </w:p>
        </w:tc>
        <w:tc>
          <w:tcPr>
            <w:tcW w:w="324" w:type="pct"/>
            <w:noWrap/>
          </w:tcPr>
          <w:p w14:paraId="720987E1" w14:textId="124C183C" w:rsidR="004C7952" w:rsidRPr="004C7952" w:rsidRDefault="004C7952" w:rsidP="004C7952">
            <w:pPr>
              <w:pStyle w:val="TableTextRight"/>
              <w:rPr>
                <w:rFonts w:cstheme="minorHAnsi"/>
              </w:rPr>
            </w:pPr>
            <w:r w:rsidRPr="004C7952">
              <w:rPr>
                <w:rFonts w:cstheme="minorHAnsi"/>
              </w:rPr>
              <w:t>0.08</w:t>
            </w:r>
          </w:p>
        </w:tc>
        <w:tc>
          <w:tcPr>
            <w:tcW w:w="254" w:type="pct"/>
            <w:noWrap/>
          </w:tcPr>
          <w:p w14:paraId="72AEBA8C" w14:textId="0C4A7BB5" w:rsidR="004C7952" w:rsidRPr="004C7952" w:rsidRDefault="004C7952" w:rsidP="004C7952">
            <w:pPr>
              <w:pStyle w:val="TableTextRight"/>
              <w:rPr>
                <w:rFonts w:cstheme="minorHAnsi"/>
              </w:rPr>
            </w:pPr>
            <w:r w:rsidRPr="004C7952">
              <w:rPr>
                <w:rFonts w:cstheme="minorHAnsi"/>
              </w:rPr>
              <w:t>0.45</w:t>
            </w:r>
          </w:p>
        </w:tc>
      </w:tr>
      <w:tr w:rsidR="004C7952" w:rsidRPr="004C7952" w14:paraId="715637A9"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50B5C15F" w14:textId="77777777" w:rsidR="004C7952" w:rsidRPr="004C7952" w:rsidRDefault="004C7952" w:rsidP="004C7952">
            <w:pPr>
              <w:pStyle w:val="TableText"/>
              <w:rPr>
                <w:rFonts w:cstheme="minorHAnsi"/>
              </w:rPr>
            </w:pPr>
            <w:r w:rsidRPr="004C7952">
              <w:rPr>
                <w:rFonts w:cstheme="minorHAnsi"/>
              </w:rPr>
              <w:t>Al</w:t>
            </w:r>
          </w:p>
        </w:tc>
        <w:tc>
          <w:tcPr>
            <w:tcW w:w="409" w:type="pct"/>
            <w:noWrap/>
            <w:hideMark/>
          </w:tcPr>
          <w:p w14:paraId="67C83885"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072D2C73" w14:textId="2078944A" w:rsidR="004C7952" w:rsidRPr="004C7952" w:rsidRDefault="004C7952" w:rsidP="004C7952">
            <w:pPr>
              <w:pStyle w:val="TableTextRight"/>
              <w:rPr>
                <w:rFonts w:cstheme="minorHAnsi"/>
              </w:rPr>
            </w:pPr>
            <w:r w:rsidRPr="004C7952">
              <w:rPr>
                <w:rFonts w:cstheme="minorHAnsi"/>
              </w:rPr>
              <w:t>&lt;0.003</w:t>
            </w:r>
          </w:p>
        </w:tc>
        <w:tc>
          <w:tcPr>
            <w:tcW w:w="539" w:type="pct"/>
            <w:noWrap/>
          </w:tcPr>
          <w:p w14:paraId="6B0EDAFE" w14:textId="4CDDA3F0" w:rsidR="004C7952" w:rsidRPr="004C7952" w:rsidRDefault="004C7952" w:rsidP="004C7952">
            <w:pPr>
              <w:pStyle w:val="TableTextRight"/>
              <w:rPr>
                <w:rFonts w:cstheme="minorHAnsi"/>
              </w:rPr>
            </w:pPr>
            <w:r w:rsidRPr="004C7952">
              <w:rPr>
                <w:rFonts w:cstheme="minorHAnsi"/>
              </w:rPr>
              <w:t>7.6</w:t>
            </w:r>
          </w:p>
        </w:tc>
        <w:tc>
          <w:tcPr>
            <w:tcW w:w="492" w:type="pct"/>
            <w:noWrap/>
          </w:tcPr>
          <w:p w14:paraId="33F42A5A" w14:textId="6DE70BD8" w:rsidR="004C7952" w:rsidRPr="004C7952" w:rsidRDefault="004C7952" w:rsidP="004C7952">
            <w:pPr>
              <w:pStyle w:val="TableTextRight"/>
              <w:rPr>
                <w:rFonts w:cstheme="minorHAnsi"/>
              </w:rPr>
            </w:pPr>
            <w:r w:rsidRPr="004C7952">
              <w:rPr>
                <w:rFonts w:cstheme="minorHAnsi"/>
              </w:rPr>
              <w:t>16</w:t>
            </w:r>
          </w:p>
        </w:tc>
        <w:tc>
          <w:tcPr>
            <w:tcW w:w="392" w:type="pct"/>
            <w:noWrap/>
          </w:tcPr>
          <w:p w14:paraId="39097DB6" w14:textId="53BE5F9E" w:rsidR="004C7952" w:rsidRPr="004C7952" w:rsidRDefault="004C7952" w:rsidP="004C7952">
            <w:pPr>
              <w:pStyle w:val="TableTextRight"/>
              <w:rPr>
                <w:rFonts w:cstheme="minorHAnsi"/>
              </w:rPr>
            </w:pPr>
            <w:r w:rsidRPr="004C7952">
              <w:rPr>
                <w:rFonts w:cstheme="minorHAnsi"/>
              </w:rPr>
              <w:t>20</w:t>
            </w:r>
          </w:p>
        </w:tc>
        <w:tc>
          <w:tcPr>
            <w:tcW w:w="367" w:type="pct"/>
            <w:noWrap/>
          </w:tcPr>
          <w:p w14:paraId="3C287FBE" w14:textId="49671DDE" w:rsidR="004C7952" w:rsidRPr="004C7952" w:rsidRDefault="004C7952" w:rsidP="004C7952">
            <w:pPr>
              <w:pStyle w:val="TableTextRight"/>
              <w:rPr>
                <w:rFonts w:cstheme="minorHAnsi"/>
              </w:rPr>
            </w:pPr>
            <w:r w:rsidRPr="004C7952">
              <w:rPr>
                <w:rFonts w:cstheme="minorHAnsi"/>
              </w:rPr>
              <w:t>15</w:t>
            </w:r>
          </w:p>
        </w:tc>
        <w:tc>
          <w:tcPr>
            <w:tcW w:w="369" w:type="pct"/>
            <w:noWrap/>
          </w:tcPr>
          <w:p w14:paraId="78B96094" w14:textId="13F1B5F4" w:rsidR="004C7952" w:rsidRPr="004C7952" w:rsidRDefault="004C7952" w:rsidP="004C7952">
            <w:pPr>
              <w:pStyle w:val="TableTextRight"/>
              <w:rPr>
                <w:rFonts w:cstheme="minorHAnsi"/>
              </w:rPr>
            </w:pPr>
            <w:r w:rsidRPr="004C7952">
              <w:rPr>
                <w:rFonts w:cstheme="minorHAnsi"/>
              </w:rPr>
              <w:t>8.9</w:t>
            </w:r>
          </w:p>
        </w:tc>
        <w:tc>
          <w:tcPr>
            <w:tcW w:w="393" w:type="pct"/>
            <w:noWrap/>
          </w:tcPr>
          <w:p w14:paraId="7ABB15AF" w14:textId="3ADDFF1F" w:rsidR="004C7952" w:rsidRPr="004C7952" w:rsidRDefault="004C7952" w:rsidP="004C7952">
            <w:pPr>
              <w:pStyle w:val="TableTextRight"/>
              <w:rPr>
                <w:rFonts w:cstheme="minorHAnsi"/>
              </w:rPr>
            </w:pPr>
            <w:r w:rsidRPr="004C7952">
              <w:rPr>
                <w:rFonts w:cstheme="minorHAnsi"/>
              </w:rPr>
              <w:t>6.6</w:t>
            </w:r>
          </w:p>
        </w:tc>
        <w:tc>
          <w:tcPr>
            <w:tcW w:w="357" w:type="pct"/>
            <w:noWrap/>
          </w:tcPr>
          <w:p w14:paraId="763BC798" w14:textId="71912BEA" w:rsidR="004C7952" w:rsidRPr="004C7952" w:rsidRDefault="004C7952" w:rsidP="004C7952">
            <w:pPr>
              <w:pStyle w:val="TableTextRight"/>
              <w:rPr>
                <w:rFonts w:cstheme="minorHAnsi"/>
              </w:rPr>
            </w:pPr>
            <w:r w:rsidRPr="004C7952">
              <w:rPr>
                <w:rFonts w:cstheme="minorHAnsi"/>
              </w:rPr>
              <w:t>16</w:t>
            </w:r>
          </w:p>
        </w:tc>
        <w:tc>
          <w:tcPr>
            <w:tcW w:w="327" w:type="pct"/>
            <w:noWrap/>
          </w:tcPr>
          <w:p w14:paraId="6E64F725" w14:textId="694EA02C" w:rsidR="004C7952" w:rsidRPr="004C7952" w:rsidRDefault="004C7952" w:rsidP="004C7952">
            <w:pPr>
              <w:pStyle w:val="TableTextRight"/>
              <w:rPr>
                <w:rFonts w:cstheme="minorHAnsi"/>
              </w:rPr>
            </w:pPr>
            <w:r w:rsidRPr="004C7952">
              <w:rPr>
                <w:rFonts w:cstheme="minorHAnsi"/>
              </w:rPr>
              <w:t>15</w:t>
            </w:r>
          </w:p>
        </w:tc>
        <w:tc>
          <w:tcPr>
            <w:tcW w:w="324" w:type="pct"/>
            <w:noWrap/>
          </w:tcPr>
          <w:p w14:paraId="326A3A0F" w14:textId="0863B50B" w:rsidR="004C7952" w:rsidRPr="004C7952" w:rsidRDefault="004C7952" w:rsidP="004C7952">
            <w:pPr>
              <w:pStyle w:val="TableTextRight"/>
              <w:rPr>
                <w:rFonts w:cstheme="minorHAnsi"/>
              </w:rPr>
            </w:pPr>
            <w:r w:rsidRPr="004C7952">
              <w:rPr>
                <w:rFonts w:cstheme="minorHAnsi"/>
              </w:rPr>
              <w:t>0.013</w:t>
            </w:r>
          </w:p>
        </w:tc>
        <w:tc>
          <w:tcPr>
            <w:tcW w:w="254" w:type="pct"/>
            <w:noWrap/>
          </w:tcPr>
          <w:p w14:paraId="30420F6B" w14:textId="7425208A" w:rsidR="004C7952" w:rsidRPr="004C7952" w:rsidRDefault="004C7952" w:rsidP="004C7952">
            <w:pPr>
              <w:pStyle w:val="TableTextRight"/>
              <w:rPr>
                <w:rFonts w:cstheme="minorHAnsi"/>
              </w:rPr>
            </w:pPr>
            <w:r w:rsidRPr="004C7952">
              <w:rPr>
                <w:rFonts w:cstheme="minorHAnsi"/>
              </w:rPr>
              <w:t>20</w:t>
            </w:r>
          </w:p>
        </w:tc>
      </w:tr>
      <w:tr w:rsidR="004C7952" w:rsidRPr="004C7952" w14:paraId="3A777EB3"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13A24CA7" w14:textId="77777777" w:rsidR="004C7952" w:rsidRPr="004C7952" w:rsidRDefault="004C7952" w:rsidP="004C7952">
            <w:pPr>
              <w:pStyle w:val="TableText"/>
              <w:rPr>
                <w:rFonts w:cstheme="minorHAnsi"/>
              </w:rPr>
            </w:pPr>
            <w:r w:rsidRPr="004C7952">
              <w:rPr>
                <w:rFonts w:cstheme="minorHAnsi"/>
              </w:rPr>
              <w:t>As</w:t>
            </w:r>
          </w:p>
        </w:tc>
        <w:tc>
          <w:tcPr>
            <w:tcW w:w="409" w:type="pct"/>
            <w:noWrap/>
            <w:hideMark/>
          </w:tcPr>
          <w:p w14:paraId="546358B1"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024E56B8" w14:textId="4F5E3B27" w:rsidR="004C7952" w:rsidRPr="004C7952" w:rsidRDefault="004C7952" w:rsidP="004C7952">
            <w:pPr>
              <w:pStyle w:val="TableTextRight"/>
              <w:rPr>
                <w:rFonts w:cstheme="minorHAnsi"/>
              </w:rPr>
            </w:pPr>
            <w:r w:rsidRPr="004C7952">
              <w:rPr>
                <w:rFonts w:cstheme="minorHAnsi"/>
              </w:rPr>
              <w:t>0.1</w:t>
            </w:r>
          </w:p>
        </w:tc>
        <w:tc>
          <w:tcPr>
            <w:tcW w:w="539" w:type="pct"/>
            <w:noWrap/>
          </w:tcPr>
          <w:p w14:paraId="12619136" w14:textId="6D102C18" w:rsidR="004C7952" w:rsidRPr="004C7952" w:rsidRDefault="004C7952" w:rsidP="004C7952">
            <w:pPr>
              <w:pStyle w:val="TableTextRight"/>
              <w:rPr>
                <w:rFonts w:cstheme="minorHAnsi"/>
              </w:rPr>
            </w:pPr>
            <w:r w:rsidRPr="004C7952">
              <w:rPr>
                <w:rFonts w:cstheme="minorHAnsi"/>
              </w:rPr>
              <w:t>2.0</w:t>
            </w:r>
          </w:p>
        </w:tc>
        <w:tc>
          <w:tcPr>
            <w:tcW w:w="492" w:type="pct"/>
            <w:noWrap/>
          </w:tcPr>
          <w:p w14:paraId="440C7938" w14:textId="20788843" w:rsidR="004C7952" w:rsidRPr="004C7952" w:rsidRDefault="004C7952" w:rsidP="004C7952">
            <w:pPr>
              <w:pStyle w:val="TableTextRight"/>
              <w:rPr>
                <w:rFonts w:cstheme="minorHAnsi"/>
              </w:rPr>
            </w:pPr>
            <w:r w:rsidRPr="004C7952">
              <w:rPr>
                <w:rFonts w:cstheme="minorHAnsi"/>
              </w:rPr>
              <w:t>13</w:t>
            </w:r>
          </w:p>
        </w:tc>
        <w:tc>
          <w:tcPr>
            <w:tcW w:w="392" w:type="pct"/>
            <w:noWrap/>
          </w:tcPr>
          <w:p w14:paraId="2D933775" w14:textId="4B102969" w:rsidR="004C7952" w:rsidRPr="004C7952" w:rsidRDefault="004C7952" w:rsidP="004C7952">
            <w:pPr>
              <w:pStyle w:val="TableTextRight"/>
              <w:rPr>
                <w:rFonts w:cstheme="minorHAnsi"/>
              </w:rPr>
            </w:pPr>
            <w:r w:rsidRPr="004C7952">
              <w:rPr>
                <w:rFonts w:cstheme="minorHAnsi"/>
              </w:rPr>
              <w:t>15</w:t>
            </w:r>
          </w:p>
        </w:tc>
        <w:tc>
          <w:tcPr>
            <w:tcW w:w="367" w:type="pct"/>
            <w:noWrap/>
          </w:tcPr>
          <w:p w14:paraId="03C33C61" w14:textId="46118E64" w:rsidR="004C7952" w:rsidRPr="004C7952" w:rsidRDefault="004C7952" w:rsidP="004C7952">
            <w:pPr>
              <w:pStyle w:val="TableTextRight"/>
              <w:rPr>
                <w:rFonts w:cstheme="minorHAnsi"/>
              </w:rPr>
            </w:pPr>
            <w:r w:rsidRPr="004C7952">
              <w:rPr>
                <w:rFonts w:cstheme="minorHAnsi"/>
              </w:rPr>
              <w:t>34</w:t>
            </w:r>
          </w:p>
        </w:tc>
        <w:tc>
          <w:tcPr>
            <w:tcW w:w="369" w:type="pct"/>
            <w:noWrap/>
          </w:tcPr>
          <w:p w14:paraId="73F0038B" w14:textId="2A9065BA" w:rsidR="004C7952" w:rsidRPr="004C7952" w:rsidRDefault="004C7952" w:rsidP="004C7952">
            <w:pPr>
              <w:pStyle w:val="TableTextRight"/>
              <w:rPr>
                <w:rFonts w:cstheme="minorHAnsi"/>
              </w:rPr>
            </w:pPr>
            <w:r w:rsidRPr="004C7952">
              <w:rPr>
                <w:rFonts w:cstheme="minorHAnsi"/>
              </w:rPr>
              <w:t>1.1</w:t>
            </w:r>
          </w:p>
        </w:tc>
        <w:tc>
          <w:tcPr>
            <w:tcW w:w="393" w:type="pct"/>
            <w:noWrap/>
          </w:tcPr>
          <w:p w14:paraId="59C4CF13" w14:textId="009B4A6B" w:rsidR="004C7952" w:rsidRPr="004C7952" w:rsidRDefault="004C7952" w:rsidP="004C7952">
            <w:pPr>
              <w:pStyle w:val="TableTextRight"/>
              <w:rPr>
                <w:rFonts w:cstheme="minorHAnsi"/>
              </w:rPr>
            </w:pPr>
            <w:r w:rsidRPr="004C7952">
              <w:rPr>
                <w:rFonts w:cstheme="minorHAnsi"/>
              </w:rPr>
              <w:t>3.1</w:t>
            </w:r>
          </w:p>
        </w:tc>
        <w:tc>
          <w:tcPr>
            <w:tcW w:w="357" w:type="pct"/>
            <w:noWrap/>
          </w:tcPr>
          <w:p w14:paraId="6E48F52D" w14:textId="6082A709" w:rsidR="004C7952" w:rsidRPr="004C7952" w:rsidRDefault="004C7952" w:rsidP="004C7952">
            <w:pPr>
              <w:pStyle w:val="TableTextRight"/>
              <w:rPr>
                <w:rFonts w:cstheme="minorHAnsi"/>
              </w:rPr>
            </w:pPr>
            <w:r w:rsidRPr="004C7952">
              <w:rPr>
                <w:rFonts w:cstheme="minorHAnsi"/>
              </w:rPr>
              <w:t>11</w:t>
            </w:r>
          </w:p>
        </w:tc>
        <w:tc>
          <w:tcPr>
            <w:tcW w:w="327" w:type="pct"/>
            <w:noWrap/>
          </w:tcPr>
          <w:p w14:paraId="7FF2A10D" w14:textId="0F4EFF02" w:rsidR="004C7952" w:rsidRPr="004C7952" w:rsidRDefault="004C7952" w:rsidP="004C7952">
            <w:pPr>
              <w:pStyle w:val="TableTextRight"/>
              <w:rPr>
                <w:rFonts w:cstheme="minorHAnsi"/>
              </w:rPr>
            </w:pPr>
            <w:r w:rsidRPr="004C7952">
              <w:rPr>
                <w:rFonts w:cstheme="minorHAnsi"/>
              </w:rPr>
              <w:t>2.2</w:t>
            </w:r>
          </w:p>
        </w:tc>
        <w:tc>
          <w:tcPr>
            <w:tcW w:w="324" w:type="pct"/>
            <w:noWrap/>
          </w:tcPr>
          <w:p w14:paraId="1A196A88" w14:textId="64999C88" w:rsidR="004C7952" w:rsidRPr="004C7952" w:rsidRDefault="004C7952" w:rsidP="004C7952">
            <w:pPr>
              <w:pStyle w:val="TableTextRight"/>
              <w:rPr>
                <w:rFonts w:cstheme="minorHAnsi"/>
              </w:rPr>
            </w:pPr>
            <w:r w:rsidRPr="004C7952">
              <w:rPr>
                <w:rFonts w:cstheme="minorHAnsi"/>
              </w:rPr>
              <w:t>0.2</w:t>
            </w:r>
          </w:p>
        </w:tc>
        <w:tc>
          <w:tcPr>
            <w:tcW w:w="254" w:type="pct"/>
            <w:noWrap/>
          </w:tcPr>
          <w:p w14:paraId="5C18B228" w14:textId="7416FF12" w:rsidR="004C7952" w:rsidRPr="004C7952" w:rsidRDefault="004C7952" w:rsidP="004C7952">
            <w:pPr>
              <w:pStyle w:val="TableTextRight"/>
              <w:rPr>
                <w:rFonts w:cstheme="minorHAnsi"/>
              </w:rPr>
            </w:pPr>
            <w:r w:rsidRPr="004C7952">
              <w:rPr>
                <w:rFonts w:cstheme="minorHAnsi"/>
              </w:rPr>
              <w:t>27</w:t>
            </w:r>
          </w:p>
        </w:tc>
      </w:tr>
      <w:tr w:rsidR="004C7952" w:rsidRPr="004C7952" w14:paraId="5783D8A9"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15446E86" w14:textId="77777777" w:rsidR="004C7952" w:rsidRPr="004C7952" w:rsidRDefault="004C7952" w:rsidP="004C7952">
            <w:pPr>
              <w:pStyle w:val="TableText"/>
              <w:rPr>
                <w:rFonts w:cstheme="minorHAnsi"/>
              </w:rPr>
            </w:pPr>
            <w:r w:rsidRPr="004C7952">
              <w:rPr>
                <w:rFonts w:cstheme="minorHAnsi"/>
              </w:rPr>
              <w:t>B</w:t>
            </w:r>
          </w:p>
        </w:tc>
        <w:tc>
          <w:tcPr>
            <w:tcW w:w="409" w:type="pct"/>
            <w:noWrap/>
            <w:hideMark/>
          </w:tcPr>
          <w:p w14:paraId="7D50C7D1"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1F0EA586" w14:textId="3144446F" w:rsidR="004C7952" w:rsidRPr="004C7952" w:rsidRDefault="004C7952" w:rsidP="004C7952">
            <w:pPr>
              <w:pStyle w:val="TableTextRight"/>
              <w:rPr>
                <w:rFonts w:cstheme="minorHAnsi"/>
              </w:rPr>
            </w:pPr>
            <w:r w:rsidRPr="004C7952">
              <w:rPr>
                <w:rFonts w:cstheme="minorHAnsi"/>
              </w:rPr>
              <w:t>0.01</w:t>
            </w:r>
          </w:p>
        </w:tc>
        <w:tc>
          <w:tcPr>
            <w:tcW w:w="539" w:type="pct"/>
            <w:noWrap/>
          </w:tcPr>
          <w:p w14:paraId="0FF0BE41" w14:textId="23022992" w:rsidR="004C7952" w:rsidRPr="004C7952" w:rsidRDefault="004C7952" w:rsidP="004C7952">
            <w:pPr>
              <w:pStyle w:val="TableTextRight"/>
              <w:rPr>
                <w:rFonts w:cstheme="minorHAnsi"/>
              </w:rPr>
            </w:pPr>
            <w:r w:rsidRPr="004C7952">
              <w:rPr>
                <w:rFonts w:cstheme="minorHAnsi"/>
              </w:rPr>
              <w:t>0.05</w:t>
            </w:r>
          </w:p>
        </w:tc>
        <w:tc>
          <w:tcPr>
            <w:tcW w:w="492" w:type="pct"/>
            <w:noWrap/>
          </w:tcPr>
          <w:p w14:paraId="21BF7C69" w14:textId="25019850" w:rsidR="004C7952" w:rsidRPr="004C7952" w:rsidRDefault="004C7952" w:rsidP="004C7952">
            <w:pPr>
              <w:pStyle w:val="TableTextRight"/>
              <w:rPr>
                <w:rFonts w:cstheme="minorHAnsi"/>
              </w:rPr>
            </w:pPr>
            <w:r w:rsidRPr="004C7952">
              <w:rPr>
                <w:rFonts w:cstheme="minorHAnsi"/>
              </w:rPr>
              <w:t>0.13</w:t>
            </w:r>
          </w:p>
        </w:tc>
        <w:tc>
          <w:tcPr>
            <w:tcW w:w="392" w:type="pct"/>
            <w:noWrap/>
          </w:tcPr>
          <w:p w14:paraId="4A1495D8" w14:textId="493CF979" w:rsidR="004C7952" w:rsidRPr="004C7952" w:rsidRDefault="004C7952" w:rsidP="004C7952">
            <w:pPr>
              <w:pStyle w:val="TableTextRight"/>
              <w:rPr>
                <w:rFonts w:cstheme="minorHAnsi"/>
              </w:rPr>
            </w:pPr>
            <w:r w:rsidRPr="004C7952">
              <w:rPr>
                <w:rFonts w:cstheme="minorHAnsi"/>
              </w:rPr>
              <w:t>0.09</w:t>
            </w:r>
          </w:p>
        </w:tc>
        <w:tc>
          <w:tcPr>
            <w:tcW w:w="367" w:type="pct"/>
            <w:noWrap/>
          </w:tcPr>
          <w:p w14:paraId="12C5672C" w14:textId="433B6A94" w:rsidR="004C7952" w:rsidRPr="004C7952" w:rsidRDefault="004C7952" w:rsidP="004C7952">
            <w:pPr>
              <w:pStyle w:val="TableTextRight"/>
              <w:rPr>
                <w:rFonts w:cstheme="minorHAnsi"/>
              </w:rPr>
            </w:pPr>
            <w:r w:rsidRPr="004C7952">
              <w:rPr>
                <w:rFonts w:cstheme="minorHAnsi"/>
              </w:rPr>
              <w:t>0.10</w:t>
            </w:r>
          </w:p>
        </w:tc>
        <w:tc>
          <w:tcPr>
            <w:tcW w:w="369" w:type="pct"/>
            <w:noWrap/>
          </w:tcPr>
          <w:p w14:paraId="3A13C572" w14:textId="59747E84" w:rsidR="004C7952" w:rsidRPr="004C7952" w:rsidRDefault="004C7952" w:rsidP="004C7952">
            <w:pPr>
              <w:pStyle w:val="TableTextRight"/>
              <w:rPr>
                <w:rFonts w:cstheme="minorHAnsi"/>
              </w:rPr>
            </w:pPr>
            <w:r w:rsidRPr="004C7952">
              <w:rPr>
                <w:rFonts w:cstheme="minorHAnsi"/>
              </w:rPr>
              <w:t>0.12</w:t>
            </w:r>
          </w:p>
        </w:tc>
        <w:tc>
          <w:tcPr>
            <w:tcW w:w="393" w:type="pct"/>
            <w:noWrap/>
          </w:tcPr>
          <w:p w14:paraId="238A84AD" w14:textId="6526641E" w:rsidR="004C7952" w:rsidRPr="004C7952" w:rsidRDefault="004C7952" w:rsidP="004C7952">
            <w:pPr>
              <w:pStyle w:val="TableTextRight"/>
              <w:rPr>
                <w:rFonts w:cstheme="minorHAnsi"/>
              </w:rPr>
            </w:pPr>
            <w:r w:rsidRPr="004C7952">
              <w:rPr>
                <w:rFonts w:cstheme="minorHAnsi"/>
              </w:rPr>
              <w:t>0.25</w:t>
            </w:r>
          </w:p>
        </w:tc>
        <w:tc>
          <w:tcPr>
            <w:tcW w:w="357" w:type="pct"/>
            <w:noWrap/>
          </w:tcPr>
          <w:p w14:paraId="1410A7A8" w14:textId="0CDBCEC2" w:rsidR="004C7952" w:rsidRPr="004C7952" w:rsidRDefault="004C7952" w:rsidP="004C7952">
            <w:pPr>
              <w:pStyle w:val="TableTextRight"/>
              <w:rPr>
                <w:rFonts w:cstheme="minorHAnsi"/>
              </w:rPr>
            </w:pPr>
            <w:r w:rsidRPr="004C7952">
              <w:rPr>
                <w:rFonts w:cstheme="minorHAnsi"/>
              </w:rPr>
              <w:t>0.19</w:t>
            </w:r>
          </w:p>
        </w:tc>
        <w:tc>
          <w:tcPr>
            <w:tcW w:w="327" w:type="pct"/>
            <w:noWrap/>
          </w:tcPr>
          <w:p w14:paraId="5DFCA475" w14:textId="6797A59E" w:rsidR="004C7952" w:rsidRPr="004C7952" w:rsidRDefault="004C7952" w:rsidP="004C7952">
            <w:pPr>
              <w:pStyle w:val="TableTextRight"/>
              <w:rPr>
                <w:rFonts w:cstheme="minorHAnsi"/>
              </w:rPr>
            </w:pPr>
            <w:r w:rsidRPr="004C7952">
              <w:rPr>
                <w:rFonts w:cstheme="minorHAnsi"/>
              </w:rPr>
              <w:t>0.18</w:t>
            </w:r>
          </w:p>
        </w:tc>
        <w:tc>
          <w:tcPr>
            <w:tcW w:w="324" w:type="pct"/>
            <w:noWrap/>
          </w:tcPr>
          <w:p w14:paraId="403E00D5" w14:textId="3FB980A1" w:rsidR="004C7952" w:rsidRPr="004C7952" w:rsidRDefault="004C7952" w:rsidP="004C7952">
            <w:pPr>
              <w:pStyle w:val="TableTextRight"/>
              <w:rPr>
                <w:rFonts w:cstheme="minorHAnsi"/>
              </w:rPr>
            </w:pPr>
            <w:r w:rsidRPr="004C7952">
              <w:rPr>
                <w:rFonts w:cstheme="minorHAnsi"/>
              </w:rPr>
              <w:t>0.10</w:t>
            </w:r>
          </w:p>
        </w:tc>
        <w:tc>
          <w:tcPr>
            <w:tcW w:w="254" w:type="pct"/>
            <w:noWrap/>
          </w:tcPr>
          <w:p w14:paraId="25B2CD89" w14:textId="4A887F59" w:rsidR="004C7952" w:rsidRPr="004C7952" w:rsidRDefault="004C7952" w:rsidP="004C7952">
            <w:pPr>
              <w:pStyle w:val="TableTextRight"/>
              <w:rPr>
                <w:rFonts w:cstheme="minorHAnsi"/>
              </w:rPr>
            </w:pPr>
            <w:r w:rsidRPr="004C7952">
              <w:rPr>
                <w:rFonts w:cstheme="minorHAnsi"/>
              </w:rPr>
              <w:t>0.11</w:t>
            </w:r>
          </w:p>
        </w:tc>
      </w:tr>
      <w:tr w:rsidR="004C7952" w:rsidRPr="004C7952" w14:paraId="3FE850A5"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781BA7B4" w14:textId="77777777" w:rsidR="004C7952" w:rsidRPr="004C7952" w:rsidRDefault="004C7952" w:rsidP="004C7952">
            <w:pPr>
              <w:pStyle w:val="TableText"/>
              <w:rPr>
                <w:rFonts w:cstheme="minorHAnsi"/>
              </w:rPr>
            </w:pPr>
            <w:r w:rsidRPr="004C7952">
              <w:rPr>
                <w:rFonts w:cstheme="minorHAnsi"/>
              </w:rPr>
              <w:t>Ba</w:t>
            </w:r>
          </w:p>
        </w:tc>
        <w:tc>
          <w:tcPr>
            <w:tcW w:w="409" w:type="pct"/>
            <w:noWrap/>
            <w:hideMark/>
          </w:tcPr>
          <w:p w14:paraId="57FD9C33"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375E3B73" w14:textId="718A5185" w:rsidR="004C7952" w:rsidRPr="004C7952" w:rsidRDefault="004C7952" w:rsidP="004C7952">
            <w:pPr>
              <w:pStyle w:val="TableTextRight"/>
              <w:rPr>
                <w:rFonts w:cstheme="minorHAnsi"/>
              </w:rPr>
            </w:pPr>
            <w:r w:rsidRPr="004C7952">
              <w:rPr>
                <w:rFonts w:cstheme="minorHAnsi"/>
              </w:rPr>
              <w:t>0.5</w:t>
            </w:r>
          </w:p>
        </w:tc>
        <w:tc>
          <w:tcPr>
            <w:tcW w:w="539" w:type="pct"/>
            <w:noWrap/>
          </w:tcPr>
          <w:p w14:paraId="351B8C56" w14:textId="62665380" w:rsidR="004C7952" w:rsidRPr="004C7952" w:rsidRDefault="004C7952" w:rsidP="004C7952">
            <w:pPr>
              <w:pStyle w:val="TableTextRight"/>
              <w:rPr>
                <w:rFonts w:cstheme="minorHAnsi"/>
              </w:rPr>
            </w:pPr>
            <w:r w:rsidRPr="004C7952">
              <w:rPr>
                <w:rFonts w:cstheme="minorHAnsi"/>
              </w:rPr>
              <w:t>120</w:t>
            </w:r>
          </w:p>
        </w:tc>
        <w:tc>
          <w:tcPr>
            <w:tcW w:w="492" w:type="pct"/>
            <w:noWrap/>
          </w:tcPr>
          <w:p w14:paraId="7CE385BF" w14:textId="0A9E3CD4" w:rsidR="004C7952" w:rsidRPr="004C7952" w:rsidRDefault="004C7952" w:rsidP="004C7952">
            <w:pPr>
              <w:pStyle w:val="TableTextRight"/>
              <w:rPr>
                <w:rFonts w:cstheme="minorHAnsi"/>
              </w:rPr>
            </w:pPr>
            <w:r w:rsidRPr="004C7952">
              <w:rPr>
                <w:rFonts w:cstheme="minorHAnsi"/>
              </w:rPr>
              <w:t>43</w:t>
            </w:r>
          </w:p>
        </w:tc>
        <w:tc>
          <w:tcPr>
            <w:tcW w:w="392" w:type="pct"/>
            <w:noWrap/>
          </w:tcPr>
          <w:p w14:paraId="3F8EEDAB" w14:textId="739056FF" w:rsidR="004C7952" w:rsidRPr="004C7952" w:rsidRDefault="004C7952" w:rsidP="004C7952">
            <w:pPr>
              <w:pStyle w:val="TableTextRight"/>
              <w:rPr>
                <w:rFonts w:cstheme="minorHAnsi"/>
              </w:rPr>
            </w:pPr>
            <w:r w:rsidRPr="004C7952">
              <w:rPr>
                <w:rFonts w:cstheme="minorHAnsi"/>
              </w:rPr>
              <w:t>70</w:t>
            </w:r>
          </w:p>
        </w:tc>
        <w:tc>
          <w:tcPr>
            <w:tcW w:w="367" w:type="pct"/>
            <w:noWrap/>
          </w:tcPr>
          <w:p w14:paraId="69408792" w14:textId="03666781" w:rsidR="004C7952" w:rsidRPr="004C7952" w:rsidRDefault="004C7952" w:rsidP="004C7952">
            <w:pPr>
              <w:pStyle w:val="TableTextRight"/>
              <w:rPr>
                <w:rFonts w:cstheme="minorHAnsi"/>
              </w:rPr>
            </w:pPr>
            <w:r w:rsidRPr="004C7952">
              <w:rPr>
                <w:rFonts w:cstheme="minorHAnsi"/>
              </w:rPr>
              <w:t>42</w:t>
            </w:r>
          </w:p>
        </w:tc>
        <w:tc>
          <w:tcPr>
            <w:tcW w:w="369" w:type="pct"/>
            <w:noWrap/>
          </w:tcPr>
          <w:p w14:paraId="6B9DCCB2" w14:textId="0A9D84E0" w:rsidR="004C7952" w:rsidRPr="004C7952" w:rsidRDefault="004C7952" w:rsidP="004C7952">
            <w:pPr>
              <w:pStyle w:val="TableTextRight"/>
              <w:rPr>
                <w:rFonts w:cstheme="minorHAnsi"/>
              </w:rPr>
            </w:pPr>
            <w:r w:rsidRPr="004C7952">
              <w:rPr>
                <w:rFonts w:cstheme="minorHAnsi"/>
              </w:rPr>
              <w:t>76</w:t>
            </w:r>
          </w:p>
        </w:tc>
        <w:tc>
          <w:tcPr>
            <w:tcW w:w="393" w:type="pct"/>
            <w:noWrap/>
          </w:tcPr>
          <w:p w14:paraId="1FC2AEA5" w14:textId="57FF4404" w:rsidR="004C7952" w:rsidRPr="004C7952" w:rsidRDefault="004C7952" w:rsidP="004C7952">
            <w:pPr>
              <w:pStyle w:val="TableTextRight"/>
              <w:rPr>
                <w:rFonts w:cstheme="minorHAnsi"/>
              </w:rPr>
            </w:pPr>
            <w:r w:rsidRPr="004C7952">
              <w:rPr>
                <w:rFonts w:cstheme="minorHAnsi"/>
              </w:rPr>
              <w:t>190</w:t>
            </w:r>
          </w:p>
        </w:tc>
        <w:tc>
          <w:tcPr>
            <w:tcW w:w="357" w:type="pct"/>
            <w:noWrap/>
          </w:tcPr>
          <w:p w14:paraId="0AB2ABAA" w14:textId="76E12198" w:rsidR="004C7952" w:rsidRPr="004C7952" w:rsidRDefault="004C7952" w:rsidP="004C7952">
            <w:pPr>
              <w:pStyle w:val="TableTextRight"/>
              <w:rPr>
                <w:rFonts w:cstheme="minorHAnsi"/>
              </w:rPr>
            </w:pPr>
            <w:r w:rsidRPr="004C7952">
              <w:rPr>
                <w:rFonts w:cstheme="minorHAnsi"/>
              </w:rPr>
              <w:t>170</w:t>
            </w:r>
          </w:p>
        </w:tc>
        <w:tc>
          <w:tcPr>
            <w:tcW w:w="327" w:type="pct"/>
            <w:noWrap/>
          </w:tcPr>
          <w:p w14:paraId="03704352" w14:textId="35D2C3BF" w:rsidR="004C7952" w:rsidRPr="004C7952" w:rsidRDefault="004C7952" w:rsidP="004C7952">
            <w:pPr>
              <w:pStyle w:val="TableTextRight"/>
              <w:rPr>
                <w:rFonts w:cstheme="minorHAnsi"/>
              </w:rPr>
            </w:pPr>
            <w:r w:rsidRPr="004C7952">
              <w:rPr>
                <w:rFonts w:cstheme="minorHAnsi"/>
              </w:rPr>
              <w:t>440</w:t>
            </w:r>
          </w:p>
        </w:tc>
        <w:tc>
          <w:tcPr>
            <w:tcW w:w="324" w:type="pct"/>
            <w:noWrap/>
          </w:tcPr>
          <w:p w14:paraId="04D35ADD" w14:textId="71AC5638" w:rsidR="004C7952" w:rsidRPr="004C7952" w:rsidRDefault="004C7952" w:rsidP="004C7952">
            <w:pPr>
              <w:pStyle w:val="TableTextRight"/>
              <w:rPr>
                <w:rFonts w:cstheme="minorHAnsi"/>
              </w:rPr>
            </w:pPr>
            <w:r w:rsidRPr="004C7952">
              <w:rPr>
                <w:rFonts w:cstheme="minorHAnsi"/>
              </w:rPr>
              <w:t>340</w:t>
            </w:r>
          </w:p>
        </w:tc>
        <w:tc>
          <w:tcPr>
            <w:tcW w:w="254" w:type="pct"/>
            <w:noWrap/>
          </w:tcPr>
          <w:p w14:paraId="3B517AFF" w14:textId="7B748865" w:rsidR="004C7952" w:rsidRPr="004C7952" w:rsidRDefault="004C7952" w:rsidP="004C7952">
            <w:pPr>
              <w:pStyle w:val="TableTextRight"/>
              <w:rPr>
                <w:rFonts w:cstheme="minorHAnsi"/>
              </w:rPr>
            </w:pPr>
            <w:r w:rsidRPr="004C7952">
              <w:rPr>
                <w:rFonts w:cstheme="minorHAnsi"/>
              </w:rPr>
              <w:t>37</w:t>
            </w:r>
          </w:p>
        </w:tc>
      </w:tr>
      <w:tr w:rsidR="004C7952" w:rsidRPr="004C7952" w14:paraId="676AB5BE"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4E6A92C5" w14:textId="77777777" w:rsidR="004C7952" w:rsidRPr="004C7952" w:rsidRDefault="004C7952" w:rsidP="004C7952">
            <w:pPr>
              <w:pStyle w:val="TableText"/>
              <w:rPr>
                <w:rFonts w:cstheme="minorHAnsi"/>
              </w:rPr>
            </w:pPr>
            <w:r w:rsidRPr="004C7952">
              <w:rPr>
                <w:rFonts w:cstheme="minorHAnsi"/>
              </w:rPr>
              <w:t>Ca</w:t>
            </w:r>
          </w:p>
        </w:tc>
        <w:tc>
          <w:tcPr>
            <w:tcW w:w="409" w:type="pct"/>
            <w:noWrap/>
            <w:hideMark/>
          </w:tcPr>
          <w:p w14:paraId="698D7EAF"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7441E7B9" w14:textId="40A173D1" w:rsidR="004C7952" w:rsidRPr="004C7952" w:rsidRDefault="004C7952" w:rsidP="004C7952">
            <w:pPr>
              <w:pStyle w:val="TableTextRight"/>
              <w:rPr>
                <w:rFonts w:cstheme="minorHAnsi"/>
              </w:rPr>
            </w:pPr>
            <w:r w:rsidRPr="004C7952">
              <w:rPr>
                <w:rFonts w:cstheme="minorHAnsi"/>
              </w:rPr>
              <w:t>0.087</w:t>
            </w:r>
          </w:p>
        </w:tc>
        <w:tc>
          <w:tcPr>
            <w:tcW w:w="539" w:type="pct"/>
            <w:noWrap/>
          </w:tcPr>
          <w:p w14:paraId="1F63907B" w14:textId="0CE4ECC6" w:rsidR="004C7952" w:rsidRPr="004C7952" w:rsidRDefault="004C7952" w:rsidP="004C7952">
            <w:pPr>
              <w:pStyle w:val="TableTextRight"/>
              <w:rPr>
                <w:rFonts w:cstheme="minorHAnsi"/>
              </w:rPr>
            </w:pPr>
            <w:r w:rsidRPr="004C7952">
              <w:rPr>
                <w:rFonts w:cstheme="minorHAnsi"/>
              </w:rPr>
              <w:t>39</w:t>
            </w:r>
          </w:p>
        </w:tc>
        <w:tc>
          <w:tcPr>
            <w:tcW w:w="492" w:type="pct"/>
            <w:noWrap/>
          </w:tcPr>
          <w:p w14:paraId="49AA844B" w14:textId="455C2539" w:rsidR="004C7952" w:rsidRPr="004C7952" w:rsidRDefault="004C7952" w:rsidP="004C7952">
            <w:pPr>
              <w:pStyle w:val="TableTextRight"/>
              <w:rPr>
                <w:rFonts w:cstheme="minorHAnsi"/>
              </w:rPr>
            </w:pPr>
            <w:r w:rsidRPr="004C7952">
              <w:rPr>
                <w:rFonts w:cstheme="minorHAnsi"/>
              </w:rPr>
              <w:t>19</w:t>
            </w:r>
          </w:p>
        </w:tc>
        <w:tc>
          <w:tcPr>
            <w:tcW w:w="392" w:type="pct"/>
            <w:noWrap/>
          </w:tcPr>
          <w:p w14:paraId="2DA20145" w14:textId="7B0CC582" w:rsidR="004C7952" w:rsidRPr="004C7952" w:rsidRDefault="004C7952" w:rsidP="004C7952">
            <w:pPr>
              <w:pStyle w:val="TableTextRight"/>
              <w:rPr>
                <w:rFonts w:cstheme="minorHAnsi"/>
              </w:rPr>
            </w:pPr>
            <w:r w:rsidRPr="004C7952">
              <w:rPr>
                <w:rFonts w:cstheme="minorHAnsi"/>
              </w:rPr>
              <w:t>13</w:t>
            </w:r>
          </w:p>
        </w:tc>
        <w:tc>
          <w:tcPr>
            <w:tcW w:w="367" w:type="pct"/>
            <w:noWrap/>
          </w:tcPr>
          <w:p w14:paraId="3B178D9B" w14:textId="34020935" w:rsidR="004C7952" w:rsidRPr="004C7952" w:rsidRDefault="004C7952" w:rsidP="004C7952">
            <w:pPr>
              <w:pStyle w:val="TableTextRight"/>
              <w:rPr>
                <w:rFonts w:cstheme="minorHAnsi"/>
              </w:rPr>
            </w:pPr>
            <w:r w:rsidRPr="004C7952">
              <w:rPr>
                <w:rFonts w:cstheme="minorHAnsi"/>
              </w:rPr>
              <w:t>40</w:t>
            </w:r>
          </w:p>
        </w:tc>
        <w:tc>
          <w:tcPr>
            <w:tcW w:w="369" w:type="pct"/>
            <w:noWrap/>
          </w:tcPr>
          <w:p w14:paraId="11A04F79" w14:textId="4D280F31" w:rsidR="004C7952" w:rsidRPr="004C7952" w:rsidRDefault="004C7952" w:rsidP="004C7952">
            <w:pPr>
              <w:pStyle w:val="TableTextRight"/>
              <w:rPr>
                <w:rFonts w:cstheme="minorHAnsi"/>
              </w:rPr>
            </w:pPr>
            <w:r w:rsidRPr="004C7952">
              <w:rPr>
                <w:rFonts w:cstheme="minorHAnsi"/>
              </w:rPr>
              <w:t>17</w:t>
            </w:r>
          </w:p>
        </w:tc>
        <w:tc>
          <w:tcPr>
            <w:tcW w:w="393" w:type="pct"/>
            <w:noWrap/>
          </w:tcPr>
          <w:p w14:paraId="4E159878" w14:textId="14DBBBF2" w:rsidR="004C7952" w:rsidRPr="004C7952" w:rsidRDefault="004C7952" w:rsidP="004C7952">
            <w:pPr>
              <w:pStyle w:val="TableTextRight"/>
              <w:rPr>
                <w:rFonts w:cstheme="minorHAnsi"/>
              </w:rPr>
            </w:pPr>
            <w:r w:rsidRPr="004C7952">
              <w:rPr>
                <w:rFonts w:cstheme="minorHAnsi"/>
              </w:rPr>
              <w:t>35</w:t>
            </w:r>
          </w:p>
        </w:tc>
        <w:tc>
          <w:tcPr>
            <w:tcW w:w="357" w:type="pct"/>
            <w:noWrap/>
          </w:tcPr>
          <w:p w14:paraId="2D870052" w14:textId="4CC5F107" w:rsidR="004C7952" w:rsidRPr="004C7952" w:rsidRDefault="004C7952" w:rsidP="004C7952">
            <w:pPr>
              <w:pStyle w:val="TableTextRight"/>
              <w:rPr>
                <w:rFonts w:cstheme="minorHAnsi"/>
              </w:rPr>
            </w:pPr>
            <w:r w:rsidRPr="004C7952">
              <w:rPr>
                <w:rFonts w:cstheme="minorHAnsi"/>
              </w:rPr>
              <w:t>48</w:t>
            </w:r>
          </w:p>
        </w:tc>
        <w:tc>
          <w:tcPr>
            <w:tcW w:w="327" w:type="pct"/>
            <w:noWrap/>
          </w:tcPr>
          <w:p w14:paraId="2F2423A1" w14:textId="60BC89A2" w:rsidR="004C7952" w:rsidRPr="004C7952" w:rsidRDefault="004C7952" w:rsidP="004C7952">
            <w:pPr>
              <w:pStyle w:val="TableTextRight"/>
              <w:rPr>
                <w:rFonts w:cstheme="minorHAnsi"/>
              </w:rPr>
            </w:pPr>
            <w:r w:rsidRPr="004C7952">
              <w:rPr>
                <w:rFonts w:cstheme="minorHAnsi"/>
              </w:rPr>
              <w:t>46</w:t>
            </w:r>
          </w:p>
        </w:tc>
        <w:tc>
          <w:tcPr>
            <w:tcW w:w="324" w:type="pct"/>
            <w:noWrap/>
          </w:tcPr>
          <w:p w14:paraId="1877A92A" w14:textId="3BF901DD" w:rsidR="004C7952" w:rsidRPr="004C7952" w:rsidRDefault="004C7952" w:rsidP="004C7952">
            <w:pPr>
              <w:pStyle w:val="TableTextRight"/>
              <w:rPr>
                <w:rFonts w:cstheme="minorHAnsi"/>
              </w:rPr>
            </w:pPr>
            <w:r w:rsidRPr="004C7952">
              <w:rPr>
                <w:rFonts w:cstheme="minorHAnsi"/>
              </w:rPr>
              <w:t>320</w:t>
            </w:r>
          </w:p>
        </w:tc>
        <w:tc>
          <w:tcPr>
            <w:tcW w:w="254" w:type="pct"/>
            <w:noWrap/>
          </w:tcPr>
          <w:p w14:paraId="41A16349" w14:textId="5AC95858" w:rsidR="004C7952" w:rsidRPr="004C7952" w:rsidRDefault="004C7952" w:rsidP="004C7952">
            <w:pPr>
              <w:pStyle w:val="TableTextRight"/>
              <w:rPr>
                <w:rFonts w:cstheme="minorHAnsi"/>
              </w:rPr>
            </w:pPr>
            <w:r w:rsidRPr="004C7952">
              <w:rPr>
                <w:rFonts w:cstheme="minorHAnsi"/>
              </w:rPr>
              <w:t>25</w:t>
            </w:r>
          </w:p>
        </w:tc>
      </w:tr>
      <w:tr w:rsidR="004C7952" w:rsidRPr="004C7952" w14:paraId="723BEC09"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03CB2C25" w14:textId="77777777" w:rsidR="004C7952" w:rsidRPr="004C7952" w:rsidRDefault="004C7952" w:rsidP="004C7952">
            <w:pPr>
              <w:pStyle w:val="TableText"/>
              <w:rPr>
                <w:rFonts w:cstheme="minorHAnsi"/>
              </w:rPr>
            </w:pPr>
            <w:r w:rsidRPr="004C7952">
              <w:rPr>
                <w:rFonts w:cstheme="minorHAnsi"/>
              </w:rPr>
              <w:t>Cd</w:t>
            </w:r>
          </w:p>
        </w:tc>
        <w:tc>
          <w:tcPr>
            <w:tcW w:w="409" w:type="pct"/>
            <w:noWrap/>
            <w:hideMark/>
          </w:tcPr>
          <w:p w14:paraId="24692D0F"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71F252F7" w14:textId="794F18BC" w:rsidR="004C7952" w:rsidRPr="004C7952" w:rsidRDefault="004C7952" w:rsidP="004C7952">
            <w:pPr>
              <w:pStyle w:val="TableTextRight"/>
              <w:rPr>
                <w:rFonts w:cstheme="minorHAnsi"/>
              </w:rPr>
            </w:pPr>
            <w:r w:rsidRPr="004C7952">
              <w:rPr>
                <w:rFonts w:cstheme="minorHAnsi"/>
              </w:rPr>
              <w:t>0.19</w:t>
            </w:r>
          </w:p>
        </w:tc>
        <w:tc>
          <w:tcPr>
            <w:tcW w:w="539" w:type="pct"/>
            <w:noWrap/>
          </w:tcPr>
          <w:p w14:paraId="7865C89C" w14:textId="6A74CC4C" w:rsidR="004C7952" w:rsidRPr="004C7952" w:rsidRDefault="004C7952" w:rsidP="004C7952">
            <w:pPr>
              <w:pStyle w:val="TableTextRight"/>
              <w:rPr>
                <w:rFonts w:cstheme="minorHAnsi"/>
              </w:rPr>
            </w:pPr>
            <w:r w:rsidRPr="004C7952">
              <w:rPr>
                <w:rFonts w:cstheme="minorHAnsi"/>
              </w:rPr>
              <w:t>2.6</w:t>
            </w:r>
          </w:p>
        </w:tc>
        <w:tc>
          <w:tcPr>
            <w:tcW w:w="492" w:type="pct"/>
            <w:noWrap/>
          </w:tcPr>
          <w:p w14:paraId="73CE04AD" w14:textId="1DCE5DF2" w:rsidR="004C7952" w:rsidRPr="004C7952" w:rsidRDefault="004C7952" w:rsidP="004C7952">
            <w:pPr>
              <w:pStyle w:val="TableTextRight"/>
              <w:rPr>
                <w:rFonts w:cstheme="minorHAnsi"/>
              </w:rPr>
            </w:pPr>
            <w:r w:rsidRPr="004C7952">
              <w:rPr>
                <w:rFonts w:cstheme="minorHAnsi"/>
              </w:rPr>
              <w:t>0.59</w:t>
            </w:r>
          </w:p>
        </w:tc>
        <w:tc>
          <w:tcPr>
            <w:tcW w:w="392" w:type="pct"/>
            <w:noWrap/>
          </w:tcPr>
          <w:p w14:paraId="4196525D" w14:textId="10F6DAB1" w:rsidR="004C7952" w:rsidRPr="004C7952" w:rsidRDefault="004C7952" w:rsidP="004C7952">
            <w:pPr>
              <w:pStyle w:val="TableTextRight"/>
              <w:rPr>
                <w:rFonts w:cstheme="minorHAnsi"/>
              </w:rPr>
            </w:pPr>
            <w:r w:rsidRPr="004C7952">
              <w:rPr>
                <w:rFonts w:cstheme="minorHAnsi"/>
              </w:rPr>
              <w:t>1.5</w:t>
            </w:r>
          </w:p>
        </w:tc>
        <w:tc>
          <w:tcPr>
            <w:tcW w:w="367" w:type="pct"/>
            <w:noWrap/>
          </w:tcPr>
          <w:p w14:paraId="3EE29AD1" w14:textId="6930809B" w:rsidR="004C7952" w:rsidRPr="004C7952" w:rsidRDefault="004C7952" w:rsidP="004C7952">
            <w:pPr>
              <w:pStyle w:val="TableTextRight"/>
              <w:rPr>
                <w:rFonts w:cstheme="minorHAnsi"/>
              </w:rPr>
            </w:pPr>
            <w:r w:rsidRPr="004C7952">
              <w:rPr>
                <w:rFonts w:cstheme="minorHAnsi"/>
              </w:rPr>
              <w:t>1.5</w:t>
            </w:r>
          </w:p>
        </w:tc>
        <w:tc>
          <w:tcPr>
            <w:tcW w:w="369" w:type="pct"/>
            <w:noWrap/>
          </w:tcPr>
          <w:p w14:paraId="165A2662" w14:textId="04C29F04" w:rsidR="004C7952" w:rsidRPr="004C7952" w:rsidRDefault="004C7952" w:rsidP="004C7952">
            <w:pPr>
              <w:pStyle w:val="TableTextRight"/>
              <w:rPr>
                <w:rFonts w:cstheme="minorHAnsi"/>
              </w:rPr>
            </w:pPr>
            <w:r w:rsidRPr="004C7952">
              <w:rPr>
                <w:rFonts w:cstheme="minorHAnsi"/>
              </w:rPr>
              <w:t>3.0</w:t>
            </w:r>
          </w:p>
        </w:tc>
        <w:tc>
          <w:tcPr>
            <w:tcW w:w="393" w:type="pct"/>
            <w:noWrap/>
          </w:tcPr>
          <w:p w14:paraId="1B7F4B01" w14:textId="395B14BA" w:rsidR="004C7952" w:rsidRPr="004C7952" w:rsidRDefault="004C7952" w:rsidP="004C7952">
            <w:pPr>
              <w:pStyle w:val="TableTextRight"/>
              <w:rPr>
                <w:rFonts w:cstheme="minorHAnsi"/>
              </w:rPr>
            </w:pPr>
            <w:r w:rsidRPr="004C7952">
              <w:rPr>
                <w:rFonts w:cstheme="minorHAnsi"/>
              </w:rPr>
              <w:t>2.9</w:t>
            </w:r>
          </w:p>
        </w:tc>
        <w:tc>
          <w:tcPr>
            <w:tcW w:w="357" w:type="pct"/>
            <w:noWrap/>
          </w:tcPr>
          <w:p w14:paraId="7D6D3130" w14:textId="7636E6DA" w:rsidR="004C7952" w:rsidRPr="004C7952" w:rsidRDefault="004C7952" w:rsidP="004C7952">
            <w:pPr>
              <w:pStyle w:val="TableTextRight"/>
              <w:rPr>
                <w:rFonts w:cstheme="minorHAnsi"/>
              </w:rPr>
            </w:pPr>
            <w:r w:rsidRPr="004C7952">
              <w:rPr>
                <w:rFonts w:cstheme="minorHAnsi"/>
              </w:rPr>
              <w:t>16</w:t>
            </w:r>
          </w:p>
        </w:tc>
        <w:tc>
          <w:tcPr>
            <w:tcW w:w="327" w:type="pct"/>
            <w:noWrap/>
          </w:tcPr>
          <w:p w14:paraId="6104F7BF" w14:textId="33433DBF" w:rsidR="004C7952" w:rsidRPr="004C7952" w:rsidRDefault="004C7952" w:rsidP="004C7952">
            <w:pPr>
              <w:pStyle w:val="TableTextRight"/>
              <w:rPr>
                <w:rFonts w:cstheme="minorHAnsi"/>
              </w:rPr>
            </w:pPr>
            <w:r w:rsidRPr="004C7952">
              <w:rPr>
                <w:rFonts w:cstheme="minorHAnsi"/>
              </w:rPr>
              <w:t>2.3</w:t>
            </w:r>
          </w:p>
        </w:tc>
        <w:tc>
          <w:tcPr>
            <w:tcW w:w="324" w:type="pct"/>
            <w:noWrap/>
          </w:tcPr>
          <w:p w14:paraId="16A1373A" w14:textId="35A4884D" w:rsidR="004C7952" w:rsidRPr="004C7952" w:rsidRDefault="004C7952" w:rsidP="004C7952">
            <w:pPr>
              <w:pStyle w:val="TableTextRight"/>
              <w:rPr>
                <w:rFonts w:cstheme="minorHAnsi"/>
              </w:rPr>
            </w:pPr>
            <w:r w:rsidRPr="004C7952">
              <w:rPr>
                <w:rFonts w:cstheme="minorHAnsi"/>
              </w:rPr>
              <w:t>3.0</w:t>
            </w:r>
          </w:p>
        </w:tc>
        <w:tc>
          <w:tcPr>
            <w:tcW w:w="254" w:type="pct"/>
            <w:noWrap/>
          </w:tcPr>
          <w:p w14:paraId="41D06192" w14:textId="040DC97E" w:rsidR="004C7952" w:rsidRPr="004C7952" w:rsidRDefault="004C7952" w:rsidP="004C7952">
            <w:pPr>
              <w:pStyle w:val="TableTextRight"/>
              <w:rPr>
                <w:rFonts w:cstheme="minorHAnsi"/>
              </w:rPr>
            </w:pPr>
            <w:r w:rsidRPr="004C7952">
              <w:rPr>
                <w:rFonts w:cstheme="minorHAnsi"/>
              </w:rPr>
              <w:t>16</w:t>
            </w:r>
          </w:p>
        </w:tc>
      </w:tr>
      <w:tr w:rsidR="004C7952" w:rsidRPr="004C7952" w14:paraId="0F5839B7"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7FDB18D7" w14:textId="77777777" w:rsidR="004C7952" w:rsidRPr="004C7952" w:rsidRDefault="004C7952" w:rsidP="004C7952">
            <w:pPr>
              <w:pStyle w:val="TableText"/>
              <w:rPr>
                <w:rFonts w:cstheme="minorHAnsi"/>
              </w:rPr>
            </w:pPr>
            <w:r w:rsidRPr="004C7952">
              <w:rPr>
                <w:rFonts w:cstheme="minorHAnsi"/>
              </w:rPr>
              <w:t>Ce</w:t>
            </w:r>
          </w:p>
        </w:tc>
        <w:tc>
          <w:tcPr>
            <w:tcW w:w="409" w:type="pct"/>
            <w:noWrap/>
            <w:hideMark/>
          </w:tcPr>
          <w:p w14:paraId="1354EED0"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3C5A5B08" w14:textId="1FF7A03F" w:rsidR="004C7952" w:rsidRPr="004C7952" w:rsidRDefault="004C7952" w:rsidP="004C7952">
            <w:pPr>
              <w:pStyle w:val="TableTextRight"/>
              <w:rPr>
                <w:rFonts w:cstheme="minorHAnsi"/>
              </w:rPr>
            </w:pPr>
            <w:r w:rsidRPr="004C7952">
              <w:rPr>
                <w:rFonts w:cstheme="minorHAnsi"/>
              </w:rPr>
              <w:t>0.03</w:t>
            </w:r>
          </w:p>
        </w:tc>
        <w:tc>
          <w:tcPr>
            <w:tcW w:w="539" w:type="pct"/>
            <w:noWrap/>
          </w:tcPr>
          <w:p w14:paraId="716327F5" w14:textId="79CB5093" w:rsidR="004C7952" w:rsidRPr="004C7952" w:rsidRDefault="004C7952" w:rsidP="004C7952">
            <w:pPr>
              <w:pStyle w:val="TableTextRight"/>
              <w:rPr>
                <w:rFonts w:cstheme="minorHAnsi"/>
              </w:rPr>
            </w:pPr>
            <w:r w:rsidRPr="004C7952">
              <w:rPr>
                <w:rFonts w:cstheme="minorHAnsi"/>
              </w:rPr>
              <w:t>26</w:t>
            </w:r>
          </w:p>
        </w:tc>
        <w:tc>
          <w:tcPr>
            <w:tcW w:w="492" w:type="pct"/>
            <w:noWrap/>
          </w:tcPr>
          <w:p w14:paraId="0400CAFC" w14:textId="07DF0061" w:rsidR="004C7952" w:rsidRPr="004C7952" w:rsidRDefault="004C7952" w:rsidP="004C7952">
            <w:pPr>
              <w:pStyle w:val="TableTextRight"/>
              <w:rPr>
                <w:rFonts w:cstheme="minorHAnsi"/>
              </w:rPr>
            </w:pPr>
            <w:r w:rsidRPr="004C7952">
              <w:rPr>
                <w:rFonts w:cstheme="minorHAnsi"/>
              </w:rPr>
              <w:t>81</w:t>
            </w:r>
          </w:p>
        </w:tc>
        <w:tc>
          <w:tcPr>
            <w:tcW w:w="392" w:type="pct"/>
            <w:noWrap/>
          </w:tcPr>
          <w:p w14:paraId="2D77C518" w14:textId="111E4F26" w:rsidR="004C7952" w:rsidRPr="004C7952" w:rsidRDefault="004C7952" w:rsidP="004C7952">
            <w:pPr>
              <w:pStyle w:val="TableTextRight"/>
              <w:rPr>
                <w:rFonts w:cstheme="minorHAnsi"/>
              </w:rPr>
            </w:pPr>
            <w:r w:rsidRPr="004C7952">
              <w:rPr>
                <w:rFonts w:cstheme="minorHAnsi"/>
              </w:rPr>
              <w:t>55</w:t>
            </w:r>
          </w:p>
        </w:tc>
        <w:tc>
          <w:tcPr>
            <w:tcW w:w="367" w:type="pct"/>
            <w:noWrap/>
          </w:tcPr>
          <w:p w14:paraId="66D0EF40" w14:textId="52CF2A56" w:rsidR="004C7952" w:rsidRPr="004C7952" w:rsidRDefault="004C7952" w:rsidP="004C7952">
            <w:pPr>
              <w:pStyle w:val="TableTextRight"/>
              <w:rPr>
                <w:rFonts w:cstheme="minorHAnsi"/>
              </w:rPr>
            </w:pPr>
            <w:r w:rsidRPr="004C7952">
              <w:rPr>
                <w:rFonts w:cstheme="minorHAnsi"/>
              </w:rPr>
              <w:t>116</w:t>
            </w:r>
          </w:p>
        </w:tc>
        <w:tc>
          <w:tcPr>
            <w:tcW w:w="369" w:type="pct"/>
            <w:noWrap/>
          </w:tcPr>
          <w:p w14:paraId="787759AA" w14:textId="709814A8" w:rsidR="004C7952" w:rsidRPr="004C7952" w:rsidRDefault="004C7952" w:rsidP="004C7952">
            <w:pPr>
              <w:pStyle w:val="TableTextRight"/>
              <w:rPr>
                <w:rFonts w:cstheme="minorHAnsi"/>
              </w:rPr>
            </w:pPr>
            <w:r w:rsidRPr="004C7952">
              <w:rPr>
                <w:rFonts w:cstheme="minorHAnsi"/>
              </w:rPr>
              <w:t>36</w:t>
            </w:r>
          </w:p>
        </w:tc>
        <w:tc>
          <w:tcPr>
            <w:tcW w:w="393" w:type="pct"/>
            <w:noWrap/>
          </w:tcPr>
          <w:p w14:paraId="15B7D2C9" w14:textId="155D750F" w:rsidR="004C7952" w:rsidRPr="004C7952" w:rsidRDefault="004C7952" w:rsidP="004C7952">
            <w:pPr>
              <w:pStyle w:val="TableTextRight"/>
              <w:rPr>
                <w:rFonts w:cstheme="minorHAnsi"/>
              </w:rPr>
            </w:pPr>
            <w:r w:rsidRPr="004C7952">
              <w:rPr>
                <w:rFonts w:cstheme="minorHAnsi"/>
              </w:rPr>
              <w:t>38</w:t>
            </w:r>
          </w:p>
        </w:tc>
        <w:tc>
          <w:tcPr>
            <w:tcW w:w="357" w:type="pct"/>
            <w:noWrap/>
          </w:tcPr>
          <w:p w14:paraId="481E1E98" w14:textId="3D607606" w:rsidR="004C7952" w:rsidRPr="004C7952" w:rsidRDefault="004C7952" w:rsidP="004C7952">
            <w:pPr>
              <w:pStyle w:val="TableTextRight"/>
              <w:rPr>
                <w:rFonts w:cstheme="minorHAnsi"/>
              </w:rPr>
            </w:pPr>
            <w:r w:rsidRPr="004C7952">
              <w:rPr>
                <w:rFonts w:cstheme="minorHAnsi"/>
              </w:rPr>
              <w:t>101</w:t>
            </w:r>
          </w:p>
        </w:tc>
        <w:tc>
          <w:tcPr>
            <w:tcW w:w="327" w:type="pct"/>
            <w:noWrap/>
          </w:tcPr>
          <w:p w14:paraId="46888230" w14:textId="389C9926" w:rsidR="004C7952" w:rsidRPr="004C7952" w:rsidRDefault="004C7952" w:rsidP="004C7952">
            <w:pPr>
              <w:pStyle w:val="TableTextRight"/>
              <w:rPr>
                <w:rFonts w:cstheme="minorHAnsi"/>
              </w:rPr>
            </w:pPr>
            <w:r w:rsidRPr="004C7952">
              <w:rPr>
                <w:rFonts w:cstheme="minorHAnsi"/>
              </w:rPr>
              <w:t>38</w:t>
            </w:r>
          </w:p>
        </w:tc>
        <w:tc>
          <w:tcPr>
            <w:tcW w:w="324" w:type="pct"/>
            <w:noWrap/>
          </w:tcPr>
          <w:p w14:paraId="7DF74486" w14:textId="6AAC1FE4" w:rsidR="004C7952" w:rsidRPr="004C7952" w:rsidRDefault="004C7952" w:rsidP="004C7952">
            <w:pPr>
              <w:pStyle w:val="TableTextRight"/>
              <w:rPr>
                <w:rFonts w:cstheme="minorHAnsi"/>
              </w:rPr>
            </w:pPr>
            <w:r w:rsidRPr="004C7952">
              <w:rPr>
                <w:rFonts w:cstheme="minorHAnsi"/>
              </w:rPr>
              <w:t>0.52</w:t>
            </w:r>
          </w:p>
        </w:tc>
        <w:tc>
          <w:tcPr>
            <w:tcW w:w="254" w:type="pct"/>
            <w:noWrap/>
          </w:tcPr>
          <w:p w14:paraId="120CC7C3" w14:textId="68506CE8" w:rsidR="004C7952" w:rsidRPr="004C7952" w:rsidRDefault="004C7952" w:rsidP="004C7952">
            <w:pPr>
              <w:pStyle w:val="TableTextRight"/>
              <w:rPr>
                <w:rFonts w:cstheme="minorHAnsi"/>
              </w:rPr>
            </w:pPr>
            <w:r w:rsidRPr="004C7952">
              <w:rPr>
                <w:rFonts w:cstheme="minorHAnsi"/>
              </w:rPr>
              <w:t>63</w:t>
            </w:r>
          </w:p>
        </w:tc>
      </w:tr>
      <w:tr w:rsidR="004C7952" w:rsidRPr="004C7952" w14:paraId="2236BF20"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46AAEBF6" w14:textId="77777777" w:rsidR="004C7952" w:rsidRPr="004C7952" w:rsidRDefault="004C7952" w:rsidP="004C7952">
            <w:pPr>
              <w:pStyle w:val="TableText"/>
              <w:rPr>
                <w:rFonts w:cstheme="minorHAnsi"/>
              </w:rPr>
            </w:pPr>
            <w:r w:rsidRPr="004C7952">
              <w:rPr>
                <w:rFonts w:cstheme="minorHAnsi"/>
              </w:rPr>
              <w:t>Co</w:t>
            </w:r>
          </w:p>
        </w:tc>
        <w:tc>
          <w:tcPr>
            <w:tcW w:w="409" w:type="pct"/>
            <w:noWrap/>
            <w:hideMark/>
          </w:tcPr>
          <w:p w14:paraId="262B04F9"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5B6A9EAB" w14:textId="706EDC84" w:rsidR="004C7952" w:rsidRPr="004C7952" w:rsidRDefault="004C7952" w:rsidP="004C7952">
            <w:pPr>
              <w:pStyle w:val="TableTextRight"/>
              <w:rPr>
                <w:rFonts w:cstheme="minorHAnsi"/>
              </w:rPr>
            </w:pPr>
            <w:r w:rsidRPr="004C7952">
              <w:rPr>
                <w:rFonts w:cstheme="minorHAnsi"/>
              </w:rPr>
              <w:t>&lt;0.1</w:t>
            </w:r>
          </w:p>
        </w:tc>
        <w:tc>
          <w:tcPr>
            <w:tcW w:w="539" w:type="pct"/>
            <w:noWrap/>
          </w:tcPr>
          <w:p w14:paraId="2455FAA3" w14:textId="680EA4CB" w:rsidR="004C7952" w:rsidRPr="004C7952" w:rsidRDefault="004C7952" w:rsidP="004C7952">
            <w:pPr>
              <w:pStyle w:val="TableTextRight"/>
              <w:rPr>
                <w:rFonts w:cstheme="minorHAnsi"/>
              </w:rPr>
            </w:pPr>
            <w:r w:rsidRPr="004C7952">
              <w:rPr>
                <w:rFonts w:cstheme="minorHAnsi"/>
              </w:rPr>
              <w:t>27</w:t>
            </w:r>
          </w:p>
        </w:tc>
        <w:tc>
          <w:tcPr>
            <w:tcW w:w="492" w:type="pct"/>
            <w:noWrap/>
          </w:tcPr>
          <w:p w14:paraId="117D0401" w14:textId="14D4EEDE" w:rsidR="004C7952" w:rsidRPr="004C7952" w:rsidRDefault="004C7952" w:rsidP="004C7952">
            <w:pPr>
              <w:pStyle w:val="TableTextRight"/>
              <w:rPr>
                <w:rFonts w:cstheme="minorHAnsi"/>
              </w:rPr>
            </w:pPr>
            <w:r w:rsidRPr="004C7952">
              <w:rPr>
                <w:rFonts w:cstheme="minorHAnsi"/>
              </w:rPr>
              <w:t>25</w:t>
            </w:r>
          </w:p>
        </w:tc>
        <w:tc>
          <w:tcPr>
            <w:tcW w:w="392" w:type="pct"/>
            <w:noWrap/>
          </w:tcPr>
          <w:p w14:paraId="040F441A" w14:textId="47DC7C6F" w:rsidR="004C7952" w:rsidRPr="004C7952" w:rsidRDefault="004C7952" w:rsidP="004C7952">
            <w:pPr>
              <w:pStyle w:val="TableTextRight"/>
              <w:rPr>
                <w:rFonts w:cstheme="minorHAnsi"/>
              </w:rPr>
            </w:pPr>
            <w:r w:rsidRPr="004C7952">
              <w:rPr>
                <w:rFonts w:cstheme="minorHAnsi"/>
              </w:rPr>
              <w:t>54</w:t>
            </w:r>
          </w:p>
        </w:tc>
        <w:tc>
          <w:tcPr>
            <w:tcW w:w="367" w:type="pct"/>
            <w:noWrap/>
          </w:tcPr>
          <w:p w14:paraId="58B45397" w14:textId="709E9A98" w:rsidR="004C7952" w:rsidRPr="004C7952" w:rsidRDefault="004C7952" w:rsidP="004C7952">
            <w:pPr>
              <w:pStyle w:val="TableTextRight"/>
              <w:rPr>
                <w:rFonts w:cstheme="minorHAnsi"/>
              </w:rPr>
            </w:pPr>
            <w:r w:rsidRPr="004C7952">
              <w:rPr>
                <w:rFonts w:cstheme="minorHAnsi"/>
              </w:rPr>
              <w:t>52</w:t>
            </w:r>
          </w:p>
        </w:tc>
        <w:tc>
          <w:tcPr>
            <w:tcW w:w="369" w:type="pct"/>
            <w:noWrap/>
          </w:tcPr>
          <w:p w14:paraId="18F79FE6" w14:textId="0F9DA51E" w:rsidR="004C7952" w:rsidRPr="004C7952" w:rsidRDefault="004C7952" w:rsidP="004C7952">
            <w:pPr>
              <w:pStyle w:val="TableTextRight"/>
              <w:rPr>
                <w:rFonts w:cstheme="minorHAnsi"/>
              </w:rPr>
            </w:pPr>
            <w:r w:rsidRPr="004C7952">
              <w:rPr>
                <w:rFonts w:cstheme="minorHAnsi"/>
              </w:rPr>
              <w:t>2.0</w:t>
            </w:r>
          </w:p>
        </w:tc>
        <w:tc>
          <w:tcPr>
            <w:tcW w:w="393" w:type="pct"/>
            <w:noWrap/>
          </w:tcPr>
          <w:p w14:paraId="6EBDFE70" w14:textId="2DD438F4" w:rsidR="004C7952" w:rsidRPr="004C7952" w:rsidRDefault="004C7952" w:rsidP="004C7952">
            <w:pPr>
              <w:pStyle w:val="TableTextRight"/>
              <w:rPr>
                <w:rFonts w:cstheme="minorHAnsi"/>
              </w:rPr>
            </w:pPr>
            <w:r w:rsidRPr="004C7952">
              <w:rPr>
                <w:rFonts w:cstheme="minorHAnsi"/>
              </w:rPr>
              <w:t>40</w:t>
            </w:r>
          </w:p>
        </w:tc>
        <w:tc>
          <w:tcPr>
            <w:tcW w:w="357" w:type="pct"/>
            <w:noWrap/>
          </w:tcPr>
          <w:p w14:paraId="09D6FE42" w14:textId="4199C64D" w:rsidR="004C7952" w:rsidRPr="004C7952" w:rsidRDefault="004C7952" w:rsidP="004C7952">
            <w:pPr>
              <w:pStyle w:val="TableTextRight"/>
              <w:rPr>
                <w:rFonts w:cstheme="minorHAnsi"/>
              </w:rPr>
            </w:pPr>
            <w:r w:rsidRPr="004C7952">
              <w:rPr>
                <w:rFonts w:cstheme="minorHAnsi"/>
              </w:rPr>
              <w:t>74</w:t>
            </w:r>
          </w:p>
        </w:tc>
        <w:tc>
          <w:tcPr>
            <w:tcW w:w="327" w:type="pct"/>
            <w:noWrap/>
          </w:tcPr>
          <w:p w14:paraId="17E4EF4A" w14:textId="435953C3" w:rsidR="004C7952" w:rsidRPr="004C7952" w:rsidRDefault="004C7952" w:rsidP="004C7952">
            <w:pPr>
              <w:pStyle w:val="TableTextRight"/>
              <w:rPr>
                <w:rFonts w:cstheme="minorHAnsi"/>
              </w:rPr>
            </w:pPr>
            <w:r w:rsidRPr="004C7952">
              <w:rPr>
                <w:rFonts w:cstheme="minorHAnsi"/>
              </w:rPr>
              <w:t>76</w:t>
            </w:r>
          </w:p>
        </w:tc>
        <w:tc>
          <w:tcPr>
            <w:tcW w:w="324" w:type="pct"/>
            <w:noWrap/>
          </w:tcPr>
          <w:p w14:paraId="44BC9E08" w14:textId="54EF26DF" w:rsidR="004C7952" w:rsidRPr="004C7952" w:rsidRDefault="004C7952" w:rsidP="004C7952">
            <w:pPr>
              <w:pStyle w:val="TableTextRight"/>
              <w:rPr>
                <w:rFonts w:cstheme="minorHAnsi"/>
              </w:rPr>
            </w:pPr>
            <w:r w:rsidRPr="004C7952">
              <w:rPr>
                <w:rFonts w:cstheme="minorHAnsi"/>
              </w:rPr>
              <w:t>39</w:t>
            </w:r>
          </w:p>
        </w:tc>
        <w:tc>
          <w:tcPr>
            <w:tcW w:w="254" w:type="pct"/>
            <w:noWrap/>
          </w:tcPr>
          <w:p w14:paraId="130782EF" w14:textId="75B31A57" w:rsidR="004C7952" w:rsidRPr="004C7952" w:rsidRDefault="004C7952" w:rsidP="004C7952">
            <w:pPr>
              <w:pStyle w:val="TableTextRight"/>
              <w:rPr>
                <w:rFonts w:cstheme="minorHAnsi"/>
              </w:rPr>
            </w:pPr>
            <w:r w:rsidRPr="004C7952">
              <w:rPr>
                <w:rFonts w:cstheme="minorHAnsi"/>
              </w:rPr>
              <w:t>150</w:t>
            </w:r>
          </w:p>
        </w:tc>
      </w:tr>
      <w:tr w:rsidR="004C7952" w:rsidRPr="004C7952" w14:paraId="52859ABE"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294F0039" w14:textId="77777777" w:rsidR="004C7952" w:rsidRPr="004C7952" w:rsidRDefault="004C7952" w:rsidP="004C7952">
            <w:pPr>
              <w:pStyle w:val="TableText"/>
              <w:rPr>
                <w:rFonts w:cstheme="minorHAnsi"/>
              </w:rPr>
            </w:pPr>
            <w:r w:rsidRPr="004C7952">
              <w:rPr>
                <w:rFonts w:cstheme="minorHAnsi"/>
              </w:rPr>
              <w:t>Cr</w:t>
            </w:r>
          </w:p>
        </w:tc>
        <w:tc>
          <w:tcPr>
            <w:tcW w:w="409" w:type="pct"/>
            <w:noWrap/>
            <w:hideMark/>
          </w:tcPr>
          <w:p w14:paraId="56C85D21"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5FA98D55" w14:textId="730679EF" w:rsidR="004C7952" w:rsidRPr="004C7952" w:rsidRDefault="004C7952" w:rsidP="004C7952">
            <w:pPr>
              <w:pStyle w:val="TableTextRight"/>
              <w:rPr>
                <w:rFonts w:cstheme="minorHAnsi"/>
              </w:rPr>
            </w:pPr>
            <w:r w:rsidRPr="004C7952">
              <w:rPr>
                <w:rFonts w:cstheme="minorHAnsi"/>
              </w:rPr>
              <w:t>&lt;0.3</w:t>
            </w:r>
          </w:p>
        </w:tc>
        <w:tc>
          <w:tcPr>
            <w:tcW w:w="539" w:type="pct"/>
            <w:noWrap/>
          </w:tcPr>
          <w:p w14:paraId="069FE7A0" w14:textId="5A80A941" w:rsidR="004C7952" w:rsidRPr="004C7952" w:rsidRDefault="004C7952" w:rsidP="004C7952">
            <w:pPr>
              <w:pStyle w:val="TableTextRight"/>
              <w:rPr>
                <w:rFonts w:cstheme="minorHAnsi"/>
              </w:rPr>
            </w:pPr>
            <w:r w:rsidRPr="004C7952">
              <w:rPr>
                <w:rFonts w:cstheme="minorHAnsi"/>
              </w:rPr>
              <w:t>360</w:t>
            </w:r>
          </w:p>
        </w:tc>
        <w:tc>
          <w:tcPr>
            <w:tcW w:w="492" w:type="pct"/>
            <w:noWrap/>
          </w:tcPr>
          <w:p w14:paraId="3F858E43" w14:textId="14E9FDF4" w:rsidR="004C7952" w:rsidRPr="004C7952" w:rsidRDefault="004C7952" w:rsidP="004C7952">
            <w:pPr>
              <w:pStyle w:val="TableTextRight"/>
              <w:rPr>
                <w:rFonts w:cstheme="minorHAnsi"/>
              </w:rPr>
            </w:pPr>
            <w:r w:rsidRPr="004C7952">
              <w:rPr>
                <w:rFonts w:cstheme="minorHAnsi"/>
              </w:rPr>
              <w:t>67</w:t>
            </w:r>
          </w:p>
        </w:tc>
        <w:tc>
          <w:tcPr>
            <w:tcW w:w="392" w:type="pct"/>
            <w:noWrap/>
          </w:tcPr>
          <w:p w14:paraId="01AF6F78" w14:textId="6FC03D39" w:rsidR="004C7952" w:rsidRPr="004C7952" w:rsidRDefault="004C7952" w:rsidP="004C7952">
            <w:pPr>
              <w:pStyle w:val="TableTextRight"/>
              <w:rPr>
                <w:rFonts w:cstheme="minorHAnsi"/>
              </w:rPr>
            </w:pPr>
            <w:r w:rsidRPr="004C7952">
              <w:rPr>
                <w:rFonts w:cstheme="minorHAnsi"/>
              </w:rPr>
              <w:t>290</w:t>
            </w:r>
          </w:p>
        </w:tc>
        <w:tc>
          <w:tcPr>
            <w:tcW w:w="367" w:type="pct"/>
            <w:noWrap/>
          </w:tcPr>
          <w:p w14:paraId="4253FAE0" w14:textId="3CF9ADC4" w:rsidR="004C7952" w:rsidRPr="004C7952" w:rsidRDefault="004C7952" w:rsidP="004C7952">
            <w:pPr>
              <w:pStyle w:val="TableTextRight"/>
              <w:rPr>
                <w:rFonts w:cstheme="minorHAnsi"/>
              </w:rPr>
            </w:pPr>
            <w:r w:rsidRPr="004C7952">
              <w:rPr>
                <w:rFonts w:cstheme="minorHAnsi"/>
              </w:rPr>
              <w:t>97</w:t>
            </w:r>
          </w:p>
        </w:tc>
        <w:tc>
          <w:tcPr>
            <w:tcW w:w="369" w:type="pct"/>
            <w:noWrap/>
          </w:tcPr>
          <w:p w14:paraId="2ACC4AA1" w14:textId="518C0DFF" w:rsidR="004C7952" w:rsidRPr="004C7952" w:rsidRDefault="004C7952" w:rsidP="004C7952">
            <w:pPr>
              <w:pStyle w:val="TableTextRight"/>
              <w:rPr>
                <w:rFonts w:cstheme="minorHAnsi"/>
              </w:rPr>
            </w:pPr>
            <w:r w:rsidRPr="004C7952">
              <w:rPr>
                <w:rFonts w:cstheme="minorHAnsi"/>
              </w:rPr>
              <w:t>29</w:t>
            </w:r>
          </w:p>
        </w:tc>
        <w:tc>
          <w:tcPr>
            <w:tcW w:w="393" w:type="pct"/>
            <w:noWrap/>
          </w:tcPr>
          <w:p w14:paraId="7A57D881" w14:textId="0501C8A8" w:rsidR="004C7952" w:rsidRPr="004C7952" w:rsidRDefault="004C7952" w:rsidP="004C7952">
            <w:pPr>
              <w:pStyle w:val="TableTextRight"/>
              <w:rPr>
                <w:rFonts w:cstheme="minorHAnsi"/>
              </w:rPr>
            </w:pPr>
            <w:r w:rsidRPr="004C7952">
              <w:rPr>
                <w:rFonts w:cstheme="minorHAnsi"/>
              </w:rPr>
              <w:t>32</w:t>
            </w:r>
          </w:p>
        </w:tc>
        <w:tc>
          <w:tcPr>
            <w:tcW w:w="357" w:type="pct"/>
            <w:noWrap/>
          </w:tcPr>
          <w:p w14:paraId="1719BAC9" w14:textId="307B806A" w:rsidR="004C7952" w:rsidRPr="004C7952" w:rsidRDefault="004C7952" w:rsidP="004C7952">
            <w:pPr>
              <w:pStyle w:val="TableTextRight"/>
              <w:rPr>
                <w:rFonts w:cstheme="minorHAnsi"/>
              </w:rPr>
            </w:pPr>
            <w:r w:rsidRPr="004C7952">
              <w:rPr>
                <w:rFonts w:cstheme="minorHAnsi"/>
              </w:rPr>
              <w:t>150</w:t>
            </w:r>
          </w:p>
        </w:tc>
        <w:tc>
          <w:tcPr>
            <w:tcW w:w="327" w:type="pct"/>
            <w:noWrap/>
          </w:tcPr>
          <w:p w14:paraId="511F767A" w14:textId="0CFA42DE" w:rsidR="004C7952" w:rsidRPr="004C7952" w:rsidRDefault="004C7952" w:rsidP="004C7952">
            <w:pPr>
              <w:pStyle w:val="TableTextRight"/>
              <w:rPr>
                <w:rFonts w:cstheme="minorHAnsi"/>
              </w:rPr>
            </w:pPr>
            <w:r w:rsidRPr="004C7952">
              <w:rPr>
                <w:rFonts w:cstheme="minorHAnsi"/>
              </w:rPr>
              <w:t>40</w:t>
            </w:r>
          </w:p>
        </w:tc>
        <w:tc>
          <w:tcPr>
            <w:tcW w:w="324" w:type="pct"/>
            <w:noWrap/>
          </w:tcPr>
          <w:p w14:paraId="3F110EC5" w14:textId="77E408C0" w:rsidR="004C7952" w:rsidRPr="004C7952" w:rsidRDefault="004C7952" w:rsidP="004C7952">
            <w:pPr>
              <w:pStyle w:val="TableTextRight"/>
              <w:rPr>
                <w:rFonts w:cstheme="minorHAnsi"/>
              </w:rPr>
            </w:pPr>
            <w:r w:rsidRPr="004C7952">
              <w:rPr>
                <w:rFonts w:cstheme="minorHAnsi"/>
              </w:rPr>
              <w:t>2.4</w:t>
            </w:r>
          </w:p>
        </w:tc>
        <w:tc>
          <w:tcPr>
            <w:tcW w:w="254" w:type="pct"/>
            <w:noWrap/>
          </w:tcPr>
          <w:p w14:paraId="0C707D5A" w14:textId="0230A03F" w:rsidR="004C7952" w:rsidRPr="004C7952" w:rsidRDefault="004C7952" w:rsidP="004C7952">
            <w:pPr>
              <w:pStyle w:val="TableTextRight"/>
              <w:rPr>
                <w:rFonts w:cstheme="minorHAnsi"/>
              </w:rPr>
            </w:pPr>
            <w:r w:rsidRPr="004C7952">
              <w:rPr>
                <w:rFonts w:cstheme="minorHAnsi"/>
              </w:rPr>
              <w:t>100</w:t>
            </w:r>
          </w:p>
        </w:tc>
      </w:tr>
      <w:tr w:rsidR="004C7952" w:rsidRPr="004C7952" w14:paraId="190FB5E0"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6A8E5BF0" w14:textId="77777777" w:rsidR="004C7952" w:rsidRPr="004C7952" w:rsidRDefault="004C7952" w:rsidP="004C7952">
            <w:pPr>
              <w:pStyle w:val="TableText"/>
              <w:rPr>
                <w:rFonts w:cstheme="minorHAnsi"/>
              </w:rPr>
            </w:pPr>
            <w:r w:rsidRPr="004C7952">
              <w:rPr>
                <w:rFonts w:cstheme="minorHAnsi"/>
              </w:rPr>
              <w:t>Cu</w:t>
            </w:r>
          </w:p>
        </w:tc>
        <w:tc>
          <w:tcPr>
            <w:tcW w:w="409" w:type="pct"/>
            <w:noWrap/>
            <w:hideMark/>
          </w:tcPr>
          <w:p w14:paraId="7269FC1F"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66FA2DB7" w14:textId="1E8032FB" w:rsidR="004C7952" w:rsidRPr="004C7952" w:rsidRDefault="004C7952" w:rsidP="004C7952">
            <w:pPr>
              <w:pStyle w:val="TableTextRight"/>
              <w:rPr>
                <w:rFonts w:cstheme="minorHAnsi"/>
              </w:rPr>
            </w:pPr>
            <w:r w:rsidRPr="004C7952">
              <w:rPr>
                <w:rFonts w:cstheme="minorHAnsi"/>
              </w:rPr>
              <w:t>0.5</w:t>
            </w:r>
          </w:p>
        </w:tc>
        <w:tc>
          <w:tcPr>
            <w:tcW w:w="539" w:type="pct"/>
            <w:noWrap/>
          </w:tcPr>
          <w:p w14:paraId="26B8BA72" w14:textId="37309377" w:rsidR="004C7952" w:rsidRPr="004C7952" w:rsidRDefault="004C7952" w:rsidP="004C7952">
            <w:pPr>
              <w:pStyle w:val="TableTextRight"/>
              <w:rPr>
                <w:rFonts w:cstheme="minorHAnsi"/>
              </w:rPr>
            </w:pPr>
            <w:r w:rsidRPr="004C7952">
              <w:rPr>
                <w:rFonts w:cstheme="minorHAnsi"/>
              </w:rPr>
              <w:t>49</w:t>
            </w:r>
          </w:p>
        </w:tc>
        <w:tc>
          <w:tcPr>
            <w:tcW w:w="492" w:type="pct"/>
            <w:noWrap/>
          </w:tcPr>
          <w:p w14:paraId="17D56FA6" w14:textId="5D960343" w:rsidR="004C7952" w:rsidRPr="004C7952" w:rsidRDefault="004C7952" w:rsidP="004C7952">
            <w:pPr>
              <w:pStyle w:val="TableTextRight"/>
              <w:rPr>
                <w:rFonts w:cstheme="minorHAnsi"/>
              </w:rPr>
            </w:pPr>
            <w:r w:rsidRPr="004C7952">
              <w:rPr>
                <w:rFonts w:cstheme="minorHAnsi"/>
              </w:rPr>
              <w:t>18</w:t>
            </w:r>
          </w:p>
        </w:tc>
        <w:tc>
          <w:tcPr>
            <w:tcW w:w="392" w:type="pct"/>
            <w:noWrap/>
          </w:tcPr>
          <w:p w14:paraId="7228EAAD" w14:textId="5F0802AC" w:rsidR="004C7952" w:rsidRPr="004C7952" w:rsidRDefault="004C7952" w:rsidP="004C7952">
            <w:pPr>
              <w:pStyle w:val="TableTextRight"/>
              <w:rPr>
                <w:rFonts w:cstheme="minorHAnsi"/>
              </w:rPr>
            </w:pPr>
            <w:r w:rsidRPr="004C7952">
              <w:rPr>
                <w:rFonts w:cstheme="minorHAnsi"/>
              </w:rPr>
              <w:t>29</w:t>
            </w:r>
          </w:p>
        </w:tc>
        <w:tc>
          <w:tcPr>
            <w:tcW w:w="367" w:type="pct"/>
            <w:noWrap/>
          </w:tcPr>
          <w:p w14:paraId="26BFD19B" w14:textId="515B5873" w:rsidR="004C7952" w:rsidRPr="004C7952" w:rsidRDefault="004C7952" w:rsidP="004C7952">
            <w:pPr>
              <w:pStyle w:val="TableTextRight"/>
              <w:rPr>
                <w:rFonts w:cstheme="minorHAnsi"/>
              </w:rPr>
            </w:pPr>
            <w:r w:rsidRPr="004C7952">
              <w:rPr>
                <w:rFonts w:cstheme="minorHAnsi"/>
              </w:rPr>
              <w:t>36</w:t>
            </w:r>
          </w:p>
        </w:tc>
        <w:tc>
          <w:tcPr>
            <w:tcW w:w="369" w:type="pct"/>
            <w:noWrap/>
          </w:tcPr>
          <w:p w14:paraId="27D8EA5F" w14:textId="385D170F" w:rsidR="004C7952" w:rsidRPr="004C7952" w:rsidRDefault="004C7952" w:rsidP="004C7952">
            <w:pPr>
              <w:pStyle w:val="TableTextRight"/>
              <w:rPr>
                <w:rFonts w:cstheme="minorHAnsi"/>
              </w:rPr>
            </w:pPr>
            <w:r w:rsidRPr="004C7952">
              <w:rPr>
                <w:rFonts w:cstheme="minorHAnsi"/>
              </w:rPr>
              <w:t>3.0</w:t>
            </w:r>
          </w:p>
        </w:tc>
        <w:tc>
          <w:tcPr>
            <w:tcW w:w="393" w:type="pct"/>
            <w:noWrap/>
          </w:tcPr>
          <w:p w14:paraId="47A407CB" w14:textId="664A67C6" w:rsidR="004C7952" w:rsidRPr="004C7952" w:rsidRDefault="004C7952" w:rsidP="004C7952">
            <w:pPr>
              <w:pStyle w:val="TableTextRight"/>
              <w:rPr>
                <w:rFonts w:cstheme="minorHAnsi"/>
              </w:rPr>
            </w:pPr>
            <w:r w:rsidRPr="004C7952">
              <w:rPr>
                <w:rFonts w:cstheme="minorHAnsi"/>
              </w:rPr>
              <w:t>147</w:t>
            </w:r>
          </w:p>
        </w:tc>
        <w:tc>
          <w:tcPr>
            <w:tcW w:w="357" w:type="pct"/>
            <w:noWrap/>
          </w:tcPr>
          <w:p w14:paraId="7ACBC2F2" w14:textId="4F7C0227" w:rsidR="004C7952" w:rsidRPr="004C7952" w:rsidRDefault="004C7952" w:rsidP="004C7952">
            <w:pPr>
              <w:pStyle w:val="TableTextRight"/>
              <w:rPr>
                <w:rFonts w:cstheme="minorHAnsi"/>
              </w:rPr>
            </w:pPr>
            <w:r w:rsidRPr="004C7952">
              <w:rPr>
                <w:rFonts w:cstheme="minorHAnsi"/>
              </w:rPr>
              <w:t>605</w:t>
            </w:r>
          </w:p>
        </w:tc>
        <w:tc>
          <w:tcPr>
            <w:tcW w:w="327" w:type="pct"/>
            <w:noWrap/>
          </w:tcPr>
          <w:p w14:paraId="7602B3B3" w14:textId="636B693C" w:rsidR="004C7952" w:rsidRPr="004C7952" w:rsidRDefault="004C7952" w:rsidP="004C7952">
            <w:pPr>
              <w:pStyle w:val="TableTextRight"/>
              <w:rPr>
                <w:rFonts w:cstheme="minorHAnsi"/>
              </w:rPr>
            </w:pPr>
            <w:r w:rsidRPr="004C7952">
              <w:rPr>
                <w:rFonts w:cstheme="minorHAnsi"/>
              </w:rPr>
              <w:t>112</w:t>
            </w:r>
          </w:p>
        </w:tc>
        <w:tc>
          <w:tcPr>
            <w:tcW w:w="324" w:type="pct"/>
            <w:noWrap/>
          </w:tcPr>
          <w:p w14:paraId="60B4C88B" w14:textId="2AB0FF2F" w:rsidR="004C7952" w:rsidRPr="004C7952" w:rsidRDefault="004C7952" w:rsidP="004C7952">
            <w:pPr>
              <w:pStyle w:val="TableTextRight"/>
              <w:rPr>
                <w:rFonts w:cstheme="minorHAnsi"/>
              </w:rPr>
            </w:pPr>
            <w:r w:rsidRPr="004C7952">
              <w:rPr>
                <w:rFonts w:cstheme="minorHAnsi"/>
              </w:rPr>
              <w:t>16</w:t>
            </w:r>
          </w:p>
        </w:tc>
        <w:tc>
          <w:tcPr>
            <w:tcW w:w="254" w:type="pct"/>
            <w:noWrap/>
          </w:tcPr>
          <w:p w14:paraId="127E79B4" w14:textId="633A867D" w:rsidR="004C7952" w:rsidRPr="004C7952" w:rsidRDefault="004C7952" w:rsidP="004C7952">
            <w:pPr>
              <w:pStyle w:val="TableTextRight"/>
              <w:rPr>
                <w:rFonts w:cstheme="minorHAnsi"/>
              </w:rPr>
            </w:pPr>
            <w:r w:rsidRPr="004C7952">
              <w:rPr>
                <w:rFonts w:cstheme="minorHAnsi"/>
              </w:rPr>
              <w:t>409</w:t>
            </w:r>
          </w:p>
        </w:tc>
      </w:tr>
      <w:tr w:rsidR="004C7952" w:rsidRPr="004C7952" w14:paraId="14E0095A"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0AC110CB" w14:textId="77777777" w:rsidR="004C7952" w:rsidRPr="004C7952" w:rsidRDefault="004C7952" w:rsidP="004C7952">
            <w:pPr>
              <w:pStyle w:val="TableText"/>
              <w:rPr>
                <w:rFonts w:cstheme="minorHAnsi"/>
              </w:rPr>
            </w:pPr>
            <w:r w:rsidRPr="004C7952">
              <w:rPr>
                <w:rFonts w:cstheme="minorHAnsi"/>
              </w:rPr>
              <w:t>Fe</w:t>
            </w:r>
          </w:p>
        </w:tc>
        <w:tc>
          <w:tcPr>
            <w:tcW w:w="409" w:type="pct"/>
            <w:noWrap/>
            <w:hideMark/>
          </w:tcPr>
          <w:p w14:paraId="2BADFAFD"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4C827B13" w14:textId="57465023" w:rsidR="004C7952" w:rsidRPr="004C7952" w:rsidRDefault="004C7952" w:rsidP="004C7952">
            <w:pPr>
              <w:pStyle w:val="TableTextRight"/>
              <w:rPr>
                <w:rFonts w:cstheme="minorHAnsi"/>
              </w:rPr>
            </w:pPr>
            <w:r w:rsidRPr="004C7952">
              <w:rPr>
                <w:rFonts w:cstheme="minorHAnsi"/>
              </w:rPr>
              <w:t>0.04</w:t>
            </w:r>
          </w:p>
        </w:tc>
        <w:tc>
          <w:tcPr>
            <w:tcW w:w="539" w:type="pct"/>
            <w:noWrap/>
          </w:tcPr>
          <w:p w14:paraId="44B86676" w14:textId="3F7D29AE" w:rsidR="004C7952" w:rsidRPr="004C7952" w:rsidRDefault="004C7952" w:rsidP="004C7952">
            <w:pPr>
              <w:pStyle w:val="TableTextRight"/>
              <w:rPr>
                <w:rFonts w:cstheme="minorHAnsi"/>
              </w:rPr>
            </w:pPr>
            <w:r w:rsidRPr="004C7952">
              <w:rPr>
                <w:rFonts w:cstheme="minorHAnsi"/>
              </w:rPr>
              <w:t>28</w:t>
            </w:r>
          </w:p>
        </w:tc>
        <w:tc>
          <w:tcPr>
            <w:tcW w:w="492" w:type="pct"/>
            <w:noWrap/>
          </w:tcPr>
          <w:p w14:paraId="713F9F8C" w14:textId="3FB4BF51" w:rsidR="004C7952" w:rsidRPr="004C7952" w:rsidRDefault="004C7952" w:rsidP="004C7952">
            <w:pPr>
              <w:pStyle w:val="TableTextRight"/>
              <w:rPr>
                <w:rFonts w:cstheme="minorHAnsi"/>
              </w:rPr>
            </w:pPr>
            <w:r w:rsidRPr="004C7952">
              <w:rPr>
                <w:rFonts w:cstheme="minorHAnsi"/>
              </w:rPr>
              <w:t>16</w:t>
            </w:r>
          </w:p>
        </w:tc>
        <w:tc>
          <w:tcPr>
            <w:tcW w:w="392" w:type="pct"/>
            <w:noWrap/>
          </w:tcPr>
          <w:p w14:paraId="30D8A02B" w14:textId="141C6EBB" w:rsidR="004C7952" w:rsidRPr="004C7952" w:rsidRDefault="004C7952" w:rsidP="004C7952">
            <w:pPr>
              <w:pStyle w:val="TableTextRight"/>
              <w:rPr>
                <w:rFonts w:cstheme="minorHAnsi"/>
              </w:rPr>
            </w:pPr>
            <w:r w:rsidRPr="004C7952">
              <w:rPr>
                <w:rFonts w:cstheme="minorHAnsi"/>
              </w:rPr>
              <w:t>41</w:t>
            </w:r>
          </w:p>
        </w:tc>
        <w:tc>
          <w:tcPr>
            <w:tcW w:w="367" w:type="pct"/>
            <w:noWrap/>
          </w:tcPr>
          <w:p w14:paraId="01855117" w14:textId="21D0A96B" w:rsidR="004C7952" w:rsidRPr="004C7952" w:rsidRDefault="004C7952" w:rsidP="004C7952">
            <w:pPr>
              <w:pStyle w:val="TableTextRight"/>
              <w:rPr>
                <w:rFonts w:cstheme="minorHAnsi"/>
              </w:rPr>
            </w:pPr>
            <w:r w:rsidRPr="004C7952">
              <w:rPr>
                <w:rFonts w:cstheme="minorHAnsi"/>
              </w:rPr>
              <w:t>26</w:t>
            </w:r>
          </w:p>
        </w:tc>
        <w:tc>
          <w:tcPr>
            <w:tcW w:w="369" w:type="pct"/>
            <w:noWrap/>
          </w:tcPr>
          <w:p w14:paraId="72848D0F" w14:textId="5D002B29" w:rsidR="004C7952" w:rsidRPr="004C7952" w:rsidRDefault="004C7952" w:rsidP="004C7952">
            <w:pPr>
              <w:pStyle w:val="TableTextRight"/>
              <w:rPr>
                <w:rFonts w:cstheme="minorHAnsi"/>
              </w:rPr>
            </w:pPr>
            <w:r w:rsidRPr="004C7952">
              <w:rPr>
                <w:rFonts w:cstheme="minorHAnsi"/>
              </w:rPr>
              <w:t>3.2</w:t>
            </w:r>
          </w:p>
        </w:tc>
        <w:tc>
          <w:tcPr>
            <w:tcW w:w="393" w:type="pct"/>
            <w:noWrap/>
          </w:tcPr>
          <w:p w14:paraId="62247102" w14:textId="6A84B40F" w:rsidR="004C7952" w:rsidRPr="004C7952" w:rsidRDefault="004C7952" w:rsidP="004C7952">
            <w:pPr>
              <w:pStyle w:val="TableTextRight"/>
              <w:rPr>
                <w:rFonts w:cstheme="minorHAnsi"/>
              </w:rPr>
            </w:pPr>
            <w:r w:rsidRPr="004C7952">
              <w:rPr>
                <w:rFonts w:cstheme="minorHAnsi"/>
              </w:rPr>
              <w:t>126</w:t>
            </w:r>
          </w:p>
        </w:tc>
        <w:tc>
          <w:tcPr>
            <w:tcW w:w="357" w:type="pct"/>
            <w:noWrap/>
          </w:tcPr>
          <w:p w14:paraId="2B104926" w14:textId="7FFCA06D" w:rsidR="004C7952" w:rsidRPr="004C7952" w:rsidRDefault="004C7952" w:rsidP="004C7952">
            <w:pPr>
              <w:pStyle w:val="TableTextRight"/>
              <w:rPr>
                <w:rFonts w:cstheme="minorHAnsi"/>
              </w:rPr>
            </w:pPr>
            <w:r w:rsidRPr="004C7952">
              <w:rPr>
                <w:rFonts w:cstheme="minorHAnsi"/>
              </w:rPr>
              <w:t>41</w:t>
            </w:r>
          </w:p>
        </w:tc>
        <w:tc>
          <w:tcPr>
            <w:tcW w:w="327" w:type="pct"/>
            <w:noWrap/>
          </w:tcPr>
          <w:p w14:paraId="2AD2EE1A" w14:textId="19A374E7" w:rsidR="004C7952" w:rsidRPr="004C7952" w:rsidRDefault="004C7952" w:rsidP="004C7952">
            <w:pPr>
              <w:pStyle w:val="TableTextRight"/>
              <w:rPr>
                <w:rFonts w:cstheme="minorHAnsi"/>
              </w:rPr>
            </w:pPr>
            <w:r w:rsidRPr="004C7952">
              <w:rPr>
                <w:rFonts w:cstheme="minorHAnsi"/>
              </w:rPr>
              <w:t>82</w:t>
            </w:r>
          </w:p>
        </w:tc>
        <w:tc>
          <w:tcPr>
            <w:tcW w:w="324" w:type="pct"/>
            <w:noWrap/>
          </w:tcPr>
          <w:p w14:paraId="7905373B" w14:textId="2EC88CC6" w:rsidR="004C7952" w:rsidRPr="004C7952" w:rsidRDefault="004C7952" w:rsidP="004C7952">
            <w:pPr>
              <w:pStyle w:val="TableTextRight"/>
              <w:rPr>
                <w:rFonts w:cstheme="minorHAnsi"/>
              </w:rPr>
            </w:pPr>
            <w:r w:rsidRPr="004C7952">
              <w:rPr>
                <w:rFonts w:cstheme="minorHAnsi"/>
              </w:rPr>
              <w:t>8.4</w:t>
            </w:r>
          </w:p>
        </w:tc>
        <w:tc>
          <w:tcPr>
            <w:tcW w:w="254" w:type="pct"/>
            <w:noWrap/>
          </w:tcPr>
          <w:p w14:paraId="5824BFD4" w14:textId="5ECD4D03" w:rsidR="004C7952" w:rsidRPr="004C7952" w:rsidRDefault="004C7952" w:rsidP="004C7952">
            <w:pPr>
              <w:pStyle w:val="TableTextRight"/>
              <w:rPr>
                <w:rFonts w:cstheme="minorHAnsi"/>
              </w:rPr>
            </w:pPr>
            <w:r w:rsidRPr="004C7952">
              <w:rPr>
                <w:rFonts w:cstheme="minorHAnsi"/>
              </w:rPr>
              <w:t>36</w:t>
            </w:r>
          </w:p>
        </w:tc>
      </w:tr>
      <w:tr w:rsidR="004C7952" w:rsidRPr="004C7952" w14:paraId="11990367"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71D3734C" w14:textId="77777777" w:rsidR="004C7952" w:rsidRPr="004C7952" w:rsidRDefault="004C7952" w:rsidP="004C7952">
            <w:pPr>
              <w:pStyle w:val="TableText"/>
              <w:rPr>
                <w:rFonts w:cstheme="minorHAnsi"/>
              </w:rPr>
            </w:pPr>
            <w:r w:rsidRPr="004C7952">
              <w:rPr>
                <w:rFonts w:cstheme="minorHAnsi"/>
              </w:rPr>
              <w:t>Hg</w:t>
            </w:r>
          </w:p>
        </w:tc>
        <w:tc>
          <w:tcPr>
            <w:tcW w:w="409" w:type="pct"/>
            <w:noWrap/>
            <w:hideMark/>
          </w:tcPr>
          <w:p w14:paraId="57FB0DE3"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5550B13A" w14:textId="05105811" w:rsidR="004C7952" w:rsidRPr="004C7952" w:rsidRDefault="004C7952" w:rsidP="004C7952">
            <w:pPr>
              <w:pStyle w:val="TableTextRight"/>
              <w:rPr>
                <w:rFonts w:cstheme="minorHAnsi"/>
              </w:rPr>
            </w:pPr>
            <w:r w:rsidRPr="004C7952">
              <w:rPr>
                <w:rFonts w:cstheme="minorHAnsi"/>
              </w:rPr>
              <w:t>&lt;1</w:t>
            </w:r>
          </w:p>
        </w:tc>
        <w:tc>
          <w:tcPr>
            <w:tcW w:w="539" w:type="pct"/>
            <w:noWrap/>
          </w:tcPr>
          <w:p w14:paraId="13ABF044" w14:textId="5F0F2DD6" w:rsidR="004C7952" w:rsidRPr="004C7952" w:rsidRDefault="004C7952" w:rsidP="004C7952">
            <w:pPr>
              <w:pStyle w:val="TableTextRight"/>
              <w:rPr>
                <w:rFonts w:cstheme="minorHAnsi"/>
              </w:rPr>
            </w:pPr>
            <w:r w:rsidRPr="004C7952">
              <w:rPr>
                <w:rFonts w:cstheme="minorHAnsi"/>
              </w:rPr>
              <w:t>&lt;1</w:t>
            </w:r>
          </w:p>
        </w:tc>
        <w:tc>
          <w:tcPr>
            <w:tcW w:w="492" w:type="pct"/>
            <w:noWrap/>
          </w:tcPr>
          <w:p w14:paraId="462D0D49" w14:textId="645E4448" w:rsidR="004C7952" w:rsidRPr="004C7952" w:rsidRDefault="004C7952" w:rsidP="004C7952">
            <w:pPr>
              <w:pStyle w:val="TableTextRight"/>
              <w:rPr>
                <w:rFonts w:cstheme="minorHAnsi"/>
              </w:rPr>
            </w:pPr>
            <w:r w:rsidRPr="004C7952">
              <w:rPr>
                <w:rFonts w:cstheme="minorHAnsi"/>
              </w:rPr>
              <w:t>&lt;1</w:t>
            </w:r>
          </w:p>
        </w:tc>
        <w:tc>
          <w:tcPr>
            <w:tcW w:w="392" w:type="pct"/>
            <w:noWrap/>
          </w:tcPr>
          <w:p w14:paraId="49638648" w14:textId="0F6E5A52" w:rsidR="004C7952" w:rsidRPr="004C7952" w:rsidRDefault="004C7952" w:rsidP="004C7952">
            <w:pPr>
              <w:pStyle w:val="TableTextRight"/>
              <w:rPr>
                <w:rFonts w:cstheme="minorHAnsi"/>
              </w:rPr>
            </w:pPr>
            <w:r w:rsidRPr="004C7952">
              <w:rPr>
                <w:rFonts w:cstheme="minorHAnsi"/>
              </w:rPr>
              <w:t>&lt;1</w:t>
            </w:r>
          </w:p>
        </w:tc>
        <w:tc>
          <w:tcPr>
            <w:tcW w:w="367" w:type="pct"/>
            <w:noWrap/>
          </w:tcPr>
          <w:p w14:paraId="0A234D0E" w14:textId="178BBF4D" w:rsidR="004C7952" w:rsidRPr="004C7952" w:rsidRDefault="004C7952" w:rsidP="004C7952">
            <w:pPr>
              <w:pStyle w:val="TableTextRight"/>
              <w:rPr>
                <w:rFonts w:cstheme="minorHAnsi"/>
              </w:rPr>
            </w:pPr>
            <w:r w:rsidRPr="004C7952">
              <w:rPr>
                <w:rFonts w:cstheme="minorHAnsi"/>
              </w:rPr>
              <w:t>&lt;1</w:t>
            </w:r>
          </w:p>
        </w:tc>
        <w:tc>
          <w:tcPr>
            <w:tcW w:w="369" w:type="pct"/>
            <w:noWrap/>
          </w:tcPr>
          <w:p w14:paraId="074FBDD9" w14:textId="6736B9B2" w:rsidR="004C7952" w:rsidRPr="004C7952" w:rsidRDefault="004C7952" w:rsidP="004C7952">
            <w:pPr>
              <w:pStyle w:val="TableTextRight"/>
              <w:rPr>
                <w:rFonts w:cstheme="minorHAnsi"/>
              </w:rPr>
            </w:pPr>
            <w:r w:rsidRPr="004C7952">
              <w:rPr>
                <w:rFonts w:cstheme="minorHAnsi"/>
              </w:rPr>
              <w:t>&lt;1</w:t>
            </w:r>
          </w:p>
        </w:tc>
        <w:tc>
          <w:tcPr>
            <w:tcW w:w="393" w:type="pct"/>
            <w:noWrap/>
          </w:tcPr>
          <w:p w14:paraId="1932E44F" w14:textId="397EE1DE" w:rsidR="004C7952" w:rsidRPr="004C7952" w:rsidRDefault="004C7952" w:rsidP="004C7952">
            <w:pPr>
              <w:pStyle w:val="TableTextRight"/>
              <w:rPr>
                <w:rFonts w:cstheme="minorHAnsi"/>
              </w:rPr>
            </w:pPr>
            <w:r w:rsidRPr="004C7952">
              <w:rPr>
                <w:rFonts w:cstheme="minorHAnsi"/>
              </w:rPr>
              <w:t>&lt;1</w:t>
            </w:r>
          </w:p>
        </w:tc>
        <w:tc>
          <w:tcPr>
            <w:tcW w:w="357" w:type="pct"/>
            <w:noWrap/>
          </w:tcPr>
          <w:p w14:paraId="506D6033" w14:textId="53ABD352" w:rsidR="004C7952" w:rsidRPr="004C7952" w:rsidRDefault="004C7952" w:rsidP="004C7952">
            <w:pPr>
              <w:pStyle w:val="TableTextRight"/>
              <w:rPr>
                <w:rFonts w:cstheme="minorHAnsi"/>
              </w:rPr>
            </w:pPr>
            <w:r w:rsidRPr="004C7952">
              <w:rPr>
                <w:rFonts w:cstheme="minorHAnsi"/>
              </w:rPr>
              <w:t>&lt;1</w:t>
            </w:r>
          </w:p>
        </w:tc>
        <w:tc>
          <w:tcPr>
            <w:tcW w:w="327" w:type="pct"/>
            <w:noWrap/>
          </w:tcPr>
          <w:p w14:paraId="0F105288" w14:textId="01D6CA2F" w:rsidR="004C7952" w:rsidRPr="004C7952" w:rsidRDefault="004C7952" w:rsidP="004C7952">
            <w:pPr>
              <w:pStyle w:val="TableTextRight"/>
              <w:rPr>
                <w:rFonts w:cstheme="minorHAnsi"/>
              </w:rPr>
            </w:pPr>
            <w:r w:rsidRPr="004C7952">
              <w:rPr>
                <w:rFonts w:cstheme="minorHAnsi"/>
              </w:rPr>
              <w:t>&lt;1</w:t>
            </w:r>
          </w:p>
        </w:tc>
        <w:tc>
          <w:tcPr>
            <w:tcW w:w="324" w:type="pct"/>
            <w:noWrap/>
          </w:tcPr>
          <w:p w14:paraId="003AE242" w14:textId="281714F0" w:rsidR="004C7952" w:rsidRPr="004C7952" w:rsidRDefault="004C7952" w:rsidP="004C7952">
            <w:pPr>
              <w:pStyle w:val="TableTextRight"/>
              <w:rPr>
                <w:rFonts w:cstheme="minorHAnsi"/>
              </w:rPr>
            </w:pPr>
            <w:r w:rsidRPr="004C7952">
              <w:rPr>
                <w:rFonts w:cstheme="minorHAnsi"/>
              </w:rPr>
              <w:t>&lt;1</w:t>
            </w:r>
          </w:p>
        </w:tc>
        <w:tc>
          <w:tcPr>
            <w:tcW w:w="254" w:type="pct"/>
            <w:noWrap/>
          </w:tcPr>
          <w:p w14:paraId="6E06AFF4" w14:textId="188B06F2" w:rsidR="004C7952" w:rsidRPr="004C7952" w:rsidRDefault="004C7952" w:rsidP="004C7952">
            <w:pPr>
              <w:pStyle w:val="TableTextRight"/>
              <w:rPr>
                <w:rFonts w:cstheme="minorHAnsi"/>
              </w:rPr>
            </w:pPr>
            <w:r w:rsidRPr="004C7952">
              <w:rPr>
                <w:rFonts w:cstheme="minorHAnsi"/>
              </w:rPr>
              <w:t>&lt;1</w:t>
            </w:r>
          </w:p>
        </w:tc>
      </w:tr>
      <w:tr w:rsidR="004C7952" w:rsidRPr="004C7952" w14:paraId="053A71A8"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36244D87" w14:textId="77777777" w:rsidR="004C7952" w:rsidRPr="004C7952" w:rsidRDefault="004C7952" w:rsidP="004C7952">
            <w:pPr>
              <w:pStyle w:val="TableText"/>
              <w:rPr>
                <w:rFonts w:cstheme="minorHAnsi"/>
              </w:rPr>
            </w:pPr>
            <w:r w:rsidRPr="004C7952">
              <w:rPr>
                <w:rFonts w:cstheme="minorHAnsi"/>
              </w:rPr>
              <w:t>K</w:t>
            </w:r>
          </w:p>
        </w:tc>
        <w:tc>
          <w:tcPr>
            <w:tcW w:w="409" w:type="pct"/>
            <w:noWrap/>
            <w:hideMark/>
          </w:tcPr>
          <w:p w14:paraId="29BEF5FB"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1DEF7208" w14:textId="28962E88" w:rsidR="004C7952" w:rsidRPr="004C7952" w:rsidRDefault="004C7952" w:rsidP="004C7952">
            <w:pPr>
              <w:pStyle w:val="TableTextRight"/>
              <w:rPr>
                <w:rFonts w:cstheme="minorHAnsi"/>
              </w:rPr>
            </w:pPr>
            <w:r w:rsidRPr="004C7952">
              <w:rPr>
                <w:rFonts w:cstheme="minorHAnsi"/>
              </w:rPr>
              <w:t>---</w:t>
            </w:r>
          </w:p>
        </w:tc>
        <w:tc>
          <w:tcPr>
            <w:tcW w:w="539" w:type="pct"/>
            <w:noWrap/>
          </w:tcPr>
          <w:p w14:paraId="05F65A34" w14:textId="2483EF39" w:rsidR="004C7952" w:rsidRPr="004C7952" w:rsidRDefault="004C7952" w:rsidP="004C7952">
            <w:pPr>
              <w:pStyle w:val="TableTextRight"/>
              <w:rPr>
                <w:rFonts w:cstheme="minorHAnsi"/>
              </w:rPr>
            </w:pPr>
            <w:r w:rsidRPr="004C7952">
              <w:rPr>
                <w:rFonts w:cstheme="minorHAnsi"/>
              </w:rPr>
              <w:t>---</w:t>
            </w:r>
          </w:p>
        </w:tc>
        <w:tc>
          <w:tcPr>
            <w:tcW w:w="492" w:type="pct"/>
            <w:noWrap/>
          </w:tcPr>
          <w:p w14:paraId="56EF2055" w14:textId="747D330C" w:rsidR="004C7952" w:rsidRPr="004C7952" w:rsidRDefault="004C7952" w:rsidP="004C7952">
            <w:pPr>
              <w:pStyle w:val="TableTextRight"/>
              <w:rPr>
                <w:rFonts w:cstheme="minorHAnsi"/>
              </w:rPr>
            </w:pPr>
            <w:r w:rsidRPr="004C7952">
              <w:rPr>
                <w:rFonts w:cstheme="minorHAnsi"/>
              </w:rPr>
              <w:t>---</w:t>
            </w:r>
          </w:p>
        </w:tc>
        <w:tc>
          <w:tcPr>
            <w:tcW w:w="392" w:type="pct"/>
            <w:noWrap/>
          </w:tcPr>
          <w:p w14:paraId="2EB8337F" w14:textId="021C4F4B" w:rsidR="004C7952" w:rsidRPr="004C7952" w:rsidRDefault="004C7952" w:rsidP="004C7952">
            <w:pPr>
              <w:pStyle w:val="TableTextRight"/>
              <w:rPr>
                <w:rFonts w:cstheme="minorHAnsi"/>
              </w:rPr>
            </w:pPr>
            <w:r w:rsidRPr="004C7952">
              <w:rPr>
                <w:rFonts w:cstheme="minorHAnsi"/>
              </w:rPr>
              <w:t>---</w:t>
            </w:r>
          </w:p>
        </w:tc>
        <w:tc>
          <w:tcPr>
            <w:tcW w:w="367" w:type="pct"/>
            <w:noWrap/>
          </w:tcPr>
          <w:p w14:paraId="6B9C6813" w14:textId="131AB482" w:rsidR="004C7952" w:rsidRPr="004C7952" w:rsidRDefault="004C7952" w:rsidP="004C7952">
            <w:pPr>
              <w:pStyle w:val="TableTextRight"/>
              <w:rPr>
                <w:rFonts w:cstheme="minorHAnsi"/>
              </w:rPr>
            </w:pPr>
            <w:r w:rsidRPr="004C7952">
              <w:rPr>
                <w:rFonts w:cstheme="minorHAnsi"/>
              </w:rPr>
              <w:t>---</w:t>
            </w:r>
          </w:p>
        </w:tc>
        <w:tc>
          <w:tcPr>
            <w:tcW w:w="369" w:type="pct"/>
            <w:noWrap/>
          </w:tcPr>
          <w:p w14:paraId="6A51920B" w14:textId="028BA4EB" w:rsidR="004C7952" w:rsidRPr="004C7952" w:rsidRDefault="004C7952" w:rsidP="004C7952">
            <w:pPr>
              <w:pStyle w:val="TableTextRight"/>
              <w:rPr>
                <w:rFonts w:cstheme="minorHAnsi"/>
              </w:rPr>
            </w:pPr>
            <w:r w:rsidRPr="004C7952">
              <w:rPr>
                <w:rFonts w:cstheme="minorHAnsi"/>
              </w:rPr>
              <w:t>---</w:t>
            </w:r>
          </w:p>
        </w:tc>
        <w:tc>
          <w:tcPr>
            <w:tcW w:w="393" w:type="pct"/>
            <w:noWrap/>
          </w:tcPr>
          <w:p w14:paraId="565C94A0" w14:textId="42426CA4" w:rsidR="004C7952" w:rsidRPr="004C7952" w:rsidRDefault="004C7952" w:rsidP="004C7952">
            <w:pPr>
              <w:pStyle w:val="TableTextRight"/>
              <w:rPr>
                <w:rFonts w:cstheme="minorHAnsi"/>
              </w:rPr>
            </w:pPr>
            <w:r w:rsidRPr="004C7952">
              <w:rPr>
                <w:rFonts w:cstheme="minorHAnsi"/>
              </w:rPr>
              <w:t>---</w:t>
            </w:r>
          </w:p>
        </w:tc>
        <w:tc>
          <w:tcPr>
            <w:tcW w:w="357" w:type="pct"/>
            <w:noWrap/>
          </w:tcPr>
          <w:p w14:paraId="38BE95CB" w14:textId="094E9BF0" w:rsidR="004C7952" w:rsidRPr="004C7952" w:rsidRDefault="004C7952" w:rsidP="004C7952">
            <w:pPr>
              <w:pStyle w:val="TableTextRight"/>
              <w:rPr>
                <w:rFonts w:cstheme="minorHAnsi"/>
              </w:rPr>
            </w:pPr>
            <w:r w:rsidRPr="004C7952">
              <w:rPr>
                <w:rFonts w:cstheme="minorHAnsi"/>
              </w:rPr>
              <w:t>---</w:t>
            </w:r>
          </w:p>
        </w:tc>
        <w:tc>
          <w:tcPr>
            <w:tcW w:w="327" w:type="pct"/>
            <w:noWrap/>
          </w:tcPr>
          <w:p w14:paraId="02855428" w14:textId="27C0EDD4" w:rsidR="004C7952" w:rsidRPr="004C7952" w:rsidRDefault="004C7952" w:rsidP="004C7952">
            <w:pPr>
              <w:pStyle w:val="TableTextRight"/>
              <w:rPr>
                <w:rFonts w:cstheme="minorHAnsi"/>
              </w:rPr>
            </w:pPr>
            <w:r w:rsidRPr="004C7952">
              <w:rPr>
                <w:rFonts w:cstheme="minorHAnsi"/>
              </w:rPr>
              <w:t>---</w:t>
            </w:r>
          </w:p>
        </w:tc>
        <w:tc>
          <w:tcPr>
            <w:tcW w:w="324" w:type="pct"/>
            <w:noWrap/>
          </w:tcPr>
          <w:p w14:paraId="4FFA39FA" w14:textId="2F7094DD" w:rsidR="004C7952" w:rsidRPr="004C7952" w:rsidRDefault="004C7952" w:rsidP="004C7952">
            <w:pPr>
              <w:pStyle w:val="TableTextRight"/>
              <w:rPr>
                <w:rFonts w:cstheme="minorHAnsi"/>
              </w:rPr>
            </w:pPr>
            <w:r w:rsidRPr="004C7952">
              <w:rPr>
                <w:rFonts w:cstheme="minorHAnsi"/>
              </w:rPr>
              <w:t>---</w:t>
            </w:r>
          </w:p>
        </w:tc>
        <w:tc>
          <w:tcPr>
            <w:tcW w:w="254" w:type="pct"/>
            <w:noWrap/>
          </w:tcPr>
          <w:p w14:paraId="4D8F158C" w14:textId="0D0BBAA1" w:rsidR="004C7952" w:rsidRPr="004C7952" w:rsidRDefault="004C7952" w:rsidP="004C7952">
            <w:pPr>
              <w:pStyle w:val="TableTextRight"/>
              <w:rPr>
                <w:rFonts w:cstheme="minorHAnsi"/>
              </w:rPr>
            </w:pPr>
            <w:r w:rsidRPr="004C7952">
              <w:rPr>
                <w:rFonts w:cstheme="minorHAnsi"/>
              </w:rPr>
              <w:t>---</w:t>
            </w:r>
          </w:p>
        </w:tc>
      </w:tr>
      <w:tr w:rsidR="004C7952" w:rsidRPr="004C7952" w14:paraId="61FB0E7A"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2E26ECAF" w14:textId="77777777" w:rsidR="004C7952" w:rsidRPr="004C7952" w:rsidRDefault="004C7952" w:rsidP="004C7952">
            <w:pPr>
              <w:pStyle w:val="TableText"/>
              <w:rPr>
                <w:rFonts w:cstheme="minorHAnsi"/>
              </w:rPr>
            </w:pPr>
            <w:r w:rsidRPr="004C7952">
              <w:rPr>
                <w:rFonts w:cstheme="minorHAnsi"/>
              </w:rPr>
              <w:t>La</w:t>
            </w:r>
          </w:p>
        </w:tc>
        <w:tc>
          <w:tcPr>
            <w:tcW w:w="409" w:type="pct"/>
            <w:noWrap/>
            <w:hideMark/>
          </w:tcPr>
          <w:p w14:paraId="2652C753"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50B57525" w14:textId="16036BE3" w:rsidR="004C7952" w:rsidRPr="004C7952" w:rsidRDefault="004C7952" w:rsidP="004C7952">
            <w:pPr>
              <w:pStyle w:val="TableTextRight"/>
              <w:rPr>
                <w:rFonts w:cstheme="minorHAnsi"/>
              </w:rPr>
            </w:pPr>
            <w:r w:rsidRPr="004C7952">
              <w:rPr>
                <w:rFonts w:cstheme="minorHAnsi"/>
              </w:rPr>
              <w:t>0.017</w:t>
            </w:r>
          </w:p>
        </w:tc>
        <w:tc>
          <w:tcPr>
            <w:tcW w:w="539" w:type="pct"/>
            <w:noWrap/>
          </w:tcPr>
          <w:p w14:paraId="5C5BFCE8" w14:textId="1C4E9C30" w:rsidR="004C7952" w:rsidRPr="004C7952" w:rsidRDefault="004C7952" w:rsidP="004C7952">
            <w:pPr>
              <w:pStyle w:val="TableTextRight"/>
              <w:rPr>
                <w:rFonts w:cstheme="minorHAnsi"/>
              </w:rPr>
            </w:pPr>
            <w:r w:rsidRPr="004C7952">
              <w:rPr>
                <w:rFonts w:cstheme="minorHAnsi"/>
              </w:rPr>
              <w:t>12</w:t>
            </w:r>
          </w:p>
        </w:tc>
        <w:tc>
          <w:tcPr>
            <w:tcW w:w="492" w:type="pct"/>
            <w:noWrap/>
          </w:tcPr>
          <w:p w14:paraId="500242C5" w14:textId="0ECAA42C" w:rsidR="004C7952" w:rsidRPr="004C7952" w:rsidRDefault="004C7952" w:rsidP="004C7952">
            <w:pPr>
              <w:pStyle w:val="TableTextRight"/>
              <w:rPr>
                <w:rFonts w:cstheme="minorHAnsi"/>
              </w:rPr>
            </w:pPr>
            <w:r w:rsidRPr="004C7952">
              <w:rPr>
                <w:rFonts w:cstheme="minorHAnsi"/>
              </w:rPr>
              <w:t>27</w:t>
            </w:r>
          </w:p>
        </w:tc>
        <w:tc>
          <w:tcPr>
            <w:tcW w:w="392" w:type="pct"/>
            <w:noWrap/>
          </w:tcPr>
          <w:p w14:paraId="01C86E64" w14:textId="0F08F172" w:rsidR="004C7952" w:rsidRPr="004C7952" w:rsidRDefault="004C7952" w:rsidP="004C7952">
            <w:pPr>
              <w:pStyle w:val="TableTextRight"/>
              <w:rPr>
                <w:rFonts w:cstheme="minorHAnsi"/>
              </w:rPr>
            </w:pPr>
            <w:r w:rsidRPr="004C7952">
              <w:rPr>
                <w:rFonts w:cstheme="minorHAnsi"/>
              </w:rPr>
              <w:t>19</w:t>
            </w:r>
          </w:p>
        </w:tc>
        <w:tc>
          <w:tcPr>
            <w:tcW w:w="367" w:type="pct"/>
            <w:noWrap/>
          </w:tcPr>
          <w:p w14:paraId="013F983F" w14:textId="65236480" w:rsidR="004C7952" w:rsidRPr="004C7952" w:rsidRDefault="004C7952" w:rsidP="004C7952">
            <w:pPr>
              <w:pStyle w:val="TableTextRight"/>
              <w:rPr>
                <w:rFonts w:cstheme="minorHAnsi"/>
              </w:rPr>
            </w:pPr>
            <w:r w:rsidRPr="004C7952">
              <w:rPr>
                <w:rFonts w:cstheme="minorHAnsi"/>
              </w:rPr>
              <w:t>34</w:t>
            </w:r>
          </w:p>
        </w:tc>
        <w:tc>
          <w:tcPr>
            <w:tcW w:w="369" w:type="pct"/>
            <w:noWrap/>
          </w:tcPr>
          <w:p w14:paraId="7FC058EA" w14:textId="19D36449" w:rsidR="004C7952" w:rsidRPr="004C7952" w:rsidRDefault="004C7952" w:rsidP="004C7952">
            <w:pPr>
              <w:pStyle w:val="TableTextRight"/>
              <w:rPr>
                <w:rFonts w:cstheme="minorHAnsi"/>
              </w:rPr>
            </w:pPr>
            <w:r w:rsidRPr="004C7952">
              <w:rPr>
                <w:rFonts w:cstheme="minorHAnsi"/>
              </w:rPr>
              <w:t>21</w:t>
            </w:r>
          </w:p>
        </w:tc>
        <w:tc>
          <w:tcPr>
            <w:tcW w:w="393" w:type="pct"/>
            <w:noWrap/>
          </w:tcPr>
          <w:p w14:paraId="11200A68" w14:textId="5DBAF991" w:rsidR="004C7952" w:rsidRPr="004C7952" w:rsidRDefault="004C7952" w:rsidP="004C7952">
            <w:pPr>
              <w:pStyle w:val="TableTextRight"/>
              <w:rPr>
                <w:rFonts w:cstheme="minorHAnsi"/>
              </w:rPr>
            </w:pPr>
            <w:r w:rsidRPr="004C7952">
              <w:rPr>
                <w:rFonts w:cstheme="minorHAnsi"/>
              </w:rPr>
              <w:t>15</w:t>
            </w:r>
          </w:p>
        </w:tc>
        <w:tc>
          <w:tcPr>
            <w:tcW w:w="357" w:type="pct"/>
            <w:noWrap/>
          </w:tcPr>
          <w:p w14:paraId="153BF2C1" w14:textId="69052097" w:rsidR="004C7952" w:rsidRPr="004C7952" w:rsidRDefault="004C7952" w:rsidP="004C7952">
            <w:pPr>
              <w:pStyle w:val="TableTextRight"/>
              <w:rPr>
                <w:rFonts w:cstheme="minorHAnsi"/>
              </w:rPr>
            </w:pPr>
            <w:r w:rsidRPr="004C7952">
              <w:rPr>
                <w:rFonts w:cstheme="minorHAnsi"/>
              </w:rPr>
              <w:t>29</w:t>
            </w:r>
          </w:p>
        </w:tc>
        <w:tc>
          <w:tcPr>
            <w:tcW w:w="327" w:type="pct"/>
            <w:noWrap/>
          </w:tcPr>
          <w:p w14:paraId="37DC87B7" w14:textId="04C036CC" w:rsidR="004C7952" w:rsidRPr="004C7952" w:rsidRDefault="004C7952" w:rsidP="004C7952">
            <w:pPr>
              <w:pStyle w:val="TableTextRight"/>
              <w:rPr>
                <w:rFonts w:cstheme="minorHAnsi"/>
              </w:rPr>
            </w:pPr>
            <w:r w:rsidRPr="004C7952">
              <w:rPr>
                <w:rFonts w:cstheme="minorHAnsi"/>
              </w:rPr>
              <w:t>12</w:t>
            </w:r>
          </w:p>
        </w:tc>
        <w:tc>
          <w:tcPr>
            <w:tcW w:w="324" w:type="pct"/>
            <w:noWrap/>
          </w:tcPr>
          <w:p w14:paraId="224F5AC3" w14:textId="5D02DFD6" w:rsidR="004C7952" w:rsidRPr="004C7952" w:rsidRDefault="004C7952" w:rsidP="004C7952">
            <w:pPr>
              <w:pStyle w:val="TableTextRight"/>
              <w:rPr>
                <w:rFonts w:cstheme="minorHAnsi"/>
              </w:rPr>
            </w:pPr>
            <w:r w:rsidRPr="004C7952">
              <w:rPr>
                <w:rFonts w:cstheme="minorHAnsi"/>
              </w:rPr>
              <w:t>0.41</w:t>
            </w:r>
          </w:p>
        </w:tc>
        <w:tc>
          <w:tcPr>
            <w:tcW w:w="254" w:type="pct"/>
            <w:noWrap/>
          </w:tcPr>
          <w:p w14:paraId="5959B82A" w14:textId="525209A1" w:rsidR="004C7952" w:rsidRPr="004C7952" w:rsidRDefault="004C7952" w:rsidP="004C7952">
            <w:pPr>
              <w:pStyle w:val="TableTextRight"/>
              <w:rPr>
                <w:rFonts w:cstheme="minorHAnsi"/>
              </w:rPr>
            </w:pPr>
            <w:r w:rsidRPr="004C7952">
              <w:rPr>
                <w:rFonts w:cstheme="minorHAnsi"/>
              </w:rPr>
              <w:t>21</w:t>
            </w:r>
          </w:p>
        </w:tc>
      </w:tr>
      <w:tr w:rsidR="004C7952" w:rsidRPr="004C7952" w14:paraId="3A20F32A"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77675BBF" w14:textId="77777777" w:rsidR="004C7952" w:rsidRPr="004C7952" w:rsidRDefault="004C7952" w:rsidP="004C7952">
            <w:pPr>
              <w:pStyle w:val="TableText"/>
              <w:rPr>
                <w:rFonts w:cstheme="minorHAnsi"/>
              </w:rPr>
            </w:pPr>
            <w:r w:rsidRPr="004C7952">
              <w:rPr>
                <w:rFonts w:cstheme="minorHAnsi"/>
              </w:rPr>
              <w:t>Li</w:t>
            </w:r>
          </w:p>
        </w:tc>
        <w:tc>
          <w:tcPr>
            <w:tcW w:w="409" w:type="pct"/>
            <w:noWrap/>
            <w:hideMark/>
          </w:tcPr>
          <w:p w14:paraId="5337B123"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1A936435" w14:textId="30484D1E" w:rsidR="004C7952" w:rsidRPr="004C7952" w:rsidRDefault="004C7952" w:rsidP="004C7952">
            <w:pPr>
              <w:pStyle w:val="TableTextRight"/>
              <w:rPr>
                <w:rFonts w:cstheme="minorHAnsi"/>
              </w:rPr>
            </w:pPr>
            <w:r w:rsidRPr="004C7952">
              <w:rPr>
                <w:rFonts w:cstheme="minorHAnsi"/>
              </w:rPr>
              <w:t>0.2</w:t>
            </w:r>
          </w:p>
        </w:tc>
        <w:tc>
          <w:tcPr>
            <w:tcW w:w="539" w:type="pct"/>
            <w:noWrap/>
          </w:tcPr>
          <w:p w14:paraId="23780C96" w14:textId="60C33364" w:rsidR="004C7952" w:rsidRPr="004C7952" w:rsidRDefault="004C7952" w:rsidP="004C7952">
            <w:pPr>
              <w:pStyle w:val="TableTextRight"/>
              <w:rPr>
                <w:rFonts w:cstheme="minorHAnsi"/>
              </w:rPr>
            </w:pPr>
            <w:r w:rsidRPr="004C7952">
              <w:rPr>
                <w:rFonts w:cstheme="minorHAnsi"/>
              </w:rPr>
              <w:t>11</w:t>
            </w:r>
          </w:p>
        </w:tc>
        <w:tc>
          <w:tcPr>
            <w:tcW w:w="492" w:type="pct"/>
            <w:noWrap/>
          </w:tcPr>
          <w:p w14:paraId="4F87AD55" w14:textId="3B9765B6" w:rsidR="004C7952" w:rsidRPr="004C7952" w:rsidRDefault="004C7952" w:rsidP="004C7952">
            <w:pPr>
              <w:pStyle w:val="TableTextRight"/>
              <w:rPr>
                <w:rFonts w:cstheme="minorHAnsi"/>
              </w:rPr>
            </w:pPr>
            <w:r w:rsidRPr="004C7952">
              <w:rPr>
                <w:rFonts w:cstheme="minorHAnsi"/>
              </w:rPr>
              <w:t>64</w:t>
            </w:r>
          </w:p>
        </w:tc>
        <w:tc>
          <w:tcPr>
            <w:tcW w:w="392" w:type="pct"/>
            <w:noWrap/>
          </w:tcPr>
          <w:p w14:paraId="231183BA" w14:textId="3A25BD8D" w:rsidR="004C7952" w:rsidRPr="004C7952" w:rsidRDefault="004C7952" w:rsidP="004C7952">
            <w:pPr>
              <w:pStyle w:val="TableTextRight"/>
              <w:rPr>
                <w:rFonts w:cstheme="minorHAnsi"/>
              </w:rPr>
            </w:pPr>
            <w:r w:rsidRPr="004C7952">
              <w:rPr>
                <w:rFonts w:cstheme="minorHAnsi"/>
              </w:rPr>
              <w:t>90</w:t>
            </w:r>
          </w:p>
        </w:tc>
        <w:tc>
          <w:tcPr>
            <w:tcW w:w="367" w:type="pct"/>
            <w:noWrap/>
          </w:tcPr>
          <w:p w14:paraId="71F734FC" w14:textId="54E59A2C" w:rsidR="004C7952" w:rsidRPr="004C7952" w:rsidRDefault="004C7952" w:rsidP="004C7952">
            <w:pPr>
              <w:pStyle w:val="TableTextRight"/>
              <w:rPr>
                <w:rFonts w:cstheme="minorHAnsi"/>
              </w:rPr>
            </w:pPr>
            <w:r w:rsidRPr="004C7952">
              <w:rPr>
                <w:rFonts w:cstheme="minorHAnsi"/>
              </w:rPr>
              <w:t>76</w:t>
            </w:r>
          </w:p>
        </w:tc>
        <w:tc>
          <w:tcPr>
            <w:tcW w:w="369" w:type="pct"/>
            <w:noWrap/>
          </w:tcPr>
          <w:p w14:paraId="33B88D27" w14:textId="07585C8F" w:rsidR="004C7952" w:rsidRPr="004C7952" w:rsidRDefault="004C7952" w:rsidP="004C7952">
            <w:pPr>
              <w:pStyle w:val="TableTextRight"/>
              <w:rPr>
                <w:rFonts w:cstheme="minorHAnsi"/>
              </w:rPr>
            </w:pPr>
            <w:r w:rsidRPr="004C7952">
              <w:rPr>
                <w:rFonts w:cstheme="minorHAnsi"/>
              </w:rPr>
              <w:t>2.2</w:t>
            </w:r>
          </w:p>
        </w:tc>
        <w:tc>
          <w:tcPr>
            <w:tcW w:w="393" w:type="pct"/>
            <w:noWrap/>
          </w:tcPr>
          <w:p w14:paraId="4A0BD055" w14:textId="63E393DE" w:rsidR="004C7952" w:rsidRPr="004C7952" w:rsidRDefault="004C7952" w:rsidP="004C7952">
            <w:pPr>
              <w:pStyle w:val="TableTextRight"/>
              <w:rPr>
                <w:rFonts w:cstheme="minorHAnsi"/>
              </w:rPr>
            </w:pPr>
            <w:r w:rsidRPr="004C7952">
              <w:rPr>
                <w:rFonts w:cstheme="minorHAnsi"/>
              </w:rPr>
              <w:t>10</w:t>
            </w:r>
          </w:p>
        </w:tc>
        <w:tc>
          <w:tcPr>
            <w:tcW w:w="357" w:type="pct"/>
            <w:noWrap/>
          </w:tcPr>
          <w:p w14:paraId="42442B70" w14:textId="2CAC9526" w:rsidR="004C7952" w:rsidRPr="004C7952" w:rsidRDefault="004C7952" w:rsidP="004C7952">
            <w:pPr>
              <w:pStyle w:val="TableTextRight"/>
              <w:rPr>
                <w:rFonts w:cstheme="minorHAnsi"/>
              </w:rPr>
            </w:pPr>
            <w:r w:rsidRPr="004C7952">
              <w:rPr>
                <w:rFonts w:cstheme="minorHAnsi"/>
              </w:rPr>
              <w:t>102</w:t>
            </w:r>
          </w:p>
        </w:tc>
        <w:tc>
          <w:tcPr>
            <w:tcW w:w="327" w:type="pct"/>
            <w:noWrap/>
          </w:tcPr>
          <w:p w14:paraId="4C434A5E" w14:textId="73E2A30D" w:rsidR="004C7952" w:rsidRPr="004C7952" w:rsidRDefault="004C7952" w:rsidP="004C7952">
            <w:pPr>
              <w:pStyle w:val="TableTextRight"/>
              <w:rPr>
                <w:rFonts w:cstheme="minorHAnsi"/>
              </w:rPr>
            </w:pPr>
            <w:r w:rsidRPr="004C7952">
              <w:rPr>
                <w:rFonts w:cstheme="minorHAnsi"/>
              </w:rPr>
              <w:t>57</w:t>
            </w:r>
          </w:p>
        </w:tc>
        <w:tc>
          <w:tcPr>
            <w:tcW w:w="324" w:type="pct"/>
            <w:noWrap/>
          </w:tcPr>
          <w:p w14:paraId="4C88DA74" w14:textId="5896182A" w:rsidR="004C7952" w:rsidRPr="004C7952" w:rsidRDefault="004C7952" w:rsidP="004C7952">
            <w:pPr>
              <w:pStyle w:val="TableTextRight"/>
              <w:rPr>
                <w:rFonts w:cstheme="minorHAnsi"/>
              </w:rPr>
            </w:pPr>
            <w:r w:rsidRPr="004C7952">
              <w:rPr>
                <w:rFonts w:cstheme="minorHAnsi"/>
              </w:rPr>
              <w:t>9.8</w:t>
            </w:r>
          </w:p>
        </w:tc>
        <w:tc>
          <w:tcPr>
            <w:tcW w:w="254" w:type="pct"/>
            <w:noWrap/>
          </w:tcPr>
          <w:p w14:paraId="393179F8" w14:textId="1129F993" w:rsidR="004C7952" w:rsidRPr="004C7952" w:rsidRDefault="004C7952" w:rsidP="004C7952">
            <w:pPr>
              <w:pStyle w:val="TableTextRight"/>
              <w:rPr>
                <w:rFonts w:cstheme="minorHAnsi"/>
              </w:rPr>
            </w:pPr>
            <w:r w:rsidRPr="004C7952">
              <w:rPr>
                <w:rFonts w:cstheme="minorHAnsi"/>
              </w:rPr>
              <w:t>89</w:t>
            </w:r>
          </w:p>
        </w:tc>
      </w:tr>
      <w:tr w:rsidR="004C7952" w:rsidRPr="004C7952" w14:paraId="05A5B4C0"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1D1D6475" w14:textId="77777777" w:rsidR="004C7952" w:rsidRPr="004C7952" w:rsidRDefault="004C7952" w:rsidP="004C7952">
            <w:pPr>
              <w:pStyle w:val="TableText"/>
              <w:rPr>
                <w:rFonts w:cstheme="minorHAnsi"/>
              </w:rPr>
            </w:pPr>
            <w:r w:rsidRPr="004C7952">
              <w:rPr>
                <w:rFonts w:cstheme="minorHAnsi"/>
              </w:rPr>
              <w:t>Mg</w:t>
            </w:r>
          </w:p>
        </w:tc>
        <w:tc>
          <w:tcPr>
            <w:tcW w:w="409" w:type="pct"/>
            <w:noWrap/>
            <w:hideMark/>
          </w:tcPr>
          <w:p w14:paraId="0BA399F3"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1E55B0A8" w14:textId="1258289D" w:rsidR="004C7952" w:rsidRPr="004C7952" w:rsidRDefault="004C7952" w:rsidP="004C7952">
            <w:pPr>
              <w:pStyle w:val="TableTextRight"/>
              <w:rPr>
                <w:rFonts w:cstheme="minorHAnsi"/>
              </w:rPr>
            </w:pPr>
            <w:r w:rsidRPr="004C7952">
              <w:rPr>
                <w:rFonts w:cstheme="minorHAnsi"/>
              </w:rPr>
              <w:t>&lt;0.02</w:t>
            </w:r>
          </w:p>
        </w:tc>
        <w:tc>
          <w:tcPr>
            <w:tcW w:w="539" w:type="pct"/>
            <w:noWrap/>
          </w:tcPr>
          <w:p w14:paraId="5866EB68" w14:textId="5B1AC8F4" w:rsidR="004C7952" w:rsidRPr="004C7952" w:rsidRDefault="004C7952" w:rsidP="004C7952">
            <w:pPr>
              <w:pStyle w:val="TableTextRight"/>
              <w:rPr>
                <w:rFonts w:cstheme="minorHAnsi"/>
              </w:rPr>
            </w:pPr>
            <w:r w:rsidRPr="004C7952">
              <w:rPr>
                <w:rFonts w:cstheme="minorHAnsi"/>
              </w:rPr>
              <w:t>16</w:t>
            </w:r>
          </w:p>
        </w:tc>
        <w:tc>
          <w:tcPr>
            <w:tcW w:w="492" w:type="pct"/>
            <w:noWrap/>
          </w:tcPr>
          <w:p w14:paraId="7F61CE78" w14:textId="2D9C2224" w:rsidR="004C7952" w:rsidRPr="004C7952" w:rsidRDefault="004C7952" w:rsidP="004C7952">
            <w:pPr>
              <w:pStyle w:val="TableTextRight"/>
              <w:rPr>
                <w:rFonts w:cstheme="minorHAnsi"/>
              </w:rPr>
            </w:pPr>
            <w:r w:rsidRPr="004C7952">
              <w:rPr>
                <w:rFonts w:cstheme="minorHAnsi"/>
              </w:rPr>
              <w:t>11</w:t>
            </w:r>
          </w:p>
        </w:tc>
        <w:tc>
          <w:tcPr>
            <w:tcW w:w="392" w:type="pct"/>
            <w:noWrap/>
          </w:tcPr>
          <w:p w14:paraId="663ABBB1" w14:textId="59D68F53" w:rsidR="004C7952" w:rsidRPr="004C7952" w:rsidRDefault="004C7952" w:rsidP="004C7952">
            <w:pPr>
              <w:pStyle w:val="TableTextRight"/>
              <w:rPr>
                <w:rFonts w:cstheme="minorHAnsi"/>
              </w:rPr>
            </w:pPr>
            <w:r w:rsidRPr="004C7952">
              <w:rPr>
                <w:rFonts w:cstheme="minorHAnsi"/>
              </w:rPr>
              <w:t>16</w:t>
            </w:r>
          </w:p>
        </w:tc>
        <w:tc>
          <w:tcPr>
            <w:tcW w:w="367" w:type="pct"/>
            <w:noWrap/>
          </w:tcPr>
          <w:p w14:paraId="763F56EE" w14:textId="17455199" w:rsidR="004C7952" w:rsidRPr="004C7952" w:rsidRDefault="004C7952" w:rsidP="004C7952">
            <w:pPr>
              <w:pStyle w:val="TableTextRight"/>
              <w:rPr>
                <w:rFonts w:cstheme="minorHAnsi"/>
              </w:rPr>
            </w:pPr>
            <w:r w:rsidRPr="004C7952">
              <w:rPr>
                <w:rFonts w:cstheme="minorHAnsi"/>
              </w:rPr>
              <w:t>17</w:t>
            </w:r>
          </w:p>
        </w:tc>
        <w:tc>
          <w:tcPr>
            <w:tcW w:w="369" w:type="pct"/>
            <w:noWrap/>
          </w:tcPr>
          <w:p w14:paraId="76F6DC4C" w14:textId="59582A61" w:rsidR="004C7952" w:rsidRPr="004C7952" w:rsidRDefault="004C7952" w:rsidP="004C7952">
            <w:pPr>
              <w:pStyle w:val="TableTextRight"/>
              <w:rPr>
                <w:rFonts w:cstheme="minorHAnsi"/>
              </w:rPr>
            </w:pPr>
            <w:r w:rsidRPr="004C7952">
              <w:rPr>
                <w:rFonts w:cstheme="minorHAnsi"/>
              </w:rPr>
              <w:t>13</w:t>
            </w:r>
          </w:p>
        </w:tc>
        <w:tc>
          <w:tcPr>
            <w:tcW w:w="393" w:type="pct"/>
            <w:noWrap/>
          </w:tcPr>
          <w:p w14:paraId="776E48EA" w14:textId="265EB63D" w:rsidR="004C7952" w:rsidRPr="004C7952" w:rsidRDefault="004C7952" w:rsidP="004C7952">
            <w:pPr>
              <w:pStyle w:val="TableTextRight"/>
              <w:rPr>
                <w:rFonts w:cstheme="minorHAnsi"/>
              </w:rPr>
            </w:pPr>
            <w:r w:rsidRPr="004C7952">
              <w:rPr>
                <w:rFonts w:cstheme="minorHAnsi"/>
              </w:rPr>
              <w:t>36</w:t>
            </w:r>
          </w:p>
        </w:tc>
        <w:tc>
          <w:tcPr>
            <w:tcW w:w="357" w:type="pct"/>
            <w:noWrap/>
          </w:tcPr>
          <w:p w14:paraId="5CF03C35" w14:textId="1A820453" w:rsidR="004C7952" w:rsidRPr="004C7952" w:rsidRDefault="004C7952" w:rsidP="004C7952">
            <w:pPr>
              <w:pStyle w:val="TableTextRight"/>
              <w:rPr>
                <w:rFonts w:cstheme="minorHAnsi"/>
              </w:rPr>
            </w:pPr>
            <w:r w:rsidRPr="004C7952">
              <w:rPr>
                <w:rFonts w:cstheme="minorHAnsi"/>
              </w:rPr>
              <w:t>26</w:t>
            </w:r>
          </w:p>
        </w:tc>
        <w:tc>
          <w:tcPr>
            <w:tcW w:w="327" w:type="pct"/>
            <w:noWrap/>
          </w:tcPr>
          <w:p w14:paraId="07429932" w14:textId="08ECA68B" w:rsidR="004C7952" w:rsidRPr="004C7952" w:rsidRDefault="004C7952" w:rsidP="004C7952">
            <w:pPr>
              <w:pStyle w:val="TableTextRight"/>
              <w:rPr>
                <w:rFonts w:cstheme="minorHAnsi"/>
              </w:rPr>
            </w:pPr>
            <w:r w:rsidRPr="004C7952">
              <w:rPr>
                <w:rFonts w:cstheme="minorHAnsi"/>
              </w:rPr>
              <w:t>13</w:t>
            </w:r>
          </w:p>
        </w:tc>
        <w:tc>
          <w:tcPr>
            <w:tcW w:w="324" w:type="pct"/>
            <w:noWrap/>
          </w:tcPr>
          <w:p w14:paraId="20FBC1C6" w14:textId="79BDD36C" w:rsidR="004C7952" w:rsidRPr="004C7952" w:rsidRDefault="004C7952" w:rsidP="004C7952">
            <w:pPr>
              <w:pStyle w:val="TableTextRight"/>
              <w:rPr>
                <w:rFonts w:cstheme="minorHAnsi"/>
              </w:rPr>
            </w:pPr>
            <w:r w:rsidRPr="004C7952">
              <w:rPr>
                <w:rFonts w:cstheme="minorHAnsi"/>
              </w:rPr>
              <w:t>111</w:t>
            </w:r>
          </w:p>
        </w:tc>
        <w:tc>
          <w:tcPr>
            <w:tcW w:w="254" w:type="pct"/>
            <w:noWrap/>
          </w:tcPr>
          <w:p w14:paraId="75457BA7" w14:textId="0264C788" w:rsidR="004C7952" w:rsidRPr="004C7952" w:rsidRDefault="004C7952" w:rsidP="004C7952">
            <w:pPr>
              <w:pStyle w:val="TableTextRight"/>
              <w:rPr>
                <w:rFonts w:cstheme="minorHAnsi"/>
              </w:rPr>
            </w:pPr>
            <w:r w:rsidRPr="004C7952">
              <w:rPr>
                <w:rFonts w:cstheme="minorHAnsi"/>
              </w:rPr>
              <w:t>21</w:t>
            </w:r>
          </w:p>
        </w:tc>
      </w:tr>
      <w:tr w:rsidR="004C7952" w:rsidRPr="004C7952" w14:paraId="6DA576DE"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4113DFA0" w14:textId="77777777" w:rsidR="004C7952" w:rsidRPr="004C7952" w:rsidRDefault="004C7952" w:rsidP="004C7952">
            <w:pPr>
              <w:pStyle w:val="TableText"/>
              <w:rPr>
                <w:rFonts w:cstheme="minorHAnsi"/>
              </w:rPr>
            </w:pPr>
            <w:r w:rsidRPr="004C7952">
              <w:rPr>
                <w:rFonts w:cstheme="minorHAnsi"/>
              </w:rPr>
              <w:t>Mn</w:t>
            </w:r>
          </w:p>
        </w:tc>
        <w:tc>
          <w:tcPr>
            <w:tcW w:w="409" w:type="pct"/>
            <w:noWrap/>
            <w:hideMark/>
          </w:tcPr>
          <w:p w14:paraId="3276C79B"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11D44DEB" w14:textId="6F475218" w:rsidR="004C7952" w:rsidRPr="004C7952" w:rsidRDefault="004C7952" w:rsidP="004C7952">
            <w:pPr>
              <w:pStyle w:val="TableTextRight"/>
              <w:rPr>
                <w:rFonts w:cstheme="minorHAnsi"/>
              </w:rPr>
            </w:pPr>
            <w:r w:rsidRPr="004C7952">
              <w:rPr>
                <w:rFonts w:cstheme="minorHAnsi"/>
              </w:rPr>
              <w:t>&lt;0.001</w:t>
            </w:r>
          </w:p>
        </w:tc>
        <w:tc>
          <w:tcPr>
            <w:tcW w:w="539" w:type="pct"/>
            <w:noWrap/>
          </w:tcPr>
          <w:p w14:paraId="18BDE439" w14:textId="1E254A93" w:rsidR="004C7952" w:rsidRPr="004C7952" w:rsidRDefault="004C7952" w:rsidP="004C7952">
            <w:pPr>
              <w:pStyle w:val="TableTextRight"/>
              <w:rPr>
                <w:rFonts w:cstheme="minorHAnsi"/>
              </w:rPr>
            </w:pPr>
            <w:r w:rsidRPr="004C7952">
              <w:rPr>
                <w:rFonts w:cstheme="minorHAnsi"/>
              </w:rPr>
              <w:t>4.5</w:t>
            </w:r>
          </w:p>
        </w:tc>
        <w:tc>
          <w:tcPr>
            <w:tcW w:w="492" w:type="pct"/>
            <w:noWrap/>
          </w:tcPr>
          <w:p w14:paraId="47E92CDB" w14:textId="17AAAA85" w:rsidR="004C7952" w:rsidRPr="004C7952" w:rsidRDefault="004C7952" w:rsidP="004C7952">
            <w:pPr>
              <w:pStyle w:val="TableTextRight"/>
              <w:rPr>
                <w:rFonts w:cstheme="minorHAnsi"/>
              </w:rPr>
            </w:pPr>
            <w:r w:rsidRPr="004C7952">
              <w:rPr>
                <w:rFonts w:cstheme="minorHAnsi"/>
              </w:rPr>
              <w:t>0.76</w:t>
            </w:r>
          </w:p>
        </w:tc>
        <w:tc>
          <w:tcPr>
            <w:tcW w:w="392" w:type="pct"/>
            <w:noWrap/>
          </w:tcPr>
          <w:p w14:paraId="576AB8B4" w14:textId="095C5DE0" w:rsidR="004C7952" w:rsidRPr="004C7952" w:rsidRDefault="004C7952" w:rsidP="004C7952">
            <w:pPr>
              <w:pStyle w:val="TableTextRight"/>
              <w:rPr>
                <w:rFonts w:cstheme="minorHAnsi"/>
              </w:rPr>
            </w:pPr>
            <w:r w:rsidRPr="004C7952">
              <w:rPr>
                <w:rFonts w:cstheme="minorHAnsi"/>
              </w:rPr>
              <w:t>0.86</w:t>
            </w:r>
          </w:p>
        </w:tc>
        <w:tc>
          <w:tcPr>
            <w:tcW w:w="367" w:type="pct"/>
            <w:noWrap/>
          </w:tcPr>
          <w:p w14:paraId="343CC7DA" w14:textId="378A1EA3" w:rsidR="004C7952" w:rsidRPr="004C7952" w:rsidRDefault="004C7952" w:rsidP="004C7952">
            <w:pPr>
              <w:pStyle w:val="TableTextRight"/>
              <w:rPr>
                <w:rFonts w:cstheme="minorHAnsi"/>
              </w:rPr>
            </w:pPr>
            <w:r w:rsidRPr="004C7952">
              <w:rPr>
                <w:rFonts w:cstheme="minorHAnsi"/>
              </w:rPr>
              <w:t>0.61</w:t>
            </w:r>
          </w:p>
        </w:tc>
        <w:tc>
          <w:tcPr>
            <w:tcW w:w="369" w:type="pct"/>
            <w:noWrap/>
          </w:tcPr>
          <w:p w14:paraId="1ACBD6B5" w14:textId="48C618E6" w:rsidR="004C7952" w:rsidRPr="004C7952" w:rsidRDefault="004C7952" w:rsidP="004C7952">
            <w:pPr>
              <w:pStyle w:val="TableTextRight"/>
              <w:rPr>
                <w:rFonts w:cstheme="minorHAnsi"/>
              </w:rPr>
            </w:pPr>
            <w:r w:rsidRPr="004C7952">
              <w:rPr>
                <w:rFonts w:cstheme="minorHAnsi"/>
              </w:rPr>
              <w:t>0.036</w:t>
            </w:r>
          </w:p>
        </w:tc>
        <w:tc>
          <w:tcPr>
            <w:tcW w:w="393" w:type="pct"/>
            <w:noWrap/>
          </w:tcPr>
          <w:p w14:paraId="18F88F6F" w14:textId="72B6068B" w:rsidR="004C7952" w:rsidRPr="004C7952" w:rsidRDefault="004C7952" w:rsidP="004C7952">
            <w:pPr>
              <w:pStyle w:val="TableTextRight"/>
              <w:rPr>
                <w:rFonts w:cstheme="minorHAnsi"/>
              </w:rPr>
            </w:pPr>
            <w:r w:rsidRPr="004C7952">
              <w:rPr>
                <w:rFonts w:cstheme="minorHAnsi"/>
              </w:rPr>
              <w:t>7.8</w:t>
            </w:r>
          </w:p>
        </w:tc>
        <w:tc>
          <w:tcPr>
            <w:tcW w:w="357" w:type="pct"/>
            <w:noWrap/>
          </w:tcPr>
          <w:p w14:paraId="12A35936" w14:textId="4C25FE47" w:rsidR="004C7952" w:rsidRPr="004C7952" w:rsidRDefault="004C7952" w:rsidP="004C7952">
            <w:pPr>
              <w:pStyle w:val="TableTextRight"/>
              <w:rPr>
                <w:rFonts w:cstheme="minorHAnsi"/>
              </w:rPr>
            </w:pPr>
            <w:r w:rsidRPr="004C7952">
              <w:rPr>
                <w:rFonts w:cstheme="minorHAnsi"/>
              </w:rPr>
              <w:t>1.7</w:t>
            </w:r>
          </w:p>
        </w:tc>
        <w:tc>
          <w:tcPr>
            <w:tcW w:w="327" w:type="pct"/>
            <w:noWrap/>
          </w:tcPr>
          <w:p w14:paraId="1FA235D3" w14:textId="6898C654" w:rsidR="004C7952" w:rsidRPr="004C7952" w:rsidRDefault="004C7952" w:rsidP="004C7952">
            <w:pPr>
              <w:pStyle w:val="TableTextRight"/>
              <w:rPr>
                <w:rFonts w:cstheme="minorHAnsi"/>
              </w:rPr>
            </w:pPr>
            <w:r w:rsidRPr="004C7952">
              <w:rPr>
                <w:rFonts w:cstheme="minorHAnsi"/>
              </w:rPr>
              <w:t>51</w:t>
            </w:r>
          </w:p>
        </w:tc>
        <w:tc>
          <w:tcPr>
            <w:tcW w:w="324" w:type="pct"/>
            <w:noWrap/>
          </w:tcPr>
          <w:p w14:paraId="2CF7A4E3" w14:textId="47FD6ADE" w:rsidR="004C7952" w:rsidRPr="004C7952" w:rsidRDefault="004C7952" w:rsidP="004C7952">
            <w:pPr>
              <w:pStyle w:val="TableTextRight"/>
              <w:rPr>
                <w:rFonts w:cstheme="minorHAnsi"/>
              </w:rPr>
            </w:pPr>
            <w:r w:rsidRPr="004C7952">
              <w:rPr>
                <w:rFonts w:cstheme="minorHAnsi"/>
              </w:rPr>
              <w:t>4.6</w:t>
            </w:r>
          </w:p>
        </w:tc>
        <w:tc>
          <w:tcPr>
            <w:tcW w:w="254" w:type="pct"/>
            <w:noWrap/>
          </w:tcPr>
          <w:p w14:paraId="337D6C03" w14:textId="5FF9A522" w:rsidR="004C7952" w:rsidRPr="004C7952" w:rsidRDefault="004C7952" w:rsidP="004C7952">
            <w:pPr>
              <w:pStyle w:val="TableTextRight"/>
              <w:rPr>
                <w:rFonts w:cstheme="minorHAnsi"/>
              </w:rPr>
            </w:pPr>
            <w:r w:rsidRPr="004C7952">
              <w:rPr>
                <w:rFonts w:cstheme="minorHAnsi"/>
              </w:rPr>
              <w:t>0.93</w:t>
            </w:r>
          </w:p>
        </w:tc>
      </w:tr>
      <w:tr w:rsidR="004C7952" w:rsidRPr="004C7952" w14:paraId="5F9274B3"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7FCE234C" w14:textId="77777777" w:rsidR="004C7952" w:rsidRPr="004C7952" w:rsidRDefault="004C7952" w:rsidP="004C7952">
            <w:pPr>
              <w:pStyle w:val="TableText"/>
              <w:rPr>
                <w:rFonts w:cstheme="minorHAnsi"/>
              </w:rPr>
            </w:pPr>
            <w:r w:rsidRPr="004C7952">
              <w:rPr>
                <w:rFonts w:cstheme="minorHAnsi"/>
              </w:rPr>
              <w:t>Mo</w:t>
            </w:r>
          </w:p>
        </w:tc>
        <w:tc>
          <w:tcPr>
            <w:tcW w:w="409" w:type="pct"/>
            <w:noWrap/>
            <w:hideMark/>
          </w:tcPr>
          <w:p w14:paraId="222D162B"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36B83754" w14:textId="0740E511" w:rsidR="004C7952" w:rsidRPr="004C7952" w:rsidRDefault="004C7952" w:rsidP="004C7952">
            <w:pPr>
              <w:pStyle w:val="TableTextRight"/>
              <w:rPr>
                <w:rFonts w:cstheme="minorHAnsi"/>
              </w:rPr>
            </w:pPr>
            <w:r w:rsidRPr="004C7952">
              <w:rPr>
                <w:rFonts w:cstheme="minorHAnsi"/>
              </w:rPr>
              <w:t>&lt;0.1</w:t>
            </w:r>
          </w:p>
        </w:tc>
        <w:tc>
          <w:tcPr>
            <w:tcW w:w="539" w:type="pct"/>
            <w:noWrap/>
          </w:tcPr>
          <w:p w14:paraId="542F64D6" w14:textId="5FA07D3D" w:rsidR="004C7952" w:rsidRPr="004C7952" w:rsidRDefault="004C7952" w:rsidP="004C7952">
            <w:pPr>
              <w:pStyle w:val="TableTextRight"/>
              <w:rPr>
                <w:rFonts w:cstheme="minorHAnsi"/>
              </w:rPr>
            </w:pPr>
            <w:r w:rsidRPr="004C7952">
              <w:rPr>
                <w:rFonts w:cstheme="minorHAnsi"/>
              </w:rPr>
              <w:t>&lt;0.1</w:t>
            </w:r>
          </w:p>
        </w:tc>
        <w:tc>
          <w:tcPr>
            <w:tcW w:w="492" w:type="pct"/>
            <w:noWrap/>
          </w:tcPr>
          <w:p w14:paraId="393C3EFC" w14:textId="2AF1729D" w:rsidR="004C7952" w:rsidRPr="004C7952" w:rsidRDefault="004C7952" w:rsidP="004C7952">
            <w:pPr>
              <w:pStyle w:val="TableTextRight"/>
              <w:rPr>
                <w:rFonts w:cstheme="minorHAnsi"/>
              </w:rPr>
            </w:pPr>
            <w:r w:rsidRPr="004C7952">
              <w:rPr>
                <w:rFonts w:cstheme="minorHAnsi"/>
              </w:rPr>
              <w:t>&lt;0.1</w:t>
            </w:r>
          </w:p>
        </w:tc>
        <w:tc>
          <w:tcPr>
            <w:tcW w:w="392" w:type="pct"/>
            <w:noWrap/>
          </w:tcPr>
          <w:p w14:paraId="574909D6" w14:textId="0BC6C8A1" w:rsidR="004C7952" w:rsidRPr="004C7952" w:rsidRDefault="004C7952" w:rsidP="004C7952">
            <w:pPr>
              <w:pStyle w:val="TableTextRight"/>
              <w:rPr>
                <w:rFonts w:cstheme="minorHAnsi"/>
              </w:rPr>
            </w:pPr>
            <w:r w:rsidRPr="004C7952">
              <w:rPr>
                <w:rFonts w:cstheme="minorHAnsi"/>
              </w:rPr>
              <w:t>0.5</w:t>
            </w:r>
          </w:p>
        </w:tc>
        <w:tc>
          <w:tcPr>
            <w:tcW w:w="367" w:type="pct"/>
            <w:noWrap/>
          </w:tcPr>
          <w:p w14:paraId="280B2ABD" w14:textId="640B88ED" w:rsidR="004C7952" w:rsidRPr="004C7952" w:rsidRDefault="004C7952" w:rsidP="004C7952">
            <w:pPr>
              <w:pStyle w:val="TableTextRight"/>
              <w:rPr>
                <w:rFonts w:cstheme="minorHAnsi"/>
              </w:rPr>
            </w:pPr>
            <w:r w:rsidRPr="004C7952">
              <w:rPr>
                <w:rFonts w:cstheme="minorHAnsi"/>
              </w:rPr>
              <w:t>4.2</w:t>
            </w:r>
          </w:p>
        </w:tc>
        <w:tc>
          <w:tcPr>
            <w:tcW w:w="369" w:type="pct"/>
            <w:noWrap/>
          </w:tcPr>
          <w:p w14:paraId="4F735FE3" w14:textId="2990CE08" w:rsidR="004C7952" w:rsidRPr="004C7952" w:rsidRDefault="004C7952" w:rsidP="004C7952">
            <w:pPr>
              <w:pStyle w:val="TableTextRight"/>
              <w:rPr>
                <w:rFonts w:cstheme="minorHAnsi"/>
              </w:rPr>
            </w:pPr>
            <w:r w:rsidRPr="004C7952">
              <w:rPr>
                <w:rFonts w:cstheme="minorHAnsi"/>
              </w:rPr>
              <w:t>&lt;0.1</w:t>
            </w:r>
          </w:p>
        </w:tc>
        <w:tc>
          <w:tcPr>
            <w:tcW w:w="393" w:type="pct"/>
            <w:noWrap/>
          </w:tcPr>
          <w:p w14:paraId="18326F65" w14:textId="333CCBE5" w:rsidR="004C7952" w:rsidRPr="004C7952" w:rsidRDefault="004C7952" w:rsidP="004C7952">
            <w:pPr>
              <w:pStyle w:val="TableTextRight"/>
              <w:rPr>
                <w:rFonts w:cstheme="minorHAnsi"/>
              </w:rPr>
            </w:pPr>
            <w:r w:rsidRPr="004C7952">
              <w:rPr>
                <w:rFonts w:cstheme="minorHAnsi"/>
              </w:rPr>
              <w:t>0.1</w:t>
            </w:r>
          </w:p>
        </w:tc>
        <w:tc>
          <w:tcPr>
            <w:tcW w:w="357" w:type="pct"/>
            <w:noWrap/>
          </w:tcPr>
          <w:p w14:paraId="61E826B1" w14:textId="3E66D281" w:rsidR="004C7952" w:rsidRPr="004C7952" w:rsidRDefault="004C7952" w:rsidP="004C7952">
            <w:pPr>
              <w:pStyle w:val="TableTextRight"/>
              <w:rPr>
                <w:rFonts w:cstheme="minorHAnsi"/>
              </w:rPr>
            </w:pPr>
            <w:r w:rsidRPr="004C7952">
              <w:rPr>
                <w:rFonts w:cstheme="minorHAnsi"/>
              </w:rPr>
              <w:t>0.5</w:t>
            </w:r>
          </w:p>
        </w:tc>
        <w:tc>
          <w:tcPr>
            <w:tcW w:w="327" w:type="pct"/>
            <w:noWrap/>
          </w:tcPr>
          <w:p w14:paraId="22214C90" w14:textId="09A66F31" w:rsidR="004C7952" w:rsidRPr="004C7952" w:rsidRDefault="004C7952" w:rsidP="004C7952">
            <w:pPr>
              <w:pStyle w:val="TableTextRight"/>
              <w:rPr>
                <w:rFonts w:cstheme="minorHAnsi"/>
              </w:rPr>
            </w:pPr>
            <w:r w:rsidRPr="004C7952">
              <w:rPr>
                <w:rFonts w:cstheme="minorHAnsi"/>
              </w:rPr>
              <w:t>&lt;0.1</w:t>
            </w:r>
          </w:p>
        </w:tc>
        <w:tc>
          <w:tcPr>
            <w:tcW w:w="324" w:type="pct"/>
            <w:noWrap/>
          </w:tcPr>
          <w:p w14:paraId="7282F83E" w14:textId="5104537C" w:rsidR="004C7952" w:rsidRPr="004C7952" w:rsidRDefault="004C7952" w:rsidP="004C7952">
            <w:pPr>
              <w:pStyle w:val="TableTextRight"/>
              <w:rPr>
                <w:rFonts w:cstheme="minorHAnsi"/>
              </w:rPr>
            </w:pPr>
            <w:r w:rsidRPr="004C7952">
              <w:rPr>
                <w:rFonts w:cstheme="minorHAnsi"/>
              </w:rPr>
              <w:t>0.5</w:t>
            </w:r>
          </w:p>
        </w:tc>
        <w:tc>
          <w:tcPr>
            <w:tcW w:w="254" w:type="pct"/>
            <w:noWrap/>
          </w:tcPr>
          <w:p w14:paraId="257A4AC0" w14:textId="2E03AE17" w:rsidR="004C7952" w:rsidRPr="004C7952" w:rsidRDefault="004C7952" w:rsidP="004C7952">
            <w:pPr>
              <w:pStyle w:val="TableTextRight"/>
              <w:rPr>
                <w:rFonts w:cstheme="minorHAnsi"/>
              </w:rPr>
            </w:pPr>
            <w:r w:rsidRPr="004C7952">
              <w:rPr>
                <w:rFonts w:cstheme="minorHAnsi"/>
              </w:rPr>
              <w:t>4.5</w:t>
            </w:r>
          </w:p>
        </w:tc>
      </w:tr>
      <w:tr w:rsidR="004C7952" w:rsidRPr="004C7952" w14:paraId="7A606A1C"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1093E5C6" w14:textId="77777777" w:rsidR="004C7952" w:rsidRPr="004C7952" w:rsidRDefault="004C7952" w:rsidP="004C7952">
            <w:pPr>
              <w:pStyle w:val="TableText"/>
              <w:rPr>
                <w:rFonts w:cstheme="minorHAnsi"/>
              </w:rPr>
            </w:pPr>
            <w:r w:rsidRPr="004C7952">
              <w:rPr>
                <w:rFonts w:cstheme="minorHAnsi"/>
              </w:rPr>
              <w:t>Nd</w:t>
            </w:r>
          </w:p>
        </w:tc>
        <w:tc>
          <w:tcPr>
            <w:tcW w:w="409" w:type="pct"/>
            <w:noWrap/>
            <w:hideMark/>
          </w:tcPr>
          <w:p w14:paraId="14E2A23E"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5576D8AC" w14:textId="5E3A6D5D" w:rsidR="004C7952" w:rsidRPr="004C7952" w:rsidRDefault="004C7952" w:rsidP="004C7952">
            <w:pPr>
              <w:pStyle w:val="TableTextRight"/>
              <w:rPr>
                <w:rFonts w:cstheme="minorHAnsi"/>
              </w:rPr>
            </w:pPr>
            <w:r w:rsidRPr="004C7952">
              <w:rPr>
                <w:rFonts w:cstheme="minorHAnsi"/>
              </w:rPr>
              <w:t>&lt;0.01</w:t>
            </w:r>
          </w:p>
        </w:tc>
        <w:tc>
          <w:tcPr>
            <w:tcW w:w="539" w:type="pct"/>
            <w:noWrap/>
          </w:tcPr>
          <w:p w14:paraId="4B632882" w14:textId="02826DCB" w:rsidR="004C7952" w:rsidRPr="004C7952" w:rsidRDefault="004C7952" w:rsidP="004C7952">
            <w:pPr>
              <w:pStyle w:val="TableTextRight"/>
              <w:rPr>
                <w:rFonts w:cstheme="minorHAnsi"/>
              </w:rPr>
            </w:pPr>
            <w:r w:rsidRPr="004C7952">
              <w:rPr>
                <w:rFonts w:cstheme="minorHAnsi"/>
              </w:rPr>
              <w:t>20</w:t>
            </w:r>
          </w:p>
        </w:tc>
        <w:tc>
          <w:tcPr>
            <w:tcW w:w="492" w:type="pct"/>
            <w:noWrap/>
          </w:tcPr>
          <w:p w14:paraId="3615DDE4" w14:textId="60BAB287" w:rsidR="004C7952" w:rsidRPr="004C7952" w:rsidRDefault="004C7952" w:rsidP="004C7952">
            <w:pPr>
              <w:pStyle w:val="TableTextRight"/>
              <w:rPr>
                <w:rFonts w:cstheme="minorHAnsi"/>
              </w:rPr>
            </w:pPr>
            <w:r w:rsidRPr="004C7952">
              <w:rPr>
                <w:rFonts w:cstheme="minorHAnsi"/>
              </w:rPr>
              <w:t>68</w:t>
            </w:r>
          </w:p>
        </w:tc>
        <w:tc>
          <w:tcPr>
            <w:tcW w:w="392" w:type="pct"/>
            <w:noWrap/>
          </w:tcPr>
          <w:p w14:paraId="7FEE456C" w14:textId="755FBE35" w:rsidR="004C7952" w:rsidRPr="004C7952" w:rsidRDefault="004C7952" w:rsidP="004C7952">
            <w:pPr>
              <w:pStyle w:val="TableTextRight"/>
              <w:rPr>
                <w:rFonts w:cstheme="minorHAnsi"/>
              </w:rPr>
            </w:pPr>
            <w:r w:rsidRPr="004C7952">
              <w:rPr>
                <w:rFonts w:cstheme="minorHAnsi"/>
              </w:rPr>
              <w:t>48</w:t>
            </w:r>
          </w:p>
        </w:tc>
        <w:tc>
          <w:tcPr>
            <w:tcW w:w="367" w:type="pct"/>
            <w:noWrap/>
          </w:tcPr>
          <w:p w14:paraId="72EA3904" w14:textId="7510EDF0" w:rsidR="004C7952" w:rsidRPr="004C7952" w:rsidRDefault="004C7952" w:rsidP="004C7952">
            <w:pPr>
              <w:pStyle w:val="TableTextRight"/>
              <w:rPr>
                <w:rFonts w:cstheme="minorHAnsi"/>
              </w:rPr>
            </w:pPr>
            <w:r w:rsidRPr="004C7952">
              <w:rPr>
                <w:rFonts w:cstheme="minorHAnsi"/>
              </w:rPr>
              <w:t>122</w:t>
            </w:r>
          </w:p>
        </w:tc>
        <w:tc>
          <w:tcPr>
            <w:tcW w:w="369" w:type="pct"/>
            <w:noWrap/>
          </w:tcPr>
          <w:p w14:paraId="1E9A472A" w14:textId="2585059A" w:rsidR="004C7952" w:rsidRPr="004C7952" w:rsidRDefault="004C7952" w:rsidP="004C7952">
            <w:pPr>
              <w:pStyle w:val="TableTextRight"/>
              <w:rPr>
                <w:rFonts w:cstheme="minorHAnsi"/>
              </w:rPr>
            </w:pPr>
            <w:r w:rsidRPr="004C7952">
              <w:rPr>
                <w:rFonts w:cstheme="minorHAnsi"/>
              </w:rPr>
              <w:t>30</w:t>
            </w:r>
          </w:p>
        </w:tc>
        <w:tc>
          <w:tcPr>
            <w:tcW w:w="393" w:type="pct"/>
            <w:noWrap/>
          </w:tcPr>
          <w:p w14:paraId="1FA8E1B7" w14:textId="7B34B0B2" w:rsidR="004C7952" w:rsidRPr="004C7952" w:rsidRDefault="004C7952" w:rsidP="004C7952">
            <w:pPr>
              <w:pStyle w:val="TableTextRight"/>
              <w:rPr>
                <w:rFonts w:cstheme="minorHAnsi"/>
              </w:rPr>
            </w:pPr>
            <w:r w:rsidRPr="004C7952">
              <w:rPr>
                <w:rFonts w:cstheme="minorHAnsi"/>
              </w:rPr>
              <w:t>28</w:t>
            </w:r>
          </w:p>
        </w:tc>
        <w:tc>
          <w:tcPr>
            <w:tcW w:w="357" w:type="pct"/>
            <w:noWrap/>
          </w:tcPr>
          <w:p w14:paraId="2CE7D996" w14:textId="2F6B8F02" w:rsidR="004C7952" w:rsidRPr="004C7952" w:rsidRDefault="004C7952" w:rsidP="004C7952">
            <w:pPr>
              <w:pStyle w:val="TableTextRight"/>
              <w:rPr>
                <w:rFonts w:cstheme="minorHAnsi"/>
              </w:rPr>
            </w:pPr>
            <w:r w:rsidRPr="004C7952">
              <w:rPr>
                <w:rFonts w:cstheme="minorHAnsi"/>
              </w:rPr>
              <w:t>85</w:t>
            </w:r>
          </w:p>
        </w:tc>
        <w:tc>
          <w:tcPr>
            <w:tcW w:w="327" w:type="pct"/>
            <w:noWrap/>
          </w:tcPr>
          <w:p w14:paraId="55931A7F" w14:textId="4C59FA65" w:rsidR="004C7952" w:rsidRPr="004C7952" w:rsidRDefault="004C7952" w:rsidP="004C7952">
            <w:pPr>
              <w:pStyle w:val="TableTextRight"/>
              <w:rPr>
                <w:rFonts w:cstheme="minorHAnsi"/>
              </w:rPr>
            </w:pPr>
            <w:r w:rsidRPr="004C7952">
              <w:rPr>
                <w:rFonts w:cstheme="minorHAnsi"/>
              </w:rPr>
              <w:t>30</w:t>
            </w:r>
          </w:p>
        </w:tc>
        <w:tc>
          <w:tcPr>
            <w:tcW w:w="324" w:type="pct"/>
            <w:noWrap/>
          </w:tcPr>
          <w:p w14:paraId="076C4D29" w14:textId="32E7D726" w:rsidR="004C7952" w:rsidRPr="004C7952" w:rsidRDefault="004C7952" w:rsidP="004C7952">
            <w:pPr>
              <w:pStyle w:val="TableTextRight"/>
              <w:rPr>
                <w:rFonts w:cstheme="minorHAnsi"/>
              </w:rPr>
            </w:pPr>
            <w:r w:rsidRPr="004C7952">
              <w:rPr>
                <w:rFonts w:cstheme="minorHAnsi"/>
              </w:rPr>
              <w:t>0.25</w:t>
            </w:r>
          </w:p>
        </w:tc>
        <w:tc>
          <w:tcPr>
            <w:tcW w:w="254" w:type="pct"/>
            <w:noWrap/>
          </w:tcPr>
          <w:p w14:paraId="60D8DB42" w14:textId="03359A36" w:rsidR="004C7952" w:rsidRPr="004C7952" w:rsidRDefault="004C7952" w:rsidP="004C7952">
            <w:pPr>
              <w:pStyle w:val="TableTextRight"/>
              <w:rPr>
                <w:rFonts w:cstheme="minorHAnsi"/>
              </w:rPr>
            </w:pPr>
            <w:r w:rsidRPr="004C7952">
              <w:rPr>
                <w:rFonts w:cstheme="minorHAnsi"/>
              </w:rPr>
              <w:t>71</w:t>
            </w:r>
          </w:p>
        </w:tc>
      </w:tr>
      <w:tr w:rsidR="004C7952" w:rsidRPr="004C7952" w14:paraId="2C29C62C"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5FD3AD08" w14:textId="77777777" w:rsidR="004C7952" w:rsidRPr="004C7952" w:rsidRDefault="004C7952" w:rsidP="004C7952">
            <w:pPr>
              <w:pStyle w:val="TableText"/>
              <w:rPr>
                <w:rFonts w:cstheme="minorHAnsi"/>
              </w:rPr>
            </w:pPr>
            <w:r w:rsidRPr="004C7952">
              <w:rPr>
                <w:rFonts w:cstheme="minorHAnsi"/>
              </w:rPr>
              <w:t>Ni</w:t>
            </w:r>
          </w:p>
        </w:tc>
        <w:tc>
          <w:tcPr>
            <w:tcW w:w="409" w:type="pct"/>
            <w:noWrap/>
            <w:hideMark/>
          </w:tcPr>
          <w:p w14:paraId="56A1E54B"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1BE662D6" w14:textId="3A69AF15" w:rsidR="004C7952" w:rsidRPr="004C7952" w:rsidRDefault="004C7952" w:rsidP="004C7952">
            <w:pPr>
              <w:pStyle w:val="TableTextRight"/>
              <w:rPr>
                <w:rFonts w:cstheme="minorHAnsi"/>
              </w:rPr>
            </w:pPr>
            <w:r w:rsidRPr="004C7952">
              <w:rPr>
                <w:rFonts w:cstheme="minorHAnsi"/>
              </w:rPr>
              <w:t>&lt;0.3</w:t>
            </w:r>
          </w:p>
        </w:tc>
        <w:tc>
          <w:tcPr>
            <w:tcW w:w="539" w:type="pct"/>
            <w:noWrap/>
          </w:tcPr>
          <w:p w14:paraId="706A777E" w14:textId="036E8B95" w:rsidR="004C7952" w:rsidRPr="004C7952" w:rsidRDefault="004C7952" w:rsidP="004C7952">
            <w:pPr>
              <w:pStyle w:val="TableTextRight"/>
              <w:rPr>
                <w:rFonts w:cstheme="minorHAnsi"/>
              </w:rPr>
            </w:pPr>
            <w:r w:rsidRPr="004C7952">
              <w:rPr>
                <w:rFonts w:cstheme="minorHAnsi"/>
              </w:rPr>
              <w:t>36</w:t>
            </w:r>
          </w:p>
        </w:tc>
        <w:tc>
          <w:tcPr>
            <w:tcW w:w="492" w:type="pct"/>
            <w:noWrap/>
          </w:tcPr>
          <w:p w14:paraId="3F770F1D" w14:textId="42ED7A2B" w:rsidR="004C7952" w:rsidRPr="004C7952" w:rsidRDefault="004C7952" w:rsidP="004C7952">
            <w:pPr>
              <w:pStyle w:val="TableTextRight"/>
              <w:rPr>
                <w:rFonts w:cstheme="minorHAnsi"/>
              </w:rPr>
            </w:pPr>
            <w:r w:rsidRPr="004C7952">
              <w:rPr>
                <w:rFonts w:cstheme="minorHAnsi"/>
              </w:rPr>
              <w:t>88</w:t>
            </w:r>
          </w:p>
        </w:tc>
        <w:tc>
          <w:tcPr>
            <w:tcW w:w="392" w:type="pct"/>
            <w:noWrap/>
          </w:tcPr>
          <w:p w14:paraId="558BAC91" w14:textId="2B748F73" w:rsidR="004C7952" w:rsidRPr="004C7952" w:rsidRDefault="004C7952" w:rsidP="004C7952">
            <w:pPr>
              <w:pStyle w:val="TableTextRight"/>
              <w:rPr>
                <w:rFonts w:cstheme="minorHAnsi"/>
              </w:rPr>
            </w:pPr>
            <w:r w:rsidRPr="004C7952">
              <w:rPr>
                <w:rFonts w:cstheme="minorHAnsi"/>
              </w:rPr>
              <w:t>102</w:t>
            </w:r>
          </w:p>
        </w:tc>
        <w:tc>
          <w:tcPr>
            <w:tcW w:w="367" w:type="pct"/>
            <w:noWrap/>
          </w:tcPr>
          <w:p w14:paraId="6A681921" w14:textId="31B001B9" w:rsidR="004C7952" w:rsidRPr="004C7952" w:rsidRDefault="004C7952" w:rsidP="004C7952">
            <w:pPr>
              <w:pStyle w:val="TableTextRight"/>
              <w:rPr>
                <w:rFonts w:cstheme="minorHAnsi"/>
              </w:rPr>
            </w:pPr>
            <w:r w:rsidRPr="004C7952">
              <w:rPr>
                <w:rFonts w:cstheme="minorHAnsi"/>
              </w:rPr>
              <w:t>107</w:t>
            </w:r>
          </w:p>
        </w:tc>
        <w:tc>
          <w:tcPr>
            <w:tcW w:w="369" w:type="pct"/>
            <w:noWrap/>
          </w:tcPr>
          <w:p w14:paraId="3698FAC1" w14:textId="483EF2F8" w:rsidR="004C7952" w:rsidRPr="004C7952" w:rsidRDefault="004C7952" w:rsidP="004C7952">
            <w:pPr>
              <w:pStyle w:val="TableTextRight"/>
              <w:rPr>
                <w:rFonts w:cstheme="minorHAnsi"/>
              </w:rPr>
            </w:pPr>
            <w:r w:rsidRPr="004C7952">
              <w:rPr>
                <w:rFonts w:cstheme="minorHAnsi"/>
              </w:rPr>
              <w:t>18</w:t>
            </w:r>
          </w:p>
        </w:tc>
        <w:tc>
          <w:tcPr>
            <w:tcW w:w="393" w:type="pct"/>
            <w:noWrap/>
          </w:tcPr>
          <w:p w14:paraId="25D889F1" w14:textId="31FBE8FD" w:rsidR="004C7952" w:rsidRPr="004C7952" w:rsidRDefault="004C7952" w:rsidP="004C7952">
            <w:pPr>
              <w:pStyle w:val="TableTextRight"/>
              <w:rPr>
                <w:rFonts w:cstheme="minorHAnsi"/>
              </w:rPr>
            </w:pPr>
            <w:r w:rsidRPr="004C7952">
              <w:rPr>
                <w:rFonts w:cstheme="minorHAnsi"/>
              </w:rPr>
              <w:t>64</w:t>
            </w:r>
          </w:p>
        </w:tc>
        <w:tc>
          <w:tcPr>
            <w:tcW w:w="357" w:type="pct"/>
            <w:noWrap/>
          </w:tcPr>
          <w:p w14:paraId="7F30B57E" w14:textId="28260409" w:rsidR="004C7952" w:rsidRPr="004C7952" w:rsidRDefault="004C7952" w:rsidP="004C7952">
            <w:pPr>
              <w:pStyle w:val="TableTextRight"/>
              <w:rPr>
                <w:rFonts w:cstheme="minorHAnsi"/>
              </w:rPr>
            </w:pPr>
            <w:r w:rsidRPr="004C7952">
              <w:rPr>
                <w:rFonts w:cstheme="minorHAnsi"/>
              </w:rPr>
              <w:t>191</w:t>
            </w:r>
          </w:p>
        </w:tc>
        <w:tc>
          <w:tcPr>
            <w:tcW w:w="327" w:type="pct"/>
            <w:noWrap/>
          </w:tcPr>
          <w:p w14:paraId="0AAFA5E7" w14:textId="557583BE" w:rsidR="004C7952" w:rsidRPr="004C7952" w:rsidRDefault="004C7952" w:rsidP="004C7952">
            <w:pPr>
              <w:pStyle w:val="TableTextRight"/>
              <w:rPr>
                <w:rFonts w:cstheme="minorHAnsi"/>
              </w:rPr>
            </w:pPr>
            <w:r w:rsidRPr="004C7952">
              <w:rPr>
                <w:rFonts w:cstheme="minorHAnsi"/>
              </w:rPr>
              <w:t>51</w:t>
            </w:r>
          </w:p>
        </w:tc>
        <w:tc>
          <w:tcPr>
            <w:tcW w:w="324" w:type="pct"/>
            <w:noWrap/>
          </w:tcPr>
          <w:p w14:paraId="0F7C3D9A" w14:textId="184BEBE3" w:rsidR="004C7952" w:rsidRPr="004C7952" w:rsidRDefault="004C7952" w:rsidP="004C7952">
            <w:pPr>
              <w:pStyle w:val="TableTextRight"/>
              <w:rPr>
                <w:rFonts w:cstheme="minorHAnsi"/>
              </w:rPr>
            </w:pPr>
            <w:r w:rsidRPr="004C7952">
              <w:rPr>
                <w:rFonts w:cstheme="minorHAnsi"/>
              </w:rPr>
              <w:t>41</w:t>
            </w:r>
          </w:p>
        </w:tc>
        <w:tc>
          <w:tcPr>
            <w:tcW w:w="254" w:type="pct"/>
            <w:noWrap/>
          </w:tcPr>
          <w:p w14:paraId="2C53F6A4" w14:textId="33A53177" w:rsidR="004C7952" w:rsidRPr="004C7952" w:rsidRDefault="004C7952" w:rsidP="004C7952">
            <w:pPr>
              <w:pStyle w:val="TableTextRight"/>
              <w:rPr>
                <w:rFonts w:cstheme="minorHAnsi"/>
              </w:rPr>
            </w:pPr>
            <w:r w:rsidRPr="004C7952">
              <w:rPr>
                <w:rFonts w:cstheme="minorHAnsi"/>
              </w:rPr>
              <w:t>312</w:t>
            </w:r>
          </w:p>
        </w:tc>
      </w:tr>
      <w:tr w:rsidR="004C7952" w:rsidRPr="004C7952" w14:paraId="7611CC8F"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59A46298" w14:textId="77777777" w:rsidR="004C7952" w:rsidRPr="004C7952" w:rsidRDefault="004C7952" w:rsidP="004C7952">
            <w:pPr>
              <w:pStyle w:val="TableText"/>
              <w:rPr>
                <w:rFonts w:cstheme="minorHAnsi"/>
              </w:rPr>
            </w:pPr>
            <w:r w:rsidRPr="004C7952">
              <w:rPr>
                <w:rFonts w:cstheme="minorHAnsi"/>
              </w:rPr>
              <w:t>P</w:t>
            </w:r>
          </w:p>
        </w:tc>
        <w:tc>
          <w:tcPr>
            <w:tcW w:w="409" w:type="pct"/>
            <w:noWrap/>
            <w:hideMark/>
          </w:tcPr>
          <w:p w14:paraId="12674E8B"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203CDE80" w14:textId="63677F70" w:rsidR="004C7952" w:rsidRPr="004C7952" w:rsidRDefault="004C7952" w:rsidP="004C7952">
            <w:pPr>
              <w:pStyle w:val="TableTextRight"/>
              <w:rPr>
                <w:rFonts w:cstheme="minorHAnsi"/>
              </w:rPr>
            </w:pPr>
            <w:r w:rsidRPr="004C7952">
              <w:rPr>
                <w:rFonts w:cstheme="minorHAnsi"/>
              </w:rPr>
              <w:t>&lt;0.1</w:t>
            </w:r>
          </w:p>
        </w:tc>
        <w:tc>
          <w:tcPr>
            <w:tcW w:w="539" w:type="pct"/>
            <w:noWrap/>
          </w:tcPr>
          <w:p w14:paraId="5A308A39" w14:textId="1490EA65" w:rsidR="004C7952" w:rsidRPr="004C7952" w:rsidRDefault="004C7952" w:rsidP="004C7952">
            <w:pPr>
              <w:pStyle w:val="TableTextRight"/>
              <w:rPr>
                <w:rFonts w:cstheme="minorHAnsi"/>
              </w:rPr>
            </w:pPr>
            <w:r w:rsidRPr="004C7952">
              <w:rPr>
                <w:rFonts w:cstheme="minorHAnsi"/>
              </w:rPr>
              <w:t>0.1</w:t>
            </w:r>
          </w:p>
        </w:tc>
        <w:tc>
          <w:tcPr>
            <w:tcW w:w="492" w:type="pct"/>
            <w:noWrap/>
          </w:tcPr>
          <w:p w14:paraId="13338F9E" w14:textId="167CDE17" w:rsidR="004C7952" w:rsidRPr="004C7952" w:rsidRDefault="004C7952" w:rsidP="004C7952">
            <w:pPr>
              <w:pStyle w:val="TableTextRight"/>
              <w:rPr>
                <w:rFonts w:cstheme="minorHAnsi"/>
              </w:rPr>
            </w:pPr>
            <w:r w:rsidRPr="004C7952">
              <w:rPr>
                <w:rFonts w:cstheme="minorHAnsi"/>
              </w:rPr>
              <w:t>1.0</w:t>
            </w:r>
          </w:p>
        </w:tc>
        <w:tc>
          <w:tcPr>
            <w:tcW w:w="392" w:type="pct"/>
            <w:noWrap/>
          </w:tcPr>
          <w:p w14:paraId="3C194AE2" w14:textId="4F60D113" w:rsidR="004C7952" w:rsidRPr="004C7952" w:rsidRDefault="004C7952" w:rsidP="004C7952">
            <w:pPr>
              <w:pStyle w:val="TableTextRight"/>
              <w:rPr>
                <w:rFonts w:cstheme="minorHAnsi"/>
              </w:rPr>
            </w:pPr>
            <w:r w:rsidRPr="004C7952">
              <w:rPr>
                <w:rFonts w:cstheme="minorHAnsi"/>
              </w:rPr>
              <w:t>0.4</w:t>
            </w:r>
          </w:p>
        </w:tc>
        <w:tc>
          <w:tcPr>
            <w:tcW w:w="367" w:type="pct"/>
            <w:noWrap/>
          </w:tcPr>
          <w:p w14:paraId="315A9991" w14:textId="5041B2FF" w:rsidR="004C7952" w:rsidRPr="004C7952" w:rsidRDefault="004C7952" w:rsidP="004C7952">
            <w:pPr>
              <w:pStyle w:val="TableTextRight"/>
              <w:rPr>
                <w:rFonts w:cstheme="minorHAnsi"/>
              </w:rPr>
            </w:pPr>
            <w:r w:rsidRPr="004C7952">
              <w:rPr>
                <w:rFonts w:cstheme="minorHAnsi"/>
              </w:rPr>
              <w:t>4.2</w:t>
            </w:r>
          </w:p>
        </w:tc>
        <w:tc>
          <w:tcPr>
            <w:tcW w:w="369" w:type="pct"/>
            <w:noWrap/>
          </w:tcPr>
          <w:p w14:paraId="7BC224DE" w14:textId="037CCC76" w:rsidR="004C7952" w:rsidRPr="004C7952" w:rsidRDefault="004C7952" w:rsidP="004C7952">
            <w:pPr>
              <w:pStyle w:val="TableTextRight"/>
              <w:rPr>
                <w:rFonts w:cstheme="minorHAnsi"/>
              </w:rPr>
            </w:pPr>
            <w:r w:rsidRPr="004C7952">
              <w:rPr>
                <w:rFonts w:cstheme="minorHAnsi"/>
              </w:rPr>
              <w:t>0.3</w:t>
            </w:r>
          </w:p>
        </w:tc>
        <w:tc>
          <w:tcPr>
            <w:tcW w:w="393" w:type="pct"/>
            <w:noWrap/>
          </w:tcPr>
          <w:p w14:paraId="620D46A4" w14:textId="65BC8CF4" w:rsidR="004C7952" w:rsidRPr="004C7952" w:rsidRDefault="004C7952" w:rsidP="004C7952">
            <w:pPr>
              <w:pStyle w:val="TableTextRight"/>
              <w:rPr>
                <w:rFonts w:cstheme="minorHAnsi"/>
              </w:rPr>
            </w:pPr>
            <w:r w:rsidRPr="004C7952">
              <w:rPr>
                <w:rFonts w:cstheme="minorHAnsi"/>
              </w:rPr>
              <w:t>&lt;0.1</w:t>
            </w:r>
          </w:p>
        </w:tc>
        <w:tc>
          <w:tcPr>
            <w:tcW w:w="357" w:type="pct"/>
            <w:noWrap/>
          </w:tcPr>
          <w:p w14:paraId="325BF44B" w14:textId="0D784E6D" w:rsidR="004C7952" w:rsidRPr="004C7952" w:rsidRDefault="004C7952" w:rsidP="004C7952">
            <w:pPr>
              <w:pStyle w:val="TableTextRight"/>
              <w:rPr>
                <w:rFonts w:cstheme="minorHAnsi"/>
              </w:rPr>
            </w:pPr>
            <w:r w:rsidRPr="004C7952">
              <w:rPr>
                <w:rFonts w:cstheme="minorHAnsi"/>
              </w:rPr>
              <w:t>0.5</w:t>
            </w:r>
          </w:p>
        </w:tc>
        <w:tc>
          <w:tcPr>
            <w:tcW w:w="327" w:type="pct"/>
            <w:noWrap/>
          </w:tcPr>
          <w:p w14:paraId="0CB7BE9C" w14:textId="5B6560A5" w:rsidR="004C7952" w:rsidRPr="004C7952" w:rsidRDefault="004C7952" w:rsidP="004C7952">
            <w:pPr>
              <w:pStyle w:val="TableTextRight"/>
              <w:rPr>
                <w:rFonts w:cstheme="minorHAnsi"/>
              </w:rPr>
            </w:pPr>
            <w:r w:rsidRPr="004C7952">
              <w:rPr>
                <w:rFonts w:cstheme="minorHAnsi"/>
              </w:rPr>
              <w:t>&lt;0.1</w:t>
            </w:r>
          </w:p>
        </w:tc>
        <w:tc>
          <w:tcPr>
            <w:tcW w:w="324" w:type="pct"/>
            <w:noWrap/>
          </w:tcPr>
          <w:p w14:paraId="00182697" w14:textId="5B398ADB" w:rsidR="004C7952" w:rsidRPr="004C7952" w:rsidRDefault="004C7952" w:rsidP="004C7952">
            <w:pPr>
              <w:pStyle w:val="TableTextRight"/>
              <w:rPr>
                <w:rFonts w:cstheme="minorHAnsi"/>
              </w:rPr>
            </w:pPr>
            <w:r w:rsidRPr="004C7952">
              <w:rPr>
                <w:rFonts w:cstheme="minorHAnsi"/>
              </w:rPr>
              <w:t>&lt;0.1</w:t>
            </w:r>
          </w:p>
        </w:tc>
        <w:tc>
          <w:tcPr>
            <w:tcW w:w="254" w:type="pct"/>
            <w:noWrap/>
          </w:tcPr>
          <w:p w14:paraId="398D2002" w14:textId="4990E97F" w:rsidR="004C7952" w:rsidRPr="004C7952" w:rsidRDefault="004C7952" w:rsidP="004C7952">
            <w:pPr>
              <w:pStyle w:val="TableTextRight"/>
              <w:rPr>
                <w:rFonts w:cstheme="minorHAnsi"/>
              </w:rPr>
            </w:pPr>
            <w:r w:rsidRPr="004C7952">
              <w:rPr>
                <w:rFonts w:cstheme="minorHAnsi"/>
              </w:rPr>
              <w:t>0.9</w:t>
            </w:r>
          </w:p>
        </w:tc>
      </w:tr>
      <w:tr w:rsidR="004C7952" w:rsidRPr="004C7952" w14:paraId="6FEF6869"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23E17DA4" w14:textId="77777777" w:rsidR="004C7952" w:rsidRPr="004C7952" w:rsidRDefault="004C7952" w:rsidP="004C7952">
            <w:pPr>
              <w:pStyle w:val="TableText"/>
              <w:rPr>
                <w:rFonts w:cstheme="minorHAnsi"/>
              </w:rPr>
            </w:pPr>
            <w:r w:rsidRPr="004C7952">
              <w:rPr>
                <w:rFonts w:cstheme="minorHAnsi"/>
              </w:rPr>
              <w:t>Pb</w:t>
            </w:r>
          </w:p>
        </w:tc>
        <w:tc>
          <w:tcPr>
            <w:tcW w:w="409" w:type="pct"/>
            <w:noWrap/>
            <w:hideMark/>
          </w:tcPr>
          <w:p w14:paraId="1C9DC171"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6B12BCC0" w14:textId="575A833A" w:rsidR="004C7952" w:rsidRPr="004C7952" w:rsidRDefault="004C7952" w:rsidP="004C7952">
            <w:pPr>
              <w:pStyle w:val="TableTextRight"/>
              <w:rPr>
                <w:rFonts w:cstheme="minorHAnsi"/>
              </w:rPr>
            </w:pPr>
            <w:r w:rsidRPr="004C7952">
              <w:rPr>
                <w:rFonts w:cstheme="minorHAnsi"/>
              </w:rPr>
              <w:t>1.9</w:t>
            </w:r>
          </w:p>
        </w:tc>
        <w:tc>
          <w:tcPr>
            <w:tcW w:w="539" w:type="pct"/>
            <w:noWrap/>
          </w:tcPr>
          <w:p w14:paraId="48E01480" w14:textId="46693CF5" w:rsidR="004C7952" w:rsidRPr="004C7952" w:rsidRDefault="004C7952" w:rsidP="004C7952">
            <w:pPr>
              <w:pStyle w:val="TableTextRight"/>
              <w:rPr>
                <w:rFonts w:cstheme="minorHAnsi"/>
              </w:rPr>
            </w:pPr>
            <w:r w:rsidRPr="004C7952">
              <w:rPr>
                <w:rFonts w:cstheme="minorHAnsi"/>
              </w:rPr>
              <w:t>18</w:t>
            </w:r>
          </w:p>
        </w:tc>
        <w:tc>
          <w:tcPr>
            <w:tcW w:w="492" w:type="pct"/>
            <w:noWrap/>
          </w:tcPr>
          <w:p w14:paraId="577F4AFD" w14:textId="4E546AA1" w:rsidR="004C7952" w:rsidRPr="004C7952" w:rsidRDefault="004C7952" w:rsidP="004C7952">
            <w:pPr>
              <w:pStyle w:val="TableTextRight"/>
              <w:rPr>
                <w:rFonts w:cstheme="minorHAnsi"/>
              </w:rPr>
            </w:pPr>
            <w:r w:rsidRPr="004C7952">
              <w:rPr>
                <w:rFonts w:cstheme="minorHAnsi"/>
              </w:rPr>
              <w:t>12</w:t>
            </w:r>
          </w:p>
        </w:tc>
        <w:tc>
          <w:tcPr>
            <w:tcW w:w="392" w:type="pct"/>
            <w:noWrap/>
          </w:tcPr>
          <w:p w14:paraId="496CB99B" w14:textId="178B8459" w:rsidR="004C7952" w:rsidRPr="004C7952" w:rsidRDefault="004C7952" w:rsidP="004C7952">
            <w:pPr>
              <w:pStyle w:val="TableTextRight"/>
              <w:rPr>
                <w:rFonts w:cstheme="minorHAnsi"/>
              </w:rPr>
            </w:pPr>
            <w:r w:rsidRPr="004C7952">
              <w:rPr>
                <w:rFonts w:cstheme="minorHAnsi"/>
              </w:rPr>
              <w:t>20</w:t>
            </w:r>
          </w:p>
        </w:tc>
        <w:tc>
          <w:tcPr>
            <w:tcW w:w="367" w:type="pct"/>
            <w:noWrap/>
          </w:tcPr>
          <w:p w14:paraId="6B194626" w14:textId="5E610659" w:rsidR="004C7952" w:rsidRPr="004C7952" w:rsidRDefault="004C7952" w:rsidP="004C7952">
            <w:pPr>
              <w:pStyle w:val="TableTextRight"/>
              <w:rPr>
                <w:rFonts w:cstheme="minorHAnsi"/>
              </w:rPr>
            </w:pPr>
            <w:r w:rsidRPr="004C7952">
              <w:rPr>
                <w:rFonts w:cstheme="minorHAnsi"/>
              </w:rPr>
              <w:t>3.2</w:t>
            </w:r>
          </w:p>
        </w:tc>
        <w:tc>
          <w:tcPr>
            <w:tcW w:w="369" w:type="pct"/>
            <w:noWrap/>
          </w:tcPr>
          <w:p w14:paraId="43A50DA6" w14:textId="4B3D7121" w:rsidR="004C7952" w:rsidRPr="004C7952" w:rsidRDefault="004C7952" w:rsidP="004C7952">
            <w:pPr>
              <w:pStyle w:val="TableTextRight"/>
              <w:rPr>
                <w:rFonts w:cstheme="minorHAnsi"/>
              </w:rPr>
            </w:pPr>
            <w:r w:rsidRPr="004C7952">
              <w:rPr>
                <w:rFonts w:cstheme="minorHAnsi"/>
              </w:rPr>
              <w:t>6.6</w:t>
            </w:r>
          </w:p>
        </w:tc>
        <w:tc>
          <w:tcPr>
            <w:tcW w:w="393" w:type="pct"/>
            <w:noWrap/>
          </w:tcPr>
          <w:p w14:paraId="2E097E3C" w14:textId="0F29CEF1" w:rsidR="004C7952" w:rsidRPr="004C7952" w:rsidRDefault="004C7952" w:rsidP="004C7952">
            <w:pPr>
              <w:pStyle w:val="TableTextRight"/>
              <w:rPr>
                <w:rFonts w:cstheme="minorHAnsi"/>
              </w:rPr>
            </w:pPr>
            <w:r w:rsidRPr="004C7952">
              <w:rPr>
                <w:rFonts w:cstheme="minorHAnsi"/>
              </w:rPr>
              <w:t>169</w:t>
            </w:r>
          </w:p>
        </w:tc>
        <w:tc>
          <w:tcPr>
            <w:tcW w:w="357" w:type="pct"/>
            <w:noWrap/>
          </w:tcPr>
          <w:p w14:paraId="3D3C90F9" w14:textId="51F49FC2" w:rsidR="004C7952" w:rsidRPr="004C7952" w:rsidRDefault="004C7952" w:rsidP="004C7952">
            <w:pPr>
              <w:pStyle w:val="TableTextRight"/>
              <w:rPr>
                <w:rFonts w:cstheme="minorHAnsi"/>
              </w:rPr>
            </w:pPr>
            <w:r w:rsidRPr="004C7952">
              <w:rPr>
                <w:rFonts w:cstheme="minorHAnsi"/>
              </w:rPr>
              <w:t>67</w:t>
            </w:r>
          </w:p>
        </w:tc>
        <w:tc>
          <w:tcPr>
            <w:tcW w:w="327" w:type="pct"/>
            <w:noWrap/>
          </w:tcPr>
          <w:p w14:paraId="57927DBE" w14:textId="30A1B5C3" w:rsidR="004C7952" w:rsidRPr="004C7952" w:rsidRDefault="004C7952" w:rsidP="004C7952">
            <w:pPr>
              <w:pStyle w:val="TableTextRight"/>
              <w:rPr>
                <w:rFonts w:cstheme="minorHAnsi"/>
              </w:rPr>
            </w:pPr>
            <w:r w:rsidRPr="004C7952">
              <w:rPr>
                <w:rFonts w:cstheme="minorHAnsi"/>
              </w:rPr>
              <w:t>94</w:t>
            </w:r>
          </w:p>
        </w:tc>
        <w:tc>
          <w:tcPr>
            <w:tcW w:w="324" w:type="pct"/>
            <w:noWrap/>
          </w:tcPr>
          <w:p w14:paraId="29EEC155" w14:textId="46C6BCFA" w:rsidR="004C7952" w:rsidRPr="004C7952" w:rsidRDefault="004C7952" w:rsidP="004C7952">
            <w:pPr>
              <w:pStyle w:val="TableTextRight"/>
              <w:rPr>
                <w:rFonts w:cstheme="minorHAnsi"/>
              </w:rPr>
            </w:pPr>
            <w:r w:rsidRPr="004C7952">
              <w:rPr>
                <w:rFonts w:cstheme="minorHAnsi"/>
              </w:rPr>
              <w:t>0.2</w:t>
            </w:r>
          </w:p>
        </w:tc>
        <w:tc>
          <w:tcPr>
            <w:tcW w:w="254" w:type="pct"/>
            <w:noWrap/>
          </w:tcPr>
          <w:p w14:paraId="477BB584" w14:textId="514C9311" w:rsidR="004C7952" w:rsidRPr="004C7952" w:rsidRDefault="004C7952" w:rsidP="004C7952">
            <w:pPr>
              <w:pStyle w:val="TableTextRight"/>
              <w:rPr>
                <w:rFonts w:cstheme="minorHAnsi"/>
              </w:rPr>
            </w:pPr>
            <w:r w:rsidRPr="004C7952">
              <w:rPr>
                <w:rFonts w:cstheme="minorHAnsi"/>
              </w:rPr>
              <w:t>111</w:t>
            </w:r>
          </w:p>
        </w:tc>
      </w:tr>
      <w:tr w:rsidR="004C7952" w:rsidRPr="004C7952" w14:paraId="12611904"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4E856DB8" w14:textId="77777777" w:rsidR="004C7952" w:rsidRPr="004C7952" w:rsidRDefault="004C7952" w:rsidP="004C7952">
            <w:pPr>
              <w:pStyle w:val="TableText"/>
              <w:rPr>
                <w:rFonts w:cstheme="minorHAnsi"/>
              </w:rPr>
            </w:pPr>
            <w:r w:rsidRPr="004C7952">
              <w:rPr>
                <w:rFonts w:cstheme="minorHAnsi"/>
              </w:rPr>
              <w:t>Rb</w:t>
            </w:r>
          </w:p>
        </w:tc>
        <w:tc>
          <w:tcPr>
            <w:tcW w:w="409" w:type="pct"/>
            <w:noWrap/>
            <w:hideMark/>
          </w:tcPr>
          <w:p w14:paraId="6FCF0322"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73B820A4" w14:textId="01B2E1A0" w:rsidR="004C7952" w:rsidRPr="004C7952" w:rsidRDefault="004C7952" w:rsidP="004C7952">
            <w:pPr>
              <w:pStyle w:val="TableTextRight"/>
              <w:rPr>
                <w:rFonts w:cstheme="minorHAnsi"/>
              </w:rPr>
            </w:pPr>
            <w:r w:rsidRPr="004C7952">
              <w:rPr>
                <w:rFonts w:cstheme="minorHAnsi"/>
              </w:rPr>
              <w:t>151</w:t>
            </w:r>
          </w:p>
        </w:tc>
        <w:tc>
          <w:tcPr>
            <w:tcW w:w="539" w:type="pct"/>
            <w:noWrap/>
          </w:tcPr>
          <w:p w14:paraId="79C925FE" w14:textId="4686608F" w:rsidR="004C7952" w:rsidRPr="004C7952" w:rsidRDefault="004C7952" w:rsidP="004C7952">
            <w:pPr>
              <w:pStyle w:val="TableTextRight"/>
              <w:rPr>
                <w:rFonts w:cstheme="minorHAnsi"/>
              </w:rPr>
            </w:pPr>
            <w:r w:rsidRPr="004C7952">
              <w:rPr>
                <w:rFonts w:cstheme="minorHAnsi"/>
              </w:rPr>
              <w:t>168</w:t>
            </w:r>
          </w:p>
        </w:tc>
        <w:tc>
          <w:tcPr>
            <w:tcW w:w="492" w:type="pct"/>
            <w:noWrap/>
          </w:tcPr>
          <w:p w14:paraId="34C36933" w14:textId="2C3338F3" w:rsidR="004C7952" w:rsidRPr="004C7952" w:rsidRDefault="004C7952" w:rsidP="004C7952">
            <w:pPr>
              <w:pStyle w:val="TableTextRight"/>
              <w:rPr>
                <w:rFonts w:cstheme="minorHAnsi"/>
              </w:rPr>
            </w:pPr>
            <w:r w:rsidRPr="004C7952">
              <w:rPr>
                <w:rFonts w:cstheme="minorHAnsi"/>
              </w:rPr>
              <w:t>227</w:t>
            </w:r>
          </w:p>
        </w:tc>
        <w:tc>
          <w:tcPr>
            <w:tcW w:w="392" w:type="pct"/>
            <w:noWrap/>
          </w:tcPr>
          <w:p w14:paraId="47A7A0F8" w14:textId="441C9B71" w:rsidR="004C7952" w:rsidRPr="004C7952" w:rsidRDefault="004C7952" w:rsidP="004C7952">
            <w:pPr>
              <w:pStyle w:val="TableTextRight"/>
              <w:rPr>
                <w:rFonts w:cstheme="minorHAnsi"/>
              </w:rPr>
            </w:pPr>
            <w:r w:rsidRPr="004C7952">
              <w:rPr>
                <w:rFonts w:cstheme="minorHAnsi"/>
              </w:rPr>
              <w:t>192</w:t>
            </w:r>
          </w:p>
        </w:tc>
        <w:tc>
          <w:tcPr>
            <w:tcW w:w="367" w:type="pct"/>
            <w:noWrap/>
          </w:tcPr>
          <w:p w14:paraId="04D722F6" w14:textId="18841DBD" w:rsidR="004C7952" w:rsidRPr="004C7952" w:rsidRDefault="004C7952" w:rsidP="004C7952">
            <w:pPr>
              <w:pStyle w:val="TableTextRight"/>
              <w:rPr>
                <w:rFonts w:cstheme="minorHAnsi"/>
              </w:rPr>
            </w:pPr>
            <w:r w:rsidRPr="004C7952">
              <w:rPr>
                <w:rFonts w:cstheme="minorHAnsi"/>
              </w:rPr>
              <w:t>219</w:t>
            </w:r>
          </w:p>
        </w:tc>
        <w:tc>
          <w:tcPr>
            <w:tcW w:w="369" w:type="pct"/>
            <w:noWrap/>
          </w:tcPr>
          <w:p w14:paraId="4C64FB2D" w14:textId="1F758D6A" w:rsidR="004C7952" w:rsidRPr="004C7952" w:rsidRDefault="004C7952" w:rsidP="004C7952">
            <w:pPr>
              <w:pStyle w:val="TableTextRight"/>
              <w:rPr>
                <w:rFonts w:cstheme="minorHAnsi"/>
              </w:rPr>
            </w:pPr>
            <w:r w:rsidRPr="004C7952">
              <w:rPr>
                <w:rFonts w:cstheme="minorHAnsi"/>
              </w:rPr>
              <w:t>192</w:t>
            </w:r>
          </w:p>
        </w:tc>
        <w:tc>
          <w:tcPr>
            <w:tcW w:w="393" w:type="pct"/>
            <w:noWrap/>
          </w:tcPr>
          <w:p w14:paraId="5904D5F2" w14:textId="7BBEE65C" w:rsidR="004C7952" w:rsidRPr="004C7952" w:rsidRDefault="004C7952" w:rsidP="004C7952">
            <w:pPr>
              <w:pStyle w:val="TableTextRight"/>
              <w:rPr>
                <w:rFonts w:cstheme="minorHAnsi"/>
              </w:rPr>
            </w:pPr>
            <w:r w:rsidRPr="004C7952">
              <w:rPr>
                <w:rFonts w:cstheme="minorHAnsi"/>
              </w:rPr>
              <w:t>265</w:t>
            </w:r>
          </w:p>
        </w:tc>
        <w:tc>
          <w:tcPr>
            <w:tcW w:w="357" w:type="pct"/>
            <w:noWrap/>
          </w:tcPr>
          <w:p w14:paraId="299094A2" w14:textId="659842DE" w:rsidR="004C7952" w:rsidRPr="004C7952" w:rsidRDefault="004C7952" w:rsidP="004C7952">
            <w:pPr>
              <w:pStyle w:val="TableTextRight"/>
              <w:rPr>
                <w:rFonts w:cstheme="minorHAnsi"/>
              </w:rPr>
            </w:pPr>
            <w:r w:rsidRPr="004C7952">
              <w:rPr>
                <w:rFonts w:cstheme="minorHAnsi"/>
              </w:rPr>
              <w:t>234</w:t>
            </w:r>
          </w:p>
        </w:tc>
        <w:tc>
          <w:tcPr>
            <w:tcW w:w="327" w:type="pct"/>
            <w:noWrap/>
          </w:tcPr>
          <w:p w14:paraId="2AA2DE06" w14:textId="1D4A2AC6" w:rsidR="004C7952" w:rsidRPr="004C7952" w:rsidRDefault="004C7952" w:rsidP="004C7952">
            <w:pPr>
              <w:pStyle w:val="TableTextRight"/>
              <w:rPr>
                <w:rFonts w:cstheme="minorHAnsi"/>
              </w:rPr>
            </w:pPr>
            <w:r w:rsidRPr="004C7952">
              <w:rPr>
                <w:rFonts w:cstheme="minorHAnsi"/>
              </w:rPr>
              <w:t>365</w:t>
            </w:r>
          </w:p>
        </w:tc>
        <w:tc>
          <w:tcPr>
            <w:tcW w:w="324" w:type="pct"/>
            <w:noWrap/>
          </w:tcPr>
          <w:p w14:paraId="452C577C" w14:textId="4157A587" w:rsidR="004C7952" w:rsidRPr="004C7952" w:rsidRDefault="004C7952" w:rsidP="004C7952">
            <w:pPr>
              <w:pStyle w:val="TableTextRight"/>
              <w:rPr>
                <w:rFonts w:cstheme="minorHAnsi"/>
              </w:rPr>
            </w:pPr>
            <w:r w:rsidRPr="004C7952">
              <w:rPr>
                <w:rFonts w:cstheme="minorHAnsi"/>
              </w:rPr>
              <w:t>275</w:t>
            </w:r>
          </w:p>
        </w:tc>
        <w:tc>
          <w:tcPr>
            <w:tcW w:w="254" w:type="pct"/>
            <w:noWrap/>
          </w:tcPr>
          <w:p w14:paraId="5124F894" w14:textId="5A75FD57" w:rsidR="004C7952" w:rsidRPr="004C7952" w:rsidRDefault="004C7952" w:rsidP="004C7952">
            <w:pPr>
              <w:pStyle w:val="TableTextRight"/>
              <w:rPr>
                <w:rFonts w:cstheme="minorHAnsi"/>
              </w:rPr>
            </w:pPr>
            <w:r w:rsidRPr="004C7952">
              <w:rPr>
                <w:rFonts w:cstheme="minorHAnsi"/>
              </w:rPr>
              <w:t>179</w:t>
            </w:r>
          </w:p>
        </w:tc>
      </w:tr>
      <w:tr w:rsidR="004C7952" w:rsidRPr="004C7952" w14:paraId="6825299D"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32095A5D" w14:textId="77777777" w:rsidR="004C7952" w:rsidRPr="004C7952" w:rsidRDefault="004C7952" w:rsidP="004C7952">
            <w:pPr>
              <w:pStyle w:val="TableText"/>
              <w:rPr>
                <w:rFonts w:cstheme="minorHAnsi"/>
              </w:rPr>
            </w:pPr>
            <w:r w:rsidRPr="004C7952">
              <w:rPr>
                <w:rFonts w:cstheme="minorHAnsi"/>
              </w:rPr>
              <w:t>S</w:t>
            </w:r>
          </w:p>
        </w:tc>
        <w:tc>
          <w:tcPr>
            <w:tcW w:w="409" w:type="pct"/>
            <w:noWrap/>
            <w:hideMark/>
          </w:tcPr>
          <w:p w14:paraId="2BDC6632"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41495FC9" w14:textId="7B84CF83" w:rsidR="004C7952" w:rsidRPr="004C7952" w:rsidRDefault="004C7952" w:rsidP="004C7952">
            <w:pPr>
              <w:pStyle w:val="TableTextRight"/>
              <w:rPr>
                <w:rFonts w:cstheme="minorHAnsi"/>
              </w:rPr>
            </w:pPr>
            <w:r w:rsidRPr="004C7952">
              <w:rPr>
                <w:rFonts w:cstheme="minorHAnsi"/>
              </w:rPr>
              <w:t>1007</w:t>
            </w:r>
          </w:p>
        </w:tc>
        <w:tc>
          <w:tcPr>
            <w:tcW w:w="539" w:type="pct"/>
            <w:noWrap/>
          </w:tcPr>
          <w:p w14:paraId="36EC70C5" w14:textId="3119DDC9" w:rsidR="004C7952" w:rsidRPr="004C7952" w:rsidRDefault="004C7952" w:rsidP="004C7952">
            <w:pPr>
              <w:pStyle w:val="TableTextRight"/>
              <w:rPr>
                <w:rFonts w:cstheme="minorHAnsi"/>
              </w:rPr>
            </w:pPr>
            <w:r w:rsidRPr="004C7952">
              <w:rPr>
                <w:rFonts w:cstheme="minorHAnsi"/>
              </w:rPr>
              <w:t>1008</w:t>
            </w:r>
          </w:p>
        </w:tc>
        <w:tc>
          <w:tcPr>
            <w:tcW w:w="492" w:type="pct"/>
            <w:noWrap/>
          </w:tcPr>
          <w:p w14:paraId="27AF0BBC" w14:textId="485E31F9" w:rsidR="004C7952" w:rsidRPr="004C7952" w:rsidRDefault="004C7952" w:rsidP="004C7952">
            <w:pPr>
              <w:pStyle w:val="TableTextRight"/>
              <w:rPr>
                <w:rFonts w:cstheme="minorHAnsi"/>
              </w:rPr>
            </w:pPr>
            <w:r w:rsidRPr="004C7952">
              <w:rPr>
                <w:rFonts w:cstheme="minorHAnsi"/>
              </w:rPr>
              <w:t>1030</w:t>
            </w:r>
          </w:p>
        </w:tc>
        <w:tc>
          <w:tcPr>
            <w:tcW w:w="392" w:type="pct"/>
            <w:noWrap/>
          </w:tcPr>
          <w:p w14:paraId="016200CB" w14:textId="60B00202" w:rsidR="004C7952" w:rsidRPr="004C7952" w:rsidRDefault="004C7952" w:rsidP="004C7952">
            <w:pPr>
              <w:pStyle w:val="TableTextRight"/>
              <w:rPr>
                <w:rFonts w:cstheme="minorHAnsi"/>
              </w:rPr>
            </w:pPr>
            <w:r w:rsidRPr="004C7952">
              <w:rPr>
                <w:rFonts w:cstheme="minorHAnsi"/>
              </w:rPr>
              <w:t>1038</w:t>
            </w:r>
          </w:p>
        </w:tc>
        <w:tc>
          <w:tcPr>
            <w:tcW w:w="367" w:type="pct"/>
            <w:noWrap/>
          </w:tcPr>
          <w:p w14:paraId="27C528E4" w14:textId="5B49FDC9" w:rsidR="004C7952" w:rsidRPr="004C7952" w:rsidRDefault="004C7952" w:rsidP="004C7952">
            <w:pPr>
              <w:pStyle w:val="TableTextRight"/>
              <w:rPr>
                <w:rFonts w:cstheme="minorHAnsi"/>
              </w:rPr>
            </w:pPr>
            <w:r w:rsidRPr="004C7952">
              <w:rPr>
                <w:rFonts w:cstheme="minorHAnsi"/>
              </w:rPr>
              <w:t>1045</w:t>
            </w:r>
          </w:p>
        </w:tc>
        <w:tc>
          <w:tcPr>
            <w:tcW w:w="369" w:type="pct"/>
            <w:noWrap/>
          </w:tcPr>
          <w:p w14:paraId="51BE6EB2" w14:textId="4099F9E9" w:rsidR="004C7952" w:rsidRPr="004C7952" w:rsidRDefault="004C7952" w:rsidP="004C7952">
            <w:pPr>
              <w:pStyle w:val="TableTextRight"/>
              <w:rPr>
                <w:rFonts w:cstheme="minorHAnsi"/>
              </w:rPr>
            </w:pPr>
            <w:r w:rsidRPr="004C7952">
              <w:rPr>
                <w:rFonts w:cstheme="minorHAnsi"/>
              </w:rPr>
              <w:t>996</w:t>
            </w:r>
          </w:p>
        </w:tc>
        <w:tc>
          <w:tcPr>
            <w:tcW w:w="393" w:type="pct"/>
            <w:noWrap/>
          </w:tcPr>
          <w:p w14:paraId="11A98D07" w14:textId="6E153D14" w:rsidR="004C7952" w:rsidRPr="004C7952" w:rsidRDefault="004C7952" w:rsidP="004C7952">
            <w:pPr>
              <w:pStyle w:val="TableTextRight"/>
              <w:rPr>
                <w:rFonts w:cstheme="minorHAnsi"/>
              </w:rPr>
            </w:pPr>
            <w:r w:rsidRPr="004C7952">
              <w:rPr>
                <w:rFonts w:cstheme="minorHAnsi"/>
              </w:rPr>
              <w:t>1053</w:t>
            </w:r>
          </w:p>
        </w:tc>
        <w:tc>
          <w:tcPr>
            <w:tcW w:w="357" w:type="pct"/>
            <w:noWrap/>
          </w:tcPr>
          <w:p w14:paraId="309405FC" w14:textId="3FD51583" w:rsidR="004C7952" w:rsidRPr="004C7952" w:rsidRDefault="004C7952" w:rsidP="004C7952">
            <w:pPr>
              <w:pStyle w:val="TableTextRight"/>
              <w:rPr>
                <w:rFonts w:cstheme="minorHAnsi"/>
              </w:rPr>
            </w:pPr>
            <w:r w:rsidRPr="004C7952">
              <w:rPr>
                <w:rFonts w:cstheme="minorHAnsi"/>
              </w:rPr>
              <w:t>1063</w:t>
            </w:r>
          </w:p>
        </w:tc>
        <w:tc>
          <w:tcPr>
            <w:tcW w:w="327" w:type="pct"/>
            <w:noWrap/>
          </w:tcPr>
          <w:p w14:paraId="39B6501E" w14:textId="6CA71622" w:rsidR="004C7952" w:rsidRPr="004C7952" w:rsidRDefault="004C7952" w:rsidP="004C7952">
            <w:pPr>
              <w:pStyle w:val="TableTextRight"/>
              <w:rPr>
                <w:rFonts w:cstheme="minorHAnsi"/>
              </w:rPr>
            </w:pPr>
            <w:r w:rsidRPr="004C7952">
              <w:rPr>
                <w:rFonts w:cstheme="minorHAnsi"/>
              </w:rPr>
              <w:t>987</w:t>
            </w:r>
          </w:p>
        </w:tc>
        <w:tc>
          <w:tcPr>
            <w:tcW w:w="324" w:type="pct"/>
            <w:noWrap/>
          </w:tcPr>
          <w:p w14:paraId="222C51E3" w14:textId="6109047F" w:rsidR="004C7952" w:rsidRPr="004C7952" w:rsidRDefault="004C7952" w:rsidP="004C7952">
            <w:pPr>
              <w:pStyle w:val="TableTextRight"/>
              <w:rPr>
                <w:rFonts w:cstheme="minorHAnsi"/>
              </w:rPr>
            </w:pPr>
            <w:r w:rsidRPr="004C7952">
              <w:rPr>
                <w:rFonts w:cstheme="minorHAnsi"/>
              </w:rPr>
              <w:t>997</w:t>
            </w:r>
          </w:p>
        </w:tc>
        <w:tc>
          <w:tcPr>
            <w:tcW w:w="254" w:type="pct"/>
            <w:noWrap/>
          </w:tcPr>
          <w:p w14:paraId="194E33C7" w14:textId="31FE5694" w:rsidR="004C7952" w:rsidRPr="004C7952" w:rsidRDefault="004C7952" w:rsidP="004C7952">
            <w:pPr>
              <w:pStyle w:val="TableTextRight"/>
              <w:rPr>
                <w:rFonts w:cstheme="minorHAnsi"/>
              </w:rPr>
            </w:pPr>
            <w:r w:rsidRPr="004C7952">
              <w:rPr>
                <w:rFonts w:cstheme="minorHAnsi"/>
              </w:rPr>
              <w:t>1026</w:t>
            </w:r>
          </w:p>
        </w:tc>
      </w:tr>
      <w:tr w:rsidR="004C7952" w:rsidRPr="004C7952" w14:paraId="3710FD4D"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74BA6172" w14:textId="77777777" w:rsidR="004C7952" w:rsidRPr="004C7952" w:rsidRDefault="004C7952" w:rsidP="004C7952">
            <w:pPr>
              <w:pStyle w:val="TableText"/>
              <w:rPr>
                <w:rFonts w:cstheme="minorHAnsi"/>
              </w:rPr>
            </w:pPr>
            <w:r w:rsidRPr="004C7952">
              <w:rPr>
                <w:rFonts w:cstheme="minorHAnsi"/>
              </w:rPr>
              <w:t>Sb</w:t>
            </w:r>
          </w:p>
        </w:tc>
        <w:tc>
          <w:tcPr>
            <w:tcW w:w="409" w:type="pct"/>
            <w:noWrap/>
            <w:hideMark/>
          </w:tcPr>
          <w:p w14:paraId="2D394475"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090401AB" w14:textId="054C2876" w:rsidR="004C7952" w:rsidRPr="004C7952" w:rsidRDefault="004C7952" w:rsidP="004C7952">
            <w:pPr>
              <w:pStyle w:val="TableTextRight"/>
              <w:rPr>
                <w:rFonts w:cstheme="minorHAnsi"/>
              </w:rPr>
            </w:pPr>
            <w:r w:rsidRPr="004C7952">
              <w:rPr>
                <w:rFonts w:cstheme="minorHAnsi"/>
              </w:rPr>
              <w:t>0.32</w:t>
            </w:r>
          </w:p>
        </w:tc>
        <w:tc>
          <w:tcPr>
            <w:tcW w:w="539" w:type="pct"/>
            <w:noWrap/>
          </w:tcPr>
          <w:p w14:paraId="79C0A355" w14:textId="55B8EF4A" w:rsidR="004C7952" w:rsidRPr="004C7952" w:rsidRDefault="004C7952" w:rsidP="004C7952">
            <w:pPr>
              <w:pStyle w:val="TableTextRight"/>
              <w:rPr>
                <w:rFonts w:cstheme="minorHAnsi"/>
              </w:rPr>
            </w:pPr>
            <w:r w:rsidRPr="004C7952">
              <w:rPr>
                <w:rFonts w:cstheme="minorHAnsi"/>
              </w:rPr>
              <w:t>0.45</w:t>
            </w:r>
          </w:p>
        </w:tc>
        <w:tc>
          <w:tcPr>
            <w:tcW w:w="492" w:type="pct"/>
            <w:noWrap/>
          </w:tcPr>
          <w:p w14:paraId="6E46E624" w14:textId="32C0BB1B" w:rsidR="004C7952" w:rsidRPr="004C7952" w:rsidRDefault="004C7952" w:rsidP="004C7952">
            <w:pPr>
              <w:pStyle w:val="TableTextRight"/>
              <w:rPr>
                <w:rFonts w:cstheme="minorHAnsi"/>
              </w:rPr>
            </w:pPr>
            <w:r w:rsidRPr="004C7952">
              <w:rPr>
                <w:rFonts w:cstheme="minorHAnsi"/>
              </w:rPr>
              <w:t>0.88</w:t>
            </w:r>
          </w:p>
        </w:tc>
        <w:tc>
          <w:tcPr>
            <w:tcW w:w="392" w:type="pct"/>
            <w:noWrap/>
          </w:tcPr>
          <w:p w14:paraId="30F7F36E" w14:textId="26D6D0C1" w:rsidR="004C7952" w:rsidRPr="004C7952" w:rsidRDefault="004C7952" w:rsidP="004C7952">
            <w:pPr>
              <w:pStyle w:val="TableTextRight"/>
              <w:rPr>
                <w:rFonts w:cstheme="minorHAnsi"/>
              </w:rPr>
            </w:pPr>
            <w:r w:rsidRPr="004C7952">
              <w:rPr>
                <w:rFonts w:cstheme="minorHAnsi"/>
              </w:rPr>
              <w:t>1.1</w:t>
            </w:r>
          </w:p>
        </w:tc>
        <w:tc>
          <w:tcPr>
            <w:tcW w:w="367" w:type="pct"/>
            <w:noWrap/>
          </w:tcPr>
          <w:p w14:paraId="3342A2A5" w14:textId="1A133CB4" w:rsidR="004C7952" w:rsidRPr="004C7952" w:rsidRDefault="004C7952" w:rsidP="004C7952">
            <w:pPr>
              <w:pStyle w:val="TableTextRight"/>
              <w:rPr>
                <w:rFonts w:cstheme="minorHAnsi"/>
              </w:rPr>
            </w:pPr>
            <w:r w:rsidRPr="004C7952">
              <w:rPr>
                <w:rFonts w:cstheme="minorHAnsi"/>
              </w:rPr>
              <w:t>1.0</w:t>
            </w:r>
          </w:p>
        </w:tc>
        <w:tc>
          <w:tcPr>
            <w:tcW w:w="369" w:type="pct"/>
            <w:noWrap/>
          </w:tcPr>
          <w:p w14:paraId="1E666C0F" w14:textId="6F0C8EE5" w:rsidR="004C7952" w:rsidRPr="004C7952" w:rsidRDefault="004C7952" w:rsidP="004C7952">
            <w:pPr>
              <w:pStyle w:val="TableTextRight"/>
              <w:rPr>
                <w:rFonts w:cstheme="minorHAnsi"/>
              </w:rPr>
            </w:pPr>
            <w:r w:rsidRPr="004C7952">
              <w:rPr>
                <w:rFonts w:cstheme="minorHAnsi"/>
              </w:rPr>
              <w:t>0.20</w:t>
            </w:r>
          </w:p>
        </w:tc>
        <w:tc>
          <w:tcPr>
            <w:tcW w:w="393" w:type="pct"/>
            <w:noWrap/>
          </w:tcPr>
          <w:p w14:paraId="5A4C464D" w14:textId="4FD2C84C" w:rsidR="004C7952" w:rsidRPr="004C7952" w:rsidRDefault="004C7952" w:rsidP="004C7952">
            <w:pPr>
              <w:pStyle w:val="TableTextRight"/>
              <w:rPr>
                <w:rFonts w:cstheme="minorHAnsi"/>
              </w:rPr>
            </w:pPr>
            <w:r w:rsidRPr="004C7952">
              <w:rPr>
                <w:rFonts w:cstheme="minorHAnsi"/>
              </w:rPr>
              <w:t>0.37</w:t>
            </w:r>
          </w:p>
        </w:tc>
        <w:tc>
          <w:tcPr>
            <w:tcW w:w="357" w:type="pct"/>
            <w:noWrap/>
          </w:tcPr>
          <w:p w14:paraId="3B31E36C" w14:textId="645AF508" w:rsidR="004C7952" w:rsidRPr="004C7952" w:rsidRDefault="004C7952" w:rsidP="004C7952">
            <w:pPr>
              <w:pStyle w:val="TableTextRight"/>
              <w:rPr>
                <w:rFonts w:cstheme="minorHAnsi"/>
              </w:rPr>
            </w:pPr>
            <w:r w:rsidRPr="004C7952">
              <w:rPr>
                <w:rFonts w:cstheme="minorHAnsi"/>
              </w:rPr>
              <w:t>0.70</w:t>
            </w:r>
          </w:p>
        </w:tc>
        <w:tc>
          <w:tcPr>
            <w:tcW w:w="327" w:type="pct"/>
            <w:noWrap/>
          </w:tcPr>
          <w:p w14:paraId="03EE6BD9" w14:textId="1077238D" w:rsidR="004C7952" w:rsidRPr="004C7952" w:rsidRDefault="004C7952" w:rsidP="004C7952">
            <w:pPr>
              <w:pStyle w:val="TableTextRight"/>
              <w:rPr>
                <w:rFonts w:cstheme="minorHAnsi"/>
              </w:rPr>
            </w:pPr>
            <w:r w:rsidRPr="004C7952">
              <w:rPr>
                <w:rFonts w:cstheme="minorHAnsi"/>
              </w:rPr>
              <w:t>0.33</w:t>
            </w:r>
          </w:p>
        </w:tc>
        <w:tc>
          <w:tcPr>
            <w:tcW w:w="324" w:type="pct"/>
            <w:noWrap/>
          </w:tcPr>
          <w:p w14:paraId="6CAC0D7D" w14:textId="459BA46D" w:rsidR="004C7952" w:rsidRPr="004C7952" w:rsidRDefault="004C7952" w:rsidP="004C7952">
            <w:pPr>
              <w:pStyle w:val="TableTextRight"/>
              <w:rPr>
                <w:rFonts w:cstheme="minorHAnsi"/>
              </w:rPr>
            </w:pPr>
            <w:r w:rsidRPr="004C7952">
              <w:rPr>
                <w:rFonts w:cstheme="minorHAnsi"/>
              </w:rPr>
              <w:t>0.41</w:t>
            </w:r>
          </w:p>
        </w:tc>
        <w:tc>
          <w:tcPr>
            <w:tcW w:w="254" w:type="pct"/>
            <w:noWrap/>
          </w:tcPr>
          <w:p w14:paraId="1F8E7451" w14:textId="7EFFB905" w:rsidR="004C7952" w:rsidRPr="004C7952" w:rsidRDefault="004C7952" w:rsidP="004C7952">
            <w:pPr>
              <w:pStyle w:val="TableTextRight"/>
              <w:rPr>
                <w:rFonts w:cstheme="minorHAnsi"/>
              </w:rPr>
            </w:pPr>
            <w:r w:rsidRPr="004C7952">
              <w:rPr>
                <w:rFonts w:cstheme="minorHAnsi"/>
              </w:rPr>
              <w:t>1.2</w:t>
            </w:r>
          </w:p>
        </w:tc>
      </w:tr>
      <w:tr w:rsidR="004C7952" w:rsidRPr="004C7952" w14:paraId="0169C33B"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21D23D74" w14:textId="77777777" w:rsidR="004C7952" w:rsidRPr="004C7952" w:rsidRDefault="004C7952" w:rsidP="004C7952">
            <w:pPr>
              <w:pStyle w:val="TableText"/>
              <w:rPr>
                <w:rFonts w:cstheme="minorHAnsi"/>
              </w:rPr>
            </w:pPr>
            <w:r w:rsidRPr="004C7952">
              <w:rPr>
                <w:rFonts w:cstheme="minorHAnsi"/>
              </w:rPr>
              <w:t>Se</w:t>
            </w:r>
          </w:p>
        </w:tc>
        <w:tc>
          <w:tcPr>
            <w:tcW w:w="409" w:type="pct"/>
            <w:noWrap/>
            <w:hideMark/>
          </w:tcPr>
          <w:p w14:paraId="198C53C0"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3775A09A" w14:textId="3369E356" w:rsidR="004C7952" w:rsidRPr="004C7952" w:rsidRDefault="004C7952" w:rsidP="004C7952">
            <w:pPr>
              <w:pStyle w:val="TableTextRight"/>
              <w:rPr>
                <w:rFonts w:cstheme="minorHAnsi"/>
              </w:rPr>
            </w:pPr>
            <w:r w:rsidRPr="004C7952">
              <w:rPr>
                <w:rFonts w:cstheme="minorHAnsi"/>
              </w:rPr>
              <w:t>&lt;0.2</w:t>
            </w:r>
          </w:p>
        </w:tc>
        <w:tc>
          <w:tcPr>
            <w:tcW w:w="539" w:type="pct"/>
            <w:noWrap/>
          </w:tcPr>
          <w:p w14:paraId="369F0219" w14:textId="00433117" w:rsidR="004C7952" w:rsidRPr="004C7952" w:rsidRDefault="004C7952" w:rsidP="004C7952">
            <w:pPr>
              <w:pStyle w:val="TableTextRight"/>
              <w:rPr>
                <w:rFonts w:cstheme="minorHAnsi"/>
              </w:rPr>
            </w:pPr>
            <w:r w:rsidRPr="004C7952">
              <w:rPr>
                <w:rFonts w:cstheme="minorHAnsi"/>
              </w:rPr>
              <w:t>0.4</w:t>
            </w:r>
          </w:p>
        </w:tc>
        <w:tc>
          <w:tcPr>
            <w:tcW w:w="492" w:type="pct"/>
            <w:noWrap/>
          </w:tcPr>
          <w:p w14:paraId="0D203DDF" w14:textId="2CBEE07A" w:rsidR="004C7952" w:rsidRPr="004C7952" w:rsidRDefault="004C7952" w:rsidP="004C7952">
            <w:pPr>
              <w:pStyle w:val="TableTextRight"/>
              <w:rPr>
                <w:rFonts w:cstheme="minorHAnsi"/>
              </w:rPr>
            </w:pPr>
            <w:r w:rsidRPr="004C7952">
              <w:rPr>
                <w:rFonts w:cstheme="minorHAnsi"/>
              </w:rPr>
              <w:t>0.9</w:t>
            </w:r>
          </w:p>
        </w:tc>
        <w:tc>
          <w:tcPr>
            <w:tcW w:w="392" w:type="pct"/>
            <w:noWrap/>
          </w:tcPr>
          <w:p w14:paraId="28F23DC0" w14:textId="31B666BD" w:rsidR="004C7952" w:rsidRPr="004C7952" w:rsidRDefault="004C7952" w:rsidP="004C7952">
            <w:pPr>
              <w:pStyle w:val="TableTextRight"/>
              <w:rPr>
                <w:rFonts w:cstheme="minorHAnsi"/>
              </w:rPr>
            </w:pPr>
            <w:r w:rsidRPr="004C7952">
              <w:rPr>
                <w:rFonts w:cstheme="minorHAnsi"/>
              </w:rPr>
              <w:t>1.2</w:t>
            </w:r>
          </w:p>
        </w:tc>
        <w:tc>
          <w:tcPr>
            <w:tcW w:w="367" w:type="pct"/>
            <w:noWrap/>
          </w:tcPr>
          <w:p w14:paraId="7037A8E4" w14:textId="3D902E49" w:rsidR="004C7952" w:rsidRPr="004C7952" w:rsidRDefault="004C7952" w:rsidP="004C7952">
            <w:pPr>
              <w:pStyle w:val="TableTextRight"/>
              <w:rPr>
                <w:rFonts w:cstheme="minorHAnsi"/>
              </w:rPr>
            </w:pPr>
            <w:r w:rsidRPr="004C7952">
              <w:rPr>
                <w:rFonts w:cstheme="minorHAnsi"/>
              </w:rPr>
              <w:t>1.4</w:t>
            </w:r>
          </w:p>
        </w:tc>
        <w:tc>
          <w:tcPr>
            <w:tcW w:w="369" w:type="pct"/>
            <w:noWrap/>
          </w:tcPr>
          <w:p w14:paraId="2257313C" w14:textId="5F4C8740" w:rsidR="004C7952" w:rsidRPr="004C7952" w:rsidRDefault="004C7952" w:rsidP="004C7952">
            <w:pPr>
              <w:pStyle w:val="TableTextRight"/>
              <w:rPr>
                <w:rFonts w:cstheme="minorHAnsi"/>
              </w:rPr>
            </w:pPr>
            <w:r w:rsidRPr="004C7952">
              <w:rPr>
                <w:rFonts w:cstheme="minorHAnsi"/>
              </w:rPr>
              <w:t>&lt;0.2</w:t>
            </w:r>
          </w:p>
        </w:tc>
        <w:tc>
          <w:tcPr>
            <w:tcW w:w="393" w:type="pct"/>
            <w:noWrap/>
          </w:tcPr>
          <w:p w14:paraId="06088EC3" w14:textId="15ED8F33" w:rsidR="004C7952" w:rsidRPr="004C7952" w:rsidRDefault="004C7952" w:rsidP="004C7952">
            <w:pPr>
              <w:pStyle w:val="TableTextRight"/>
              <w:rPr>
                <w:rFonts w:cstheme="minorHAnsi"/>
              </w:rPr>
            </w:pPr>
            <w:r w:rsidRPr="004C7952">
              <w:rPr>
                <w:rFonts w:cstheme="minorHAnsi"/>
              </w:rPr>
              <w:t>3.2</w:t>
            </w:r>
          </w:p>
        </w:tc>
        <w:tc>
          <w:tcPr>
            <w:tcW w:w="357" w:type="pct"/>
            <w:noWrap/>
          </w:tcPr>
          <w:p w14:paraId="115978A7" w14:textId="559B4F0C" w:rsidR="004C7952" w:rsidRPr="004C7952" w:rsidRDefault="004C7952" w:rsidP="004C7952">
            <w:pPr>
              <w:pStyle w:val="TableTextRight"/>
              <w:rPr>
                <w:rFonts w:cstheme="minorHAnsi"/>
              </w:rPr>
            </w:pPr>
            <w:r w:rsidRPr="004C7952">
              <w:rPr>
                <w:rFonts w:cstheme="minorHAnsi"/>
              </w:rPr>
              <w:t>1.4</w:t>
            </w:r>
          </w:p>
        </w:tc>
        <w:tc>
          <w:tcPr>
            <w:tcW w:w="327" w:type="pct"/>
            <w:noWrap/>
          </w:tcPr>
          <w:p w14:paraId="30765FC8" w14:textId="4234700D" w:rsidR="004C7952" w:rsidRPr="004C7952" w:rsidRDefault="004C7952" w:rsidP="004C7952">
            <w:pPr>
              <w:pStyle w:val="TableTextRight"/>
              <w:rPr>
                <w:rFonts w:cstheme="minorHAnsi"/>
              </w:rPr>
            </w:pPr>
            <w:r w:rsidRPr="004C7952">
              <w:rPr>
                <w:rFonts w:cstheme="minorHAnsi"/>
              </w:rPr>
              <w:t>0.5</w:t>
            </w:r>
          </w:p>
        </w:tc>
        <w:tc>
          <w:tcPr>
            <w:tcW w:w="324" w:type="pct"/>
            <w:noWrap/>
          </w:tcPr>
          <w:p w14:paraId="48454F93" w14:textId="70BB83C1" w:rsidR="004C7952" w:rsidRPr="004C7952" w:rsidRDefault="004C7952" w:rsidP="004C7952">
            <w:pPr>
              <w:pStyle w:val="TableTextRight"/>
              <w:rPr>
                <w:rFonts w:cstheme="minorHAnsi"/>
              </w:rPr>
            </w:pPr>
            <w:r w:rsidRPr="004C7952">
              <w:rPr>
                <w:rFonts w:cstheme="minorHAnsi"/>
              </w:rPr>
              <w:t>0.4</w:t>
            </w:r>
          </w:p>
        </w:tc>
        <w:tc>
          <w:tcPr>
            <w:tcW w:w="254" w:type="pct"/>
            <w:noWrap/>
          </w:tcPr>
          <w:p w14:paraId="260AA507" w14:textId="64BA6591" w:rsidR="004C7952" w:rsidRPr="004C7952" w:rsidRDefault="004C7952" w:rsidP="004C7952">
            <w:pPr>
              <w:pStyle w:val="TableTextRight"/>
              <w:rPr>
                <w:rFonts w:cstheme="minorHAnsi"/>
              </w:rPr>
            </w:pPr>
            <w:r w:rsidRPr="004C7952">
              <w:rPr>
                <w:rFonts w:cstheme="minorHAnsi"/>
              </w:rPr>
              <w:t>2.8</w:t>
            </w:r>
          </w:p>
        </w:tc>
      </w:tr>
      <w:tr w:rsidR="004C7952" w:rsidRPr="004C7952" w14:paraId="486A9B01"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51735F10" w14:textId="77777777" w:rsidR="004C7952" w:rsidRPr="004C7952" w:rsidRDefault="004C7952" w:rsidP="004C7952">
            <w:pPr>
              <w:pStyle w:val="TableText"/>
              <w:rPr>
                <w:rFonts w:cstheme="minorHAnsi"/>
              </w:rPr>
            </w:pPr>
            <w:r w:rsidRPr="004C7952">
              <w:rPr>
                <w:rFonts w:cstheme="minorHAnsi"/>
              </w:rPr>
              <w:t>Si</w:t>
            </w:r>
          </w:p>
        </w:tc>
        <w:tc>
          <w:tcPr>
            <w:tcW w:w="409" w:type="pct"/>
            <w:noWrap/>
            <w:hideMark/>
          </w:tcPr>
          <w:p w14:paraId="5212BE3B"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3418C56F" w14:textId="5DD75F97" w:rsidR="004C7952" w:rsidRPr="004C7952" w:rsidRDefault="004C7952" w:rsidP="004C7952">
            <w:pPr>
              <w:pStyle w:val="TableTextRight"/>
              <w:rPr>
                <w:rFonts w:cstheme="minorHAnsi"/>
              </w:rPr>
            </w:pPr>
            <w:r w:rsidRPr="004C7952">
              <w:rPr>
                <w:rFonts w:cstheme="minorHAnsi"/>
              </w:rPr>
              <w:t>&lt;0.1</w:t>
            </w:r>
          </w:p>
        </w:tc>
        <w:tc>
          <w:tcPr>
            <w:tcW w:w="539" w:type="pct"/>
            <w:noWrap/>
          </w:tcPr>
          <w:p w14:paraId="355B11A9" w14:textId="2A7AFD9F" w:rsidR="004C7952" w:rsidRPr="004C7952" w:rsidRDefault="004C7952" w:rsidP="004C7952">
            <w:pPr>
              <w:pStyle w:val="TableTextRight"/>
              <w:rPr>
                <w:rFonts w:cstheme="minorHAnsi"/>
              </w:rPr>
            </w:pPr>
            <w:r w:rsidRPr="004C7952">
              <w:rPr>
                <w:rFonts w:cstheme="minorHAnsi"/>
              </w:rPr>
              <w:t>10</w:t>
            </w:r>
          </w:p>
        </w:tc>
        <w:tc>
          <w:tcPr>
            <w:tcW w:w="492" w:type="pct"/>
            <w:noWrap/>
          </w:tcPr>
          <w:p w14:paraId="01C14E2D" w14:textId="4B608777" w:rsidR="004C7952" w:rsidRPr="004C7952" w:rsidRDefault="004C7952" w:rsidP="004C7952">
            <w:pPr>
              <w:pStyle w:val="TableTextRight"/>
              <w:rPr>
                <w:rFonts w:cstheme="minorHAnsi"/>
              </w:rPr>
            </w:pPr>
            <w:r w:rsidRPr="004C7952">
              <w:rPr>
                <w:rFonts w:cstheme="minorHAnsi"/>
              </w:rPr>
              <w:t>19</w:t>
            </w:r>
          </w:p>
        </w:tc>
        <w:tc>
          <w:tcPr>
            <w:tcW w:w="392" w:type="pct"/>
            <w:noWrap/>
          </w:tcPr>
          <w:p w14:paraId="6FE0B64A" w14:textId="5139BDBE" w:rsidR="004C7952" w:rsidRPr="004C7952" w:rsidRDefault="004C7952" w:rsidP="004C7952">
            <w:pPr>
              <w:pStyle w:val="TableTextRight"/>
              <w:rPr>
                <w:rFonts w:cstheme="minorHAnsi"/>
              </w:rPr>
            </w:pPr>
            <w:r w:rsidRPr="004C7952">
              <w:rPr>
                <w:rFonts w:cstheme="minorHAnsi"/>
              </w:rPr>
              <w:t>22</w:t>
            </w:r>
          </w:p>
        </w:tc>
        <w:tc>
          <w:tcPr>
            <w:tcW w:w="367" w:type="pct"/>
            <w:noWrap/>
          </w:tcPr>
          <w:p w14:paraId="1ABE1997" w14:textId="2F30EFE0" w:rsidR="004C7952" w:rsidRPr="004C7952" w:rsidRDefault="004C7952" w:rsidP="004C7952">
            <w:pPr>
              <w:pStyle w:val="TableTextRight"/>
              <w:rPr>
                <w:rFonts w:cstheme="minorHAnsi"/>
              </w:rPr>
            </w:pPr>
            <w:r w:rsidRPr="004C7952">
              <w:rPr>
                <w:rFonts w:cstheme="minorHAnsi"/>
              </w:rPr>
              <w:t>22</w:t>
            </w:r>
          </w:p>
        </w:tc>
        <w:tc>
          <w:tcPr>
            <w:tcW w:w="369" w:type="pct"/>
            <w:noWrap/>
          </w:tcPr>
          <w:p w14:paraId="09E88535" w14:textId="036F33A7" w:rsidR="004C7952" w:rsidRPr="004C7952" w:rsidRDefault="004C7952" w:rsidP="004C7952">
            <w:pPr>
              <w:pStyle w:val="TableTextRight"/>
              <w:rPr>
                <w:rFonts w:cstheme="minorHAnsi"/>
              </w:rPr>
            </w:pPr>
            <w:r w:rsidRPr="004C7952">
              <w:rPr>
                <w:rFonts w:cstheme="minorHAnsi"/>
              </w:rPr>
              <w:t>17</w:t>
            </w:r>
          </w:p>
        </w:tc>
        <w:tc>
          <w:tcPr>
            <w:tcW w:w="393" w:type="pct"/>
            <w:noWrap/>
          </w:tcPr>
          <w:p w14:paraId="384B0371" w14:textId="5C1D47E3" w:rsidR="004C7952" w:rsidRPr="004C7952" w:rsidRDefault="004C7952" w:rsidP="004C7952">
            <w:pPr>
              <w:pStyle w:val="TableTextRight"/>
              <w:rPr>
                <w:rFonts w:cstheme="minorHAnsi"/>
              </w:rPr>
            </w:pPr>
            <w:r w:rsidRPr="004C7952">
              <w:rPr>
                <w:rFonts w:cstheme="minorHAnsi"/>
              </w:rPr>
              <w:t>15</w:t>
            </w:r>
          </w:p>
        </w:tc>
        <w:tc>
          <w:tcPr>
            <w:tcW w:w="357" w:type="pct"/>
            <w:noWrap/>
          </w:tcPr>
          <w:p w14:paraId="30CFE0F1" w14:textId="6A5BAE79" w:rsidR="004C7952" w:rsidRPr="004C7952" w:rsidRDefault="004C7952" w:rsidP="004C7952">
            <w:pPr>
              <w:pStyle w:val="TableTextRight"/>
              <w:rPr>
                <w:rFonts w:cstheme="minorHAnsi"/>
              </w:rPr>
            </w:pPr>
            <w:r w:rsidRPr="004C7952">
              <w:rPr>
                <w:rFonts w:cstheme="minorHAnsi"/>
              </w:rPr>
              <w:t>27</w:t>
            </w:r>
          </w:p>
        </w:tc>
        <w:tc>
          <w:tcPr>
            <w:tcW w:w="327" w:type="pct"/>
            <w:noWrap/>
          </w:tcPr>
          <w:p w14:paraId="31F53DB1" w14:textId="5A413E15" w:rsidR="004C7952" w:rsidRPr="004C7952" w:rsidRDefault="004C7952" w:rsidP="004C7952">
            <w:pPr>
              <w:pStyle w:val="TableTextRight"/>
              <w:rPr>
                <w:rFonts w:cstheme="minorHAnsi"/>
              </w:rPr>
            </w:pPr>
            <w:r w:rsidRPr="004C7952">
              <w:rPr>
                <w:rFonts w:cstheme="minorHAnsi"/>
              </w:rPr>
              <w:t>27</w:t>
            </w:r>
          </w:p>
        </w:tc>
        <w:tc>
          <w:tcPr>
            <w:tcW w:w="324" w:type="pct"/>
            <w:noWrap/>
          </w:tcPr>
          <w:p w14:paraId="284C755C" w14:textId="13F79B93" w:rsidR="004C7952" w:rsidRPr="004C7952" w:rsidRDefault="004C7952" w:rsidP="004C7952">
            <w:pPr>
              <w:pStyle w:val="TableTextRight"/>
              <w:rPr>
                <w:rFonts w:cstheme="minorHAnsi"/>
              </w:rPr>
            </w:pPr>
            <w:r w:rsidRPr="004C7952">
              <w:rPr>
                <w:rFonts w:cstheme="minorHAnsi"/>
              </w:rPr>
              <w:t>6.7</w:t>
            </w:r>
          </w:p>
        </w:tc>
        <w:tc>
          <w:tcPr>
            <w:tcW w:w="254" w:type="pct"/>
            <w:noWrap/>
          </w:tcPr>
          <w:p w14:paraId="183F1DE5" w14:textId="1D18181E" w:rsidR="004C7952" w:rsidRPr="004C7952" w:rsidRDefault="004C7952" w:rsidP="004C7952">
            <w:pPr>
              <w:pStyle w:val="TableTextRight"/>
              <w:rPr>
                <w:rFonts w:cstheme="minorHAnsi"/>
              </w:rPr>
            </w:pPr>
            <w:r w:rsidRPr="004C7952">
              <w:rPr>
                <w:rFonts w:cstheme="minorHAnsi"/>
              </w:rPr>
              <w:t>23</w:t>
            </w:r>
          </w:p>
        </w:tc>
      </w:tr>
      <w:tr w:rsidR="004C7952" w:rsidRPr="004C7952" w14:paraId="3ED224F8"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3CC953C6" w14:textId="77777777" w:rsidR="004C7952" w:rsidRPr="004C7952" w:rsidRDefault="004C7952" w:rsidP="004C7952">
            <w:pPr>
              <w:pStyle w:val="TableText"/>
              <w:rPr>
                <w:rFonts w:cstheme="minorHAnsi"/>
              </w:rPr>
            </w:pPr>
            <w:r w:rsidRPr="004C7952">
              <w:rPr>
                <w:rFonts w:cstheme="minorHAnsi"/>
              </w:rPr>
              <w:t>Sr</w:t>
            </w:r>
          </w:p>
        </w:tc>
        <w:tc>
          <w:tcPr>
            <w:tcW w:w="409" w:type="pct"/>
            <w:noWrap/>
            <w:hideMark/>
          </w:tcPr>
          <w:p w14:paraId="129FA7AD"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11F05C09" w14:textId="4061F5D7" w:rsidR="004C7952" w:rsidRPr="004C7952" w:rsidRDefault="004C7952" w:rsidP="004C7952">
            <w:pPr>
              <w:pStyle w:val="TableTextRight"/>
              <w:rPr>
                <w:rFonts w:cstheme="minorHAnsi"/>
              </w:rPr>
            </w:pPr>
            <w:r w:rsidRPr="004C7952">
              <w:rPr>
                <w:rFonts w:cstheme="minorHAnsi"/>
              </w:rPr>
              <w:t>2.1</w:t>
            </w:r>
          </w:p>
        </w:tc>
        <w:tc>
          <w:tcPr>
            <w:tcW w:w="539" w:type="pct"/>
            <w:noWrap/>
          </w:tcPr>
          <w:p w14:paraId="4D0783FC" w14:textId="092102C3" w:rsidR="004C7952" w:rsidRPr="004C7952" w:rsidRDefault="004C7952" w:rsidP="004C7952">
            <w:pPr>
              <w:pStyle w:val="TableTextRight"/>
              <w:rPr>
                <w:rFonts w:cstheme="minorHAnsi"/>
              </w:rPr>
            </w:pPr>
            <w:r w:rsidRPr="004C7952">
              <w:rPr>
                <w:rFonts w:cstheme="minorHAnsi"/>
              </w:rPr>
              <w:t>39</w:t>
            </w:r>
          </w:p>
        </w:tc>
        <w:tc>
          <w:tcPr>
            <w:tcW w:w="492" w:type="pct"/>
            <w:noWrap/>
          </w:tcPr>
          <w:p w14:paraId="345F35A9" w14:textId="5273BB85" w:rsidR="004C7952" w:rsidRPr="004C7952" w:rsidRDefault="004C7952" w:rsidP="004C7952">
            <w:pPr>
              <w:pStyle w:val="TableTextRight"/>
              <w:rPr>
                <w:rFonts w:cstheme="minorHAnsi"/>
              </w:rPr>
            </w:pPr>
            <w:r w:rsidRPr="004C7952">
              <w:rPr>
                <w:rFonts w:cstheme="minorHAnsi"/>
              </w:rPr>
              <w:t>63</w:t>
            </w:r>
          </w:p>
        </w:tc>
        <w:tc>
          <w:tcPr>
            <w:tcW w:w="392" w:type="pct"/>
            <w:noWrap/>
          </w:tcPr>
          <w:p w14:paraId="439A6970" w14:textId="3CEDBE80" w:rsidR="004C7952" w:rsidRPr="004C7952" w:rsidRDefault="004C7952" w:rsidP="004C7952">
            <w:pPr>
              <w:pStyle w:val="TableTextRight"/>
              <w:rPr>
                <w:rFonts w:cstheme="minorHAnsi"/>
              </w:rPr>
            </w:pPr>
            <w:r w:rsidRPr="004C7952">
              <w:rPr>
                <w:rFonts w:cstheme="minorHAnsi"/>
              </w:rPr>
              <w:t>35</w:t>
            </w:r>
          </w:p>
        </w:tc>
        <w:tc>
          <w:tcPr>
            <w:tcW w:w="367" w:type="pct"/>
            <w:noWrap/>
          </w:tcPr>
          <w:p w14:paraId="15CBCDC0" w14:textId="07B1FE88" w:rsidR="004C7952" w:rsidRPr="004C7952" w:rsidRDefault="004C7952" w:rsidP="004C7952">
            <w:pPr>
              <w:pStyle w:val="TableTextRight"/>
              <w:rPr>
                <w:rFonts w:cstheme="minorHAnsi"/>
              </w:rPr>
            </w:pPr>
            <w:r w:rsidRPr="004C7952">
              <w:rPr>
                <w:rFonts w:cstheme="minorHAnsi"/>
              </w:rPr>
              <w:t>58</w:t>
            </w:r>
          </w:p>
        </w:tc>
        <w:tc>
          <w:tcPr>
            <w:tcW w:w="369" w:type="pct"/>
            <w:noWrap/>
          </w:tcPr>
          <w:p w14:paraId="46A0ECFB" w14:textId="527E6C90" w:rsidR="004C7952" w:rsidRPr="004C7952" w:rsidRDefault="004C7952" w:rsidP="004C7952">
            <w:pPr>
              <w:pStyle w:val="TableTextRight"/>
              <w:rPr>
                <w:rFonts w:cstheme="minorHAnsi"/>
              </w:rPr>
            </w:pPr>
            <w:r w:rsidRPr="004C7952">
              <w:rPr>
                <w:rFonts w:cstheme="minorHAnsi"/>
              </w:rPr>
              <w:t>62</w:t>
            </w:r>
          </w:p>
        </w:tc>
        <w:tc>
          <w:tcPr>
            <w:tcW w:w="393" w:type="pct"/>
            <w:noWrap/>
          </w:tcPr>
          <w:p w14:paraId="26B035CC" w14:textId="5717C340" w:rsidR="004C7952" w:rsidRPr="004C7952" w:rsidRDefault="004C7952" w:rsidP="004C7952">
            <w:pPr>
              <w:pStyle w:val="TableTextRight"/>
              <w:rPr>
                <w:rFonts w:cstheme="minorHAnsi"/>
              </w:rPr>
            </w:pPr>
            <w:r w:rsidRPr="004C7952">
              <w:rPr>
                <w:rFonts w:cstheme="minorHAnsi"/>
              </w:rPr>
              <w:t>177</w:t>
            </w:r>
          </w:p>
        </w:tc>
        <w:tc>
          <w:tcPr>
            <w:tcW w:w="357" w:type="pct"/>
            <w:noWrap/>
          </w:tcPr>
          <w:p w14:paraId="510C9A11" w14:textId="45AA6084" w:rsidR="004C7952" w:rsidRPr="004C7952" w:rsidRDefault="004C7952" w:rsidP="004C7952">
            <w:pPr>
              <w:pStyle w:val="TableTextRight"/>
              <w:rPr>
                <w:rFonts w:cstheme="minorHAnsi"/>
              </w:rPr>
            </w:pPr>
            <w:r w:rsidRPr="004C7952">
              <w:rPr>
                <w:rFonts w:cstheme="minorHAnsi"/>
              </w:rPr>
              <w:t>112</w:t>
            </w:r>
          </w:p>
        </w:tc>
        <w:tc>
          <w:tcPr>
            <w:tcW w:w="327" w:type="pct"/>
            <w:noWrap/>
          </w:tcPr>
          <w:p w14:paraId="6B7F5889" w14:textId="344581DE" w:rsidR="004C7952" w:rsidRPr="004C7952" w:rsidRDefault="004C7952" w:rsidP="004C7952">
            <w:pPr>
              <w:pStyle w:val="TableTextRight"/>
              <w:rPr>
                <w:rFonts w:cstheme="minorHAnsi"/>
              </w:rPr>
            </w:pPr>
            <w:r w:rsidRPr="004C7952">
              <w:rPr>
                <w:rFonts w:cstheme="minorHAnsi"/>
              </w:rPr>
              <w:t>121</w:t>
            </w:r>
          </w:p>
        </w:tc>
        <w:tc>
          <w:tcPr>
            <w:tcW w:w="324" w:type="pct"/>
            <w:noWrap/>
          </w:tcPr>
          <w:p w14:paraId="0F748239" w14:textId="6993FA49" w:rsidR="004C7952" w:rsidRPr="004C7952" w:rsidRDefault="004C7952" w:rsidP="004C7952">
            <w:pPr>
              <w:pStyle w:val="TableTextRight"/>
              <w:rPr>
                <w:rFonts w:cstheme="minorHAnsi"/>
              </w:rPr>
            </w:pPr>
            <w:r w:rsidRPr="004C7952">
              <w:rPr>
                <w:rFonts w:cstheme="minorHAnsi"/>
              </w:rPr>
              <w:t>408</w:t>
            </w:r>
          </w:p>
        </w:tc>
        <w:tc>
          <w:tcPr>
            <w:tcW w:w="254" w:type="pct"/>
            <w:noWrap/>
          </w:tcPr>
          <w:p w14:paraId="03B48154" w14:textId="6CF5BE26" w:rsidR="004C7952" w:rsidRPr="004C7952" w:rsidRDefault="004C7952" w:rsidP="004C7952">
            <w:pPr>
              <w:pStyle w:val="TableTextRight"/>
              <w:rPr>
                <w:rFonts w:cstheme="minorHAnsi"/>
              </w:rPr>
            </w:pPr>
            <w:r w:rsidRPr="004C7952">
              <w:rPr>
                <w:rFonts w:cstheme="minorHAnsi"/>
              </w:rPr>
              <w:t>35</w:t>
            </w:r>
          </w:p>
        </w:tc>
      </w:tr>
      <w:tr w:rsidR="004C7952" w:rsidRPr="004C7952" w14:paraId="7315B258"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1EE11370" w14:textId="77777777" w:rsidR="004C7952" w:rsidRPr="004C7952" w:rsidRDefault="004C7952" w:rsidP="004C7952">
            <w:pPr>
              <w:pStyle w:val="TableText"/>
              <w:rPr>
                <w:rFonts w:cstheme="minorHAnsi"/>
              </w:rPr>
            </w:pPr>
            <w:r w:rsidRPr="004C7952">
              <w:rPr>
                <w:rFonts w:cstheme="minorHAnsi"/>
              </w:rPr>
              <w:t>Th</w:t>
            </w:r>
          </w:p>
        </w:tc>
        <w:tc>
          <w:tcPr>
            <w:tcW w:w="409" w:type="pct"/>
            <w:noWrap/>
            <w:hideMark/>
          </w:tcPr>
          <w:p w14:paraId="3BB38542"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710BF915" w14:textId="2A8CACC5" w:rsidR="004C7952" w:rsidRPr="004C7952" w:rsidRDefault="004C7952" w:rsidP="004C7952">
            <w:pPr>
              <w:pStyle w:val="TableTextRight"/>
              <w:rPr>
                <w:rFonts w:cstheme="minorHAnsi"/>
              </w:rPr>
            </w:pPr>
            <w:r w:rsidRPr="004C7952">
              <w:rPr>
                <w:rFonts w:cstheme="minorHAnsi"/>
              </w:rPr>
              <w:t>0.02</w:t>
            </w:r>
          </w:p>
        </w:tc>
        <w:tc>
          <w:tcPr>
            <w:tcW w:w="539" w:type="pct"/>
            <w:noWrap/>
          </w:tcPr>
          <w:p w14:paraId="735F9F19" w14:textId="71CCC9DF" w:rsidR="004C7952" w:rsidRPr="004C7952" w:rsidRDefault="004C7952" w:rsidP="004C7952">
            <w:pPr>
              <w:pStyle w:val="TableTextRight"/>
              <w:rPr>
                <w:rFonts w:cstheme="minorHAnsi"/>
              </w:rPr>
            </w:pPr>
            <w:r w:rsidRPr="004C7952">
              <w:rPr>
                <w:rFonts w:cstheme="minorHAnsi"/>
              </w:rPr>
              <w:t>0.14</w:t>
            </w:r>
          </w:p>
        </w:tc>
        <w:tc>
          <w:tcPr>
            <w:tcW w:w="492" w:type="pct"/>
            <w:noWrap/>
          </w:tcPr>
          <w:p w14:paraId="366787AE" w14:textId="586954B7" w:rsidR="004C7952" w:rsidRPr="004C7952" w:rsidRDefault="004C7952" w:rsidP="004C7952">
            <w:pPr>
              <w:pStyle w:val="TableTextRight"/>
              <w:rPr>
                <w:rFonts w:cstheme="minorHAnsi"/>
              </w:rPr>
            </w:pPr>
            <w:r w:rsidRPr="004C7952">
              <w:rPr>
                <w:rFonts w:cstheme="minorHAnsi"/>
              </w:rPr>
              <w:t>0.30</w:t>
            </w:r>
          </w:p>
        </w:tc>
        <w:tc>
          <w:tcPr>
            <w:tcW w:w="392" w:type="pct"/>
            <w:noWrap/>
          </w:tcPr>
          <w:p w14:paraId="3CCCF2F5" w14:textId="5BE3CF1D" w:rsidR="004C7952" w:rsidRPr="004C7952" w:rsidRDefault="004C7952" w:rsidP="004C7952">
            <w:pPr>
              <w:pStyle w:val="TableTextRight"/>
              <w:rPr>
                <w:rFonts w:cstheme="minorHAnsi"/>
              </w:rPr>
            </w:pPr>
            <w:r w:rsidRPr="004C7952">
              <w:rPr>
                <w:rFonts w:cstheme="minorHAnsi"/>
              </w:rPr>
              <w:t>0.21</w:t>
            </w:r>
          </w:p>
        </w:tc>
        <w:tc>
          <w:tcPr>
            <w:tcW w:w="367" w:type="pct"/>
            <w:noWrap/>
          </w:tcPr>
          <w:p w14:paraId="1D916531" w14:textId="4D8D752F" w:rsidR="004C7952" w:rsidRPr="004C7952" w:rsidRDefault="004C7952" w:rsidP="004C7952">
            <w:pPr>
              <w:pStyle w:val="TableTextRight"/>
              <w:rPr>
                <w:rFonts w:cstheme="minorHAnsi"/>
              </w:rPr>
            </w:pPr>
            <w:r w:rsidRPr="004C7952">
              <w:rPr>
                <w:rFonts w:cstheme="minorHAnsi"/>
              </w:rPr>
              <w:t>0.13</w:t>
            </w:r>
          </w:p>
        </w:tc>
        <w:tc>
          <w:tcPr>
            <w:tcW w:w="369" w:type="pct"/>
            <w:noWrap/>
          </w:tcPr>
          <w:p w14:paraId="6DE3C783" w14:textId="46D56A42" w:rsidR="004C7952" w:rsidRPr="004C7952" w:rsidRDefault="004C7952" w:rsidP="004C7952">
            <w:pPr>
              <w:pStyle w:val="TableTextRight"/>
              <w:rPr>
                <w:rFonts w:cstheme="minorHAnsi"/>
              </w:rPr>
            </w:pPr>
            <w:r w:rsidRPr="004C7952">
              <w:rPr>
                <w:rFonts w:cstheme="minorHAnsi"/>
              </w:rPr>
              <w:t>0.03</w:t>
            </w:r>
          </w:p>
        </w:tc>
        <w:tc>
          <w:tcPr>
            <w:tcW w:w="393" w:type="pct"/>
            <w:noWrap/>
          </w:tcPr>
          <w:p w14:paraId="5669EE11" w14:textId="045A4C2F" w:rsidR="004C7952" w:rsidRPr="004C7952" w:rsidRDefault="004C7952" w:rsidP="004C7952">
            <w:pPr>
              <w:pStyle w:val="TableTextRight"/>
              <w:rPr>
                <w:rFonts w:cstheme="minorHAnsi"/>
              </w:rPr>
            </w:pPr>
            <w:r w:rsidRPr="004C7952">
              <w:rPr>
                <w:rFonts w:cstheme="minorHAnsi"/>
              </w:rPr>
              <w:t>0.30</w:t>
            </w:r>
          </w:p>
        </w:tc>
        <w:tc>
          <w:tcPr>
            <w:tcW w:w="357" w:type="pct"/>
            <w:noWrap/>
          </w:tcPr>
          <w:p w14:paraId="38DED738" w14:textId="17295143" w:rsidR="004C7952" w:rsidRPr="004C7952" w:rsidRDefault="004C7952" w:rsidP="004C7952">
            <w:pPr>
              <w:pStyle w:val="TableTextRight"/>
              <w:rPr>
                <w:rFonts w:cstheme="minorHAnsi"/>
              </w:rPr>
            </w:pPr>
            <w:r w:rsidRPr="004C7952">
              <w:rPr>
                <w:rFonts w:cstheme="minorHAnsi"/>
              </w:rPr>
              <w:t>0.81</w:t>
            </w:r>
          </w:p>
        </w:tc>
        <w:tc>
          <w:tcPr>
            <w:tcW w:w="327" w:type="pct"/>
            <w:noWrap/>
          </w:tcPr>
          <w:p w14:paraId="57F35F67" w14:textId="271F34EF" w:rsidR="004C7952" w:rsidRPr="004C7952" w:rsidRDefault="004C7952" w:rsidP="004C7952">
            <w:pPr>
              <w:pStyle w:val="TableTextRight"/>
              <w:rPr>
                <w:rFonts w:cstheme="minorHAnsi"/>
              </w:rPr>
            </w:pPr>
            <w:r w:rsidRPr="004C7952">
              <w:rPr>
                <w:rFonts w:cstheme="minorHAnsi"/>
              </w:rPr>
              <w:t>0.09</w:t>
            </w:r>
          </w:p>
        </w:tc>
        <w:tc>
          <w:tcPr>
            <w:tcW w:w="324" w:type="pct"/>
            <w:noWrap/>
          </w:tcPr>
          <w:p w14:paraId="2E9FC703" w14:textId="733E7423" w:rsidR="004C7952" w:rsidRPr="004C7952" w:rsidRDefault="004C7952" w:rsidP="004C7952">
            <w:pPr>
              <w:pStyle w:val="TableTextRight"/>
              <w:rPr>
                <w:rFonts w:cstheme="minorHAnsi"/>
              </w:rPr>
            </w:pPr>
            <w:r w:rsidRPr="004C7952">
              <w:rPr>
                <w:rFonts w:cstheme="minorHAnsi"/>
              </w:rPr>
              <w:t>0.00</w:t>
            </w:r>
          </w:p>
        </w:tc>
        <w:tc>
          <w:tcPr>
            <w:tcW w:w="254" w:type="pct"/>
            <w:noWrap/>
          </w:tcPr>
          <w:p w14:paraId="42A29AB4" w14:textId="3DFA4F36" w:rsidR="004C7952" w:rsidRPr="004C7952" w:rsidRDefault="004C7952" w:rsidP="004C7952">
            <w:pPr>
              <w:pStyle w:val="TableTextRight"/>
              <w:rPr>
                <w:rFonts w:cstheme="minorHAnsi"/>
              </w:rPr>
            </w:pPr>
            <w:r w:rsidRPr="004C7952">
              <w:rPr>
                <w:rFonts w:cstheme="minorHAnsi"/>
              </w:rPr>
              <w:t>0.23</w:t>
            </w:r>
          </w:p>
        </w:tc>
      </w:tr>
      <w:tr w:rsidR="004C7952" w:rsidRPr="004C7952" w14:paraId="39548488"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2267DAB3" w14:textId="77777777" w:rsidR="004C7952" w:rsidRPr="004C7952" w:rsidRDefault="004C7952" w:rsidP="004C7952">
            <w:pPr>
              <w:pStyle w:val="TableText"/>
              <w:rPr>
                <w:rFonts w:cstheme="minorHAnsi"/>
              </w:rPr>
            </w:pPr>
            <w:r w:rsidRPr="004C7952">
              <w:rPr>
                <w:rFonts w:cstheme="minorHAnsi"/>
              </w:rPr>
              <w:t>Ti</w:t>
            </w:r>
          </w:p>
        </w:tc>
        <w:tc>
          <w:tcPr>
            <w:tcW w:w="409" w:type="pct"/>
            <w:noWrap/>
            <w:hideMark/>
          </w:tcPr>
          <w:p w14:paraId="053DBAE8" w14:textId="77777777" w:rsidR="004C7952" w:rsidRPr="004C7952" w:rsidRDefault="004C7952" w:rsidP="004C7952">
            <w:pPr>
              <w:pStyle w:val="TableText"/>
              <w:rPr>
                <w:rFonts w:cstheme="minorHAnsi"/>
              </w:rPr>
            </w:pPr>
            <w:r w:rsidRPr="004C7952">
              <w:rPr>
                <w:rFonts w:cstheme="minorHAnsi"/>
              </w:rPr>
              <w:t>mg/L</w:t>
            </w:r>
          </w:p>
        </w:tc>
        <w:tc>
          <w:tcPr>
            <w:tcW w:w="392" w:type="pct"/>
            <w:noWrap/>
          </w:tcPr>
          <w:p w14:paraId="2C37FA66" w14:textId="46BDA50E" w:rsidR="004C7952" w:rsidRPr="004C7952" w:rsidRDefault="004C7952" w:rsidP="004C7952">
            <w:pPr>
              <w:pStyle w:val="TableTextRight"/>
              <w:rPr>
                <w:rFonts w:cstheme="minorHAnsi"/>
              </w:rPr>
            </w:pPr>
            <w:r w:rsidRPr="004C7952">
              <w:rPr>
                <w:rFonts w:cstheme="minorHAnsi"/>
              </w:rPr>
              <w:t>0.84</w:t>
            </w:r>
          </w:p>
        </w:tc>
        <w:tc>
          <w:tcPr>
            <w:tcW w:w="539" w:type="pct"/>
            <w:noWrap/>
          </w:tcPr>
          <w:p w14:paraId="7A8DE3A8" w14:textId="7471ED23" w:rsidR="004C7952" w:rsidRPr="004C7952" w:rsidRDefault="004C7952" w:rsidP="004C7952">
            <w:pPr>
              <w:pStyle w:val="TableTextRight"/>
              <w:rPr>
                <w:rFonts w:cstheme="minorHAnsi"/>
              </w:rPr>
            </w:pPr>
            <w:r w:rsidRPr="004C7952">
              <w:rPr>
                <w:rFonts w:cstheme="minorHAnsi"/>
              </w:rPr>
              <w:t>0.22</w:t>
            </w:r>
          </w:p>
        </w:tc>
        <w:tc>
          <w:tcPr>
            <w:tcW w:w="492" w:type="pct"/>
            <w:noWrap/>
          </w:tcPr>
          <w:p w14:paraId="3063A49C" w14:textId="51A35CDD" w:rsidR="004C7952" w:rsidRPr="004C7952" w:rsidRDefault="004C7952" w:rsidP="004C7952">
            <w:pPr>
              <w:pStyle w:val="TableTextRight"/>
              <w:rPr>
                <w:rFonts w:cstheme="minorHAnsi"/>
              </w:rPr>
            </w:pPr>
            <w:r w:rsidRPr="004C7952">
              <w:rPr>
                <w:rFonts w:cstheme="minorHAnsi"/>
              </w:rPr>
              <w:t>0.20</w:t>
            </w:r>
          </w:p>
        </w:tc>
        <w:tc>
          <w:tcPr>
            <w:tcW w:w="392" w:type="pct"/>
            <w:noWrap/>
          </w:tcPr>
          <w:p w14:paraId="79AEC2D2" w14:textId="032E5B96" w:rsidR="004C7952" w:rsidRPr="004C7952" w:rsidRDefault="004C7952" w:rsidP="004C7952">
            <w:pPr>
              <w:pStyle w:val="TableTextRight"/>
              <w:rPr>
                <w:rFonts w:cstheme="minorHAnsi"/>
              </w:rPr>
            </w:pPr>
            <w:r w:rsidRPr="004C7952">
              <w:rPr>
                <w:rFonts w:cstheme="minorHAnsi"/>
              </w:rPr>
              <w:t>0.19</w:t>
            </w:r>
          </w:p>
        </w:tc>
        <w:tc>
          <w:tcPr>
            <w:tcW w:w="367" w:type="pct"/>
            <w:noWrap/>
          </w:tcPr>
          <w:p w14:paraId="4074DD70" w14:textId="247C400B" w:rsidR="004C7952" w:rsidRPr="004C7952" w:rsidRDefault="004C7952" w:rsidP="004C7952">
            <w:pPr>
              <w:pStyle w:val="TableTextRight"/>
              <w:rPr>
                <w:rFonts w:cstheme="minorHAnsi"/>
              </w:rPr>
            </w:pPr>
            <w:r w:rsidRPr="004C7952">
              <w:rPr>
                <w:rFonts w:cstheme="minorHAnsi"/>
              </w:rPr>
              <w:t>0.17</w:t>
            </w:r>
          </w:p>
        </w:tc>
        <w:tc>
          <w:tcPr>
            <w:tcW w:w="369" w:type="pct"/>
            <w:noWrap/>
          </w:tcPr>
          <w:p w14:paraId="5E5FE1EF" w14:textId="4DB1A277" w:rsidR="004C7952" w:rsidRPr="004C7952" w:rsidRDefault="004C7952" w:rsidP="004C7952">
            <w:pPr>
              <w:pStyle w:val="TableTextRight"/>
              <w:rPr>
                <w:rFonts w:cstheme="minorHAnsi"/>
              </w:rPr>
            </w:pPr>
            <w:r w:rsidRPr="004C7952">
              <w:rPr>
                <w:rFonts w:cstheme="minorHAnsi"/>
              </w:rPr>
              <w:t>0.18</w:t>
            </w:r>
          </w:p>
        </w:tc>
        <w:tc>
          <w:tcPr>
            <w:tcW w:w="393" w:type="pct"/>
            <w:noWrap/>
          </w:tcPr>
          <w:p w14:paraId="1F6B7C45" w14:textId="32B2901D" w:rsidR="004C7952" w:rsidRPr="004C7952" w:rsidRDefault="004C7952" w:rsidP="004C7952">
            <w:pPr>
              <w:pStyle w:val="TableTextRight"/>
              <w:rPr>
                <w:rFonts w:cstheme="minorHAnsi"/>
              </w:rPr>
            </w:pPr>
            <w:r w:rsidRPr="004C7952">
              <w:rPr>
                <w:rFonts w:cstheme="minorHAnsi"/>
              </w:rPr>
              <w:t>0.11</w:t>
            </w:r>
          </w:p>
        </w:tc>
        <w:tc>
          <w:tcPr>
            <w:tcW w:w="357" w:type="pct"/>
            <w:noWrap/>
          </w:tcPr>
          <w:p w14:paraId="798B32DD" w14:textId="074F7D0F" w:rsidR="004C7952" w:rsidRPr="004C7952" w:rsidRDefault="004C7952" w:rsidP="004C7952">
            <w:pPr>
              <w:pStyle w:val="TableTextRight"/>
              <w:rPr>
                <w:rFonts w:cstheme="minorHAnsi"/>
              </w:rPr>
            </w:pPr>
            <w:r w:rsidRPr="004C7952">
              <w:rPr>
                <w:rFonts w:cstheme="minorHAnsi"/>
              </w:rPr>
              <w:t>0.18</w:t>
            </w:r>
          </w:p>
        </w:tc>
        <w:tc>
          <w:tcPr>
            <w:tcW w:w="327" w:type="pct"/>
            <w:noWrap/>
          </w:tcPr>
          <w:p w14:paraId="6C2B3348" w14:textId="0F7D57BB" w:rsidR="004C7952" w:rsidRPr="004C7952" w:rsidRDefault="004C7952" w:rsidP="004C7952">
            <w:pPr>
              <w:pStyle w:val="TableTextRight"/>
              <w:rPr>
                <w:rFonts w:cstheme="minorHAnsi"/>
              </w:rPr>
            </w:pPr>
            <w:r w:rsidRPr="004C7952">
              <w:rPr>
                <w:rFonts w:cstheme="minorHAnsi"/>
              </w:rPr>
              <w:t>0.06</w:t>
            </w:r>
          </w:p>
        </w:tc>
        <w:tc>
          <w:tcPr>
            <w:tcW w:w="324" w:type="pct"/>
            <w:noWrap/>
          </w:tcPr>
          <w:p w14:paraId="505B39AE" w14:textId="569B6C03" w:rsidR="004C7952" w:rsidRPr="004C7952" w:rsidRDefault="004C7952" w:rsidP="004C7952">
            <w:pPr>
              <w:pStyle w:val="TableTextRight"/>
              <w:rPr>
                <w:rFonts w:cstheme="minorHAnsi"/>
              </w:rPr>
            </w:pPr>
            <w:r w:rsidRPr="004C7952">
              <w:rPr>
                <w:rFonts w:cstheme="minorHAnsi"/>
              </w:rPr>
              <w:t>&lt;0.01</w:t>
            </w:r>
          </w:p>
        </w:tc>
        <w:tc>
          <w:tcPr>
            <w:tcW w:w="254" w:type="pct"/>
            <w:noWrap/>
          </w:tcPr>
          <w:p w14:paraId="56C0B109" w14:textId="238B8915" w:rsidR="004C7952" w:rsidRPr="004C7952" w:rsidRDefault="004C7952" w:rsidP="004C7952">
            <w:pPr>
              <w:pStyle w:val="TableTextRight"/>
              <w:rPr>
                <w:rFonts w:cstheme="minorHAnsi"/>
              </w:rPr>
            </w:pPr>
            <w:r w:rsidRPr="004C7952">
              <w:rPr>
                <w:rFonts w:cstheme="minorHAnsi"/>
              </w:rPr>
              <w:t>0.19</w:t>
            </w:r>
          </w:p>
        </w:tc>
      </w:tr>
      <w:tr w:rsidR="004C7952" w:rsidRPr="004C7952" w14:paraId="6E2846F7"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7A6D1C36" w14:textId="77777777" w:rsidR="004C7952" w:rsidRPr="004C7952" w:rsidRDefault="004C7952" w:rsidP="004C7952">
            <w:pPr>
              <w:pStyle w:val="TableText"/>
              <w:rPr>
                <w:rFonts w:cstheme="minorHAnsi"/>
              </w:rPr>
            </w:pPr>
            <w:r w:rsidRPr="004C7952">
              <w:rPr>
                <w:rFonts w:cstheme="minorHAnsi"/>
              </w:rPr>
              <w:t>U</w:t>
            </w:r>
          </w:p>
        </w:tc>
        <w:tc>
          <w:tcPr>
            <w:tcW w:w="409" w:type="pct"/>
            <w:noWrap/>
            <w:hideMark/>
          </w:tcPr>
          <w:p w14:paraId="46E03668"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2294181D" w14:textId="3B16A3E0" w:rsidR="004C7952" w:rsidRPr="004C7952" w:rsidRDefault="004C7952" w:rsidP="004C7952">
            <w:pPr>
              <w:pStyle w:val="TableTextRight"/>
              <w:rPr>
                <w:rFonts w:cstheme="minorHAnsi"/>
              </w:rPr>
            </w:pPr>
            <w:r w:rsidRPr="004C7952">
              <w:rPr>
                <w:rFonts w:cstheme="minorHAnsi"/>
              </w:rPr>
              <w:t>0.012</w:t>
            </w:r>
          </w:p>
        </w:tc>
        <w:tc>
          <w:tcPr>
            <w:tcW w:w="539" w:type="pct"/>
            <w:noWrap/>
          </w:tcPr>
          <w:p w14:paraId="266DCC54" w14:textId="6E999985" w:rsidR="004C7952" w:rsidRPr="004C7952" w:rsidRDefault="004C7952" w:rsidP="004C7952">
            <w:pPr>
              <w:pStyle w:val="TableTextRight"/>
              <w:rPr>
                <w:rFonts w:cstheme="minorHAnsi"/>
              </w:rPr>
            </w:pPr>
            <w:r w:rsidRPr="004C7952">
              <w:rPr>
                <w:rFonts w:cstheme="minorHAnsi"/>
              </w:rPr>
              <w:t>0.97</w:t>
            </w:r>
          </w:p>
        </w:tc>
        <w:tc>
          <w:tcPr>
            <w:tcW w:w="492" w:type="pct"/>
            <w:noWrap/>
          </w:tcPr>
          <w:p w14:paraId="5D448A68" w14:textId="15A378A8" w:rsidR="004C7952" w:rsidRPr="004C7952" w:rsidRDefault="004C7952" w:rsidP="004C7952">
            <w:pPr>
              <w:pStyle w:val="TableTextRight"/>
              <w:rPr>
                <w:rFonts w:cstheme="minorHAnsi"/>
              </w:rPr>
            </w:pPr>
            <w:r w:rsidRPr="004C7952">
              <w:rPr>
                <w:rFonts w:cstheme="minorHAnsi"/>
              </w:rPr>
              <w:t>2.5</w:t>
            </w:r>
          </w:p>
        </w:tc>
        <w:tc>
          <w:tcPr>
            <w:tcW w:w="392" w:type="pct"/>
            <w:noWrap/>
          </w:tcPr>
          <w:p w14:paraId="297E9418" w14:textId="3B5889E4" w:rsidR="004C7952" w:rsidRPr="004C7952" w:rsidRDefault="004C7952" w:rsidP="004C7952">
            <w:pPr>
              <w:pStyle w:val="TableTextRight"/>
              <w:rPr>
                <w:rFonts w:cstheme="minorHAnsi"/>
              </w:rPr>
            </w:pPr>
            <w:r w:rsidRPr="004C7952">
              <w:rPr>
                <w:rFonts w:cstheme="minorHAnsi"/>
              </w:rPr>
              <w:t>2.1</w:t>
            </w:r>
          </w:p>
        </w:tc>
        <w:tc>
          <w:tcPr>
            <w:tcW w:w="367" w:type="pct"/>
            <w:noWrap/>
          </w:tcPr>
          <w:p w14:paraId="78042E2A" w14:textId="4EAEC6E5" w:rsidR="004C7952" w:rsidRPr="004C7952" w:rsidRDefault="004C7952" w:rsidP="004C7952">
            <w:pPr>
              <w:pStyle w:val="TableTextRight"/>
              <w:rPr>
                <w:rFonts w:cstheme="minorHAnsi"/>
              </w:rPr>
            </w:pPr>
            <w:r w:rsidRPr="004C7952">
              <w:rPr>
                <w:rFonts w:cstheme="minorHAnsi"/>
              </w:rPr>
              <w:t>6.6</w:t>
            </w:r>
          </w:p>
        </w:tc>
        <w:tc>
          <w:tcPr>
            <w:tcW w:w="369" w:type="pct"/>
            <w:noWrap/>
          </w:tcPr>
          <w:p w14:paraId="536BEC1B" w14:textId="22111B95" w:rsidR="004C7952" w:rsidRPr="004C7952" w:rsidRDefault="004C7952" w:rsidP="004C7952">
            <w:pPr>
              <w:pStyle w:val="TableTextRight"/>
              <w:rPr>
                <w:rFonts w:cstheme="minorHAnsi"/>
              </w:rPr>
            </w:pPr>
            <w:r w:rsidRPr="004C7952">
              <w:rPr>
                <w:rFonts w:cstheme="minorHAnsi"/>
              </w:rPr>
              <w:t>1.6</w:t>
            </w:r>
          </w:p>
        </w:tc>
        <w:tc>
          <w:tcPr>
            <w:tcW w:w="393" w:type="pct"/>
            <w:noWrap/>
          </w:tcPr>
          <w:p w14:paraId="6E4DA28B" w14:textId="055BD52F" w:rsidR="004C7952" w:rsidRPr="004C7952" w:rsidRDefault="004C7952" w:rsidP="004C7952">
            <w:pPr>
              <w:pStyle w:val="TableTextRight"/>
              <w:rPr>
                <w:rFonts w:cstheme="minorHAnsi"/>
              </w:rPr>
            </w:pPr>
            <w:r w:rsidRPr="004C7952">
              <w:rPr>
                <w:rFonts w:cstheme="minorHAnsi"/>
              </w:rPr>
              <w:t>1.4</w:t>
            </w:r>
          </w:p>
        </w:tc>
        <w:tc>
          <w:tcPr>
            <w:tcW w:w="357" w:type="pct"/>
            <w:noWrap/>
          </w:tcPr>
          <w:p w14:paraId="3361AD6D" w14:textId="2F0E2C70" w:rsidR="004C7952" w:rsidRPr="004C7952" w:rsidRDefault="004C7952" w:rsidP="004C7952">
            <w:pPr>
              <w:pStyle w:val="TableTextRight"/>
              <w:rPr>
                <w:rFonts w:cstheme="minorHAnsi"/>
              </w:rPr>
            </w:pPr>
            <w:r w:rsidRPr="004C7952">
              <w:rPr>
                <w:rFonts w:cstheme="minorHAnsi"/>
              </w:rPr>
              <w:t>6.4</w:t>
            </w:r>
          </w:p>
        </w:tc>
        <w:tc>
          <w:tcPr>
            <w:tcW w:w="327" w:type="pct"/>
            <w:noWrap/>
          </w:tcPr>
          <w:p w14:paraId="4546FD0C" w14:textId="4DCB9FA6" w:rsidR="004C7952" w:rsidRPr="004C7952" w:rsidRDefault="004C7952" w:rsidP="004C7952">
            <w:pPr>
              <w:pStyle w:val="TableTextRight"/>
              <w:rPr>
                <w:rFonts w:cstheme="minorHAnsi"/>
              </w:rPr>
            </w:pPr>
            <w:r w:rsidRPr="004C7952">
              <w:rPr>
                <w:rFonts w:cstheme="minorHAnsi"/>
              </w:rPr>
              <w:t>1.0</w:t>
            </w:r>
          </w:p>
        </w:tc>
        <w:tc>
          <w:tcPr>
            <w:tcW w:w="324" w:type="pct"/>
            <w:noWrap/>
          </w:tcPr>
          <w:p w14:paraId="4F669604" w14:textId="17B890C7" w:rsidR="004C7952" w:rsidRPr="004C7952" w:rsidRDefault="004C7952" w:rsidP="004C7952">
            <w:pPr>
              <w:pStyle w:val="TableTextRight"/>
              <w:rPr>
                <w:rFonts w:cstheme="minorHAnsi"/>
              </w:rPr>
            </w:pPr>
            <w:r w:rsidRPr="004C7952">
              <w:rPr>
                <w:rFonts w:cstheme="minorHAnsi"/>
              </w:rPr>
              <w:t>0.005</w:t>
            </w:r>
          </w:p>
        </w:tc>
        <w:tc>
          <w:tcPr>
            <w:tcW w:w="254" w:type="pct"/>
            <w:noWrap/>
          </w:tcPr>
          <w:p w14:paraId="2D95FD6F" w14:textId="1E96E43B" w:rsidR="004C7952" w:rsidRPr="004C7952" w:rsidRDefault="004C7952" w:rsidP="004C7952">
            <w:pPr>
              <w:pStyle w:val="TableTextRight"/>
              <w:rPr>
                <w:rFonts w:cstheme="minorHAnsi"/>
              </w:rPr>
            </w:pPr>
            <w:r w:rsidRPr="004C7952">
              <w:rPr>
                <w:rFonts w:cstheme="minorHAnsi"/>
              </w:rPr>
              <w:t>19</w:t>
            </w:r>
          </w:p>
        </w:tc>
      </w:tr>
      <w:tr w:rsidR="004C7952" w:rsidRPr="004C7952" w14:paraId="1735FE91"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1A37620D" w14:textId="77777777" w:rsidR="004C7952" w:rsidRPr="004C7952" w:rsidRDefault="004C7952" w:rsidP="004C7952">
            <w:pPr>
              <w:pStyle w:val="TableText"/>
              <w:rPr>
                <w:rFonts w:cstheme="minorHAnsi"/>
              </w:rPr>
            </w:pPr>
            <w:r w:rsidRPr="004C7952">
              <w:rPr>
                <w:rFonts w:cstheme="minorHAnsi"/>
              </w:rPr>
              <w:t>V</w:t>
            </w:r>
          </w:p>
        </w:tc>
        <w:tc>
          <w:tcPr>
            <w:tcW w:w="409" w:type="pct"/>
            <w:noWrap/>
            <w:hideMark/>
          </w:tcPr>
          <w:p w14:paraId="59B94AFD"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347EA394" w14:textId="1DBE7F48" w:rsidR="004C7952" w:rsidRPr="004C7952" w:rsidRDefault="004C7952" w:rsidP="004C7952">
            <w:pPr>
              <w:pStyle w:val="TableTextRight"/>
              <w:rPr>
                <w:rFonts w:cstheme="minorHAnsi"/>
              </w:rPr>
            </w:pPr>
            <w:r w:rsidRPr="004C7952">
              <w:rPr>
                <w:rFonts w:cstheme="minorHAnsi"/>
              </w:rPr>
              <w:t>&lt;0.3</w:t>
            </w:r>
          </w:p>
        </w:tc>
        <w:tc>
          <w:tcPr>
            <w:tcW w:w="539" w:type="pct"/>
            <w:noWrap/>
          </w:tcPr>
          <w:p w14:paraId="79562C2B" w14:textId="3025AA73" w:rsidR="004C7952" w:rsidRPr="004C7952" w:rsidRDefault="004C7952" w:rsidP="004C7952">
            <w:pPr>
              <w:pStyle w:val="TableTextRight"/>
              <w:rPr>
                <w:rFonts w:cstheme="minorHAnsi"/>
              </w:rPr>
            </w:pPr>
            <w:r w:rsidRPr="004C7952">
              <w:rPr>
                <w:rFonts w:cstheme="minorHAnsi"/>
              </w:rPr>
              <w:t>1.5</w:t>
            </w:r>
          </w:p>
        </w:tc>
        <w:tc>
          <w:tcPr>
            <w:tcW w:w="492" w:type="pct"/>
            <w:noWrap/>
          </w:tcPr>
          <w:p w14:paraId="79E971CB" w14:textId="3008C795" w:rsidR="004C7952" w:rsidRPr="004C7952" w:rsidRDefault="004C7952" w:rsidP="004C7952">
            <w:pPr>
              <w:pStyle w:val="TableTextRight"/>
              <w:rPr>
                <w:rFonts w:cstheme="minorHAnsi"/>
              </w:rPr>
            </w:pPr>
            <w:r w:rsidRPr="004C7952">
              <w:rPr>
                <w:rFonts w:cstheme="minorHAnsi"/>
              </w:rPr>
              <w:t>5.8</w:t>
            </w:r>
          </w:p>
        </w:tc>
        <w:tc>
          <w:tcPr>
            <w:tcW w:w="392" w:type="pct"/>
            <w:noWrap/>
          </w:tcPr>
          <w:p w14:paraId="0BBF6279" w14:textId="5BDD75BF" w:rsidR="004C7952" w:rsidRPr="004C7952" w:rsidRDefault="004C7952" w:rsidP="004C7952">
            <w:pPr>
              <w:pStyle w:val="TableTextRight"/>
              <w:rPr>
                <w:rFonts w:cstheme="minorHAnsi"/>
              </w:rPr>
            </w:pPr>
            <w:r w:rsidRPr="004C7952">
              <w:rPr>
                <w:rFonts w:cstheme="minorHAnsi"/>
              </w:rPr>
              <w:t>12</w:t>
            </w:r>
          </w:p>
        </w:tc>
        <w:tc>
          <w:tcPr>
            <w:tcW w:w="367" w:type="pct"/>
            <w:noWrap/>
          </w:tcPr>
          <w:p w14:paraId="48317AD2" w14:textId="59FAF953" w:rsidR="004C7952" w:rsidRPr="004C7952" w:rsidRDefault="004C7952" w:rsidP="004C7952">
            <w:pPr>
              <w:pStyle w:val="TableTextRight"/>
              <w:rPr>
                <w:rFonts w:cstheme="minorHAnsi"/>
              </w:rPr>
            </w:pPr>
            <w:r w:rsidRPr="004C7952">
              <w:rPr>
                <w:rFonts w:cstheme="minorHAnsi"/>
              </w:rPr>
              <w:t>26</w:t>
            </w:r>
          </w:p>
        </w:tc>
        <w:tc>
          <w:tcPr>
            <w:tcW w:w="369" w:type="pct"/>
            <w:noWrap/>
          </w:tcPr>
          <w:p w14:paraId="2D41B357" w14:textId="0C3BD64C" w:rsidR="004C7952" w:rsidRPr="004C7952" w:rsidRDefault="004C7952" w:rsidP="004C7952">
            <w:pPr>
              <w:pStyle w:val="TableTextRight"/>
              <w:rPr>
                <w:rFonts w:cstheme="minorHAnsi"/>
              </w:rPr>
            </w:pPr>
            <w:r w:rsidRPr="004C7952">
              <w:rPr>
                <w:rFonts w:cstheme="minorHAnsi"/>
              </w:rPr>
              <w:t>0.7</w:t>
            </w:r>
          </w:p>
        </w:tc>
        <w:tc>
          <w:tcPr>
            <w:tcW w:w="393" w:type="pct"/>
            <w:noWrap/>
          </w:tcPr>
          <w:p w14:paraId="4C89DD68" w14:textId="6E98DFB9" w:rsidR="004C7952" w:rsidRPr="004C7952" w:rsidRDefault="004C7952" w:rsidP="004C7952">
            <w:pPr>
              <w:pStyle w:val="TableTextRight"/>
              <w:rPr>
                <w:rFonts w:cstheme="minorHAnsi"/>
              </w:rPr>
            </w:pPr>
            <w:r w:rsidRPr="004C7952">
              <w:rPr>
                <w:rFonts w:cstheme="minorHAnsi"/>
              </w:rPr>
              <w:t>1.5</w:t>
            </w:r>
          </w:p>
        </w:tc>
        <w:tc>
          <w:tcPr>
            <w:tcW w:w="357" w:type="pct"/>
            <w:noWrap/>
          </w:tcPr>
          <w:p w14:paraId="5FFFBF96" w14:textId="79CBAC4C" w:rsidR="004C7952" w:rsidRPr="004C7952" w:rsidRDefault="004C7952" w:rsidP="004C7952">
            <w:pPr>
              <w:pStyle w:val="TableTextRight"/>
              <w:rPr>
                <w:rFonts w:cstheme="minorHAnsi"/>
              </w:rPr>
            </w:pPr>
            <w:r w:rsidRPr="004C7952">
              <w:rPr>
                <w:rFonts w:cstheme="minorHAnsi"/>
              </w:rPr>
              <w:t>25</w:t>
            </w:r>
          </w:p>
        </w:tc>
        <w:tc>
          <w:tcPr>
            <w:tcW w:w="327" w:type="pct"/>
            <w:noWrap/>
          </w:tcPr>
          <w:p w14:paraId="7165D167" w14:textId="159DD5A0" w:rsidR="004C7952" w:rsidRPr="004C7952" w:rsidRDefault="004C7952" w:rsidP="004C7952">
            <w:pPr>
              <w:pStyle w:val="TableTextRight"/>
              <w:rPr>
                <w:rFonts w:cstheme="minorHAnsi"/>
              </w:rPr>
            </w:pPr>
            <w:r w:rsidRPr="004C7952">
              <w:rPr>
                <w:rFonts w:cstheme="minorHAnsi"/>
              </w:rPr>
              <w:t>1.0</w:t>
            </w:r>
          </w:p>
        </w:tc>
        <w:tc>
          <w:tcPr>
            <w:tcW w:w="324" w:type="pct"/>
            <w:noWrap/>
          </w:tcPr>
          <w:p w14:paraId="6A1F5C8B" w14:textId="631911E5" w:rsidR="004C7952" w:rsidRPr="004C7952" w:rsidRDefault="004C7952" w:rsidP="004C7952">
            <w:pPr>
              <w:pStyle w:val="TableTextRight"/>
              <w:rPr>
                <w:rFonts w:cstheme="minorHAnsi"/>
              </w:rPr>
            </w:pPr>
            <w:r w:rsidRPr="004C7952">
              <w:rPr>
                <w:rFonts w:cstheme="minorHAnsi"/>
              </w:rPr>
              <w:t>&lt;0.3</w:t>
            </w:r>
          </w:p>
        </w:tc>
        <w:tc>
          <w:tcPr>
            <w:tcW w:w="254" w:type="pct"/>
            <w:noWrap/>
          </w:tcPr>
          <w:p w14:paraId="502E31B6" w14:textId="53D075ED" w:rsidR="004C7952" w:rsidRPr="004C7952" w:rsidRDefault="004C7952" w:rsidP="004C7952">
            <w:pPr>
              <w:pStyle w:val="TableTextRight"/>
              <w:rPr>
                <w:rFonts w:cstheme="minorHAnsi"/>
              </w:rPr>
            </w:pPr>
            <w:r w:rsidRPr="004C7952">
              <w:rPr>
                <w:rFonts w:cstheme="minorHAnsi"/>
              </w:rPr>
              <w:t>42</w:t>
            </w:r>
          </w:p>
        </w:tc>
      </w:tr>
      <w:tr w:rsidR="004C7952" w:rsidRPr="004C7952" w14:paraId="6969764F" w14:textId="77777777" w:rsidTr="00FD42D1">
        <w:trPr>
          <w:cnfStyle w:val="000000100000" w:firstRow="0" w:lastRow="0" w:firstColumn="0" w:lastColumn="0" w:oddVBand="0" w:evenVBand="0" w:oddHBand="1" w:evenHBand="0" w:firstRowFirstColumn="0" w:firstRowLastColumn="0" w:lastRowFirstColumn="0" w:lastRowLastColumn="0"/>
          <w:trHeight w:val="315"/>
        </w:trPr>
        <w:tc>
          <w:tcPr>
            <w:tcW w:w="385" w:type="pct"/>
            <w:noWrap/>
            <w:hideMark/>
          </w:tcPr>
          <w:p w14:paraId="0D73C64A" w14:textId="77777777" w:rsidR="004C7952" w:rsidRPr="004C7952" w:rsidRDefault="004C7952" w:rsidP="004C7952">
            <w:pPr>
              <w:pStyle w:val="TableText"/>
              <w:rPr>
                <w:rFonts w:cstheme="minorHAnsi"/>
              </w:rPr>
            </w:pPr>
            <w:r w:rsidRPr="004C7952">
              <w:rPr>
                <w:rFonts w:cstheme="minorHAnsi"/>
              </w:rPr>
              <w:t>Y</w:t>
            </w:r>
          </w:p>
        </w:tc>
        <w:tc>
          <w:tcPr>
            <w:tcW w:w="409" w:type="pct"/>
            <w:noWrap/>
            <w:hideMark/>
          </w:tcPr>
          <w:p w14:paraId="2D8AAE8B"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3C56E409" w14:textId="7F48E8F9" w:rsidR="004C7952" w:rsidRPr="004C7952" w:rsidRDefault="004C7952" w:rsidP="004C7952">
            <w:pPr>
              <w:pStyle w:val="TableTextRight"/>
              <w:rPr>
                <w:rFonts w:cstheme="minorHAnsi"/>
              </w:rPr>
            </w:pPr>
            <w:r w:rsidRPr="004C7952">
              <w:rPr>
                <w:rFonts w:cstheme="minorHAnsi"/>
              </w:rPr>
              <w:t>0.004</w:t>
            </w:r>
          </w:p>
        </w:tc>
        <w:tc>
          <w:tcPr>
            <w:tcW w:w="539" w:type="pct"/>
            <w:noWrap/>
          </w:tcPr>
          <w:p w14:paraId="6C77096E" w14:textId="2B1E9D88" w:rsidR="004C7952" w:rsidRPr="004C7952" w:rsidRDefault="004C7952" w:rsidP="004C7952">
            <w:pPr>
              <w:pStyle w:val="TableTextRight"/>
              <w:rPr>
                <w:rFonts w:cstheme="minorHAnsi"/>
              </w:rPr>
            </w:pPr>
            <w:r w:rsidRPr="004C7952">
              <w:rPr>
                <w:rFonts w:cstheme="minorHAnsi"/>
              </w:rPr>
              <w:t>21</w:t>
            </w:r>
          </w:p>
        </w:tc>
        <w:tc>
          <w:tcPr>
            <w:tcW w:w="492" w:type="pct"/>
            <w:noWrap/>
          </w:tcPr>
          <w:p w14:paraId="2DB1AAD6" w14:textId="508E34A9" w:rsidR="004C7952" w:rsidRPr="004C7952" w:rsidRDefault="004C7952" w:rsidP="004C7952">
            <w:pPr>
              <w:pStyle w:val="TableTextRight"/>
              <w:rPr>
                <w:rFonts w:cstheme="minorHAnsi"/>
              </w:rPr>
            </w:pPr>
            <w:r w:rsidRPr="004C7952">
              <w:rPr>
                <w:rFonts w:cstheme="minorHAnsi"/>
              </w:rPr>
              <w:t>78</w:t>
            </w:r>
          </w:p>
        </w:tc>
        <w:tc>
          <w:tcPr>
            <w:tcW w:w="392" w:type="pct"/>
            <w:noWrap/>
          </w:tcPr>
          <w:p w14:paraId="13F3A08C" w14:textId="7A871175" w:rsidR="004C7952" w:rsidRPr="004C7952" w:rsidRDefault="004C7952" w:rsidP="004C7952">
            <w:pPr>
              <w:pStyle w:val="TableTextRight"/>
              <w:rPr>
                <w:rFonts w:cstheme="minorHAnsi"/>
              </w:rPr>
            </w:pPr>
            <w:r w:rsidRPr="004C7952">
              <w:rPr>
                <w:rFonts w:cstheme="minorHAnsi"/>
              </w:rPr>
              <w:t>59</w:t>
            </w:r>
          </w:p>
        </w:tc>
        <w:tc>
          <w:tcPr>
            <w:tcW w:w="367" w:type="pct"/>
            <w:noWrap/>
          </w:tcPr>
          <w:p w14:paraId="0462D54F" w14:textId="2AB59C15" w:rsidR="004C7952" w:rsidRPr="004C7952" w:rsidRDefault="004C7952" w:rsidP="004C7952">
            <w:pPr>
              <w:pStyle w:val="TableTextRight"/>
              <w:rPr>
                <w:rFonts w:cstheme="minorHAnsi"/>
              </w:rPr>
            </w:pPr>
            <w:r w:rsidRPr="004C7952">
              <w:rPr>
                <w:rFonts w:cstheme="minorHAnsi"/>
              </w:rPr>
              <w:t>133</w:t>
            </w:r>
          </w:p>
        </w:tc>
        <w:tc>
          <w:tcPr>
            <w:tcW w:w="369" w:type="pct"/>
            <w:noWrap/>
          </w:tcPr>
          <w:p w14:paraId="5E9DDEE3" w14:textId="14319EBC" w:rsidR="004C7952" w:rsidRPr="004C7952" w:rsidRDefault="004C7952" w:rsidP="004C7952">
            <w:pPr>
              <w:pStyle w:val="TableTextRight"/>
              <w:rPr>
                <w:rFonts w:cstheme="minorHAnsi"/>
              </w:rPr>
            </w:pPr>
            <w:r w:rsidRPr="004C7952">
              <w:rPr>
                <w:rFonts w:cstheme="minorHAnsi"/>
              </w:rPr>
              <w:t>36</w:t>
            </w:r>
          </w:p>
        </w:tc>
        <w:tc>
          <w:tcPr>
            <w:tcW w:w="393" w:type="pct"/>
            <w:noWrap/>
          </w:tcPr>
          <w:p w14:paraId="697C843A" w14:textId="4EA34240" w:rsidR="004C7952" w:rsidRPr="004C7952" w:rsidRDefault="004C7952" w:rsidP="004C7952">
            <w:pPr>
              <w:pStyle w:val="TableTextRight"/>
              <w:rPr>
                <w:rFonts w:cstheme="minorHAnsi"/>
              </w:rPr>
            </w:pPr>
            <w:r w:rsidRPr="004C7952">
              <w:rPr>
                <w:rFonts w:cstheme="minorHAnsi"/>
              </w:rPr>
              <w:t>30</w:t>
            </w:r>
          </w:p>
        </w:tc>
        <w:tc>
          <w:tcPr>
            <w:tcW w:w="357" w:type="pct"/>
            <w:noWrap/>
          </w:tcPr>
          <w:p w14:paraId="68E99623" w14:textId="683174AD" w:rsidR="004C7952" w:rsidRPr="004C7952" w:rsidRDefault="004C7952" w:rsidP="004C7952">
            <w:pPr>
              <w:pStyle w:val="TableTextRight"/>
              <w:rPr>
                <w:rFonts w:cstheme="minorHAnsi"/>
              </w:rPr>
            </w:pPr>
            <w:r w:rsidRPr="004C7952">
              <w:rPr>
                <w:rFonts w:cstheme="minorHAnsi"/>
              </w:rPr>
              <w:t>89</w:t>
            </w:r>
          </w:p>
        </w:tc>
        <w:tc>
          <w:tcPr>
            <w:tcW w:w="327" w:type="pct"/>
            <w:noWrap/>
          </w:tcPr>
          <w:p w14:paraId="64319A39" w14:textId="4C561279" w:rsidR="004C7952" w:rsidRPr="004C7952" w:rsidRDefault="004C7952" w:rsidP="004C7952">
            <w:pPr>
              <w:pStyle w:val="TableTextRight"/>
              <w:rPr>
                <w:rFonts w:cstheme="minorHAnsi"/>
              </w:rPr>
            </w:pPr>
            <w:r w:rsidRPr="004C7952">
              <w:rPr>
                <w:rFonts w:cstheme="minorHAnsi"/>
              </w:rPr>
              <w:t>46</w:t>
            </w:r>
          </w:p>
        </w:tc>
        <w:tc>
          <w:tcPr>
            <w:tcW w:w="324" w:type="pct"/>
            <w:noWrap/>
          </w:tcPr>
          <w:p w14:paraId="5DF670EB" w14:textId="1D0F8EF1" w:rsidR="004C7952" w:rsidRPr="004C7952" w:rsidRDefault="004C7952" w:rsidP="004C7952">
            <w:pPr>
              <w:pStyle w:val="TableTextRight"/>
              <w:rPr>
                <w:rFonts w:cstheme="minorHAnsi"/>
              </w:rPr>
            </w:pPr>
            <w:r w:rsidRPr="004C7952">
              <w:rPr>
                <w:rFonts w:cstheme="minorHAnsi"/>
              </w:rPr>
              <w:t>5.2</w:t>
            </w:r>
          </w:p>
        </w:tc>
        <w:tc>
          <w:tcPr>
            <w:tcW w:w="254" w:type="pct"/>
            <w:noWrap/>
          </w:tcPr>
          <w:p w14:paraId="5256DD02" w14:textId="78EB6500" w:rsidR="004C7952" w:rsidRPr="004C7952" w:rsidRDefault="004C7952" w:rsidP="004C7952">
            <w:pPr>
              <w:pStyle w:val="TableTextRight"/>
              <w:rPr>
                <w:rFonts w:cstheme="minorHAnsi"/>
              </w:rPr>
            </w:pPr>
            <w:r w:rsidRPr="004C7952">
              <w:rPr>
                <w:rFonts w:cstheme="minorHAnsi"/>
              </w:rPr>
              <w:t>82</w:t>
            </w:r>
          </w:p>
        </w:tc>
      </w:tr>
      <w:tr w:rsidR="004C7952" w:rsidRPr="004C7952" w14:paraId="1A43ED13" w14:textId="77777777" w:rsidTr="00FD42D1">
        <w:trPr>
          <w:cnfStyle w:val="000000010000" w:firstRow="0" w:lastRow="0" w:firstColumn="0" w:lastColumn="0" w:oddVBand="0" w:evenVBand="0" w:oddHBand="0" w:evenHBand="1" w:firstRowFirstColumn="0" w:firstRowLastColumn="0" w:lastRowFirstColumn="0" w:lastRowLastColumn="0"/>
          <w:trHeight w:val="315"/>
        </w:trPr>
        <w:tc>
          <w:tcPr>
            <w:tcW w:w="385" w:type="pct"/>
            <w:noWrap/>
            <w:hideMark/>
          </w:tcPr>
          <w:p w14:paraId="0DEC93B6" w14:textId="77777777" w:rsidR="004C7952" w:rsidRPr="004C7952" w:rsidRDefault="004C7952" w:rsidP="004C7952">
            <w:pPr>
              <w:pStyle w:val="TableText"/>
              <w:rPr>
                <w:rFonts w:cstheme="minorHAnsi"/>
              </w:rPr>
            </w:pPr>
            <w:r w:rsidRPr="004C7952">
              <w:rPr>
                <w:rFonts w:cstheme="minorHAnsi"/>
              </w:rPr>
              <w:t>Zn</w:t>
            </w:r>
          </w:p>
        </w:tc>
        <w:tc>
          <w:tcPr>
            <w:tcW w:w="409" w:type="pct"/>
            <w:noWrap/>
            <w:hideMark/>
          </w:tcPr>
          <w:p w14:paraId="47EB6CE2" w14:textId="77777777" w:rsidR="004C7952" w:rsidRPr="004C7952" w:rsidRDefault="004C7952" w:rsidP="004C7952">
            <w:pPr>
              <w:pStyle w:val="TableText"/>
              <w:rPr>
                <w:rFonts w:cstheme="minorHAnsi"/>
              </w:rPr>
            </w:pPr>
            <w:r w:rsidRPr="004C7952">
              <w:rPr>
                <w:rFonts w:cstheme="minorHAnsi"/>
              </w:rPr>
              <w:t>µg/L</w:t>
            </w:r>
          </w:p>
        </w:tc>
        <w:tc>
          <w:tcPr>
            <w:tcW w:w="392" w:type="pct"/>
            <w:noWrap/>
          </w:tcPr>
          <w:p w14:paraId="2DBCE3AF" w14:textId="798EACB4" w:rsidR="004C7952" w:rsidRPr="004C7952" w:rsidRDefault="004C7952" w:rsidP="004C7952">
            <w:pPr>
              <w:pStyle w:val="TableTextRight"/>
              <w:rPr>
                <w:rFonts w:cstheme="minorHAnsi"/>
              </w:rPr>
            </w:pPr>
            <w:r w:rsidRPr="004C7952">
              <w:rPr>
                <w:rFonts w:cstheme="minorHAnsi"/>
              </w:rPr>
              <w:t>4</w:t>
            </w:r>
          </w:p>
        </w:tc>
        <w:tc>
          <w:tcPr>
            <w:tcW w:w="539" w:type="pct"/>
            <w:noWrap/>
          </w:tcPr>
          <w:p w14:paraId="42777249" w14:textId="71847165" w:rsidR="004C7952" w:rsidRPr="004C7952" w:rsidRDefault="004C7952" w:rsidP="004C7952">
            <w:pPr>
              <w:pStyle w:val="TableTextRight"/>
              <w:rPr>
                <w:rFonts w:cstheme="minorHAnsi"/>
              </w:rPr>
            </w:pPr>
            <w:r w:rsidRPr="004C7952">
              <w:rPr>
                <w:rFonts w:cstheme="minorHAnsi"/>
              </w:rPr>
              <w:t>74</w:t>
            </w:r>
          </w:p>
        </w:tc>
        <w:tc>
          <w:tcPr>
            <w:tcW w:w="492" w:type="pct"/>
            <w:noWrap/>
          </w:tcPr>
          <w:p w14:paraId="7B683FD2" w14:textId="00FF2136" w:rsidR="004C7952" w:rsidRPr="004C7952" w:rsidRDefault="004C7952" w:rsidP="004C7952">
            <w:pPr>
              <w:pStyle w:val="TableTextRight"/>
              <w:rPr>
                <w:rFonts w:cstheme="minorHAnsi"/>
              </w:rPr>
            </w:pPr>
            <w:r w:rsidRPr="004C7952">
              <w:rPr>
                <w:rFonts w:cstheme="minorHAnsi"/>
              </w:rPr>
              <w:t>131</w:t>
            </w:r>
          </w:p>
        </w:tc>
        <w:tc>
          <w:tcPr>
            <w:tcW w:w="392" w:type="pct"/>
            <w:noWrap/>
          </w:tcPr>
          <w:p w14:paraId="69654B4E" w14:textId="56A9CF49" w:rsidR="004C7952" w:rsidRPr="004C7952" w:rsidRDefault="004C7952" w:rsidP="004C7952">
            <w:pPr>
              <w:pStyle w:val="TableTextRight"/>
              <w:rPr>
                <w:rFonts w:cstheme="minorHAnsi"/>
              </w:rPr>
            </w:pPr>
            <w:r w:rsidRPr="004C7952">
              <w:rPr>
                <w:rFonts w:cstheme="minorHAnsi"/>
              </w:rPr>
              <w:t>96</w:t>
            </w:r>
          </w:p>
        </w:tc>
        <w:tc>
          <w:tcPr>
            <w:tcW w:w="367" w:type="pct"/>
            <w:noWrap/>
          </w:tcPr>
          <w:p w14:paraId="6E06DE74" w14:textId="4B8205FA" w:rsidR="004C7952" w:rsidRPr="004C7952" w:rsidRDefault="004C7952" w:rsidP="004C7952">
            <w:pPr>
              <w:pStyle w:val="TableTextRight"/>
              <w:rPr>
                <w:rFonts w:cstheme="minorHAnsi"/>
              </w:rPr>
            </w:pPr>
            <w:r w:rsidRPr="004C7952">
              <w:rPr>
                <w:rFonts w:cstheme="minorHAnsi"/>
              </w:rPr>
              <w:t>167</w:t>
            </w:r>
          </w:p>
        </w:tc>
        <w:tc>
          <w:tcPr>
            <w:tcW w:w="369" w:type="pct"/>
            <w:noWrap/>
          </w:tcPr>
          <w:p w14:paraId="1890F04B" w14:textId="562C20AF" w:rsidR="004C7952" w:rsidRPr="004C7952" w:rsidRDefault="004C7952" w:rsidP="004C7952">
            <w:pPr>
              <w:pStyle w:val="TableTextRight"/>
              <w:rPr>
                <w:rFonts w:cstheme="minorHAnsi"/>
              </w:rPr>
            </w:pPr>
            <w:r w:rsidRPr="004C7952">
              <w:rPr>
                <w:rFonts w:cstheme="minorHAnsi"/>
              </w:rPr>
              <w:t>65</w:t>
            </w:r>
          </w:p>
        </w:tc>
        <w:tc>
          <w:tcPr>
            <w:tcW w:w="393" w:type="pct"/>
            <w:noWrap/>
          </w:tcPr>
          <w:p w14:paraId="0B5F334F" w14:textId="75EEC3BF" w:rsidR="004C7952" w:rsidRPr="004C7952" w:rsidRDefault="004C7952" w:rsidP="004C7952">
            <w:pPr>
              <w:pStyle w:val="TableTextRight"/>
              <w:rPr>
                <w:rFonts w:cstheme="minorHAnsi"/>
              </w:rPr>
            </w:pPr>
            <w:r w:rsidRPr="004C7952">
              <w:rPr>
                <w:rFonts w:cstheme="minorHAnsi"/>
              </w:rPr>
              <w:t>374</w:t>
            </w:r>
          </w:p>
        </w:tc>
        <w:tc>
          <w:tcPr>
            <w:tcW w:w="357" w:type="pct"/>
            <w:noWrap/>
          </w:tcPr>
          <w:p w14:paraId="5E400ACE" w14:textId="63D85EFC" w:rsidR="004C7952" w:rsidRPr="004C7952" w:rsidRDefault="004C7952" w:rsidP="004C7952">
            <w:pPr>
              <w:pStyle w:val="TableTextRight"/>
              <w:rPr>
                <w:rFonts w:cstheme="minorHAnsi"/>
              </w:rPr>
            </w:pPr>
            <w:r w:rsidRPr="004C7952">
              <w:rPr>
                <w:rFonts w:cstheme="minorHAnsi"/>
              </w:rPr>
              <w:t>1300</w:t>
            </w:r>
          </w:p>
        </w:tc>
        <w:tc>
          <w:tcPr>
            <w:tcW w:w="327" w:type="pct"/>
            <w:noWrap/>
          </w:tcPr>
          <w:p w14:paraId="59EB6803" w14:textId="7EC0D943" w:rsidR="004C7952" w:rsidRPr="004C7952" w:rsidRDefault="004C7952" w:rsidP="004C7952">
            <w:pPr>
              <w:pStyle w:val="TableTextRight"/>
              <w:rPr>
                <w:rFonts w:cstheme="minorHAnsi"/>
              </w:rPr>
            </w:pPr>
            <w:r w:rsidRPr="004C7952">
              <w:rPr>
                <w:rFonts w:cstheme="minorHAnsi"/>
              </w:rPr>
              <w:t>312</w:t>
            </w:r>
          </w:p>
        </w:tc>
        <w:tc>
          <w:tcPr>
            <w:tcW w:w="324" w:type="pct"/>
            <w:noWrap/>
          </w:tcPr>
          <w:p w14:paraId="37021980" w14:textId="475BD8E0" w:rsidR="004C7952" w:rsidRPr="004C7952" w:rsidRDefault="004C7952" w:rsidP="004C7952">
            <w:pPr>
              <w:pStyle w:val="TableTextRight"/>
              <w:rPr>
                <w:rFonts w:cstheme="minorHAnsi"/>
              </w:rPr>
            </w:pPr>
            <w:r w:rsidRPr="004C7952">
              <w:rPr>
                <w:rFonts w:cstheme="minorHAnsi"/>
              </w:rPr>
              <w:t>160</w:t>
            </w:r>
          </w:p>
        </w:tc>
        <w:tc>
          <w:tcPr>
            <w:tcW w:w="254" w:type="pct"/>
            <w:noWrap/>
          </w:tcPr>
          <w:p w14:paraId="6699183E" w14:textId="299BD4D4" w:rsidR="004C7952" w:rsidRPr="004C7952" w:rsidRDefault="004C7952" w:rsidP="004C7952">
            <w:pPr>
              <w:pStyle w:val="TableTextRight"/>
              <w:rPr>
                <w:rFonts w:cstheme="minorHAnsi"/>
              </w:rPr>
            </w:pPr>
            <w:r w:rsidRPr="004C7952">
              <w:rPr>
                <w:rFonts w:cstheme="minorHAnsi"/>
              </w:rPr>
              <w:t>1300</w:t>
            </w:r>
          </w:p>
        </w:tc>
      </w:tr>
      <w:tr w:rsidR="004C7952" w:rsidRPr="00300B34" w14:paraId="378D6BBA" w14:textId="77777777" w:rsidTr="00A13919">
        <w:trPr>
          <w:cnfStyle w:val="000000100000" w:firstRow="0" w:lastRow="0" w:firstColumn="0" w:lastColumn="0" w:oddVBand="0" w:evenVBand="0" w:oddHBand="1" w:evenHBand="0" w:firstRowFirstColumn="0" w:firstRowLastColumn="0" w:lastRowFirstColumn="0" w:lastRowLastColumn="0"/>
          <w:trHeight w:val="282"/>
        </w:trPr>
        <w:tc>
          <w:tcPr>
            <w:tcW w:w="5000" w:type="pct"/>
            <w:gridSpan w:val="13"/>
            <w:shd w:val="clear" w:color="auto" w:fill="auto"/>
            <w:noWrap/>
          </w:tcPr>
          <w:p w14:paraId="3B0485CA" w14:textId="61127BF6" w:rsidR="004C7952" w:rsidRPr="00717EA9" w:rsidRDefault="00C30F6C" w:rsidP="00C30F6C">
            <w:pPr>
              <w:pStyle w:val="SourceornoteforTableorFigure"/>
            </w:pPr>
            <w:r>
              <w:t xml:space="preserve">Source: </w:t>
            </w:r>
            <w:r>
              <w:fldChar w:fldCharType="begin"/>
            </w:r>
            <w:r>
              <w:instrText xml:space="preserve"> ADDIN EN.CITE &lt;EndNote&gt;&lt;Cite AuthorYear="1"&gt;&lt;Author&gt;Geological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fldChar w:fldCharType="separate"/>
            </w:r>
            <w:r>
              <w:rPr>
                <w:noProof/>
              </w:rPr>
              <w:t>Geological and Bioregional Assessment Program (2019)</w:t>
            </w:r>
            <w:r>
              <w:fldChar w:fldCharType="end"/>
            </w:r>
          </w:p>
        </w:tc>
      </w:tr>
    </w:tbl>
    <w:p w14:paraId="7283DB97" w14:textId="66089ED1" w:rsidR="004B1508" w:rsidRDefault="004B1508" w:rsidP="00F41A26">
      <w:pPr>
        <w:pStyle w:val="BodyText"/>
        <w:sectPr w:rsidR="004B1508" w:rsidSect="0040272E">
          <w:headerReference w:type="even" r:id="rId60"/>
          <w:headerReference w:type="default" r:id="rId61"/>
          <w:footerReference w:type="even" r:id="rId62"/>
          <w:footerReference w:type="default" r:id="rId63"/>
          <w:pgSz w:w="16838" w:h="11906" w:orient="landscape" w:code="9"/>
          <w:pgMar w:top="1134" w:right="1247" w:bottom="1134" w:left="1134" w:header="510" w:footer="624" w:gutter="0"/>
          <w:cols w:space="284"/>
          <w:docGrid w:linePitch="360"/>
        </w:sectPr>
      </w:pPr>
    </w:p>
    <w:p w14:paraId="397CEA04" w14:textId="28DE3596" w:rsidR="00A0794C" w:rsidRPr="00BC7273" w:rsidRDefault="00583E66" w:rsidP="00583E66">
      <w:pPr>
        <w:pStyle w:val="Caption"/>
      </w:pPr>
      <w:bookmarkStart w:id="226" w:name="_Ref2944555"/>
      <w:bookmarkStart w:id="227" w:name="_Toc26778462"/>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18</w:t>
      </w:r>
      <w:r w:rsidR="00FB7F09">
        <w:rPr>
          <w:noProof/>
        </w:rPr>
        <w:fldChar w:fldCharType="end"/>
      </w:r>
      <w:bookmarkEnd w:id="226"/>
      <w:r w:rsidR="00A0794C" w:rsidRPr="000A1950">
        <w:t xml:space="preserve"> </w:t>
      </w:r>
      <w:r w:rsidR="008E1376" w:rsidRPr="00BC7273">
        <w:t xml:space="preserve">Effect of pressure on mobilisation of dissolved elemental concentrations in </w:t>
      </w:r>
      <w:r w:rsidR="0067250C" w:rsidRPr="00BC7273">
        <w:t xml:space="preserve">HFF </w:t>
      </w:r>
      <w:r w:rsidR="008E1376" w:rsidRPr="00BC7273">
        <w:t>leachate solutions</w:t>
      </w:r>
      <w:bookmarkEnd w:id="227"/>
    </w:p>
    <w:tbl>
      <w:tblPr>
        <w:tblStyle w:val="TableBAHeaderRow"/>
        <w:tblW w:w="10008" w:type="dxa"/>
        <w:tblLook w:val="04A0" w:firstRow="1" w:lastRow="0" w:firstColumn="1" w:lastColumn="0" w:noHBand="0" w:noVBand="1"/>
      </w:tblPr>
      <w:tblGrid>
        <w:gridCol w:w="2070"/>
        <w:gridCol w:w="1210"/>
        <w:gridCol w:w="2020"/>
        <w:gridCol w:w="2080"/>
        <w:gridCol w:w="1210"/>
        <w:gridCol w:w="1418"/>
      </w:tblGrid>
      <w:tr w:rsidR="00A0794C" w:rsidRPr="006E0DC2" w14:paraId="0DD47184" w14:textId="77777777" w:rsidTr="002265D5">
        <w:trPr>
          <w:cnfStyle w:val="100000000000" w:firstRow="1" w:lastRow="0" w:firstColumn="0" w:lastColumn="0" w:oddVBand="0" w:evenVBand="0" w:oddHBand="0" w:evenHBand="0" w:firstRowFirstColumn="0" w:firstRowLastColumn="0" w:lastRowFirstColumn="0" w:lastRowLastColumn="0"/>
          <w:trHeight w:val="300"/>
        </w:trPr>
        <w:tc>
          <w:tcPr>
            <w:tcW w:w="2070" w:type="dxa"/>
            <w:noWrap/>
            <w:hideMark/>
          </w:tcPr>
          <w:p w14:paraId="082A77B2" w14:textId="543DC003" w:rsidR="00A0794C" w:rsidRPr="00A0794C" w:rsidRDefault="00A0794C" w:rsidP="00440FD8">
            <w:pPr>
              <w:pStyle w:val="TableText"/>
            </w:pPr>
            <w:r w:rsidRPr="00A0794C">
              <w:t>Bore</w:t>
            </w:r>
            <w:r w:rsidR="000E354D">
              <w:t>hole</w:t>
            </w:r>
          </w:p>
        </w:tc>
        <w:tc>
          <w:tcPr>
            <w:tcW w:w="1210" w:type="dxa"/>
            <w:noWrap/>
            <w:hideMark/>
          </w:tcPr>
          <w:p w14:paraId="603E8BC7" w14:textId="77777777" w:rsidR="00A0794C" w:rsidRPr="00A0794C" w:rsidRDefault="00A0794C" w:rsidP="00440FD8">
            <w:pPr>
              <w:pStyle w:val="TableText"/>
            </w:pPr>
            <w:r w:rsidRPr="00A0794C">
              <w:t>Units</w:t>
            </w:r>
          </w:p>
        </w:tc>
        <w:tc>
          <w:tcPr>
            <w:tcW w:w="2020" w:type="dxa"/>
            <w:noWrap/>
            <w:hideMark/>
          </w:tcPr>
          <w:p w14:paraId="2402D045" w14:textId="77777777" w:rsidR="0037720A" w:rsidRDefault="00A0794C" w:rsidP="00440FD8">
            <w:pPr>
              <w:pStyle w:val="TableText"/>
            </w:pPr>
            <w:r w:rsidRPr="00A0794C">
              <w:t>Desert Creek</w:t>
            </w:r>
          </w:p>
          <w:p w14:paraId="5A854043" w14:textId="4EEB5651" w:rsidR="00A0794C" w:rsidRPr="00A0794C" w:rsidRDefault="00A0794C" w:rsidP="00440FD8">
            <w:pPr>
              <w:pStyle w:val="TableText"/>
            </w:pPr>
            <w:r>
              <w:t>(100 KPa)</w:t>
            </w:r>
          </w:p>
        </w:tc>
        <w:tc>
          <w:tcPr>
            <w:tcW w:w="2080" w:type="dxa"/>
            <w:noWrap/>
            <w:hideMark/>
          </w:tcPr>
          <w:p w14:paraId="2B90513A" w14:textId="77777777" w:rsidR="0037720A" w:rsidRDefault="00A0794C" w:rsidP="00440FD8">
            <w:pPr>
              <w:pStyle w:val="TableText"/>
            </w:pPr>
            <w:r w:rsidRPr="00A0794C">
              <w:t>Desert Creek</w:t>
            </w:r>
          </w:p>
          <w:p w14:paraId="44FF248E" w14:textId="04DD9251" w:rsidR="00A0794C" w:rsidRPr="00A0794C" w:rsidRDefault="00A0794C" w:rsidP="00440FD8">
            <w:pPr>
              <w:pStyle w:val="TableText"/>
            </w:pPr>
            <w:r>
              <w:t>(1</w:t>
            </w:r>
            <w:r w:rsidR="00487F88">
              <w:t>8400</w:t>
            </w:r>
            <w:r>
              <w:t xml:space="preserve"> KPa)</w:t>
            </w:r>
          </w:p>
        </w:tc>
        <w:tc>
          <w:tcPr>
            <w:tcW w:w="1210" w:type="dxa"/>
            <w:noWrap/>
            <w:hideMark/>
          </w:tcPr>
          <w:p w14:paraId="0B2A29BD" w14:textId="77777777" w:rsidR="00A0794C" w:rsidRPr="00A0794C" w:rsidRDefault="00A0794C" w:rsidP="00440FD8">
            <w:pPr>
              <w:pStyle w:val="TableText"/>
            </w:pPr>
            <w:r w:rsidRPr="00A0794C">
              <w:t>Ratio</w:t>
            </w:r>
          </w:p>
        </w:tc>
        <w:tc>
          <w:tcPr>
            <w:tcW w:w="1418" w:type="dxa"/>
            <w:noWrap/>
            <w:hideMark/>
          </w:tcPr>
          <w:p w14:paraId="6B8FFC71" w14:textId="0BACFCE9" w:rsidR="00A0794C" w:rsidRPr="00A0794C" w:rsidRDefault="00A0794C" w:rsidP="00440FD8">
            <w:pPr>
              <w:pStyle w:val="TableText"/>
            </w:pPr>
            <w:r>
              <w:t xml:space="preserve">Mobilisation </w:t>
            </w:r>
            <w:r w:rsidRPr="00A0794C">
              <w:t>Trajectory</w:t>
            </w:r>
            <w:r w:rsidR="00A13919" w:rsidRPr="00A13919">
              <w:rPr>
                <w:vertAlign w:val="superscript"/>
              </w:rPr>
              <w:t>b</w:t>
            </w:r>
          </w:p>
        </w:tc>
      </w:tr>
      <w:tr w:rsidR="00A0794C" w:rsidRPr="006E0DC2" w14:paraId="6FF00A86" w14:textId="77777777" w:rsidTr="0037720A">
        <w:trPr>
          <w:cnfStyle w:val="000000100000" w:firstRow="0" w:lastRow="0" w:firstColumn="0" w:lastColumn="0" w:oddVBand="0" w:evenVBand="0" w:oddHBand="1" w:evenHBand="0" w:firstRowFirstColumn="0" w:firstRowLastColumn="0" w:lastRowFirstColumn="0" w:lastRowLastColumn="0"/>
          <w:trHeight w:val="300"/>
        </w:trPr>
        <w:tc>
          <w:tcPr>
            <w:tcW w:w="2070" w:type="dxa"/>
            <w:shd w:val="clear" w:color="auto" w:fill="146692" w:themeFill="text2"/>
            <w:noWrap/>
            <w:hideMark/>
          </w:tcPr>
          <w:p w14:paraId="13BFBBEB" w14:textId="3A3E3E77" w:rsidR="00A0794C" w:rsidRPr="0037720A" w:rsidRDefault="0037720A" w:rsidP="0062036B">
            <w:pPr>
              <w:pStyle w:val="TableHeading"/>
            </w:pPr>
            <w:r>
              <w:t xml:space="preserve">Solution </w:t>
            </w:r>
            <w:r w:rsidR="00A0794C" w:rsidRPr="0037720A">
              <w:t>pH</w:t>
            </w:r>
          </w:p>
        </w:tc>
        <w:tc>
          <w:tcPr>
            <w:tcW w:w="1210" w:type="dxa"/>
            <w:shd w:val="clear" w:color="auto" w:fill="146692" w:themeFill="text2"/>
            <w:noWrap/>
            <w:hideMark/>
          </w:tcPr>
          <w:p w14:paraId="3D98DA26" w14:textId="77777777" w:rsidR="00A0794C" w:rsidRPr="0037720A" w:rsidRDefault="00A0794C" w:rsidP="0062036B">
            <w:pPr>
              <w:pStyle w:val="TableHeading"/>
            </w:pPr>
            <w:r w:rsidRPr="0037720A">
              <w:t> </w:t>
            </w:r>
          </w:p>
        </w:tc>
        <w:tc>
          <w:tcPr>
            <w:tcW w:w="2020" w:type="dxa"/>
            <w:shd w:val="clear" w:color="auto" w:fill="146692" w:themeFill="text2"/>
            <w:noWrap/>
            <w:hideMark/>
          </w:tcPr>
          <w:p w14:paraId="2BF5AAFD" w14:textId="77777777" w:rsidR="00A0794C" w:rsidRPr="0037720A" w:rsidRDefault="00A0794C" w:rsidP="0062036B">
            <w:pPr>
              <w:pStyle w:val="TableHeading"/>
            </w:pPr>
            <w:r w:rsidRPr="0037720A">
              <w:t>2.3</w:t>
            </w:r>
          </w:p>
        </w:tc>
        <w:tc>
          <w:tcPr>
            <w:tcW w:w="2080" w:type="dxa"/>
            <w:shd w:val="clear" w:color="auto" w:fill="146692" w:themeFill="text2"/>
            <w:noWrap/>
            <w:hideMark/>
          </w:tcPr>
          <w:p w14:paraId="0AAD74D2" w14:textId="77777777" w:rsidR="00A0794C" w:rsidRPr="0037720A" w:rsidRDefault="00A0794C" w:rsidP="0062036B">
            <w:pPr>
              <w:pStyle w:val="TableHeading"/>
            </w:pPr>
            <w:r w:rsidRPr="0037720A">
              <w:t>2.1</w:t>
            </w:r>
          </w:p>
        </w:tc>
        <w:tc>
          <w:tcPr>
            <w:tcW w:w="1210" w:type="dxa"/>
            <w:shd w:val="clear" w:color="auto" w:fill="146692" w:themeFill="text2"/>
            <w:noWrap/>
            <w:hideMark/>
          </w:tcPr>
          <w:p w14:paraId="3B6745A6" w14:textId="77777777" w:rsidR="00A0794C" w:rsidRPr="00A0794C" w:rsidRDefault="00A0794C" w:rsidP="0062036B">
            <w:pPr>
              <w:pStyle w:val="TableHeading"/>
            </w:pPr>
          </w:p>
        </w:tc>
        <w:tc>
          <w:tcPr>
            <w:tcW w:w="1418" w:type="dxa"/>
            <w:shd w:val="clear" w:color="auto" w:fill="146692" w:themeFill="text2"/>
            <w:noWrap/>
            <w:hideMark/>
          </w:tcPr>
          <w:p w14:paraId="03E7D557" w14:textId="77777777" w:rsidR="00A0794C" w:rsidRPr="00A0794C" w:rsidRDefault="00A0794C" w:rsidP="0062036B">
            <w:pPr>
              <w:pStyle w:val="TableHeading"/>
            </w:pPr>
            <w:r w:rsidRPr="00A0794C">
              <w:t> </w:t>
            </w:r>
          </w:p>
        </w:tc>
      </w:tr>
      <w:tr w:rsidR="00A0794C" w:rsidRPr="006E0DC2" w14:paraId="4AD6161B" w14:textId="77777777" w:rsidTr="0037720A">
        <w:trPr>
          <w:cnfStyle w:val="000000010000" w:firstRow="0" w:lastRow="0" w:firstColumn="0" w:lastColumn="0" w:oddVBand="0" w:evenVBand="0" w:oddHBand="0" w:evenHBand="1" w:firstRowFirstColumn="0" w:firstRowLastColumn="0" w:lastRowFirstColumn="0" w:lastRowLastColumn="0"/>
          <w:trHeight w:val="300"/>
        </w:trPr>
        <w:tc>
          <w:tcPr>
            <w:tcW w:w="2070" w:type="dxa"/>
            <w:shd w:val="clear" w:color="auto" w:fill="146692" w:themeFill="text2"/>
            <w:noWrap/>
            <w:hideMark/>
          </w:tcPr>
          <w:p w14:paraId="66D09F0E" w14:textId="77777777" w:rsidR="00A0794C" w:rsidRPr="0037720A" w:rsidRDefault="00A0794C" w:rsidP="0062036B">
            <w:pPr>
              <w:pStyle w:val="TableHeading"/>
            </w:pPr>
            <w:r w:rsidRPr="0037720A">
              <w:t>DO</w:t>
            </w:r>
          </w:p>
        </w:tc>
        <w:tc>
          <w:tcPr>
            <w:tcW w:w="1210" w:type="dxa"/>
            <w:shd w:val="clear" w:color="auto" w:fill="146692" w:themeFill="text2"/>
            <w:noWrap/>
            <w:hideMark/>
          </w:tcPr>
          <w:p w14:paraId="6C72B6F9" w14:textId="77777777" w:rsidR="00A0794C" w:rsidRPr="0037720A" w:rsidRDefault="00A0794C" w:rsidP="0062036B">
            <w:pPr>
              <w:pStyle w:val="TableHeading"/>
            </w:pPr>
            <w:r w:rsidRPr="0037720A">
              <w:t>mg/L</w:t>
            </w:r>
          </w:p>
        </w:tc>
        <w:tc>
          <w:tcPr>
            <w:tcW w:w="2020" w:type="dxa"/>
            <w:shd w:val="clear" w:color="auto" w:fill="146692" w:themeFill="text2"/>
            <w:noWrap/>
            <w:hideMark/>
          </w:tcPr>
          <w:p w14:paraId="07E254F6" w14:textId="77777777" w:rsidR="00A0794C" w:rsidRPr="0037720A" w:rsidRDefault="00A0794C" w:rsidP="0062036B">
            <w:pPr>
              <w:pStyle w:val="TableHeading"/>
            </w:pPr>
            <w:r w:rsidRPr="0037720A">
              <w:t>---</w:t>
            </w:r>
          </w:p>
        </w:tc>
        <w:tc>
          <w:tcPr>
            <w:tcW w:w="2080" w:type="dxa"/>
            <w:shd w:val="clear" w:color="auto" w:fill="146692" w:themeFill="text2"/>
            <w:noWrap/>
            <w:hideMark/>
          </w:tcPr>
          <w:p w14:paraId="10E2276E" w14:textId="77777777" w:rsidR="00A0794C" w:rsidRPr="0037720A" w:rsidRDefault="00A0794C" w:rsidP="0062036B">
            <w:pPr>
              <w:pStyle w:val="TableHeading"/>
            </w:pPr>
            <w:r w:rsidRPr="0037720A">
              <w:t>6.4</w:t>
            </w:r>
          </w:p>
        </w:tc>
        <w:tc>
          <w:tcPr>
            <w:tcW w:w="1210" w:type="dxa"/>
            <w:shd w:val="clear" w:color="auto" w:fill="146692" w:themeFill="text2"/>
            <w:noWrap/>
            <w:hideMark/>
          </w:tcPr>
          <w:p w14:paraId="4F0F5411" w14:textId="77777777" w:rsidR="00A0794C" w:rsidRPr="00A0794C" w:rsidRDefault="00A0794C" w:rsidP="0062036B">
            <w:pPr>
              <w:pStyle w:val="TableHeading"/>
            </w:pPr>
            <w:r w:rsidRPr="00A0794C">
              <w:t> </w:t>
            </w:r>
          </w:p>
        </w:tc>
        <w:tc>
          <w:tcPr>
            <w:tcW w:w="1418" w:type="dxa"/>
            <w:shd w:val="clear" w:color="auto" w:fill="146692" w:themeFill="text2"/>
            <w:noWrap/>
            <w:hideMark/>
          </w:tcPr>
          <w:p w14:paraId="1A18F75B" w14:textId="77777777" w:rsidR="00A0794C" w:rsidRPr="00A0794C" w:rsidRDefault="00A0794C" w:rsidP="0062036B">
            <w:pPr>
              <w:pStyle w:val="TableHeading"/>
            </w:pPr>
            <w:r w:rsidRPr="00A0794C">
              <w:t> </w:t>
            </w:r>
          </w:p>
        </w:tc>
      </w:tr>
      <w:tr w:rsidR="00A0794C" w:rsidRPr="006E0DC2" w14:paraId="06CA85DE"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1B3B2541" w14:textId="77777777" w:rsidR="00A0794C" w:rsidRPr="00A0794C" w:rsidRDefault="00A0794C" w:rsidP="0093430A">
            <w:pPr>
              <w:pStyle w:val="TableText"/>
            </w:pPr>
            <w:r w:rsidRPr="00A0794C">
              <w:t>Th</w:t>
            </w:r>
          </w:p>
        </w:tc>
        <w:tc>
          <w:tcPr>
            <w:tcW w:w="1210" w:type="dxa"/>
            <w:noWrap/>
            <w:hideMark/>
          </w:tcPr>
          <w:p w14:paraId="4710F592" w14:textId="77777777" w:rsidR="00A0794C" w:rsidRPr="00A0794C" w:rsidRDefault="00A0794C" w:rsidP="0093430A">
            <w:pPr>
              <w:pStyle w:val="TableText"/>
            </w:pPr>
            <w:r w:rsidRPr="00A0794C">
              <w:t>µg/L</w:t>
            </w:r>
          </w:p>
        </w:tc>
        <w:tc>
          <w:tcPr>
            <w:tcW w:w="2020" w:type="dxa"/>
            <w:noWrap/>
            <w:hideMark/>
          </w:tcPr>
          <w:p w14:paraId="70A9BC66" w14:textId="77777777" w:rsidR="00A0794C" w:rsidRPr="00A0794C" w:rsidRDefault="00A0794C" w:rsidP="0062036B">
            <w:pPr>
              <w:pStyle w:val="TableTextRight"/>
            </w:pPr>
            <w:r w:rsidRPr="00A0794C">
              <w:t>0.81</w:t>
            </w:r>
          </w:p>
        </w:tc>
        <w:tc>
          <w:tcPr>
            <w:tcW w:w="2080" w:type="dxa"/>
            <w:noWrap/>
            <w:hideMark/>
          </w:tcPr>
          <w:p w14:paraId="3AAD9781" w14:textId="77777777" w:rsidR="00A0794C" w:rsidRPr="00A0794C" w:rsidRDefault="00A0794C" w:rsidP="0062036B">
            <w:pPr>
              <w:pStyle w:val="TableTextRight"/>
            </w:pPr>
            <w:r w:rsidRPr="00A0794C">
              <w:t>8.7</w:t>
            </w:r>
          </w:p>
        </w:tc>
        <w:tc>
          <w:tcPr>
            <w:tcW w:w="1210" w:type="dxa"/>
            <w:noWrap/>
            <w:hideMark/>
          </w:tcPr>
          <w:p w14:paraId="309A12D8" w14:textId="77777777" w:rsidR="00A0794C" w:rsidRPr="00A0794C" w:rsidRDefault="00A0794C" w:rsidP="0062036B">
            <w:pPr>
              <w:pStyle w:val="TableTextRight"/>
            </w:pPr>
            <w:r w:rsidRPr="00A0794C">
              <w:t>10.7</w:t>
            </w:r>
          </w:p>
        </w:tc>
        <w:tc>
          <w:tcPr>
            <w:tcW w:w="1418" w:type="dxa"/>
            <w:noWrap/>
            <w:hideMark/>
          </w:tcPr>
          <w:p w14:paraId="21D1C049"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3B936391"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227E44DB" w14:textId="77777777" w:rsidR="00A0794C" w:rsidRPr="00A0794C" w:rsidRDefault="00A0794C" w:rsidP="0093430A">
            <w:pPr>
              <w:pStyle w:val="TableText"/>
            </w:pPr>
            <w:r w:rsidRPr="00A0794C">
              <w:t>Co</w:t>
            </w:r>
          </w:p>
        </w:tc>
        <w:tc>
          <w:tcPr>
            <w:tcW w:w="1210" w:type="dxa"/>
            <w:noWrap/>
            <w:hideMark/>
          </w:tcPr>
          <w:p w14:paraId="612449AB" w14:textId="77777777" w:rsidR="00A0794C" w:rsidRPr="00A0794C" w:rsidRDefault="00A0794C" w:rsidP="0093430A">
            <w:pPr>
              <w:pStyle w:val="TableText"/>
            </w:pPr>
            <w:r w:rsidRPr="00A0794C">
              <w:t>µg/L</w:t>
            </w:r>
          </w:p>
        </w:tc>
        <w:tc>
          <w:tcPr>
            <w:tcW w:w="2020" w:type="dxa"/>
            <w:noWrap/>
            <w:hideMark/>
          </w:tcPr>
          <w:p w14:paraId="482B033B" w14:textId="77777777" w:rsidR="00A0794C" w:rsidRPr="00A0794C" w:rsidRDefault="00A0794C" w:rsidP="0062036B">
            <w:pPr>
              <w:pStyle w:val="TableTextRight"/>
            </w:pPr>
            <w:r w:rsidRPr="00A0794C">
              <w:t>74</w:t>
            </w:r>
          </w:p>
        </w:tc>
        <w:tc>
          <w:tcPr>
            <w:tcW w:w="2080" w:type="dxa"/>
            <w:noWrap/>
            <w:hideMark/>
          </w:tcPr>
          <w:p w14:paraId="3527CDAB" w14:textId="77777777" w:rsidR="00A0794C" w:rsidRPr="00A0794C" w:rsidRDefault="00A0794C" w:rsidP="0062036B">
            <w:pPr>
              <w:pStyle w:val="TableTextRight"/>
            </w:pPr>
            <w:r w:rsidRPr="00A0794C">
              <w:t>168</w:t>
            </w:r>
          </w:p>
        </w:tc>
        <w:tc>
          <w:tcPr>
            <w:tcW w:w="1210" w:type="dxa"/>
            <w:noWrap/>
            <w:hideMark/>
          </w:tcPr>
          <w:p w14:paraId="5309EDCA" w14:textId="77777777" w:rsidR="00A0794C" w:rsidRPr="00A0794C" w:rsidRDefault="00A0794C" w:rsidP="0062036B">
            <w:pPr>
              <w:pStyle w:val="TableTextRight"/>
            </w:pPr>
            <w:r w:rsidRPr="00A0794C">
              <w:t>2.3</w:t>
            </w:r>
          </w:p>
        </w:tc>
        <w:tc>
          <w:tcPr>
            <w:tcW w:w="1418" w:type="dxa"/>
            <w:noWrap/>
            <w:hideMark/>
          </w:tcPr>
          <w:p w14:paraId="3EF441F7"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6712C9DC"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205F8C6B" w14:textId="77777777" w:rsidR="00A0794C" w:rsidRPr="00A0794C" w:rsidRDefault="00A0794C" w:rsidP="0093430A">
            <w:pPr>
              <w:pStyle w:val="TableText"/>
            </w:pPr>
            <w:r w:rsidRPr="00A0794C">
              <w:t>B</w:t>
            </w:r>
          </w:p>
        </w:tc>
        <w:tc>
          <w:tcPr>
            <w:tcW w:w="1210" w:type="dxa"/>
            <w:noWrap/>
            <w:hideMark/>
          </w:tcPr>
          <w:p w14:paraId="0C9A9714" w14:textId="77777777" w:rsidR="00A0794C" w:rsidRPr="00A0794C" w:rsidRDefault="00A0794C" w:rsidP="0093430A">
            <w:pPr>
              <w:pStyle w:val="TableText"/>
            </w:pPr>
            <w:r w:rsidRPr="00A0794C">
              <w:t>mg/L</w:t>
            </w:r>
          </w:p>
        </w:tc>
        <w:tc>
          <w:tcPr>
            <w:tcW w:w="2020" w:type="dxa"/>
            <w:noWrap/>
            <w:hideMark/>
          </w:tcPr>
          <w:p w14:paraId="21A28234" w14:textId="77777777" w:rsidR="00A0794C" w:rsidRPr="00A0794C" w:rsidRDefault="00A0794C" w:rsidP="0062036B">
            <w:pPr>
              <w:pStyle w:val="TableTextRight"/>
            </w:pPr>
            <w:r w:rsidRPr="00A0794C">
              <w:t>0.19</w:t>
            </w:r>
          </w:p>
        </w:tc>
        <w:tc>
          <w:tcPr>
            <w:tcW w:w="2080" w:type="dxa"/>
            <w:noWrap/>
            <w:hideMark/>
          </w:tcPr>
          <w:p w14:paraId="7269D79C" w14:textId="77777777" w:rsidR="00A0794C" w:rsidRPr="00A0794C" w:rsidRDefault="00A0794C" w:rsidP="0062036B">
            <w:pPr>
              <w:pStyle w:val="TableTextRight"/>
            </w:pPr>
            <w:r w:rsidRPr="00A0794C">
              <w:t>0.39</w:t>
            </w:r>
          </w:p>
        </w:tc>
        <w:tc>
          <w:tcPr>
            <w:tcW w:w="1210" w:type="dxa"/>
            <w:noWrap/>
            <w:hideMark/>
          </w:tcPr>
          <w:p w14:paraId="618169E4" w14:textId="77777777" w:rsidR="00A0794C" w:rsidRPr="00A0794C" w:rsidRDefault="00A0794C" w:rsidP="0062036B">
            <w:pPr>
              <w:pStyle w:val="TableTextRight"/>
            </w:pPr>
            <w:r w:rsidRPr="00A0794C">
              <w:t>2.0</w:t>
            </w:r>
          </w:p>
        </w:tc>
        <w:tc>
          <w:tcPr>
            <w:tcW w:w="1418" w:type="dxa"/>
            <w:noWrap/>
            <w:hideMark/>
          </w:tcPr>
          <w:p w14:paraId="3CC83129"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1D5ED889"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56D6E033" w14:textId="77777777" w:rsidR="00A0794C" w:rsidRPr="00A0794C" w:rsidRDefault="00A0794C" w:rsidP="0093430A">
            <w:pPr>
              <w:pStyle w:val="TableText"/>
            </w:pPr>
            <w:r w:rsidRPr="00A0794C">
              <w:t>Si</w:t>
            </w:r>
          </w:p>
        </w:tc>
        <w:tc>
          <w:tcPr>
            <w:tcW w:w="1210" w:type="dxa"/>
            <w:noWrap/>
            <w:hideMark/>
          </w:tcPr>
          <w:p w14:paraId="0C63F838" w14:textId="77777777" w:rsidR="00A0794C" w:rsidRPr="00A0794C" w:rsidRDefault="00A0794C" w:rsidP="0093430A">
            <w:pPr>
              <w:pStyle w:val="TableText"/>
            </w:pPr>
            <w:r w:rsidRPr="00A0794C">
              <w:t>mg/L</w:t>
            </w:r>
          </w:p>
        </w:tc>
        <w:tc>
          <w:tcPr>
            <w:tcW w:w="2020" w:type="dxa"/>
            <w:noWrap/>
            <w:hideMark/>
          </w:tcPr>
          <w:p w14:paraId="72364133" w14:textId="77777777" w:rsidR="00A0794C" w:rsidRPr="00A0794C" w:rsidRDefault="00A0794C" w:rsidP="0062036B">
            <w:pPr>
              <w:pStyle w:val="TableTextRight"/>
            </w:pPr>
            <w:r w:rsidRPr="00A0794C">
              <w:t>27</w:t>
            </w:r>
          </w:p>
        </w:tc>
        <w:tc>
          <w:tcPr>
            <w:tcW w:w="2080" w:type="dxa"/>
            <w:noWrap/>
            <w:hideMark/>
          </w:tcPr>
          <w:p w14:paraId="26703EF6" w14:textId="77777777" w:rsidR="00A0794C" w:rsidRPr="00A0794C" w:rsidRDefault="00A0794C" w:rsidP="0062036B">
            <w:pPr>
              <w:pStyle w:val="TableTextRight"/>
            </w:pPr>
            <w:r w:rsidRPr="00A0794C">
              <w:t>50</w:t>
            </w:r>
          </w:p>
        </w:tc>
        <w:tc>
          <w:tcPr>
            <w:tcW w:w="1210" w:type="dxa"/>
            <w:noWrap/>
            <w:hideMark/>
          </w:tcPr>
          <w:p w14:paraId="3B2C198A" w14:textId="77777777" w:rsidR="00A0794C" w:rsidRPr="00A0794C" w:rsidRDefault="00A0794C" w:rsidP="0062036B">
            <w:pPr>
              <w:pStyle w:val="TableTextRight"/>
            </w:pPr>
            <w:r w:rsidRPr="00A0794C">
              <w:t>1.8</w:t>
            </w:r>
          </w:p>
        </w:tc>
        <w:tc>
          <w:tcPr>
            <w:tcW w:w="1418" w:type="dxa"/>
            <w:noWrap/>
            <w:hideMark/>
          </w:tcPr>
          <w:p w14:paraId="25DCA97D"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00667D43"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5AA5B51E" w14:textId="77777777" w:rsidR="00A0794C" w:rsidRPr="00A0794C" w:rsidRDefault="00A0794C" w:rsidP="0093430A">
            <w:pPr>
              <w:pStyle w:val="TableText"/>
            </w:pPr>
            <w:r w:rsidRPr="00A0794C">
              <w:t>Ag</w:t>
            </w:r>
          </w:p>
        </w:tc>
        <w:tc>
          <w:tcPr>
            <w:tcW w:w="1210" w:type="dxa"/>
            <w:noWrap/>
            <w:hideMark/>
          </w:tcPr>
          <w:p w14:paraId="22222654" w14:textId="77777777" w:rsidR="00A0794C" w:rsidRPr="00A0794C" w:rsidRDefault="00A0794C" w:rsidP="0093430A">
            <w:pPr>
              <w:pStyle w:val="TableText"/>
            </w:pPr>
            <w:r w:rsidRPr="00A0794C">
              <w:t>µg/L</w:t>
            </w:r>
          </w:p>
        </w:tc>
        <w:tc>
          <w:tcPr>
            <w:tcW w:w="2020" w:type="dxa"/>
            <w:noWrap/>
            <w:hideMark/>
          </w:tcPr>
          <w:p w14:paraId="1325239C" w14:textId="77777777" w:rsidR="00A0794C" w:rsidRPr="00A0794C" w:rsidRDefault="00A0794C" w:rsidP="0062036B">
            <w:pPr>
              <w:pStyle w:val="TableTextRight"/>
            </w:pPr>
            <w:r w:rsidRPr="00A0794C">
              <w:t>2.0</w:t>
            </w:r>
          </w:p>
        </w:tc>
        <w:tc>
          <w:tcPr>
            <w:tcW w:w="2080" w:type="dxa"/>
            <w:noWrap/>
            <w:hideMark/>
          </w:tcPr>
          <w:p w14:paraId="12D3C8E7" w14:textId="77777777" w:rsidR="00A0794C" w:rsidRPr="00A0794C" w:rsidRDefault="00A0794C" w:rsidP="0062036B">
            <w:pPr>
              <w:pStyle w:val="TableTextRight"/>
            </w:pPr>
            <w:r w:rsidRPr="00A0794C">
              <w:t>3.5</w:t>
            </w:r>
          </w:p>
        </w:tc>
        <w:tc>
          <w:tcPr>
            <w:tcW w:w="1210" w:type="dxa"/>
            <w:noWrap/>
            <w:hideMark/>
          </w:tcPr>
          <w:p w14:paraId="61CF065B" w14:textId="77777777" w:rsidR="00A0794C" w:rsidRPr="00A0794C" w:rsidRDefault="00A0794C" w:rsidP="0062036B">
            <w:pPr>
              <w:pStyle w:val="TableTextRight"/>
            </w:pPr>
            <w:r w:rsidRPr="00A0794C">
              <w:t>1.8</w:t>
            </w:r>
          </w:p>
        </w:tc>
        <w:tc>
          <w:tcPr>
            <w:tcW w:w="1418" w:type="dxa"/>
            <w:noWrap/>
            <w:hideMark/>
          </w:tcPr>
          <w:p w14:paraId="5E33B2FD"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25109BDE"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76E035A6" w14:textId="77777777" w:rsidR="00A0794C" w:rsidRPr="00A0794C" w:rsidRDefault="00A0794C" w:rsidP="0093430A">
            <w:pPr>
              <w:pStyle w:val="TableText"/>
            </w:pPr>
            <w:r w:rsidRPr="00A0794C">
              <w:t>U</w:t>
            </w:r>
          </w:p>
        </w:tc>
        <w:tc>
          <w:tcPr>
            <w:tcW w:w="1210" w:type="dxa"/>
            <w:noWrap/>
            <w:hideMark/>
          </w:tcPr>
          <w:p w14:paraId="127717FF" w14:textId="77777777" w:rsidR="00A0794C" w:rsidRPr="00A0794C" w:rsidRDefault="00A0794C" w:rsidP="0093430A">
            <w:pPr>
              <w:pStyle w:val="TableText"/>
            </w:pPr>
            <w:r w:rsidRPr="00A0794C">
              <w:t>µg/L</w:t>
            </w:r>
          </w:p>
        </w:tc>
        <w:tc>
          <w:tcPr>
            <w:tcW w:w="2020" w:type="dxa"/>
            <w:noWrap/>
            <w:hideMark/>
          </w:tcPr>
          <w:p w14:paraId="7DE048B5" w14:textId="77777777" w:rsidR="00A0794C" w:rsidRPr="00A0794C" w:rsidRDefault="00A0794C" w:rsidP="0062036B">
            <w:pPr>
              <w:pStyle w:val="TableTextRight"/>
            </w:pPr>
            <w:r w:rsidRPr="00A0794C">
              <w:t>6.4</w:t>
            </w:r>
          </w:p>
        </w:tc>
        <w:tc>
          <w:tcPr>
            <w:tcW w:w="2080" w:type="dxa"/>
            <w:noWrap/>
            <w:hideMark/>
          </w:tcPr>
          <w:p w14:paraId="20523500" w14:textId="77777777" w:rsidR="00A0794C" w:rsidRPr="00A0794C" w:rsidRDefault="00A0794C" w:rsidP="0062036B">
            <w:pPr>
              <w:pStyle w:val="TableTextRight"/>
            </w:pPr>
            <w:r w:rsidRPr="00A0794C">
              <w:t>11</w:t>
            </w:r>
          </w:p>
        </w:tc>
        <w:tc>
          <w:tcPr>
            <w:tcW w:w="1210" w:type="dxa"/>
            <w:noWrap/>
            <w:hideMark/>
          </w:tcPr>
          <w:p w14:paraId="0CC8148C" w14:textId="77777777" w:rsidR="00A0794C" w:rsidRPr="00A0794C" w:rsidRDefault="00A0794C" w:rsidP="0062036B">
            <w:pPr>
              <w:pStyle w:val="TableTextRight"/>
            </w:pPr>
            <w:r w:rsidRPr="00A0794C">
              <w:t>1.8</w:t>
            </w:r>
          </w:p>
        </w:tc>
        <w:tc>
          <w:tcPr>
            <w:tcW w:w="1418" w:type="dxa"/>
            <w:noWrap/>
            <w:hideMark/>
          </w:tcPr>
          <w:p w14:paraId="72C906A3"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1A35BFE1"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093868D8" w14:textId="77777777" w:rsidR="00A0794C" w:rsidRPr="00A0794C" w:rsidRDefault="00A0794C" w:rsidP="0093430A">
            <w:pPr>
              <w:pStyle w:val="TableText"/>
            </w:pPr>
            <w:r w:rsidRPr="00A0794C">
              <w:t>Al</w:t>
            </w:r>
          </w:p>
        </w:tc>
        <w:tc>
          <w:tcPr>
            <w:tcW w:w="1210" w:type="dxa"/>
            <w:noWrap/>
            <w:hideMark/>
          </w:tcPr>
          <w:p w14:paraId="541AEE19" w14:textId="77777777" w:rsidR="00A0794C" w:rsidRPr="00A0794C" w:rsidRDefault="00A0794C" w:rsidP="0093430A">
            <w:pPr>
              <w:pStyle w:val="TableText"/>
            </w:pPr>
            <w:r w:rsidRPr="00A0794C">
              <w:t>mg/L</w:t>
            </w:r>
          </w:p>
        </w:tc>
        <w:tc>
          <w:tcPr>
            <w:tcW w:w="2020" w:type="dxa"/>
            <w:noWrap/>
            <w:hideMark/>
          </w:tcPr>
          <w:p w14:paraId="282D27CD" w14:textId="77777777" w:rsidR="00A0794C" w:rsidRPr="00A0794C" w:rsidRDefault="00A0794C" w:rsidP="0062036B">
            <w:pPr>
              <w:pStyle w:val="TableTextRight"/>
            </w:pPr>
            <w:r w:rsidRPr="00A0794C">
              <w:t>16</w:t>
            </w:r>
          </w:p>
        </w:tc>
        <w:tc>
          <w:tcPr>
            <w:tcW w:w="2080" w:type="dxa"/>
            <w:noWrap/>
            <w:hideMark/>
          </w:tcPr>
          <w:p w14:paraId="675C9A78" w14:textId="77777777" w:rsidR="00A0794C" w:rsidRPr="00A0794C" w:rsidRDefault="00A0794C" w:rsidP="0062036B">
            <w:pPr>
              <w:pStyle w:val="TableTextRight"/>
            </w:pPr>
            <w:r w:rsidRPr="00A0794C">
              <w:t>27</w:t>
            </w:r>
          </w:p>
        </w:tc>
        <w:tc>
          <w:tcPr>
            <w:tcW w:w="1210" w:type="dxa"/>
            <w:noWrap/>
            <w:hideMark/>
          </w:tcPr>
          <w:p w14:paraId="669ED3DE" w14:textId="77777777" w:rsidR="00A0794C" w:rsidRPr="00A0794C" w:rsidRDefault="00A0794C" w:rsidP="0062036B">
            <w:pPr>
              <w:pStyle w:val="TableTextRight"/>
            </w:pPr>
            <w:r w:rsidRPr="00A0794C">
              <w:t>1.7</w:t>
            </w:r>
          </w:p>
        </w:tc>
        <w:tc>
          <w:tcPr>
            <w:tcW w:w="1418" w:type="dxa"/>
            <w:noWrap/>
            <w:hideMark/>
          </w:tcPr>
          <w:p w14:paraId="7632E986"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27AFF519"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1B0EDA81" w14:textId="77777777" w:rsidR="00A0794C" w:rsidRPr="00A0794C" w:rsidRDefault="00A0794C" w:rsidP="0093430A">
            <w:pPr>
              <w:pStyle w:val="TableText"/>
            </w:pPr>
            <w:r w:rsidRPr="00A0794C">
              <w:t>Ni</w:t>
            </w:r>
          </w:p>
        </w:tc>
        <w:tc>
          <w:tcPr>
            <w:tcW w:w="1210" w:type="dxa"/>
            <w:noWrap/>
            <w:hideMark/>
          </w:tcPr>
          <w:p w14:paraId="23E15072" w14:textId="77777777" w:rsidR="00A0794C" w:rsidRPr="00A0794C" w:rsidRDefault="00A0794C" w:rsidP="0093430A">
            <w:pPr>
              <w:pStyle w:val="TableText"/>
            </w:pPr>
            <w:r w:rsidRPr="00A0794C">
              <w:t>µg/L</w:t>
            </w:r>
          </w:p>
        </w:tc>
        <w:tc>
          <w:tcPr>
            <w:tcW w:w="2020" w:type="dxa"/>
            <w:noWrap/>
            <w:hideMark/>
          </w:tcPr>
          <w:p w14:paraId="15D7E721" w14:textId="77777777" w:rsidR="00A0794C" w:rsidRPr="00A0794C" w:rsidRDefault="00A0794C" w:rsidP="0062036B">
            <w:pPr>
              <w:pStyle w:val="TableTextRight"/>
            </w:pPr>
            <w:r w:rsidRPr="00A0794C">
              <w:t>191</w:t>
            </w:r>
          </w:p>
        </w:tc>
        <w:tc>
          <w:tcPr>
            <w:tcW w:w="2080" w:type="dxa"/>
            <w:noWrap/>
            <w:hideMark/>
          </w:tcPr>
          <w:p w14:paraId="16CA9BEE" w14:textId="77777777" w:rsidR="00A0794C" w:rsidRPr="00A0794C" w:rsidRDefault="00A0794C" w:rsidP="0062036B">
            <w:pPr>
              <w:pStyle w:val="TableTextRight"/>
            </w:pPr>
            <w:r w:rsidRPr="00A0794C">
              <w:t>318</w:t>
            </w:r>
          </w:p>
        </w:tc>
        <w:tc>
          <w:tcPr>
            <w:tcW w:w="1210" w:type="dxa"/>
            <w:noWrap/>
            <w:hideMark/>
          </w:tcPr>
          <w:p w14:paraId="75CCC31D" w14:textId="77777777" w:rsidR="00A0794C" w:rsidRPr="00A0794C" w:rsidRDefault="00A0794C" w:rsidP="0062036B">
            <w:pPr>
              <w:pStyle w:val="TableTextRight"/>
            </w:pPr>
            <w:r w:rsidRPr="00A0794C">
              <w:t>1.7</w:t>
            </w:r>
          </w:p>
        </w:tc>
        <w:tc>
          <w:tcPr>
            <w:tcW w:w="1418" w:type="dxa"/>
            <w:noWrap/>
            <w:hideMark/>
          </w:tcPr>
          <w:p w14:paraId="4B661E94"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469A5644"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245A980D" w14:textId="77777777" w:rsidR="00A0794C" w:rsidRPr="00A0794C" w:rsidRDefault="00A0794C" w:rsidP="0093430A">
            <w:pPr>
              <w:pStyle w:val="TableText"/>
            </w:pPr>
            <w:r w:rsidRPr="00A0794C">
              <w:t>Zn</w:t>
            </w:r>
          </w:p>
        </w:tc>
        <w:tc>
          <w:tcPr>
            <w:tcW w:w="1210" w:type="dxa"/>
            <w:noWrap/>
            <w:hideMark/>
          </w:tcPr>
          <w:p w14:paraId="4287E7A4" w14:textId="77777777" w:rsidR="00A0794C" w:rsidRPr="00A0794C" w:rsidRDefault="00A0794C" w:rsidP="0093430A">
            <w:pPr>
              <w:pStyle w:val="TableText"/>
            </w:pPr>
            <w:r w:rsidRPr="00A0794C">
              <w:t>µg/L</w:t>
            </w:r>
          </w:p>
        </w:tc>
        <w:tc>
          <w:tcPr>
            <w:tcW w:w="2020" w:type="dxa"/>
            <w:noWrap/>
            <w:hideMark/>
          </w:tcPr>
          <w:p w14:paraId="72CE4BE7" w14:textId="77777777" w:rsidR="00A0794C" w:rsidRPr="00A0794C" w:rsidRDefault="00A0794C" w:rsidP="0062036B">
            <w:pPr>
              <w:pStyle w:val="TableTextRight"/>
            </w:pPr>
            <w:r w:rsidRPr="00A0794C">
              <w:t>1300</w:t>
            </w:r>
          </w:p>
        </w:tc>
        <w:tc>
          <w:tcPr>
            <w:tcW w:w="2080" w:type="dxa"/>
            <w:noWrap/>
            <w:hideMark/>
          </w:tcPr>
          <w:p w14:paraId="6F42C823" w14:textId="141125AB" w:rsidR="00A0794C" w:rsidRPr="00A0794C" w:rsidRDefault="00A0794C" w:rsidP="0062036B">
            <w:pPr>
              <w:pStyle w:val="TableTextRight"/>
            </w:pPr>
            <w:r w:rsidRPr="00A0794C">
              <w:t>2043</w:t>
            </w:r>
          </w:p>
        </w:tc>
        <w:tc>
          <w:tcPr>
            <w:tcW w:w="1210" w:type="dxa"/>
            <w:noWrap/>
            <w:hideMark/>
          </w:tcPr>
          <w:p w14:paraId="7004E438" w14:textId="77777777" w:rsidR="00A0794C" w:rsidRPr="00A0794C" w:rsidRDefault="00A0794C" w:rsidP="0062036B">
            <w:pPr>
              <w:pStyle w:val="TableTextRight"/>
            </w:pPr>
            <w:r w:rsidRPr="00A0794C">
              <w:t>1.6</w:t>
            </w:r>
          </w:p>
        </w:tc>
        <w:tc>
          <w:tcPr>
            <w:tcW w:w="1418" w:type="dxa"/>
            <w:noWrap/>
            <w:hideMark/>
          </w:tcPr>
          <w:p w14:paraId="06B41BC7"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117B6F08"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29EC58A7" w14:textId="77777777" w:rsidR="00A0794C" w:rsidRPr="00A0794C" w:rsidRDefault="00A0794C" w:rsidP="0093430A">
            <w:pPr>
              <w:pStyle w:val="TableText"/>
            </w:pPr>
            <w:r w:rsidRPr="00A0794C">
              <w:t>Mg</w:t>
            </w:r>
          </w:p>
        </w:tc>
        <w:tc>
          <w:tcPr>
            <w:tcW w:w="1210" w:type="dxa"/>
            <w:noWrap/>
            <w:hideMark/>
          </w:tcPr>
          <w:p w14:paraId="6B11D25C" w14:textId="77777777" w:rsidR="00A0794C" w:rsidRPr="00A0794C" w:rsidRDefault="00A0794C" w:rsidP="0093430A">
            <w:pPr>
              <w:pStyle w:val="TableText"/>
            </w:pPr>
            <w:r w:rsidRPr="00A0794C">
              <w:t>mg/L</w:t>
            </w:r>
          </w:p>
        </w:tc>
        <w:tc>
          <w:tcPr>
            <w:tcW w:w="2020" w:type="dxa"/>
            <w:noWrap/>
            <w:hideMark/>
          </w:tcPr>
          <w:p w14:paraId="25C00F81" w14:textId="77777777" w:rsidR="00A0794C" w:rsidRPr="00A0794C" w:rsidRDefault="00A0794C" w:rsidP="0062036B">
            <w:pPr>
              <w:pStyle w:val="TableTextRight"/>
            </w:pPr>
            <w:r w:rsidRPr="00A0794C">
              <w:t>26</w:t>
            </w:r>
          </w:p>
        </w:tc>
        <w:tc>
          <w:tcPr>
            <w:tcW w:w="2080" w:type="dxa"/>
            <w:noWrap/>
            <w:hideMark/>
          </w:tcPr>
          <w:p w14:paraId="541F99E9" w14:textId="77777777" w:rsidR="00A0794C" w:rsidRPr="00A0794C" w:rsidRDefault="00A0794C" w:rsidP="0062036B">
            <w:pPr>
              <w:pStyle w:val="TableTextRight"/>
            </w:pPr>
            <w:r w:rsidRPr="00A0794C">
              <w:t>39</w:t>
            </w:r>
          </w:p>
        </w:tc>
        <w:tc>
          <w:tcPr>
            <w:tcW w:w="1210" w:type="dxa"/>
            <w:noWrap/>
            <w:hideMark/>
          </w:tcPr>
          <w:p w14:paraId="5B605583" w14:textId="77777777" w:rsidR="00A0794C" w:rsidRPr="00A0794C" w:rsidRDefault="00A0794C" w:rsidP="0062036B">
            <w:pPr>
              <w:pStyle w:val="TableTextRight"/>
            </w:pPr>
            <w:r w:rsidRPr="00A0794C">
              <w:t>1.5</w:t>
            </w:r>
          </w:p>
        </w:tc>
        <w:tc>
          <w:tcPr>
            <w:tcW w:w="1418" w:type="dxa"/>
            <w:noWrap/>
            <w:hideMark/>
          </w:tcPr>
          <w:p w14:paraId="19BD6293"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261E5107"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475F4046" w14:textId="77777777" w:rsidR="00A0794C" w:rsidRPr="00A0794C" w:rsidRDefault="00A0794C" w:rsidP="0093430A">
            <w:pPr>
              <w:pStyle w:val="TableText"/>
            </w:pPr>
            <w:r w:rsidRPr="00A0794C">
              <w:t>As</w:t>
            </w:r>
          </w:p>
        </w:tc>
        <w:tc>
          <w:tcPr>
            <w:tcW w:w="1210" w:type="dxa"/>
            <w:noWrap/>
            <w:hideMark/>
          </w:tcPr>
          <w:p w14:paraId="2C31AA61" w14:textId="77777777" w:rsidR="00A0794C" w:rsidRPr="00A0794C" w:rsidRDefault="00A0794C" w:rsidP="0093430A">
            <w:pPr>
              <w:pStyle w:val="TableText"/>
            </w:pPr>
            <w:r w:rsidRPr="00A0794C">
              <w:t>µg/L</w:t>
            </w:r>
          </w:p>
        </w:tc>
        <w:tc>
          <w:tcPr>
            <w:tcW w:w="2020" w:type="dxa"/>
            <w:noWrap/>
            <w:hideMark/>
          </w:tcPr>
          <w:p w14:paraId="086202C4" w14:textId="77777777" w:rsidR="00A0794C" w:rsidRPr="00A0794C" w:rsidRDefault="00A0794C" w:rsidP="0062036B">
            <w:pPr>
              <w:pStyle w:val="TableTextRight"/>
            </w:pPr>
            <w:r w:rsidRPr="00A0794C">
              <w:t>11</w:t>
            </w:r>
          </w:p>
        </w:tc>
        <w:tc>
          <w:tcPr>
            <w:tcW w:w="2080" w:type="dxa"/>
            <w:noWrap/>
            <w:hideMark/>
          </w:tcPr>
          <w:p w14:paraId="3310BD2B" w14:textId="77777777" w:rsidR="00A0794C" w:rsidRPr="00A0794C" w:rsidRDefault="00A0794C" w:rsidP="0062036B">
            <w:pPr>
              <w:pStyle w:val="TableTextRight"/>
            </w:pPr>
            <w:r w:rsidRPr="00A0794C">
              <w:t>16</w:t>
            </w:r>
          </w:p>
        </w:tc>
        <w:tc>
          <w:tcPr>
            <w:tcW w:w="1210" w:type="dxa"/>
            <w:noWrap/>
            <w:hideMark/>
          </w:tcPr>
          <w:p w14:paraId="2435FBA8" w14:textId="77777777" w:rsidR="00A0794C" w:rsidRPr="00A0794C" w:rsidRDefault="00A0794C" w:rsidP="0062036B">
            <w:pPr>
              <w:pStyle w:val="TableTextRight"/>
            </w:pPr>
            <w:r w:rsidRPr="00A0794C">
              <w:t>1.5</w:t>
            </w:r>
          </w:p>
        </w:tc>
        <w:tc>
          <w:tcPr>
            <w:tcW w:w="1418" w:type="dxa"/>
            <w:noWrap/>
            <w:hideMark/>
          </w:tcPr>
          <w:p w14:paraId="46041820"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7E3C474C"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7417455E" w14:textId="77777777" w:rsidR="00A0794C" w:rsidRPr="00A0794C" w:rsidRDefault="00A0794C" w:rsidP="0093430A">
            <w:pPr>
              <w:pStyle w:val="TableText"/>
            </w:pPr>
            <w:r w:rsidRPr="00A0794C">
              <w:t>Li</w:t>
            </w:r>
          </w:p>
        </w:tc>
        <w:tc>
          <w:tcPr>
            <w:tcW w:w="1210" w:type="dxa"/>
            <w:noWrap/>
            <w:hideMark/>
          </w:tcPr>
          <w:p w14:paraId="3BCD2075" w14:textId="77777777" w:rsidR="00A0794C" w:rsidRPr="00A0794C" w:rsidRDefault="00A0794C" w:rsidP="0093430A">
            <w:pPr>
              <w:pStyle w:val="TableText"/>
            </w:pPr>
            <w:r w:rsidRPr="00A0794C">
              <w:t>µg/L</w:t>
            </w:r>
          </w:p>
        </w:tc>
        <w:tc>
          <w:tcPr>
            <w:tcW w:w="2020" w:type="dxa"/>
            <w:noWrap/>
            <w:hideMark/>
          </w:tcPr>
          <w:p w14:paraId="47630557" w14:textId="77777777" w:rsidR="00A0794C" w:rsidRPr="00A0794C" w:rsidRDefault="00A0794C" w:rsidP="0062036B">
            <w:pPr>
              <w:pStyle w:val="TableTextRight"/>
            </w:pPr>
            <w:r w:rsidRPr="00A0794C">
              <w:t>102</w:t>
            </w:r>
          </w:p>
        </w:tc>
        <w:tc>
          <w:tcPr>
            <w:tcW w:w="2080" w:type="dxa"/>
            <w:noWrap/>
            <w:hideMark/>
          </w:tcPr>
          <w:p w14:paraId="3CD0B678" w14:textId="77777777" w:rsidR="00A0794C" w:rsidRPr="00A0794C" w:rsidRDefault="00A0794C" w:rsidP="0062036B">
            <w:pPr>
              <w:pStyle w:val="TableTextRight"/>
            </w:pPr>
            <w:r w:rsidRPr="00A0794C">
              <w:t>141</w:t>
            </w:r>
          </w:p>
        </w:tc>
        <w:tc>
          <w:tcPr>
            <w:tcW w:w="1210" w:type="dxa"/>
            <w:noWrap/>
            <w:hideMark/>
          </w:tcPr>
          <w:p w14:paraId="2DF4E798" w14:textId="77777777" w:rsidR="00A0794C" w:rsidRPr="00A0794C" w:rsidRDefault="00A0794C" w:rsidP="0062036B">
            <w:pPr>
              <w:pStyle w:val="TableTextRight"/>
            </w:pPr>
            <w:r w:rsidRPr="00A0794C">
              <w:t>1.4</w:t>
            </w:r>
          </w:p>
        </w:tc>
        <w:tc>
          <w:tcPr>
            <w:tcW w:w="1418" w:type="dxa"/>
            <w:noWrap/>
            <w:hideMark/>
          </w:tcPr>
          <w:p w14:paraId="27658F6E"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3E6C780A"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698834BB" w14:textId="77777777" w:rsidR="00A0794C" w:rsidRPr="00A0794C" w:rsidRDefault="00A0794C" w:rsidP="0093430A">
            <w:pPr>
              <w:pStyle w:val="TableText"/>
            </w:pPr>
            <w:r w:rsidRPr="00A0794C">
              <w:t>Cu</w:t>
            </w:r>
          </w:p>
        </w:tc>
        <w:tc>
          <w:tcPr>
            <w:tcW w:w="1210" w:type="dxa"/>
            <w:noWrap/>
            <w:hideMark/>
          </w:tcPr>
          <w:p w14:paraId="295BC92B" w14:textId="77777777" w:rsidR="00A0794C" w:rsidRPr="00A0794C" w:rsidRDefault="00A0794C" w:rsidP="0093430A">
            <w:pPr>
              <w:pStyle w:val="TableText"/>
            </w:pPr>
            <w:r w:rsidRPr="00A0794C">
              <w:t>µg/L</w:t>
            </w:r>
          </w:p>
        </w:tc>
        <w:tc>
          <w:tcPr>
            <w:tcW w:w="2020" w:type="dxa"/>
            <w:noWrap/>
            <w:hideMark/>
          </w:tcPr>
          <w:p w14:paraId="41414B4A" w14:textId="77777777" w:rsidR="00A0794C" w:rsidRPr="00A0794C" w:rsidRDefault="00A0794C" w:rsidP="0062036B">
            <w:pPr>
              <w:pStyle w:val="TableTextRight"/>
            </w:pPr>
            <w:r w:rsidRPr="00A0794C">
              <w:t>605</w:t>
            </w:r>
          </w:p>
        </w:tc>
        <w:tc>
          <w:tcPr>
            <w:tcW w:w="2080" w:type="dxa"/>
            <w:noWrap/>
            <w:hideMark/>
          </w:tcPr>
          <w:p w14:paraId="00F23977" w14:textId="77777777" w:rsidR="00A0794C" w:rsidRPr="00A0794C" w:rsidRDefault="00A0794C" w:rsidP="0062036B">
            <w:pPr>
              <w:pStyle w:val="TableTextRight"/>
            </w:pPr>
            <w:r w:rsidRPr="00A0794C">
              <w:t>769</w:t>
            </w:r>
          </w:p>
        </w:tc>
        <w:tc>
          <w:tcPr>
            <w:tcW w:w="1210" w:type="dxa"/>
            <w:noWrap/>
            <w:hideMark/>
          </w:tcPr>
          <w:p w14:paraId="67934D10" w14:textId="77777777" w:rsidR="00A0794C" w:rsidRPr="00A0794C" w:rsidRDefault="00A0794C" w:rsidP="0062036B">
            <w:pPr>
              <w:pStyle w:val="TableTextRight"/>
            </w:pPr>
            <w:r w:rsidRPr="00A0794C">
              <w:t>1.3</w:t>
            </w:r>
          </w:p>
        </w:tc>
        <w:tc>
          <w:tcPr>
            <w:tcW w:w="1418" w:type="dxa"/>
            <w:noWrap/>
            <w:hideMark/>
          </w:tcPr>
          <w:p w14:paraId="19005FEB" w14:textId="77777777" w:rsidR="00A0794C" w:rsidRPr="0037720A" w:rsidRDefault="00A0794C" w:rsidP="002265D5">
            <w:pPr>
              <w:spacing w:before="0" w:after="0" w:line="240" w:lineRule="auto"/>
              <w:jc w:val="center"/>
              <w:rPr>
                <w:rFonts w:eastAsia="Times New Roman" w:cstheme="minorHAnsi"/>
                <w:b/>
                <w:color w:val="0070C0"/>
              </w:rPr>
            </w:pPr>
            <w:r w:rsidRPr="0037720A">
              <w:rPr>
                <w:rFonts w:eastAsia="Times New Roman" w:cstheme="minorHAnsi"/>
                <w:b/>
                <w:color w:val="0070C0"/>
              </w:rPr>
              <w:t>↑</w:t>
            </w:r>
          </w:p>
        </w:tc>
      </w:tr>
      <w:tr w:rsidR="00A0794C" w:rsidRPr="006E0DC2" w14:paraId="7C8F04BF"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6245DDEA" w14:textId="77777777" w:rsidR="00A0794C" w:rsidRPr="00A0794C" w:rsidRDefault="00A0794C" w:rsidP="0093430A">
            <w:pPr>
              <w:pStyle w:val="TableText"/>
            </w:pPr>
            <w:r w:rsidRPr="00A0794C">
              <w:t>Ce</w:t>
            </w:r>
          </w:p>
        </w:tc>
        <w:tc>
          <w:tcPr>
            <w:tcW w:w="1210" w:type="dxa"/>
            <w:noWrap/>
            <w:hideMark/>
          </w:tcPr>
          <w:p w14:paraId="2D5F4262" w14:textId="77777777" w:rsidR="00A0794C" w:rsidRPr="00A0794C" w:rsidRDefault="00A0794C" w:rsidP="0093430A">
            <w:pPr>
              <w:pStyle w:val="TableText"/>
            </w:pPr>
            <w:r w:rsidRPr="00A0794C">
              <w:t>µg/L</w:t>
            </w:r>
          </w:p>
        </w:tc>
        <w:tc>
          <w:tcPr>
            <w:tcW w:w="2020" w:type="dxa"/>
            <w:noWrap/>
            <w:hideMark/>
          </w:tcPr>
          <w:p w14:paraId="3A82846A" w14:textId="77777777" w:rsidR="00A0794C" w:rsidRPr="00A0794C" w:rsidRDefault="00A0794C" w:rsidP="0062036B">
            <w:pPr>
              <w:pStyle w:val="TableTextRight"/>
            </w:pPr>
            <w:r w:rsidRPr="00A0794C">
              <w:t>101</w:t>
            </w:r>
          </w:p>
        </w:tc>
        <w:tc>
          <w:tcPr>
            <w:tcW w:w="2080" w:type="dxa"/>
            <w:noWrap/>
            <w:hideMark/>
          </w:tcPr>
          <w:p w14:paraId="3C1EB60B" w14:textId="77777777" w:rsidR="00A0794C" w:rsidRPr="00A0794C" w:rsidRDefault="00A0794C" w:rsidP="0062036B">
            <w:pPr>
              <w:pStyle w:val="TableTextRight"/>
            </w:pPr>
            <w:r w:rsidRPr="00A0794C">
              <w:t>111</w:t>
            </w:r>
          </w:p>
        </w:tc>
        <w:tc>
          <w:tcPr>
            <w:tcW w:w="1210" w:type="dxa"/>
            <w:noWrap/>
            <w:hideMark/>
          </w:tcPr>
          <w:p w14:paraId="013A8E2E" w14:textId="77777777" w:rsidR="00A0794C" w:rsidRPr="00A0794C" w:rsidRDefault="00A0794C" w:rsidP="0062036B">
            <w:pPr>
              <w:pStyle w:val="TableTextRight"/>
            </w:pPr>
            <w:r w:rsidRPr="00A0794C">
              <w:t>1.1</w:t>
            </w:r>
          </w:p>
        </w:tc>
        <w:tc>
          <w:tcPr>
            <w:tcW w:w="1418" w:type="dxa"/>
            <w:noWrap/>
            <w:hideMark/>
          </w:tcPr>
          <w:p w14:paraId="3E6D2772" w14:textId="77777777" w:rsidR="00A0794C" w:rsidRPr="0037720A" w:rsidRDefault="00A0794C" w:rsidP="002265D5">
            <w:pPr>
              <w:spacing w:before="0" w:after="0" w:line="240" w:lineRule="auto"/>
              <w:jc w:val="center"/>
              <w:rPr>
                <w:rFonts w:eastAsia="Times New Roman" w:cstheme="minorHAnsi"/>
                <w:b/>
              </w:rPr>
            </w:pPr>
            <w:r w:rsidRPr="0037720A">
              <w:rPr>
                <w:rFonts w:eastAsia="Times New Roman" w:cstheme="minorHAnsi"/>
                <w:b/>
              </w:rPr>
              <w:t>↔</w:t>
            </w:r>
          </w:p>
        </w:tc>
      </w:tr>
      <w:tr w:rsidR="00A0794C" w:rsidRPr="006E0DC2" w14:paraId="1B64A834"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15B611DE" w14:textId="77777777" w:rsidR="00A0794C" w:rsidRPr="00A0794C" w:rsidRDefault="00A0794C" w:rsidP="0093430A">
            <w:pPr>
              <w:pStyle w:val="TableText"/>
            </w:pPr>
            <w:r w:rsidRPr="00A0794C">
              <w:t>Mn</w:t>
            </w:r>
          </w:p>
        </w:tc>
        <w:tc>
          <w:tcPr>
            <w:tcW w:w="1210" w:type="dxa"/>
            <w:noWrap/>
            <w:hideMark/>
          </w:tcPr>
          <w:p w14:paraId="04D83C81" w14:textId="77777777" w:rsidR="00A0794C" w:rsidRPr="00A0794C" w:rsidRDefault="00A0794C" w:rsidP="0093430A">
            <w:pPr>
              <w:pStyle w:val="TableText"/>
            </w:pPr>
            <w:r w:rsidRPr="00A0794C">
              <w:t>mg/L</w:t>
            </w:r>
          </w:p>
        </w:tc>
        <w:tc>
          <w:tcPr>
            <w:tcW w:w="2020" w:type="dxa"/>
            <w:noWrap/>
            <w:hideMark/>
          </w:tcPr>
          <w:p w14:paraId="7695E5F2" w14:textId="77777777" w:rsidR="00A0794C" w:rsidRPr="00A0794C" w:rsidRDefault="00A0794C" w:rsidP="0062036B">
            <w:pPr>
              <w:pStyle w:val="TableTextRight"/>
            </w:pPr>
            <w:r w:rsidRPr="00A0794C">
              <w:t>1.7</w:t>
            </w:r>
          </w:p>
        </w:tc>
        <w:tc>
          <w:tcPr>
            <w:tcW w:w="2080" w:type="dxa"/>
            <w:noWrap/>
            <w:hideMark/>
          </w:tcPr>
          <w:p w14:paraId="6FA360E2" w14:textId="77777777" w:rsidR="00A0794C" w:rsidRPr="00A0794C" w:rsidRDefault="00A0794C" w:rsidP="0062036B">
            <w:pPr>
              <w:pStyle w:val="TableTextRight"/>
            </w:pPr>
            <w:r w:rsidRPr="00A0794C">
              <w:t>1.8</w:t>
            </w:r>
          </w:p>
        </w:tc>
        <w:tc>
          <w:tcPr>
            <w:tcW w:w="1210" w:type="dxa"/>
            <w:noWrap/>
            <w:hideMark/>
          </w:tcPr>
          <w:p w14:paraId="69C8B490" w14:textId="77777777" w:rsidR="00A0794C" w:rsidRPr="00A0794C" w:rsidRDefault="00A0794C" w:rsidP="0062036B">
            <w:pPr>
              <w:pStyle w:val="TableTextRight"/>
            </w:pPr>
            <w:r w:rsidRPr="00A0794C">
              <w:t>1.1</w:t>
            </w:r>
          </w:p>
        </w:tc>
        <w:tc>
          <w:tcPr>
            <w:tcW w:w="1418" w:type="dxa"/>
            <w:noWrap/>
            <w:hideMark/>
          </w:tcPr>
          <w:p w14:paraId="53C3D8E5" w14:textId="77777777" w:rsidR="00A0794C" w:rsidRPr="0037720A" w:rsidRDefault="00A0794C" w:rsidP="002265D5">
            <w:pPr>
              <w:spacing w:before="0" w:after="0" w:line="240" w:lineRule="auto"/>
              <w:jc w:val="center"/>
              <w:rPr>
                <w:rFonts w:eastAsia="Times New Roman" w:cstheme="minorHAnsi"/>
                <w:b/>
              </w:rPr>
            </w:pPr>
            <w:r w:rsidRPr="0037720A">
              <w:rPr>
                <w:rFonts w:eastAsia="Times New Roman" w:cstheme="minorHAnsi"/>
                <w:b/>
              </w:rPr>
              <w:t>↔</w:t>
            </w:r>
          </w:p>
        </w:tc>
      </w:tr>
      <w:tr w:rsidR="00A0794C" w:rsidRPr="006E0DC2" w14:paraId="3BFC4F7F"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7F9592A7" w14:textId="77777777" w:rsidR="00A0794C" w:rsidRPr="00A0794C" w:rsidRDefault="00A0794C" w:rsidP="0093430A">
            <w:pPr>
              <w:pStyle w:val="TableText"/>
            </w:pPr>
            <w:r w:rsidRPr="00A0794C">
              <w:t>Ca</w:t>
            </w:r>
          </w:p>
        </w:tc>
        <w:tc>
          <w:tcPr>
            <w:tcW w:w="1210" w:type="dxa"/>
            <w:noWrap/>
            <w:hideMark/>
          </w:tcPr>
          <w:p w14:paraId="2828009D" w14:textId="77777777" w:rsidR="00A0794C" w:rsidRPr="00A0794C" w:rsidRDefault="00A0794C" w:rsidP="0093430A">
            <w:pPr>
              <w:pStyle w:val="TableText"/>
            </w:pPr>
            <w:r w:rsidRPr="00A0794C">
              <w:t>mg/L</w:t>
            </w:r>
          </w:p>
        </w:tc>
        <w:tc>
          <w:tcPr>
            <w:tcW w:w="2020" w:type="dxa"/>
            <w:noWrap/>
            <w:hideMark/>
          </w:tcPr>
          <w:p w14:paraId="21AC48E6" w14:textId="77777777" w:rsidR="00A0794C" w:rsidRPr="00A0794C" w:rsidRDefault="00A0794C" w:rsidP="0062036B">
            <w:pPr>
              <w:pStyle w:val="TableTextRight"/>
            </w:pPr>
            <w:r w:rsidRPr="00A0794C">
              <w:t>48</w:t>
            </w:r>
          </w:p>
        </w:tc>
        <w:tc>
          <w:tcPr>
            <w:tcW w:w="2080" w:type="dxa"/>
            <w:noWrap/>
            <w:hideMark/>
          </w:tcPr>
          <w:p w14:paraId="69756C6E" w14:textId="77777777" w:rsidR="00A0794C" w:rsidRPr="00A0794C" w:rsidRDefault="00A0794C" w:rsidP="0062036B">
            <w:pPr>
              <w:pStyle w:val="TableTextRight"/>
            </w:pPr>
            <w:r w:rsidRPr="00A0794C">
              <w:t>50</w:t>
            </w:r>
          </w:p>
        </w:tc>
        <w:tc>
          <w:tcPr>
            <w:tcW w:w="1210" w:type="dxa"/>
            <w:noWrap/>
            <w:hideMark/>
          </w:tcPr>
          <w:p w14:paraId="58CD9FBC" w14:textId="77777777" w:rsidR="00A0794C" w:rsidRPr="00A0794C" w:rsidRDefault="00A0794C" w:rsidP="0062036B">
            <w:pPr>
              <w:pStyle w:val="TableTextRight"/>
            </w:pPr>
            <w:r w:rsidRPr="00A0794C">
              <w:t>1.0</w:t>
            </w:r>
          </w:p>
        </w:tc>
        <w:tc>
          <w:tcPr>
            <w:tcW w:w="1418" w:type="dxa"/>
            <w:noWrap/>
            <w:hideMark/>
          </w:tcPr>
          <w:p w14:paraId="6375DF17" w14:textId="77777777" w:rsidR="00A0794C" w:rsidRPr="0037720A" w:rsidRDefault="00A0794C" w:rsidP="002265D5">
            <w:pPr>
              <w:spacing w:before="0" w:after="0" w:line="240" w:lineRule="auto"/>
              <w:jc w:val="center"/>
              <w:rPr>
                <w:rFonts w:eastAsia="Times New Roman" w:cstheme="minorHAnsi"/>
                <w:b/>
              </w:rPr>
            </w:pPr>
            <w:r w:rsidRPr="0037720A">
              <w:rPr>
                <w:rFonts w:eastAsia="Times New Roman" w:cstheme="minorHAnsi"/>
                <w:b/>
              </w:rPr>
              <w:t>↔</w:t>
            </w:r>
          </w:p>
        </w:tc>
      </w:tr>
      <w:tr w:rsidR="00A0794C" w:rsidRPr="006E0DC2" w14:paraId="6951CE33"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59828251" w14:textId="77777777" w:rsidR="00A0794C" w:rsidRPr="00A0794C" w:rsidRDefault="00A0794C" w:rsidP="0093430A">
            <w:pPr>
              <w:pStyle w:val="TableText"/>
            </w:pPr>
            <w:r w:rsidRPr="00A0794C">
              <w:t>Cd</w:t>
            </w:r>
          </w:p>
        </w:tc>
        <w:tc>
          <w:tcPr>
            <w:tcW w:w="1210" w:type="dxa"/>
            <w:noWrap/>
            <w:hideMark/>
          </w:tcPr>
          <w:p w14:paraId="7ECE4CB1" w14:textId="77777777" w:rsidR="00A0794C" w:rsidRPr="00A0794C" w:rsidRDefault="00A0794C" w:rsidP="0093430A">
            <w:pPr>
              <w:pStyle w:val="TableText"/>
            </w:pPr>
            <w:r w:rsidRPr="00A0794C">
              <w:t>µg/L</w:t>
            </w:r>
          </w:p>
        </w:tc>
        <w:tc>
          <w:tcPr>
            <w:tcW w:w="2020" w:type="dxa"/>
            <w:noWrap/>
            <w:hideMark/>
          </w:tcPr>
          <w:p w14:paraId="4B611863" w14:textId="77777777" w:rsidR="00A0794C" w:rsidRPr="00A0794C" w:rsidRDefault="00A0794C" w:rsidP="0062036B">
            <w:pPr>
              <w:pStyle w:val="TableTextRight"/>
            </w:pPr>
            <w:r w:rsidRPr="00A0794C">
              <w:t>16</w:t>
            </w:r>
          </w:p>
        </w:tc>
        <w:tc>
          <w:tcPr>
            <w:tcW w:w="2080" w:type="dxa"/>
            <w:noWrap/>
            <w:hideMark/>
          </w:tcPr>
          <w:p w14:paraId="66F171FE" w14:textId="77777777" w:rsidR="00A0794C" w:rsidRPr="00A0794C" w:rsidRDefault="00A0794C" w:rsidP="0062036B">
            <w:pPr>
              <w:pStyle w:val="TableTextRight"/>
            </w:pPr>
            <w:r w:rsidRPr="00A0794C">
              <w:t>16</w:t>
            </w:r>
          </w:p>
        </w:tc>
        <w:tc>
          <w:tcPr>
            <w:tcW w:w="1210" w:type="dxa"/>
            <w:noWrap/>
            <w:hideMark/>
          </w:tcPr>
          <w:p w14:paraId="57AF09EB" w14:textId="77777777" w:rsidR="00A0794C" w:rsidRPr="00A0794C" w:rsidRDefault="00A0794C" w:rsidP="0062036B">
            <w:pPr>
              <w:pStyle w:val="TableTextRight"/>
            </w:pPr>
            <w:r w:rsidRPr="00A0794C">
              <w:t>1.0</w:t>
            </w:r>
          </w:p>
        </w:tc>
        <w:tc>
          <w:tcPr>
            <w:tcW w:w="1418" w:type="dxa"/>
            <w:noWrap/>
            <w:hideMark/>
          </w:tcPr>
          <w:p w14:paraId="711C64BE" w14:textId="77777777" w:rsidR="00A0794C" w:rsidRPr="0037720A" w:rsidRDefault="00A0794C" w:rsidP="002265D5">
            <w:pPr>
              <w:spacing w:before="0" w:after="0" w:line="240" w:lineRule="auto"/>
              <w:jc w:val="center"/>
              <w:rPr>
                <w:rFonts w:eastAsia="Times New Roman" w:cstheme="minorHAnsi"/>
                <w:b/>
              </w:rPr>
            </w:pPr>
            <w:r w:rsidRPr="0037720A">
              <w:rPr>
                <w:rFonts w:eastAsia="Times New Roman" w:cstheme="minorHAnsi"/>
                <w:b/>
              </w:rPr>
              <w:t>↔</w:t>
            </w:r>
          </w:p>
        </w:tc>
      </w:tr>
      <w:tr w:rsidR="00A0794C" w:rsidRPr="006E0DC2" w14:paraId="674ADF69"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02605A11" w14:textId="77777777" w:rsidR="00A0794C" w:rsidRPr="00A0794C" w:rsidRDefault="00A0794C" w:rsidP="0093430A">
            <w:pPr>
              <w:pStyle w:val="TableText"/>
            </w:pPr>
            <w:r w:rsidRPr="00A0794C">
              <w:t>Nd</w:t>
            </w:r>
          </w:p>
        </w:tc>
        <w:tc>
          <w:tcPr>
            <w:tcW w:w="1210" w:type="dxa"/>
            <w:noWrap/>
            <w:hideMark/>
          </w:tcPr>
          <w:p w14:paraId="456BE1FE" w14:textId="77777777" w:rsidR="00A0794C" w:rsidRPr="00A0794C" w:rsidRDefault="00A0794C" w:rsidP="0093430A">
            <w:pPr>
              <w:pStyle w:val="TableText"/>
            </w:pPr>
            <w:r w:rsidRPr="00A0794C">
              <w:t>µg/L</w:t>
            </w:r>
          </w:p>
        </w:tc>
        <w:tc>
          <w:tcPr>
            <w:tcW w:w="2020" w:type="dxa"/>
            <w:noWrap/>
            <w:hideMark/>
          </w:tcPr>
          <w:p w14:paraId="56C9A05F" w14:textId="77777777" w:rsidR="00A0794C" w:rsidRPr="00A0794C" w:rsidRDefault="00A0794C" w:rsidP="0062036B">
            <w:pPr>
              <w:pStyle w:val="TableTextRight"/>
            </w:pPr>
            <w:r w:rsidRPr="00A0794C">
              <w:t>85</w:t>
            </w:r>
          </w:p>
        </w:tc>
        <w:tc>
          <w:tcPr>
            <w:tcW w:w="2080" w:type="dxa"/>
            <w:noWrap/>
            <w:hideMark/>
          </w:tcPr>
          <w:p w14:paraId="101A37DA" w14:textId="77777777" w:rsidR="00A0794C" w:rsidRPr="00A0794C" w:rsidRDefault="00A0794C" w:rsidP="0062036B">
            <w:pPr>
              <w:pStyle w:val="TableTextRight"/>
            </w:pPr>
            <w:r w:rsidRPr="00A0794C">
              <w:t>87</w:t>
            </w:r>
          </w:p>
        </w:tc>
        <w:tc>
          <w:tcPr>
            <w:tcW w:w="1210" w:type="dxa"/>
            <w:noWrap/>
            <w:hideMark/>
          </w:tcPr>
          <w:p w14:paraId="58DD69C8" w14:textId="77777777" w:rsidR="00A0794C" w:rsidRPr="00A0794C" w:rsidRDefault="00A0794C" w:rsidP="0062036B">
            <w:pPr>
              <w:pStyle w:val="TableTextRight"/>
            </w:pPr>
            <w:r w:rsidRPr="00A0794C">
              <w:t>1.0</w:t>
            </w:r>
          </w:p>
        </w:tc>
        <w:tc>
          <w:tcPr>
            <w:tcW w:w="1418" w:type="dxa"/>
            <w:noWrap/>
            <w:hideMark/>
          </w:tcPr>
          <w:p w14:paraId="412FF15A" w14:textId="77777777" w:rsidR="00A0794C" w:rsidRPr="0037720A" w:rsidRDefault="00A0794C" w:rsidP="002265D5">
            <w:pPr>
              <w:spacing w:before="0" w:after="0" w:line="240" w:lineRule="auto"/>
              <w:jc w:val="center"/>
              <w:rPr>
                <w:rFonts w:eastAsia="Times New Roman" w:cstheme="minorHAnsi"/>
                <w:b/>
              </w:rPr>
            </w:pPr>
            <w:r w:rsidRPr="0037720A">
              <w:rPr>
                <w:rFonts w:eastAsia="Times New Roman" w:cstheme="minorHAnsi"/>
                <w:b/>
              </w:rPr>
              <w:t>↔</w:t>
            </w:r>
          </w:p>
        </w:tc>
      </w:tr>
      <w:tr w:rsidR="00A0794C" w:rsidRPr="006E0DC2" w14:paraId="07BA4814"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3E69B78E" w14:textId="77777777" w:rsidR="00A0794C" w:rsidRPr="00A0794C" w:rsidRDefault="00A0794C" w:rsidP="0093430A">
            <w:pPr>
              <w:pStyle w:val="TableText"/>
            </w:pPr>
            <w:r w:rsidRPr="00A0794C">
              <w:t>Hg</w:t>
            </w:r>
          </w:p>
        </w:tc>
        <w:tc>
          <w:tcPr>
            <w:tcW w:w="1210" w:type="dxa"/>
            <w:noWrap/>
            <w:hideMark/>
          </w:tcPr>
          <w:p w14:paraId="78B39873" w14:textId="77777777" w:rsidR="00A0794C" w:rsidRPr="00A0794C" w:rsidRDefault="00A0794C" w:rsidP="0093430A">
            <w:pPr>
              <w:pStyle w:val="TableText"/>
            </w:pPr>
            <w:r w:rsidRPr="00A0794C">
              <w:t>µg/L</w:t>
            </w:r>
          </w:p>
        </w:tc>
        <w:tc>
          <w:tcPr>
            <w:tcW w:w="2020" w:type="dxa"/>
            <w:noWrap/>
            <w:hideMark/>
          </w:tcPr>
          <w:p w14:paraId="1CEC7A20" w14:textId="6EDA032B" w:rsidR="00A0794C" w:rsidRPr="00A0794C" w:rsidRDefault="008C3037" w:rsidP="0062036B">
            <w:pPr>
              <w:pStyle w:val="TableTextRight"/>
            </w:pPr>
            <w:r>
              <w:t>&lt;0.4</w:t>
            </w:r>
          </w:p>
        </w:tc>
        <w:tc>
          <w:tcPr>
            <w:tcW w:w="2080" w:type="dxa"/>
            <w:noWrap/>
            <w:hideMark/>
          </w:tcPr>
          <w:p w14:paraId="3715EB54" w14:textId="77777777" w:rsidR="00A0794C" w:rsidRPr="00A0794C" w:rsidRDefault="00A0794C" w:rsidP="0062036B">
            <w:pPr>
              <w:pStyle w:val="TableTextRight"/>
            </w:pPr>
            <w:r w:rsidRPr="00A0794C">
              <w:t>&lt;0.4</w:t>
            </w:r>
          </w:p>
        </w:tc>
        <w:tc>
          <w:tcPr>
            <w:tcW w:w="1210" w:type="dxa"/>
            <w:noWrap/>
            <w:hideMark/>
          </w:tcPr>
          <w:p w14:paraId="5EF1B6DA" w14:textId="3115C76C" w:rsidR="00A0794C" w:rsidRPr="00A0794C" w:rsidRDefault="00A0794C" w:rsidP="0062036B">
            <w:pPr>
              <w:pStyle w:val="TableTextRight"/>
            </w:pPr>
            <w:r w:rsidRPr="00A0794C">
              <w:t>1.0</w:t>
            </w:r>
            <w:r w:rsidR="0037720A" w:rsidRPr="0037720A">
              <w:rPr>
                <w:vertAlign w:val="superscript"/>
              </w:rPr>
              <w:t>a</w:t>
            </w:r>
          </w:p>
        </w:tc>
        <w:tc>
          <w:tcPr>
            <w:tcW w:w="1418" w:type="dxa"/>
            <w:noWrap/>
            <w:hideMark/>
          </w:tcPr>
          <w:p w14:paraId="7A00B204" w14:textId="77777777" w:rsidR="00A0794C" w:rsidRPr="0037720A" w:rsidRDefault="00A0794C" w:rsidP="002265D5">
            <w:pPr>
              <w:spacing w:before="0" w:after="0" w:line="240" w:lineRule="auto"/>
              <w:jc w:val="center"/>
              <w:rPr>
                <w:rFonts w:eastAsia="Times New Roman" w:cstheme="minorHAnsi"/>
                <w:b/>
              </w:rPr>
            </w:pPr>
            <w:r w:rsidRPr="0037720A">
              <w:rPr>
                <w:rFonts w:eastAsia="Times New Roman" w:cstheme="minorHAnsi"/>
                <w:b/>
              </w:rPr>
              <w:t>↔</w:t>
            </w:r>
          </w:p>
        </w:tc>
      </w:tr>
      <w:tr w:rsidR="00A0794C" w:rsidRPr="006E0DC2" w14:paraId="75E1CCD4"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106BEE3A" w14:textId="77777777" w:rsidR="00A0794C" w:rsidRPr="00A0794C" w:rsidRDefault="00A0794C" w:rsidP="0093430A">
            <w:pPr>
              <w:pStyle w:val="TableText"/>
            </w:pPr>
            <w:r w:rsidRPr="00A0794C">
              <w:t>Cr</w:t>
            </w:r>
          </w:p>
        </w:tc>
        <w:tc>
          <w:tcPr>
            <w:tcW w:w="1210" w:type="dxa"/>
            <w:noWrap/>
            <w:hideMark/>
          </w:tcPr>
          <w:p w14:paraId="179EDB13" w14:textId="77777777" w:rsidR="00A0794C" w:rsidRPr="00A0794C" w:rsidRDefault="00A0794C" w:rsidP="0093430A">
            <w:pPr>
              <w:pStyle w:val="TableText"/>
            </w:pPr>
            <w:r w:rsidRPr="00A0794C">
              <w:t>µg/L</w:t>
            </w:r>
          </w:p>
        </w:tc>
        <w:tc>
          <w:tcPr>
            <w:tcW w:w="2020" w:type="dxa"/>
            <w:noWrap/>
            <w:hideMark/>
          </w:tcPr>
          <w:p w14:paraId="44471DA0" w14:textId="77777777" w:rsidR="00A0794C" w:rsidRPr="00A0794C" w:rsidRDefault="00A0794C" w:rsidP="0062036B">
            <w:pPr>
              <w:pStyle w:val="TableTextRight"/>
            </w:pPr>
            <w:r w:rsidRPr="00A0794C">
              <w:t>150</w:t>
            </w:r>
          </w:p>
        </w:tc>
        <w:tc>
          <w:tcPr>
            <w:tcW w:w="2080" w:type="dxa"/>
            <w:noWrap/>
            <w:hideMark/>
          </w:tcPr>
          <w:p w14:paraId="77486607" w14:textId="77777777" w:rsidR="00A0794C" w:rsidRPr="00A0794C" w:rsidRDefault="00A0794C" w:rsidP="0062036B">
            <w:pPr>
              <w:pStyle w:val="TableTextRight"/>
            </w:pPr>
            <w:r w:rsidRPr="00A0794C">
              <w:t>130</w:t>
            </w:r>
          </w:p>
        </w:tc>
        <w:tc>
          <w:tcPr>
            <w:tcW w:w="1210" w:type="dxa"/>
            <w:noWrap/>
            <w:hideMark/>
          </w:tcPr>
          <w:p w14:paraId="2F7F11C1" w14:textId="77777777" w:rsidR="00A0794C" w:rsidRPr="00A0794C" w:rsidRDefault="00A0794C" w:rsidP="0062036B">
            <w:pPr>
              <w:pStyle w:val="TableTextRight"/>
            </w:pPr>
            <w:r w:rsidRPr="00A0794C">
              <w:t>0.9</w:t>
            </w:r>
          </w:p>
        </w:tc>
        <w:tc>
          <w:tcPr>
            <w:tcW w:w="1418" w:type="dxa"/>
            <w:noWrap/>
            <w:hideMark/>
          </w:tcPr>
          <w:p w14:paraId="38D8F2A7" w14:textId="77777777" w:rsidR="00A0794C" w:rsidRPr="0037720A" w:rsidRDefault="00A0794C" w:rsidP="002265D5">
            <w:pPr>
              <w:spacing w:before="0" w:after="0" w:line="240" w:lineRule="auto"/>
              <w:jc w:val="center"/>
              <w:rPr>
                <w:rFonts w:eastAsia="Times New Roman" w:cstheme="minorHAnsi"/>
                <w:b/>
              </w:rPr>
            </w:pPr>
            <w:r w:rsidRPr="0037720A">
              <w:rPr>
                <w:rFonts w:eastAsia="Times New Roman" w:cstheme="minorHAnsi"/>
                <w:b/>
              </w:rPr>
              <w:t>↔</w:t>
            </w:r>
          </w:p>
        </w:tc>
      </w:tr>
      <w:tr w:rsidR="00A0794C" w:rsidRPr="006E0DC2" w14:paraId="2BE0F2F7"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727BCAE3" w14:textId="77777777" w:rsidR="00A0794C" w:rsidRPr="00A0794C" w:rsidRDefault="00A0794C" w:rsidP="0093430A">
            <w:pPr>
              <w:pStyle w:val="TableText"/>
            </w:pPr>
            <w:r w:rsidRPr="00A0794C">
              <w:t>Se</w:t>
            </w:r>
          </w:p>
        </w:tc>
        <w:tc>
          <w:tcPr>
            <w:tcW w:w="1210" w:type="dxa"/>
            <w:noWrap/>
            <w:hideMark/>
          </w:tcPr>
          <w:p w14:paraId="122359A2" w14:textId="77777777" w:rsidR="00A0794C" w:rsidRPr="00A0794C" w:rsidRDefault="00A0794C" w:rsidP="0093430A">
            <w:pPr>
              <w:pStyle w:val="TableText"/>
            </w:pPr>
            <w:r w:rsidRPr="00A0794C">
              <w:t>µg/L</w:t>
            </w:r>
          </w:p>
        </w:tc>
        <w:tc>
          <w:tcPr>
            <w:tcW w:w="2020" w:type="dxa"/>
            <w:noWrap/>
            <w:hideMark/>
          </w:tcPr>
          <w:p w14:paraId="7132565E" w14:textId="77777777" w:rsidR="00A0794C" w:rsidRPr="00A0794C" w:rsidRDefault="00A0794C" w:rsidP="0062036B">
            <w:pPr>
              <w:pStyle w:val="TableTextRight"/>
            </w:pPr>
            <w:r w:rsidRPr="00A0794C">
              <w:t>1.4</w:t>
            </w:r>
          </w:p>
        </w:tc>
        <w:tc>
          <w:tcPr>
            <w:tcW w:w="2080" w:type="dxa"/>
            <w:noWrap/>
            <w:hideMark/>
          </w:tcPr>
          <w:p w14:paraId="33284F08" w14:textId="77777777" w:rsidR="00A0794C" w:rsidRPr="00A0794C" w:rsidRDefault="00A0794C" w:rsidP="0062036B">
            <w:pPr>
              <w:pStyle w:val="TableTextRight"/>
            </w:pPr>
            <w:r w:rsidRPr="00A0794C">
              <w:t>1.2</w:t>
            </w:r>
          </w:p>
        </w:tc>
        <w:tc>
          <w:tcPr>
            <w:tcW w:w="1210" w:type="dxa"/>
            <w:noWrap/>
            <w:hideMark/>
          </w:tcPr>
          <w:p w14:paraId="2C6CBB8D" w14:textId="77777777" w:rsidR="00A0794C" w:rsidRPr="00A0794C" w:rsidRDefault="00A0794C" w:rsidP="0062036B">
            <w:pPr>
              <w:pStyle w:val="TableTextRight"/>
            </w:pPr>
            <w:r w:rsidRPr="00A0794C">
              <w:t>0.8</w:t>
            </w:r>
          </w:p>
        </w:tc>
        <w:tc>
          <w:tcPr>
            <w:tcW w:w="1418" w:type="dxa"/>
            <w:noWrap/>
            <w:hideMark/>
          </w:tcPr>
          <w:p w14:paraId="6263DB4D" w14:textId="77777777" w:rsidR="00A0794C" w:rsidRPr="0037720A" w:rsidRDefault="00A0794C" w:rsidP="002265D5">
            <w:pPr>
              <w:spacing w:before="0" w:after="0" w:line="240" w:lineRule="auto"/>
              <w:jc w:val="center"/>
              <w:rPr>
                <w:rFonts w:eastAsia="Times New Roman" w:cstheme="minorHAnsi"/>
                <w:b/>
              </w:rPr>
            </w:pPr>
            <w:r w:rsidRPr="0037720A">
              <w:rPr>
                <w:rFonts w:eastAsia="Times New Roman" w:cstheme="minorHAnsi"/>
                <w:b/>
              </w:rPr>
              <w:t>↔</w:t>
            </w:r>
          </w:p>
        </w:tc>
      </w:tr>
      <w:tr w:rsidR="00A0794C" w:rsidRPr="006E0DC2" w14:paraId="365EC9E3"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6FD5A6F9" w14:textId="77777777" w:rsidR="00A0794C" w:rsidRPr="00A0794C" w:rsidRDefault="00A0794C" w:rsidP="0093430A">
            <w:pPr>
              <w:pStyle w:val="TableText"/>
            </w:pPr>
            <w:r w:rsidRPr="00A0794C">
              <w:t>Fe</w:t>
            </w:r>
          </w:p>
        </w:tc>
        <w:tc>
          <w:tcPr>
            <w:tcW w:w="1210" w:type="dxa"/>
            <w:noWrap/>
            <w:hideMark/>
          </w:tcPr>
          <w:p w14:paraId="727395F7" w14:textId="77777777" w:rsidR="00A0794C" w:rsidRPr="00A0794C" w:rsidRDefault="00A0794C" w:rsidP="0093430A">
            <w:pPr>
              <w:pStyle w:val="TableText"/>
            </w:pPr>
            <w:r w:rsidRPr="00A0794C">
              <w:t>mg/L</w:t>
            </w:r>
          </w:p>
        </w:tc>
        <w:tc>
          <w:tcPr>
            <w:tcW w:w="2020" w:type="dxa"/>
            <w:noWrap/>
            <w:hideMark/>
          </w:tcPr>
          <w:p w14:paraId="574D1A24" w14:textId="77777777" w:rsidR="00A0794C" w:rsidRPr="00A0794C" w:rsidRDefault="00A0794C" w:rsidP="0062036B">
            <w:pPr>
              <w:pStyle w:val="TableTextRight"/>
            </w:pPr>
            <w:r w:rsidRPr="00A0794C">
              <w:t>41</w:t>
            </w:r>
          </w:p>
        </w:tc>
        <w:tc>
          <w:tcPr>
            <w:tcW w:w="2080" w:type="dxa"/>
            <w:noWrap/>
            <w:hideMark/>
          </w:tcPr>
          <w:p w14:paraId="43F0C932" w14:textId="77777777" w:rsidR="00A0794C" w:rsidRPr="00A0794C" w:rsidRDefault="00A0794C" w:rsidP="0062036B">
            <w:pPr>
              <w:pStyle w:val="TableTextRight"/>
            </w:pPr>
            <w:r w:rsidRPr="00A0794C">
              <w:t>35</w:t>
            </w:r>
          </w:p>
        </w:tc>
        <w:tc>
          <w:tcPr>
            <w:tcW w:w="1210" w:type="dxa"/>
            <w:noWrap/>
            <w:hideMark/>
          </w:tcPr>
          <w:p w14:paraId="07634F25" w14:textId="77777777" w:rsidR="00A0794C" w:rsidRPr="00A0794C" w:rsidRDefault="00A0794C" w:rsidP="0062036B">
            <w:pPr>
              <w:pStyle w:val="TableTextRight"/>
            </w:pPr>
            <w:r w:rsidRPr="00A0794C">
              <w:t>0.8</w:t>
            </w:r>
          </w:p>
        </w:tc>
        <w:tc>
          <w:tcPr>
            <w:tcW w:w="1418" w:type="dxa"/>
            <w:noWrap/>
            <w:hideMark/>
          </w:tcPr>
          <w:p w14:paraId="07DFF8F7" w14:textId="77777777" w:rsidR="00A0794C" w:rsidRPr="0037720A" w:rsidRDefault="00A0794C" w:rsidP="002265D5">
            <w:pPr>
              <w:spacing w:before="0" w:after="0" w:line="240" w:lineRule="auto"/>
              <w:jc w:val="center"/>
              <w:rPr>
                <w:rFonts w:eastAsia="Times New Roman" w:cstheme="minorHAnsi"/>
                <w:b/>
                <w:color w:val="00B050"/>
              </w:rPr>
            </w:pPr>
            <w:r w:rsidRPr="0037720A">
              <w:rPr>
                <w:rFonts w:eastAsia="Times New Roman" w:cstheme="minorHAnsi"/>
                <w:b/>
                <w:color w:val="00B050"/>
              </w:rPr>
              <w:t>↓</w:t>
            </w:r>
          </w:p>
        </w:tc>
      </w:tr>
      <w:tr w:rsidR="00A0794C" w:rsidRPr="006E0DC2" w14:paraId="651140F3"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6D73DF1B" w14:textId="77777777" w:rsidR="00A0794C" w:rsidRPr="00A0794C" w:rsidRDefault="00A0794C" w:rsidP="0093430A">
            <w:pPr>
              <w:pStyle w:val="TableText"/>
            </w:pPr>
            <w:r w:rsidRPr="00A0794C">
              <w:t>V</w:t>
            </w:r>
          </w:p>
        </w:tc>
        <w:tc>
          <w:tcPr>
            <w:tcW w:w="1210" w:type="dxa"/>
            <w:noWrap/>
            <w:hideMark/>
          </w:tcPr>
          <w:p w14:paraId="11430041" w14:textId="77777777" w:rsidR="00A0794C" w:rsidRPr="00A0794C" w:rsidRDefault="00A0794C" w:rsidP="0093430A">
            <w:pPr>
              <w:pStyle w:val="TableText"/>
            </w:pPr>
            <w:r w:rsidRPr="00A0794C">
              <w:t>µg/L</w:t>
            </w:r>
          </w:p>
        </w:tc>
        <w:tc>
          <w:tcPr>
            <w:tcW w:w="2020" w:type="dxa"/>
            <w:noWrap/>
            <w:hideMark/>
          </w:tcPr>
          <w:p w14:paraId="526D7163" w14:textId="77777777" w:rsidR="00A0794C" w:rsidRPr="00A0794C" w:rsidRDefault="00A0794C" w:rsidP="0062036B">
            <w:pPr>
              <w:pStyle w:val="TableTextRight"/>
            </w:pPr>
            <w:r w:rsidRPr="00A0794C">
              <w:t>25</w:t>
            </w:r>
          </w:p>
        </w:tc>
        <w:tc>
          <w:tcPr>
            <w:tcW w:w="2080" w:type="dxa"/>
            <w:noWrap/>
            <w:hideMark/>
          </w:tcPr>
          <w:p w14:paraId="4BA3D082" w14:textId="77777777" w:rsidR="00A0794C" w:rsidRPr="00A0794C" w:rsidRDefault="00A0794C" w:rsidP="0062036B">
            <w:pPr>
              <w:pStyle w:val="TableTextRight"/>
            </w:pPr>
            <w:r w:rsidRPr="00A0794C">
              <w:t>11</w:t>
            </w:r>
          </w:p>
        </w:tc>
        <w:tc>
          <w:tcPr>
            <w:tcW w:w="1210" w:type="dxa"/>
            <w:noWrap/>
            <w:hideMark/>
          </w:tcPr>
          <w:p w14:paraId="6682FA7E" w14:textId="77777777" w:rsidR="00A0794C" w:rsidRPr="00A0794C" w:rsidRDefault="00A0794C" w:rsidP="0062036B">
            <w:pPr>
              <w:pStyle w:val="TableTextRight"/>
            </w:pPr>
            <w:r w:rsidRPr="00A0794C">
              <w:t>0.4</w:t>
            </w:r>
          </w:p>
        </w:tc>
        <w:tc>
          <w:tcPr>
            <w:tcW w:w="1418" w:type="dxa"/>
            <w:noWrap/>
            <w:hideMark/>
          </w:tcPr>
          <w:p w14:paraId="49D0A9DC" w14:textId="77777777" w:rsidR="00A0794C" w:rsidRPr="0037720A" w:rsidRDefault="00A0794C" w:rsidP="002265D5">
            <w:pPr>
              <w:spacing w:before="0" w:after="0" w:line="240" w:lineRule="auto"/>
              <w:jc w:val="center"/>
              <w:rPr>
                <w:rFonts w:eastAsia="Times New Roman" w:cstheme="minorHAnsi"/>
                <w:b/>
                <w:color w:val="00B050"/>
              </w:rPr>
            </w:pPr>
            <w:r w:rsidRPr="0037720A">
              <w:rPr>
                <w:rFonts w:eastAsia="Times New Roman" w:cstheme="minorHAnsi"/>
                <w:b/>
                <w:color w:val="00B050"/>
              </w:rPr>
              <w:t>↓</w:t>
            </w:r>
          </w:p>
        </w:tc>
      </w:tr>
      <w:tr w:rsidR="00A0794C" w:rsidRPr="006E0DC2" w14:paraId="7113B5F1"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61F596EC" w14:textId="77777777" w:rsidR="00A0794C" w:rsidRPr="00A0794C" w:rsidRDefault="00A0794C" w:rsidP="0093430A">
            <w:pPr>
              <w:pStyle w:val="TableText"/>
            </w:pPr>
            <w:r w:rsidRPr="00A0794C">
              <w:t>Ti</w:t>
            </w:r>
          </w:p>
        </w:tc>
        <w:tc>
          <w:tcPr>
            <w:tcW w:w="1210" w:type="dxa"/>
            <w:noWrap/>
            <w:hideMark/>
          </w:tcPr>
          <w:p w14:paraId="25ABC41D" w14:textId="77777777" w:rsidR="00A0794C" w:rsidRPr="00A0794C" w:rsidRDefault="00A0794C" w:rsidP="0093430A">
            <w:pPr>
              <w:pStyle w:val="TableText"/>
            </w:pPr>
            <w:r w:rsidRPr="00A0794C">
              <w:t>mg/L</w:t>
            </w:r>
          </w:p>
        </w:tc>
        <w:tc>
          <w:tcPr>
            <w:tcW w:w="2020" w:type="dxa"/>
            <w:noWrap/>
            <w:hideMark/>
          </w:tcPr>
          <w:p w14:paraId="498F40FC" w14:textId="77777777" w:rsidR="00A0794C" w:rsidRPr="00A0794C" w:rsidRDefault="00A0794C" w:rsidP="0062036B">
            <w:pPr>
              <w:pStyle w:val="TableTextRight"/>
            </w:pPr>
            <w:r w:rsidRPr="00A0794C">
              <w:t>0.18</w:t>
            </w:r>
          </w:p>
        </w:tc>
        <w:tc>
          <w:tcPr>
            <w:tcW w:w="2080" w:type="dxa"/>
            <w:noWrap/>
            <w:hideMark/>
          </w:tcPr>
          <w:p w14:paraId="17BCE315" w14:textId="77777777" w:rsidR="00A0794C" w:rsidRPr="00A0794C" w:rsidRDefault="00A0794C" w:rsidP="0062036B">
            <w:pPr>
              <w:pStyle w:val="TableTextRight"/>
            </w:pPr>
            <w:r w:rsidRPr="00A0794C">
              <w:t>0.07</w:t>
            </w:r>
          </w:p>
        </w:tc>
        <w:tc>
          <w:tcPr>
            <w:tcW w:w="1210" w:type="dxa"/>
            <w:noWrap/>
            <w:hideMark/>
          </w:tcPr>
          <w:p w14:paraId="446066CF" w14:textId="77777777" w:rsidR="00A0794C" w:rsidRPr="00A0794C" w:rsidRDefault="00A0794C" w:rsidP="0062036B">
            <w:pPr>
              <w:pStyle w:val="TableTextRight"/>
            </w:pPr>
            <w:r w:rsidRPr="00A0794C">
              <w:t>0.4</w:t>
            </w:r>
          </w:p>
        </w:tc>
        <w:tc>
          <w:tcPr>
            <w:tcW w:w="1418" w:type="dxa"/>
            <w:noWrap/>
            <w:hideMark/>
          </w:tcPr>
          <w:p w14:paraId="4154E64C" w14:textId="77777777" w:rsidR="00A0794C" w:rsidRPr="0037720A" w:rsidRDefault="00A0794C" w:rsidP="002265D5">
            <w:pPr>
              <w:spacing w:before="0" w:after="0" w:line="240" w:lineRule="auto"/>
              <w:jc w:val="center"/>
              <w:rPr>
                <w:rFonts w:eastAsia="Times New Roman" w:cstheme="minorHAnsi"/>
                <w:b/>
                <w:color w:val="00B050"/>
              </w:rPr>
            </w:pPr>
            <w:r w:rsidRPr="0037720A">
              <w:rPr>
                <w:rFonts w:eastAsia="Times New Roman" w:cstheme="minorHAnsi"/>
                <w:b/>
                <w:color w:val="00B050"/>
              </w:rPr>
              <w:t>↓</w:t>
            </w:r>
          </w:p>
        </w:tc>
      </w:tr>
      <w:tr w:rsidR="00A0794C" w:rsidRPr="006E0DC2" w14:paraId="02ABC0D2"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1C37D191" w14:textId="77777777" w:rsidR="00A0794C" w:rsidRPr="00A0794C" w:rsidRDefault="00A0794C" w:rsidP="0093430A">
            <w:pPr>
              <w:pStyle w:val="TableText"/>
            </w:pPr>
            <w:r w:rsidRPr="00A0794C">
              <w:t>Sb</w:t>
            </w:r>
          </w:p>
        </w:tc>
        <w:tc>
          <w:tcPr>
            <w:tcW w:w="1210" w:type="dxa"/>
            <w:noWrap/>
            <w:hideMark/>
          </w:tcPr>
          <w:p w14:paraId="246F7AA0" w14:textId="77777777" w:rsidR="00A0794C" w:rsidRPr="00A0794C" w:rsidRDefault="00A0794C" w:rsidP="0093430A">
            <w:pPr>
              <w:pStyle w:val="TableText"/>
            </w:pPr>
            <w:r w:rsidRPr="00A0794C">
              <w:t>µg/L</w:t>
            </w:r>
          </w:p>
        </w:tc>
        <w:tc>
          <w:tcPr>
            <w:tcW w:w="2020" w:type="dxa"/>
            <w:noWrap/>
            <w:hideMark/>
          </w:tcPr>
          <w:p w14:paraId="63C00285" w14:textId="77777777" w:rsidR="00A0794C" w:rsidRPr="00A0794C" w:rsidRDefault="00A0794C" w:rsidP="0062036B">
            <w:pPr>
              <w:pStyle w:val="TableTextRight"/>
            </w:pPr>
            <w:r w:rsidRPr="00A0794C">
              <w:t>0.70</w:t>
            </w:r>
          </w:p>
        </w:tc>
        <w:tc>
          <w:tcPr>
            <w:tcW w:w="2080" w:type="dxa"/>
            <w:noWrap/>
            <w:hideMark/>
          </w:tcPr>
          <w:p w14:paraId="582DA393" w14:textId="77777777" w:rsidR="00A0794C" w:rsidRPr="00A0794C" w:rsidRDefault="00A0794C" w:rsidP="0062036B">
            <w:pPr>
              <w:pStyle w:val="TableTextRight"/>
            </w:pPr>
            <w:r w:rsidRPr="00A0794C">
              <w:t>0.23</w:t>
            </w:r>
          </w:p>
        </w:tc>
        <w:tc>
          <w:tcPr>
            <w:tcW w:w="1210" w:type="dxa"/>
            <w:noWrap/>
            <w:hideMark/>
          </w:tcPr>
          <w:p w14:paraId="69E91086" w14:textId="77777777" w:rsidR="00A0794C" w:rsidRPr="00A0794C" w:rsidRDefault="00A0794C" w:rsidP="0062036B">
            <w:pPr>
              <w:pStyle w:val="TableTextRight"/>
            </w:pPr>
            <w:r w:rsidRPr="00A0794C">
              <w:t>0.3</w:t>
            </w:r>
          </w:p>
        </w:tc>
        <w:tc>
          <w:tcPr>
            <w:tcW w:w="1418" w:type="dxa"/>
            <w:noWrap/>
            <w:hideMark/>
          </w:tcPr>
          <w:p w14:paraId="2D2BC184" w14:textId="77777777" w:rsidR="00A0794C" w:rsidRPr="0037720A" w:rsidRDefault="00A0794C" w:rsidP="002265D5">
            <w:pPr>
              <w:spacing w:before="0" w:after="0" w:line="240" w:lineRule="auto"/>
              <w:jc w:val="center"/>
              <w:rPr>
                <w:rFonts w:eastAsia="Times New Roman" w:cstheme="minorHAnsi"/>
                <w:b/>
                <w:color w:val="00B050"/>
              </w:rPr>
            </w:pPr>
            <w:r w:rsidRPr="0037720A">
              <w:rPr>
                <w:rFonts w:eastAsia="Times New Roman" w:cstheme="minorHAnsi"/>
                <w:b/>
                <w:color w:val="00B050"/>
              </w:rPr>
              <w:t>↓</w:t>
            </w:r>
          </w:p>
        </w:tc>
      </w:tr>
      <w:tr w:rsidR="00A0794C" w:rsidRPr="006E0DC2" w14:paraId="57F0FC43"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1210DFEE" w14:textId="77777777" w:rsidR="00A0794C" w:rsidRPr="00A0794C" w:rsidRDefault="00A0794C" w:rsidP="0093430A">
            <w:pPr>
              <w:pStyle w:val="TableText"/>
            </w:pPr>
            <w:r w:rsidRPr="00A0794C">
              <w:t>Mo</w:t>
            </w:r>
          </w:p>
        </w:tc>
        <w:tc>
          <w:tcPr>
            <w:tcW w:w="1210" w:type="dxa"/>
            <w:noWrap/>
            <w:hideMark/>
          </w:tcPr>
          <w:p w14:paraId="2C6B6450" w14:textId="77777777" w:rsidR="00A0794C" w:rsidRPr="00A0794C" w:rsidRDefault="00A0794C" w:rsidP="0093430A">
            <w:pPr>
              <w:pStyle w:val="TableText"/>
            </w:pPr>
            <w:r w:rsidRPr="00A0794C">
              <w:t>µg/L</w:t>
            </w:r>
          </w:p>
        </w:tc>
        <w:tc>
          <w:tcPr>
            <w:tcW w:w="2020" w:type="dxa"/>
            <w:noWrap/>
            <w:hideMark/>
          </w:tcPr>
          <w:p w14:paraId="2EF41A0B" w14:textId="77777777" w:rsidR="00A0794C" w:rsidRPr="00A0794C" w:rsidRDefault="00A0794C" w:rsidP="0062036B">
            <w:pPr>
              <w:pStyle w:val="TableTextRight"/>
            </w:pPr>
            <w:r w:rsidRPr="00A0794C">
              <w:t>0.5</w:t>
            </w:r>
          </w:p>
        </w:tc>
        <w:tc>
          <w:tcPr>
            <w:tcW w:w="2080" w:type="dxa"/>
            <w:noWrap/>
            <w:hideMark/>
          </w:tcPr>
          <w:p w14:paraId="6597EEB0" w14:textId="77777777" w:rsidR="00A0794C" w:rsidRPr="00A0794C" w:rsidRDefault="00A0794C" w:rsidP="0062036B">
            <w:pPr>
              <w:pStyle w:val="TableTextRight"/>
            </w:pPr>
            <w:r w:rsidRPr="00A0794C">
              <w:t>0.1</w:t>
            </w:r>
          </w:p>
        </w:tc>
        <w:tc>
          <w:tcPr>
            <w:tcW w:w="1210" w:type="dxa"/>
            <w:noWrap/>
            <w:hideMark/>
          </w:tcPr>
          <w:p w14:paraId="10ACB5D9" w14:textId="77777777" w:rsidR="00A0794C" w:rsidRPr="00A0794C" w:rsidRDefault="00A0794C" w:rsidP="0062036B">
            <w:pPr>
              <w:pStyle w:val="TableTextRight"/>
            </w:pPr>
            <w:r w:rsidRPr="00A0794C">
              <w:t>0.3</w:t>
            </w:r>
          </w:p>
        </w:tc>
        <w:tc>
          <w:tcPr>
            <w:tcW w:w="1418" w:type="dxa"/>
            <w:noWrap/>
            <w:hideMark/>
          </w:tcPr>
          <w:p w14:paraId="4CC90C7D" w14:textId="77777777" w:rsidR="00A0794C" w:rsidRPr="0037720A" w:rsidRDefault="00A0794C" w:rsidP="002265D5">
            <w:pPr>
              <w:spacing w:before="0" w:after="0" w:line="240" w:lineRule="auto"/>
              <w:jc w:val="center"/>
              <w:rPr>
                <w:rFonts w:eastAsia="Times New Roman" w:cstheme="minorHAnsi"/>
                <w:b/>
                <w:color w:val="00B050"/>
              </w:rPr>
            </w:pPr>
            <w:r w:rsidRPr="0037720A">
              <w:rPr>
                <w:rFonts w:eastAsia="Times New Roman" w:cstheme="minorHAnsi"/>
                <w:b/>
                <w:color w:val="00B050"/>
              </w:rPr>
              <w:t>↓</w:t>
            </w:r>
          </w:p>
        </w:tc>
      </w:tr>
      <w:tr w:rsidR="0037720A" w:rsidRPr="0037720A" w14:paraId="5B47DE31"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75F82F0F" w14:textId="77777777" w:rsidR="0037720A" w:rsidRPr="00A0794C" w:rsidRDefault="0037720A" w:rsidP="0093430A">
            <w:pPr>
              <w:pStyle w:val="TableText"/>
            </w:pPr>
            <w:r w:rsidRPr="00A0794C">
              <w:t>P</w:t>
            </w:r>
          </w:p>
        </w:tc>
        <w:tc>
          <w:tcPr>
            <w:tcW w:w="1210" w:type="dxa"/>
            <w:noWrap/>
            <w:hideMark/>
          </w:tcPr>
          <w:p w14:paraId="4D3244DD" w14:textId="77777777" w:rsidR="0037720A" w:rsidRPr="00A0794C" w:rsidRDefault="0037720A" w:rsidP="0093430A">
            <w:pPr>
              <w:pStyle w:val="TableText"/>
            </w:pPr>
            <w:r w:rsidRPr="00A0794C">
              <w:t>mg/L</w:t>
            </w:r>
          </w:p>
        </w:tc>
        <w:tc>
          <w:tcPr>
            <w:tcW w:w="2020" w:type="dxa"/>
            <w:noWrap/>
            <w:hideMark/>
          </w:tcPr>
          <w:p w14:paraId="1C88BA37" w14:textId="77777777" w:rsidR="0037720A" w:rsidRPr="00A0794C" w:rsidRDefault="0037720A" w:rsidP="0062036B">
            <w:pPr>
              <w:pStyle w:val="TableTextRight"/>
            </w:pPr>
            <w:r w:rsidRPr="00A0794C">
              <w:t>0.5</w:t>
            </w:r>
          </w:p>
        </w:tc>
        <w:tc>
          <w:tcPr>
            <w:tcW w:w="2080" w:type="dxa"/>
            <w:noWrap/>
            <w:hideMark/>
          </w:tcPr>
          <w:p w14:paraId="445C80FC" w14:textId="77777777" w:rsidR="0037720A" w:rsidRPr="00A0794C" w:rsidRDefault="0037720A" w:rsidP="0062036B">
            <w:pPr>
              <w:pStyle w:val="TableTextRight"/>
            </w:pPr>
            <w:r w:rsidRPr="00A0794C">
              <w:t>&lt;0.1</w:t>
            </w:r>
          </w:p>
        </w:tc>
        <w:tc>
          <w:tcPr>
            <w:tcW w:w="1210" w:type="dxa"/>
            <w:noWrap/>
            <w:hideMark/>
          </w:tcPr>
          <w:p w14:paraId="2BCD1572" w14:textId="6F23F11D" w:rsidR="0037720A" w:rsidRPr="00A0794C" w:rsidRDefault="0037720A" w:rsidP="0062036B">
            <w:pPr>
              <w:pStyle w:val="TableTextRight"/>
            </w:pPr>
            <w:r w:rsidRPr="00A0794C">
              <w:t>0.2</w:t>
            </w:r>
            <w:r w:rsidRPr="0037720A">
              <w:rPr>
                <w:vertAlign w:val="superscript"/>
              </w:rPr>
              <w:t>a</w:t>
            </w:r>
          </w:p>
        </w:tc>
        <w:tc>
          <w:tcPr>
            <w:tcW w:w="1418" w:type="dxa"/>
            <w:noWrap/>
            <w:hideMark/>
          </w:tcPr>
          <w:p w14:paraId="75BC7E58" w14:textId="77777777" w:rsidR="0037720A" w:rsidRPr="0037720A" w:rsidRDefault="0037720A" w:rsidP="002265D5">
            <w:pPr>
              <w:spacing w:before="0" w:after="0" w:line="240" w:lineRule="auto"/>
              <w:jc w:val="center"/>
              <w:rPr>
                <w:rFonts w:eastAsia="Times New Roman" w:cstheme="minorHAnsi"/>
                <w:b/>
                <w:color w:val="00B050"/>
              </w:rPr>
            </w:pPr>
            <w:r w:rsidRPr="0037720A">
              <w:rPr>
                <w:rFonts w:eastAsia="Times New Roman" w:cstheme="minorHAnsi"/>
                <w:b/>
                <w:color w:val="00B050"/>
              </w:rPr>
              <w:t>↓</w:t>
            </w:r>
          </w:p>
        </w:tc>
      </w:tr>
      <w:tr w:rsidR="00A0794C" w:rsidRPr="006E0DC2" w14:paraId="6529E339" w14:textId="77777777" w:rsidTr="002265D5">
        <w:trPr>
          <w:cnfStyle w:val="000000010000" w:firstRow="0" w:lastRow="0" w:firstColumn="0" w:lastColumn="0" w:oddVBand="0" w:evenVBand="0" w:oddHBand="0" w:evenHBand="1" w:firstRowFirstColumn="0" w:firstRowLastColumn="0" w:lastRowFirstColumn="0" w:lastRowLastColumn="0"/>
          <w:trHeight w:val="300"/>
        </w:trPr>
        <w:tc>
          <w:tcPr>
            <w:tcW w:w="2070" w:type="dxa"/>
            <w:noWrap/>
            <w:hideMark/>
          </w:tcPr>
          <w:p w14:paraId="530A82E9" w14:textId="77777777" w:rsidR="00A0794C" w:rsidRPr="00A0794C" w:rsidRDefault="00A0794C" w:rsidP="0093430A">
            <w:pPr>
              <w:pStyle w:val="TableText"/>
            </w:pPr>
            <w:r w:rsidRPr="00A0794C">
              <w:t>Ba</w:t>
            </w:r>
          </w:p>
        </w:tc>
        <w:tc>
          <w:tcPr>
            <w:tcW w:w="1210" w:type="dxa"/>
            <w:noWrap/>
            <w:hideMark/>
          </w:tcPr>
          <w:p w14:paraId="554D060D" w14:textId="77777777" w:rsidR="00A0794C" w:rsidRPr="00A0794C" w:rsidRDefault="00A0794C" w:rsidP="0093430A">
            <w:pPr>
              <w:pStyle w:val="TableText"/>
            </w:pPr>
            <w:r w:rsidRPr="00A0794C">
              <w:t>µg/L</w:t>
            </w:r>
          </w:p>
        </w:tc>
        <w:tc>
          <w:tcPr>
            <w:tcW w:w="2020" w:type="dxa"/>
            <w:noWrap/>
            <w:hideMark/>
          </w:tcPr>
          <w:p w14:paraId="06EDFFA9" w14:textId="77777777" w:rsidR="00A0794C" w:rsidRPr="00A0794C" w:rsidRDefault="00A0794C" w:rsidP="0062036B">
            <w:pPr>
              <w:pStyle w:val="TableTextRight"/>
            </w:pPr>
            <w:r w:rsidRPr="00A0794C">
              <w:t>170</w:t>
            </w:r>
          </w:p>
        </w:tc>
        <w:tc>
          <w:tcPr>
            <w:tcW w:w="2080" w:type="dxa"/>
            <w:noWrap/>
            <w:hideMark/>
          </w:tcPr>
          <w:p w14:paraId="7375AF30" w14:textId="77777777" w:rsidR="00A0794C" w:rsidRPr="00A0794C" w:rsidRDefault="00A0794C" w:rsidP="0062036B">
            <w:pPr>
              <w:pStyle w:val="TableTextRight"/>
            </w:pPr>
            <w:r w:rsidRPr="00A0794C">
              <w:t>13</w:t>
            </w:r>
          </w:p>
        </w:tc>
        <w:tc>
          <w:tcPr>
            <w:tcW w:w="1210" w:type="dxa"/>
            <w:noWrap/>
            <w:hideMark/>
          </w:tcPr>
          <w:p w14:paraId="04CEB881" w14:textId="77777777" w:rsidR="00A0794C" w:rsidRPr="00A0794C" w:rsidRDefault="00A0794C" w:rsidP="0062036B">
            <w:pPr>
              <w:pStyle w:val="TableTextRight"/>
            </w:pPr>
            <w:r w:rsidRPr="00A0794C">
              <w:t>0.1</w:t>
            </w:r>
          </w:p>
        </w:tc>
        <w:tc>
          <w:tcPr>
            <w:tcW w:w="1418" w:type="dxa"/>
            <w:noWrap/>
            <w:hideMark/>
          </w:tcPr>
          <w:p w14:paraId="0988EE48" w14:textId="77777777" w:rsidR="00A0794C" w:rsidRPr="0037720A" w:rsidRDefault="00A0794C" w:rsidP="002265D5">
            <w:pPr>
              <w:spacing w:before="0" w:after="0" w:line="240" w:lineRule="auto"/>
              <w:jc w:val="center"/>
              <w:rPr>
                <w:rFonts w:eastAsia="Times New Roman" w:cstheme="minorHAnsi"/>
                <w:b/>
                <w:color w:val="00B050"/>
              </w:rPr>
            </w:pPr>
            <w:r w:rsidRPr="0037720A">
              <w:rPr>
                <w:rFonts w:eastAsia="Times New Roman" w:cstheme="minorHAnsi"/>
                <w:b/>
                <w:color w:val="00B050"/>
              </w:rPr>
              <w:t>↓</w:t>
            </w:r>
          </w:p>
        </w:tc>
      </w:tr>
      <w:tr w:rsidR="00A0794C" w:rsidRPr="006E0DC2" w14:paraId="2527398A" w14:textId="77777777" w:rsidTr="002265D5">
        <w:trPr>
          <w:cnfStyle w:val="000000100000" w:firstRow="0" w:lastRow="0" w:firstColumn="0" w:lastColumn="0" w:oddVBand="0" w:evenVBand="0" w:oddHBand="1" w:evenHBand="0" w:firstRowFirstColumn="0" w:firstRowLastColumn="0" w:lastRowFirstColumn="0" w:lastRowLastColumn="0"/>
          <w:trHeight w:val="300"/>
        </w:trPr>
        <w:tc>
          <w:tcPr>
            <w:tcW w:w="2070" w:type="dxa"/>
            <w:noWrap/>
            <w:hideMark/>
          </w:tcPr>
          <w:p w14:paraId="12FEDBD9" w14:textId="77777777" w:rsidR="00A0794C" w:rsidRPr="00A0794C" w:rsidRDefault="00A0794C" w:rsidP="0093430A">
            <w:pPr>
              <w:pStyle w:val="TableText"/>
            </w:pPr>
            <w:r w:rsidRPr="00A0794C">
              <w:t>Pb</w:t>
            </w:r>
          </w:p>
        </w:tc>
        <w:tc>
          <w:tcPr>
            <w:tcW w:w="1210" w:type="dxa"/>
            <w:noWrap/>
            <w:hideMark/>
          </w:tcPr>
          <w:p w14:paraId="5644DB03" w14:textId="77777777" w:rsidR="00A0794C" w:rsidRPr="00A0794C" w:rsidRDefault="00A0794C" w:rsidP="0093430A">
            <w:pPr>
              <w:pStyle w:val="TableText"/>
            </w:pPr>
            <w:r w:rsidRPr="00A0794C">
              <w:t>µg/L</w:t>
            </w:r>
          </w:p>
        </w:tc>
        <w:tc>
          <w:tcPr>
            <w:tcW w:w="2020" w:type="dxa"/>
            <w:noWrap/>
            <w:hideMark/>
          </w:tcPr>
          <w:p w14:paraId="2A92F15C" w14:textId="77777777" w:rsidR="00A0794C" w:rsidRPr="00A0794C" w:rsidRDefault="00A0794C" w:rsidP="0062036B">
            <w:pPr>
              <w:pStyle w:val="TableTextRight"/>
            </w:pPr>
            <w:r w:rsidRPr="00A0794C">
              <w:t>67</w:t>
            </w:r>
          </w:p>
        </w:tc>
        <w:tc>
          <w:tcPr>
            <w:tcW w:w="2080" w:type="dxa"/>
            <w:noWrap/>
            <w:hideMark/>
          </w:tcPr>
          <w:p w14:paraId="62422625" w14:textId="77777777" w:rsidR="00A0794C" w:rsidRPr="00A0794C" w:rsidRDefault="00A0794C" w:rsidP="0062036B">
            <w:pPr>
              <w:pStyle w:val="TableTextRight"/>
            </w:pPr>
            <w:r w:rsidRPr="00A0794C">
              <w:t>3.6</w:t>
            </w:r>
          </w:p>
        </w:tc>
        <w:tc>
          <w:tcPr>
            <w:tcW w:w="1210" w:type="dxa"/>
            <w:noWrap/>
            <w:hideMark/>
          </w:tcPr>
          <w:p w14:paraId="1EBE3D79" w14:textId="77777777" w:rsidR="00A0794C" w:rsidRPr="00A0794C" w:rsidRDefault="00A0794C" w:rsidP="0062036B">
            <w:pPr>
              <w:pStyle w:val="TableTextRight"/>
            </w:pPr>
            <w:r w:rsidRPr="00A0794C">
              <w:t>0.1</w:t>
            </w:r>
          </w:p>
        </w:tc>
        <w:tc>
          <w:tcPr>
            <w:tcW w:w="1418" w:type="dxa"/>
            <w:noWrap/>
            <w:hideMark/>
          </w:tcPr>
          <w:p w14:paraId="0349113E" w14:textId="77777777" w:rsidR="00A0794C" w:rsidRPr="0037720A" w:rsidRDefault="00A0794C" w:rsidP="002265D5">
            <w:pPr>
              <w:spacing w:before="0" w:after="0" w:line="240" w:lineRule="auto"/>
              <w:jc w:val="center"/>
              <w:rPr>
                <w:rFonts w:eastAsia="Times New Roman" w:cstheme="minorHAnsi"/>
                <w:b/>
                <w:color w:val="00B050"/>
              </w:rPr>
            </w:pPr>
            <w:r w:rsidRPr="0037720A">
              <w:rPr>
                <w:rFonts w:eastAsia="Times New Roman" w:cstheme="minorHAnsi"/>
                <w:b/>
                <w:color w:val="00B050"/>
              </w:rPr>
              <w:t>↓</w:t>
            </w:r>
          </w:p>
        </w:tc>
      </w:tr>
      <w:tr w:rsidR="0037720A" w:rsidRPr="006E0DC2" w14:paraId="3E30AA81" w14:textId="77777777" w:rsidTr="00A13919">
        <w:trPr>
          <w:cnfStyle w:val="000000010000" w:firstRow="0" w:lastRow="0" w:firstColumn="0" w:lastColumn="0" w:oddVBand="0" w:evenVBand="0" w:oddHBand="0" w:evenHBand="1" w:firstRowFirstColumn="0" w:firstRowLastColumn="0" w:lastRowFirstColumn="0" w:lastRowLastColumn="0"/>
          <w:trHeight w:val="300"/>
        </w:trPr>
        <w:tc>
          <w:tcPr>
            <w:tcW w:w="10008" w:type="dxa"/>
            <w:gridSpan w:val="6"/>
            <w:shd w:val="clear" w:color="auto" w:fill="auto"/>
            <w:noWrap/>
          </w:tcPr>
          <w:p w14:paraId="35CABFE6" w14:textId="7FD0B7DF" w:rsidR="006F43CA" w:rsidRPr="00A13919" w:rsidRDefault="006F43CA" w:rsidP="00C30F6C">
            <w:pPr>
              <w:rPr>
                <w:color w:val="00B050"/>
                <w:sz w:val="18"/>
                <w:szCs w:val="18"/>
              </w:rPr>
            </w:pPr>
            <w:r w:rsidRPr="007036D3">
              <w:rPr>
                <w:color w:val="006D99" w:themeColor="accent1" w:themeShade="BF"/>
                <w:sz w:val="18"/>
                <w:szCs w:val="18"/>
                <w:vertAlign w:val="superscript"/>
              </w:rPr>
              <w:t>a</w:t>
            </w:r>
            <w:r w:rsidRPr="007036D3">
              <w:rPr>
                <w:color w:val="006D99" w:themeColor="accent1" w:themeShade="BF"/>
                <w:sz w:val="18"/>
                <w:szCs w:val="18"/>
              </w:rPr>
              <w:t xml:space="preserve"> half detection limit used to calculate difference; </w:t>
            </w:r>
            <w:r w:rsidR="00A13919" w:rsidRPr="007036D3">
              <w:rPr>
                <w:color w:val="006D99" w:themeColor="accent1" w:themeShade="BF"/>
                <w:sz w:val="18"/>
                <w:szCs w:val="18"/>
                <w:vertAlign w:val="superscript"/>
              </w:rPr>
              <w:t>b</w:t>
            </w:r>
            <w:r w:rsidR="00A13919" w:rsidRPr="007036D3">
              <w:rPr>
                <w:color w:val="006D99" w:themeColor="accent1" w:themeShade="BF"/>
                <w:sz w:val="18"/>
                <w:szCs w:val="18"/>
              </w:rPr>
              <w:t xml:space="preserve"> </w:t>
            </w:r>
            <w:r w:rsidR="000670E0">
              <w:rPr>
                <w:rFonts w:cstheme="minorBidi"/>
                <w:color w:val="006D99" w:themeColor="accent1" w:themeShade="BF"/>
                <w:sz w:val="18"/>
                <w:szCs w:val="18"/>
              </w:rPr>
              <w:t>Blue</w:t>
            </w:r>
            <w:r w:rsidR="000670E0" w:rsidRPr="007036D3">
              <w:rPr>
                <w:rFonts w:cstheme="minorBidi"/>
                <w:color w:val="006D99" w:themeColor="accent1" w:themeShade="BF"/>
                <w:sz w:val="18"/>
                <w:szCs w:val="18"/>
              </w:rPr>
              <w:t xml:space="preserve"> </w:t>
            </w:r>
            <w:r w:rsidRPr="007036D3">
              <w:rPr>
                <w:rFonts w:cstheme="minorBidi"/>
                <w:color w:val="006D99" w:themeColor="accent1" w:themeShade="BF"/>
                <w:sz w:val="18"/>
                <w:szCs w:val="18"/>
              </w:rPr>
              <w:t xml:space="preserve">= increased metal mobilisation with increased pressure; </w:t>
            </w:r>
            <w:r w:rsidR="000670E0">
              <w:rPr>
                <w:rFonts w:cstheme="minorBidi"/>
                <w:color w:val="006D99" w:themeColor="accent1" w:themeShade="BF"/>
                <w:sz w:val="18"/>
                <w:szCs w:val="18"/>
              </w:rPr>
              <w:t>Green</w:t>
            </w:r>
            <w:r w:rsidR="000670E0" w:rsidRPr="007036D3">
              <w:rPr>
                <w:rFonts w:cstheme="minorBidi"/>
                <w:color w:val="006D99" w:themeColor="accent1" w:themeShade="BF"/>
                <w:sz w:val="18"/>
                <w:szCs w:val="18"/>
              </w:rPr>
              <w:t xml:space="preserve"> </w:t>
            </w:r>
            <w:r w:rsidRPr="007036D3">
              <w:rPr>
                <w:rFonts w:cstheme="minorBidi"/>
                <w:color w:val="006D99" w:themeColor="accent1" w:themeShade="BF"/>
                <w:sz w:val="18"/>
                <w:szCs w:val="18"/>
              </w:rPr>
              <w:t>= decreased metal mobilisation with increased pressure</w:t>
            </w:r>
            <w:r w:rsidR="00A13919" w:rsidRPr="007036D3">
              <w:rPr>
                <w:rFonts w:cstheme="minorBidi"/>
                <w:color w:val="006D99" w:themeColor="accent1" w:themeShade="BF"/>
                <w:sz w:val="18"/>
                <w:szCs w:val="18"/>
              </w:rPr>
              <w:t>; black = similar metal concentrations with increasing pressure;</w:t>
            </w:r>
            <w:r w:rsidR="00717EA9">
              <w:rPr>
                <w:rFonts w:cstheme="minorBidi"/>
                <w:color w:val="006D99" w:themeColor="accent1" w:themeShade="BF"/>
                <w:sz w:val="18"/>
                <w:szCs w:val="18"/>
              </w:rPr>
              <w:br/>
            </w:r>
            <w:r w:rsidRPr="007036D3">
              <w:rPr>
                <w:color w:val="006D99" w:themeColor="accent1" w:themeShade="BF"/>
                <w:sz w:val="18"/>
                <w:szCs w:val="18"/>
              </w:rPr>
              <w:t>Source:</w:t>
            </w:r>
            <w:r w:rsidR="00C30F6C">
              <w:rPr>
                <w:color w:val="006D99" w:themeColor="accent1" w:themeShade="BF"/>
                <w:sz w:val="18"/>
                <w:szCs w:val="18"/>
              </w:rPr>
              <w:t xml:space="preserve"> </w:t>
            </w:r>
            <w:r w:rsidR="00C30F6C">
              <w:rPr>
                <w:color w:val="006D99" w:themeColor="accent1" w:themeShade="BF"/>
                <w:sz w:val="18"/>
                <w:szCs w:val="18"/>
              </w:rPr>
              <w:fldChar w:fldCharType="begin"/>
            </w:r>
            <w:r w:rsidR="00C30F6C">
              <w:rPr>
                <w:color w:val="006D99" w:themeColor="accent1" w:themeShade="BF"/>
                <w:sz w:val="18"/>
                <w:szCs w:val="18"/>
              </w:rPr>
              <w:instrText xml:space="preserve"> ADDIN EN.CITE &lt;EndNote&gt;&lt;Cite AuthorYear="1"&gt;&lt;Author&gt;Geological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rPr>
                <w:color w:val="006D99" w:themeColor="accent1" w:themeShade="BF"/>
                <w:sz w:val="18"/>
                <w:szCs w:val="18"/>
              </w:rPr>
              <w:fldChar w:fldCharType="separate"/>
            </w:r>
            <w:r w:rsidR="00C30F6C">
              <w:rPr>
                <w:noProof/>
                <w:color w:val="006D99" w:themeColor="accent1" w:themeShade="BF"/>
                <w:sz w:val="18"/>
                <w:szCs w:val="18"/>
              </w:rPr>
              <w:t>Geological and Bioregional Assessment Program (2019)</w:t>
            </w:r>
            <w:r w:rsidR="00C30F6C">
              <w:rPr>
                <w:color w:val="006D99" w:themeColor="accent1" w:themeShade="BF"/>
                <w:sz w:val="18"/>
                <w:szCs w:val="18"/>
              </w:rPr>
              <w:fldChar w:fldCharType="end"/>
            </w:r>
            <w:r w:rsidRPr="007036D3">
              <w:rPr>
                <w:color w:val="006D99" w:themeColor="accent1" w:themeShade="BF"/>
                <w:sz w:val="18"/>
                <w:szCs w:val="18"/>
              </w:rPr>
              <w:t xml:space="preserve"> </w:t>
            </w:r>
          </w:p>
        </w:tc>
      </w:tr>
    </w:tbl>
    <w:p w14:paraId="0B882725" w14:textId="77777777" w:rsidR="007D4029" w:rsidRPr="0080248F" w:rsidRDefault="007D4029" w:rsidP="0080248F">
      <w:pPr>
        <w:pStyle w:val="Heading4"/>
      </w:pPr>
      <w:r w:rsidRPr="0080248F">
        <w:t>Extracts – organics</w:t>
      </w:r>
    </w:p>
    <w:p w14:paraId="306188C7" w14:textId="33F3545E" w:rsidR="007E0A86" w:rsidRDefault="00D640F1" w:rsidP="00934F79">
      <w:pPr>
        <w:pStyle w:val="BodyText"/>
      </w:pPr>
      <w:r w:rsidRPr="00E52F6D">
        <w:t xml:space="preserve">Phenols were not detected (below </w:t>
      </w:r>
      <w:r>
        <w:t xml:space="preserve">level of </w:t>
      </w:r>
      <w:r w:rsidRPr="00E52F6D">
        <w:t xml:space="preserve">reporting limits) in powdered rock sample </w:t>
      </w:r>
      <w:r>
        <w:t xml:space="preserve">extracts </w:t>
      </w:r>
      <w:r w:rsidRPr="00E52F6D">
        <w:t>sourced for this study.</w:t>
      </w:r>
      <w:r>
        <w:t xml:space="preserve"> </w:t>
      </w:r>
      <w:r w:rsidR="00723BA6">
        <w:t xml:space="preserve">Targeted </w:t>
      </w:r>
      <w:r w:rsidR="00F8197C">
        <w:t xml:space="preserve">PAHs </w:t>
      </w:r>
      <w:r w:rsidR="007D4029">
        <w:t>were d</w:t>
      </w:r>
      <w:r w:rsidR="007D4029" w:rsidRPr="00072694">
        <w:t xml:space="preserve">etected in </w:t>
      </w:r>
      <w:r w:rsidR="00122D6B">
        <w:t>six</w:t>
      </w:r>
      <w:r w:rsidR="007D4029" w:rsidRPr="00072694">
        <w:t xml:space="preserve"> of </w:t>
      </w:r>
      <w:r w:rsidR="00122D6B">
        <w:t>ten</w:t>
      </w:r>
      <w:r w:rsidR="007D4029" w:rsidRPr="00072694">
        <w:t xml:space="preserve"> </w:t>
      </w:r>
      <w:r w:rsidR="00B33EA5">
        <w:t>powdered rock sample</w:t>
      </w:r>
      <w:r w:rsidR="006B2F01">
        <w:t xml:space="preserve"> extracts </w:t>
      </w:r>
      <w:r w:rsidR="007D4029">
        <w:t>(</w:t>
      </w:r>
      <w:r w:rsidR="000A1950">
        <w:fldChar w:fldCharType="begin" w:fldLock="1"/>
      </w:r>
      <w:r w:rsidR="000A1950">
        <w:instrText xml:space="preserve"> REF _Ref2944586 \h </w:instrText>
      </w:r>
      <w:r w:rsidR="00934F79">
        <w:instrText xml:space="preserve"> \* MERGEFORMAT </w:instrText>
      </w:r>
      <w:r w:rsidR="000A1950">
        <w:fldChar w:fldCharType="separate"/>
      </w:r>
      <w:r w:rsidR="00272635">
        <w:t xml:space="preserve">Table </w:t>
      </w:r>
      <w:r w:rsidR="00272635">
        <w:rPr>
          <w:noProof/>
        </w:rPr>
        <w:t>19</w:t>
      </w:r>
      <w:r w:rsidR="000A1950">
        <w:fldChar w:fldCharType="end"/>
      </w:r>
      <w:r w:rsidR="00F8197C">
        <w:t>)</w:t>
      </w:r>
      <w:r w:rsidR="00C30F6C">
        <w:t xml:space="preserve"> </w:t>
      </w:r>
      <w:r w:rsidR="00C30F6C">
        <w:fldChar w:fldCharType="begin"/>
      </w:r>
      <w:r w:rsidR="00C30F6C">
        <w:instrText xml:space="preserve"> ADDIN EN.CITE &lt;EndNote&gt;&lt;Cite&gt;&lt;Author&gt;Geological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r w:rsidR="00F8197C">
        <w:t>.</w:t>
      </w:r>
      <w:r w:rsidR="00723BA6">
        <w:t xml:space="preserve"> The other targeted PAHs were </w:t>
      </w:r>
      <w:r w:rsidR="00A13919">
        <w:t xml:space="preserve">all </w:t>
      </w:r>
      <w:r w:rsidR="00723BA6">
        <w:t xml:space="preserve">below their respective </w:t>
      </w:r>
      <w:r w:rsidR="000E5472">
        <w:t xml:space="preserve">levels of </w:t>
      </w:r>
      <w:r w:rsidR="00723BA6">
        <w:t>reporting in sample extract</w:t>
      </w:r>
      <w:r w:rsidR="00993250">
        <w:t>s (</w:t>
      </w:r>
      <w:r w:rsidR="000A1950">
        <w:fldChar w:fldCharType="begin" w:fldLock="1"/>
      </w:r>
      <w:r w:rsidR="000A1950">
        <w:instrText xml:space="preserve"> REF _Ref2613400 \h </w:instrText>
      </w:r>
      <w:r w:rsidR="00934F79">
        <w:instrText xml:space="preserve"> \* MERGEFORMAT </w:instrText>
      </w:r>
      <w:r w:rsidR="000A1950">
        <w:fldChar w:fldCharType="separate"/>
      </w:r>
      <w:r w:rsidR="00272635">
        <w:t xml:space="preserve">Table </w:t>
      </w:r>
      <w:r w:rsidR="00272635">
        <w:rPr>
          <w:noProof/>
        </w:rPr>
        <w:t>10</w:t>
      </w:r>
      <w:r w:rsidR="000A1950">
        <w:fldChar w:fldCharType="end"/>
      </w:r>
      <w:r w:rsidR="00993250">
        <w:t>). O</w:t>
      </w:r>
      <w:r w:rsidR="00F8197C" w:rsidRPr="00723BA6">
        <w:t xml:space="preserve">f the 15 PAHs targeted for analysis, a maximum of </w:t>
      </w:r>
      <w:r w:rsidR="00DE1B4E">
        <w:t>eight</w:t>
      </w:r>
      <w:r w:rsidR="00B33EA5" w:rsidRPr="00723BA6">
        <w:t xml:space="preserve"> </w:t>
      </w:r>
      <w:r w:rsidR="008C3037">
        <w:t xml:space="preserve">PAHs </w:t>
      </w:r>
      <w:r w:rsidR="00F8197C" w:rsidRPr="00723BA6">
        <w:t>w</w:t>
      </w:r>
      <w:r w:rsidR="00456117">
        <w:t xml:space="preserve">as </w:t>
      </w:r>
      <w:r w:rsidR="00F8197C" w:rsidRPr="00723BA6">
        <w:t xml:space="preserve">detected in any one powdered rock </w:t>
      </w:r>
      <w:r w:rsidR="00723BA6">
        <w:t xml:space="preserve">sample </w:t>
      </w:r>
      <w:r w:rsidR="00F8197C" w:rsidRPr="00723BA6">
        <w:t>extract</w:t>
      </w:r>
      <w:r w:rsidR="00B33EA5" w:rsidRPr="00723BA6">
        <w:t xml:space="preserve"> (Desert Creek, Lawn Hill </w:t>
      </w:r>
      <w:r w:rsidR="00903ABF">
        <w:t>F</w:t>
      </w:r>
      <w:r w:rsidR="00B33EA5" w:rsidRPr="00723BA6">
        <w:t>ormation; P84814)</w:t>
      </w:r>
      <w:r w:rsidR="00A13919">
        <w:t xml:space="preserve"> (</w:t>
      </w:r>
      <w:r w:rsidR="00583E66">
        <w:fldChar w:fldCharType="begin" w:fldLock="1"/>
      </w:r>
      <w:r w:rsidR="00583E66">
        <w:instrText xml:space="preserve"> REF _Ref2944586 \h </w:instrText>
      </w:r>
      <w:r w:rsidR="00583E66">
        <w:fldChar w:fldCharType="separate"/>
      </w:r>
      <w:r w:rsidR="00272635">
        <w:t xml:space="preserve">Table </w:t>
      </w:r>
      <w:r w:rsidR="00272635">
        <w:rPr>
          <w:noProof/>
        </w:rPr>
        <w:t>19</w:t>
      </w:r>
      <w:r w:rsidR="00583E66">
        <w:fldChar w:fldCharType="end"/>
      </w:r>
      <w:r w:rsidR="00A13919">
        <w:t>)</w:t>
      </w:r>
      <w:r w:rsidR="00B33EA5" w:rsidRPr="00723BA6">
        <w:t xml:space="preserve">. </w:t>
      </w:r>
      <w:r w:rsidR="00723BA6" w:rsidRPr="00723BA6">
        <w:t xml:space="preserve">The </w:t>
      </w:r>
      <w:r w:rsidR="008C3037">
        <w:t>m</w:t>
      </w:r>
      <w:r w:rsidR="00F3232F">
        <w:t xml:space="preserve">ost </w:t>
      </w:r>
      <w:r w:rsidR="00723BA6" w:rsidRPr="00723BA6">
        <w:t xml:space="preserve">common identified PAHs in sample extracts were </w:t>
      </w:r>
      <w:r w:rsidR="00DF209D">
        <w:t>p</w:t>
      </w:r>
      <w:r w:rsidR="00723BA6" w:rsidRPr="005A20B0">
        <w:t xml:space="preserve">yrene and </w:t>
      </w:r>
      <w:r w:rsidR="00DF209D">
        <w:t>f</w:t>
      </w:r>
      <w:r w:rsidR="00DE1B4E">
        <w:t>luoranthene (five</w:t>
      </w:r>
      <w:r w:rsidR="00723BA6" w:rsidRPr="005A20B0">
        <w:t xml:space="preserve"> of </w:t>
      </w:r>
      <w:r w:rsidR="00DE1B4E">
        <w:t>ten</w:t>
      </w:r>
      <w:r w:rsidR="00723BA6" w:rsidRPr="005A20B0">
        <w:t xml:space="preserve"> extracts), </w:t>
      </w:r>
      <w:r w:rsidR="00DF209D">
        <w:t>c</w:t>
      </w:r>
      <w:r w:rsidR="0025718A">
        <w:t>hrysene (</w:t>
      </w:r>
      <w:r w:rsidR="00DE1B4E">
        <w:t>four</w:t>
      </w:r>
      <w:r w:rsidR="0025718A">
        <w:t xml:space="preserve"> of </w:t>
      </w:r>
      <w:r w:rsidR="00DE1B4E">
        <w:t>ten</w:t>
      </w:r>
      <w:r w:rsidR="0025718A">
        <w:t xml:space="preserve"> extracts)</w:t>
      </w:r>
      <w:r w:rsidR="00723BA6" w:rsidRPr="005A20B0">
        <w:t xml:space="preserve"> and </w:t>
      </w:r>
      <w:r w:rsidR="00DF209D">
        <w:t>p</w:t>
      </w:r>
      <w:r w:rsidR="00DE1B4E">
        <w:t>henanthrene (three</w:t>
      </w:r>
      <w:r w:rsidR="00723BA6">
        <w:t xml:space="preserve"> of </w:t>
      </w:r>
      <w:r w:rsidR="00DE1B4E">
        <w:t>ten</w:t>
      </w:r>
      <w:r w:rsidR="00723BA6">
        <w:t xml:space="preserve"> extracts) (</w:t>
      </w:r>
      <w:r w:rsidR="000A1950">
        <w:fldChar w:fldCharType="begin" w:fldLock="1"/>
      </w:r>
      <w:r w:rsidR="000A1950">
        <w:instrText xml:space="preserve"> REF _Ref2944586 \h </w:instrText>
      </w:r>
      <w:r w:rsidR="00934F79">
        <w:instrText xml:space="preserve"> \* MERGEFORMAT </w:instrText>
      </w:r>
      <w:r w:rsidR="000A1950">
        <w:fldChar w:fldCharType="separate"/>
      </w:r>
      <w:r w:rsidR="00272635">
        <w:t xml:space="preserve">Table </w:t>
      </w:r>
      <w:r w:rsidR="00272635">
        <w:rPr>
          <w:noProof/>
        </w:rPr>
        <w:t>19</w:t>
      </w:r>
      <w:r w:rsidR="000A1950">
        <w:fldChar w:fldCharType="end"/>
      </w:r>
      <w:r w:rsidR="00723BA6">
        <w:t>). H</w:t>
      </w:r>
      <w:r w:rsidR="00B33EA5">
        <w:t xml:space="preserve">ighest </w:t>
      </w:r>
      <w:r w:rsidR="00723BA6">
        <w:t>c</w:t>
      </w:r>
      <w:r w:rsidR="00B33EA5">
        <w:t xml:space="preserve">oncentrations </w:t>
      </w:r>
      <w:r w:rsidR="00723BA6">
        <w:t xml:space="preserve">of PAHs </w:t>
      </w:r>
      <w:r w:rsidR="00B33EA5">
        <w:t>were found in extracts from Desert Creek</w:t>
      </w:r>
      <w:r w:rsidR="008C3037">
        <w:t xml:space="preserve"> </w:t>
      </w:r>
      <w:r w:rsidR="00B33EA5">
        <w:t>Lawn Hill</w:t>
      </w:r>
      <w:r w:rsidR="00723BA6">
        <w:t xml:space="preserve"> </w:t>
      </w:r>
      <w:r w:rsidR="00B33EA5">
        <w:t>(</w:t>
      </w:r>
      <w:r w:rsidR="00DF209D">
        <w:t>c</w:t>
      </w:r>
      <w:r w:rsidR="00B33EA5">
        <w:t xml:space="preserve">hrysene 105 </w:t>
      </w:r>
      <w:r w:rsidR="000670E0">
        <w:rPr>
          <w:rFonts w:cs="Calibri"/>
        </w:rPr>
        <w:t>mg/kg</w:t>
      </w:r>
      <w:r w:rsidR="00B33EA5">
        <w:t xml:space="preserve">; </w:t>
      </w:r>
      <w:r w:rsidR="00DF209D">
        <w:t>p</w:t>
      </w:r>
      <w:r w:rsidR="00B33EA5">
        <w:t>henanthrene</w:t>
      </w:r>
      <w:r w:rsidR="006B2F01">
        <w:t xml:space="preserve"> </w:t>
      </w:r>
      <w:r w:rsidR="00B33EA5">
        <w:t>40.6</w:t>
      </w:r>
      <w:r w:rsidR="00C30F6C">
        <w:t> </w:t>
      </w:r>
      <w:r w:rsidR="000670E0">
        <w:rPr>
          <w:rFonts w:cs="Calibri"/>
        </w:rPr>
        <w:t>mg/kg</w:t>
      </w:r>
      <w:r w:rsidR="00B33EA5">
        <w:t>),</w:t>
      </w:r>
      <w:r w:rsidR="00723BA6">
        <w:t xml:space="preserve"> AMOCO 83/2</w:t>
      </w:r>
      <w:r w:rsidR="008C3037">
        <w:t xml:space="preserve"> </w:t>
      </w:r>
      <w:r w:rsidR="00723BA6">
        <w:t>Termite Range (</w:t>
      </w:r>
      <w:r w:rsidR="00DF209D">
        <w:t>p</w:t>
      </w:r>
      <w:r w:rsidR="00723BA6">
        <w:t xml:space="preserve">yrene 34.9 </w:t>
      </w:r>
      <w:r w:rsidR="000670E0">
        <w:rPr>
          <w:rFonts w:cs="Calibri"/>
        </w:rPr>
        <w:t>mg/kg</w:t>
      </w:r>
      <w:r w:rsidR="00723BA6">
        <w:t xml:space="preserve">; </w:t>
      </w:r>
      <w:r w:rsidR="00DF209D">
        <w:t>p</w:t>
      </w:r>
      <w:r w:rsidR="00723BA6">
        <w:t xml:space="preserve">henanthrene 20.5 </w:t>
      </w:r>
      <w:r w:rsidR="000670E0">
        <w:rPr>
          <w:rFonts w:cs="Calibri"/>
        </w:rPr>
        <w:t>mg/kg</w:t>
      </w:r>
      <w:r w:rsidR="0093430A">
        <w:t>), and AMO</w:t>
      </w:r>
      <w:r w:rsidR="00723BA6">
        <w:t>CO</w:t>
      </w:r>
      <w:r w:rsidR="00DE1B4E">
        <w:t> </w:t>
      </w:r>
      <w:r w:rsidR="00723BA6">
        <w:t>83/2</w:t>
      </w:r>
      <w:r w:rsidR="008C3037">
        <w:t xml:space="preserve"> </w:t>
      </w:r>
      <w:r w:rsidR="00723BA6">
        <w:t>Lawn Hill (</w:t>
      </w:r>
      <w:r w:rsidR="00271C58">
        <w:t>c</w:t>
      </w:r>
      <w:r w:rsidR="00723BA6">
        <w:t xml:space="preserve">hrysene 31.9 </w:t>
      </w:r>
      <w:r w:rsidR="000670E0">
        <w:rPr>
          <w:rFonts w:cs="Calibri"/>
        </w:rPr>
        <w:t>mg/kg</w:t>
      </w:r>
      <w:r w:rsidR="00723BA6">
        <w:t>).</w:t>
      </w:r>
    </w:p>
    <w:p w14:paraId="774A1489" w14:textId="2FDD03EE" w:rsidR="00A13919" w:rsidRDefault="007D4029" w:rsidP="00934F79">
      <w:pPr>
        <w:pStyle w:val="BodyText"/>
      </w:pPr>
      <w:r w:rsidRPr="005A20B0">
        <w:t>The highest concentration</w:t>
      </w:r>
      <w:r w:rsidR="00456117">
        <w:t>s</w:t>
      </w:r>
      <w:r w:rsidRPr="005A20B0">
        <w:t xml:space="preserve"> of TRHs were associated with the </w:t>
      </w:r>
      <w:r w:rsidR="0093430A">
        <w:t xml:space="preserve">&gt;C16 to </w:t>
      </w:r>
      <w:r>
        <w:t>C34 NEPM TRH</w:t>
      </w:r>
      <w:r w:rsidR="007E0A86">
        <w:t>s</w:t>
      </w:r>
      <w:r>
        <w:t xml:space="preserve"> </w:t>
      </w:r>
      <w:r w:rsidR="00BA06BB" w:rsidRPr="005A20B0">
        <w:t>(</w:t>
      </w:r>
      <w:r w:rsidR="00BA06BB">
        <w:t>54 to 134</w:t>
      </w:r>
      <w:r w:rsidR="00DE1B4E">
        <w:t> </w:t>
      </w:r>
      <w:r w:rsidR="00BA06BB">
        <w:t>mg/kg</w:t>
      </w:r>
      <w:r w:rsidR="00BA06BB" w:rsidRPr="005A20B0">
        <w:t xml:space="preserve">; </w:t>
      </w:r>
      <w:r w:rsidR="006E1605">
        <w:t>41</w:t>
      </w:r>
      <w:r w:rsidR="00BA06BB">
        <w:t xml:space="preserve"> to </w:t>
      </w:r>
      <w:r w:rsidR="006E1605">
        <w:t>46% TRH</w:t>
      </w:r>
      <w:r w:rsidR="00BA06BB">
        <w:t>s</w:t>
      </w:r>
      <w:r>
        <w:t>)</w:t>
      </w:r>
      <w:r w:rsidR="006E1605">
        <w:t xml:space="preserve"> </w:t>
      </w:r>
      <w:r w:rsidR="00BA06BB">
        <w:t xml:space="preserve">and </w:t>
      </w:r>
      <w:r w:rsidR="00BA06BB" w:rsidRPr="00BA06BB">
        <w:t>TRH</w:t>
      </w:r>
      <w:r w:rsidR="007E0A86">
        <w:t>s</w:t>
      </w:r>
      <w:r w:rsidR="00C30F6C">
        <w:t xml:space="preserve"> C15</w:t>
      </w:r>
      <w:r w:rsidR="00C30F6C">
        <w:rPr>
          <w:rFonts w:cs="Calibri"/>
        </w:rPr>
        <w:t>–</w:t>
      </w:r>
      <w:r w:rsidR="00BA06BB" w:rsidRPr="00BA06BB">
        <w:t>C28</w:t>
      </w:r>
      <w:r w:rsidR="00BA06BB">
        <w:t xml:space="preserve"> (26 to 105 mg/kg; 19</w:t>
      </w:r>
      <w:r w:rsidR="00122D6B">
        <w:t xml:space="preserve"> to </w:t>
      </w:r>
      <w:r w:rsidR="00BA06BB">
        <w:t>34% TRHs) fractions for all</w:t>
      </w:r>
      <w:r w:rsidR="008C3037">
        <w:t xml:space="preserve"> rock </w:t>
      </w:r>
      <w:r w:rsidR="00BA06BB">
        <w:t>samples (</w:t>
      </w:r>
      <w:r w:rsidR="000A1950">
        <w:fldChar w:fldCharType="begin" w:fldLock="1"/>
      </w:r>
      <w:r w:rsidR="000A1950">
        <w:instrText xml:space="preserve"> REF _Ref2944586 \h </w:instrText>
      </w:r>
      <w:r w:rsidR="00934F79">
        <w:instrText xml:space="preserve"> \* MERGEFORMAT </w:instrText>
      </w:r>
      <w:r w:rsidR="000A1950">
        <w:fldChar w:fldCharType="separate"/>
      </w:r>
      <w:r w:rsidR="00272635">
        <w:t xml:space="preserve">Table </w:t>
      </w:r>
      <w:r w:rsidR="00272635">
        <w:rPr>
          <w:noProof/>
        </w:rPr>
        <w:t>19</w:t>
      </w:r>
      <w:r w:rsidR="000A1950">
        <w:fldChar w:fldCharType="end"/>
      </w:r>
      <w:r w:rsidR="00BA06BB">
        <w:t>)</w:t>
      </w:r>
      <w:r w:rsidR="00A13919">
        <w:t xml:space="preserve"> </w:t>
      </w:r>
      <w:r w:rsidR="00C30F6C">
        <w:fldChar w:fldCharType="begin"/>
      </w:r>
      <w:r w:rsidR="00C30F6C">
        <w:instrText xml:space="preserve"> ADDIN EN.CITE &lt;EndNote&gt;&lt;Cite&gt;&lt;Author&gt;Geological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r w:rsidR="00BA06BB">
        <w:t xml:space="preserve">. </w:t>
      </w:r>
      <w:r>
        <w:t>Targeted analysis of PAHs represented a small fraction of the total organic geogenic c</w:t>
      </w:r>
      <w:r w:rsidR="00F3232F">
        <w:t xml:space="preserve">ompounds </w:t>
      </w:r>
      <w:r w:rsidR="004940BF">
        <w:t xml:space="preserve">identified </w:t>
      </w:r>
      <w:r>
        <w:t xml:space="preserve">in the sample extracts (i.e. </w:t>
      </w:r>
      <w:r w:rsidR="00122D6B">
        <w:t>less than</w:t>
      </w:r>
      <w:r w:rsidR="00BA06BB">
        <w:t xml:space="preserve"> 0.1</w:t>
      </w:r>
      <w:r>
        <w:t xml:space="preserve">% for </w:t>
      </w:r>
      <w:r w:rsidR="00BA06BB">
        <w:t xml:space="preserve">all </w:t>
      </w:r>
      <w:r>
        <w:t>samples analysed) (</w:t>
      </w:r>
      <w:r w:rsidR="000A1950">
        <w:fldChar w:fldCharType="begin" w:fldLock="1"/>
      </w:r>
      <w:r w:rsidR="000A1950">
        <w:instrText xml:space="preserve"> REF _Ref2944586 \h </w:instrText>
      </w:r>
      <w:r w:rsidR="00934F79">
        <w:instrText xml:space="preserve"> \* MERGEFORMAT </w:instrText>
      </w:r>
      <w:r w:rsidR="000A1950">
        <w:fldChar w:fldCharType="separate"/>
      </w:r>
      <w:r w:rsidR="00272635">
        <w:t xml:space="preserve">Table </w:t>
      </w:r>
      <w:r w:rsidR="00272635">
        <w:rPr>
          <w:noProof/>
        </w:rPr>
        <w:t>19</w:t>
      </w:r>
      <w:r w:rsidR="000A1950">
        <w:fldChar w:fldCharType="end"/>
      </w:r>
      <w:r w:rsidR="000A1950">
        <w:t>)</w:t>
      </w:r>
      <w:r>
        <w:t>.</w:t>
      </w:r>
      <w:r w:rsidR="00BA06BB">
        <w:t xml:space="preserve"> </w:t>
      </w:r>
      <w:r w:rsidR="00F3232F" w:rsidRPr="00BD59E4">
        <w:t xml:space="preserve">The absence of volatile compounds </w:t>
      </w:r>
      <w:r w:rsidR="00F3232F">
        <w:t xml:space="preserve">found in </w:t>
      </w:r>
      <w:r w:rsidR="00F3232F" w:rsidRPr="00BD59E4">
        <w:t xml:space="preserve">sample extracts </w:t>
      </w:r>
      <w:r w:rsidR="00F3232F">
        <w:t xml:space="preserve">from this </w:t>
      </w:r>
      <w:r w:rsidR="00F3232F" w:rsidRPr="00BD59E4">
        <w:t>study may be due to the long-term storage of the sourced rocks in dry, non-climate controlled conditions.</w:t>
      </w:r>
      <w:r w:rsidR="003C27FD">
        <w:t xml:space="preserve"> Hence, most geogenic</w:t>
      </w:r>
      <w:r w:rsidR="003C27FD" w:rsidRPr="00E52F6D">
        <w:t xml:space="preserve"> organic compounds </w:t>
      </w:r>
      <w:r w:rsidR="003C27FD">
        <w:t xml:space="preserve">(as TRHs) </w:t>
      </w:r>
      <w:r w:rsidR="003C27FD" w:rsidRPr="00E52F6D">
        <w:t>in sample extracts were unidentified and their potential risk (individuals and mixtures) to aquatic environments is unknown.</w:t>
      </w:r>
      <w:r w:rsidR="00055FA9">
        <w:t xml:space="preserve"> </w:t>
      </w:r>
      <w:r w:rsidR="00A13919" w:rsidRPr="00BD59E4">
        <w:t xml:space="preserve">A study by Maguire-Boyd and Barron </w:t>
      </w:r>
      <w:r w:rsidR="00A13919">
        <w:fldChar w:fldCharType="begin"/>
      </w:r>
      <w:r w:rsidR="00C30F6C">
        <w:instrText xml:space="preserve"> ADDIN EN.CITE &lt;EndNote&gt;&lt;Cite ExcludeAuth="1"&gt;&lt;Author&gt;Maguire-Boyle&lt;/Author&gt;&lt;Year&gt;2014&lt;/Year&gt;&lt;RecNum&gt;483&lt;/RecNum&gt;&lt;DisplayText&gt;(2014)&lt;/DisplayText&gt;&lt;record&gt;&lt;rec-number&gt;483&lt;/rec-number&gt;&lt;foreign-keys&gt;&lt;key app="EN" db-id="t05vetvzgttdtfe5vr850sfc2ee00w0s0dv0" timestamp="1571122236" guid="1b2ed681-ba52-4a4d-a641-653bcfd83c92"&gt;483&lt;/key&gt;&lt;/foreign-keys&gt;&lt;ref-type name="Journal Article"&gt;17&lt;/ref-type&gt;&lt;contributors&gt;&lt;authors&gt;&lt;author&gt;Maguire-Boyle, S. J.&lt;/author&gt;&lt;author&gt;Barron, A.R.&lt;/author&gt;&lt;/authors&gt;&lt;/contributors&gt;&lt;titles&gt;&lt;title&gt;Organic compounds in produced waters from shale gas wells&lt;/title&gt;&lt;secondary-title&gt;Environmental Science: Processes &amp;amp; Impacts&lt;/secondary-title&gt;&lt;/titles&gt;&lt;periodical&gt;&lt;full-title&gt;Environmental Science: Processes &amp;amp; Impacts&lt;/full-title&gt;&lt;/periodical&gt;&lt;pages&gt;2237–2248&lt;/pages&gt;&lt;volume&gt;16&lt;/volume&gt;&lt;number&gt;10&lt;/number&gt;&lt;dates&gt;&lt;year&gt;2014&lt;/year&gt;&lt;pub-dates&gt;&lt;date&gt;2014&lt;/date&gt;&lt;/pub-dates&gt;&lt;/dates&gt;&lt;urls&gt;&lt;related-urls&gt;&lt;url&gt;https://pubs.rsc.org/en/content/articlelanding/2014/em/c4em00376d&lt;/url&gt;&lt;url&gt;https://pubs.rsc.org/en/content/articlehtml/2014/em/c4em00376d&lt;/url&gt;&lt;/related-urls&gt;&lt;/urls&gt;&lt;electronic-resource-num&gt;10.1039/C4EM00376D&lt;/electronic-resource-num&gt;&lt;remote-database-provider&gt;pubs.rsc.org&lt;/remote-database-provider&gt;&lt;language&gt;en&lt;/language&gt;&lt;access-date&gt;2019/02/05/05:17:35&lt;/access-date&gt;&lt;/record&gt;&lt;/Cite&gt;&lt;/EndNote&gt;</w:instrText>
      </w:r>
      <w:r w:rsidR="00A13919">
        <w:fldChar w:fldCharType="separate"/>
      </w:r>
      <w:r w:rsidR="00A13919">
        <w:rPr>
          <w:noProof/>
        </w:rPr>
        <w:t>(2014)</w:t>
      </w:r>
      <w:r w:rsidR="00A13919">
        <w:fldChar w:fldCharType="end"/>
      </w:r>
      <w:r w:rsidR="00A13919" w:rsidRPr="00BD59E4">
        <w:t xml:space="preserve"> found </w:t>
      </w:r>
      <w:r w:rsidR="000670E0">
        <w:t xml:space="preserve">that </w:t>
      </w:r>
      <w:r w:rsidR="00A13919" w:rsidRPr="00BD59E4">
        <w:t>the composition of chemicals based on their carbon content varied between shale gas regions and the majority of organic chemicals were present in the &gt;C6 fractions. Similarly, solvent-extracted shale samples from the United Kingdom were found to have organic che</w:t>
      </w:r>
      <w:r w:rsidR="00C30F6C">
        <w:t>micals predominantly in the C14</w:t>
      </w:r>
      <w:r w:rsidR="00C30F6C">
        <w:rPr>
          <w:rFonts w:cs="Calibri"/>
        </w:rPr>
        <w:t>–</w:t>
      </w:r>
      <w:r w:rsidR="00A13919" w:rsidRPr="00BD59E4">
        <w:t xml:space="preserve">C29 fraction, reflecting both the maturity of the shales as well as their algal origins </w:t>
      </w:r>
      <w:r w:rsidR="00A13919">
        <w:fldChar w:fldCharType="begin"/>
      </w:r>
      <w:r w:rsidR="00C30F6C">
        <w:instrText xml:space="preserve"> ADDIN EN.CITE &lt;EndNote&gt;&lt;Cite&gt;&lt;Author&gt;Wright&lt;/Author&gt;&lt;Year&gt;2015&lt;/Year&gt;&lt;RecNum&gt;484&lt;/RecNum&gt;&lt;DisplayText&gt;(Wright et al., 2015)&lt;/DisplayText&gt;&lt;record&gt;&lt;rec-number&gt;484&lt;/rec-number&gt;&lt;foreign-keys&gt;&lt;key app="EN" db-id="t05vetvzgttdtfe5vr850sfc2ee00w0s0dv0" timestamp="1571122236" guid="32ba852f-10b8-4cbd-a585-492446363fe5"&gt;484&lt;/key&gt;&lt;/foreign-keys&gt;&lt;ref-type name="Journal Article"&gt;17&lt;/ref-type&gt;&lt;contributors&gt;&lt;authors&gt;&lt;author&gt;Wright, M.C.&lt;/author&gt;&lt;author&gt;Court, R.W.&lt;/author&gt;&lt;author&gt;Kafantaris, F-C.A.&lt;/author&gt;&lt;author&gt;Spathopoulos, F.&lt;/author&gt;&lt;author&gt;Sephton, M.A.&lt;/author&gt;&lt;/authors&gt;&lt;/contributors&gt;&lt;titles&gt;&lt;title&gt;A new rapid method for shale oil and shale gas assessment&lt;/title&gt;&lt;secondary-title&gt;Fuel&lt;/secondary-title&gt;&lt;alt-title&gt;Fuel&lt;/alt-title&gt;&lt;/titles&gt;&lt;periodical&gt;&lt;full-title&gt;Fuel&lt;/full-title&gt;&lt;/periodical&gt;&lt;alt-periodical&gt;&lt;full-title&gt;Fuel&lt;/full-title&gt;&lt;/alt-periodical&gt;&lt;pages&gt;231–239&lt;/pages&gt;&lt;volume&gt;153&lt;/volume&gt;&lt;keywords&gt;&lt;keyword&gt;Shale gas&lt;/keyword&gt;&lt;keyword&gt;Assessment&lt;/keyword&gt;&lt;keyword&gt;Midland Valley&lt;/keyword&gt;&lt;keyword&gt;Pyrolysis-FTIR&lt;/keyword&gt;&lt;keyword&gt;Shale oil&lt;/keyword&gt;&lt;/keywords&gt;&lt;dates&gt;&lt;year&gt;2015&lt;/year&gt;&lt;pub-dates&gt;&lt;date&gt;2015/08/01/&lt;/date&gt;&lt;/pub-dates&gt;&lt;/dates&gt;&lt;isbn&gt;0016-2361&lt;/isbn&gt;&lt;urls&gt;&lt;related-urls&gt;&lt;url&gt;http://www.sciencedirect.com/science/article/pii/S0016236115002513&lt;/url&gt;&lt;url&gt;https://www.sciencedirect.com/science/article/pii/S0016236115002513&lt;/url&gt;&lt;/related-urls&gt;&lt;/urls&gt;&lt;electronic-resource-num&gt;10.1016/j.fuel.2015.02.089&lt;/electronic-resource-num&gt;&lt;remote-database-provider&gt;ScienceDirect&lt;/remote-database-provider&gt;&lt;access-date&gt;2018/08/28/05:51:00&lt;/access-date&gt;&lt;/record&gt;&lt;/Cite&gt;&lt;/EndNote&gt;</w:instrText>
      </w:r>
      <w:r w:rsidR="00A13919">
        <w:fldChar w:fldCharType="separate"/>
      </w:r>
      <w:r w:rsidR="00A13919">
        <w:rPr>
          <w:noProof/>
        </w:rPr>
        <w:t>(Wright et al., 2015)</w:t>
      </w:r>
      <w:r w:rsidR="00A13919">
        <w:fldChar w:fldCharType="end"/>
      </w:r>
      <w:r w:rsidR="00A13919" w:rsidRPr="00BD59E4">
        <w:t>.</w:t>
      </w:r>
    </w:p>
    <w:p w14:paraId="11AC0EF0" w14:textId="4AFE28B2" w:rsidR="007D4029" w:rsidRPr="0080248F" w:rsidRDefault="007D4029" w:rsidP="0080248F">
      <w:pPr>
        <w:pStyle w:val="Heading3"/>
      </w:pPr>
      <w:bookmarkStart w:id="228" w:name="_Toc2242655"/>
      <w:bookmarkStart w:id="229" w:name="_Toc2260838"/>
      <w:bookmarkStart w:id="230" w:name="_Toc33739783"/>
      <w:r w:rsidRPr="0080248F">
        <w:t>Discussion</w:t>
      </w:r>
      <w:bookmarkEnd w:id="228"/>
      <w:bookmarkEnd w:id="229"/>
      <w:bookmarkEnd w:id="230"/>
    </w:p>
    <w:p w14:paraId="5CD2514F" w14:textId="1283D6BE" w:rsidR="007D4029" w:rsidRPr="007D4029" w:rsidRDefault="007D4029" w:rsidP="00A13919">
      <w:pPr>
        <w:pStyle w:val="BodyText"/>
        <w:sectPr w:rsidR="007D4029" w:rsidRPr="007D4029" w:rsidSect="0040272E">
          <w:headerReference w:type="even" r:id="rId64"/>
          <w:headerReference w:type="default" r:id="rId65"/>
          <w:footerReference w:type="even" r:id="rId66"/>
          <w:footerReference w:type="default" r:id="rId67"/>
          <w:pgSz w:w="11906" w:h="16838" w:code="9"/>
          <w:pgMar w:top="1247" w:right="1134" w:bottom="1134" w:left="1134" w:header="510" w:footer="624" w:gutter="0"/>
          <w:cols w:space="284"/>
          <w:docGrid w:linePitch="360"/>
        </w:sectPr>
      </w:pPr>
      <w:r w:rsidRPr="009474FF">
        <w:t>The leach</w:t>
      </w:r>
      <w:r w:rsidR="00601589">
        <w:t xml:space="preserve">ate </w:t>
      </w:r>
      <w:r w:rsidRPr="009474FF">
        <w:t xml:space="preserve">tests conducted with </w:t>
      </w:r>
      <w:r>
        <w:t>d</w:t>
      </w:r>
      <w:r w:rsidRPr="009474FF">
        <w:t xml:space="preserve">ilute </w:t>
      </w:r>
      <w:r>
        <w:t xml:space="preserve">HCl </w:t>
      </w:r>
      <w:r w:rsidRPr="009474FF">
        <w:t xml:space="preserve">and HFF </w:t>
      </w:r>
      <w:r w:rsidR="00382C26">
        <w:t xml:space="preserve">mobilised </w:t>
      </w:r>
      <w:r w:rsidRPr="009474FF">
        <w:t xml:space="preserve">the highest </w:t>
      </w:r>
      <w:r w:rsidR="00601589">
        <w:t xml:space="preserve">element </w:t>
      </w:r>
      <w:r w:rsidRPr="009474FF">
        <w:t>concentrations</w:t>
      </w:r>
      <w:r>
        <w:t xml:space="preserve"> in</w:t>
      </w:r>
      <w:r w:rsidR="00382C26">
        <w:t xml:space="preserve">to </w:t>
      </w:r>
      <w:r>
        <w:t>solutions compared to SGW</w:t>
      </w:r>
      <w:r w:rsidRPr="009474FF">
        <w:t xml:space="preserve">. </w:t>
      </w:r>
      <w:r w:rsidR="004B6EB3" w:rsidRPr="00E52F6D">
        <w:t xml:space="preserve">This demonstrates the role </w:t>
      </w:r>
      <w:r w:rsidR="004B6EB3">
        <w:t>that</w:t>
      </w:r>
      <w:r w:rsidR="004B6EB3" w:rsidRPr="00E52F6D">
        <w:t xml:space="preserve"> acidity and chemical constituents of </w:t>
      </w:r>
      <w:r w:rsidR="004B6EB3">
        <w:t xml:space="preserve">hydraulic fracturing fluid </w:t>
      </w:r>
      <w:r w:rsidR="004B6EB3" w:rsidRPr="00E52F6D">
        <w:t>(e.g. chelating agents</w:t>
      </w:r>
      <w:r w:rsidR="004B6EB3">
        <w:t>, surfactants, solvents, etc.</w:t>
      </w:r>
      <w:r w:rsidR="004B6EB3" w:rsidRPr="00E52F6D">
        <w:t>) can play in mobilising elements from powdered rocks.</w:t>
      </w:r>
      <w:r w:rsidR="004B6EB3">
        <w:t xml:space="preserve"> The elements showing substantial mobilisation (</w:t>
      </w:r>
      <w:r w:rsidR="00122D6B">
        <w:t xml:space="preserve">greater than </w:t>
      </w:r>
      <w:r w:rsidR="004B6EB3">
        <w:t xml:space="preserve">50-fold median increase compared to SGW) in hydraulic fracturing fluid include: aluminium, barium, cadmium, cerium, cobalt, copper, iron, lanthanum, manganese, neodymium, nickel, lead, yttrium, and zinc. </w:t>
      </w:r>
      <w:r w:rsidR="00415E91" w:rsidRPr="008C0B40">
        <w:t xml:space="preserve">It was noted that there was variability between rock types in formations both in terms of the total content of elements and concentrations </w:t>
      </w:r>
      <w:r w:rsidR="00415E91">
        <w:t xml:space="preserve">of </w:t>
      </w:r>
      <w:r w:rsidR="00415E91" w:rsidRPr="008C0B40">
        <w:t xml:space="preserve">elements mobilised into solution. Further studies are </w:t>
      </w:r>
      <w:r w:rsidR="00415E91">
        <w:t>needed</w:t>
      </w:r>
      <w:r w:rsidR="00415E91" w:rsidRPr="008C0B40">
        <w:t xml:space="preserve"> to determine </w:t>
      </w:r>
      <w:r w:rsidR="00415E91">
        <w:t xml:space="preserve">the </w:t>
      </w:r>
      <w:r w:rsidR="00415E91" w:rsidRPr="008C0B40">
        <w:t>underlying relationships between element content and physico-chemical properties of the formations</w:t>
      </w:r>
      <w:r w:rsidR="00415E91">
        <w:t xml:space="preserve"> and fate of chemicals in the hydraulic fracturing fluid</w:t>
      </w:r>
      <w:r w:rsidR="00415E91" w:rsidRPr="008C0B40">
        <w:t>.</w:t>
      </w:r>
    </w:p>
    <w:p w14:paraId="33A51DED" w14:textId="5ED44770" w:rsidR="00336CB1" w:rsidRPr="00BC7273" w:rsidRDefault="00583E66" w:rsidP="00583E66">
      <w:pPr>
        <w:pStyle w:val="Caption"/>
      </w:pPr>
      <w:bookmarkStart w:id="231" w:name="_Ref2944586"/>
      <w:bookmarkStart w:id="232" w:name="_Ref2614148"/>
      <w:bookmarkStart w:id="233" w:name="_Toc26778463"/>
      <w:r>
        <w:t xml:space="preserve">Table </w:t>
      </w:r>
      <w:r w:rsidR="00FB7F09">
        <w:rPr>
          <w:noProof/>
        </w:rPr>
        <w:fldChar w:fldCharType="begin"/>
      </w:r>
      <w:r w:rsidR="00FB7F09">
        <w:rPr>
          <w:noProof/>
        </w:rPr>
        <w:instrText xml:space="preserve"> SEQ Table \* ARABIC </w:instrText>
      </w:r>
      <w:r w:rsidR="00FB7F09">
        <w:rPr>
          <w:noProof/>
        </w:rPr>
        <w:fldChar w:fldCharType="separate"/>
      </w:r>
      <w:r w:rsidR="00940DEF">
        <w:rPr>
          <w:noProof/>
        </w:rPr>
        <w:t>19</w:t>
      </w:r>
      <w:r w:rsidR="00FB7F09">
        <w:rPr>
          <w:noProof/>
        </w:rPr>
        <w:fldChar w:fldCharType="end"/>
      </w:r>
      <w:bookmarkEnd w:id="231"/>
      <w:r w:rsidR="00C103F9">
        <w:t xml:space="preserve"> </w:t>
      </w:r>
      <w:bookmarkEnd w:id="232"/>
      <w:r w:rsidR="00336CB1" w:rsidRPr="00BC7273">
        <w:t>Solvent</w:t>
      </w:r>
      <w:r w:rsidR="000670E0">
        <w:t>-</w:t>
      </w:r>
      <w:r w:rsidR="00336CB1" w:rsidRPr="00BC7273">
        <w:t xml:space="preserve">extractable organic </w:t>
      </w:r>
      <w:r w:rsidR="007036D3">
        <w:t>compound co</w:t>
      </w:r>
      <w:r w:rsidR="00336CB1" w:rsidRPr="00BC7273">
        <w:t xml:space="preserve">ncentrations </w:t>
      </w:r>
      <w:r w:rsidR="007036D3">
        <w:t xml:space="preserve">from powdered </w:t>
      </w:r>
      <w:r w:rsidR="00336CB1" w:rsidRPr="00BC7273">
        <w:t>rock samples (µg/</w:t>
      </w:r>
      <w:r w:rsidR="00081C37" w:rsidRPr="00BC7273">
        <w:t>k</w:t>
      </w:r>
      <w:r w:rsidR="00336CB1" w:rsidRPr="00BC7273">
        <w:t>g)</w:t>
      </w:r>
      <w:bookmarkEnd w:id="233"/>
    </w:p>
    <w:tbl>
      <w:tblPr>
        <w:tblStyle w:val="TableBAHeaderRow9"/>
        <w:tblW w:w="13070" w:type="dxa"/>
        <w:tblInd w:w="0" w:type="dxa"/>
        <w:tblLayout w:type="fixed"/>
        <w:tblLook w:val="04A0" w:firstRow="1" w:lastRow="0" w:firstColumn="1" w:lastColumn="0" w:noHBand="0" w:noVBand="1"/>
      </w:tblPr>
      <w:tblGrid>
        <w:gridCol w:w="2014"/>
        <w:gridCol w:w="992"/>
        <w:gridCol w:w="992"/>
        <w:gridCol w:w="992"/>
        <w:gridCol w:w="23"/>
        <w:gridCol w:w="1111"/>
        <w:gridCol w:w="40"/>
        <w:gridCol w:w="1094"/>
        <w:gridCol w:w="1276"/>
        <w:gridCol w:w="1134"/>
        <w:gridCol w:w="1134"/>
        <w:gridCol w:w="1117"/>
        <w:gridCol w:w="17"/>
        <w:gridCol w:w="1134"/>
      </w:tblGrid>
      <w:tr w:rsidR="008D2045" w:rsidRPr="00A30803" w14:paraId="4ECFD3AA" w14:textId="77777777" w:rsidTr="008D2045">
        <w:trPr>
          <w:cnfStyle w:val="100000000000" w:firstRow="1" w:lastRow="0" w:firstColumn="0" w:lastColumn="0" w:oddVBand="0" w:evenVBand="0" w:oddHBand="0" w:evenHBand="0" w:firstRowFirstColumn="0" w:firstRowLastColumn="0" w:lastRowFirstColumn="0" w:lastRowLastColumn="0"/>
          <w:trHeight w:val="270"/>
        </w:trPr>
        <w:tc>
          <w:tcPr>
            <w:tcW w:w="2014" w:type="dxa"/>
            <w:shd w:val="clear" w:color="auto" w:fill="006D99" w:themeFill="accent1" w:themeFillShade="BF"/>
            <w:noWrap/>
          </w:tcPr>
          <w:p w14:paraId="62307F59" w14:textId="2888394C" w:rsidR="008D2045" w:rsidRPr="008D2045" w:rsidRDefault="008D2045" w:rsidP="00766667">
            <w:pPr>
              <w:pStyle w:val="TableText"/>
            </w:pPr>
            <w:r w:rsidRPr="008D2045">
              <w:t>Bore</w:t>
            </w:r>
            <w:r w:rsidR="000E354D">
              <w:t>hole</w:t>
            </w:r>
          </w:p>
        </w:tc>
        <w:tc>
          <w:tcPr>
            <w:tcW w:w="4110" w:type="dxa"/>
            <w:gridSpan w:val="5"/>
            <w:shd w:val="clear" w:color="auto" w:fill="006D99" w:themeFill="accent1" w:themeFillShade="BF"/>
            <w:noWrap/>
          </w:tcPr>
          <w:p w14:paraId="7992605B" w14:textId="77777777" w:rsidR="008D2045" w:rsidRPr="008D2045" w:rsidRDefault="008D2045" w:rsidP="00766667">
            <w:pPr>
              <w:pStyle w:val="TableText"/>
            </w:pPr>
            <w:r w:rsidRPr="008D2045">
              <w:t>AMOCO 83/1</w:t>
            </w:r>
          </w:p>
          <w:p w14:paraId="7F8779E4" w14:textId="77777777" w:rsidR="008D2045" w:rsidRPr="008D2045" w:rsidRDefault="008D2045" w:rsidP="00766667">
            <w:pPr>
              <w:pStyle w:val="TableText"/>
            </w:pPr>
          </w:p>
        </w:tc>
        <w:tc>
          <w:tcPr>
            <w:tcW w:w="2410" w:type="dxa"/>
            <w:gridSpan w:val="3"/>
            <w:shd w:val="clear" w:color="auto" w:fill="006D99" w:themeFill="accent1" w:themeFillShade="BF"/>
            <w:noWrap/>
          </w:tcPr>
          <w:p w14:paraId="0B5C2355" w14:textId="77777777" w:rsidR="008D2045" w:rsidRPr="008D2045" w:rsidRDefault="008D2045" w:rsidP="00766667">
            <w:pPr>
              <w:pStyle w:val="TableText"/>
            </w:pPr>
            <w:r w:rsidRPr="008D2045">
              <w:t>AMOCO 83/2</w:t>
            </w:r>
          </w:p>
        </w:tc>
        <w:tc>
          <w:tcPr>
            <w:tcW w:w="2268" w:type="dxa"/>
            <w:gridSpan w:val="2"/>
            <w:shd w:val="clear" w:color="auto" w:fill="006D99" w:themeFill="accent1" w:themeFillShade="BF"/>
            <w:noWrap/>
          </w:tcPr>
          <w:p w14:paraId="68C41EF6" w14:textId="77777777" w:rsidR="008D2045" w:rsidRPr="008D2045" w:rsidRDefault="008D2045" w:rsidP="00766667">
            <w:pPr>
              <w:pStyle w:val="TableText"/>
            </w:pPr>
            <w:r w:rsidRPr="008D2045">
              <w:t>Desert Creek</w:t>
            </w:r>
          </w:p>
          <w:p w14:paraId="46E4AE37" w14:textId="77777777" w:rsidR="008D2045" w:rsidRPr="008D2045" w:rsidRDefault="008D2045" w:rsidP="00766667">
            <w:pPr>
              <w:pStyle w:val="TableText"/>
            </w:pPr>
          </w:p>
        </w:tc>
        <w:tc>
          <w:tcPr>
            <w:tcW w:w="1134" w:type="dxa"/>
            <w:gridSpan w:val="2"/>
            <w:shd w:val="clear" w:color="auto" w:fill="006D99" w:themeFill="accent1" w:themeFillShade="BF"/>
            <w:noWrap/>
          </w:tcPr>
          <w:p w14:paraId="4DFC4E91" w14:textId="77777777" w:rsidR="008D2045" w:rsidRPr="008D2045" w:rsidRDefault="008D2045" w:rsidP="00766667">
            <w:pPr>
              <w:pStyle w:val="TableText"/>
            </w:pPr>
            <w:r w:rsidRPr="008D2045">
              <w:t>Egilabria</w:t>
            </w:r>
          </w:p>
        </w:tc>
        <w:tc>
          <w:tcPr>
            <w:tcW w:w="1134" w:type="dxa"/>
            <w:shd w:val="clear" w:color="auto" w:fill="006D99" w:themeFill="accent1" w:themeFillShade="BF"/>
          </w:tcPr>
          <w:p w14:paraId="635F01AA" w14:textId="77777777" w:rsidR="008D2045" w:rsidRPr="008D2045" w:rsidRDefault="008D2045" w:rsidP="00766667">
            <w:pPr>
              <w:pStyle w:val="TableText"/>
            </w:pPr>
            <w:r w:rsidRPr="008D2045">
              <w:t>LH 235</w:t>
            </w:r>
          </w:p>
        </w:tc>
      </w:tr>
      <w:tr w:rsidR="008D2045" w:rsidRPr="00A30803" w14:paraId="464736D6" w14:textId="77777777" w:rsidTr="008D2045">
        <w:trPr>
          <w:cnfStyle w:val="000000100000" w:firstRow="0" w:lastRow="0" w:firstColumn="0" w:lastColumn="0" w:oddVBand="0" w:evenVBand="0" w:oddHBand="1" w:evenHBand="0" w:firstRowFirstColumn="0" w:firstRowLastColumn="0" w:lastRowFirstColumn="0" w:lastRowLastColumn="0"/>
          <w:trHeight w:val="270"/>
        </w:trPr>
        <w:tc>
          <w:tcPr>
            <w:tcW w:w="2014" w:type="dxa"/>
            <w:shd w:val="clear" w:color="auto" w:fill="006D99" w:themeFill="accent1" w:themeFillShade="BF"/>
            <w:noWrap/>
          </w:tcPr>
          <w:p w14:paraId="15F7F2BB" w14:textId="77777777" w:rsidR="008D2045" w:rsidRPr="008D2045" w:rsidRDefault="008D2045" w:rsidP="00766667">
            <w:pPr>
              <w:pStyle w:val="TableHeading"/>
            </w:pPr>
            <w:r w:rsidRPr="008D2045">
              <w:t>Formation</w:t>
            </w:r>
          </w:p>
        </w:tc>
        <w:tc>
          <w:tcPr>
            <w:tcW w:w="992" w:type="dxa"/>
            <w:shd w:val="clear" w:color="auto" w:fill="006D99" w:themeFill="accent1" w:themeFillShade="BF"/>
            <w:noWrap/>
          </w:tcPr>
          <w:p w14:paraId="6427BED5" w14:textId="77777777" w:rsidR="008D2045" w:rsidRPr="008D2045" w:rsidRDefault="008D2045" w:rsidP="00766667">
            <w:pPr>
              <w:pStyle w:val="TableHeading"/>
            </w:pPr>
            <w:r w:rsidRPr="008D2045">
              <w:t>Termite Range</w:t>
            </w:r>
          </w:p>
        </w:tc>
        <w:tc>
          <w:tcPr>
            <w:tcW w:w="3118" w:type="dxa"/>
            <w:gridSpan w:val="4"/>
            <w:shd w:val="clear" w:color="auto" w:fill="006D99" w:themeFill="accent1" w:themeFillShade="BF"/>
            <w:noWrap/>
          </w:tcPr>
          <w:p w14:paraId="63D0D57B" w14:textId="3B9E8006" w:rsidR="008D2045" w:rsidRPr="008D2045" w:rsidRDefault="008D2045" w:rsidP="00766667">
            <w:pPr>
              <w:pStyle w:val="TableHeading"/>
            </w:pPr>
            <w:r w:rsidRPr="008D2045">
              <w:t>Riversleigh Siltstone</w:t>
            </w:r>
          </w:p>
          <w:p w14:paraId="5D9AC34C" w14:textId="77777777" w:rsidR="008D2045" w:rsidRPr="008D2045" w:rsidRDefault="008D2045" w:rsidP="00766667">
            <w:pPr>
              <w:pStyle w:val="TableHeading"/>
            </w:pPr>
          </w:p>
        </w:tc>
        <w:tc>
          <w:tcPr>
            <w:tcW w:w="1134" w:type="dxa"/>
            <w:gridSpan w:val="2"/>
            <w:shd w:val="clear" w:color="auto" w:fill="006D99" w:themeFill="accent1" w:themeFillShade="BF"/>
            <w:noWrap/>
          </w:tcPr>
          <w:p w14:paraId="15431EDE" w14:textId="77777777" w:rsidR="008D2045" w:rsidRPr="008D2045" w:rsidRDefault="008D2045" w:rsidP="00766667">
            <w:pPr>
              <w:pStyle w:val="TableHeading"/>
            </w:pPr>
            <w:r w:rsidRPr="008D2045">
              <w:t>Termite Range</w:t>
            </w:r>
          </w:p>
        </w:tc>
        <w:tc>
          <w:tcPr>
            <w:tcW w:w="1276" w:type="dxa"/>
            <w:shd w:val="clear" w:color="auto" w:fill="006D99" w:themeFill="accent1" w:themeFillShade="BF"/>
            <w:noWrap/>
          </w:tcPr>
          <w:p w14:paraId="4B03DF79" w14:textId="77777777" w:rsidR="008D2045" w:rsidRPr="008D2045" w:rsidRDefault="008D2045" w:rsidP="00766667">
            <w:pPr>
              <w:pStyle w:val="TableHeading"/>
            </w:pPr>
            <w:r w:rsidRPr="008D2045">
              <w:t>Lawn Hill</w:t>
            </w:r>
          </w:p>
        </w:tc>
        <w:tc>
          <w:tcPr>
            <w:tcW w:w="1134" w:type="dxa"/>
            <w:shd w:val="clear" w:color="auto" w:fill="006D99" w:themeFill="accent1" w:themeFillShade="BF"/>
            <w:noWrap/>
          </w:tcPr>
          <w:p w14:paraId="6EA100F7" w14:textId="77777777" w:rsidR="008D2045" w:rsidRPr="008D2045" w:rsidRDefault="008D2045" w:rsidP="00766667">
            <w:pPr>
              <w:pStyle w:val="TableHeading"/>
            </w:pPr>
            <w:r w:rsidRPr="008D2045">
              <w:t>Termite Range</w:t>
            </w:r>
          </w:p>
        </w:tc>
        <w:tc>
          <w:tcPr>
            <w:tcW w:w="1134" w:type="dxa"/>
            <w:shd w:val="clear" w:color="auto" w:fill="006D99" w:themeFill="accent1" w:themeFillShade="BF"/>
            <w:noWrap/>
          </w:tcPr>
          <w:p w14:paraId="31AF0608" w14:textId="77777777" w:rsidR="008D2045" w:rsidRPr="008D2045" w:rsidRDefault="008D2045" w:rsidP="00766667">
            <w:pPr>
              <w:pStyle w:val="TableHeading"/>
            </w:pPr>
            <w:r w:rsidRPr="008D2045">
              <w:t>Lawn Hill</w:t>
            </w:r>
          </w:p>
        </w:tc>
        <w:tc>
          <w:tcPr>
            <w:tcW w:w="2268" w:type="dxa"/>
            <w:gridSpan w:val="3"/>
            <w:shd w:val="clear" w:color="auto" w:fill="006D99" w:themeFill="accent1" w:themeFillShade="BF"/>
            <w:noWrap/>
          </w:tcPr>
          <w:p w14:paraId="228735F4" w14:textId="77777777" w:rsidR="008D2045" w:rsidRPr="008D2045" w:rsidRDefault="008D2045" w:rsidP="00766667">
            <w:pPr>
              <w:pStyle w:val="TableHeading"/>
            </w:pPr>
            <w:r w:rsidRPr="008D2045">
              <w:t>Lawn Hill</w:t>
            </w:r>
          </w:p>
          <w:p w14:paraId="382D8B56" w14:textId="77777777" w:rsidR="008D2045" w:rsidRPr="008D2045" w:rsidRDefault="008D2045" w:rsidP="00766667">
            <w:pPr>
              <w:pStyle w:val="TableHeading"/>
            </w:pPr>
          </w:p>
        </w:tc>
      </w:tr>
      <w:tr w:rsidR="008D2045" w:rsidRPr="00A30803" w14:paraId="1806228D" w14:textId="77777777" w:rsidTr="008D2045">
        <w:trPr>
          <w:cnfStyle w:val="000000010000" w:firstRow="0" w:lastRow="0" w:firstColumn="0" w:lastColumn="0" w:oddVBand="0" w:evenVBand="0" w:oddHBand="0" w:evenHBand="1" w:firstRowFirstColumn="0" w:firstRowLastColumn="0" w:lastRowFirstColumn="0" w:lastRowLastColumn="0"/>
          <w:trHeight w:val="270"/>
        </w:trPr>
        <w:tc>
          <w:tcPr>
            <w:tcW w:w="2014" w:type="dxa"/>
            <w:shd w:val="clear" w:color="auto" w:fill="006D99" w:themeFill="accent1" w:themeFillShade="BF"/>
            <w:noWrap/>
          </w:tcPr>
          <w:p w14:paraId="350F8C5B" w14:textId="77777777" w:rsidR="008D2045" w:rsidRPr="008D2045" w:rsidRDefault="008D2045" w:rsidP="00766667">
            <w:pPr>
              <w:pStyle w:val="TableHeading"/>
            </w:pPr>
            <w:r w:rsidRPr="008D2045">
              <w:t>Sample code</w:t>
            </w:r>
          </w:p>
        </w:tc>
        <w:tc>
          <w:tcPr>
            <w:tcW w:w="992" w:type="dxa"/>
            <w:shd w:val="clear" w:color="auto" w:fill="006D99" w:themeFill="accent1" w:themeFillShade="BF"/>
            <w:noWrap/>
          </w:tcPr>
          <w:p w14:paraId="30884604" w14:textId="77777777" w:rsidR="008D2045" w:rsidRPr="008D2045" w:rsidRDefault="008D2045" w:rsidP="00766667">
            <w:pPr>
              <w:pStyle w:val="TableHeading"/>
            </w:pPr>
            <w:r w:rsidRPr="008D2045">
              <w:t>P84810</w:t>
            </w:r>
          </w:p>
        </w:tc>
        <w:tc>
          <w:tcPr>
            <w:tcW w:w="992" w:type="dxa"/>
            <w:shd w:val="clear" w:color="auto" w:fill="006D99" w:themeFill="accent1" w:themeFillShade="BF"/>
            <w:noWrap/>
          </w:tcPr>
          <w:p w14:paraId="76F2E1D0" w14:textId="77777777" w:rsidR="008D2045" w:rsidRPr="008D2045" w:rsidRDefault="008D2045" w:rsidP="00766667">
            <w:pPr>
              <w:pStyle w:val="TableHeading"/>
            </w:pPr>
            <w:r w:rsidRPr="008D2045">
              <w:t>P84813</w:t>
            </w:r>
          </w:p>
        </w:tc>
        <w:tc>
          <w:tcPr>
            <w:tcW w:w="1015" w:type="dxa"/>
            <w:gridSpan w:val="2"/>
            <w:shd w:val="clear" w:color="auto" w:fill="006D99" w:themeFill="accent1" w:themeFillShade="BF"/>
            <w:noWrap/>
          </w:tcPr>
          <w:p w14:paraId="5ECDEB03" w14:textId="77777777" w:rsidR="008D2045" w:rsidRPr="008D2045" w:rsidRDefault="008D2045" w:rsidP="00766667">
            <w:pPr>
              <w:pStyle w:val="TableHeading"/>
            </w:pPr>
            <w:r w:rsidRPr="008D2045">
              <w:t>P84812</w:t>
            </w:r>
          </w:p>
        </w:tc>
        <w:tc>
          <w:tcPr>
            <w:tcW w:w="1151" w:type="dxa"/>
            <w:gridSpan w:val="2"/>
            <w:shd w:val="clear" w:color="auto" w:fill="006D99" w:themeFill="accent1" w:themeFillShade="BF"/>
            <w:noWrap/>
          </w:tcPr>
          <w:p w14:paraId="1CBDB513" w14:textId="77777777" w:rsidR="008D2045" w:rsidRPr="008D2045" w:rsidRDefault="008D2045" w:rsidP="00766667">
            <w:pPr>
              <w:pStyle w:val="TableHeading"/>
            </w:pPr>
            <w:r w:rsidRPr="008D2045">
              <w:t>P84811</w:t>
            </w:r>
          </w:p>
        </w:tc>
        <w:tc>
          <w:tcPr>
            <w:tcW w:w="1094" w:type="dxa"/>
            <w:shd w:val="clear" w:color="auto" w:fill="006D99" w:themeFill="accent1" w:themeFillShade="BF"/>
            <w:noWrap/>
          </w:tcPr>
          <w:p w14:paraId="34D84B5B" w14:textId="77777777" w:rsidR="008D2045" w:rsidRPr="008D2045" w:rsidRDefault="008D2045" w:rsidP="00766667">
            <w:pPr>
              <w:pStyle w:val="TableHeading"/>
            </w:pPr>
            <w:r w:rsidRPr="008D2045">
              <w:t>P84819</w:t>
            </w:r>
          </w:p>
        </w:tc>
        <w:tc>
          <w:tcPr>
            <w:tcW w:w="1276" w:type="dxa"/>
            <w:shd w:val="clear" w:color="auto" w:fill="006D99" w:themeFill="accent1" w:themeFillShade="BF"/>
            <w:noWrap/>
          </w:tcPr>
          <w:p w14:paraId="68CFB766" w14:textId="77777777" w:rsidR="008D2045" w:rsidRPr="008D2045" w:rsidRDefault="008D2045" w:rsidP="00766667">
            <w:pPr>
              <w:pStyle w:val="TableHeading"/>
            </w:pPr>
            <w:r w:rsidRPr="008D2045">
              <w:t>P84818</w:t>
            </w:r>
          </w:p>
        </w:tc>
        <w:tc>
          <w:tcPr>
            <w:tcW w:w="1134" w:type="dxa"/>
            <w:shd w:val="clear" w:color="auto" w:fill="006D99" w:themeFill="accent1" w:themeFillShade="BF"/>
            <w:noWrap/>
          </w:tcPr>
          <w:p w14:paraId="03BBBFFD" w14:textId="77777777" w:rsidR="008D2045" w:rsidRPr="008D2045" w:rsidRDefault="008D2045" w:rsidP="00766667">
            <w:pPr>
              <w:pStyle w:val="TableHeading"/>
            </w:pPr>
            <w:r w:rsidRPr="008D2045">
              <w:t>P84815</w:t>
            </w:r>
          </w:p>
        </w:tc>
        <w:tc>
          <w:tcPr>
            <w:tcW w:w="1134" w:type="dxa"/>
            <w:shd w:val="clear" w:color="auto" w:fill="006D99" w:themeFill="accent1" w:themeFillShade="BF"/>
            <w:noWrap/>
          </w:tcPr>
          <w:p w14:paraId="54C11105" w14:textId="77777777" w:rsidR="008D2045" w:rsidRPr="008D2045" w:rsidRDefault="008D2045" w:rsidP="00766667">
            <w:pPr>
              <w:pStyle w:val="TableHeading"/>
            </w:pPr>
            <w:r w:rsidRPr="008D2045">
              <w:t>P84814</w:t>
            </w:r>
          </w:p>
        </w:tc>
        <w:tc>
          <w:tcPr>
            <w:tcW w:w="1117" w:type="dxa"/>
            <w:shd w:val="clear" w:color="auto" w:fill="006D99" w:themeFill="accent1" w:themeFillShade="BF"/>
            <w:noWrap/>
          </w:tcPr>
          <w:p w14:paraId="0DB6CAEE" w14:textId="77777777" w:rsidR="008D2045" w:rsidRPr="008D2045" w:rsidRDefault="008D2045" w:rsidP="00766667">
            <w:pPr>
              <w:pStyle w:val="TableHeading"/>
            </w:pPr>
            <w:r w:rsidRPr="008D2045">
              <w:t>P84816</w:t>
            </w:r>
          </w:p>
        </w:tc>
        <w:tc>
          <w:tcPr>
            <w:tcW w:w="1151" w:type="dxa"/>
            <w:gridSpan w:val="2"/>
            <w:shd w:val="clear" w:color="auto" w:fill="006D99" w:themeFill="accent1" w:themeFillShade="BF"/>
          </w:tcPr>
          <w:p w14:paraId="3893C555" w14:textId="77777777" w:rsidR="008D2045" w:rsidRPr="008D2045" w:rsidRDefault="008D2045" w:rsidP="00766667">
            <w:pPr>
              <w:pStyle w:val="TableHeading"/>
            </w:pPr>
            <w:r w:rsidRPr="008D2045">
              <w:t>P84817</w:t>
            </w:r>
          </w:p>
        </w:tc>
      </w:tr>
      <w:tr w:rsidR="00C30F6C" w:rsidRPr="00A30803" w14:paraId="66761560" w14:textId="77777777" w:rsidTr="00903C91">
        <w:trPr>
          <w:cnfStyle w:val="000000100000" w:firstRow="0" w:lastRow="0" w:firstColumn="0" w:lastColumn="0" w:oddVBand="0" w:evenVBand="0" w:oddHBand="1" w:evenHBand="0" w:firstRowFirstColumn="0" w:firstRowLastColumn="0" w:lastRowFirstColumn="0" w:lastRowLastColumn="0"/>
          <w:trHeight w:val="270"/>
        </w:trPr>
        <w:tc>
          <w:tcPr>
            <w:tcW w:w="13070" w:type="dxa"/>
            <w:gridSpan w:val="14"/>
            <w:noWrap/>
          </w:tcPr>
          <w:p w14:paraId="3127FF33" w14:textId="49301D71" w:rsidR="00C30F6C" w:rsidRPr="008D2045" w:rsidRDefault="00C30F6C" w:rsidP="0093430A">
            <w:pPr>
              <w:pStyle w:val="TableText"/>
            </w:pPr>
            <w:r w:rsidRPr="004818FE">
              <w:rPr>
                <w:rStyle w:val="Bold"/>
              </w:rPr>
              <w:t>PAHS</w:t>
            </w:r>
          </w:p>
        </w:tc>
      </w:tr>
      <w:tr w:rsidR="008D2045" w:rsidRPr="00A30803" w14:paraId="7E11BD8B" w14:textId="77777777" w:rsidTr="008D2045">
        <w:trPr>
          <w:cnfStyle w:val="000000010000" w:firstRow="0" w:lastRow="0" w:firstColumn="0" w:lastColumn="0" w:oddVBand="0" w:evenVBand="0" w:oddHBand="0" w:evenHBand="1" w:firstRowFirstColumn="0" w:firstRowLastColumn="0" w:lastRowFirstColumn="0" w:lastRowLastColumn="0"/>
          <w:trHeight w:val="270"/>
        </w:trPr>
        <w:tc>
          <w:tcPr>
            <w:tcW w:w="2014" w:type="dxa"/>
            <w:noWrap/>
            <w:hideMark/>
          </w:tcPr>
          <w:p w14:paraId="2BC3569A" w14:textId="77777777" w:rsidR="008D2045" w:rsidRPr="008D2045" w:rsidRDefault="008D2045" w:rsidP="0093430A">
            <w:pPr>
              <w:pStyle w:val="TableText"/>
            </w:pPr>
            <w:r w:rsidRPr="008D2045">
              <w:t>Benz(a)anthracene</w:t>
            </w:r>
          </w:p>
        </w:tc>
        <w:tc>
          <w:tcPr>
            <w:tcW w:w="992" w:type="dxa"/>
            <w:noWrap/>
          </w:tcPr>
          <w:p w14:paraId="7FDE1B99" w14:textId="50E2A78C" w:rsidR="008D2045" w:rsidRPr="008D2045" w:rsidRDefault="00057FE6" w:rsidP="0062036B">
            <w:pPr>
              <w:pStyle w:val="TableTextRight"/>
            </w:pPr>
            <w:r>
              <w:t>&lt;2</w:t>
            </w:r>
          </w:p>
        </w:tc>
        <w:tc>
          <w:tcPr>
            <w:tcW w:w="992" w:type="dxa"/>
            <w:noWrap/>
          </w:tcPr>
          <w:p w14:paraId="06D5ABA1" w14:textId="6C99E2A7" w:rsidR="008D2045" w:rsidRPr="008D2045" w:rsidRDefault="00057FE6" w:rsidP="0062036B">
            <w:pPr>
              <w:pStyle w:val="TableTextRight"/>
            </w:pPr>
            <w:r>
              <w:t>&lt;2</w:t>
            </w:r>
          </w:p>
        </w:tc>
        <w:tc>
          <w:tcPr>
            <w:tcW w:w="992" w:type="dxa"/>
            <w:noWrap/>
          </w:tcPr>
          <w:p w14:paraId="4E25FA75" w14:textId="1A66CA02" w:rsidR="008D2045" w:rsidRPr="008D2045" w:rsidRDefault="00057FE6" w:rsidP="0062036B">
            <w:pPr>
              <w:pStyle w:val="TableTextRight"/>
            </w:pPr>
            <w:r>
              <w:t>&lt;2</w:t>
            </w:r>
          </w:p>
        </w:tc>
        <w:tc>
          <w:tcPr>
            <w:tcW w:w="1134" w:type="dxa"/>
            <w:gridSpan w:val="2"/>
            <w:noWrap/>
          </w:tcPr>
          <w:p w14:paraId="22063279" w14:textId="30F1D312" w:rsidR="008D2045" w:rsidRPr="008D2045" w:rsidRDefault="00057FE6" w:rsidP="0062036B">
            <w:pPr>
              <w:pStyle w:val="TableTextRight"/>
            </w:pPr>
            <w:r>
              <w:t>&lt;2</w:t>
            </w:r>
          </w:p>
        </w:tc>
        <w:tc>
          <w:tcPr>
            <w:tcW w:w="1134" w:type="dxa"/>
            <w:gridSpan w:val="2"/>
            <w:noWrap/>
          </w:tcPr>
          <w:p w14:paraId="62CB08DF" w14:textId="22B31BF7" w:rsidR="008D2045" w:rsidRPr="008D2045" w:rsidRDefault="00057FE6" w:rsidP="0062036B">
            <w:pPr>
              <w:pStyle w:val="TableTextRight"/>
            </w:pPr>
            <w:r>
              <w:t>&lt;2</w:t>
            </w:r>
          </w:p>
        </w:tc>
        <w:tc>
          <w:tcPr>
            <w:tcW w:w="1276" w:type="dxa"/>
            <w:noWrap/>
          </w:tcPr>
          <w:p w14:paraId="222046B4" w14:textId="7C226DD2" w:rsidR="008D2045" w:rsidRPr="008D2045" w:rsidRDefault="00057FE6" w:rsidP="0062036B">
            <w:pPr>
              <w:pStyle w:val="TableTextRight"/>
            </w:pPr>
            <w:r>
              <w:t>&lt;2</w:t>
            </w:r>
          </w:p>
        </w:tc>
        <w:tc>
          <w:tcPr>
            <w:tcW w:w="1134" w:type="dxa"/>
            <w:noWrap/>
          </w:tcPr>
          <w:p w14:paraId="4B452C40" w14:textId="4533C794" w:rsidR="008D2045" w:rsidRPr="008D2045" w:rsidRDefault="00057FE6" w:rsidP="0062036B">
            <w:pPr>
              <w:pStyle w:val="TableTextRight"/>
            </w:pPr>
            <w:r>
              <w:t>&lt;2</w:t>
            </w:r>
          </w:p>
        </w:tc>
        <w:tc>
          <w:tcPr>
            <w:tcW w:w="1134" w:type="dxa"/>
            <w:noWrap/>
          </w:tcPr>
          <w:p w14:paraId="37BF6A51" w14:textId="77777777" w:rsidR="008D2045" w:rsidRPr="008D2045" w:rsidRDefault="008D2045" w:rsidP="0062036B">
            <w:pPr>
              <w:pStyle w:val="TableTextRight"/>
            </w:pPr>
            <w:r w:rsidRPr="008D2045">
              <w:t>2.4</w:t>
            </w:r>
          </w:p>
        </w:tc>
        <w:tc>
          <w:tcPr>
            <w:tcW w:w="1134" w:type="dxa"/>
            <w:gridSpan w:val="2"/>
            <w:noWrap/>
          </w:tcPr>
          <w:p w14:paraId="455E81D0" w14:textId="303DCFB8" w:rsidR="008D2045" w:rsidRPr="008D2045" w:rsidRDefault="00057FE6" w:rsidP="0062036B">
            <w:pPr>
              <w:pStyle w:val="TableTextRight"/>
            </w:pPr>
            <w:r>
              <w:t>&lt;2</w:t>
            </w:r>
          </w:p>
        </w:tc>
        <w:tc>
          <w:tcPr>
            <w:tcW w:w="1134" w:type="dxa"/>
          </w:tcPr>
          <w:p w14:paraId="55A6E0FA" w14:textId="77777777" w:rsidR="008D2045" w:rsidRPr="008D2045" w:rsidRDefault="008D2045" w:rsidP="0062036B">
            <w:pPr>
              <w:pStyle w:val="TableTextRight"/>
            </w:pPr>
            <w:r w:rsidRPr="008D2045">
              <w:t>4</w:t>
            </w:r>
          </w:p>
        </w:tc>
      </w:tr>
      <w:tr w:rsidR="008D2045" w:rsidRPr="00A30803" w14:paraId="40234CFE" w14:textId="77777777" w:rsidTr="008D2045">
        <w:trPr>
          <w:cnfStyle w:val="000000100000" w:firstRow="0" w:lastRow="0" w:firstColumn="0" w:lastColumn="0" w:oddVBand="0" w:evenVBand="0" w:oddHBand="1" w:evenHBand="0" w:firstRowFirstColumn="0" w:firstRowLastColumn="0" w:lastRowFirstColumn="0" w:lastRowLastColumn="0"/>
          <w:trHeight w:val="270"/>
        </w:trPr>
        <w:tc>
          <w:tcPr>
            <w:tcW w:w="2014" w:type="dxa"/>
            <w:noWrap/>
            <w:hideMark/>
          </w:tcPr>
          <w:p w14:paraId="09A17ED3" w14:textId="77777777" w:rsidR="008D2045" w:rsidRPr="008D2045" w:rsidRDefault="008D2045" w:rsidP="0093430A">
            <w:pPr>
              <w:pStyle w:val="TableText"/>
            </w:pPr>
            <w:r w:rsidRPr="008D2045">
              <w:t>Benzo-(b)&amp;(k)-fluoranthene</w:t>
            </w:r>
          </w:p>
        </w:tc>
        <w:tc>
          <w:tcPr>
            <w:tcW w:w="992" w:type="dxa"/>
            <w:noWrap/>
          </w:tcPr>
          <w:p w14:paraId="138B2BEA" w14:textId="1C816039" w:rsidR="008D2045" w:rsidRPr="008D2045" w:rsidRDefault="00057FE6" w:rsidP="0062036B">
            <w:pPr>
              <w:pStyle w:val="TableTextRight"/>
            </w:pPr>
            <w:r>
              <w:t>&lt;5</w:t>
            </w:r>
          </w:p>
        </w:tc>
        <w:tc>
          <w:tcPr>
            <w:tcW w:w="992" w:type="dxa"/>
            <w:noWrap/>
          </w:tcPr>
          <w:p w14:paraId="5D205984" w14:textId="7058AD11" w:rsidR="008D2045" w:rsidRPr="008D2045" w:rsidRDefault="00057FE6" w:rsidP="0062036B">
            <w:pPr>
              <w:pStyle w:val="TableTextRight"/>
            </w:pPr>
            <w:r>
              <w:t>&lt;5</w:t>
            </w:r>
          </w:p>
        </w:tc>
        <w:tc>
          <w:tcPr>
            <w:tcW w:w="992" w:type="dxa"/>
            <w:noWrap/>
          </w:tcPr>
          <w:p w14:paraId="3D170EEB" w14:textId="2D7D23A2" w:rsidR="008D2045" w:rsidRPr="008D2045" w:rsidRDefault="00057FE6" w:rsidP="0062036B">
            <w:pPr>
              <w:pStyle w:val="TableTextRight"/>
            </w:pPr>
            <w:r>
              <w:t>&lt;5</w:t>
            </w:r>
          </w:p>
        </w:tc>
        <w:tc>
          <w:tcPr>
            <w:tcW w:w="1134" w:type="dxa"/>
            <w:gridSpan w:val="2"/>
            <w:noWrap/>
          </w:tcPr>
          <w:p w14:paraId="38A431C7" w14:textId="0886A1C5" w:rsidR="008D2045" w:rsidRPr="008D2045" w:rsidRDefault="00057FE6" w:rsidP="0062036B">
            <w:pPr>
              <w:pStyle w:val="TableTextRight"/>
            </w:pPr>
            <w:r>
              <w:t>&lt;5</w:t>
            </w:r>
          </w:p>
        </w:tc>
        <w:tc>
          <w:tcPr>
            <w:tcW w:w="1134" w:type="dxa"/>
            <w:gridSpan w:val="2"/>
            <w:noWrap/>
          </w:tcPr>
          <w:p w14:paraId="0E16620F" w14:textId="7CD269C4" w:rsidR="008D2045" w:rsidRPr="008D2045" w:rsidRDefault="00057FE6" w:rsidP="0062036B">
            <w:pPr>
              <w:pStyle w:val="TableTextRight"/>
            </w:pPr>
            <w:r>
              <w:t>&lt;5</w:t>
            </w:r>
          </w:p>
        </w:tc>
        <w:tc>
          <w:tcPr>
            <w:tcW w:w="1276" w:type="dxa"/>
            <w:noWrap/>
          </w:tcPr>
          <w:p w14:paraId="0BBC86DC" w14:textId="77777777" w:rsidR="008D2045" w:rsidRPr="008D2045" w:rsidRDefault="008D2045" w:rsidP="0062036B">
            <w:pPr>
              <w:pStyle w:val="TableTextRight"/>
            </w:pPr>
            <w:r w:rsidRPr="008D2045">
              <w:t>17.9</w:t>
            </w:r>
          </w:p>
        </w:tc>
        <w:tc>
          <w:tcPr>
            <w:tcW w:w="1134" w:type="dxa"/>
            <w:noWrap/>
          </w:tcPr>
          <w:p w14:paraId="5A8E5C3E" w14:textId="167C94A5" w:rsidR="008D2045" w:rsidRPr="008D2045" w:rsidRDefault="00057FE6" w:rsidP="0062036B">
            <w:pPr>
              <w:pStyle w:val="TableTextRight"/>
            </w:pPr>
            <w:r>
              <w:t>&lt;5</w:t>
            </w:r>
          </w:p>
        </w:tc>
        <w:tc>
          <w:tcPr>
            <w:tcW w:w="1134" w:type="dxa"/>
            <w:noWrap/>
          </w:tcPr>
          <w:p w14:paraId="2275AAD0" w14:textId="77777777" w:rsidR="008D2045" w:rsidRPr="008D2045" w:rsidRDefault="008D2045" w:rsidP="0062036B">
            <w:pPr>
              <w:pStyle w:val="TableTextRight"/>
            </w:pPr>
            <w:r w:rsidRPr="008D2045">
              <w:t>21.9</w:t>
            </w:r>
          </w:p>
        </w:tc>
        <w:tc>
          <w:tcPr>
            <w:tcW w:w="1134" w:type="dxa"/>
            <w:gridSpan w:val="2"/>
            <w:noWrap/>
          </w:tcPr>
          <w:p w14:paraId="1726C3CF" w14:textId="1E3E5A00" w:rsidR="008D2045" w:rsidRPr="008D2045" w:rsidRDefault="008C3037" w:rsidP="0062036B">
            <w:pPr>
              <w:pStyle w:val="TableTextRight"/>
            </w:pPr>
            <w:r>
              <w:t>&lt;5</w:t>
            </w:r>
          </w:p>
        </w:tc>
        <w:tc>
          <w:tcPr>
            <w:tcW w:w="1134" w:type="dxa"/>
          </w:tcPr>
          <w:p w14:paraId="4532924C" w14:textId="0F2A5EE6" w:rsidR="008D2045" w:rsidRPr="008D2045" w:rsidRDefault="00057FE6" w:rsidP="0062036B">
            <w:pPr>
              <w:pStyle w:val="TableTextRight"/>
            </w:pPr>
            <w:r>
              <w:t>&lt;5</w:t>
            </w:r>
          </w:p>
        </w:tc>
      </w:tr>
      <w:tr w:rsidR="008D2045" w:rsidRPr="00A30803" w14:paraId="18F0A567" w14:textId="77777777" w:rsidTr="008D2045">
        <w:trPr>
          <w:cnfStyle w:val="000000010000" w:firstRow="0" w:lastRow="0" w:firstColumn="0" w:lastColumn="0" w:oddVBand="0" w:evenVBand="0" w:oddHBand="0" w:evenHBand="1" w:firstRowFirstColumn="0" w:firstRowLastColumn="0" w:lastRowFirstColumn="0" w:lastRowLastColumn="0"/>
          <w:trHeight w:val="270"/>
        </w:trPr>
        <w:tc>
          <w:tcPr>
            <w:tcW w:w="2014" w:type="dxa"/>
            <w:noWrap/>
            <w:hideMark/>
          </w:tcPr>
          <w:p w14:paraId="254D8EE2" w14:textId="77777777" w:rsidR="008D2045" w:rsidRPr="008D2045" w:rsidRDefault="008D2045" w:rsidP="0093430A">
            <w:pPr>
              <w:pStyle w:val="TableText"/>
            </w:pPr>
            <w:r w:rsidRPr="008D2045">
              <w:t>Benzo(ghi)perylene</w:t>
            </w:r>
          </w:p>
        </w:tc>
        <w:tc>
          <w:tcPr>
            <w:tcW w:w="992" w:type="dxa"/>
            <w:noWrap/>
          </w:tcPr>
          <w:p w14:paraId="2B6F2914" w14:textId="56809CBC" w:rsidR="008D2045" w:rsidRPr="008D2045" w:rsidRDefault="00057FE6" w:rsidP="0062036B">
            <w:pPr>
              <w:pStyle w:val="TableTextRight"/>
            </w:pPr>
            <w:r>
              <w:t>&lt;5</w:t>
            </w:r>
          </w:p>
        </w:tc>
        <w:tc>
          <w:tcPr>
            <w:tcW w:w="992" w:type="dxa"/>
            <w:noWrap/>
          </w:tcPr>
          <w:p w14:paraId="6287A7D9" w14:textId="5AE87EBB" w:rsidR="008D2045" w:rsidRPr="008D2045" w:rsidRDefault="00057FE6" w:rsidP="0062036B">
            <w:pPr>
              <w:pStyle w:val="TableTextRight"/>
            </w:pPr>
            <w:r>
              <w:t>&lt;5</w:t>
            </w:r>
          </w:p>
        </w:tc>
        <w:tc>
          <w:tcPr>
            <w:tcW w:w="992" w:type="dxa"/>
            <w:noWrap/>
          </w:tcPr>
          <w:p w14:paraId="093F29E5" w14:textId="0D457396" w:rsidR="008D2045" w:rsidRPr="008D2045" w:rsidRDefault="00057FE6" w:rsidP="0062036B">
            <w:pPr>
              <w:pStyle w:val="TableTextRight"/>
            </w:pPr>
            <w:r>
              <w:t>&lt;5</w:t>
            </w:r>
          </w:p>
        </w:tc>
        <w:tc>
          <w:tcPr>
            <w:tcW w:w="1134" w:type="dxa"/>
            <w:gridSpan w:val="2"/>
            <w:noWrap/>
          </w:tcPr>
          <w:p w14:paraId="5736E58C" w14:textId="4D41F230" w:rsidR="008D2045" w:rsidRPr="008D2045" w:rsidRDefault="00057FE6" w:rsidP="0062036B">
            <w:pPr>
              <w:pStyle w:val="TableTextRight"/>
            </w:pPr>
            <w:r>
              <w:t>&lt;5</w:t>
            </w:r>
          </w:p>
        </w:tc>
        <w:tc>
          <w:tcPr>
            <w:tcW w:w="1134" w:type="dxa"/>
            <w:gridSpan w:val="2"/>
            <w:noWrap/>
          </w:tcPr>
          <w:p w14:paraId="7010FDE7" w14:textId="07162BB9" w:rsidR="008D2045" w:rsidRPr="008D2045" w:rsidRDefault="00057FE6" w:rsidP="0062036B">
            <w:pPr>
              <w:pStyle w:val="TableTextRight"/>
            </w:pPr>
            <w:r>
              <w:t>&lt;5</w:t>
            </w:r>
          </w:p>
        </w:tc>
        <w:tc>
          <w:tcPr>
            <w:tcW w:w="1276" w:type="dxa"/>
            <w:noWrap/>
          </w:tcPr>
          <w:p w14:paraId="56E98326" w14:textId="72B2B718" w:rsidR="008D2045" w:rsidRPr="008D2045" w:rsidRDefault="00057FE6" w:rsidP="0062036B">
            <w:pPr>
              <w:pStyle w:val="TableTextRight"/>
            </w:pPr>
            <w:r>
              <w:t>&lt;5</w:t>
            </w:r>
          </w:p>
        </w:tc>
        <w:tc>
          <w:tcPr>
            <w:tcW w:w="1134" w:type="dxa"/>
            <w:noWrap/>
          </w:tcPr>
          <w:p w14:paraId="575928F0" w14:textId="7BFC90E3" w:rsidR="008D2045" w:rsidRPr="008D2045" w:rsidRDefault="00057FE6" w:rsidP="0062036B">
            <w:pPr>
              <w:pStyle w:val="TableTextRight"/>
            </w:pPr>
            <w:r>
              <w:t>&lt;5</w:t>
            </w:r>
          </w:p>
        </w:tc>
        <w:tc>
          <w:tcPr>
            <w:tcW w:w="1134" w:type="dxa"/>
            <w:noWrap/>
          </w:tcPr>
          <w:p w14:paraId="12845AC1" w14:textId="77777777" w:rsidR="008D2045" w:rsidRPr="008D2045" w:rsidRDefault="008D2045" w:rsidP="0062036B">
            <w:pPr>
              <w:pStyle w:val="TableTextRight"/>
            </w:pPr>
            <w:r w:rsidRPr="008D2045">
              <w:t>18.1</w:t>
            </w:r>
          </w:p>
        </w:tc>
        <w:tc>
          <w:tcPr>
            <w:tcW w:w="1134" w:type="dxa"/>
            <w:gridSpan w:val="2"/>
            <w:noWrap/>
          </w:tcPr>
          <w:p w14:paraId="7A9A503D" w14:textId="0B6A5BC7" w:rsidR="008D2045" w:rsidRPr="008D2045" w:rsidRDefault="00057FE6" w:rsidP="0062036B">
            <w:pPr>
              <w:pStyle w:val="TableTextRight"/>
            </w:pPr>
            <w:r>
              <w:t>&lt;5</w:t>
            </w:r>
          </w:p>
        </w:tc>
        <w:tc>
          <w:tcPr>
            <w:tcW w:w="1134" w:type="dxa"/>
          </w:tcPr>
          <w:p w14:paraId="0D0521DC" w14:textId="2B0512DC" w:rsidR="008D2045" w:rsidRPr="008D2045" w:rsidRDefault="00057FE6" w:rsidP="0062036B">
            <w:pPr>
              <w:pStyle w:val="TableTextRight"/>
            </w:pPr>
            <w:r>
              <w:t>&lt;5</w:t>
            </w:r>
          </w:p>
        </w:tc>
      </w:tr>
      <w:tr w:rsidR="008D2045" w:rsidRPr="00A30803" w14:paraId="5334425C" w14:textId="77777777" w:rsidTr="008D2045">
        <w:trPr>
          <w:cnfStyle w:val="000000100000" w:firstRow="0" w:lastRow="0" w:firstColumn="0" w:lastColumn="0" w:oddVBand="0" w:evenVBand="0" w:oddHBand="1" w:evenHBand="0" w:firstRowFirstColumn="0" w:firstRowLastColumn="0" w:lastRowFirstColumn="0" w:lastRowLastColumn="0"/>
          <w:trHeight w:val="270"/>
        </w:trPr>
        <w:tc>
          <w:tcPr>
            <w:tcW w:w="2014" w:type="dxa"/>
            <w:noWrap/>
            <w:hideMark/>
          </w:tcPr>
          <w:p w14:paraId="630627E6" w14:textId="77777777" w:rsidR="008D2045" w:rsidRPr="008D2045" w:rsidRDefault="008D2045" w:rsidP="0093430A">
            <w:pPr>
              <w:pStyle w:val="TableText"/>
            </w:pPr>
            <w:r w:rsidRPr="008D2045">
              <w:t>Chrysene</w:t>
            </w:r>
          </w:p>
        </w:tc>
        <w:tc>
          <w:tcPr>
            <w:tcW w:w="992" w:type="dxa"/>
            <w:noWrap/>
          </w:tcPr>
          <w:p w14:paraId="7E358754" w14:textId="0705D9B0" w:rsidR="008D2045" w:rsidRPr="008D2045" w:rsidRDefault="00057FE6" w:rsidP="0062036B">
            <w:pPr>
              <w:pStyle w:val="TableTextRight"/>
            </w:pPr>
            <w:r>
              <w:t>&lt;5</w:t>
            </w:r>
          </w:p>
        </w:tc>
        <w:tc>
          <w:tcPr>
            <w:tcW w:w="992" w:type="dxa"/>
            <w:noWrap/>
          </w:tcPr>
          <w:p w14:paraId="6695AD7B" w14:textId="47339D54" w:rsidR="008D2045" w:rsidRPr="008D2045" w:rsidRDefault="00057FE6" w:rsidP="0062036B">
            <w:pPr>
              <w:pStyle w:val="TableTextRight"/>
            </w:pPr>
            <w:r>
              <w:t>&lt;5</w:t>
            </w:r>
          </w:p>
        </w:tc>
        <w:tc>
          <w:tcPr>
            <w:tcW w:w="992" w:type="dxa"/>
            <w:noWrap/>
          </w:tcPr>
          <w:p w14:paraId="172D2D37" w14:textId="600E42C6" w:rsidR="008D2045" w:rsidRPr="008D2045" w:rsidRDefault="00057FE6" w:rsidP="0062036B">
            <w:pPr>
              <w:pStyle w:val="TableTextRight"/>
            </w:pPr>
            <w:r>
              <w:t>&lt;5</w:t>
            </w:r>
          </w:p>
        </w:tc>
        <w:tc>
          <w:tcPr>
            <w:tcW w:w="1134" w:type="dxa"/>
            <w:gridSpan w:val="2"/>
            <w:noWrap/>
          </w:tcPr>
          <w:p w14:paraId="3B2C4F2D" w14:textId="77762AA7" w:rsidR="008D2045" w:rsidRPr="008D2045" w:rsidRDefault="00057FE6" w:rsidP="0062036B">
            <w:pPr>
              <w:pStyle w:val="TableTextRight"/>
            </w:pPr>
            <w:r>
              <w:t>&lt;5</w:t>
            </w:r>
          </w:p>
        </w:tc>
        <w:tc>
          <w:tcPr>
            <w:tcW w:w="1134" w:type="dxa"/>
            <w:gridSpan w:val="2"/>
            <w:noWrap/>
          </w:tcPr>
          <w:p w14:paraId="2DE65408" w14:textId="77777777" w:rsidR="008D2045" w:rsidRPr="008D2045" w:rsidRDefault="008D2045" w:rsidP="0062036B">
            <w:pPr>
              <w:pStyle w:val="TableTextRight"/>
            </w:pPr>
            <w:r w:rsidRPr="008D2045">
              <w:t>13</w:t>
            </w:r>
          </w:p>
        </w:tc>
        <w:tc>
          <w:tcPr>
            <w:tcW w:w="1276" w:type="dxa"/>
            <w:noWrap/>
          </w:tcPr>
          <w:p w14:paraId="783272D9" w14:textId="77777777" w:rsidR="008D2045" w:rsidRPr="008D2045" w:rsidRDefault="008D2045" w:rsidP="0062036B">
            <w:pPr>
              <w:pStyle w:val="TableTextRight"/>
            </w:pPr>
            <w:r w:rsidRPr="008D2045">
              <w:t>31.9</w:t>
            </w:r>
          </w:p>
        </w:tc>
        <w:tc>
          <w:tcPr>
            <w:tcW w:w="1134" w:type="dxa"/>
            <w:noWrap/>
          </w:tcPr>
          <w:p w14:paraId="426CD4A9" w14:textId="0FCEB0A5" w:rsidR="008D2045" w:rsidRPr="008D2045" w:rsidRDefault="00057FE6" w:rsidP="0062036B">
            <w:pPr>
              <w:pStyle w:val="TableTextRight"/>
            </w:pPr>
            <w:r>
              <w:t>&lt;5</w:t>
            </w:r>
          </w:p>
        </w:tc>
        <w:tc>
          <w:tcPr>
            <w:tcW w:w="1134" w:type="dxa"/>
            <w:noWrap/>
          </w:tcPr>
          <w:p w14:paraId="64272B8A" w14:textId="77777777" w:rsidR="008D2045" w:rsidRPr="008D2045" w:rsidRDefault="008D2045" w:rsidP="0062036B">
            <w:pPr>
              <w:pStyle w:val="TableTextRight"/>
            </w:pPr>
            <w:r w:rsidRPr="008D2045">
              <w:t>105</w:t>
            </w:r>
          </w:p>
        </w:tc>
        <w:tc>
          <w:tcPr>
            <w:tcW w:w="1134" w:type="dxa"/>
            <w:gridSpan w:val="2"/>
            <w:noWrap/>
          </w:tcPr>
          <w:p w14:paraId="4DBE264C" w14:textId="6C97DAA6" w:rsidR="008D2045" w:rsidRPr="008D2045" w:rsidRDefault="00057FE6" w:rsidP="0062036B">
            <w:pPr>
              <w:pStyle w:val="TableTextRight"/>
            </w:pPr>
            <w:r>
              <w:t>&lt;5</w:t>
            </w:r>
          </w:p>
        </w:tc>
        <w:tc>
          <w:tcPr>
            <w:tcW w:w="1134" w:type="dxa"/>
          </w:tcPr>
          <w:p w14:paraId="12D0114C" w14:textId="77777777" w:rsidR="008D2045" w:rsidRPr="008D2045" w:rsidRDefault="008D2045" w:rsidP="0062036B">
            <w:pPr>
              <w:pStyle w:val="TableTextRight"/>
            </w:pPr>
            <w:r w:rsidRPr="008D2045">
              <w:t>5.3</w:t>
            </w:r>
          </w:p>
        </w:tc>
      </w:tr>
      <w:tr w:rsidR="008D2045" w:rsidRPr="00A30803" w14:paraId="306B9735" w14:textId="77777777" w:rsidTr="008D2045">
        <w:trPr>
          <w:cnfStyle w:val="000000010000" w:firstRow="0" w:lastRow="0" w:firstColumn="0" w:lastColumn="0" w:oddVBand="0" w:evenVBand="0" w:oddHBand="0" w:evenHBand="1" w:firstRowFirstColumn="0" w:firstRowLastColumn="0" w:lastRowFirstColumn="0" w:lastRowLastColumn="0"/>
          <w:trHeight w:val="270"/>
        </w:trPr>
        <w:tc>
          <w:tcPr>
            <w:tcW w:w="2014" w:type="dxa"/>
            <w:noWrap/>
          </w:tcPr>
          <w:p w14:paraId="16E2B4A4" w14:textId="77777777" w:rsidR="008D2045" w:rsidRPr="008D2045" w:rsidRDefault="008D2045" w:rsidP="0093430A">
            <w:pPr>
              <w:pStyle w:val="TableText"/>
            </w:pPr>
            <w:r w:rsidRPr="008D2045">
              <w:t>Dibenz(ah)anthracene</w:t>
            </w:r>
          </w:p>
        </w:tc>
        <w:tc>
          <w:tcPr>
            <w:tcW w:w="992" w:type="dxa"/>
            <w:noWrap/>
          </w:tcPr>
          <w:p w14:paraId="1238BCAA" w14:textId="05106E0E" w:rsidR="008D2045" w:rsidRPr="008D2045" w:rsidRDefault="00057FE6" w:rsidP="0062036B">
            <w:pPr>
              <w:pStyle w:val="TableTextRight"/>
            </w:pPr>
            <w:r>
              <w:t>&lt;5</w:t>
            </w:r>
          </w:p>
        </w:tc>
        <w:tc>
          <w:tcPr>
            <w:tcW w:w="992" w:type="dxa"/>
            <w:noWrap/>
          </w:tcPr>
          <w:p w14:paraId="25AA8B5E" w14:textId="017CE092" w:rsidR="008D2045" w:rsidRPr="008D2045" w:rsidRDefault="00057FE6" w:rsidP="0062036B">
            <w:pPr>
              <w:pStyle w:val="TableTextRight"/>
            </w:pPr>
            <w:r>
              <w:t>&lt;5</w:t>
            </w:r>
          </w:p>
        </w:tc>
        <w:tc>
          <w:tcPr>
            <w:tcW w:w="992" w:type="dxa"/>
            <w:noWrap/>
          </w:tcPr>
          <w:p w14:paraId="1AB1652D" w14:textId="1AB44EF6" w:rsidR="008D2045" w:rsidRPr="008D2045" w:rsidRDefault="00057FE6" w:rsidP="0062036B">
            <w:pPr>
              <w:pStyle w:val="TableTextRight"/>
            </w:pPr>
            <w:r>
              <w:t>&lt;5</w:t>
            </w:r>
          </w:p>
        </w:tc>
        <w:tc>
          <w:tcPr>
            <w:tcW w:w="1134" w:type="dxa"/>
            <w:gridSpan w:val="2"/>
            <w:noWrap/>
          </w:tcPr>
          <w:p w14:paraId="22832287" w14:textId="54C60C49" w:rsidR="008D2045" w:rsidRPr="008D2045" w:rsidRDefault="00057FE6" w:rsidP="0062036B">
            <w:pPr>
              <w:pStyle w:val="TableTextRight"/>
            </w:pPr>
            <w:r>
              <w:t>&lt;5</w:t>
            </w:r>
          </w:p>
        </w:tc>
        <w:tc>
          <w:tcPr>
            <w:tcW w:w="1134" w:type="dxa"/>
            <w:gridSpan w:val="2"/>
            <w:noWrap/>
          </w:tcPr>
          <w:p w14:paraId="1BD04AD8" w14:textId="03CDD02E" w:rsidR="008D2045" w:rsidRPr="008D2045" w:rsidRDefault="00057FE6" w:rsidP="0062036B">
            <w:pPr>
              <w:pStyle w:val="TableTextRight"/>
            </w:pPr>
            <w:r>
              <w:t>&lt;5</w:t>
            </w:r>
          </w:p>
        </w:tc>
        <w:tc>
          <w:tcPr>
            <w:tcW w:w="1276" w:type="dxa"/>
            <w:noWrap/>
          </w:tcPr>
          <w:p w14:paraId="20D403FB" w14:textId="77777777" w:rsidR="008D2045" w:rsidRPr="008D2045" w:rsidRDefault="008D2045" w:rsidP="0062036B">
            <w:pPr>
              <w:pStyle w:val="TableTextRight"/>
            </w:pPr>
            <w:r w:rsidRPr="008D2045">
              <w:t>7.4</w:t>
            </w:r>
          </w:p>
        </w:tc>
        <w:tc>
          <w:tcPr>
            <w:tcW w:w="1134" w:type="dxa"/>
            <w:noWrap/>
          </w:tcPr>
          <w:p w14:paraId="00A980EA" w14:textId="00B91E6F" w:rsidR="008D2045" w:rsidRPr="008D2045" w:rsidRDefault="00057FE6" w:rsidP="0062036B">
            <w:pPr>
              <w:pStyle w:val="TableTextRight"/>
            </w:pPr>
            <w:r>
              <w:t>&lt;5</w:t>
            </w:r>
          </w:p>
        </w:tc>
        <w:tc>
          <w:tcPr>
            <w:tcW w:w="1134" w:type="dxa"/>
            <w:noWrap/>
          </w:tcPr>
          <w:p w14:paraId="01C3447D" w14:textId="77777777" w:rsidR="008D2045" w:rsidRPr="008D2045" w:rsidRDefault="008D2045" w:rsidP="0062036B">
            <w:pPr>
              <w:pStyle w:val="TableTextRight"/>
            </w:pPr>
            <w:r w:rsidRPr="008D2045">
              <w:t>10</w:t>
            </w:r>
          </w:p>
        </w:tc>
        <w:tc>
          <w:tcPr>
            <w:tcW w:w="1134" w:type="dxa"/>
            <w:gridSpan w:val="2"/>
            <w:noWrap/>
          </w:tcPr>
          <w:p w14:paraId="3B271AB8" w14:textId="16443082" w:rsidR="008D2045" w:rsidRPr="008D2045" w:rsidRDefault="00057FE6" w:rsidP="0062036B">
            <w:pPr>
              <w:pStyle w:val="TableTextRight"/>
            </w:pPr>
            <w:r>
              <w:t>&lt;5</w:t>
            </w:r>
          </w:p>
        </w:tc>
        <w:tc>
          <w:tcPr>
            <w:tcW w:w="1134" w:type="dxa"/>
          </w:tcPr>
          <w:p w14:paraId="6638E9BB" w14:textId="1836CE2C" w:rsidR="008D2045" w:rsidRPr="008D2045" w:rsidRDefault="00057FE6" w:rsidP="0062036B">
            <w:pPr>
              <w:pStyle w:val="TableTextRight"/>
            </w:pPr>
            <w:r>
              <w:t>&lt;5</w:t>
            </w:r>
          </w:p>
        </w:tc>
      </w:tr>
      <w:tr w:rsidR="008D2045" w:rsidRPr="00A30803" w14:paraId="230F27B6" w14:textId="77777777" w:rsidTr="008D2045">
        <w:trPr>
          <w:cnfStyle w:val="000000100000" w:firstRow="0" w:lastRow="0" w:firstColumn="0" w:lastColumn="0" w:oddVBand="0" w:evenVBand="0" w:oddHBand="1" w:evenHBand="0" w:firstRowFirstColumn="0" w:firstRowLastColumn="0" w:lastRowFirstColumn="0" w:lastRowLastColumn="0"/>
          <w:trHeight w:val="270"/>
        </w:trPr>
        <w:tc>
          <w:tcPr>
            <w:tcW w:w="2014" w:type="dxa"/>
            <w:noWrap/>
            <w:hideMark/>
          </w:tcPr>
          <w:p w14:paraId="2A9491CA" w14:textId="77777777" w:rsidR="008D2045" w:rsidRPr="008D2045" w:rsidRDefault="008D2045" w:rsidP="0093430A">
            <w:pPr>
              <w:pStyle w:val="TableText"/>
            </w:pPr>
            <w:r w:rsidRPr="008D2045">
              <w:t>Fluoranthene</w:t>
            </w:r>
          </w:p>
        </w:tc>
        <w:tc>
          <w:tcPr>
            <w:tcW w:w="992" w:type="dxa"/>
            <w:noWrap/>
          </w:tcPr>
          <w:p w14:paraId="20A9BB71" w14:textId="77777777" w:rsidR="008D2045" w:rsidRPr="008D2045" w:rsidRDefault="008D2045" w:rsidP="0062036B">
            <w:pPr>
              <w:pStyle w:val="TableTextRight"/>
            </w:pPr>
            <w:r w:rsidRPr="008D2045">
              <w:t>&lt;2</w:t>
            </w:r>
          </w:p>
        </w:tc>
        <w:tc>
          <w:tcPr>
            <w:tcW w:w="992" w:type="dxa"/>
            <w:noWrap/>
          </w:tcPr>
          <w:p w14:paraId="2A889559" w14:textId="77777777" w:rsidR="008D2045" w:rsidRPr="008D2045" w:rsidRDefault="008D2045" w:rsidP="0062036B">
            <w:pPr>
              <w:pStyle w:val="TableTextRight"/>
            </w:pPr>
            <w:r w:rsidRPr="008D2045">
              <w:t>&lt;2</w:t>
            </w:r>
          </w:p>
        </w:tc>
        <w:tc>
          <w:tcPr>
            <w:tcW w:w="992" w:type="dxa"/>
            <w:noWrap/>
          </w:tcPr>
          <w:p w14:paraId="54D6531E" w14:textId="77777777" w:rsidR="008D2045" w:rsidRPr="008D2045" w:rsidRDefault="008D2045" w:rsidP="0062036B">
            <w:pPr>
              <w:pStyle w:val="TableTextRight"/>
            </w:pPr>
            <w:r w:rsidRPr="008D2045">
              <w:t>&lt;2</w:t>
            </w:r>
          </w:p>
        </w:tc>
        <w:tc>
          <w:tcPr>
            <w:tcW w:w="1134" w:type="dxa"/>
            <w:gridSpan w:val="2"/>
            <w:noWrap/>
          </w:tcPr>
          <w:p w14:paraId="3D3F934B" w14:textId="77777777" w:rsidR="008D2045" w:rsidRPr="008D2045" w:rsidRDefault="008D2045" w:rsidP="0062036B">
            <w:pPr>
              <w:pStyle w:val="TableTextRight"/>
            </w:pPr>
            <w:r w:rsidRPr="008D2045">
              <w:t>&lt;2</w:t>
            </w:r>
          </w:p>
        </w:tc>
        <w:tc>
          <w:tcPr>
            <w:tcW w:w="1134" w:type="dxa"/>
            <w:gridSpan w:val="2"/>
            <w:noWrap/>
          </w:tcPr>
          <w:p w14:paraId="4B028594" w14:textId="77777777" w:rsidR="008D2045" w:rsidRPr="008D2045" w:rsidRDefault="008D2045" w:rsidP="0062036B">
            <w:pPr>
              <w:pStyle w:val="TableTextRight"/>
            </w:pPr>
            <w:r w:rsidRPr="008D2045">
              <w:t>7.9</w:t>
            </w:r>
          </w:p>
        </w:tc>
        <w:tc>
          <w:tcPr>
            <w:tcW w:w="1276" w:type="dxa"/>
            <w:noWrap/>
          </w:tcPr>
          <w:p w14:paraId="3ACB56BB" w14:textId="77777777" w:rsidR="008D2045" w:rsidRPr="008D2045" w:rsidRDefault="008D2045" w:rsidP="0062036B">
            <w:pPr>
              <w:pStyle w:val="TableTextRight"/>
            </w:pPr>
            <w:r w:rsidRPr="008D2045">
              <w:t>3.2</w:t>
            </w:r>
          </w:p>
        </w:tc>
        <w:tc>
          <w:tcPr>
            <w:tcW w:w="1134" w:type="dxa"/>
            <w:noWrap/>
          </w:tcPr>
          <w:p w14:paraId="25CB2737" w14:textId="77777777" w:rsidR="008D2045" w:rsidRPr="008D2045" w:rsidRDefault="008D2045" w:rsidP="0062036B">
            <w:pPr>
              <w:pStyle w:val="TableTextRight"/>
            </w:pPr>
            <w:r w:rsidRPr="008D2045">
              <w:t>7</w:t>
            </w:r>
          </w:p>
        </w:tc>
        <w:tc>
          <w:tcPr>
            <w:tcW w:w="1134" w:type="dxa"/>
            <w:noWrap/>
          </w:tcPr>
          <w:p w14:paraId="7DAC364E" w14:textId="2ACE31B8" w:rsidR="008D2045" w:rsidRPr="008D2045" w:rsidRDefault="00057FE6" w:rsidP="0062036B">
            <w:pPr>
              <w:pStyle w:val="TableTextRight"/>
            </w:pPr>
            <w:r>
              <w:t>&lt;5</w:t>
            </w:r>
          </w:p>
        </w:tc>
        <w:tc>
          <w:tcPr>
            <w:tcW w:w="1134" w:type="dxa"/>
            <w:gridSpan w:val="2"/>
            <w:noWrap/>
          </w:tcPr>
          <w:p w14:paraId="52AC398F" w14:textId="77777777" w:rsidR="008D2045" w:rsidRPr="008D2045" w:rsidRDefault="008D2045" w:rsidP="0062036B">
            <w:pPr>
              <w:pStyle w:val="TableTextRight"/>
            </w:pPr>
            <w:r w:rsidRPr="008D2045">
              <w:t>5.5</w:t>
            </w:r>
          </w:p>
        </w:tc>
        <w:tc>
          <w:tcPr>
            <w:tcW w:w="1134" w:type="dxa"/>
          </w:tcPr>
          <w:p w14:paraId="3428FA18" w14:textId="77777777" w:rsidR="008D2045" w:rsidRPr="008D2045" w:rsidRDefault="008D2045" w:rsidP="0062036B">
            <w:pPr>
              <w:pStyle w:val="TableTextRight"/>
            </w:pPr>
            <w:r w:rsidRPr="008D2045">
              <w:t>3.5</w:t>
            </w:r>
          </w:p>
        </w:tc>
      </w:tr>
      <w:tr w:rsidR="008D2045" w:rsidRPr="00A30803" w14:paraId="27F45DA7" w14:textId="77777777" w:rsidTr="008D2045">
        <w:trPr>
          <w:cnfStyle w:val="000000010000" w:firstRow="0" w:lastRow="0" w:firstColumn="0" w:lastColumn="0" w:oddVBand="0" w:evenVBand="0" w:oddHBand="0" w:evenHBand="1" w:firstRowFirstColumn="0" w:firstRowLastColumn="0" w:lastRowFirstColumn="0" w:lastRowLastColumn="0"/>
          <w:trHeight w:val="270"/>
        </w:trPr>
        <w:tc>
          <w:tcPr>
            <w:tcW w:w="2014" w:type="dxa"/>
            <w:noWrap/>
            <w:hideMark/>
          </w:tcPr>
          <w:p w14:paraId="1773456A" w14:textId="77777777" w:rsidR="008D2045" w:rsidRPr="008D2045" w:rsidRDefault="008D2045" w:rsidP="0093430A">
            <w:pPr>
              <w:pStyle w:val="TableText"/>
            </w:pPr>
            <w:r w:rsidRPr="008D2045">
              <w:t>Indeno-(1,2,3-cd)-pyrene</w:t>
            </w:r>
          </w:p>
        </w:tc>
        <w:tc>
          <w:tcPr>
            <w:tcW w:w="992" w:type="dxa"/>
            <w:noWrap/>
          </w:tcPr>
          <w:p w14:paraId="3C3AB43F" w14:textId="06AC3271" w:rsidR="008D2045" w:rsidRPr="008D2045" w:rsidRDefault="00057FE6" w:rsidP="0062036B">
            <w:pPr>
              <w:pStyle w:val="TableTextRight"/>
            </w:pPr>
            <w:r>
              <w:t>&lt;5</w:t>
            </w:r>
          </w:p>
        </w:tc>
        <w:tc>
          <w:tcPr>
            <w:tcW w:w="992" w:type="dxa"/>
            <w:noWrap/>
          </w:tcPr>
          <w:p w14:paraId="3321AC54" w14:textId="43B1484F" w:rsidR="008D2045" w:rsidRPr="008D2045" w:rsidRDefault="00057FE6" w:rsidP="0062036B">
            <w:pPr>
              <w:pStyle w:val="TableTextRight"/>
            </w:pPr>
            <w:r>
              <w:t>&lt;5</w:t>
            </w:r>
          </w:p>
        </w:tc>
        <w:tc>
          <w:tcPr>
            <w:tcW w:w="992" w:type="dxa"/>
            <w:noWrap/>
          </w:tcPr>
          <w:p w14:paraId="2DDCEB62" w14:textId="647FC239" w:rsidR="008D2045" w:rsidRPr="008D2045" w:rsidRDefault="00057FE6" w:rsidP="0062036B">
            <w:pPr>
              <w:pStyle w:val="TableTextRight"/>
            </w:pPr>
            <w:r>
              <w:t>&lt;5</w:t>
            </w:r>
          </w:p>
        </w:tc>
        <w:tc>
          <w:tcPr>
            <w:tcW w:w="1134" w:type="dxa"/>
            <w:gridSpan w:val="2"/>
            <w:noWrap/>
          </w:tcPr>
          <w:p w14:paraId="0F3ED26A" w14:textId="6E8927A4" w:rsidR="008D2045" w:rsidRPr="008D2045" w:rsidRDefault="00057FE6" w:rsidP="0062036B">
            <w:pPr>
              <w:pStyle w:val="TableTextRight"/>
            </w:pPr>
            <w:r>
              <w:t>&lt;5</w:t>
            </w:r>
          </w:p>
        </w:tc>
        <w:tc>
          <w:tcPr>
            <w:tcW w:w="1134" w:type="dxa"/>
            <w:gridSpan w:val="2"/>
            <w:noWrap/>
          </w:tcPr>
          <w:p w14:paraId="781AEEBE" w14:textId="54E02A1A" w:rsidR="008D2045" w:rsidRPr="008D2045" w:rsidRDefault="00057FE6" w:rsidP="0062036B">
            <w:pPr>
              <w:pStyle w:val="TableTextRight"/>
            </w:pPr>
            <w:r>
              <w:t>&lt;5</w:t>
            </w:r>
          </w:p>
        </w:tc>
        <w:tc>
          <w:tcPr>
            <w:tcW w:w="1276" w:type="dxa"/>
            <w:noWrap/>
          </w:tcPr>
          <w:p w14:paraId="3C45DEBE" w14:textId="77777777" w:rsidR="008D2045" w:rsidRPr="008D2045" w:rsidRDefault="008D2045" w:rsidP="0062036B">
            <w:pPr>
              <w:pStyle w:val="TableTextRight"/>
            </w:pPr>
            <w:r w:rsidRPr="008D2045">
              <w:t>2.7</w:t>
            </w:r>
          </w:p>
        </w:tc>
        <w:tc>
          <w:tcPr>
            <w:tcW w:w="1134" w:type="dxa"/>
            <w:noWrap/>
          </w:tcPr>
          <w:p w14:paraId="5F7EF244" w14:textId="656EB494" w:rsidR="008D2045" w:rsidRPr="008D2045" w:rsidRDefault="00057FE6" w:rsidP="0062036B">
            <w:pPr>
              <w:pStyle w:val="TableTextRight"/>
            </w:pPr>
            <w:r>
              <w:t>&lt;5</w:t>
            </w:r>
          </w:p>
        </w:tc>
        <w:tc>
          <w:tcPr>
            <w:tcW w:w="1134" w:type="dxa"/>
            <w:noWrap/>
          </w:tcPr>
          <w:p w14:paraId="24211357" w14:textId="77777777" w:rsidR="008D2045" w:rsidRPr="008D2045" w:rsidRDefault="008D2045" w:rsidP="0062036B">
            <w:pPr>
              <w:pStyle w:val="TableTextRight"/>
            </w:pPr>
            <w:r w:rsidRPr="008D2045">
              <w:t>5</w:t>
            </w:r>
          </w:p>
        </w:tc>
        <w:tc>
          <w:tcPr>
            <w:tcW w:w="1134" w:type="dxa"/>
            <w:gridSpan w:val="2"/>
            <w:noWrap/>
          </w:tcPr>
          <w:p w14:paraId="23EFB504" w14:textId="284A27FF" w:rsidR="008D2045" w:rsidRPr="008D2045" w:rsidRDefault="00057FE6" w:rsidP="0062036B">
            <w:pPr>
              <w:pStyle w:val="TableTextRight"/>
            </w:pPr>
            <w:r>
              <w:t>&lt;5</w:t>
            </w:r>
          </w:p>
        </w:tc>
        <w:tc>
          <w:tcPr>
            <w:tcW w:w="1134" w:type="dxa"/>
          </w:tcPr>
          <w:p w14:paraId="3E002E13" w14:textId="07A5AF12" w:rsidR="008D2045" w:rsidRPr="008D2045" w:rsidRDefault="00057FE6" w:rsidP="0062036B">
            <w:pPr>
              <w:pStyle w:val="TableTextRight"/>
            </w:pPr>
            <w:r>
              <w:t>&lt;5</w:t>
            </w:r>
          </w:p>
        </w:tc>
      </w:tr>
      <w:tr w:rsidR="008D2045" w:rsidRPr="00A30803" w14:paraId="65AE4B80" w14:textId="77777777" w:rsidTr="008D2045">
        <w:trPr>
          <w:cnfStyle w:val="000000100000" w:firstRow="0" w:lastRow="0" w:firstColumn="0" w:lastColumn="0" w:oddVBand="0" w:evenVBand="0" w:oddHBand="1" w:evenHBand="0" w:firstRowFirstColumn="0" w:firstRowLastColumn="0" w:lastRowFirstColumn="0" w:lastRowLastColumn="0"/>
          <w:trHeight w:val="270"/>
        </w:trPr>
        <w:tc>
          <w:tcPr>
            <w:tcW w:w="2014" w:type="dxa"/>
            <w:noWrap/>
            <w:hideMark/>
          </w:tcPr>
          <w:p w14:paraId="64B9A5D5" w14:textId="77777777" w:rsidR="008D2045" w:rsidRPr="008D2045" w:rsidRDefault="008D2045" w:rsidP="0093430A">
            <w:pPr>
              <w:pStyle w:val="TableText"/>
            </w:pPr>
            <w:r w:rsidRPr="008D2045">
              <w:t>Phenanthrene</w:t>
            </w:r>
          </w:p>
        </w:tc>
        <w:tc>
          <w:tcPr>
            <w:tcW w:w="992" w:type="dxa"/>
            <w:noWrap/>
          </w:tcPr>
          <w:p w14:paraId="411BD83C" w14:textId="4EC50797" w:rsidR="008D2045" w:rsidRPr="008D2045" w:rsidRDefault="00057FE6" w:rsidP="0062036B">
            <w:pPr>
              <w:pStyle w:val="TableTextRight"/>
            </w:pPr>
            <w:r>
              <w:t>&lt;5</w:t>
            </w:r>
          </w:p>
        </w:tc>
        <w:tc>
          <w:tcPr>
            <w:tcW w:w="992" w:type="dxa"/>
            <w:noWrap/>
          </w:tcPr>
          <w:p w14:paraId="6443594D" w14:textId="45DC7E9B" w:rsidR="008D2045" w:rsidRPr="008D2045" w:rsidRDefault="00057FE6" w:rsidP="0062036B">
            <w:pPr>
              <w:pStyle w:val="TableTextRight"/>
            </w:pPr>
            <w:r>
              <w:t>&lt;5</w:t>
            </w:r>
          </w:p>
        </w:tc>
        <w:tc>
          <w:tcPr>
            <w:tcW w:w="992" w:type="dxa"/>
            <w:noWrap/>
          </w:tcPr>
          <w:p w14:paraId="06C5C135" w14:textId="324D9205" w:rsidR="008D2045" w:rsidRPr="008D2045" w:rsidRDefault="00057FE6" w:rsidP="0062036B">
            <w:pPr>
              <w:pStyle w:val="TableTextRight"/>
            </w:pPr>
            <w:r>
              <w:t>&lt;5</w:t>
            </w:r>
          </w:p>
        </w:tc>
        <w:tc>
          <w:tcPr>
            <w:tcW w:w="1134" w:type="dxa"/>
            <w:gridSpan w:val="2"/>
            <w:noWrap/>
          </w:tcPr>
          <w:p w14:paraId="6B91C6BF" w14:textId="3F4DFAB7" w:rsidR="008D2045" w:rsidRPr="008D2045" w:rsidRDefault="00057FE6" w:rsidP="0062036B">
            <w:pPr>
              <w:pStyle w:val="TableTextRight"/>
            </w:pPr>
            <w:r>
              <w:t>&lt;5</w:t>
            </w:r>
          </w:p>
        </w:tc>
        <w:tc>
          <w:tcPr>
            <w:tcW w:w="1134" w:type="dxa"/>
            <w:gridSpan w:val="2"/>
            <w:noWrap/>
          </w:tcPr>
          <w:p w14:paraId="52828BF1" w14:textId="77777777" w:rsidR="008D2045" w:rsidRPr="008D2045" w:rsidRDefault="008D2045" w:rsidP="0062036B">
            <w:pPr>
              <w:pStyle w:val="TableTextRight"/>
            </w:pPr>
            <w:r w:rsidRPr="008D2045">
              <w:t>20.5</w:t>
            </w:r>
          </w:p>
        </w:tc>
        <w:tc>
          <w:tcPr>
            <w:tcW w:w="1276" w:type="dxa"/>
            <w:noWrap/>
          </w:tcPr>
          <w:p w14:paraId="753F6E72" w14:textId="4FDF6A21" w:rsidR="008D2045" w:rsidRPr="008D2045" w:rsidRDefault="00057FE6" w:rsidP="0062036B">
            <w:pPr>
              <w:pStyle w:val="TableTextRight"/>
            </w:pPr>
            <w:r>
              <w:t>&lt;5</w:t>
            </w:r>
          </w:p>
        </w:tc>
        <w:tc>
          <w:tcPr>
            <w:tcW w:w="1134" w:type="dxa"/>
            <w:noWrap/>
          </w:tcPr>
          <w:p w14:paraId="1D7CF9B6" w14:textId="77777777" w:rsidR="008D2045" w:rsidRPr="008D2045" w:rsidRDefault="008D2045" w:rsidP="0062036B">
            <w:pPr>
              <w:pStyle w:val="TableTextRight"/>
            </w:pPr>
            <w:r w:rsidRPr="008D2045">
              <w:t>8.4</w:t>
            </w:r>
          </w:p>
        </w:tc>
        <w:tc>
          <w:tcPr>
            <w:tcW w:w="1134" w:type="dxa"/>
            <w:noWrap/>
          </w:tcPr>
          <w:p w14:paraId="5E847CFA" w14:textId="77777777" w:rsidR="008D2045" w:rsidRPr="008D2045" w:rsidRDefault="008D2045" w:rsidP="0062036B">
            <w:pPr>
              <w:pStyle w:val="TableTextRight"/>
            </w:pPr>
            <w:r w:rsidRPr="008D2045">
              <w:t>40.6</w:t>
            </w:r>
          </w:p>
        </w:tc>
        <w:tc>
          <w:tcPr>
            <w:tcW w:w="1134" w:type="dxa"/>
            <w:gridSpan w:val="2"/>
            <w:noWrap/>
          </w:tcPr>
          <w:p w14:paraId="1BBB7610" w14:textId="47BC99D0" w:rsidR="008D2045" w:rsidRPr="008D2045" w:rsidRDefault="00057FE6" w:rsidP="0062036B">
            <w:pPr>
              <w:pStyle w:val="TableTextRight"/>
            </w:pPr>
            <w:r>
              <w:t>&lt;5</w:t>
            </w:r>
          </w:p>
        </w:tc>
        <w:tc>
          <w:tcPr>
            <w:tcW w:w="1134" w:type="dxa"/>
          </w:tcPr>
          <w:p w14:paraId="01AD053B" w14:textId="5B43704F" w:rsidR="008D2045" w:rsidRPr="008D2045" w:rsidRDefault="00057FE6" w:rsidP="0062036B">
            <w:pPr>
              <w:pStyle w:val="TableTextRight"/>
            </w:pPr>
            <w:r>
              <w:t>&lt;5</w:t>
            </w:r>
          </w:p>
        </w:tc>
      </w:tr>
      <w:tr w:rsidR="008D2045" w:rsidRPr="00A30803" w14:paraId="37B1DDBB" w14:textId="77777777" w:rsidTr="008D2045">
        <w:trPr>
          <w:cnfStyle w:val="000000010000" w:firstRow="0" w:lastRow="0" w:firstColumn="0" w:lastColumn="0" w:oddVBand="0" w:evenVBand="0" w:oddHBand="0" w:evenHBand="1" w:firstRowFirstColumn="0" w:firstRowLastColumn="0" w:lastRowFirstColumn="0" w:lastRowLastColumn="0"/>
          <w:trHeight w:val="270"/>
        </w:trPr>
        <w:tc>
          <w:tcPr>
            <w:tcW w:w="2014" w:type="dxa"/>
            <w:noWrap/>
            <w:hideMark/>
          </w:tcPr>
          <w:p w14:paraId="6A9347A4" w14:textId="77777777" w:rsidR="008D2045" w:rsidRPr="008D2045" w:rsidRDefault="008D2045" w:rsidP="0093430A">
            <w:pPr>
              <w:pStyle w:val="TableText"/>
            </w:pPr>
            <w:r w:rsidRPr="008D2045">
              <w:t>Pyrene</w:t>
            </w:r>
          </w:p>
        </w:tc>
        <w:tc>
          <w:tcPr>
            <w:tcW w:w="992" w:type="dxa"/>
            <w:noWrap/>
          </w:tcPr>
          <w:p w14:paraId="2F303CC4" w14:textId="11802A51" w:rsidR="008D2045" w:rsidRPr="008D2045" w:rsidRDefault="00057FE6" w:rsidP="0062036B">
            <w:pPr>
              <w:pStyle w:val="TableTextRight"/>
            </w:pPr>
            <w:r>
              <w:t>&lt;5</w:t>
            </w:r>
          </w:p>
        </w:tc>
        <w:tc>
          <w:tcPr>
            <w:tcW w:w="992" w:type="dxa"/>
            <w:noWrap/>
          </w:tcPr>
          <w:p w14:paraId="6897EB0A" w14:textId="3CF38188" w:rsidR="008D2045" w:rsidRPr="008D2045" w:rsidRDefault="00057FE6" w:rsidP="0062036B">
            <w:pPr>
              <w:pStyle w:val="TableTextRight"/>
            </w:pPr>
            <w:r>
              <w:t>&lt;5</w:t>
            </w:r>
          </w:p>
        </w:tc>
        <w:tc>
          <w:tcPr>
            <w:tcW w:w="992" w:type="dxa"/>
            <w:noWrap/>
          </w:tcPr>
          <w:p w14:paraId="2720D58C" w14:textId="24D6295F" w:rsidR="008D2045" w:rsidRPr="008D2045" w:rsidRDefault="00057FE6" w:rsidP="0062036B">
            <w:pPr>
              <w:pStyle w:val="TableTextRight"/>
            </w:pPr>
            <w:r>
              <w:t>&lt;5</w:t>
            </w:r>
          </w:p>
        </w:tc>
        <w:tc>
          <w:tcPr>
            <w:tcW w:w="1134" w:type="dxa"/>
            <w:gridSpan w:val="2"/>
            <w:noWrap/>
          </w:tcPr>
          <w:p w14:paraId="31AD1974" w14:textId="71DD9EC5" w:rsidR="008D2045" w:rsidRPr="008D2045" w:rsidRDefault="00057FE6" w:rsidP="0062036B">
            <w:pPr>
              <w:pStyle w:val="TableTextRight"/>
            </w:pPr>
            <w:r>
              <w:t>&lt;5</w:t>
            </w:r>
          </w:p>
        </w:tc>
        <w:tc>
          <w:tcPr>
            <w:tcW w:w="1134" w:type="dxa"/>
            <w:gridSpan w:val="2"/>
            <w:noWrap/>
          </w:tcPr>
          <w:p w14:paraId="58B63674" w14:textId="77777777" w:rsidR="008D2045" w:rsidRPr="008D2045" w:rsidRDefault="008D2045" w:rsidP="0062036B">
            <w:pPr>
              <w:pStyle w:val="TableTextRight"/>
            </w:pPr>
            <w:r w:rsidRPr="008D2045">
              <w:t>34.9</w:t>
            </w:r>
          </w:p>
        </w:tc>
        <w:tc>
          <w:tcPr>
            <w:tcW w:w="1276" w:type="dxa"/>
            <w:noWrap/>
          </w:tcPr>
          <w:p w14:paraId="6153ECA3" w14:textId="14F41B84" w:rsidR="008D2045" w:rsidRPr="008D2045" w:rsidRDefault="00057FE6" w:rsidP="0062036B">
            <w:pPr>
              <w:pStyle w:val="TableTextRight"/>
            </w:pPr>
            <w:r>
              <w:t>&lt;5</w:t>
            </w:r>
          </w:p>
        </w:tc>
        <w:tc>
          <w:tcPr>
            <w:tcW w:w="1134" w:type="dxa"/>
            <w:noWrap/>
          </w:tcPr>
          <w:p w14:paraId="6BAA03A7" w14:textId="77777777" w:rsidR="008D2045" w:rsidRPr="008D2045" w:rsidRDefault="008D2045" w:rsidP="0062036B">
            <w:pPr>
              <w:pStyle w:val="TableTextRight"/>
            </w:pPr>
            <w:r w:rsidRPr="008D2045">
              <w:t>6.1</w:t>
            </w:r>
          </w:p>
        </w:tc>
        <w:tc>
          <w:tcPr>
            <w:tcW w:w="1134" w:type="dxa"/>
            <w:noWrap/>
          </w:tcPr>
          <w:p w14:paraId="745B00B8" w14:textId="77777777" w:rsidR="008D2045" w:rsidRPr="008D2045" w:rsidRDefault="008D2045" w:rsidP="0062036B">
            <w:pPr>
              <w:pStyle w:val="TableTextRight"/>
            </w:pPr>
            <w:r w:rsidRPr="008D2045">
              <w:t>22.3</w:t>
            </w:r>
          </w:p>
        </w:tc>
        <w:tc>
          <w:tcPr>
            <w:tcW w:w="1134" w:type="dxa"/>
            <w:gridSpan w:val="2"/>
            <w:noWrap/>
          </w:tcPr>
          <w:p w14:paraId="62379824" w14:textId="77777777" w:rsidR="008D2045" w:rsidRPr="008D2045" w:rsidRDefault="008D2045" w:rsidP="0062036B">
            <w:pPr>
              <w:pStyle w:val="TableTextRight"/>
            </w:pPr>
            <w:r w:rsidRPr="008D2045">
              <w:t>5.3</w:t>
            </w:r>
          </w:p>
        </w:tc>
        <w:tc>
          <w:tcPr>
            <w:tcW w:w="1134" w:type="dxa"/>
          </w:tcPr>
          <w:p w14:paraId="09D47C51" w14:textId="77777777" w:rsidR="008D2045" w:rsidRPr="008D2045" w:rsidRDefault="008D2045" w:rsidP="0062036B">
            <w:pPr>
              <w:pStyle w:val="TableTextRight"/>
            </w:pPr>
            <w:r w:rsidRPr="008D2045">
              <w:t>16.6</w:t>
            </w:r>
          </w:p>
        </w:tc>
      </w:tr>
      <w:tr w:rsidR="00C30F6C" w:rsidRPr="00A30803" w14:paraId="5ABE841F" w14:textId="77777777" w:rsidTr="00903C91">
        <w:trPr>
          <w:cnfStyle w:val="000000100000" w:firstRow="0" w:lastRow="0" w:firstColumn="0" w:lastColumn="0" w:oddVBand="0" w:evenVBand="0" w:oddHBand="1" w:evenHBand="0" w:firstRowFirstColumn="0" w:firstRowLastColumn="0" w:lastRowFirstColumn="0" w:lastRowLastColumn="0"/>
          <w:trHeight w:val="270"/>
        </w:trPr>
        <w:tc>
          <w:tcPr>
            <w:tcW w:w="13070" w:type="dxa"/>
            <w:gridSpan w:val="14"/>
            <w:noWrap/>
            <w:hideMark/>
          </w:tcPr>
          <w:p w14:paraId="7962B4C9" w14:textId="0D7CD8E1" w:rsidR="00C30F6C" w:rsidRPr="008D2045" w:rsidRDefault="00C30F6C" w:rsidP="0062036B">
            <w:pPr>
              <w:pStyle w:val="TableText"/>
            </w:pPr>
            <w:r w:rsidRPr="004818FE">
              <w:rPr>
                <w:rStyle w:val="Bold"/>
              </w:rPr>
              <w:t>TRHs</w:t>
            </w:r>
          </w:p>
        </w:tc>
      </w:tr>
      <w:tr w:rsidR="008D2045" w:rsidRPr="00A30803" w14:paraId="49B794D4" w14:textId="77777777" w:rsidTr="008D2045">
        <w:trPr>
          <w:cnfStyle w:val="000000010000" w:firstRow="0" w:lastRow="0" w:firstColumn="0" w:lastColumn="0" w:oddVBand="0" w:evenVBand="0" w:oddHBand="0" w:evenHBand="1" w:firstRowFirstColumn="0" w:firstRowLastColumn="0" w:lastRowFirstColumn="0" w:lastRowLastColumn="0"/>
          <w:trHeight w:val="270"/>
        </w:trPr>
        <w:tc>
          <w:tcPr>
            <w:tcW w:w="2014" w:type="dxa"/>
            <w:noWrap/>
            <w:hideMark/>
          </w:tcPr>
          <w:p w14:paraId="59DF71E7" w14:textId="01564BC6" w:rsidR="008D2045" w:rsidRPr="008D2045" w:rsidRDefault="00C30F6C" w:rsidP="0093430A">
            <w:pPr>
              <w:pStyle w:val="TableText"/>
            </w:pPr>
            <w:r>
              <w:t>TRH C10</w:t>
            </w:r>
            <w:r>
              <w:rPr>
                <w:rFonts w:cstheme="minorHAnsi"/>
              </w:rPr>
              <w:t>–</w:t>
            </w:r>
            <w:r w:rsidR="008D2045" w:rsidRPr="008D2045">
              <w:t>C14</w:t>
            </w:r>
          </w:p>
        </w:tc>
        <w:tc>
          <w:tcPr>
            <w:tcW w:w="992" w:type="dxa"/>
            <w:noWrap/>
          </w:tcPr>
          <w:p w14:paraId="6C21802F" w14:textId="11934AFC" w:rsidR="008D2045" w:rsidRPr="008D2045" w:rsidRDefault="008D2045" w:rsidP="0062036B">
            <w:pPr>
              <w:pStyle w:val="TableTextRight"/>
            </w:pPr>
            <w:r w:rsidRPr="008D2045">
              <w:t>1</w:t>
            </w:r>
            <w:r w:rsidR="00914452">
              <w:t>,</w:t>
            </w:r>
            <w:r w:rsidRPr="008D2045">
              <w:t>581</w:t>
            </w:r>
          </w:p>
        </w:tc>
        <w:tc>
          <w:tcPr>
            <w:tcW w:w="992" w:type="dxa"/>
            <w:noWrap/>
          </w:tcPr>
          <w:p w14:paraId="5C3F8009" w14:textId="414CD21D" w:rsidR="008D2045" w:rsidRPr="008D2045" w:rsidRDefault="008D2045" w:rsidP="0062036B">
            <w:pPr>
              <w:pStyle w:val="TableTextRight"/>
            </w:pPr>
            <w:r w:rsidRPr="008D2045">
              <w:t>5</w:t>
            </w:r>
            <w:r w:rsidR="00914452">
              <w:t>,</w:t>
            </w:r>
            <w:r w:rsidRPr="008D2045">
              <w:t>273</w:t>
            </w:r>
          </w:p>
        </w:tc>
        <w:tc>
          <w:tcPr>
            <w:tcW w:w="992" w:type="dxa"/>
            <w:noWrap/>
          </w:tcPr>
          <w:p w14:paraId="0B1FC7F1" w14:textId="5BA7CBD0" w:rsidR="008D2045" w:rsidRPr="008D2045" w:rsidRDefault="008D2045" w:rsidP="0062036B">
            <w:pPr>
              <w:pStyle w:val="TableTextRight"/>
            </w:pPr>
            <w:r w:rsidRPr="008D2045">
              <w:t>5</w:t>
            </w:r>
            <w:r w:rsidR="00914452">
              <w:t>,</w:t>
            </w:r>
            <w:r w:rsidRPr="008D2045">
              <w:t>608</w:t>
            </w:r>
          </w:p>
        </w:tc>
        <w:tc>
          <w:tcPr>
            <w:tcW w:w="1134" w:type="dxa"/>
            <w:gridSpan w:val="2"/>
            <w:noWrap/>
          </w:tcPr>
          <w:p w14:paraId="5D4626E4" w14:textId="2CA64025" w:rsidR="008D2045" w:rsidRPr="008D2045" w:rsidRDefault="008D2045" w:rsidP="0062036B">
            <w:pPr>
              <w:pStyle w:val="TableTextRight"/>
            </w:pPr>
            <w:r w:rsidRPr="008D2045">
              <w:t>5</w:t>
            </w:r>
            <w:r w:rsidR="00914452">
              <w:t>,</w:t>
            </w:r>
            <w:r w:rsidRPr="008D2045">
              <w:t>840</w:t>
            </w:r>
          </w:p>
        </w:tc>
        <w:tc>
          <w:tcPr>
            <w:tcW w:w="1134" w:type="dxa"/>
            <w:gridSpan w:val="2"/>
            <w:noWrap/>
          </w:tcPr>
          <w:p w14:paraId="674ED776" w14:textId="2120ED34" w:rsidR="008D2045" w:rsidRPr="008D2045" w:rsidRDefault="008D2045" w:rsidP="0062036B">
            <w:pPr>
              <w:pStyle w:val="TableTextRight"/>
            </w:pPr>
            <w:r w:rsidRPr="008D2045">
              <w:t>6</w:t>
            </w:r>
            <w:r w:rsidR="00914452">
              <w:t>,</w:t>
            </w:r>
            <w:r w:rsidRPr="008D2045">
              <w:t>518</w:t>
            </w:r>
          </w:p>
        </w:tc>
        <w:tc>
          <w:tcPr>
            <w:tcW w:w="1276" w:type="dxa"/>
            <w:noWrap/>
          </w:tcPr>
          <w:p w14:paraId="56ACB384" w14:textId="3DDEEF39" w:rsidR="008D2045" w:rsidRPr="008D2045" w:rsidRDefault="008D2045" w:rsidP="0062036B">
            <w:pPr>
              <w:pStyle w:val="TableTextRight"/>
            </w:pPr>
            <w:r w:rsidRPr="008D2045">
              <w:t>4</w:t>
            </w:r>
            <w:r w:rsidR="00914452">
              <w:t>,</w:t>
            </w:r>
            <w:r w:rsidRPr="008D2045">
              <w:t>420</w:t>
            </w:r>
          </w:p>
        </w:tc>
        <w:tc>
          <w:tcPr>
            <w:tcW w:w="1134" w:type="dxa"/>
            <w:noWrap/>
          </w:tcPr>
          <w:p w14:paraId="3A6FAD23" w14:textId="60B078EF" w:rsidR="008D2045" w:rsidRPr="008D2045" w:rsidRDefault="008D2045" w:rsidP="0062036B">
            <w:pPr>
              <w:pStyle w:val="TableTextRight"/>
            </w:pPr>
            <w:r w:rsidRPr="008D2045">
              <w:t>1</w:t>
            </w:r>
            <w:r w:rsidR="00914452">
              <w:t>,</w:t>
            </w:r>
            <w:r w:rsidRPr="008D2045">
              <w:t>756</w:t>
            </w:r>
          </w:p>
        </w:tc>
        <w:tc>
          <w:tcPr>
            <w:tcW w:w="1134" w:type="dxa"/>
            <w:noWrap/>
          </w:tcPr>
          <w:p w14:paraId="6951FDEA" w14:textId="6FFC83D0" w:rsidR="008D2045" w:rsidRPr="008D2045" w:rsidRDefault="008D2045" w:rsidP="0062036B">
            <w:pPr>
              <w:pStyle w:val="TableTextRight"/>
            </w:pPr>
            <w:r w:rsidRPr="008D2045">
              <w:t>15</w:t>
            </w:r>
            <w:r w:rsidR="00914452">
              <w:t>,</w:t>
            </w:r>
            <w:r w:rsidRPr="008D2045">
              <w:t>029</w:t>
            </w:r>
          </w:p>
        </w:tc>
        <w:tc>
          <w:tcPr>
            <w:tcW w:w="1134" w:type="dxa"/>
            <w:gridSpan w:val="2"/>
            <w:noWrap/>
          </w:tcPr>
          <w:p w14:paraId="0986F0EC" w14:textId="4DBC2E54" w:rsidR="008D2045" w:rsidRPr="008D2045" w:rsidRDefault="008D2045" w:rsidP="0062036B">
            <w:pPr>
              <w:pStyle w:val="TableTextRight"/>
            </w:pPr>
            <w:r w:rsidRPr="008D2045">
              <w:t>1</w:t>
            </w:r>
            <w:r w:rsidR="00914452">
              <w:t>,</w:t>
            </w:r>
            <w:r w:rsidRPr="008D2045">
              <w:t>514</w:t>
            </w:r>
          </w:p>
        </w:tc>
        <w:tc>
          <w:tcPr>
            <w:tcW w:w="1134" w:type="dxa"/>
          </w:tcPr>
          <w:p w14:paraId="18D54B54" w14:textId="12C06E2E" w:rsidR="008D2045" w:rsidRPr="008D2045" w:rsidRDefault="008D2045" w:rsidP="0062036B">
            <w:pPr>
              <w:pStyle w:val="TableTextRight"/>
            </w:pPr>
            <w:r w:rsidRPr="008D2045">
              <w:t>4</w:t>
            </w:r>
            <w:r w:rsidR="00914452">
              <w:t>,</w:t>
            </w:r>
            <w:r w:rsidRPr="008D2045">
              <w:t>200</w:t>
            </w:r>
          </w:p>
        </w:tc>
      </w:tr>
      <w:tr w:rsidR="008D2045" w:rsidRPr="00A30803" w14:paraId="0AFCD19A" w14:textId="77777777" w:rsidTr="008D2045">
        <w:trPr>
          <w:cnfStyle w:val="000000100000" w:firstRow="0" w:lastRow="0" w:firstColumn="0" w:lastColumn="0" w:oddVBand="0" w:evenVBand="0" w:oddHBand="1" w:evenHBand="0" w:firstRowFirstColumn="0" w:firstRowLastColumn="0" w:lastRowFirstColumn="0" w:lastRowLastColumn="0"/>
          <w:trHeight w:val="270"/>
        </w:trPr>
        <w:tc>
          <w:tcPr>
            <w:tcW w:w="2014" w:type="dxa"/>
            <w:noWrap/>
            <w:hideMark/>
          </w:tcPr>
          <w:p w14:paraId="22D57584" w14:textId="59492E59" w:rsidR="008D2045" w:rsidRPr="008D2045" w:rsidRDefault="00C30F6C" w:rsidP="0093430A">
            <w:pPr>
              <w:pStyle w:val="TableText"/>
            </w:pPr>
            <w:r>
              <w:t>TRH&gt;C10</w:t>
            </w:r>
            <w:r>
              <w:rPr>
                <w:rFonts w:cstheme="minorHAnsi"/>
              </w:rPr>
              <w:t>–</w:t>
            </w:r>
            <w:r w:rsidR="008D2045" w:rsidRPr="008D2045">
              <w:t>C16*</w:t>
            </w:r>
          </w:p>
        </w:tc>
        <w:tc>
          <w:tcPr>
            <w:tcW w:w="992" w:type="dxa"/>
            <w:noWrap/>
          </w:tcPr>
          <w:p w14:paraId="7209FD07" w14:textId="0D4E27AA" w:rsidR="008D2045" w:rsidRPr="008D2045" w:rsidRDefault="008D2045" w:rsidP="0062036B">
            <w:pPr>
              <w:pStyle w:val="TableTextRight"/>
            </w:pPr>
            <w:r w:rsidRPr="008D2045">
              <w:t>2</w:t>
            </w:r>
            <w:r w:rsidR="00914452">
              <w:t>,</w:t>
            </w:r>
            <w:r w:rsidRPr="008D2045">
              <w:t>325</w:t>
            </w:r>
          </w:p>
        </w:tc>
        <w:tc>
          <w:tcPr>
            <w:tcW w:w="992" w:type="dxa"/>
            <w:noWrap/>
          </w:tcPr>
          <w:p w14:paraId="043CD89A" w14:textId="1FD1AC5E" w:rsidR="008D2045" w:rsidRPr="008D2045" w:rsidRDefault="008D2045" w:rsidP="0062036B">
            <w:pPr>
              <w:pStyle w:val="TableTextRight"/>
            </w:pPr>
            <w:r w:rsidRPr="008D2045">
              <w:t>8</w:t>
            </w:r>
            <w:r w:rsidR="00914452">
              <w:t>,</w:t>
            </w:r>
            <w:r w:rsidRPr="008D2045">
              <w:t>788</w:t>
            </w:r>
          </w:p>
        </w:tc>
        <w:tc>
          <w:tcPr>
            <w:tcW w:w="992" w:type="dxa"/>
            <w:noWrap/>
          </w:tcPr>
          <w:p w14:paraId="2D4E4485" w14:textId="0D663E07" w:rsidR="008D2045" w:rsidRPr="008D2045" w:rsidRDefault="008D2045" w:rsidP="0062036B">
            <w:pPr>
              <w:pStyle w:val="TableTextRight"/>
            </w:pPr>
            <w:r w:rsidRPr="008D2045">
              <w:t>9</w:t>
            </w:r>
            <w:r w:rsidR="00914452">
              <w:t>,</w:t>
            </w:r>
            <w:r w:rsidRPr="008D2045">
              <w:t>346</w:t>
            </w:r>
          </w:p>
        </w:tc>
        <w:tc>
          <w:tcPr>
            <w:tcW w:w="1134" w:type="dxa"/>
            <w:gridSpan w:val="2"/>
            <w:noWrap/>
          </w:tcPr>
          <w:p w14:paraId="2EA75B1D" w14:textId="21265B18" w:rsidR="008D2045" w:rsidRPr="008D2045" w:rsidRDefault="008D2045" w:rsidP="0062036B">
            <w:pPr>
              <w:pStyle w:val="TableTextRight"/>
            </w:pPr>
            <w:r w:rsidRPr="008D2045">
              <w:t>9</w:t>
            </w:r>
            <w:r w:rsidR="00914452">
              <w:t>,</w:t>
            </w:r>
            <w:r w:rsidRPr="008D2045">
              <w:t>976</w:t>
            </w:r>
          </w:p>
        </w:tc>
        <w:tc>
          <w:tcPr>
            <w:tcW w:w="1134" w:type="dxa"/>
            <w:gridSpan w:val="2"/>
            <w:noWrap/>
          </w:tcPr>
          <w:p w14:paraId="655F353C" w14:textId="53BED1D1" w:rsidR="008D2045" w:rsidRPr="008D2045" w:rsidRDefault="008D2045" w:rsidP="0062036B">
            <w:pPr>
              <w:pStyle w:val="TableTextRight"/>
            </w:pPr>
            <w:r w:rsidRPr="008D2045">
              <w:t>10</w:t>
            </w:r>
            <w:r w:rsidR="00914452">
              <w:t>,</w:t>
            </w:r>
            <w:r w:rsidRPr="008D2045">
              <w:t>941</w:t>
            </w:r>
          </w:p>
        </w:tc>
        <w:tc>
          <w:tcPr>
            <w:tcW w:w="1276" w:type="dxa"/>
            <w:noWrap/>
          </w:tcPr>
          <w:p w14:paraId="108A2680" w14:textId="5DBD4BB1" w:rsidR="008D2045" w:rsidRPr="008D2045" w:rsidRDefault="008D2045" w:rsidP="0062036B">
            <w:pPr>
              <w:pStyle w:val="TableTextRight"/>
            </w:pPr>
            <w:r w:rsidRPr="008D2045">
              <w:t>7</w:t>
            </w:r>
            <w:r w:rsidR="00914452">
              <w:t>,</w:t>
            </w:r>
            <w:r w:rsidRPr="008D2045">
              <w:t>613</w:t>
            </w:r>
          </w:p>
        </w:tc>
        <w:tc>
          <w:tcPr>
            <w:tcW w:w="1134" w:type="dxa"/>
            <w:noWrap/>
          </w:tcPr>
          <w:p w14:paraId="1EF3BEF7" w14:textId="18AE42EC" w:rsidR="008D2045" w:rsidRPr="008D2045" w:rsidRDefault="008D2045" w:rsidP="0062036B">
            <w:pPr>
              <w:pStyle w:val="TableTextRight"/>
            </w:pPr>
            <w:r w:rsidRPr="008D2045">
              <w:t>4</w:t>
            </w:r>
            <w:r w:rsidR="00914452">
              <w:t>,</w:t>
            </w:r>
            <w:r w:rsidRPr="008D2045">
              <w:t>214</w:t>
            </w:r>
          </w:p>
        </w:tc>
        <w:tc>
          <w:tcPr>
            <w:tcW w:w="1134" w:type="dxa"/>
            <w:noWrap/>
          </w:tcPr>
          <w:p w14:paraId="07F1C1A1" w14:textId="47C18493" w:rsidR="008D2045" w:rsidRPr="008D2045" w:rsidRDefault="008D2045" w:rsidP="0062036B">
            <w:pPr>
              <w:pStyle w:val="TableTextRight"/>
            </w:pPr>
            <w:r w:rsidRPr="008D2045">
              <w:t>23</w:t>
            </w:r>
            <w:r w:rsidR="00914452">
              <w:t>,</w:t>
            </w:r>
            <w:r w:rsidRPr="008D2045">
              <w:t>856</w:t>
            </w:r>
          </w:p>
        </w:tc>
        <w:tc>
          <w:tcPr>
            <w:tcW w:w="1134" w:type="dxa"/>
            <w:gridSpan w:val="2"/>
            <w:noWrap/>
          </w:tcPr>
          <w:p w14:paraId="609E044B" w14:textId="1763A735" w:rsidR="008D2045" w:rsidRPr="008D2045" w:rsidRDefault="008D2045" w:rsidP="0062036B">
            <w:pPr>
              <w:pStyle w:val="TableTextRight"/>
            </w:pPr>
            <w:r w:rsidRPr="008D2045">
              <w:t>2</w:t>
            </w:r>
            <w:r w:rsidR="00914452">
              <w:t>,</w:t>
            </w:r>
            <w:r w:rsidRPr="008D2045">
              <w:t>660</w:t>
            </w:r>
          </w:p>
        </w:tc>
        <w:tc>
          <w:tcPr>
            <w:tcW w:w="1134" w:type="dxa"/>
          </w:tcPr>
          <w:p w14:paraId="2917A40A" w14:textId="23F9F29C" w:rsidR="008D2045" w:rsidRPr="008D2045" w:rsidRDefault="008D2045" w:rsidP="0062036B">
            <w:pPr>
              <w:pStyle w:val="TableTextRight"/>
            </w:pPr>
            <w:r w:rsidRPr="008D2045">
              <w:t>6</w:t>
            </w:r>
            <w:r w:rsidR="00914452">
              <w:t>,</w:t>
            </w:r>
            <w:r w:rsidRPr="008D2045">
              <w:t>853</w:t>
            </w:r>
          </w:p>
        </w:tc>
      </w:tr>
      <w:tr w:rsidR="008D2045" w:rsidRPr="00A30803" w14:paraId="5A2AAD7C" w14:textId="77777777" w:rsidTr="008D2045">
        <w:trPr>
          <w:cnfStyle w:val="000000010000" w:firstRow="0" w:lastRow="0" w:firstColumn="0" w:lastColumn="0" w:oddVBand="0" w:evenVBand="0" w:oddHBand="0" w:evenHBand="1" w:firstRowFirstColumn="0" w:firstRowLastColumn="0" w:lastRowFirstColumn="0" w:lastRowLastColumn="0"/>
          <w:trHeight w:val="270"/>
        </w:trPr>
        <w:tc>
          <w:tcPr>
            <w:tcW w:w="2014" w:type="dxa"/>
            <w:noWrap/>
            <w:hideMark/>
          </w:tcPr>
          <w:p w14:paraId="2001BCBE" w14:textId="2936A476" w:rsidR="008D2045" w:rsidRPr="008D2045" w:rsidRDefault="00C30F6C" w:rsidP="00C30F6C">
            <w:pPr>
              <w:pStyle w:val="TableText"/>
            </w:pPr>
            <w:r>
              <w:t>TRH C15</w:t>
            </w:r>
            <w:r>
              <w:rPr>
                <w:rFonts w:cstheme="minorHAnsi"/>
              </w:rPr>
              <w:t>–</w:t>
            </w:r>
            <w:r w:rsidR="008D2045" w:rsidRPr="008D2045">
              <w:t>C28</w:t>
            </w:r>
          </w:p>
        </w:tc>
        <w:tc>
          <w:tcPr>
            <w:tcW w:w="992" w:type="dxa"/>
            <w:noWrap/>
          </w:tcPr>
          <w:p w14:paraId="7DB2768C" w14:textId="71E25EAB" w:rsidR="008D2045" w:rsidRPr="008D2045" w:rsidRDefault="008D2045" w:rsidP="0062036B">
            <w:pPr>
              <w:pStyle w:val="TableTextRight"/>
            </w:pPr>
            <w:r w:rsidRPr="008D2045">
              <w:t>25</w:t>
            </w:r>
            <w:r w:rsidR="00914452">
              <w:t>,</w:t>
            </w:r>
            <w:r w:rsidRPr="008D2045">
              <w:t>572</w:t>
            </w:r>
          </w:p>
        </w:tc>
        <w:tc>
          <w:tcPr>
            <w:tcW w:w="992" w:type="dxa"/>
            <w:noWrap/>
          </w:tcPr>
          <w:p w14:paraId="427ADB89" w14:textId="0A77279C" w:rsidR="008D2045" w:rsidRPr="008D2045" w:rsidRDefault="008D2045" w:rsidP="0062036B">
            <w:pPr>
              <w:pStyle w:val="TableTextRight"/>
            </w:pPr>
            <w:r w:rsidRPr="008D2045">
              <w:t>32</w:t>
            </w:r>
            <w:r w:rsidR="00914452">
              <w:t>,</w:t>
            </w:r>
            <w:r w:rsidRPr="008D2045">
              <w:t>642</w:t>
            </w:r>
          </w:p>
        </w:tc>
        <w:tc>
          <w:tcPr>
            <w:tcW w:w="992" w:type="dxa"/>
            <w:noWrap/>
          </w:tcPr>
          <w:p w14:paraId="7E44E837" w14:textId="495AE6A7" w:rsidR="008D2045" w:rsidRPr="008D2045" w:rsidRDefault="008D2045" w:rsidP="0062036B">
            <w:pPr>
              <w:pStyle w:val="TableTextRight"/>
            </w:pPr>
            <w:r w:rsidRPr="008D2045">
              <w:t>37</w:t>
            </w:r>
            <w:r w:rsidR="00914452">
              <w:t>,</w:t>
            </w:r>
            <w:r w:rsidRPr="008D2045">
              <w:t>385</w:t>
            </w:r>
          </w:p>
        </w:tc>
        <w:tc>
          <w:tcPr>
            <w:tcW w:w="1134" w:type="dxa"/>
            <w:gridSpan w:val="2"/>
            <w:noWrap/>
          </w:tcPr>
          <w:p w14:paraId="348D70D4" w14:textId="4B26B95B" w:rsidR="008D2045" w:rsidRPr="008D2045" w:rsidRDefault="008D2045" w:rsidP="0062036B">
            <w:pPr>
              <w:pStyle w:val="TableTextRight"/>
            </w:pPr>
            <w:r w:rsidRPr="008D2045">
              <w:t>34</w:t>
            </w:r>
            <w:r w:rsidR="00914452">
              <w:t>,</w:t>
            </w:r>
            <w:r w:rsidRPr="008D2045">
              <w:t>065</w:t>
            </w:r>
          </w:p>
        </w:tc>
        <w:tc>
          <w:tcPr>
            <w:tcW w:w="1134" w:type="dxa"/>
            <w:gridSpan w:val="2"/>
            <w:noWrap/>
          </w:tcPr>
          <w:p w14:paraId="312E4FC1" w14:textId="57E5CC71" w:rsidR="008D2045" w:rsidRPr="008D2045" w:rsidRDefault="008D2045" w:rsidP="0062036B">
            <w:pPr>
              <w:pStyle w:val="TableTextRight"/>
            </w:pPr>
            <w:r w:rsidRPr="008D2045">
              <w:t>65</w:t>
            </w:r>
            <w:r w:rsidR="00914452">
              <w:t>,</w:t>
            </w:r>
            <w:r w:rsidRPr="008D2045">
              <w:t>180</w:t>
            </w:r>
          </w:p>
        </w:tc>
        <w:tc>
          <w:tcPr>
            <w:tcW w:w="1276" w:type="dxa"/>
            <w:noWrap/>
          </w:tcPr>
          <w:p w14:paraId="58B677AD" w14:textId="0F9AE68F" w:rsidR="008D2045" w:rsidRPr="008D2045" w:rsidRDefault="008D2045" w:rsidP="0062036B">
            <w:pPr>
              <w:pStyle w:val="TableTextRight"/>
            </w:pPr>
            <w:r w:rsidRPr="008D2045">
              <w:t>51</w:t>
            </w:r>
            <w:r w:rsidR="00914452">
              <w:t>,</w:t>
            </w:r>
            <w:r w:rsidRPr="008D2045">
              <w:t>572</w:t>
            </w:r>
          </w:p>
        </w:tc>
        <w:tc>
          <w:tcPr>
            <w:tcW w:w="1134" w:type="dxa"/>
            <w:noWrap/>
          </w:tcPr>
          <w:p w14:paraId="6B1A1C82" w14:textId="413463EE" w:rsidR="008D2045" w:rsidRPr="008D2045" w:rsidRDefault="008D2045" w:rsidP="0062036B">
            <w:pPr>
              <w:pStyle w:val="TableTextRight"/>
            </w:pPr>
            <w:r w:rsidRPr="008D2045">
              <w:t>93</w:t>
            </w:r>
            <w:r w:rsidR="00914452">
              <w:t>,</w:t>
            </w:r>
            <w:r w:rsidRPr="008D2045">
              <w:t>655</w:t>
            </w:r>
          </w:p>
        </w:tc>
        <w:tc>
          <w:tcPr>
            <w:tcW w:w="1134" w:type="dxa"/>
            <w:noWrap/>
          </w:tcPr>
          <w:p w14:paraId="63C4A04F" w14:textId="39CC9008" w:rsidR="008D2045" w:rsidRPr="008D2045" w:rsidRDefault="008D2045" w:rsidP="0062036B">
            <w:pPr>
              <w:pStyle w:val="TableTextRight"/>
            </w:pPr>
            <w:r w:rsidRPr="008D2045">
              <w:t>104</w:t>
            </w:r>
            <w:r w:rsidR="00914452">
              <w:t>,</w:t>
            </w:r>
            <w:r w:rsidRPr="008D2045">
              <w:t>967</w:t>
            </w:r>
          </w:p>
        </w:tc>
        <w:tc>
          <w:tcPr>
            <w:tcW w:w="1134" w:type="dxa"/>
            <w:gridSpan w:val="2"/>
            <w:noWrap/>
          </w:tcPr>
          <w:p w14:paraId="0946E4EC" w14:textId="4D166199" w:rsidR="008D2045" w:rsidRPr="008D2045" w:rsidRDefault="008D2045" w:rsidP="0062036B">
            <w:pPr>
              <w:pStyle w:val="TableTextRight"/>
            </w:pPr>
            <w:r w:rsidRPr="008D2045">
              <w:t>85</w:t>
            </w:r>
            <w:r w:rsidR="00914452">
              <w:t>,</w:t>
            </w:r>
            <w:r w:rsidRPr="008D2045">
              <w:t>928</w:t>
            </w:r>
          </w:p>
        </w:tc>
        <w:tc>
          <w:tcPr>
            <w:tcW w:w="1134" w:type="dxa"/>
          </w:tcPr>
          <w:p w14:paraId="7FC8ECA0" w14:textId="07E5674E" w:rsidR="008D2045" w:rsidRPr="008D2045" w:rsidRDefault="008D2045" w:rsidP="0062036B">
            <w:pPr>
              <w:pStyle w:val="TableTextRight"/>
            </w:pPr>
            <w:r w:rsidRPr="008D2045">
              <w:t>37</w:t>
            </w:r>
            <w:r w:rsidR="00914452">
              <w:t>,</w:t>
            </w:r>
            <w:r w:rsidRPr="008D2045">
              <w:t>851</w:t>
            </w:r>
          </w:p>
        </w:tc>
      </w:tr>
      <w:tr w:rsidR="008D2045" w:rsidRPr="00A30803" w14:paraId="26CA8F4C" w14:textId="77777777" w:rsidTr="008D2045">
        <w:trPr>
          <w:cnfStyle w:val="000000100000" w:firstRow="0" w:lastRow="0" w:firstColumn="0" w:lastColumn="0" w:oddVBand="0" w:evenVBand="0" w:oddHBand="1" w:evenHBand="0" w:firstRowFirstColumn="0" w:firstRowLastColumn="0" w:lastRowFirstColumn="0" w:lastRowLastColumn="0"/>
          <w:trHeight w:val="270"/>
        </w:trPr>
        <w:tc>
          <w:tcPr>
            <w:tcW w:w="2014" w:type="dxa"/>
            <w:noWrap/>
            <w:hideMark/>
          </w:tcPr>
          <w:p w14:paraId="324E5586" w14:textId="22700F7C" w:rsidR="008D2045" w:rsidRPr="008D2045" w:rsidRDefault="00C30F6C" w:rsidP="0093430A">
            <w:pPr>
              <w:pStyle w:val="TableText"/>
            </w:pPr>
            <w:r>
              <w:t>TRH&gt;C16</w:t>
            </w:r>
            <w:r>
              <w:rPr>
                <w:rFonts w:cstheme="minorHAnsi"/>
              </w:rPr>
              <w:t>–</w:t>
            </w:r>
            <w:r w:rsidR="008D2045" w:rsidRPr="008D2045">
              <w:t>C34(F3)*</w:t>
            </w:r>
          </w:p>
        </w:tc>
        <w:tc>
          <w:tcPr>
            <w:tcW w:w="992" w:type="dxa"/>
            <w:noWrap/>
          </w:tcPr>
          <w:p w14:paraId="0233C99A" w14:textId="4A6C39D2" w:rsidR="008D2045" w:rsidRPr="008D2045" w:rsidRDefault="008D2045" w:rsidP="0062036B">
            <w:pPr>
              <w:pStyle w:val="TableTextRight"/>
            </w:pPr>
            <w:r w:rsidRPr="008D2045">
              <w:t>55</w:t>
            </w:r>
            <w:r w:rsidR="00914452">
              <w:t>,</w:t>
            </w:r>
            <w:r w:rsidRPr="008D2045">
              <w:t>793</w:t>
            </w:r>
          </w:p>
        </w:tc>
        <w:tc>
          <w:tcPr>
            <w:tcW w:w="992" w:type="dxa"/>
            <w:noWrap/>
          </w:tcPr>
          <w:p w14:paraId="17C9DD35" w14:textId="1E26FF92" w:rsidR="008D2045" w:rsidRPr="008D2045" w:rsidRDefault="008D2045" w:rsidP="0062036B">
            <w:pPr>
              <w:pStyle w:val="TableTextRight"/>
            </w:pPr>
            <w:r w:rsidRPr="008D2045">
              <w:t>55</w:t>
            </w:r>
            <w:r w:rsidR="00914452">
              <w:t>,</w:t>
            </w:r>
            <w:r w:rsidRPr="008D2045">
              <w:t>240</w:t>
            </w:r>
          </w:p>
        </w:tc>
        <w:tc>
          <w:tcPr>
            <w:tcW w:w="992" w:type="dxa"/>
            <w:noWrap/>
          </w:tcPr>
          <w:p w14:paraId="3637FFF1" w14:textId="60A87C4B" w:rsidR="008D2045" w:rsidRPr="008D2045" w:rsidRDefault="008D2045" w:rsidP="0062036B">
            <w:pPr>
              <w:pStyle w:val="TableTextRight"/>
            </w:pPr>
            <w:r w:rsidRPr="008D2045">
              <w:t>58</w:t>
            </w:r>
            <w:r w:rsidR="00914452">
              <w:t>,</w:t>
            </w:r>
            <w:r w:rsidRPr="008D2045">
              <w:t>414</w:t>
            </w:r>
          </w:p>
        </w:tc>
        <w:tc>
          <w:tcPr>
            <w:tcW w:w="1134" w:type="dxa"/>
            <w:gridSpan w:val="2"/>
            <w:noWrap/>
          </w:tcPr>
          <w:p w14:paraId="1D62882F" w14:textId="01356792" w:rsidR="008D2045" w:rsidRPr="008D2045" w:rsidRDefault="008D2045" w:rsidP="0062036B">
            <w:pPr>
              <w:pStyle w:val="TableTextRight"/>
            </w:pPr>
            <w:r w:rsidRPr="008D2045">
              <w:t>53</w:t>
            </w:r>
            <w:r w:rsidR="00914452">
              <w:t>,</w:t>
            </w:r>
            <w:r w:rsidRPr="008D2045">
              <w:t>531</w:t>
            </w:r>
          </w:p>
        </w:tc>
        <w:tc>
          <w:tcPr>
            <w:tcW w:w="1134" w:type="dxa"/>
            <w:gridSpan w:val="2"/>
            <w:noWrap/>
          </w:tcPr>
          <w:p w14:paraId="680F3F6D" w14:textId="54EDBDB8" w:rsidR="008D2045" w:rsidRPr="008D2045" w:rsidRDefault="008D2045" w:rsidP="0062036B">
            <w:pPr>
              <w:pStyle w:val="TableTextRight"/>
            </w:pPr>
            <w:r w:rsidRPr="008D2045">
              <w:t>93</w:t>
            </w:r>
            <w:r w:rsidR="00914452">
              <w:t>,</w:t>
            </w:r>
            <w:r w:rsidRPr="008D2045">
              <w:t>114</w:t>
            </w:r>
          </w:p>
        </w:tc>
        <w:tc>
          <w:tcPr>
            <w:tcW w:w="1276" w:type="dxa"/>
            <w:noWrap/>
          </w:tcPr>
          <w:p w14:paraId="2C0115F6" w14:textId="0C6B40EC" w:rsidR="008D2045" w:rsidRPr="008D2045" w:rsidRDefault="008D2045" w:rsidP="0062036B">
            <w:pPr>
              <w:pStyle w:val="TableTextRight"/>
            </w:pPr>
            <w:r w:rsidRPr="008D2045">
              <w:t>78</w:t>
            </w:r>
            <w:r w:rsidR="00914452">
              <w:t>,</w:t>
            </w:r>
            <w:r w:rsidRPr="008D2045">
              <w:t>585</w:t>
            </w:r>
          </w:p>
        </w:tc>
        <w:tc>
          <w:tcPr>
            <w:tcW w:w="1134" w:type="dxa"/>
            <w:noWrap/>
          </w:tcPr>
          <w:p w14:paraId="40B43E48" w14:textId="29097BE0" w:rsidR="008D2045" w:rsidRPr="008D2045" w:rsidRDefault="008D2045" w:rsidP="0062036B">
            <w:pPr>
              <w:pStyle w:val="TableTextRight"/>
            </w:pPr>
            <w:r w:rsidRPr="008D2045">
              <w:t>128</w:t>
            </w:r>
            <w:r w:rsidR="00914452">
              <w:t>,</w:t>
            </w:r>
            <w:r w:rsidRPr="008D2045">
              <w:t>775</w:t>
            </w:r>
          </w:p>
        </w:tc>
        <w:tc>
          <w:tcPr>
            <w:tcW w:w="1134" w:type="dxa"/>
            <w:noWrap/>
          </w:tcPr>
          <w:p w14:paraId="5DC627AC" w14:textId="187955AF" w:rsidR="008D2045" w:rsidRPr="008D2045" w:rsidRDefault="008D2045" w:rsidP="0062036B">
            <w:pPr>
              <w:pStyle w:val="TableTextRight"/>
            </w:pPr>
            <w:r w:rsidRPr="008D2045">
              <w:t>133</w:t>
            </w:r>
            <w:r w:rsidR="00914452">
              <w:t>,</w:t>
            </w:r>
            <w:r w:rsidRPr="008D2045">
              <w:t>594</w:t>
            </w:r>
          </w:p>
        </w:tc>
        <w:tc>
          <w:tcPr>
            <w:tcW w:w="1134" w:type="dxa"/>
            <w:gridSpan w:val="2"/>
            <w:noWrap/>
          </w:tcPr>
          <w:p w14:paraId="15ECD152" w14:textId="7EB355B1" w:rsidR="008D2045" w:rsidRPr="008D2045" w:rsidRDefault="008D2045" w:rsidP="0062036B">
            <w:pPr>
              <w:pStyle w:val="TableTextRight"/>
            </w:pPr>
            <w:r w:rsidRPr="008D2045">
              <w:t>116</w:t>
            </w:r>
            <w:r w:rsidR="00914452">
              <w:t>,</w:t>
            </w:r>
            <w:r w:rsidRPr="008D2045">
              <w:t>617</w:t>
            </w:r>
          </w:p>
        </w:tc>
        <w:tc>
          <w:tcPr>
            <w:tcW w:w="1134" w:type="dxa"/>
          </w:tcPr>
          <w:p w14:paraId="3926F67B" w14:textId="0262298E" w:rsidR="008D2045" w:rsidRPr="008D2045" w:rsidRDefault="008D2045" w:rsidP="0062036B">
            <w:pPr>
              <w:pStyle w:val="TableTextRight"/>
            </w:pPr>
            <w:r w:rsidRPr="008D2045">
              <w:t>64</w:t>
            </w:r>
            <w:r w:rsidR="00914452">
              <w:t>,</w:t>
            </w:r>
            <w:r w:rsidRPr="008D2045">
              <w:t>108</w:t>
            </w:r>
          </w:p>
        </w:tc>
      </w:tr>
      <w:tr w:rsidR="008D2045" w:rsidRPr="00A30803" w14:paraId="75A1EA35" w14:textId="77777777" w:rsidTr="008D2045">
        <w:trPr>
          <w:cnfStyle w:val="000000010000" w:firstRow="0" w:lastRow="0" w:firstColumn="0" w:lastColumn="0" w:oddVBand="0" w:evenVBand="0" w:oddHBand="0" w:evenHBand="1" w:firstRowFirstColumn="0" w:firstRowLastColumn="0" w:lastRowFirstColumn="0" w:lastRowLastColumn="0"/>
          <w:trHeight w:val="270"/>
        </w:trPr>
        <w:tc>
          <w:tcPr>
            <w:tcW w:w="2014" w:type="dxa"/>
            <w:noWrap/>
            <w:hideMark/>
          </w:tcPr>
          <w:p w14:paraId="43E81C71" w14:textId="4CE23B5B" w:rsidR="008D2045" w:rsidRPr="008D2045" w:rsidRDefault="00C30F6C" w:rsidP="0093430A">
            <w:pPr>
              <w:pStyle w:val="TableText"/>
            </w:pPr>
            <w:r>
              <w:t>TRH C29</w:t>
            </w:r>
            <w:r>
              <w:rPr>
                <w:rFonts w:cstheme="minorHAnsi"/>
              </w:rPr>
              <w:t>–</w:t>
            </w:r>
            <w:r w:rsidR="008D2045" w:rsidRPr="008D2045">
              <w:t>C36</w:t>
            </w:r>
          </w:p>
        </w:tc>
        <w:tc>
          <w:tcPr>
            <w:tcW w:w="992" w:type="dxa"/>
            <w:noWrap/>
          </w:tcPr>
          <w:p w14:paraId="3A97FFFB" w14:textId="7CF52EB8" w:rsidR="008D2045" w:rsidRPr="008D2045" w:rsidRDefault="008D2045" w:rsidP="0062036B">
            <w:pPr>
              <w:pStyle w:val="TableTextRight"/>
            </w:pPr>
            <w:r w:rsidRPr="008D2045">
              <w:t>19</w:t>
            </w:r>
            <w:r w:rsidR="00914452">
              <w:t>,</w:t>
            </w:r>
            <w:r w:rsidRPr="008D2045">
              <w:t>760</w:t>
            </w:r>
          </w:p>
        </w:tc>
        <w:tc>
          <w:tcPr>
            <w:tcW w:w="992" w:type="dxa"/>
            <w:noWrap/>
          </w:tcPr>
          <w:p w14:paraId="74440D5B" w14:textId="3260F4C8" w:rsidR="008D2045" w:rsidRPr="008D2045" w:rsidRDefault="008D2045" w:rsidP="0062036B">
            <w:pPr>
              <w:pStyle w:val="TableTextRight"/>
            </w:pPr>
            <w:r w:rsidRPr="008D2045">
              <w:t>8</w:t>
            </w:r>
            <w:r w:rsidR="00914452">
              <w:t>,</w:t>
            </w:r>
            <w:r w:rsidRPr="008D2045">
              <w:t>788</w:t>
            </w:r>
          </w:p>
        </w:tc>
        <w:tc>
          <w:tcPr>
            <w:tcW w:w="992" w:type="dxa"/>
            <w:noWrap/>
          </w:tcPr>
          <w:p w14:paraId="71C15FB4" w14:textId="3F60E0E4" w:rsidR="008D2045" w:rsidRPr="008D2045" w:rsidRDefault="008D2045" w:rsidP="0062036B">
            <w:pPr>
              <w:pStyle w:val="TableTextRight"/>
            </w:pPr>
            <w:r w:rsidRPr="008D2045">
              <w:t>9</w:t>
            </w:r>
            <w:r w:rsidR="00914452">
              <w:t>,</w:t>
            </w:r>
            <w:r w:rsidRPr="008D2045">
              <w:t>346</w:t>
            </w:r>
          </w:p>
        </w:tc>
        <w:tc>
          <w:tcPr>
            <w:tcW w:w="1134" w:type="dxa"/>
            <w:gridSpan w:val="2"/>
            <w:noWrap/>
          </w:tcPr>
          <w:p w14:paraId="22818224" w14:textId="58345F5D" w:rsidR="008D2045" w:rsidRPr="008D2045" w:rsidRDefault="008D2045" w:rsidP="0062036B">
            <w:pPr>
              <w:pStyle w:val="TableTextRight"/>
            </w:pPr>
            <w:r w:rsidRPr="008D2045">
              <w:t>9</w:t>
            </w:r>
            <w:r w:rsidR="00914452">
              <w:t>,</w:t>
            </w:r>
            <w:r w:rsidRPr="008D2045">
              <w:t>976</w:t>
            </w:r>
          </w:p>
        </w:tc>
        <w:tc>
          <w:tcPr>
            <w:tcW w:w="1134" w:type="dxa"/>
            <w:gridSpan w:val="2"/>
            <w:noWrap/>
          </w:tcPr>
          <w:p w14:paraId="5D6A5B65" w14:textId="7DF1AA8D" w:rsidR="008D2045" w:rsidRPr="008D2045" w:rsidRDefault="008D2045" w:rsidP="0062036B">
            <w:pPr>
              <w:pStyle w:val="TableTextRight"/>
            </w:pPr>
            <w:r w:rsidRPr="008D2045">
              <w:t>17</w:t>
            </w:r>
            <w:r w:rsidR="00914452">
              <w:t>,</w:t>
            </w:r>
            <w:r w:rsidRPr="008D2045">
              <w:t>924</w:t>
            </w:r>
          </w:p>
        </w:tc>
        <w:tc>
          <w:tcPr>
            <w:tcW w:w="1276" w:type="dxa"/>
            <w:noWrap/>
          </w:tcPr>
          <w:p w14:paraId="544113FF" w14:textId="554C79FD" w:rsidR="008D2045" w:rsidRPr="008D2045" w:rsidRDefault="008D2045" w:rsidP="0062036B">
            <w:pPr>
              <w:pStyle w:val="TableTextRight"/>
            </w:pPr>
            <w:r w:rsidRPr="008D2045">
              <w:t>15</w:t>
            </w:r>
            <w:r w:rsidR="00914452">
              <w:t>,</w:t>
            </w:r>
            <w:r w:rsidRPr="008D2045">
              <w:t>472</w:t>
            </w:r>
          </w:p>
        </w:tc>
        <w:tc>
          <w:tcPr>
            <w:tcW w:w="1134" w:type="dxa"/>
            <w:noWrap/>
          </w:tcPr>
          <w:p w14:paraId="5FA90376" w14:textId="1ADEADBD" w:rsidR="008D2045" w:rsidRPr="008D2045" w:rsidRDefault="008D2045" w:rsidP="0062036B">
            <w:pPr>
              <w:pStyle w:val="TableTextRight"/>
            </w:pPr>
            <w:r w:rsidRPr="008D2045">
              <w:t>25</w:t>
            </w:r>
            <w:r w:rsidR="00914452">
              <w:t>,</w:t>
            </w:r>
            <w:r w:rsidRPr="008D2045">
              <w:t>755</w:t>
            </w:r>
          </w:p>
        </w:tc>
        <w:tc>
          <w:tcPr>
            <w:tcW w:w="1134" w:type="dxa"/>
            <w:noWrap/>
          </w:tcPr>
          <w:p w14:paraId="71F6C04C" w14:textId="286FFD37" w:rsidR="008D2045" w:rsidRPr="008D2045" w:rsidRDefault="008D2045" w:rsidP="0062036B">
            <w:pPr>
              <w:pStyle w:val="TableTextRight"/>
            </w:pPr>
            <w:r w:rsidRPr="008D2045">
              <w:t>23</w:t>
            </w:r>
            <w:r w:rsidR="00914452">
              <w:t>,</w:t>
            </w:r>
            <w:r w:rsidRPr="008D2045">
              <w:t>856</w:t>
            </w:r>
          </w:p>
        </w:tc>
        <w:tc>
          <w:tcPr>
            <w:tcW w:w="1134" w:type="dxa"/>
            <w:gridSpan w:val="2"/>
            <w:noWrap/>
          </w:tcPr>
          <w:p w14:paraId="223C1C2C" w14:textId="40020977" w:rsidR="008D2045" w:rsidRPr="008D2045" w:rsidRDefault="008D2045" w:rsidP="0062036B">
            <w:pPr>
              <w:pStyle w:val="TableTextRight"/>
            </w:pPr>
            <w:r w:rsidRPr="008D2045">
              <w:t>20</w:t>
            </w:r>
            <w:r w:rsidR="00914452">
              <w:t>,</w:t>
            </w:r>
            <w:r w:rsidRPr="008D2045">
              <w:t>459</w:t>
            </w:r>
          </w:p>
        </w:tc>
        <w:tc>
          <w:tcPr>
            <w:tcW w:w="1134" w:type="dxa"/>
          </w:tcPr>
          <w:p w14:paraId="7711817F" w14:textId="645A957B" w:rsidR="008D2045" w:rsidRPr="008D2045" w:rsidRDefault="008D2045" w:rsidP="0062036B">
            <w:pPr>
              <w:pStyle w:val="TableTextRight"/>
            </w:pPr>
            <w:r w:rsidRPr="008D2045">
              <w:t>16</w:t>
            </w:r>
            <w:r w:rsidR="00914452">
              <w:t>,</w:t>
            </w:r>
            <w:r w:rsidRPr="008D2045">
              <w:t>580</w:t>
            </w:r>
          </w:p>
        </w:tc>
      </w:tr>
      <w:tr w:rsidR="008D2045" w:rsidRPr="00A30803" w14:paraId="3D382BCC" w14:textId="77777777" w:rsidTr="008D2045">
        <w:trPr>
          <w:cnfStyle w:val="000000100000" w:firstRow="0" w:lastRow="0" w:firstColumn="0" w:lastColumn="0" w:oddVBand="0" w:evenVBand="0" w:oddHBand="1" w:evenHBand="0" w:firstRowFirstColumn="0" w:firstRowLastColumn="0" w:lastRowFirstColumn="0" w:lastRowLastColumn="0"/>
          <w:trHeight w:val="270"/>
        </w:trPr>
        <w:tc>
          <w:tcPr>
            <w:tcW w:w="2014" w:type="dxa"/>
            <w:noWrap/>
            <w:hideMark/>
          </w:tcPr>
          <w:p w14:paraId="5FA2E3DF" w14:textId="18306BA1" w:rsidR="008D2045" w:rsidRPr="008D2045" w:rsidRDefault="00C30F6C" w:rsidP="00C30F6C">
            <w:pPr>
              <w:pStyle w:val="TableText"/>
            </w:pPr>
            <w:r>
              <w:t>TRH&gt;C34</w:t>
            </w:r>
            <w:r>
              <w:rPr>
                <w:rFonts w:cstheme="minorHAnsi"/>
              </w:rPr>
              <w:t>–</w:t>
            </w:r>
            <w:r w:rsidR="008D2045" w:rsidRPr="008D2045">
              <w:t>C40(F4)*</w:t>
            </w:r>
          </w:p>
        </w:tc>
        <w:tc>
          <w:tcPr>
            <w:tcW w:w="992" w:type="dxa"/>
            <w:noWrap/>
          </w:tcPr>
          <w:p w14:paraId="070CBC27" w14:textId="032F419C" w:rsidR="008D2045" w:rsidRPr="008D2045" w:rsidRDefault="008D2045" w:rsidP="0062036B">
            <w:pPr>
              <w:pStyle w:val="TableTextRight"/>
            </w:pPr>
            <w:r w:rsidRPr="008D2045">
              <w:t>30</w:t>
            </w:r>
            <w:r w:rsidR="00914452">
              <w:t>,</w:t>
            </w:r>
            <w:r w:rsidRPr="008D2045">
              <w:t>221</w:t>
            </w:r>
          </w:p>
        </w:tc>
        <w:tc>
          <w:tcPr>
            <w:tcW w:w="992" w:type="dxa"/>
            <w:noWrap/>
          </w:tcPr>
          <w:p w14:paraId="0E9AEB5A" w14:textId="14BAC4FD" w:rsidR="008D2045" w:rsidRPr="008D2045" w:rsidRDefault="008D2045" w:rsidP="0062036B">
            <w:pPr>
              <w:pStyle w:val="TableTextRight"/>
            </w:pPr>
            <w:r w:rsidRPr="008D2045">
              <w:t>19</w:t>
            </w:r>
            <w:r w:rsidR="00914452">
              <w:t>,</w:t>
            </w:r>
            <w:r w:rsidRPr="008D2045">
              <w:t>585</w:t>
            </w:r>
          </w:p>
        </w:tc>
        <w:tc>
          <w:tcPr>
            <w:tcW w:w="992" w:type="dxa"/>
            <w:noWrap/>
          </w:tcPr>
          <w:p w14:paraId="6843A499" w14:textId="706F7A26" w:rsidR="008D2045" w:rsidRPr="008D2045" w:rsidRDefault="008D2045" w:rsidP="0062036B">
            <w:pPr>
              <w:pStyle w:val="TableTextRight"/>
            </w:pPr>
            <w:r w:rsidRPr="008D2045">
              <w:t>18</w:t>
            </w:r>
            <w:r w:rsidR="00914452">
              <w:t>,</w:t>
            </w:r>
            <w:r w:rsidRPr="008D2045">
              <w:t>459</w:t>
            </w:r>
          </w:p>
        </w:tc>
        <w:tc>
          <w:tcPr>
            <w:tcW w:w="1134" w:type="dxa"/>
            <w:gridSpan w:val="2"/>
            <w:noWrap/>
          </w:tcPr>
          <w:p w14:paraId="060E77AC" w14:textId="48D0C61D" w:rsidR="008D2045" w:rsidRPr="008D2045" w:rsidRDefault="008D2045" w:rsidP="0062036B">
            <w:pPr>
              <w:pStyle w:val="TableTextRight"/>
            </w:pPr>
            <w:r w:rsidRPr="008D2045">
              <w:t>17</w:t>
            </w:r>
            <w:r w:rsidR="00914452">
              <w:t>,</w:t>
            </w:r>
            <w:r w:rsidRPr="008D2045">
              <w:t>276</w:t>
            </w:r>
          </w:p>
        </w:tc>
        <w:tc>
          <w:tcPr>
            <w:tcW w:w="1134" w:type="dxa"/>
            <w:gridSpan w:val="2"/>
            <w:noWrap/>
          </w:tcPr>
          <w:p w14:paraId="7411BF26" w14:textId="55DADE6C" w:rsidR="008D2045" w:rsidRPr="008D2045" w:rsidRDefault="008D2045" w:rsidP="0062036B">
            <w:pPr>
              <w:pStyle w:val="TableTextRight"/>
            </w:pPr>
            <w:r w:rsidRPr="008D2045">
              <w:t>25</w:t>
            </w:r>
            <w:r w:rsidR="00914452">
              <w:t>,</w:t>
            </w:r>
            <w:r w:rsidRPr="008D2045">
              <w:t>606</w:t>
            </w:r>
          </w:p>
        </w:tc>
        <w:tc>
          <w:tcPr>
            <w:tcW w:w="1276" w:type="dxa"/>
            <w:noWrap/>
          </w:tcPr>
          <w:p w14:paraId="67DF0173" w14:textId="04AC9348" w:rsidR="008D2045" w:rsidRPr="008D2045" w:rsidRDefault="008D2045" w:rsidP="0062036B">
            <w:pPr>
              <w:pStyle w:val="TableTextRight"/>
            </w:pPr>
            <w:r w:rsidRPr="008D2045">
              <w:t>24</w:t>
            </w:r>
            <w:r w:rsidR="00914452">
              <w:t>,</w:t>
            </w:r>
            <w:r w:rsidRPr="008D2045">
              <w:t>558</w:t>
            </w:r>
          </w:p>
        </w:tc>
        <w:tc>
          <w:tcPr>
            <w:tcW w:w="1134" w:type="dxa"/>
            <w:noWrap/>
          </w:tcPr>
          <w:p w14:paraId="7147814D" w14:textId="533A6138" w:rsidR="008D2045" w:rsidRPr="008D2045" w:rsidRDefault="008D2045" w:rsidP="0062036B">
            <w:pPr>
              <w:pStyle w:val="TableTextRight"/>
            </w:pPr>
            <w:r w:rsidRPr="008D2045">
              <w:t>32</w:t>
            </w:r>
            <w:r w:rsidR="00914452">
              <w:t>,</w:t>
            </w:r>
            <w:r w:rsidRPr="008D2045">
              <w:t>779</w:t>
            </w:r>
          </w:p>
        </w:tc>
        <w:tc>
          <w:tcPr>
            <w:tcW w:w="1134" w:type="dxa"/>
            <w:noWrap/>
          </w:tcPr>
          <w:p w14:paraId="5F384FB9" w14:textId="607EE48B" w:rsidR="008D2045" w:rsidRPr="008D2045" w:rsidRDefault="008D2045" w:rsidP="0062036B">
            <w:pPr>
              <w:pStyle w:val="TableTextRight"/>
            </w:pPr>
            <w:r w:rsidRPr="008D2045">
              <w:t>26</w:t>
            </w:r>
            <w:r w:rsidR="00914452">
              <w:t>,</w:t>
            </w:r>
            <w:r w:rsidRPr="008D2045">
              <w:t>242</w:t>
            </w:r>
          </w:p>
        </w:tc>
        <w:tc>
          <w:tcPr>
            <w:tcW w:w="1134" w:type="dxa"/>
            <w:gridSpan w:val="2"/>
            <w:noWrap/>
          </w:tcPr>
          <w:p w14:paraId="0E5743A7" w14:textId="47357880" w:rsidR="008D2045" w:rsidRPr="008D2045" w:rsidRDefault="008D2045" w:rsidP="0062036B">
            <w:pPr>
              <w:pStyle w:val="TableTextRight"/>
            </w:pPr>
            <w:r w:rsidRPr="008D2045">
              <w:t>26</w:t>
            </w:r>
            <w:r w:rsidR="00914452">
              <w:t>,</w:t>
            </w:r>
            <w:r w:rsidRPr="008D2045">
              <w:t>597</w:t>
            </w:r>
          </w:p>
        </w:tc>
        <w:tc>
          <w:tcPr>
            <w:tcW w:w="1134" w:type="dxa"/>
          </w:tcPr>
          <w:p w14:paraId="44CB102B" w14:textId="439CF173" w:rsidR="008D2045" w:rsidRPr="008D2045" w:rsidRDefault="008D2045" w:rsidP="0062036B">
            <w:pPr>
              <w:pStyle w:val="TableTextRight"/>
            </w:pPr>
            <w:r w:rsidRPr="008D2045">
              <w:t>26</w:t>
            </w:r>
            <w:r w:rsidR="00914452">
              <w:t>,</w:t>
            </w:r>
            <w:r w:rsidRPr="008D2045">
              <w:t>528</w:t>
            </w:r>
          </w:p>
        </w:tc>
      </w:tr>
    </w:tbl>
    <w:p w14:paraId="72EC7472" w14:textId="7F65628A" w:rsidR="007036D3" w:rsidRPr="007036D3" w:rsidRDefault="008D2045" w:rsidP="007036D3">
      <w:pPr>
        <w:pStyle w:val="SourceornoteforTableorFigure"/>
        <w:sectPr w:rsidR="007036D3" w:rsidRPr="007036D3" w:rsidSect="00D47445">
          <w:headerReference w:type="default" r:id="rId68"/>
          <w:footerReference w:type="default" r:id="rId69"/>
          <w:pgSz w:w="16838" w:h="11906" w:orient="landscape" w:code="9"/>
          <w:pgMar w:top="1134" w:right="1247" w:bottom="1134" w:left="1134" w:header="510" w:footer="624" w:gutter="0"/>
          <w:cols w:space="284"/>
          <w:docGrid w:linePitch="360"/>
        </w:sectPr>
      </w:pPr>
      <w:r w:rsidRPr="008D2045">
        <w:t>*NEPM TRH reporting values</w:t>
      </w:r>
      <w:r w:rsidR="00C14A8D">
        <w:t xml:space="preserve">; phenols were below </w:t>
      </w:r>
      <w:r w:rsidR="000324B3">
        <w:t xml:space="preserve">reportable </w:t>
      </w:r>
      <w:r w:rsidR="00C14A8D">
        <w:t>limits</w:t>
      </w:r>
      <w:r w:rsidR="007036D3">
        <w:t xml:space="preserve">; Source: </w:t>
      </w:r>
      <w:r w:rsidR="00C30F6C">
        <w:fldChar w:fldCharType="begin"/>
      </w:r>
      <w:r w:rsidR="00C30F6C">
        <w:instrText xml:space="preserve"> ADDIN EN.CITE &lt;EndNote&gt;&lt;Cite AuthorYear="1"&gt;&lt;Author&gt;Geological and Bioregional Assessment Program&lt;/Author&gt;&lt;Year&gt;2019&lt;/Year&gt;&lt;RecNum&gt;1239&lt;/RecNum&gt;&lt;DisplayText&gt;Geological and Bioregional Assessment Program (2019)&lt;/DisplayText&gt;&lt;record&gt;&lt;rec-number&gt;1239&lt;/rec-number&gt;&lt;foreign-keys&gt;&lt;key app="EN" db-id="t05vetvzgttdtfe5vr850sfc2ee00w0s0dv0" timestamp="1575237361" guid="3045d4cc-d538-4970-a554-ce63858e652c"&gt;1239&lt;/key&gt;&lt;/foreign-keys&gt;&lt;ref-type name="Dataset"&gt;59&lt;/ref-type&gt;&lt;contributors&gt;&lt;authors&gt;&lt;author&gt;Geological and Bioregional Assessment Program,&lt;/author&gt;&lt;/authors&gt;&lt;secondary-authors&gt;&lt;author&gt;CSIRO,&lt;/author&gt;&lt;/secondary-authors&gt;&lt;/contributors&gt;&lt;titles&gt;&lt;title&gt;Elemental and compound concentrations from laboratory-based leachate tests: Isa GBA region&lt;/title&gt;&lt;/titles&gt;&lt;keywords&gt;&lt;keyword&gt;chemicals&lt;/keyword&gt;&lt;/keywords&gt;&lt;dates&gt;&lt;year&gt;2019&lt;/year&gt;&lt;/dates&gt;&lt;pub-location&gt;Canberra&lt;/pub-location&gt;&lt;label&gt;94F838CA-38DA-40AD-8386-14958898C29D&lt;/label&gt;&lt;urls&gt;&lt;related-urls&gt;&lt;url&gt;https://repo.bioregionalassessments.gov.au/metadata/94F838CA-38DA-40AD-8386-14958898C29D&lt;/url&gt;&lt;/related-urls&gt;&lt;/urls&gt;&lt;custom2&gt;unit of observation&lt;/custom2&gt;&lt;custom3&gt;tabular&lt;/custom3&gt;&lt;custom4&gt;dataset&lt;/custom4&gt;&lt;access-date&gt;20 June 2019&lt;/access-date&gt;&lt;/record&gt;&lt;/Cite&gt;&lt;/EndNote&gt;</w:instrText>
      </w:r>
      <w:r w:rsidR="00C30F6C">
        <w:fldChar w:fldCharType="separate"/>
      </w:r>
      <w:r w:rsidR="00C30F6C">
        <w:rPr>
          <w:noProof/>
        </w:rPr>
        <w:t>Geological and Bioregional Assessment Program (2019)</w:t>
      </w:r>
      <w:r w:rsidR="00C30F6C">
        <w:fldChar w:fldCharType="end"/>
      </w:r>
      <w:r w:rsidR="00C30F6C">
        <w:t xml:space="preserve"> </w:t>
      </w:r>
    </w:p>
    <w:p w14:paraId="43749A1B" w14:textId="2775B593" w:rsidR="007036D3" w:rsidRDefault="007036D3" w:rsidP="007036D3">
      <w:pPr>
        <w:pStyle w:val="BodyText"/>
      </w:pPr>
      <w:r>
        <w:t xml:space="preserve">Higher </w:t>
      </w:r>
      <w:r w:rsidRPr="00A30803">
        <w:t xml:space="preserve">pressure </w:t>
      </w:r>
      <w:r>
        <w:t xml:space="preserve">led to increased mobilisation into solutions of elements such as </w:t>
      </w:r>
      <w:r w:rsidRPr="00E90FA2">
        <w:t xml:space="preserve">thorium, cobalt, </w:t>
      </w:r>
      <w:r>
        <w:t xml:space="preserve">and </w:t>
      </w:r>
      <w:r w:rsidRPr="00E90FA2">
        <w:t>boron</w:t>
      </w:r>
      <w:r>
        <w:t xml:space="preserve">; and decreased mobilisation for elements such as antimony, barium, </w:t>
      </w:r>
      <w:r w:rsidRPr="00E90FA2">
        <w:t xml:space="preserve">phosphorus, </w:t>
      </w:r>
      <w:r>
        <w:t xml:space="preserve">lead, and molybdenum. </w:t>
      </w:r>
      <w:r w:rsidRPr="008C0B40">
        <w:t xml:space="preserve">The findings highlight the important role pressure can play in the mobilisation of geogenic chemicals </w:t>
      </w:r>
      <w:r>
        <w:t>from powdered rocks in f</w:t>
      </w:r>
      <w:r w:rsidRPr="008C0B40">
        <w:t xml:space="preserve">ormations during hydraulic fracturing. Further work is required to </w:t>
      </w:r>
      <w:r>
        <w:t xml:space="preserve">determine the </w:t>
      </w:r>
      <w:r w:rsidRPr="008C0B40">
        <w:t xml:space="preserve">relationship </w:t>
      </w:r>
      <w:r>
        <w:t xml:space="preserve">between </w:t>
      </w:r>
      <w:r w:rsidRPr="008C0B40">
        <w:t xml:space="preserve">pressure (and temperature) on the </w:t>
      </w:r>
      <w:r w:rsidR="00237280">
        <w:t xml:space="preserve">HFFs </w:t>
      </w:r>
      <w:r w:rsidRPr="008C0B40">
        <w:t xml:space="preserve">and mobilisation of geogenic chemicals from </w:t>
      </w:r>
      <w:r>
        <w:t xml:space="preserve">powdered </w:t>
      </w:r>
      <w:r w:rsidRPr="008C0B40">
        <w:t>rocks in shale</w:t>
      </w:r>
      <w:r w:rsidR="000F4474">
        <w:t xml:space="preserve"> gas </w:t>
      </w:r>
      <w:r w:rsidRPr="008C0B40">
        <w:t xml:space="preserve">formations in the </w:t>
      </w:r>
      <w:r>
        <w:t>Isa</w:t>
      </w:r>
      <w:r w:rsidR="009B3681">
        <w:t xml:space="preserve"> GBA region</w:t>
      </w:r>
      <w:r w:rsidR="00122D6B">
        <w:t>.</w:t>
      </w:r>
    </w:p>
    <w:p w14:paraId="10C946B4" w14:textId="6E79F456" w:rsidR="007036D3" w:rsidRPr="007036D3" w:rsidRDefault="007036D3" w:rsidP="007036D3">
      <w:pPr>
        <w:pStyle w:val="BodyText"/>
      </w:pPr>
      <w:r w:rsidRPr="007036D3">
        <w:t>Targeted priority organic c</w:t>
      </w:r>
      <w:r w:rsidR="003062FC">
        <w:t xml:space="preserve">ompounds </w:t>
      </w:r>
      <w:r w:rsidRPr="007036D3">
        <w:t>such as PAHs and TRHs were detected in extracts of powdered rock samples from formation</w:t>
      </w:r>
      <w:r>
        <w:t>s</w:t>
      </w:r>
      <w:r w:rsidRPr="007036D3">
        <w:t xml:space="preserve"> </w:t>
      </w:r>
      <w:r w:rsidR="009B3681">
        <w:t xml:space="preserve">in the </w:t>
      </w:r>
      <w:r>
        <w:t xml:space="preserve">Isa </w:t>
      </w:r>
      <w:r w:rsidR="009B3681">
        <w:t xml:space="preserve">GBA region </w:t>
      </w:r>
      <w:r w:rsidRPr="007036D3">
        <w:t>(</w:t>
      </w:r>
      <w:r w:rsidRPr="007036D3">
        <w:rPr>
          <w:noProof/>
        </w:rPr>
        <w:t>Geological and Bioregional Assessment</w:t>
      </w:r>
      <w:r w:rsidR="009B3681">
        <w:rPr>
          <w:noProof/>
        </w:rPr>
        <w:t xml:space="preserve"> Program</w:t>
      </w:r>
      <w:r w:rsidRPr="007036D3">
        <w:rPr>
          <w:noProof/>
        </w:rPr>
        <w:t>, 2019)</w:t>
      </w:r>
      <w:r w:rsidRPr="007036D3">
        <w:t xml:space="preserve">. However, the majority of the organic geogenic compounds extracted were unidentified and would require further ‘forensic’ analysis for their identification and quantification. Analytical methodology used to assess unknown organic compounds have previously included gas chromatography-mass spectrometry (GC-MS) (combined with library searches), pyGC-MS, GCxGC-time-of-flight mass spectrometry (TOFMS) and liquid chromatography-TOFMS </w:t>
      </w:r>
      <w:r w:rsidRPr="007036D3">
        <w:fldChar w:fldCharType="begin">
          <w:fldData xml:space="preserve">PEVuZE5vdGU+PENpdGU+PEF1dGhvcj5NYWd1aXJlLUJveWxlPC9BdXRob3I+PFllYXI+MjAxNDwv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</w:fldData>
        </w:fldChar>
      </w:r>
      <w:r w:rsidR="00C30F6C">
        <w:instrText xml:space="preserve"> ADDIN EN.CITE </w:instrText>
      </w:r>
      <w:r w:rsidR="00C30F6C">
        <w:fldChar w:fldCharType="begin">
          <w:fldData xml:space="preserve">PEVuZE5vdGU+PENpdGU+PEF1dGhvcj5NYWd1aXJlLUJveWxlPC9BdXRob3I+PFllYXI+MjAxNDwv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</w:fldData>
        </w:fldChar>
      </w:r>
      <w:r w:rsidR="00C30F6C">
        <w:instrText xml:space="preserve"> ADDIN EN.CITE.DATA </w:instrText>
      </w:r>
      <w:r w:rsidR="00C30F6C">
        <w:fldChar w:fldCharType="end"/>
      </w:r>
      <w:r w:rsidRPr="007036D3">
        <w:fldChar w:fldCharType="separate"/>
      </w:r>
      <w:r w:rsidRPr="007036D3">
        <w:rPr>
          <w:noProof/>
        </w:rPr>
        <w:t>(Maguire-Boyle and Barron, 2014; Hoelzer et al., 2016; Huang et al., 2019; Luek and Gonsior, 2017; Orem et al., 2014; Piotrowski et al., 2018; Wright et al., 2015)</w:t>
      </w:r>
      <w:r w:rsidRPr="007036D3">
        <w:fldChar w:fldCharType="end"/>
      </w:r>
      <w:r w:rsidRPr="007036D3">
        <w:t>. This study used a mixture of polar and non-polar solvents to gain an understanding (under upper</w:t>
      </w:r>
      <w:r w:rsidR="009B3681">
        <w:t>-</w:t>
      </w:r>
      <w:r w:rsidRPr="007036D3">
        <w:t>bound conditions) of the mobilisation of geogenic organic compounds from powdered rock samples due to hydraulic fracturing. Further research is needed to determine the composition and concentration of industrial chemicals (and their degradation/transformational products) and targeted/unknown geogenic organic compounds mobilised during hydraulic fracturing at shale</w:t>
      </w:r>
      <w:r>
        <w:t xml:space="preserve"> </w:t>
      </w:r>
      <w:r w:rsidRPr="007036D3">
        <w:t xml:space="preserve">gas operations to assess potential environmental risks and </w:t>
      </w:r>
      <w:r w:rsidRPr="00911B3E">
        <w:t>guide future field</w:t>
      </w:r>
      <w:r w:rsidR="009B3681" w:rsidRPr="00911B3E">
        <w:t>-</w:t>
      </w:r>
      <w:r w:rsidRPr="00911B3E">
        <w:t>based monitoring, management, and treatment options</w:t>
      </w:r>
      <w:r w:rsidRPr="00E56023">
        <w:t xml:space="preserve">. </w:t>
      </w:r>
      <w:r w:rsidRPr="007036D3">
        <w:t>This study did not consider attenuation processes occurring in natural systems that could reduce the concentrations of industrial and geogenic chemicals in the environment.</w:t>
      </w:r>
    </w:p>
    <w:p w14:paraId="08C7437A" w14:textId="181B534A" w:rsidR="31708B00" w:rsidRPr="007036D3" w:rsidRDefault="31708B00" w:rsidP="0080248F">
      <w:pPr>
        <w:pStyle w:val="Heading2"/>
      </w:pPr>
      <w:bookmarkStart w:id="234" w:name="_Toc2242656"/>
      <w:bookmarkStart w:id="235" w:name="_Toc2260839"/>
      <w:bookmarkStart w:id="236" w:name="_Toc33739784"/>
      <w:r w:rsidRPr="007036D3">
        <w:t>Conclusions</w:t>
      </w:r>
      <w:bookmarkEnd w:id="234"/>
      <w:bookmarkEnd w:id="235"/>
      <w:bookmarkEnd w:id="236"/>
    </w:p>
    <w:p w14:paraId="620857CE" w14:textId="5E7CC139" w:rsidR="00952903" w:rsidRDefault="00952903" w:rsidP="00952903">
      <w:pPr>
        <w:pStyle w:val="BodyText"/>
      </w:pPr>
      <w:r w:rsidRPr="008C5F25">
        <w:t xml:space="preserve">A total of 116 chemicals were </w:t>
      </w:r>
      <w:r w:rsidRPr="008C5F25" w:rsidDel="00AF1072">
        <w:t>identified</w:t>
      </w:r>
      <w:r w:rsidRPr="008C5F25">
        <w:t xml:space="preserve"> for use in drilling and hydraulic fracturing at shale, tight and deep coal gas operations between 2011 and 2016</w:t>
      </w:r>
      <w:r>
        <w:t xml:space="preserve">. </w:t>
      </w:r>
      <w:r w:rsidRPr="00DB0A9C">
        <w:t xml:space="preserve">A </w:t>
      </w:r>
      <w:r>
        <w:t>T</w:t>
      </w:r>
      <w:r w:rsidRPr="00DB0A9C">
        <w:t xml:space="preserve">ier 1 qualitative </w:t>
      </w:r>
      <w:r>
        <w:t xml:space="preserve">(screening) ERA </w:t>
      </w:r>
      <w:r w:rsidRPr="00DB0A9C">
        <w:t>of the identified chemicals found:</w:t>
      </w:r>
      <w:r>
        <w:t xml:space="preserve"> </w:t>
      </w:r>
      <w:r w:rsidRPr="00DB0A9C">
        <w:t>42</w:t>
      </w:r>
      <w:r>
        <w:t> </w:t>
      </w:r>
      <w:r w:rsidRPr="00DB0A9C">
        <w:t xml:space="preserve">chemicals </w:t>
      </w:r>
      <w:r>
        <w:t xml:space="preserve">were </w:t>
      </w:r>
      <w:r w:rsidRPr="00DB0A9C">
        <w:t xml:space="preserve">of ‘low concern’ and considered to pose minimal risk to surface water and groundwater </w:t>
      </w:r>
      <w:r>
        <w:t xml:space="preserve">aquatic </w:t>
      </w:r>
      <w:r w:rsidRPr="00DB0A9C">
        <w:t xml:space="preserve">ecosystems; </w:t>
      </w:r>
      <w:r>
        <w:t>33</w:t>
      </w:r>
      <w:r w:rsidRPr="00DB0A9C">
        <w:t xml:space="preserve"> </w:t>
      </w:r>
      <w:r w:rsidRPr="000719A5">
        <w:t xml:space="preserve">chemicals </w:t>
      </w:r>
      <w:r>
        <w:t xml:space="preserve">are </w:t>
      </w:r>
      <w:r w:rsidRPr="000719A5">
        <w:t>of ‘potential</w:t>
      </w:r>
      <w:r>
        <w:t>ly</w:t>
      </w:r>
      <w:r w:rsidRPr="000719A5">
        <w:t xml:space="preserve"> high concern’; and 41</w:t>
      </w:r>
      <w:r>
        <w:t xml:space="preserve"> are </w:t>
      </w:r>
      <w:r w:rsidRPr="000719A5">
        <w:t>of ‘potential concern’</w:t>
      </w:r>
      <w:r w:rsidR="00903C91">
        <w:t>.</w:t>
      </w:r>
    </w:p>
    <w:p w14:paraId="751D76F7" w14:textId="69C38404" w:rsidR="00952903" w:rsidRDefault="00952903" w:rsidP="00911B3E">
      <w:pPr>
        <w:pStyle w:val="BodyText"/>
        <w:rPr>
          <w:lang w:eastAsia="en-US"/>
        </w:rPr>
      </w:pPr>
      <w:r w:rsidRPr="00EB1F3B">
        <w:rPr>
          <w:lang w:eastAsia="en-US"/>
        </w:rPr>
        <w:t xml:space="preserve">The </w:t>
      </w:r>
      <w:r>
        <w:rPr>
          <w:lang w:eastAsia="en-US"/>
        </w:rPr>
        <w:t xml:space="preserve">identified </w:t>
      </w:r>
      <w:r w:rsidRPr="00EB1F3B">
        <w:rPr>
          <w:lang w:eastAsia="en-US"/>
        </w:rPr>
        <w:t>chemicals of potential concern and potential high concern would require further site-specific quantitative chemical assessments to be performed to determine risks from specific gas op</w:t>
      </w:r>
      <w:r w:rsidR="00122D6B">
        <w:rPr>
          <w:lang w:eastAsia="en-US"/>
        </w:rPr>
        <w:t>erations to aquatic ecosystems.</w:t>
      </w:r>
    </w:p>
    <w:p w14:paraId="0669D413" w14:textId="09837D20" w:rsidR="00952903" w:rsidRPr="00DB0A9C" w:rsidRDefault="00952903" w:rsidP="00952903">
      <w:pPr>
        <w:pStyle w:val="BodyText"/>
      </w:pPr>
      <w:r w:rsidRPr="000719A5">
        <w:rPr>
          <w:lang w:val="en-US"/>
        </w:rPr>
        <w:t xml:space="preserve">The chemicals used in drilling and hydraulic fracturing </w:t>
      </w:r>
      <w:r w:rsidRPr="000719A5">
        <w:t>are expected to change with time as</w:t>
      </w:r>
      <w:r>
        <w:t xml:space="preserve"> the gas </w:t>
      </w:r>
      <w:r w:rsidRPr="000719A5">
        <w:t>industry adapts to site-specific conditions, improve</w:t>
      </w:r>
      <w:r>
        <w:t>s</w:t>
      </w:r>
      <w:r w:rsidRPr="000719A5">
        <w:t xml:space="preserve"> gas extraction efficiency, and endeavours to use</w:t>
      </w:r>
      <w:r>
        <w:t xml:space="preserve"> ‘</w:t>
      </w:r>
      <w:r w:rsidRPr="000719A5">
        <w:t>greener-safer</w:t>
      </w:r>
      <w:r>
        <w:t>’</w:t>
      </w:r>
      <w:r w:rsidRPr="000719A5">
        <w:t xml:space="preserve"> options. A Tier 1 qualitative (screening) </w:t>
      </w:r>
      <w:r>
        <w:t xml:space="preserve">ERA </w:t>
      </w:r>
      <w:r w:rsidRPr="000719A5">
        <w:t>should be undertaken on new c</w:t>
      </w:r>
      <w:r>
        <w:t xml:space="preserve">hemicals </w:t>
      </w:r>
      <w:r w:rsidRPr="000719A5">
        <w:t>(</w:t>
      </w:r>
      <w:r>
        <w:t>and chemical</w:t>
      </w:r>
      <w:r w:rsidR="00DE1B4E">
        <w:t>s</w:t>
      </w:r>
      <w:r>
        <w:t xml:space="preserve"> </w:t>
      </w:r>
      <w:r w:rsidRPr="00DB0A9C">
        <w:t>not previously assessed) used in shale, tight and deep coal operations in Australia to determine if a potential environmental risk exists (</w:t>
      </w:r>
      <w:r>
        <w:t>‘</w:t>
      </w:r>
      <w:r w:rsidRPr="00DB0A9C">
        <w:t>yes/no</w:t>
      </w:r>
      <w:r>
        <w:t>’</w:t>
      </w:r>
      <w:r w:rsidRPr="00DB0A9C">
        <w:t xml:space="preserve">). If a risk exists, the questions </w:t>
      </w:r>
      <w:r>
        <w:t xml:space="preserve">will </w:t>
      </w:r>
      <w:r w:rsidRPr="00DB0A9C">
        <w:t xml:space="preserve">change to </w:t>
      </w:r>
      <w:r>
        <w:t>‘</w:t>
      </w:r>
      <w:r w:rsidRPr="00DB0A9C">
        <w:t>what</w:t>
      </w:r>
      <w:r>
        <w:t>’</w:t>
      </w:r>
      <w:r w:rsidRPr="00DB0A9C">
        <w:t xml:space="preserve">, </w:t>
      </w:r>
      <w:r>
        <w:t>‘</w:t>
      </w:r>
      <w:r w:rsidRPr="00DB0A9C">
        <w:t>where</w:t>
      </w:r>
      <w:r>
        <w:t>’</w:t>
      </w:r>
      <w:r w:rsidRPr="00DB0A9C">
        <w:t xml:space="preserve"> and </w:t>
      </w:r>
      <w:r>
        <w:t>‘</w:t>
      </w:r>
      <w:r w:rsidRPr="00DB0A9C">
        <w:t>how great</w:t>
      </w:r>
      <w:r>
        <w:t>’</w:t>
      </w:r>
      <w:r w:rsidRPr="00DB0A9C">
        <w:t xml:space="preserve"> is the risk (</w:t>
      </w:r>
      <w:r>
        <w:t>i.e. T</w:t>
      </w:r>
      <w:r w:rsidRPr="00DB0A9C">
        <w:t>ier 2 and 3</w:t>
      </w:r>
      <w:r>
        <w:t xml:space="preserve"> quantitative ERAs</w:t>
      </w:r>
      <w:r w:rsidRPr="00DB0A9C">
        <w:t>)</w:t>
      </w:r>
      <w:r>
        <w:t>?</w:t>
      </w:r>
    </w:p>
    <w:p w14:paraId="24F99793" w14:textId="44A5EF68" w:rsidR="00952903" w:rsidRDefault="00952903" w:rsidP="00911B3E">
      <w:pPr>
        <w:pStyle w:val="BodyText"/>
        <w:rPr>
          <w:lang w:eastAsia="en-US"/>
        </w:rPr>
      </w:pPr>
      <w:r w:rsidRPr="00031CB3">
        <w:t>Laboratory-based leachate tests on powdered rock samples collected from formations in the Isa</w:t>
      </w:r>
      <w:r>
        <w:t xml:space="preserve"> GBA region </w:t>
      </w:r>
      <w:r w:rsidRPr="00031CB3">
        <w:t xml:space="preserve">identified </w:t>
      </w:r>
      <w:r>
        <w:t xml:space="preserve">many </w:t>
      </w:r>
      <w:r w:rsidRPr="00031CB3">
        <w:t xml:space="preserve">elements </w:t>
      </w:r>
      <w:r>
        <w:t xml:space="preserve">that could be substantially mobilised by </w:t>
      </w:r>
      <w:r w:rsidRPr="00031CB3">
        <w:t>hydraulic fracturing fluid</w:t>
      </w:r>
      <w:r>
        <w:t xml:space="preserve">s including </w:t>
      </w:r>
      <w:r w:rsidR="00827E79">
        <w:t xml:space="preserve">aluminium, barium, cadmium, cerium, cobalt, copper, iron, lanthanum, manganese, neodymium, nickel, lead, yttrium, and zinc. </w:t>
      </w:r>
      <w:r w:rsidRPr="00CC6FEB">
        <w:t xml:space="preserve">Phenols were not detected (below reporting limits) in </w:t>
      </w:r>
      <w:r>
        <w:t>powdered rock sample extracts</w:t>
      </w:r>
      <w:r w:rsidRPr="00CC6FEB">
        <w:t>.</w:t>
      </w:r>
      <w:r>
        <w:t xml:space="preserve"> </w:t>
      </w:r>
      <w:r w:rsidRPr="00E42383">
        <w:rPr>
          <w:lang w:eastAsia="en-US"/>
        </w:rPr>
        <w:t xml:space="preserve">Priority organic chemicals such as PAHs and TRHs were detected in </w:t>
      </w:r>
      <w:r>
        <w:rPr>
          <w:lang w:eastAsia="en-US"/>
        </w:rPr>
        <w:t xml:space="preserve">sample </w:t>
      </w:r>
      <w:r w:rsidRPr="00E42383">
        <w:rPr>
          <w:lang w:eastAsia="en-US"/>
        </w:rPr>
        <w:t>extracts</w:t>
      </w:r>
      <w:r>
        <w:rPr>
          <w:lang w:eastAsia="en-US"/>
        </w:rPr>
        <w:t xml:space="preserve"> from powdered rock samples</w:t>
      </w:r>
      <w:r w:rsidRPr="00E42383">
        <w:rPr>
          <w:lang w:eastAsia="en-US"/>
        </w:rPr>
        <w:t>.</w:t>
      </w:r>
      <w:r>
        <w:rPr>
          <w:lang w:eastAsia="en-US"/>
        </w:rPr>
        <w:t xml:space="preserve"> T</w:t>
      </w:r>
      <w:r w:rsidRPr="00E42383">
        <w:rPr>
          <w:lang w:eastAsia="en-US"/>
        </w:rPr>
        <w:t xml:space="preserve">argeted analysis of PAHs represented a small fraction of the total organic geogenic compounds present in the sample extracts. </w:t>
      </w:r>
      <w:r>
        <w:rPr>
          <w:lang w:eastAsia="en-US"/>
        </w:rPr>
        <w:t xml:space="preserve">Hence, the </w:t>
      </w:r>
      <w:r w:rsidRPr="00E42383">
        <w:rPr>
          <w:lang w:eastAsia="en-US"/>
        </w:rPr>
        <w:t>majority of organic compounds in sample extracts (as TRHs) were unidentified and their risk (individual and mixtures) to aquatic environments is unknown.</w:t>
      </w:r>
    </w:p>
    <w:p w14:paraId="16389E7F" w14:textId="77777777" w:rsidR="00952903" w:rsidRPr="00D82C51" w:rsidRDefault="00952903" w:rsidP="00911B3E">
      <w:pPr>
        <w:pStyle w:val="BodyText"/>
        <w:rPr>
          <w:lang w:eastAsia="en-US"/>
        </w:rPr>
      </w:pPr>
      <w:r w:rsidRPr="00D82C51">
        <w:rPr>
          <w:lang w:eastAsia="en-US"/>
        </w:rPr>
        <w:t xml:space="preserve">The </w:t>
      </w:r>
      <w:r w:rsidRPr="00911B3E">
        <w:rPr>
          <w:rStyle w:val="BodyTextChar"/>
        </w:rPr>
        <w:t>composition and concentration of geogenic chemicals in flowback and produced waters will depend on many factors including: (i) geology and mineralogy of formations; (ii) surface area of the fracture network exposed to hydraulic fracturing fluids; (iii) composition and concentration of chemicals used in hydraulic fracturing; (iv) residence time of hydraulic fracturing fluids in formations; (v) operational and environmental conditions (e.g. volumes added and recovered, temperature, pressure); and (vi) chemical and physical reactions (e.g. adsorption, complexation, precipitation, aggregation, degradation and transformations).</w:t>
      </w:r>
    </w:p>
    <w:p w14:paraId="15253B8A" w14:textId="77777777" w:rsidR="00952903" w:rsidRPr="00E56023" w:rsidRDefault="00952903" w:rsidP="00E56023">
      <w:pPr>
        <w:pStyle w:val="BodyText"/>
      </w:pPr>
      <w:r w:rsidRPr="00E56023">
        <w:t xml:space="preserve">Companies undertake an ERA process of gas operations (in consultation with government agencies) that identifies potential hazards (e.g. chemical transport and storage, hydraulic fracturing fluid injection, flowback and produced water storage), determines the likelihood and consequence of a risk occurring, identifies and evaluates control and mitigation measures (e.g. what controls are in place or need to be in place to address the identified risk and how effective are these controls), and develops a monitoring program to ensure controls and management strategies are adequate/effective and for compliance. </w:t>
      </w:r>
      <w:proofErr w:type="gramStart"/>
      <w:r w:rsidRPr="00E56023">
        <w:t>Despite undertaking these detailed ERAs, there</w:t>
      </w:r>
      <w:proofErr w:type="gramEnd"/>
      <w:r w:rsidRPr="00E56023">
        <w:t xml:space="preserve"> is still public concern surrounding the potential environmental impacts of hydraulic fracturing – particularly, the threats posed by the mixture of industrial chemicals used and geogenic chemicals that could be mobilised and their impacts on water quality.</w:t>
      </w:r>
    </w:p>
    <w:p w14:paraId="6F890A13" w14:textId="2C080A0D" w:rsidR="31708B00" w:rsidRPr="007036D3" w:rsidRDefault="00F41A26" w:rsidP="0080248F">
      <w:pPr>
        <w:pStyle w:val="Heading2"/>
      </w:pPr>
      <w:bookmarkStart w:id="237" w:name="_Toc2242657"/>
      <w:bookmarkStart w:id="238" w:name="_Toc2260840"/>
      <w:bookmarkStart w:id="239" w:name="_Toc33739785"/>
      <w:r w:rsidRPr="007036D3">
        <w:t>Knowledge g</w:t>
      </w:r>
      <w:r w:rsidR="31708B00" w:rsidRPr="007036D3">
        <w:t>aps</w:t>
      </w:r>
      <w:bookmarkEnd w:id="237"/>
      <w:bookmarkEnd w:id="238"/>
      <w:bookmarkEnd w:id="239"/>
    </w:p>
    <w:p w14:paraId="235BD31A" w14:textId="22A24F75" w:rsidR="008C07D7" w:rsidRPr="008C07D7" w:rsidRDefault="008C07D7" w:rsidP="003A4BE2">
      <w:pPr>
        <w:pStyle w:val="BodyText"/>
      </w:pPr>
      <w:r w:rsidRPr="008C07D7">
        <w:t>The assessment of chemicals associated with shale, tight and deep coal operations in GBA regions identified knowledge gaps including:</w:t>
      </w:r>
    </w:p>
    <w:p w14:paraId="2BEF31E6" w14:textId="77777777" w:rsidR="00554AC3" w:rsidRPr="00911B3E" w:rsidRDefault="00697E1F" w:rsidP="00911B3E">
      <w:pPr>
        <w:pStyle w:val="ListBullet"/>
      </w:pPr>
      <w:r w:rsidRPr="00911B3E">
        <w:t>Chemicals used in drilling and hydraulic fracturing are expected to change with time as industry adapts to site-specific conditions, improves gas extraction efficiency and endeavours to use ‘greener-safer’ options. A Tier 1 qualitative (screening) ERA should be undertaken on new chemicals (and chemicals not previously assessed) used in shale, tight and deep coal operations in Australia to determine if a potential environmental risk exists (‘yes/no’). If a potential risk exists, the questions should change to ‘what’, ‘where’ and ‘how great’ is the risk (Tier 2 and 3 quantitative ERAs)?</w:t>
      </w:r>
    </w:p>
    <w:p w14:paraId="22CB98DA" w14:textId="3B9E3EB2" w:rsidR="008F58D7" w:rsidRPr="00911B3E" w:rsidRDefault="00F91ED9" w:rsidP="00911B3E">
      <w:pPr>
        <w:pStyle w:val="ListBullet"/>
      </w:pPr>
      <w:r w:rsidRPr="00911B3E">
        <w:t xml:space="preserve">The </w:t>
      </w:r>
      <w:r w:rsidR="00697E1F" w:rsidRPr="00911B3E">
        <w:t>Tier 1 qualitative ERA relie</w:t>
      </w:r>
      <w:r w:rsidRPr="00911B3E">
        <w:t>d</w:t>
      </w:r>
      <w:r w:rsidR="00697E1F" w:rsidRPr="00911B3E">
        <w:t xml:space="preserve"> mainly on aquatic acute ecotoxicity data representing three trophic levels –</w:t>
      </w:r>
      <w:r w:rsidR="008B4F8E" w:rsidRPr="00911B3E">
        <w:t xml:space="preserve"> a </w:t>
      </w:r>
      <w:r w:rsidR="00697E1F" w:rsidRPr="00911B3E">
        <w:t xml:space="preserve">freshwater alga, </w:t>
      </w:r>
      <w:r w:rsidR="008B4F8E" w:rsidRPr="00911B3E">
        <w:t xml:space="preserve">a </w:t>
      </w:r>
      <w:r w:rsidR="00697E1F" w:rsidRPr="00911B3E">
        <w:t xml:space="preserve">water flea and </w:t>
      </w:r>
      <w:r w:rsidR="008B4F8E" w:rsidRPr="00911B3E">
        <w:t xml:space="preserve">a </w:t>
      </w:r>
      <w:r w:rsidR="00697E1F" w:rsidRPr="00911B3E">
        <w:t>fish species. Acute toxicity data may not be sufficient for assessing the environmental risks of persistent and bioaccumulative chemicals that could have effects on aquatic organisms due to long-term exposure. Chronic toxicity data using a range of aquatic organisms and trophic levels are needed to accurately assess the effects of long-term exposure of chemicals to aquatic organisms. In addition, ecotoxicity data on drilling and hydraulic fracturing chemicals for Australian species are limited and ecotoxicity endpoint data are currently not available for groundwater organisms (e.g. stygofauna).</w:t>
      </w:r>
    </w:p>
    <w:p w14:paraId="0246421A" w14:textId="77777777" w:rsidR="008F58D7" w:rsidRPr="00911B3E" w:rsidRDefault="00AE3C6C" w:rsidP="00911B3E">
      <w:pPr>
        <w:pStyle w:val="ListBullet"/>
      </w:pPr>
      <w:r w:rsidRPr="00911B3E">
        <w:t xml:space="preserve">Publicly available data on the composition and concentration of chemicals in hydraulic fracturing fluids, flowback and produced water, and wastes (e.g. muds, brines) from shale, tight and deep coal operations in Australia are limited. </w:t>
      </w:r>
    </w:p>
    <w:p w14:paraId="502ECDCC" w14:textId="297AE561" w:rsidR="008F58D7" w:rsidRPr="00911B3E" w:rsidRDefault="007761D3" w:rsidP="00911B3E">
      <w:pPr>
        <w:pStyle w:val="ListBullet"/>
      </w:pPr>
      <w:r w:rsidRPr="00911B3E">
        <w:t>There is limited information on the f</w:t>
      </w:r>
      <w:r w:rsidR="00AE3C6C" w:rsidRPr="00911B3E">
        <w:t>ate, transformations and toxicity of chemicals present in hydraulic fracturing fluids, and flowback and produced water (individual chemicals and mixtures) in the env</w:t>
      </w:r>
      <w:r w:rsidR="00122D6B" w:rsidRPr="00911B3E">
        <w:t>ironment.</w:t>
      </w:r>
    </w:p>
    <w:p w14:paraId="4E725255" w14:textId="50926920" w:rsidR="00265DE9" w:rsidRPr="00911B3E" w:rsidRDefault="00AE3C6C" w:rsidP="00911B3E">
      <w:pPr>
        <w:pStyle w:val="ListBullet"/>
      </w:pPr>
      <w:r w:rsidRPr="00911B3E">
        <w:t>The majority of organic compounds present in sample extracts (TRH fraction) from powdered rock samples were unidentified and their potential risk (if present in flowback</w:t>
      </w:r>
      <w:r w:rsidR="005910FC" w:rsidRPr="00911B3E">
        <w:t xml:space="preserve"> and produced waters</w:t>
      </w:r>
      <w:r w:rsidRPr="00911B3E">
        <w:t>) to a</w:t>
      </w:r>
      <w:r w:rsidR="00122D6B" w:rsidRPr="00911B3E">
        <w:t>quatic environments is unknown.</w:t>
      </w:r>
    </w:p>
    <w:p w14:paraId="09B06B17" w14:textId="483BE06A" w:rsidR="00940DEF" w:rsidRDefault="00AE3C6C" w:rsidP="00911B3E">
      <w:pPr>
        <w:pStyle w:val="ListBullet"/>
        <w:rPr>
          <w:rFonts w:eastAsia="+mn-ea"/>
        </w:rPr>
      </w:pPr>
      <w:r w:rsidRPr="00911B3E">
        <w:rPr>
          <w:rFonts w:eastAsia="+mn-ea"/>
        </w:rPr>
        <w:t>Despite the very low likelihood of a well integrity failure</w:t>
      </w:r>
      <w:r w:rsidR="002D03CD" w:rsidRPr="00911B3E">
        <w:rPr>
          <w:rFonts w:eastAsia="+mn-ea"/>
        </w:rPr>
        <w:t xml:space="preserve"> </w:t>
      </w:r>
      <w:r w:rsidRPr="00911B3E">
        <w:rPr>
          <w:rFonts w:eastAsia="+mn-ea"/>
        </w:rPr>
        <w:t>or failure of surface infrastructure (ponds, tanks, pipelines, etc.)</w:t>
      </w:r>
      <w:r w:rsidR="002D03CD" w:rsidRPr="00911B3E">
        <w:rPr>
          <w:rFonts w:eastAsia="+mn-ea"/>
        </w:rPr>
        <w:t xml:space="preserve"> </w:t>
      </w:r>
      <w:r w:rsidRPr="00911B3E">
        <w:rPr>
          <w:rFonts w:eastAsia="+mn-ea"/>
        </w:rPr>
        <w:t xml:space="preserve">associated with shale, tight and deep coal gas operations in Australia (i.e. </w:t>
      </w:r>
      <w:r w:rsidRPr="00911B3E">
        <w:rPr>
          <w:rFonts w:eastAsiaTheme="minorEastAsia"/>
        </w:rPr>
        <w:t xml:space="preserve">constructed to highest industry standards, high level of government regulation and compliance), </w:t>
      </w:r>
      <w:r w:rsidRPr="00911B3E">
        <w:rPr>
          <w:rFonts w:eastAsia="+mn-ea"/>
        </w:rPr>
        <w:t xml:space="preserve">there is still public concern about the consequences to water quality (drinking, livestock, aquatic ecosystems and cultural) if fluids are released. Surface water and groundwater monitoring and modelling using site-specific conditions and exposure scenarios would improve public understanding of potential impacts </w:t>
      </w:r>
      <w:r w:rsidR="006F7065" w:rsidRPr="00911B3E">
        <w:rPr>
          <w:rFonts w:eastAsia="+mn-ea"/>
        </w:rPr>
        <w:t xml:space="preserve">and consequences </w:t>
      </w:r>
      <w:r w:rsidRPr="00911B3E">
        <w:rPr>
          <w:rFonts w:eastAsia="+mn-ea"/>
        </w:rPr>
        <w:t>to water quality (i.e. localised event) and the adequacy of control and management plans to prevent environmental impacts.</w:t>
      </w:r>
    </w:p>
    <w:p w14:paraId="3C1D2650" w14:textId="77777777" w:rsidR="00940DEF" w:rsidRDefault="00940DEF">
      <w:pPr>
        <w:spacing w:after="180"/>
        <w:rPr>
          <w:rFonts w:asciiTheme="minorHAnsi" w:eastAsia="+mn-ea" w:hAnsiTheme="minorHAnsi" w:cs="Arial"/>
          <w:color w:val="auto"/>
          <w:szCs w:val="20"/>
        </w:rPr>
      </w:pPr>
      <w:r>
        <w:rPr>
          <w:rFonts w:eastAsia="+mn-ea"/>
        </w:rPr>
        <w:br w:type="page"/>
      </w:r>
    </w:p>
    <w:p w14:paraId="0486F399" w14:textId="77777777" w:rsidR="00AE3C6C" w:rsidRPr="00911B3E" w:rsidRDefault="00AE3C6C" w:rsidP="00940DEF">
      <w:pPr>
        <w:pStyle w:val="BodyText"/>
      </w:pPr>
    </w:p>
    <w:p w14:paraId="1CBE9E89" w14:textId="426D430F" w:rsidR="31708B00" w:rsidRPr="003248A5" w:rsidRDefault="31708B00" w:rsidP="0080248F">
      <w:pPr>
        <w:pStyle w:val="Heading2"/>
      </w:pPr>
      <w:bookmarkStart w:id="240" w:name="_Toc2242658"/>
      <w:bookmarkStart w:id="241" w:name="_Toc2260841"/>
      <w:bookmarkStart w:id="242" w:name="_Toc33739786"/>
      <w:r w:rsidRPr="003248A5">
        <w:t>Recommendations</w:t>
      </w:r>
      <w:bookmarkEnd w:id="240"/>
      <w:bookmarkEnd w:id="241"/>
      <w:bookmarkEnd w:id="242"/>
    </w:p>
    <w:p w14:paraId="27C5EAEA" w14:textId="11596BE0" w:rsidR="003248A5" w:rsidRPr="003248A5" w:rsidRDefault="003248A5" w:rsidP="003A4BE2">
      <w:pPr>
        <w:pStyle w:val="BodyText"/>
      </w:pPr>
      <w:r w:rsidRPr="003248A5">
        <w:t xml:space="preserve">The following are recommendations to improve ERA of chemicals and </w:t>
      </w:r>
      <w:r w:rsidR="004D702C">
        <w:t xml:space="preserve">understanding </w:t>
      </w:r>
      <w:r w:rsidRPr="003248A5">
        <w:t>in shale, tight and deep</w:t>
      </w:r>
      <w:r w:rsidR="00B21FDA">
        <w:t xml:space="preserve"> </w:t>
      </w:r>
      <w:r w:rsidRPr="003248A5">
        <w:t>coal operation</w:t>
      </w:r>
      <w:r w:rsidR="003E5BF0">
        <w:t>s</w:t>
      </w:r>
      <w:r w:rsidR="00850FB1">
        <w:t xml:space="preserve"> </w:t>
      </w:r>
      <w:r w:rsidRPr="003248A5">
        <w:t>in Australia:</w:t>
      </w:r>
    </w:p>
    <w:p w14:paraId="453EA760" w14:textId="4E6105B1" w:rsidR="00676068" w:rsidRPr="00911B3E" w:rsidRDefault="00326678" w:rsidP="00911B3E">
      <w:pPr>
        <w:pStyle w:val="ListBullet"/>
      </w:pPr>
      <w:r w:rsidRPr="00911B3E">
        <w:t xml:space="preserve">Chemicals </w:t>
      </w:r>
      <w:r w:rsidR="003248A5" w:rsidRPr="00911B3E">
        <w:t xml:space="preserve">identified in </w:t>
      </w:r>
      <w:r w:rsidR="00633B4E" w:rsidRPr="00911B3E">
        <w:t xml:space="preserve">a </w:t>
      </w:r>
      <w:r w:rsidR="003248A5" w:rsidRPr="00911B3E">
        <w:t xml:space="preserve">Tier 1 </w:t>
      </w:r>
      <w:r w:rsidRPr="00911B3E">
        <w:t xml:space="preserve">chemical </w:t>
      </w:r>
      <w:r w:rsidR="003248A5" w:rsidRPr="00911B3E">
        <w:t>screening as ‘potentially high concern’ and ‘potential concern’ should undergo further site-specific assessment</w:t>
      </w:r>
      <w:r w:rsidRPr="00911B3E">
        <w:t>s</w:t>
      </w:r>
      <w:r w:rsidR="003248A5" w:rsidRPr="00911B3E">
        <w:t xml:space="preserve"> </w:t>
      </w:r>
      <w:r w:rsidR="00633B4E" w:rsidRPr="00911B3E">
        <w:t xml:space="preserve">under </w:t>
      </w:r>
      <w:r w:rsidR="003248A5" w:rsidRPr="00911B3E">
        <w:t xml:space="preserve">realistic environmental conditions and exposure scenarios </w:t>
      </w:r>
      <w:r w:rsidR="00F62E8E" w:rsidRPr="00911B3E">
        <w:t xml:space="preserve">to determine ‘what’, ‘where’ and ‘how great’ is the risk </w:t>
      </w:r>
      <w:r w:rsidR="003248A5" w:rsidRPr="00911B3E">
        <w:t>(Tier 2 and 3 quantitative ERA</w:t>
      </w:r>
      <w:r w:rsidR="00633B4E" w:rsidRPr="00911B3E">
        <w:t>s</w:t>
      </w:r>
      <w:r w:rsidR="003248A5" w:rsidRPr="00911B3E">
        <w:t>)</w:t>
      </w:r>
      <w:r w:rsidR="005743AF" w:rsidRPr="00911B3E">
        <w:t>?</w:t>
      </w:r>
      <w:r w:rsidR="00F62E8E" w:rsidRPr="00911B3E">
        <w:t xml:space="preserve"> The </w:t>
      </w:r>
      <w:r w:rsidR="00991A0D" w:rsidRPr="00911B3E">
        <w:t>chemical assessments should be undertaken in the context of</w:t>
      </w:r>
      <w:r w:rsidR="00AE7E0E" w:rsidRPr="00911B3E">
        <w:t xml:space="preserve"> </w:t>
      </w:r>
      <w:r w:rsidR="006E1E53" w:rsidRPr="00911B3E">
        <w:t xml:space="preserve">the </w:t>
      </w:r>
      <w:r w:rsidR="00AE7E0E" w:rsidRPr="00911B3E">
        <w:t xml:space="preserve">risk </w:t>
      </w:r>
      <w:r w:rsidR="006E1E53" w:rsidRPr="00911B3E">
        <w:t xml:space="preserve">management </w:t>
      </w:r>
      <w:r w:rsidR="00AE7E0E" w:rsidRPr="00911B3E">
        <w:t>framework that</w:t>
      </w:r>
      <w:r w:rsidR="006E1E53" w:rsidRPr="00911B3E">
        <w:t xml:space="preserve"> </w:t>
      </w:r>
      <w:r w:rsidR="00676068" w:rsidRPr="00911B3E">
        <w:t>determines the likelihood and consequence of a risk event occurring, identifies and evaluates control and mitigation measures (e.g. what controls are in place or need to be in place to address the identified risk and how effective are these controls), and develops a monitoring program to ensure controls and management strategies are adequate/effective and for compliance.</w:t>
      </w:r>
    </w:p>
    <w:p w14:paraId="6D799E7E" w14:textId="4F448F09" w:rsidR="00C457F8" w:rsidRPr="00911B3E" w:rsidRDefault="006A54DE" w:rsidP="00911B3E">
      <w:pPr>
        <w:pStyle w:val="ListBullet"/>
      </w:pPr>
      <w:r w:rsidRPr="00911B3E">
        <w:t xml:space="preserve">Comprehensive baseline surface water and groundwater quality data </w:t>
      </w:r>
      <w:r w:rsidR="00254035" w:rsidRPr="00911B3E">
        <w:t xml:space="preserve">in </w:t>
      </w:r>
      <w:r w:rsidRPr="00911B3E">
        <w:t xml:space="preserve">targeted aquifers, </w:t>
      </w:r>
      <w:r w:rsidR="00254035" w:rsidRPr="00911B3E">
        <w:t xml:space="preserve">used for </w:t>
      </w:r>
      <w:r w:rsidRPr="00911B3E">
        <w:t xml:space="preserve">irrigation and drinking water, and </w:t>
      </w:r>
      <w:r w:rsidR="005B514D" w:rsidRPr="00911B3E">
        <w:t xml:space="preserve">for </w:t>
      </w:r>
      <w:r w:rsidRPr="00911B3E">
        <w:t>ground</w:t>
      </w:r>
      <w:r w:rsidR="00DE1B4E" w:rsidRPr="00911B3E">
        <w:t>water-</w:t>
      </w:r>
      <w:r w:rsidRPr="00911B3E">
        <w:t xml:space="preserve">dependent ecosystems </w:t>
      </w:r>
      <w:r w:rsidR="00DE1B4E" w:rsidRPr="00911B3E">
        <w:t xml:space="preserve">(GDEs) </w:t>
      </w:r>
      <w:r w:rsidRPr="00911B3E">
        <w:t>should be collected prior to shale, tight and deep coal gas developments.</w:t>
      </w:r>
    </w:p>
    <w:p w14:paraId="1A22E622" w14:textId="77777777" w:rsidR="00C457F8" w:rsidRPr="00911B3E" w:rsidRDefault="003248A5" w:rsidP="00911B3E">
      <w:pPr>
        <w:pStyle w:val="ListBullet"/>
      </w:pPr>
      <w:r w:rsidRPr="00911B3E">
        <w:t>Assessments should be undertaken into site-specific groundwater</w:t>
      </w:r>
      <w:r w:rsidR="003E5BF0" w:rsidRPr="00911B3E">
        <w:t>-</w:t>
      </w:r>
      <w:r w:rsidRPr="00911B3E">
        <w:t>related risks of chemicals due to hydraulic fracturing in the event of unlikely release of fluids due to well integrity failure and pond/tank leakage (residual risk reduction).</w:t>
      </w:r>
    </w:p>
    <w:p w14:paraId="758A4968" w14:textId="70688E5E" w:rsidR="00C457F8" w:rsidRPr="00911B3E" w:rsidRDefault="003248A5" w:rsidP="00911B3E">
      <w:pPr>
        <w:pStyle w:val="ListBullet"/>
      </w:pPr>
      <w:r w:rsidRPr="00911B3E">
        <w:t xml:space="preserve">Public disclosure of chemicals and water quality monitoring data before, during and after hydraulic fracturing would provide greater community and government </w:t>
      </w:r>
      <w:r w:rsidR="0026079E" w:rsidRPr="00911B3E">
        <w:t xml:space="preserve">understanding </w:t>
      </w:r>
      <w:r w:rsidRPr="00911B3E">
        <w:t>in drilling and hydraulic fracturing (Development of National Register of Chemicals for Shale, Tight and Deep</w:t>
      </w:r>
      <w:r w:rsidR="00B21FDA">
        <w:t xml:space="preserve"> </w:t>
      </w:r>
      <w:r w:rsidRPr="00911B3E">
        <w:t>Coal Gas Operations</w:t>
      </w:r>
      <w:r w:rsidR="00D038CC" w:rsidRPr="00911B3E">
        <w:t xml:space="preserve"> in Australia)</w:t>
      </w:r>
      <w:r w:rsidRPr="00911B3E">
        <w:t>.</w:t>
      </w:r>
    </w:p>
    <w:p w14:paraId="589A4253" w14:textId="77777777" w:rsidR="00C457F8" w:rsidRPr="00911B3E" w:rsidRDefault="006A54DE" w:rsidP="00911B3E">
      <w:pPr>
        <w:pStyle w:val="ListBullet"/>
      </w:pPr>
      <w:r w:rsidRPr="00911B3E">
        <w:t>R</w:t>
      </w:r>
      <w:r w:rsidR="003248A5" w:rsidRPr="00911B3E">
        <w:t>esearch needs to be undertaken into determining the composition and concentration of un</w:t>
      </w:r>
      <w:r w:rsidR="0026079E" w:rsidRPr="00911B3E">
        <w:t xml:space="preserve">known </w:t>
      </w:r>
      <w:r w:rsidR="00FB7F09" w:rsidRPr="00911B3E">
        <w:t>o</w:t>
      </w:r>
      <w:r w:rsidR="003248A5" w:rsidRPr="00911B3E">
        <w:t xml:space="preserve">rganic compounds </w:t>
      </w:r>
      <w:r w:rsidR="0026079E" w:rsidRPr="00911B3E">
        <w:t xml:space="preserve">present </w:t>
      </w:r>
      <w:r w:rsidR="003248A5" w:rsidRPr="00911B3E">
        <w:t xml:space="preserve">in flowback </w:t>
      </w:r>
      <w:r w:rsidR="00FB7F09" w:rsidRPr="00911B3E">
        <w:t xml:space="preserve">and produced </w:t>
      </w:r>
      <w:r w:rsidR="003248A5" w:rsidRPr="00911B3E">
        <w:t>waters and their potential effects on aquatic organisms.</w:t>
      </w:r>
    </w:p>
    <w:p w14:paraId="7D74234F" w14:textId="09D8AE10" w:rsidR="003248A5" w:rsidRPr="00911B3E" w:rsidRDefault="003248A5" w:rsidP="00911B3E">
      <w:pPr>
        <w:pStyle w:val="ListBullet"/>
      </w:pPr>
      <w:r w:rsidRPr="00911B3E">
        <w:t>Direct toxicity assessments of hydraulic fracturing fluids</w:t>
      </w:r>
      <w:r w:rsidR="00FB7F09" w:rsidRPr="00911B3E">
        <w:t xml:space="preserve">, </w:t>
      </w:r>
      <w:r w:rsidRPr="00911B3E">
        <w:t xml:space="preserve">flowback </w:t>
      </w:r>
      <w:r w:rsidR="00FB7F09" w:rsidRPr="00911B3E">
        <w:t xml:space="preserve">and produced </w:t>
      </w:r>
      <w:r w:rsidRPr="00911B3E">
        <w:t>water should be undertaken to determine no</w:t>
      </w:r>
      <w:r w:rsidR="0026079E" w:rsidRPr="00911B3E">
        <w:t>-</w:t>
      </w:r>
      <w:r w:rsidRPr="00911B3E">
        <w:t>effect concentrations using a range of aquatic organisms and for safe dilutions/treatment options.</w:t>
      </w:r>
    </w:p>
    <w:p w14:paraId="3DDD589F" w14:textId="3CB2C150" w:rsidR="00EC0301" w:rsidRPr="00911B3E" w:rsidRDefault="00FC11B7" w:rsidP="00911B3E">
      <w:pPr>
        <w:pStyle w:val="BodyText"/>
        <w:sectPr w:rsidR="00EC0301" w:rsidRPr="00911B3E" w:rsidSect="0040272E">
          <w:headerReference w:type="even" r:id="rId70"/>
          <w:headerReference w:type="default" r:id="rId71"/>
          <w:footerReference w:type="even" r:id="rId72"/>
          <w:footerReference w:type="default" r:id="rId73"/>
          <w:pgSz w:w="11906" w:h="16838" w:code="9"/>
          <w:pgMar w:top="1247" w:right="1134" w:bottom="1134" w:left="1134" w:header="510" w:footer="624" w:gutter="0"/>
          <w:cols w:space="284"/>
          <w:docGrid w:linePitch="360"/>
        </w:sectPr>
      </w:pPr>
      <w:r w:rsidRPr="00FC11B7">
        <w:t>Public concern about potential environmental impacts on water quality from hydraulic fracturing remains heightened. In particular, the community is concerned about potential impacts on water quality from the mixture of industrial chemicals and geogenic chemicals that could be mobilised during shale, tight and deep coal gas resource developments.</w:t>
      </w:r>
      <w:r w:rsidR="00DF79F8">
        <w:t xml:space="preserve"> T</w:t>
      </w:r>
      <w:r w:rsidRPr="00FC11B7">
        <w:t>he</w:t>
      </w:r>
      <w:r w:rsidR="00A9486C">
        <w:t xml:space="preserve"> </w:t>
      </w:r>
      <w:r w:rsidR="00A9486C" w:rsidRPr="00E56023">
        <w:t xml:space="preserve">independent collection and open and transparent reporting of </w:t>
      </w:r>
      <w:r w:rsidR="00A9486C" w:rsidRPr="00911B3E">
        <w:t xml:space="preserve">water quality data at future gas operations before, during and after hydraulic fracturing would </w:t>
      </w:r>
      <w:r w:rsidR="00A9486C" w:rsidRPr="00E56023">
        <w:t xml:space="preserve">improve community and government understanding in the ERA process, controls and monitoring of chemicals; and inform </w:t>
      </w:r>
      <w:r w:rsidR="00A9486C" w:rsidRPr="00911B3E">
        <w:t>wastewater management and treatment options.</w:t>
      </w:r>
    </w:p>
    <w:p w14:paraId="59563012" w14:textId="7A021B46" w:rsidR="00A9486C" w:rsidRDefault="00A9486C" w:rsidP="00E56023">
      <w:pPr>
        <w:pStyle w:val="BodyText"/>
      </w:pPr>
    </w:p>
    <w:p w14:paraId="49010831" w14:textId="1028D1AA" w:rsidR="005E05C8" w:rsidRPr="00DE1B4E" w:rsidRDefault="009474FF" w:rsidP="0080248F">
      <w:pPr>
        <w:pStyle w:val="Heading2notnumbered"/>
      </w:pPr>
      <w:bookmarkStart w:id="243" w:name="_Toc2242659"/>
      <w:bookmarkStart w:id="244" w:name="_Toc2260842"/>
      <w:bookmarkStart w:id="245" w:name="_Toc33739787"/>
      <w:r w:rsidRPr="00DE1B4E">
        <w:t>Reference</w:t>
      </w:r>
      <w:r w:rsidR="0054624E" w:rsidRPr="00DE1B4E">
        <w:t>s</w:t>
      </w:r>
      <w:bookmarkEnd w:id="243"/>
      <w:bookmarkEnd w:id="244"/>
      <w:bookmarkEnd w:id="245"/>
    </w:p>
    <w:p w14:paraId="1C0AF233" w14:textId="77777777" w:rsidR="00933429" w:rsidRPr="00933429" w:rsidRDefault="003248A5" w:rsidP="00933429">
      <w:pPr>
        <w:pStyle w:val="EndNoteBibliography"/>
        <w:spacing w:after="0"/>
        <w:ind w:left="720" w:hanging="720"/>
      </w:pPr>
      <w:r w:rsidRPr="003248A5">
        <w:rPr>
          <w:color w:val="auto"/>
          <w:u w:val="dotted"/>
        </w:rPr>
        <w:fldChar w:fldCharType="begin"/>
      </w:r>
      <w:r w:rsidRPr="003248A5">
        <w:rPr>
          <w:color w:val="auto"/>
          <w:u w:val="dotted"/>
        </w:rPr>
        <w:instrText xml:space="preserve"> ADDIN EN.REFLIST </w:instrText>
      </w:r>
      <w:r w:rsidRPr="003248A5">
        <w:rPr>
          <w:color w:val="auto"/>
          <w:u w:val="dotted"/>
        </w:rPr>
        <w:fldChar w:fldCharType="separate"/>
      </w:r>
      <w:r w:rsidR="00933429" w:rsidRPr="00933429">
        <w:t xml:space="preserve">Adriano DC (2001) Trace elements in terrestrial environments: biogeochemistry, bioavailability, and risk of metals. Springer-Verlag, New York, NY, USA. </w:t>
      </w:r>
    </w:p>
    <w:p w14:paraId="32D079D2" w14:textId="4C60F941" w:rsidR="00933429" w:rsidRPr="00933429" w:rsidRDefault="00933429" w:rsidP="00933429">
      <w:pPr>
        <w:pStyle w:val="EndNoteBibliography"/>
        <w:spacing w:after="0"/>
        <w:ind w:left="720" w:hanging="720"/>
      </w:pPr>
      <w:r w:rsidRPr="00933429">
        <w:t xml:space="preserve">AECOM Australia Pty Ltd (2017) Beetaloo Project Hydraulic Fracturing Risk Assessment. Amungee NW-1H. Prepared for: Origin Energy Resources Limited. 08-Sep-2017. Job No. 60542121. Viewed 16 November 2018, </w:t>
      </w:r>
      <w:hyperlink r:id="rId74" w:history="1">
        <w:r w:rsidRPr="00933429">
          <w:rPr>
            <w:rStyle w:val="Hyperlink"/>
            <w:rFonts w:cs="Calibri"/>
          </w:rPr>
          <w:t>https://frackinginquiry.nt.gov.au/submission-library</w:t>
        </w:r>
      </w:hyperlink>
      <w:r w:rsidRPr="00933429">
        <w:t>.</w:t>
      </w:r>
    </w:p>
    <w:p w14:paraId="719B4182" w14:textId="04F75CE9" w:rsidR="00933429" w:rsidRPr="00933429" w:rsidRDefault="00933429" w:rsidP="00933429">
      <w:pPr>
        <w:pStyle w:val="EndNoteBibliography"/>
        <w:spacing w:after="0"/>
        <w:ind w:left="720" w:hanging="720"/>
      </w:pPr>
      <w:r w:rsidRPr="00933429">
        <w:t xml:space="preserve">ANZECC/ARMCANZ (2000) Australian and New Zealand guidelines for fresh and marine water quality. Australia and New Zealand Environment and Conservation Council/Agricultural and Resource Management Council of Australia and New Zealand, Canberra, Australia. Viewed 15 January 2019, </w:t>
      </w:r>
      <w:hyperlink r:id="rId75" w:history="1">
        <w:r w:rsidRPr="00933429">
          <w:rPr>
            <w:rStyle w:val="Hyperlink"/>
            <w:rFonts w:cs="Calibri"/>
          </w:rPr>
          <w:t>http://waterquality.gov.au/anz-guidelines/Documents/ANZECC-ARMCANZ-2000-guidelines-vol1.pdf</w:t>
        </w:r>
      </w:hyperlink>
      <w:r w:rsidRPr="00933429">
        <w:t>.</w:t>
      </w:r>
    </w:p>
    <w:p w14:paraId="439BEDDA" w14:textId="2301C468" w:rsidR="00933429" w:rsidRPr="00933429" w:rsidRDefault="00933429" w:rsidP="00933429">
      <w:pPr>
        <w:pStyle w:val="EndNoteBibliography"/>
        <w:spacing w:after="0"/>
        <w:ind w:left="720" w:hanging="720"/>
      </w:pPr>
      <w:r w:rsidRPr="00933429">
        <w:t xml:space="preserve">Apte SC, Williams M, Kookana RS, Batley GE, King JJ, Jarolimek CV and Jung RF (2017) Release of geogenic contaminants from Australian coal seams: experimental studies, Project report, report prepared by the Land &amp; Water, Commonwealth Scientific and Industrial Research Organisation (CSIRO) as part of the National Assessment of Chemicals Associated with Coal Seam Gas Extraction in Australia, Commonwealth of Australia, Canberra. Viewed 17 December 2018, </w:t>
      </w:r>
      <w:hyperlink r:id="rId76" w:history="1">
        <w:r w:rsidRPr="00933429">
          <w:rPr>
            <w:rStyle w:val="Hyperlink"/>
            <w:rFonts w:cs="Calibri"/>
          </w:rPr>
          <w:t>https://publications.csiro.au/rpr/download?pid=csiro:EP143463&amp;dsid=DS1</w:t>
        </w:r>
      </w:hyperlink>
      <w:r w:rsidRPr="00933429">
        <w:t>.</w:t>
      </w:r>
    </w:p>
    <w:p w14:paraId="38CC4BA0" w14:textId="77777777" w:rsidR="00933429" w:rsidRPr="00933429" w:rsidRDefault="00933429" w:rsidP="00933429">
      <w:pPr>
        <w:pStyle w:val="EndNoteBibliography"/>
        <w:spacing w:after="0"/>
        <w:ind w:left="720" w:hanging="720"/>
      </w:pPr>
      <w:r w:rsidRPr="00933429">
        <w:t>Bailey AHE, Bradshaw BE, Palu TJ, Wang L, Jarrett AJM, Orr M, Lech M, Evenden C, Arnold D, Reese B, Skeers N, Woods M, Dehelean A, Lawson C and Hall L (2020) Shale gas prospectivity for the Isa GBA region. Technical appendix for the Geological and Bioregional Assessment: Stage 2. Department of the Environment and Energy,  Bureau of Meteorology, CSIRO and Geoscience Australia, Australia.</w:t>
      </w:r>
    </w:p>
    <w:p w14:paraId="46C48E30" w14:textId="77777777" w:rsidR="00933429" w:rsidRPr="00933429" w:rsidRDefault="00933429" w:rsidP="00933429">
      <w:pPr>
        <w:pStyle w:val="EndNoteBibliography"/>
        <w:spacing w:after="0"/>
        <w:ind w:left="720" w:hanging="720"/>
      </w:pPr>
      <w:r w:rsidRPr="00933429">
        <w:t>Beach Energy and RPS (2012) Environmental Impact Report. Fracture stimulation of deep shale gas and tight gas targets in the Nappamerri Trough (Cooper Basin), Queensland. A269B-Queensland Cooper Basin shale gas fracture stimulation EIR; Rev 0 / September 2012. Beach Energy, Adelaide.</w:t>
      </w:r>
    </w:p>
    <w:p w14:paraId="41CE9F89" w14:textId="77777777" w:rsidR="00933429" w:rsidRPr="00933429" w:rsidRDefault="00933429" w:rsidP="00933429">
      <w:pPr>
        <w:pStyle w:val="EndNoteBibliography"/>
        <w:spacing w:after="0"/>
        <w:ind w:left="720" w:hanging="720"/>
      </w:pPr>
      <w:r w:rsidRPr="00933429">
        <w:t>Boethling RS, Howard PH, Meylan W, Stiteler W, Beauman J and Tirado N (1994) Group contribution method for predicting probability and rate of aerobic biodegradation. Environmental Science &amp; Technology 28(3), 459-465. Doi: 10.1021/es00052a018.</w:t>
      </w:r>
    </w:p>
    <w:p w14:paraId="63562143" w14:textId="2D035094" w:rsidR="00933429" w:rsidRPr="00933429" w:rsidRDefault="00933429" w:rsidP="00933429">
      <w:pPr>
        <w:pStyle w:val="EndNoteBibliography"/>
        <w:spacing w:after="0"/>
        <w:ind w:left="720" w:hanging="720"/>
      </w:pPr>
      <w:r w:rsidRPr="00933429">
        <w:t xml:space="preserve">Department of the Environment and Energy (2017) Chemical risk assessment guidance manual: for chemicals associated with coal seam gas extraction. Guidance manual prepared by Hydrobiology and ToxConsult Pty Ltd for the Department of the Environment and Energy. Commonwealth of Australia, Canberra. Viewed 05 March 2019, </w:t>
      </w:r>
      <w:hyperlink r:id="rId77" w:history="1">
        <w:r w:rsidRPr="00933429">
          <w:rPr>
            <w:rStyle w:val="Hyperlink"/>
            <w:rFonts w:cs="Calibri"/>
          </w:rPr>
          <w:t>http://www.environment.gov.au/system/files/consultations/81536a00-45ea-4aba-982c-5c52a100cc15/files/risk-assessment-guidance-manual-chemicals-associated-csg-extraction-australia-exposure-draft.pdf</w:t>
        </w:r>
      </w:hyperlink>
      <w:r w:rsidRPr="00933429">
        <w:t>.</w:t>
      </w:r>
    </w:p>
    <w:p w14:paraId="27F81CD8" w14:textId="3231C7F6" w:rsidR="00933429" w:rsidRPr="00933429" w:rsidRDefault="00933429" w:rsidP="00933429">
      <w:pPr>
        <w:pStyle w:val="EndNoteBibliography"/>
        <w:spacing w:after="0"/>
        <w:ind w:left="720" w:hanging="720"/>
      </w:pPr>
      <w:r w:rsidRPr="00933429">
        <w:t xml:space="preserve">ECHA (2018) Current SVHC intentions. European Chemicals Agency, Helsinki, Finland. Viewed 03 September 2018, </w:t>
      </w:r>
      <w:hyperlink r:id="rId78" w:history="1">
        <w:r w:rsidRPr="00933429">
          <w:rPr>
            <w:rStyle w:val="Hyperlink"/>
            <w:rFonts w:cs="Calibri"/>
          </w:rPr>
          <w:t>https://echa.europa.eu/registry-of-intentions</w:t>
        </w:r>
      </w:hyperlink>
      <w:r w:rsidRPr="00933429">
        <w:t>.</w:t>
      </w:r>
    </w:p>
    <w:p w14:paraId="5E645405" w14:textId="31BCE842" w:rsidR="00933429" w:rsidRPr="00933429" w:rsidRDefault="00933429" w:rsidP="00933429">
      <w:pPr>
        <w:pStyle w:val="EndNoteBibliography"/>
        <w:spacing w:after="0"/>
        <w:ind w:left="720" w:hanging="720"/>
      </w:pPr>
      <w:r w:rsidRPr="00933429">
        <w:t xml:space="preserve">Environment Canada and Health Canada (2008) Screening assessment for the challenge. Dodecamethylcyclohexasiloxane (D6): Chemical Abstracts Service Registry number 540-97-6. Environment and Climate Change Canada, Government of Canada. Viewed 04 September 2018, </w:t>
      </w:r>
      <w:hyperlink r:id="rId79" w:history="1">
        <w:r w:rsidRPr="00933429">
          <w:rPr>
            <w:rStyle w:val="Hyperlink"/>
            <w:rFonts w:cs="Calibri"/>
          </w:rPr>
          <w:t>https://www.ec.gc.ca/ese-ees/FC0D11E7-DB34-41AA-B1B3-E66EFD8813F1/batch2_540-97-6_en.pdf</w:t>
        </w:r>
      </w:hyperlink>
      <w:r w:rsidRPr="00933429">
        <w:t>.</w:t>
      </w:r>
    </w:p>
    <w:p w14:paraId="26C47ACF" w14:textId="77777777" w:rsidR="00933429" w:rsidRPr="00933429" w:rsidRDefault="00933429" w:rsidP="00933429">
      <w:pPr>
        <w:pStyle w:val="EndNoteBibliography"/>
        <w:spacing w:after="0"/>
        <w:ind w:left="720" w:hanging="720"/>
      </w:pPr>
      <w:r w:rsidRPr="00933429">
        <w:t>Fairbrother A, Burton GA, Klaine SJ, Powell DE, Staples CA, Mihaich EM, Woodburn KB and Gobas FAPC (2015) Characterization of ecological risks from environmental releases of decamethylcyclopentasiloxane (D5). Environmental Toxicology and Chemistry 34(12), 2715–2722. Doi: 10.1002/etc.3041.</w:t>
      </w:r>
    </w:p>
    <w:p w14:paraId="4FE20BBE" w14:textId="77777777" w:rsidR="00933429" w:rsidRPr="00933429" w:rsidRDefault="00933429" w:rsidP="00933429">
      <w:pPr>
        <w:pStyle w:val="EndNoteBibliography"/>
        <w:spacing w:after="0"/>
        <w:ind w:left="720" w:hanging="720"/>
      </w:pPr>
      <w:r w:rsidRPr="00933429">
        <w:t>Fairbrother A and Woodburn KB (2016) Assessing the aquatic risks of the cyclic volatile methyl siloxane D4. Environmental Science and Technology Letters 3(10), 359–363. Doi: 10.1021/acs.estlett.6b00341.</w:t>
      </w:r>
    </w:p>
    <w:p w14:paraId="19F37566" w14:textId="5C08980A" w:rsidR="00933429" w:rsidRPr="00933429" w:rsidRDefault="00933429" w:rsidP="00933429">
      <w:pPr>
        <w:pStyle w:val="EndNoteBibliography"/>
        <w:spacing w:after="0"/>
        <w:ind w:left="720" w:hanging="720"/>
      </w:pPr>
      <w:r w:rsidRPr="00933429">
        <w:t xml:space="preserve">Geological and Bioregional Assessment Program (2018) Chemical properties and ecotoxicity database. [tabular]. Viewed 26 November 2018, </w:t>
      </w:r>
      <w:hyperlink r:id="rId80" w:history="1">
        <w:r w:rsidRPr="00933429">
          <w:rPr>
            <w:rStyle w:val="Hyperlink"/>
            <w:rFonts w:cs="Calibri"/>
          </w:rPr>
          <w:t>https://repo.bioregionalassessments.gov.au/metadata/FAC2728A-81BC-466F-A430-909A371D1187</w:t>
        </w:r>
      </w:hyperlink>
      <w:r w:rsidRPr="00933429">
        <w:t>. GBA data repository GUID: FAC2728A-81BC-466F-A430-909A371D1187.</w:t>
      </w:r>
    </w:p>
    <w:p w14:paraId="266CF0EB" w14:textId="687E76E8" w:rsidR="00933429" w:rsidRPr="00933429" w:rsidRDefault="00933429" w:rsidP="00933429">
      <w:pPr>
        <w:pStyle w:val="EndNoteBibliography"/>
        <w:spacing w:after="0"/>
        <w:ind w:left="720" w:hanging="720"/>
      </w:pPr>
      <w:r w:rsidRPr="00933429">
        <w:t xml:space="preserve">Geological and Bioregional Assessment Program (2019) Elemental and compound concentrations from laboratory-based leachate tests: Isa GBA region. [tabular]. Viewed 20 June 2019, </w:t>
      </w:r>
      <w:hyperlink r:id="rId81" w:history="1">
        <w:r w:rsidRPr="00933429">
          <w:rPr>
            <w:rStyle w:val="Hyperlink"/>
            <w:rFonts w:cs="Calibri"/>
          </w:rPr>
          <w:t>https://repo.bioregionalassessments.gov.au/metadata/94F838CA-38DA-40AD-8386-14958898C29D</w:t>
        </w:r>
      </w:hyperlink>
      <w:r w:rsidRPr="00933429">
        <w:t>. GBA data repository GUID: 94F838CA-38DA-40AD-8386-14958898C29D.</w:t>
      </w:r>
    </w:p>
    <w:p w14:paraId="0F7A37F4" w14:textId="54370462" w:rsidR="00933429" w:rsidRPr="00933429" w:rsidRDefault="00933429" w:rsidP="00933429">
      <w:pPr>
        <w:pStyle w:val="EndNoteBibliography"/>
        <w:spacing w:after="0"/>
        <w:ind w:left="720" w:hanging="720"/>
      </w:pPr>
      <w:r w:rsidRPr="00933429">
        <w:t xml:space="preserve">Government of Canada (2012a) Siloxane D4 (Cyclotetrasiloxane, octamethyl-) CAS Registry Number 556-67-2. Viewed 03 September 2018, </w:t>
      </w:r>
      <w:hyperlink r:id="rId82" w:history="1">
        <w:r w:rsidRPr="00933429">
          <w:rPr>
            <w:rStyle w:val="Hyperlink"/>
            <w:rFonts w:cs="Calibri"/>
          </w:rPr>
          <w:t>https://www.canada.ca/en/health-canada/services/chemical-substances/challenge/batch-2/cyclotetrasiloxane-octamethyl.html</w:t>
        </w:r>
      </w:hyperlink>
      <w:r w:rsidRPr="00933429">
        <w:t>.</w:t>
      </w:r>
    </w:p>
    <w:p w14:paraId="16CE7CD1" w14:textId="564A82A1" w:rsidR="00933429" w:rsidRPr="00933429" w:rsidRDefault="00933429" w:rsidP="00933429">
      <w:pPr>
        <w:pStyle w:val="EndNoteBibliography"/>
        <w:spacing w:after="0"/>
        <w:ind w:left="720" w:hanging="720"/>
      </w:pPr>
      <w:r w:rsidRPr="00933429">
        <w:t xml:space="preserve">Government of Canada (2012b) Siloxane D5 (Cyclopentasiloxane, decamethyl-): CAS Registry Number 541-02-6. Viewed 03 September 2018, </w:t>
      </w:r>
      <w:hyperlink r:id="rId83" w:history="1">
        <w:r w:rsidRPr="00933429">
          <w:rPr>
            <w:rStyle w:val="Hyperlink"/>
            <w:rFonts w:cs="Calibri"/>
          </w:rPr>
          <w:t>https://www.canada.ca/en/health-canada/services/chemical-substances/challenge/batch-2/cyclopentasiloxane-decamethyl.html</w:t>
        </w:r>
      </w:hyperlink>
      <w:r w:rsidRPr="00933429">
        <w:t>.</w:t>
      </w:r>
    </w:p>
    <w:p w14:paraId="0D7DDDA8" w14:textId="04C9C18D" w:rsidR="00933429" w:rsidRPr="00933429" w:rsidRDefault="00933429" w:rsidP="00933429">
      <w:pPr>
        <w:pStyle w:val="EndNoteBibliography"/>
        <w:spacing w:after="0"/>
        <w:ind w:left="720" w:hanging="720"/>
      </w:pPr>
      <w:r w:rsidRPr="00933429">
        <w:t xml:space="preserve">Ground Water Protection Council, Interstate Oil and Gas Compact Commission (2018) Fracfocus chemical data from 100 shale gas wells in USA. [tabular]. Viewed 28 November 2018, </w:t>
      </w:r>
      <w:hyperlink r:id="rId84" w:history="1">
        <w:r w:rsidRPr="00933429">
          <w:rPr>
            <w:rStyle w:val="Hyperlink"/>
            <w:rFonts w:cs="Calibri"/>
          </w:rPr>
          <w:t>http://fracfocus.org/</w:t>
        </w:r>
      </w:hyperlink>
      <w:r w:rsidRPr="00933429">
        <w:t>. GBA data repository GUID: 00F41402-0D60-44D4-822E-8864AA77564E.</w:t>
      </w:r>
    </w:p>
    <w:p w14:paraId="04900C71" w14:textId="77777777" w:rsidR="00933429" w:rsidRPr="00933429" w:rsidRDefault="00933429" w:rsidP="00933429">
      <w:pPr>
        <w:pStyle w:val="EndNoteBibliography"/>
        <w:spacing w:after="0"/>
        <w:ind w:left="720" w:hanging="720"/>
      </w:pPr>
      <w:r w:rsidRPr="00933429">
        <w:t>Harrison AL, Jew AD, Dustin MK, Thomas DL, Joe-Wong CM, Bargar JR, Johnson N, Brown GE and Maher K (2017) Element release and reaction-induced porosity alteration during shale-hydraulic fracturing fluid interactions. Applied Geochemistry 82, 47–62. Doi: 10.1016/j.apgeochem.2017.05.001.</w:t>
      </w:r>
    </w:p>
    <w:p w14:paraId="201E1963" w14:textId="77777777" w:rsidR="00933429" w:rsidRPr="00933429" w:rsidRDefault="00933429" w:rsidP="00933429">
      <w:pPr>
        <w:pStyle w:val="EndNoteBibliography"/>
        <w:spacing w:after="0"/>
        <w:ind w:left="720" w:hanging="720"/>
      </w:pPr>
      <w:r w:rsidRPr="00933429">
        <w:t>Hoelzer K, Sumner AJ, Karatum O, Nelson RK, Drollette BD, O’Connor MP, D’Ambro EL, Getzinger GJ, Ferguson PL, Reddy CM, Elsner M and Plata DL (2016) Indications of transformation products from hydraulic fracturing additives in shale-gas wastewater. Environmental Science &amp; Technology 50(15), 8036–8048. Doi: 10.1021/acs.est.6b00430.</w:t>
      </w:r>
    </w:p>
    <w:p w14:paraId="0FBA894E" w14:textId="77777777" w:rsidR="00933429" w:rsidRPr="00933429" w:rsidRDefault="00933429" w:rsidP="00933429">
      <w:pPr>
        <w:pStyle w:val="EndNoteBibliography"/>
        <w:spacing w:after="0"/>
        <w:ind w:left="720" w:hanging="720"/>
      </w:pPr>
      <w:r w:rsidRPr="00933429">
        <w:t>Huang KZ, Xie YF and Tang HL (2019) Formation of disinfection by-products under influence of shale gas produced water. Science of The Total Environment 647, 744–751. Doi: 10.1016/j.scitotenv.2018.08.055.</w:t>
      </w:r>
    </w:p>
    <w:p w14:paraId="68CBD6AA" w14:textId="77777777" w:rsidR="00933429" w:rsidRPr="00933429" w:rsidRDefault="00933429" w:rsidP="00933429">
      <w:pPr>
        <w:pStyle w:val="EndNoteBibliography"/>
        <w:spacing w:after="0"/>
        <w:ind w:left="720" w:hanging="720"/>
      </w:pPr>
      <w:r w:rsidRPr="00933429">
        <w:t>Kahrilas GA, Blotevogel J, Stewart PS and Borch T (2015) Biocides in hydraulic fracturing fluids: a critical review of their usage, mobility, degradation, and toxicity. Environmental Science and Technology 49(1), 16–32. Doi: 10.1021/es503724k.</w:t>
      </w:r>
    </w:p>
    <w:p w14:paraId="63700ABD" w14:textId="77777777" w:rsidR="00933429" w:rsidRPr="00933429" w:rsidRDefault="00933429" w:rsidP="00933429">
      <w:pPr>
        <w:pStyle w:val="EndNoteBibliography"/>
        <w:spacing w:after="0"/>
        <w:ind w:left="720" w:hanging="720"/>
      </w:pPr>
      <w:r w:rsidRPr="00933429">
        <w:t>Kahrilas GA, Blotevogel J, Corrin ER and Borch T (2016) Downhole transformation of the hydraulic fracturing fluid biocide glutaraldehyde: implications for flowback and produced water quality. Environmental Science and Technology 50(20), 11414–11423. Doi: 10.1021/acs.est.6b02881.</w:t>
      </w:r>
    </w:p>
    <w:p w14:paraId="06F288EF" w14:textId="77777777" w:rsidR="00933429" w:rsidRPr="00933429" w:rsidRDefault="00933429" w:rsidP="00933429">
      <w:pPr>
        <w:pStyle w:val="EndNoteBibliography"/>
        <w:spacing w:after="0"/>
        <w:ind w:left="720" w:hanging="720"/>
      </w:pPr>
      <w:r w:rsidRPr="00933429">
        <w:t>Kesavan S and Prud'homme RK (1992) Rheology of guar and (hydroxypropyl) guar crosslinked by borate. Macromolecules 25(7), 2026–2032. Doi: 10.1021/ma00033a029.</w:t>
      </w:r>
    </w:p>
    <w:p w14:paraId="2767B734" w14:textId="77777777" w:rsidR="00933429" w:rsidRPr="00933429" w:rsidRDefault="00933429" w:rsidP="00933429">
      <w:pPr>
        <w:pStyle w:val="EndNoteBibliography"/>
        <w:spacing w:after="0"/>
        <w:ind w:left="720" w:hanging="720"/>
      </w:pPr>
      <w:r w:rsidRPr="00933429">
        <w:t>Luek JL and Gonsior M (2017) Organic compounds in hydraulic fracturing fluids and wastewaters: A review. Water Research 123, 536–548. Doi: 10.1016/j.watres.2017.07.012.</w:t>
      </w:r>
    </w:p>
    <w:p w14:paraId="6965EE86" w14:textId="77777777" w:rsidR="00933429" w:rsidRPr="00933429" w:rsidRDefault="00933429" w:rsidP="00933429">
      <w:pPr>
        <w:pStyle w:val="EndNoteBibliography"/>
        <w:spacing w:after="0"/>
        <w:ind w:left="720" w:hanging="720"/>
      </w:pPr>
      <w:r w:rsidRPr="00933429">
        <w:t>Maguire-Boyle SJ and Barron AR (2014) Organic compounds in produced waters from shale gas wells. Environmental Science: Processes &amp; Impacts 16(10), 2237–2248. Doi: 10.1039/C4EM00376D.</w:t>
      </w:r>
    </w:p>
    <w:p w14:paraId="4795817C" w14:textId="77777777" w:rsidR="00933429" w:rsidRPr="00933429" w:rsidRDefault="00933429" w:rsidP="00933429">
      <w:pPr>
        <w:pStyle w:val="EndNoteBibliography"/>
        <w:spacing w:after="0"/>
        <w:ind w:left="720" w:hanging="720"/>
      </w:pPr>
      <w:r w:rsidRPr="00933429">
        <w:t>Meylan W, Boethling R, Aronson D, Howard P and Tunkel J (2007) Chemical structure-based predictive model for methanogenic anaerobic biodegradation potential. Environmental Toxicology and Chemistry 26(9), 1785–1792. Doi: 10.1897/06-579R.1.</w:t>
      </w:r>
    </w:p>
    <w:p w14:paraId="747E8A45" w14:textId="77777777" w:rsidR="00933429" w:rsidRPr="00933429" w:rsidRDefault="00933429" w:rsidP="00933429">
      <w:pPr>
        <w:pStyle w:val="EndNoteBibliography"/>
        <w:spacing w:after="0"/>
        <w:ind w:left="720" w:hanging="720"/>
      </w:pPr>
      <w:r w:rsidRPr="00933429">
        <w:t>Neilson AH (1994) Organic chemicals in the aquatic environment: distribution, persistence, and toxicity. CRC Press, Inc., Boca Raton.</w:t>
      </w:r>
    </w:p>
    <w:p w14:paraId="3B6C4830" w14:textId="77777777" w:rsidR="00933429" w:rsidRPr="00933429" w:rsidRDefault="00933429" w:rsidP="00933429">
      <w:pPr>
        <w:pStyle w:val="EndNoteBibliography"/>
        <w:spacing w:after="0"/>
        <w:ind w:left="720" w:hanging="720"/>
      </w:pPr>
      <w:r w:rsidRPr="00933429">
        <w:t>NICNAS (2017) Identification of chemicals associated with coal seam gas extraction in Australia. Project report prepared by the National Industrial Chemicals Notification and Assessment Scheme (NICNAS) as part of the National Assessment of Chemicals Associated with Coal Seam Gas Extraction in Australia, Commonwealth of Australia, Canberra.</w:t>
      </w:r>
    </w:p>
    <w:p w14:paraId="450A1A00" w14:textId="013994D3" w:rsidR="00933429" w:rsidRPr="00933429" w:rsidRDefault="00933429" w:rsidP="00933429">
      <w:pPr>
        <w:pStyle w:val="EndNoteBibliography"/>
        <w:spacing w:after="0"/>
        <w:ind w:left="720" w:hanging="720"/>
      </w:pPr>
      <w:r w:rsidRPr="00933429">
        <w:t xml:space="preserve">NICNAS (2018) Cyclic volatile methyl siloxanes: environment tier II assessment. National Industrial Chemicals Notification and Assessment Scheme, Sydney, Australia. Viewed 03 September 2018, </w:t>
      </w:r>
      <w:hyperlink r:id="rId85" w:history="1">
        <w:r w:rsidRPr="00933429">
          <w:rPr>
            <w:rStyle w:val="Hyperlink"/>
            <w:rFonts w:cs="Calibri"/>
          </w:rPr>
          <w:t>https://www.nicnas.gov.au/chemical-information/imap-assessments/imap-assessments/tier-ii-environment-assessments/cvms</w:t>
        </w:r>
      </w:hyperlink>
      <w:r w:rsidRPr="00933429">
        <w:t>.</w:t>
      </w:r>
    </w:p>
    <w:p w14:paraId="053F4B85" w14:textId="77777777" w:rsidR="00933429" w:rsidRPr="00933429" w:rsidRDefault="00933429" w:rsidP="00933429">
      <w:pPr>
        <w:pStyle w:val="EndNoteBibliography"/>
        <w:spacing w:after="0"/>
        <w:ind w:left="720" w:hanging="720"/>
      </w:pPr>
      <w:r w:rsidRPr="00933429">
        <w:t>Norton SB, Rodier DJ, van der Schalie WH, Wood WP, Slimak MW and Gentile JH (1992) A framework for ecological risk assessment at the EPA. Environmental Toxicology and Chemistry 11(12), 1663–1672. Doi: 10.1002/etc.5620111202.</w:t>
      </w:r>
    </w:p>
    <w:p w14:paraId="41A05D59" w14:textId="77777777" w:rsidR="00933429" w:rsidRPr="00933429" w:rsidRDefault="00933429" w:rsidP="00933429">
      <w:pPr>
        <w:pStyle w:val="EndNoteBibliography"/>
        <w:spacing w:after="0"/>
        <w:ind w:left="720" w:hanging="720"/>
      </w:pPr>
      <w:r w:rsidRPr="00933429">
        <w:t>Orem W, Tatu C, Varonka M, Lerch H, Bates A, Engle M, Crosby L and McIntosh J (2014) Organic substances in produced and formation water from unconventional natural gas extraction in coal and shale. International Journal of Coal Geology 126, 20–31. Doi: 10.1016/j.coal.2014.01.003.</w:t>
      </w:r>
    </w:p>
    <w:p w14:paraId="3ACA59D6" w14:textId="2B3C48CE" w:rsidR="00933429" w:rsidRPr="00933429" w:rsidRDefault="00933429" w:rsidP="00933429">
      <w:pPr>
        <w:pStyle w:val="EndNoteBibliography"/>
        <w:spacing w:after="0"/>
        <w:ind w:left="720" w:hanging="720"/>
      </w:pPr>
      <w:r w:rsidRPr="00933429">
        <w:t xml:space="preserve">Pepper R, Anderson A, Ashworth P, Beck V, Hart B, Jones D, Priestly B, Ritchie D and Smith R (2018) Final report of the scientific inquiry into hydraulic fracturing in the Northern Territory. Viewed 08 March 2019, </w:t>
      </w:r>
      <w:hyperlink r:id="rId86" w:history="1">
        <w:r w:rsidRPr="00933429">
          <w:rPr>
            <w:rStyle w:val="Hyperlink"/>
            <w:rFonts w:cs="Calibri"/>
          </w:rPr>
          <w:t>https://frackinginquiry.nt.gov.au/inquiry-reports/final-report</w:t>
        </w:r>
      </w:hyperlink>
      <w:r w:rsidRPr="00933429">
        <w:t>.</w:t>
      </w:r>
    </w:p>
    <w:p w14:paraId="3EC91915" w14:textId="77777777" w:rsidR="00933429" w:rsidRPr="00933429" w:rsidRDefault="00933429" w:rsidP="00933429">
      <w:pPr>
        <w:pStyle w:val="EndNoteBibliography"/>
        <w:spacing w:after="0"/>
        <w:ind w:left="720" w:hanging="720"/>
      </w:pPr>
      <w:r w:rsidRPr="00933429">
        <w:t>Piotrowski PK, Weggler BA, Barth-Naftilan E, Kelly CN, Zimmermann R, Saiers JE and Dorman FL (2018) Non-Targeted chemical characterization of a Marcellus shale gas well through GC × GC with scripting algorithms and high-resolution time-of-flight mass spectrometry. Fuel 215, 363–369. Doi: 10.1016/j.fuel.2017.11.026.</w:t>
      </w:r>
    </w:p>
    <w:p w14:paraId="4267A802" w14:textId="77777777" w:rsidR="00933429" w:rsidRPr="00933429" w:rsidRDefault="00933429" w:rsidP="00933429">
      <w:pPr>
        <w:pStyle w:val="EndNoteBibliography"/>
        <w:spacing w:after="0"/>
        <w:ind w:left="720" w:hanging="720"/>
      </w:pPr>
      <w:r w:rsidRPr="00933429">
        <w:t>Taylor SR (1964) Abundance of chemical elements in the continental crust: a new table. Geochimica et Cosmochimica Acta 28(8), 1273–1285. Doi: 10.1016/0016-7037(64)90129-2.</w:t>
      </w:r>
    </w:p>
    <w:p w14:paraId="6503C1D4" w14:textId="77777777" w:rsidR="00933429" w:rsidRPr="00933429" w:rsidRDefault="00933429" w:rsidP="00933429">
      <w:pPr>
        <w:pStyle w:val="EndNoteBibliography"/>
        <w:spacing w:after="0"/>
        <w:ind w:left="720" w:hanging="720"/>
      </w:pPr>
      <w:r w:rsidRPr="00933429">
        <w:t>US EPA (1992) Framework for ecological risk assessment. Risk assessment forum. EPA/630/R-92/001. Washington, DC, USA.</w:t>
      </w:r>
    </w:p>
    <w:p w14:paraId="170F078E" w14:textId="3BA11B9D" w:rsidR="00933429" w:rsidRPr="00933429" w:rsidRDefault="00933429" w:rsidP="00933429">
      <w:pPr>
        <w:pStyle w:val="EndNoteBibliography"/>
        <w:spacing w:after="0"/>
        <w:ind w:left="720" w:hanging="720"/>
      </w:pPr>
      <w:r w:rsidRPr="00933429">
        <w:t xml:space="preserve">US EPA (2004) An examination of EPA risk assessment principles and practices. Office of the Science Advisor EPA/100/B-04/001. US Environmental Protection Agency, Washington, DC, USA. Viewed 16 November 2018, </w:t>
      </w:r>
      <w:hyperlink r:id="rId87" w:history="1">
        <w:r w:rsidRPr="00933429">
          <w:rPr>
            <w:rStyle w:val="Hyperlink"/>
            <w:rFonts w:cs="Calibri"/>
          </w:rPr>
          <w:t>https://semspub.epa.gov/work/10/500006305.pdf</w:t>
        </w:r>
      </w:hyperlink>
      <w:r w:rsidRPr="00933429">
        <w:t>.</w:t>
      </w:r>
    </w:p>
    <w:p w14:paraId="6F9A71FD" w14:textId="2778A2F0" w:rsidR="00933429" w:rsidRPr="00933429" w:rsidRDefault="00933429" w:rsidP="00933429">
      <w:pPr>
        <w:pStyle w:val="EndNoteBibliography"/>
        <w:spacing w:after="0"/>
        <w:ind w:left="720" w:hanging="720"/>
      </w:pPr>
      <w:r w:rsidRPr="00933429">
        <w:t xml:space="preserve">US EPA (2015) Risk Toolbox. United States Environmental Protection Agency. Washington, DC. Viewed 16 November 2018, </w:t>
      </w:r>
      <w:hyperlink r:id="rId88" w:history="1">
        <w:r w:rsidRPr="00933429">
          <w:rPr>
            <w:rStyle w:val="Hyperlink"/>
            <w:rFonts w:cs="Calibri"/>
          </w:rPr>
          <w:t>http://www2.epa.gov/risk</w:t>
        </w:r>
      </w:hyperlink>
      <w:r w:rsidRPr="00933429">
        <w:t>.</w:t>
      </w:r>
    </w:p>
    <w:p w14:paraId="4074F078" w14:textId="0BB7DD43" w:rsidR="00933429" w:rsidRPr="00933429" w:rsidRDefault="00933429" w:rsidP="00933429">
      <w:pPr>
        <w:pStyle w:val="EndNoteBibliography"/>
        <w:spacing w:after="0"/>
        <w:ind w:left="720" w:hanging="720"/>
      </w:pPr>
      <w:r w:rsidRPr="00933429">
        <w:t xml:space="preserve">US EPA (2017) Operation Manual for the ECOlogical Structure-Activity Relationship Model (ECOSAR) Class Program. Estimating toxicity of industrial chemicals to aquatic organisms using the ECOSAR (ecological structure activity relationship) class program. Risk Assessment Division. US Environmental Protection Agency, Washington DC, USA. October 2017. Viewed 27 November 2018, </w:t>
      </w:r>
      <w:hyperlink r:id="rId89" w:history="1">
        <w:r w:rsidRPr="00933429">
          <w:rPr>
            <w:rStyle w:val="Hyperlink"/>
            <w:rFonts w:cs="Calibri"/>
          </w:rPr>
          <w:t>https://www.chemsafetypro.com/Topics/CRA/How_to_Use_US_EPA_ECOSAR_to_Predict_Aquatic_Toxicity.html</w:t>
        </w:r>
      </w:hyperlink>
      <w:r w:rsidRPr="00933429">
        <w:t>.</w:t>
      </w:r>
    </w:p>
    <w:p w14:paraId="7A4351FE" w14:textId="6D912CDD" w:rsidR="00933429" w:rsidRPr="00933429" w:rsidRDefault="00933429" w:rsidP="00933429">
      <w:pPr>
        <w:pStyle w:val="EndNoteBibliography"/>
        <w:spacing w:after="0"/>
        <w:ind w:left="720" w:hanging="720"/>
      </w:pPr>
      <w:r w:rsidRPr="00933429">
        <w:t xml:space="preserve">US EPA (2018) Estimation Programs Interface Suite™ for Microsoft® Windows, v 4.11. US Environmental Protection Agency, Washington, DC, USA. Viewed 27 November 2018, </w:t>
      </w:r>
      <w:hyperlink r:id="rId90" w:history="1">
        <w:r w:rsidRPr="00933429">
          <w:rPr>
            <w:rStyle w:val="Hyperlink"/>
            <w:rFonts w:cs="Calibri"/>
          </w:rPr>
          <w:t>https://www.epa.gov/tsca-screening-tools/epi-suitetm-estimation-program-interface</w:t>
        </w:r>
      </w:hyperlink>
      <w:r w:rsidRPr="00933429">
        <w:t>.</w:t>
      </w:r>
    </w:p>
    <w:p w14:paraId="2EF342D4" w14:textId="77777777" w:rsidR="00933429" w:rsidRPr="00933429" w:rsidRDefault="00933429" w:rsidP="00933429">
      <w:pPr>
        <w:pStyle w:val="EndNoteBibliography"/>
        <w:spacing w:after="0"/>
        <w:ind w:left="720" w:hanging="720"/>
      </w:pPr>
      <w:r w:rsidRPr="00933429">
        <w:t>Worley Parsons (2010) Spatial analysis of coal seam water chemistry. Report for Department of Environment and Resource Management (DERM), Queensland.</w:t>
      </w:r>
    </w:p>
    <w:p w14:paraId="795E584C" w14:textId="77777777" w:rsidR="00933429" w:rsidRPr="00933429" w:rsidRDefault="00933429" w:rsidP="00933429">
      <w:pPr>
        <w:pStyle w:val="EndNoteBibliography"/>
        <w:spacing w:after="0"/>
        <w:ind w:left="720" w:hanging="720"/>
      </w:pPr>
      <w:r w:rsidRPr="00933429">
        <w:t>Wright MC, Court RW, Kafantaris F-CA, Spathopoulos F and Sephton MA (2015) A new rapid method for shale oil and shale gas assessment. Fuel 153, 231–239. Doi: 10.1016/j.fuel.2015.02.089.</w:t>
      </w:r>
    </w:p>
    <w:p w14:paraId="18100070" w14:textId="77777777" w:rsidR="00933429" w:rsidRPr="00933429" w:rsidRDefault="00933429" w:rsidP="00933429">
      <w:pPr>
        <w:pStyle w:val="EndNoteBibliography"/>
        <w:ind w:left="720" w:hanging="720"/>
      </w:pPr>
      <w:r w:rsidRPr="00933429">
        <w:t>Ziemkiewicz PF and Thomas He Y (2015) Evolution of water chemistry during Marcellus Shale gas development: A case study in West Virginia. Chemosphere 134, 224–231. Doi: 10.1016/j.chemosphere.2015.04.040.</w:t>
      </w:r>
    </w:p>
    <w:p w14:paraId="6A999D81" w14:textId="2C0A0935" w:rsidR="003A4BE2" w:rsidRPr="003A4BE2" w:rsidRDefault="003248A5" w:rsidP="00EC3079">
      <w:pPr>
        <w:pStyle w:val="References"/>
      </w:pPr>
      <w:r w:rsidRPr="003248A5">
        <w:fldChar w:fldCharType="end"/>
      </w:r>
      <w:bookmarkStart w:id="246" w:name="_Toc12464382"/>
    </w:p>
    <w:p w14:paraId="4944F5E8" w14:textId="0FA207B6" w:rsidR="003A4BE2" w:rsidRPr="00C43A52" w:rsidRDefault="003A4BE2" w:rsidP="00C43A52">
      <w:pPr>
        <w:pStyle w:val="BodyText"/>
      </w:pPr>
      <w:r w:rsidRPr="00C43A52">
        <w:br w:type="page"/>
      </w:r>
    </w:p>
    <w:p w14:paraId="4A2126A9" w14:textId="028BD3B2" w:rsidR="003248A5" w:rsidRPr="00BA2602" w:rsidRDefault="003248A5" w:rsidP="0080248F">
      <w:pPr>
        <w:pStyle w:val="Heading2notnumbered"/>
      </w:pPr>
      <w:bookmarkStart w:id="247" w:name="_Toc33739788"/>
      <w:r w:rsidRPr="00BA2602">
        <w:t>Glossary</w:t>
      </w:r>
      <w:bookmarkEnd w:id="246"/>
      <w:bookmarkEnd w:id="247"/>
    </w:p>
    <w:p w14:paraId="1C1CEEBC" w14:textId="77777777" w:rsidR="00011D7D" w:rsidRPr="00011D7D" w:rsidRDefault="00011D7D" w:rsidP="00011D7D">
      <w:pPr>
        <w:spacing w:after="180"/>
        <w:rPr>
          <w:lang w:val="en-US"/>
        </w:rPr>
      </w:pPr>
      <w:bookmarkStart w:id="248" w:name="Glossary"/>
      <w:r w:rsidRPr="00011D7D">
        <w:t xml:space="preserve">The register of terms and definitions used in the Geological and Bioregional Assessment Program is available online at </w:t>
      </w:r>
      <w:hyperlink r:id="rId91" w:history="1">
        <w:r w:rsidRPr="00011D7D">
          <w:rPr>
            <w:color w:val="006D99"/>
          </w:rPr>
          <w:t>https://w3id.org/gba/glossary</w:t>
        </w:r>
      </w:hyperlink>
      <w:r w:rsidRPr="00011D7D">
        <w:t xml:space="preserve"> (note that terms and definitions are respectively listed under the 'Name' and 'Description' columns in this register). This register is a list of terms, which are the preferred descriptors for concepts. Other properties are included for each term, including licence information, source of definition and date of approval. Semantic relationships (such as hierarchical relationships) are formalised for some terms, as well as linkages to other terms in related vocabularies. </w:t>
      </w:r>
      <w:r w:rsidRPr="00011D7D">
        <w:rPr>
          <w:lang w:val="en-US"/>
        </w:rPr>
        <w:t xml:space="preserve">Many of the definitions for these terms have been sourced from external glossaries – several from international sources; spelling variations have been preserved to maintain authenticity of the source. </w:t>
      </w:r>
    </w:p>
    <w:p w14:paraId="1CFF691B" w14:textId="77777777" w:rsidR="00011D7D" w:rsidRPr="00011D7D" w:rsidRDefault="00011D7D" w:rsidP="00011D7D">
      <w:pPr>
        <w:spacing w:after="180"/>
      </w:pPr>
      <w:hyperlink r:id="rId92" w:history="1">
        <w:r w:rsidRPr="00011D7D">
          <w:rPr>
            <w:color w:val="auto"/>
            <w:u w:val="dotted"/>
          </w:rPr>
          <w:t>accumulation</w:t>
        </w:r>
      </w:hyperlink>
      <w:r w:rsidRPr="00011D7D">
        <w:t>: in petroleum geosciences, an 'accumulation' is referred to as an individual body of moveable petroleum</w:t>
      </w:r>
    </w:p>
    <w:p w14:paraId="0D6FFD3D" w14:textId="77777777" w:rsidR="00011D7D" w:rsidRPr="00011D7D" w:rsidRDefault="00011D7D" w:rsidP="00011D7D">
      <w:pPr>
        <w:spacing w:after="180"/>
      </w:pPr>
      <w:hyperlink r:id="rId93" w:history="1">
        <w:r w:rsidRPr="00011D7D">
          <w:rPr>
            <w:color w:val="auto"/>
            <w:u w:val="dotted"/>
          </w:rPr>
          <w:t>activity</w:t>
        </w:r>
      </w:hyperlink>
      <w:r w:rsidRPr="00011D7D">
        <w:t>: for the purposes of Impact Modes and Effects Analysis (IMEA), a planned event associated with unconventional gas resource development. For example, activities during the exploration life-cycle stage include drilling and coring, ground-based geophysics and surface core testing. Activities are grouped into ten major activities, which can occur at different life-cycle stages.</w:t>
      </w:r>
    </w:p>
    <w:p w14:paraId="1C52CB21" w14:textId="77777777" w:rsidR="00011D7D" w:rsidRPr="00011D7D" w:rsidRDefault="00011D7D" w:rsidP="00011D7D">
      <w:pPr>
        <w:spacing w:after="180"/>
      </w:pPr>
      <w:hyperlink r:id="rId94" w:history="1">
        <w:r w:rsidRPr="00011D7D">
          <w:rPr>
            <w:color w:val="auto"/>
            <w:u w:val="dotted"/>
          </w:rPr>
          <w:t>adsorption</w:t>
        </w:r>
      </w:hyperlink>
      <w:r w:rsidRPr="00011D7D">
        <w:t xml:space="preserve">: the capability of all solid substances to attract to their </w:t>
      </w:r>
      <w:proofErr w:type="gramStart"/>
      <w:r w:rsidRPr="00011D7D">
        <w:t>surfaces</w:t>
      </w:r>
      <w:proofErr w:type="gramEnd"/>
      <w:r w:rsidRPr="00011D7D">
        <w:t xml:space="preserve"> molecules of gases or solutions with which they are in contact</w:t>
      </w:r>
    </w:p>
    <w:p w14:paraId="2F476CC8" w14:textId="77777777" w:rsidR="00011D7D" w:rsidRPr="00011D7D" w:rsidRDefault="00011D7D" w:rsidP="00011D7D">
      <w:pPr>
        <w:spacing w:after="180"/>
      </w:pPr>
      <w:hyperlink r:id="rId95" w:history="1">
        <w:r w:rsidRPr="00011D7D">
          <w:rPr>
            <w:color w:val="auto"/>
            <w:u w:val="dotted"/>
          </w:rPr>
          <w:t>aquifer</w:t>
        </w:r>
      </w:hyperlink>
      <w:r w:rsidRPr="00011D7D">
        <w:t>: rock or sediment in a formation, group of formations, or part of a formation that is saturated and sufficiently permeable to transmit quantities of water to bores and springs</w:t>
      </w:r>
    </w:p>
    <w:p w14:paraId="62250C8C" w14:textId="77777777" w:rsidR="00011D7D" w:rsidRPr="00011D7D" w:rsidRDefault="00011D7D" w:rsidP="00011D7D">
      <w:pPr>
        <w:spacing w:after="180"/>
      </w:pPr>
      <w:hyperlink r:id="rId96" w:history="1">
        <w:r w:rsidRPr="00011D7D">
          <w:rPr>
            <w:color w:val="auto"/>
            <w:u w:val="dotted"/>
          </w:rPr>
          <w:t>aquitard</w:t>
        </w:r>
      </w:hyperlink>
      <w:r w:rsidRPr="00011D7D">
        <w:t>: a saturated geological unit that is less permeable than an aquifer, and incapable of transmitting useful quantities of water. Aquitards commonly form a confining layer over an artesian aquifer.</w:t>
      </w:r>
    </w:p>
    <w:p w14:paraId="425F332C" w14:textId="77777777" w:rsidR="00011D7D" w:rsidRPr="00011D7D" w:rsidRDefault="00011D7D" w:rsidP="00011D7D">
      <w:pPr>
        <w:spacing w:after="180"/>
      </w:pPr>
      <w:hyperlink r:id="rId97" w:history="1">
        <w:r w:rsidRPr="00011D7D">
          <w:rPr>
            <w:color w:val="auto"/>
            <w:u w:val="dotted"/>
          </w:rPr>
          <w:t>asset</w:t>
        </w:r>
      </w:hyperlink>
      <w:r w:rsidRPr="00011D7D">
        <w:t>: an entity that has value to the community and, for the purposes of geological and bioregional assessments, is associated with a GBA region. An asset is a store of value and may be managed and/or used to maintain and/or produce further value. An asset may have many values associated with it that can be measured from a range of perspectives; for example, the values of a wetland can be measured from ecological, sociocultural and economic perspectives.</w:t>
      </w:r>
    </w:p>
    <w:p w14:paraId="593AF06E" w14:textId="77777777" w:rsidR="00011D7D" w:rsidRPr="00011D7D" w:rsidRDefault="00011D7D" w:rsidP="00011D7D">
      <w:pPr>
        <w:spacing w:after="180"/>
      </w:pPr>
      <w:hyperlink r:id="rId98" w:history="1">
        <w:r w:rsidRPr="00011D7D">
          <w:rPr>
            <w:color w:val="auto"/>
            <w:u w:val="dotted"/>
          </w:rPr>
          <w:t>bed</w:t>
        </w:r>
      </w:hyperlink>
      <w:r w:rsidRPr="00011D7D">
        <w:t>: in geosciences, the term 'bed' refers to a layer of sediment or sedimentary rock, or stratum. A bed is the smallest stratigraphic unit, generally a centimetre or more in thickness. To be labeled a bed, the stratum must be distinguishable from adjacent beds.</w:t>
      </w:r>
    </w:p>
    <w:p w14:paraId="452696CF" w14:textId="77777777" w:rsidR="00011D7D" w:rsidRPr="00011D7D" w:rsidRDefault="00011D7D" w:rsidP="00011D7D">
      <w:pPr>
        <w:spacing w:after="180"/>
      </w:pPr>
      <w:hyperlink r:id="rId99" w:history="1">
        <w:r w:rsidRPr="00011D7D">
          <w:rPr>
            <w:color w:val="auto"/>
            <w:u w:val="dotted"/>
          </w:rPr>
          <w:t>bioaccumulation</w:t>
        </w:r>
      </w:hyperlink>
      <w:r w:rsidRPr="00011D7D">
        <w:t>: a process by which chemicals are taken up by a plant or animal either directly through exposure to a contaminated medium (soil, sediment, water) or by consuming food or water containing the chemical</w:t>
      </w:r>
    </w:p>
    <w:p w14:paraId="74745DC9" w14:textId="77777777" w:rsidR="00011D7D" w:rsidRPr="00011D7D" w:rsidRDefault="00011D7D" w:rsidP="00011D7D">
      <w:pPr>
        <w:spacing w:after="180"/>
      </w:pPr>
      <w:hyperlink r:id="rId100" w:history="1">
        <w:r w:rsidRPr="00011D7D">
          <w:rPr>
            <w:color w:val="auto"/>
            <w:u w:val="dotted"/>
          </w:rPr>
          <w:t>biogenic gas</w:t>
        </w:r>
      </w:hyperlink>
      <w:r w:rsidRPr="00011D7D">
        <w:t>: hydrocarbon gases (which are overwhelmingly (greater than or equal to 99%) methane) produced as a direct consequence of bacterial activity</w:t>
      </w:r>
    </w:p>
    <w:p w14:paraId="2F3ED903" w14:textId="77777777" w:rsidR="00011D7D" w:rsidRPr="00011D7D" w:rsidRDefault="00011D7D" w:rsidP="00011D7D">
      <w:pPr>
        <w:spacing w:after="180"/>
      </w:pPr>
      <w:hyperlink r:id="rId101" w:history="1">
        <w:r w:rsidRPr="00011D7D">
          <w:rPr>
            <w:color w:val="auto"/>
            <w:u w:val="dotted"/>
          </w:rPr>
          <w:t>bore</w:t>
        </w:r>
      </w:hyperlink>
      <w:r w:rsidRPr="00011D7D">
        <w:t>: a narrow, artificially constructed hole or cavity used to intercept, collect or store water from an aquifer, or to passively observe or collect groundwater information. Also known as a borehole or piezometer.</w:t>
      </w:r>
    </w:p>
    <w:p w14:paraId="19181EA2" w14:textId="77777777" w:rsidR="00011D7D" w:rsidRPr="00011D7D" w:rsidRDefault="00011D7D" w:rsidP="00011D7D">
      <w:pPr>
        <w:spacing w:after="180"/>
      </w:pPr>
      <w:hyperlink r:id="rId102" w:history="1">
        <w:r w:rsidRPr="00011D7D">
          <w:rPr>
            <w:color w:val="auto"/>
            <w:u w:val="dotted"/>
          </w:rPr>
          <w:t>casing</w:t>
        </w:r>
      </w:hyperlink>
      <w:r w:rsidRPr="00011D7D">
        <w:t>: a pipe placed in a well to prevent the wall of the hole from caving in and to prevent movement of fluids from one formation to another</w:t>
      </w:r>
    </w:p>
    <w:p w14:paraId="4D5BFED3" w14:textId="77777777" w:rsidR="00011D7D" w:rsidRPr="00011D7D" w:rsidRDefault="00011D7D" w:rsidP="00011D7D">
      <w:pPr>
        <w:spacing w:after="180"/>
      </w:pPr>
      <w:hyperlink r:id="rId103" w:history="1">
        <w:r w:rsidRPr="00011D7D">
          <w:rPr>
            <w:color w:val="auto"/>
            <w:u w:val="dotted"/>
          </w:rPr>
          <w:t>cementing</w:t>
        </w:r>
      </w:hyperlink>
      <w:r w:rsidRPr="00011D7D">
        <w:t>: the application of a liquid slurry of cement and water to various points inside and outside the casing</w:t>
      </w:r>
    </w:p>
    <w:p w14:paraId="5D4BB38D" w14:textId="77777777" w:rsidR="00011D7D" w:rsidRPr="00011D7D" w:rsidRDefault="00011D7D" w:rsidP="00011D7D">
      <w:pPr>
        <w:spacing w:after="180"/>
      </w:pPr>
      <w:hyperlink r:id="rId104" w:history="1">
        <w:r w:rsidRPr="00011D7D">
          <w:rPr>
            <w:color w:val="auto"/>
            <w:u w:val="dotted"/>
          </w:rPr>
          <w:t>charge</w:t>
        </w:r>
      </w:hyperlink>
      <w:r w:rsidRPr="00011D7D">
        <w:t>: in petroleum geoscience, a 'charge' refers to the volume of expelled petroleum available for entrapment</w:t>
      </w:r>
    </w:p>
    <w:p w14:paraId="3C340C54" w14:textId="77777777" w:rsidR="00011D7D" w:rsidRPr="00011D7D" w:rsidRDefault="00011D7D" w:rsidP="00011D7D">
      <w:pPr>
        <w:spacing w:after="180"/>
      </w:pPr>
      <w:hyperlink r:id="rId105" w:history="1">
        <w:r w:rsidRPr="00011D7D">
          <w:rPr>
            <w:color w:val="auto"/>
            <w:u w:val="dotted"/>
          </w:rPr>
          <w:t>cleat</w:t>
        </w:r>
      </w:hyperlink>
      <w:r w:rsidRPr="00011D7D">
        <w:t>: the vertical cleavage of coal seams. The main set of joints along which coal breaks when mined.</w:t>
      </w:r>
    </w:p>
    <w:p w14:paraId="33C9BFC5" w14:textId="77777777" w:rsidR="00011D7D" w:rsidRPr="00011D7D" w:rsidRDefault="00011D7D" w:rsidP="00011D7D">
      <w:pPr>
        <w:spacing w:after="180"/>
      </w:pPr>
      <w:hyperlink r:id="rId106" w:history="1">
        <w:r w:rsidRPr="00011D7D">
          <w:rPr>
            <w:color w:val="auto"/>
            <w:u w:val="dotted"/>
          </w:rPr>
          <w:t>coal</w:t>
        </w:r>
      </w:hyperlink>
      <w:r w:rsidRPr="00011D7D">
        <w:t>: a rock containing greater than 50 wt.% organic matter</w:t>
      </w:r>
    </w:p>
    <w:p w14:paraId="5DCEA675" w14:textId="77777777" w:rsidR="00011D7D" w:rsidRPr="00011D7D" w:rsidRDefault="00011D7D" w:rsidP="00011D7D">
      <w:pPr>
        <w:spacing w:after="180"/>
      </w:pPr>
      <w:hyperlink r:id="rId107" w:history="1">
        <w:r w:rsidRPr="00011D7D">
          <w:rPr>
            <w:color w:val="auto"/>
            <w:u w:val="dotted"/>
          </w:rPr>
          <w:t>coal seam gas</w:t>
        </w:r>
      </w:hyperlink>
      <w:r w:rsidRPr="00011D7D">
        <w:t>: coal seam gas (CSG) is a form of natural gas (generally 95% to 97% pure methane, CH</w:t>
      </w:r>
      <w:r w:rsidRPr="00011D7D">
        <w:rPr>
          <w:vertAlign w:val="subscript"/>
        </w:rPr>
        <w:t>4</w:t>
      </w:r>
      <w:r w:rsidRPr="00011D7D">
        <w:t>) extracted from coal seams, typically at depths of 300 to 1000 m. Also called coal seam methane (CSM) or coalbed methane (CBM).</w:t>
      </w:r>
    </w:p>
    <w:p w14:paraId="5BD4B1B1" w14:textId="77777777" w:rsidR="00011D7D" w:rsidRPr="00011D7D" w:rsidRDefault="00011D7D" w:rsidP="00011D7D">
      <w:pPr>
        <w:spacing w:after="180"/>
      </w:pPr>
      <w:hyperlink r:id="rId108" w:history="1">
        <w:r w:rsidRPr="00011D7D">
          <w:rPr>
            <w:color w:val="auto"/>
            <w:u w:val="dotted"/>
          </w:rPr>
          <w:t>conceptual model</w:t>
        </w:r>
      </w:hyperlink>
      <w:r w:rsidRPr="00011D7D">
        <w:t>: an abstraction or simplification of reality that describes the most important components and processes of natural and/or anthropogenic systems, and their response to interactions with extrinsic activities or stressors. They provide a transparent and general representation of how complex systems work, and identify gaps or differences in understanding. They are often used as the basis for further modelling, form an important backdrop for assessment and evaluation, and typically have a key role in communication. Conceptual models may take many forms, including descriptive, influence diagrams and pictorial representations.</w:t>
      </w:r>
    </w:p>
    <w:p w14:paraId="09B1AF51" w14:textId="77777777" w:rsidR="00011D7D" w:rsidRPr="00011D7D" w:rsidRDefault="00011D7D" w:rsidP="00011D7D">
      <w:pPr>
        <w:spacing w:after="180"/>
      </w:pPr>
      <w:hyperlink r:id="rId109" w:history="1">
        <w:r w:rsidRPr="00011D7D">
          <w:rPr>
            <w:color w:val="auto"/>
            <w:u w:val="dotted"/>
          </w:rPr>
          <w:t>consequence</w:t>
        </w:r>
      </w:hyperlink>
      <w:r w:rsidRPr="00011D7D">
        <w:t>: synonym of impact</w:t>
      </w:r>
    </w:p>
    <w:p w14:paraId="009F6C01" w14:textId="77777777" w:rsidR="00011D7D" w:rsidRPr="00011D7D" w:rsidRDefault="00011D7D" w:rsidP="00011D7D">
      <w:pPr>
        <w:spacing w:after="180"/>
      </w:pPr>
      <w:hyperlink r:id="rId110" w:history="1">
        <w:r w:rsidRPr="00011D7D">
          <w:rPr>
            <w:color w:val="auto"/>
            <w:u w:val="dotted"/>
          </w:rPr>
          <w:t>conventional gas</w:t>
        </w:r>
      </w:hyperlink>
      <w:r w:rsidRPr="00011D7D">
        <w:t>: conventional gas is obtained from reservoirs that largely consist of porous sandstone formations capped by impermeable rock, with the gas trapped by buoyancy. The gas can often move to the surface through the gas wells without the need to pump.</w:t>
      </w:r>
    </w:p>
    <w:p w14:paraId="7EFF10F7" w14:textId="77777777" w:rsidR="00011D7D" w:rsidRPr="00011D7D" w:rsidRDefault="00011D7D" w:rsidP="00011D7D">
      <w:pPr>
        <w:spacing w:after="180"/>
      </w:pPr>
      <w:hyperlink r:id="rId111" w:history="1">
        <w:r w:rsidRPr="00011D7D">
          <w:rPr>
            <w:color w:val="auto"/>
            <w:u w:val="dotted"/>
          </w:rPr>
          <w:t>crust</w:t>
        </w:r>
      </w:hyperlink>
      <w:r w:rsidRPr="00011D7D">
        <w:t>: the outer part of the Earth, from the surface to the Mohorovicic discontinuity (Moho)</w:t>
      </w:r>
    </w:p>
    <w:p w14:paraId="1A3AD330" w14:textId="77777777" w:rsidR="00011D7D" w:rsidRPr="00011D7D" w:rsidRDefault="00011D7D" w:rsidP="00011D7D">
      <w:pPr>
        <w:spacing w:after="180"/>
      </w:pPr>
      <w:hyperlink r:id="rId112" w:history="1">
        <w:r w:rsidRPr="00011D7D">
          <w:rPr>
            <w:color w:val="auto"/>
            <w:u w:val="dotted"/>
          </w:rPr>
          <w:t>dataset</w:t>
        </w:r>
      </w:hyperlink>
      <w:r w:rsidRPr="00011D7D">
        <w:t>: a collection of data in files, in databases or delivered by services that comprise a related set of information. Datasets may be spatial (e.g. a shape file or geodatabase or a Web Feature Service) or aspatial (e.g. an Access database, a list of people or a model configuration file).</w:t>
      </w:r>
    </w:p>
    <w:p w14:paraId="5DC49667" w14:textId="77777777" w:rsidR="00011D7D" w:rsidRPr="00011D7D" w:rsidRDefault="00011D7D" w:rsidP="00011D7D">
      <w:pPr>
        <w:spacing w:after="180"/>
      </w:pPr>
      <w:hyperlink r:id="rId113" w:history="1">
        <w:r w:rsidRPr="00011D7D">
          <w:rPr>
            <w:color w:val="auto"/>
            <w:u w:val="dotted"/>
          </w:rPr>
          <w:t>deep coal gas</w:t>
        </w:r>
      </w:hyperlink>
      <w:r w:rsidRPr="00011D7D">
        <w:t>: gas in coal beds at depths usually below 2000 m are often described as ‘deep coal gas’. Due to the loss of cleat connectivity and fracture permeability with depth, hydraulic fracturing is used to release the free gas held within the organic porosity and fracture system of the coal seam. As dewatering is not needed, this makes deep coal gas exploration and development similar to shale gas reservoirs.</w:t>
      </w:r>
    </w:p>
    <w:p w14:paraId="59CACF93" w14:textId="77777777" w:rsidR="00011D7D" w:rsidRPr="00011D7D" w:rsidRDefault="00011D7D" w:rsidP="00011D7D">
      <w:pPr>
        <w:spacing w:after="180"/>
      </w:pPr>
      <w:hyperlink r:id="rId114" w:history="1">
        <w:r w:rsidRPr="00011D7D">
          <w:rPr>
            <w:color w:val="auto"/>
            <w:u w:val="dotted"/>
          </w:rPr>
          <w:t>development</w:t>
        </w:r>
      </w:hyperlink>
      <w:r w:rsidRPr="00011D7D">
        <w:t>: a phase in which newly discovered oil or gas fields are put into production by drilling and completing production wells</w:t>
      </w:r>
    </w:p>
    <w:p w14:paraId="548A124B" w14:textId="77777777" w:rsidR="00011D7D" w:rsidRPr="00011D7D" w:rsidRDefault="00011D7D" w:rsidP="00011D7D">
      <w:pPr>
        <w:spacing w:after="180"/>
      </w:pPr>
      <w:hyperlink r:id="rId115" w:history="1">
        <w:r w:rsidRPr="00011D7D">
          <w:rPr>
            <w:color w:val="auto"/>
            <w:u w:val="dotted"/>
          </w:rPr>
          <w:t>discovered</w:t>
        </w:r>
      </w:hyperlink>
      <w:r w:rsidRPr="00011D7D">
        <w:t>: the term applied to a petroleum accumulation/reservoir whose existence has been determined by its actual penetration by a well, which has also clearly demonstrated the existence of moveable petroleum by flow to the surface or at least some recovery of a sample of petroleum. Log and/or core data may suffice for proof of existence of moveable petroleum if an analogous reservoir is available for comparison.</w:t>
      </w:r>
    </w:p>
    <w:p w14:paraId="4FECA38F" w14:textId="77777777" w:rsidR="00011D7D" w:rsidRPr="00011D7D" w:rsidRDefault="00011D7D" w:rsidP="00011D7D">
      <w:pPr>
        <w:spacing w:after="180"/>
      </w:pPr>
      <w:hyperlink r:id="rId116" w:history="1">
        <w:r w:rsidRPr="00011D7D">
          <w:rPr>
            <w:color w:val="auto"/>
            <w:u w:val="dotted"/>
          </w:rPr>
          <w:t>dome</w:t>
        </w:r>
      </w:hyperlink>
      <w:r w:rsidRPr="00011D7D">
        <w:t xml:space="preserve">: a type of anticline where rocks are folded into the shape of an inverted bowl. Strata in a dome dip outward and downward in all directions from a central area. </w:t>
      </w:r>
    </w:p>
    <w:p w14:paraId="444B7665" w14:textId="77777777" w:rsidR="00011D7D" w:rsidRPr="00011D7D" w:rsidRDefault="00011D7D" w:rsidP="00011D7D">
      <w:pPr>
        <w:spacing w:after="180"/>
      </w:pPr>
      <w:hyperlink r:id="rId117" w:history="1">
        <w:r w:rsidRPr="00011D7D">
          <w:rPr>
            <w:color w:val="auto"/>
            <w:u w:val="dotted"/>
          </w:rPr>
          <w:t>drill bit</w:t>
        </w:r>
      </w:hyperlink>
      <w:r w:rsidRPr="00011D7D">
        <w:t>: a drilling tool that cuts through rock by a combination of crushing and shearing</w:t>
      </w:r>
    </w:p>
    <w:p w14:paraId="1E09EB8B" w14:textId="77777777" w:rsidR="00011D7D" w:rsidRPr="00011D7D" w:rsidRDefault="00011D7D" w:rsidP="00011D7D">
      <w:pPr>
        <w:spacing w:after="180"/>
      </w:pPr>
      <w:hyperlink r:id="rId118" w:history="1">
        <w:r w:rsidRPr="00011D7D">
          <w:rPr>
            <w:color w:val="auto"/>
            <w:u w:val="dotted"/>
          </w:rPr>
          <w:t>ecosystem</w:t>
        </w:r>
      </w:hyperlink>
      <w:r w:rsidRPr="00011D7D">
        <w:t>: a dynamic complex of plant, animal, and micro-organism communities and their non-living environment interacting as a functional unit. Note: ecosystems include those that are human-influenced such as rural and urban ecosystems.</w:t>
      </w:r>
    </w:p>
    <w:p w14:paraId="7D9DE7B8" w14:textId="77777777" w:rsidR="00011D7D" w:rsidRPr="00011D7D" w:rsidRDefault="00011D7D" w:rsidP="00011D7D">
      <w:pPr>
        <w:spacing w:after="180"/>
      </w:pPr>
      <w:hyperlink r:id="rId119" w:history="1">
        <w:r w:rsidRPr="00011D7D">
          <w:rPr>
            <w:color w:val="auto"/>
            <w:u w:val="dotted"/>
          </w:rPr>
          <w:t>effect</w:t>
        </w:r>
      </w:hyperlink>
      <w:r w:rsidRPr="00011D7D">
        <w:t>: for the purposes of Impact Modes and Effects Analysis (IMEA), a change to water or the environment, such as changes to the quantity and/or quality of surface water or groundwater, or to the availability of suitable habitat. An effect is a specific type of an impact (any change resulting from prior events).</w:t>
      </w:r>
    </w:p>
    <w:p w14:paraId="2DCF6ED6" w14:textId="77777777" w:rsidR="00011D7D" w:rsidRPr="00011D7D" w:rsidRDefault="00011D7D" w:rsidP="00011D7D">
      <w:pPr>
        <w:spacing w:after="180"/>
      </w:pPr>
      <w:hyperlink r:id="rId120" w:history="1">
        <w:r w:rsidRPr="00011D7D">
          <w:rPr>
            <w:color w:val="auto"/>
            <w:u w:val="dotted"/>
          </w:rPr>
          <w:t>endpoint</w:t>
        </w:r>
      </w:hyperlink>
      <w:r w:rsidRPr="00011D7D">
        <w:t>: for the purposes of geological and bioregional assessments, an endpoint is a value pertaining to water and the environment that may be impacted by development of unconventional gas resources. Endpoints include assessment endpoints – explicit expressions of the ecological, economic and/or social values to be protected; and measurement endpoints – measurable characteristics or indicators that may be extrapolated to an assessment endpoint as part of the impact and risk assessment.</w:t>
      </w:r>
    </w:p>
    <w:p w14:paraId="09DBDE4A" w14:textId="77777777" w:rsidR="00011D7D" w:rsidRPr="00011D7D" w:rsidRDefault="00011D7D" w:rsidP="00011D7D">
      <w:pPr>
        <w:spacing w:after="180"/>
      </w:pPr>
      <w:hyperlink r:id="rId121" w:history="1">
        <w:r w:rsidRPr="00011D7D">
          <w:rPr>
            <w:color w:val="auto"/>
            <w:u w:val="dotted"/>
          </w:rPr>
          <w:t>extraction</w:t>
        </w:r>
      </w:hyperlink>
      <w:r w:rsidRPr="00011D7D">
        <w:t>: the removal of water for use from waterways or aquifers (including storages) by pumping or gravity channels. In the oil and gas industry, extraction refers to the removal of oil and gas from its reservoir rock.</w:t>
      </w:r>
    </w:p>
    <w:p w14:paraId="52EB687E" w14:textId="77777777" w:rsidR="00011D7D" w:rsidRPr="00011D7D" w:rsidRDefault="00011D7D" w:rsidP="00011D7D">
      <w:pPr>
        <w:spacing w:after="180"/>
      </w:pPr>
      <w:hyperlink r:id="rId122" w:history="1">
        <w:r w:rsidRPr="00011D7D">
          <w:rPr>
            <w:color w:val="auto"/>
            <w:u w:val="dotted"/>
          </w:rPr>
          <w:t>field</w:t>
        </w:r>
      </w:hyperlink>
      <w:r w:rsidRPr="00011D7D">
        <w:t>: in petroleum geoscience, a 'field' refers to an accumulation, pool, or group of pools of hydrocarbons or other mineral resources in the subsurface. A hydrocarbon field consists of a reservoir with trapped hydrocarbons covered by an impermeable sealing rock, or trapped by hydrostatic pressure.</w:t>
      </w:r>
    </w:p>
    <w:p w14:paraId="2C1478AD" w14:textId="77777777" w:rsidR="00011D7D" w:rsidRPr="00011D7D" w:rsidRDefault="00011D7D" w:rsidP="00011D7D">
      <w:pPr>
        <w:spacing w:after="180"/>
      </w:pPr>
      <w:hyperlink r:id="rId123" w:history="1">
        <w:r w:rsidRPr="00011D7D">
          <w:rPr>
            <w:color w:val="auto"/>
            <w:u w:val="dotted"/>
          </w:rPr>
          <w:t>flowback</w:t>
        </w:r>
      </w:hyperlink>
      <w:r w:rsidRPr="00011D7D">
        <w:t>: the process of allowing fluids and entrained solids to flow from a well following a treatment, either in preparation for a subsequent phase of treatment or in preparation for cleanup and returning the well to production. The flowback period begins when material introduced into the well during the treatment returns to the surface following hydraulic fracturing or refracturing. The flowback period ends when either the well is shut in and permanently disconnected from the flowback equipment or at the startup of production.</w:t>
      </w:r>
    </w:p>
    <w:p w14:paraId="28664297" w14:textId="77777777" w:rsidR="00011D7D" w:rsidRPr="00011D7D" w:rsidRDefault="00011D7D" w:rsidP="00011D7D">
      <w:pPr>
        <w:spacing w:after="180"/>
      </w:pPr>
      <w:hyperlink r:id="rId124" w:history="1">
        <w:r w:rsidRPr="00011D7D">
          <w:rPr>
            <w:color w:val="auto"/>
            <w:u w:val="dotted"/>
          </w:rPr>
          <w:t>flowback water</w:t>
        </w:r>
      </w:hyperlink>
      <w:r w:rsidRPr="00011D7D">
        <w:t>: the fluids and entrained solids that emerge from a well during flowback</w:t>
      </w:r>
    </w:p>
    <w:p w14:paraId="7615681B" w14:textId="77777777" w:rsidR="00011D7D" w:rsidRPr="00011D7D" w:rsidRDefault="00011D7D" w:rsidP="00011D7D">
      <w:pPr>
        <w:spacing w:after="180"/>
      </w:pPr>
      <w:hyperlink r:id="rId125" w:history="1">
        <w:r w:rsidRPr="00011D7D">
          <w:rPr>
            <w:color w:val="auto"/>
            <w:u w:val="dotted"/>
          </w:rPr>
          <w:t>fold</w:t>
        </w:r>
      </w:hyperlink>
      <w:r w:rsidRPr="00011D7D">
        <w:t>: a curve or bend of a formerly planar structure, such as rock strata or bedding planes, that generally results from deformation</w:t>
      </w:r>
    </w:p>
    <w:p w14:paraId="2E47B810" w14:textId="77777777" w:rsidR="00011D7D" w:rsidRPr="00011D7D" w:rsidRDefault="00011D7D" w:rsidP="00011D7D">
      <w:pPr>
        <w:spacing w:after="180"/>
      </w:pPr>
      <w:hyperlink r:id="rId126" w:history="1">
        <w:r w:rsidRPr="00011D7D">
          <w:rPr>
            <w:color w:val="auto"/>
            <w:u w:val="dotted"/>
          </w:rPr>
          <w:t>formation</w:t>
        </w:r>
      </w:hyperlink>
      <w:r w:rsidRPr="00011D7D">
        <w:t>: rock layers that have common physical characteristics (lithology) deposited during a specific period of geological time</w:t>
      </w:r>
    </w:p>
    <w:p w14:paraId="106D1927" w14:textId="77777777" w:rsidR="00011D7D" w:rsidRPr="00011D7D" w:rsidRDefault="00011D7D" w:rsidP="00011D7D">
      <w:pPr>
        <w:spacing w:after="180"/>
      </w:pPr>
      <w:hyperlink r:id="rId127" w:history="1">
        <w:r w:rsidRPr="00011D7D">
          <w:rPr>
            <w:color w:val="auto"/>
            <w:u w:val="dotted"/>
          </w:rPr>
          <w:t>fracking</w:t>
        </w:r>
      </w:hyperlink>
      <w:r w:rsidRPr="00011D7D">
        <w:t>: see hydraulic fracturing</w:t>
      </w:r>
    </w:p>
    <w:p w14:paraId="446AB0C1" w14:textId="77777777" w:rsidR="00011D7D" w:rsidRPr="00011D7D" w:rsidRDefault="00011D7D" w:rsidP="00011D7D">
      <w:pPr>
        <w:spacing w:after="180"/>
      </w:pPr>
      <w:hyperlink r:id="rId128" w:history="1">
        <w:r w:rsidRPr="00011D7D">
          <w:rPr>
            <w:color w:val="auto"/>
            <w:u w:val="dotted"/>
          </w:rPr>
          <w:t>fracture</w:t>
        </w:r>
      </w:hyperlink>
      <w:r w:rsidRPr="00011D7D">
        <w:t>: a crack or surface of breakage within rock not related to foliation or cleavage in metamorphic rock along which there has been no movement. A fracture along which there has been displacement is a fault. When walls of a fracture have moved only normal to each other, the fracture is called a joint. Fractures can enhance permeability of rocks greatly by connecting pores together, and for that reason, fractures are induced mechanically in some reservoirs in order to boost hydrocarbon flow. Fractures may also be referred to as natural fractures to distinguish them from fractures induced as part of a reservoir stimulation or drilling operation. In some shale reservoirs, natural fractures improve production by enhancing effective permeability. In other cases, natural fractures can complicate reservoir stimulation.</w:t>
      </w:r>
    </w:p>
    <w:p w14:paraId="4C0BAFCF" w14:textId="77777777" w:rsidR="00011D7D" w:rsidRPr="00011D7D" w:rsidRDefault="00011D7D" w:rsidP="00011D7D">
      <w:pPr>
        <w:spacing w:after="180"/>
      </w:pPr>
      <w:hyperlink r:id="rId129" w:history="1">
        <w:r w:rsidRPr="00011D7D">
          <w:rPr>
            <w:color w:val="auto"/>
            <w:u w:val="dotted"/>
          </w:rPr>
          <w:t>free gas</w:t>
        </w:r>
      </w:hyperlink>
      <w:r w:rsidRPr="00011D7D">
        <w:t>: the gaseous phase present in a reservoir or other contained area. Gas may be found either dissolved in reservoir fluids or as free gas that tends to form a gas cap beneath the top seal on the reservoir trap. Both free gas and dissolved gas play important roles in the reservoir-drive mechanism.</w:t>
      </w:r>
    </w:p>
    <w:p w14:paraId="77646DEA" w14:textId="77777777" w:rsidR="00011D7D" w:rsidRPr="00011D7D" w:rsidRDefault="00011D7D" w:rsidP="00011D7D">
      <w:pPr>
        <w:spacing w:after="180"/>
      </w:pPr>
      <w:hyperlink r:id="rId130" w:history="1">
        <w:r w:rsidRPr="00011D7D">
          <w:rPr>
            <w:color w:val="auto"/>
            <w:u w:val="dotted"/>
          </w:rPr>
          <w:t>geogenic chemical</w:t>
        </w:r>
      </w:hyperlink>
      <w:r w:rsidRPr="00011D7D">
        <w:t>: a naturally-occurring chemical originating from the Earth, for example, from geological formations</w:t>
      </w:r>
    </w:p>
    <w:p w14:paraId="62D9A26A" w14:textId="77777777" w:rsidR="00011D7D" w:rsidRPr="00011D7D" w:rsidRDefault="00011D7D" w:rsidP="00011D7D">
      <w:pPr>
        <w:spacing w:after="180"/>
      </w:pPr>
      <w:hyperlink r:id="rId131" w:history="1">
        <w:r w:rsidRPr="00011D7D">
          <w:rPr>
            <w:color w:val="auto"/>
            <w:u w:val="dotted"/>
          </w:rPr>
          <w:t>geological formation</w:t>
        </w:r>
      </w:hyperlink>
      <w:r w:rsidRPr="00011D7D">
        <w:t xml:space="preserve">: stratigraphic unit with distinct rock types, which is able to </w:t>
      </w:r>
      <w:proofErr w:type="gramStart"/>
      <w:r w:rsidRPr="00011D7D">
        <w:t>mapped</w:t>
      </w:r>
      <w:proofErr w:type="gramEnd"/>
      <w:r w:rsidRPr="00011D7D">
        <w:t xml:space="preserve"> at surface or in the subsurface, and which formed at a specific period of geological time</w:t>
      </w:r>
    </w:p>
    <w:p w14:paraId="5238B8D0" w14:textId="77777777" w:rsidR="00011D7D" w:rsidRPr="00011D7D" w:rsidRDefault="00011D7D" w:rsidP="00011D7D">
      <w:pPr>
        <w:spacing w:after="180"/>
      </w:pPr>
      <w:hyperlink r:id="rId132" w:history="1">
        <w:r w:rsidRPr="00011D7D">
          <w:rPr>
            <w:color w:val="auto"/>
            <w:u w:val="dotted"/>
          </w:rPr>
          <w:t>groundwater</w:t>
        </w:r>
      </w:hyperlink>
      <w:r w:rsidRPr="00011D7D">
        <w:t>: water occurring naturally below ground level (whether stored in or flowing through aquifers or within low-permeability aquitards), or water occurring at a place below ground that has been pumped, diverted or released to that place for storage there. This does not include water held in underground tanks, pipes or other works.</w:t>
      </w:r>
    </w:p>
    <w:p w14:paraId="6516EA83" w14:textId="77777777" w:rsidR="00011D7D" w:rsidRPr="00011D7D" w:rsidRDefault="00011D7D" w:rsidP="00011D7D">
      <w:pPr>
        <w:spacing w:after="180"/>
      </w:pPr>
      <w:hyperlink r:id="rId133" w:history="1">
        <w:r w:rsidRPr="00011D7D">
          <w:rPr>
            <w:color w:val="auto"/>
            <w:u w:val="dotted"/>
          </w:rPr>
          <w:t>hazard</w:t>
        </w:r>
      </w:hyperlink>
      <w:r w:rsidRPr="00011D7D">
        <w:t>: an event, or chain of events, that might result in an effect (change in the quality and/or quantity of surface water or groundwater)</w:t>
      </w:r>
    </w:p>
    <w:p w14:paraId="3B2F9375" w14:textId="77777777" w:rsidR="00011D7D" w:rsidRPr="00011D7D" w:rsidRDefault="00011D7D" w:rsidP="00011D7D">
      <w:pPr>
        <w:spacing w:after="180"/>
      </w:pPr>
      <w:hyperlink r:id="rId134" w:history="1">
        <w:r w:rsidRPr="00011D7D">
          <w:rPr>
            <w:color w:val="auto"/>
            <w:u w:val="dotted"/>
          </w:rPr>
          <w:t>hydraulic fracturing</w:t>
        </w:r>
      </w:hyperlink>
      <w:r w:rsidRPr="00011D7D">
        <w:t>: also known as ‘fracking’, ‘fraccing’ or ‘fracture simulation’. This is a process by which geological formations bearing hydrocarbons (oil and gas) are ‘stimulated’ to increase the flow of hydrocarbons and other fluids towards the well. In most cases, hydraulic fracturing is undertaken where the permeability of the formation is initially insufficient to support sustained flow of gas. The process involves the injection of fluids, proppant and additives under high pressure into a geological formation to create a conductive fracture. The fracture extends from the well into the production interval, creating a pathway through which oil or gas is transported to the well.</w:t>
      </w:r>
    </w:p>
    <w:p w14:paraId="2B38D09D" w14:textId="77777777" w:rsidR="00011D7D" w:rsidRPr="00011D7D" w:rsidRDefault="00011D7D" w:rsidP="00011D7D">
      <w:pPr>
        <w:spacing w:after="180"/>
      </w:pPr>
      <w:hyperlink r:id="rId135" w:history="1">
        <w:r w:rsidRPr="00011D7D">
          <w:rPr>
            <w:color w:val="auto"/>
            <w:u w:val="dotted"/>
          </w:rPr>
          <w:t xml:space="preserve">hydraulic fracturing fluid </w:t>
        </w:r>
      </w:hyperlink>
      <w:r w:rsidRPr="00011D7D">
        <w:t>: the fluid injected into a well for hydraulic fracturing. Consists of a primary carrier fluid (usually water or a gel), a proppant such as sand and chemicals to modify the fluid properties.</w:t>
      </w:r>
    </w:p>
    <w:p w14:paraId="3DA7DA19" w14:textId="77777777" w:rsidR="00011D7D" w:rsidRPr="00011D7D" w:rsidRDefault="00011D7D" w:rsidP="00011D7D">
      <w:pPr>
        <w:spacing w:after="180"/>
      </w:pPr>
      <w:hyperlink r:id="rId136" w:history="1">
        <w:r w:rsidRPr="00011D7D">
          <w:rPr>
            <w:color w:val="auto"/>
            <w:u w:val="dotted"/>
          </w:rPr>
          <w:t>hydrocarbons</w:t>
        </w:r>
      </w:hyperlink>
      <w:r w:rsidRPr="00011D7D">
        <w:t>: various organic compounds composed of hydrogen and carbon atoms that can exist as solids, liquids or gases. Sometimes this term is used loosely to refer to petroleum.</w:t>
      </w:r>
    </w:p>
    <w:p w14:paraId="6B66BA5C" w14:textId="77777777" w:rsidR="00011D7D" w:rsidRPr="00011D7D" w:rsidRDefault="00011D7D" w:rsidP="00011D7D">
      <w:pPr>
        <w:spacing w:after="180"/>
      </w:pPr>
      <w:hyperlink r:id="rId137" w:history="1">
        <w:r w:rsidRPr="00011D7D">
          <w:rPr>
            <w:color w:val="auto"/>
            <w:u w:val="dotted"/>
          </w:rPr>
          <w:t>hydrogeology</w:t>
        </w:r>
      </w:hyperlink>
      <w:r w:rsidRPr="00011D7D">
        <w:t>: the study of groundwater, including flow in aquifers, groundwater resource evaluation, and the chemistry of interactions between water and rock</w:t>
      </w:r>
    </w:p>
    <w:p w14:paraId="5F084DFC" w14:textId="77777777" w:rsidR="00011D7D" w:rsidRPr="00011D7D" w:rsidRDefault="00011D7D" w:rsidP="00011D7D">
      <w:pPr>
        <w:spacing w:after="180"/>
      </w:pPr>
      <w:hyperlink r:id="rId138" w:history="1">
        <w:r w:rsidRPr="00011D7D">
          <w:rPr>
            <w:color w:val="auto"/>
            <w:u w:val="dotted"/>
          </w:rPr>
          <w:t>impact</w:t>
        </w:r>
      </w:hyperlink>
      <w:r w:rsidRPr="00011D7D">
        <w:t>: the difference between what could happen as a result of activities and processes associated with extractive industries, such as shale, tight and deep coal gas development, and what would happen without them. Impacts may be changes that occur to the natural environment, community or economy. Impacts can be a direct or indirect result of activities, or a cumulative result of multiple activities or processes.</w:t>
      </w:r>
    </w:p>
    <w:p w14:paraId="5CA4B268" w14:textId="77777777" w:rsidR="00011D7D" w:rsidRPr="00011D7D" w:rsidRDefault="00011D7D" w:rsidP="00011D7D">
      <w:pPr>
        <w:spacing w:after="180"/>
      </w:pPr>
      <w:hyperlink r:id="rId139" w:history="1">
        <w:r w:rsidRPr="00011D7D">
          <w:rPr>
            <w:color w:val="auto"/>
            <w:u w:val="dotted"/>
          </w:rPr>
          <w:t>impact mode</w:t>
        </w:r>
      </w:hyperlink>
      <w:r w:rsidRPr="00011D7D">
        <w:t>: the manner in which a hazardous chain of events (initiated by an impact cause) could result in an effect (change in the quality and/or quantity of surface water or groundwater). There might be multiple impact modes for each activity or chain of events.</w:t>
      </w:r>
    </w:p>
    <w:p w14:paraId="355D3545" w14:textId="77777777" w:rsidR="00011D7D" w:rsidRPr="00011D7D" w:rsidRDefault="00011D7D" w:rsidP="00011D7D">
      <w:pPr>
        <w:spacing w:after="180"/>
      </w:pPr>
      <w:hyperlink r:id="rId140" w:history="1">
        <w:r w:rsidRPr="00011D7D">
          <w:rPr>
            <w:color w:val="auto"/>
            <w:u w:val="dotted"/>
          </w:rPr>
          <w:t>Impact Modes and Effects Analysis</w:t>
        </w:r>
      </w:hyperlink>
      <w:r w:rsidRPr="00011D7D">
        <w:t>: a systematic hazard identification and prioritisation technique based on Failure Modes and Effects Analysis</w:t>
      </w:r>
    </w:p>
    <w:p w14:paraId="53D16AB6" w14:textId="77777777" w:rsidR="00011D7D" w:rsidRPr="00011D7D" w:rsidRDefault="00011D7D" w:rsidP="00011D7D">
      <w:pPr>
        <w:spacing w:after="180"/>
      </w:pPr>
      <w:hyperlink r:id="rId141" w:history="1">
        <w:r w:rsidRPr="00011D7D">
          <w:rPr>
            <w:color w:val="auto"/>
            <w:u w:val="dotted"/>
          </w:rPr>
          <w:t>injection</w:t>
        </w:r>
      </w:hyperlink>
      <w:r w:rsidRPr="00011D7D">
        <w:t xml:space="preserve">: the forcing or pumping of substances into a porous and permeable subsurface rock formation. Examples of injected substances can include either gases or liquids. </w:t>
      </w:r>
    </w:p>
    <w:p w14:paraId="23F7AF5F" w14:textId="77777777" w:rsidR="00011D7D" w:rsidRPr="00011D7D" w:rsidRDefault="00011D7D" w:rsidP="00011D7D">
      <w:pPr>
        <w:spacing w:after="180"/>
      </w:pPr>
      <w:hyperlink r:id="rId142" w:history="1">
        <w:r w:rsidRPr="00011D7D">
          <w:rPr>
            <w:color w:val="auto"/>
            <w:u w:val="dotted"/>
          </w:rPr>
          <w:t>kerogen</w:t>
        </w:r>
      </w:hyperlink>
      <w:r w:rsidRPr="00011D7D">
        <w:t>: insoluble (in organic solvents) particulate organic matter preserved in sedimentary rocks that consists of various macerals originating from components of plants, animals, and bacteria. Kerogen can be isolated from ground rock by extracting bitumen with solvents and removing most of the rock matrix with hydrochloric and hydrofluoric acids. </w:t>
      </w:r>
    </w:p>
    <w:p w14:paraId="700F8E86" w14:textId="77777777" w:rsidR="00011D7D" w:rsidRPr="00011D7D" w:rsidRDefault="00011D7D" w:rsidP="00011D7D">
      <w:pPr>
        <w:spacing w:after="180"/>
      </w:pPr>
      <w:hyperlink r:id="rId143" w:history="1">
        <w:r w:rsidRPr="00011D7D">
          <w:rPr>
            <w:color w:val="auto"/>
            <w:u w:val="dotted"/>
          </w:rPr>
          <w:t>likelihood</w:t>
        </w:r>
      </w:hyperlink>
      <w:r w:rsidRPr="00011D7D">
        <w:t>: probability that something might happen</w:t>
      </w:r>
    </w:p>
    <w:p w14:paraId="1FDBA1AB" w14:textId="77777777" w:rsidR="00011D7D" w:rsidRPr="00011D7D" w:rsidRDefault="00011D7D" w:rsidP="00011D7D">
      <w:pPr>
        <w:spacing w:after="180"/>
      </w:pPr>
      <w:hyperlink r:id="rId144" w:history="1">
        <w:r w:rsidRPr="00011D7D">
          <w:rPr>
            <w:color w:val="auto"/>
            <w:u w:val="dotted"/>
          </w:rPr>
          <w:t>lithology</w:t>
        </w:r>
      </w:hyperlink>
      <w:r w:rsidRPr="00011D7D">
        <w:t>: the description of rocks, especially in hand specimen and in outcrop, on the basis of characteristics such as color, mineralogic composition and grain size</w:t>
      </w:r>
    </w:p>
    <w:p w14:paraId="47D5E1AE" w14:textId="77777777" w:rsidR="00011D7D" w:rsidRPr="00011D7D" w:rsidRDefault="00011D7D" w:rsidP="00011D7D">
      <w:pPr>
        <w:spacing w:after="180"/>
      </w:pPr>
      <w:hyperlink r:id="rId145" w:history="1">
        <w:r w:rsidRPr="00011D7D">
          <w:rPr>
            <w:color w:val="auto"/>
            <w:u w:val="dotted"/>
          </w:rPr>
          <w:t>material</w:t>
        </w:r>
      </w:hyperlink>
      <w:r w:rsidRPr="00011D7D">
        <w:t>: pertinent or relevant</w:t>
      </w:r>
    </w:p>
    <w:p w14:paraId="733FB1C4" w14:textId="77777777" w:rsidR="00011D7D" w:rsidRPr="00011D7D" w:rsidRDefault="00011D7D" w:rsidP="00011D7D">
      <w:pPr>
        <w:spacing w:after="180"/>
      </w:pPr>
      <w:hyperlink r:id="rId146" w:history="1">
        <w:r w:rsidRPr="00011D7D">
          <w:rPr>
            <w:color w:val="auto"/>
            <w:u w:val="dotted"/>
          </w:rPr>
          <w:t>methane</w:t>
        </w:r>
      </w:hyperlink>
      <w:r w:rsidRPr="00011D7D">
        <w:t xml:space="preserve">: a colorless, odorless gas, the simplest parafin hydrocarbon, formula CH4. It is the principal constituent of natural gas and is also found associated with crude oil. Methane is a greenhouse gas in the atmosphere because it absorbs long-wavelength radiation from the Earth's surface. </w:t>
      </w:r>
    </w:p>
    <w:p w14:paraId="6D939912" w14:textId="77777777" w:rsidR="00011D7D" w:rsidRPr="00011D7D" w:rsidRDefault="00011D7D" w:rsidP="00011D7D">
      <w:pPr>
        <w:spacing w:after="180"/>
      </w:pPr>
      <w:hyperlink r:id="rId147" w:history="1">
        <w:r w:rsidRPr="00011D7D">
          <w:rPr>
            <w:color w:val="auto"/>
            <w:u w:val="dotted"/>
          </w:rPr>
          <w:t>migration</w:t>
        </w:r>
      </w:hyperlink>
      <w:r w:rsidRPr="00011D7D">
        <w:t>: the process whereby fluids and gases move through rocks. In petroleum geoscience, 'migration' refers to when petroleum moves from source rocks toward reservoirs or seep sites. Primary migration consists of movement of petroleum to exit the source rock. Secondary migration occurs when oil and gas move along a carrier bed from the source to the reservoir or seep. Tertiary migration is where oil and gas move from one trap to another or to a seep.</w:t>
      </w:r>
    </w:p>
    <w:p w14:paraId="526444E5" w14:textId="77777777" w:rsidR="00011D7D" w:rsidRPr="00011D7D" w:rsidRDefault="00011D7D" w:rsidP="00011D7D">
      <w:pPr>
        <w:spacing w:after="180"/>
      </w:pPr>
      <w:hyperlink r:id="rId148" w:history="1">
        <w:r w:rsidRPr="00011D7D">
          <w:rPr>
            <w:color w:val="auto"/>
            <w:u w:val="dotted"/>
          </w:rPr>
          <w:t>Moho</w:t>
        </w:r>
      </w:hyperlink>
      <w:r w:rsidRPr="00011D7D">
        <w:t>: the Mohorivicic discontinuity (seismic reflector) at the base of the crust</w:t>
      </w:r>
    </w:p>
    <w:p w14:paraId="6BB3DAAF" w14:textId="77777777" w:rsidR="00011D7D" w:rsidRPr="00011D7D" w:rsidRDefault="00011D7D" w:rsidP="00011D7D">
      <w:pPr>
        <w:spacing w:after="180"/>
      </w:pPr>
      <w:hyperlink r:id="rId149" w:history="1">
        <w:r w:rsidRPr="00011D7D">
          <w:rPr>
            <w:color w:val="auto"/>
            <w:u w:val="dotted"/>
          </w:rPr>
          <w:t>naturally occurring radioactive materials</w:t>
        </w:r>
      </w:hyperlink>
      <w:r w:rsidRPr="00011D7D">
        <w:t>: radioactive elements and their decay products found in the environment that have been generated from natural processes</w:t>
      </w:r>
    </w:p>
    <w:p w14:paraId="6DD94F14" w14:textId="77777777" w:rsidR="00011D7D" w:rsidRPr="00011D7D" w:rsidRDefault="00011D7D" w:rsidP="00011D7D">
      <w:pPr>
        <w:spacing w:after="180"/>
      </w:pPr>
      <w:hyperlink r:id="rId150" w:history="1">
        <w:r w:rsidRPr="00011D7D">
          <w:rPr>
            <w:color w:val="auto"/>
            <w:u w:val="dotted"/>
          </w:rPr>
          <w:t>oil</w:t>
        </w:r>
      </w:hyperlink>
      <w:r w:rsidRPr="00011D7D">
        <w:t>: a mixture of liquid hydrocarbons and other compounds of different molecular weights. Gas is often found in association with oil. Also see Petroleum.</w:t>
      </w:r>
    </w:p>
    <w:p w14:paraId="44BB947F" w14:textId="77777777" w:rsidR="00011D7D" w:rsidRPr="00011D7D" w:rsidRDefault="00011D7D" w:rsidP="00011D7D">
      <w:pPr>
        <w:spacing w:after="180"/>
      </w:pPr>
      <w:hyperlink r:id="rId151" w:history="1">
        <w:r w:rsidRPr="00011D7D">
          <w:rPr>
            <w:color w:val="auto"/>
            <w:u w:val="dotted"/>
          </w:rPr>
          <w:t>organic matter</w:t>
        </w:r>
      </w:hyperlink>
      <w:r w:rsidRPr="00011D7D">
        <w:t>: biogenic, carbonaceous materials. Organic matter preserved in rocks includes kerogen, bitumen, oil and gas. Different types of organic matter can have different oil-generative potential.</w:t>
      </w:r>
    </w:p>
    <w:p w14:paraId="6B3CAB12" w14:textId="77777777" w:rsidR="00011D7D" w:rsidRPr="00011D7D" w:rsidRDefault="00011D7D" w:rsidP="00011D7D">
      <w:pPr>
        <w:spacing w:after="180"/>
      </w:pPr>
      <w:hyperlink r:id="rId152" w:history="1">
        <w:r w:rsidRPr="00011D7D">
          <w:rPr>
            <w:color w:val="auto"/>
            <w:u w:val="dotted"/>
          </w:rPr>
          <w:t>permeability</w:t>
        </w:r>
      </w:hyperlink>
      <w:r w:rsidRPr="00011D7D">
        <w:t>: the measure of the ability of a rock, soil or sediment to yield or transmit a fluid. The magnitude of permeability depends largely on the porosity and the interconnectivity of pores and spaces in the ground.</w:t>
      </w:r>
    </w:p>
    <w:p w14:paraId="117BB0B4" w14:textId="77777777" w:rsidR="00011D7D" w:rsidRPr="00011D7D" w:rsidRDefault="00011D7D" w:rsidP="00011D7D">
      <w:pPr>
        <w:spacing w:after="180"/>
      </w:pPr>
      <w:hyperlink r:id="rId153" w:history="1">
        <w:r w:rsidRPr="00011D7D">
          <w:rPr>
            <w:color w:val="auto"/>
            <w:u w:val="dotted"/>
          </w:rPr>
          <w:t>petroleum</w:t>
        </w:r>
      </w:hyperlink>
      <w:r w:rsidRPr="00011D7D">
        <w:t>: a naturally occurring mixture consisting predominantly of hydrocarbons in the gaseous, liquid or solid phase</w:t>
      </w:r>
    </w:p>
    <w:p w14:paraId="513690E1" w14:textId="77777777" w:rsidR="00011D7D" w:rsidRPr="00011D7D" w:rsidRDefault="00011D7D" w:rsidP="00011D7D">
      <w:pPr>
        <w:spacing w:after="180"/>
      </w:pPr>
      <w:hyperlink r:id="rId154" w:history="1">
        <w:r w:rsidRPr="00011D7D">
          <w:rPr>
            <w:color w:val="auto"/>
            <w:u w:val="dotted"/>
          </w:rPr>
          <w:t>petroleum system</w:t>
        </w:r>
      </w:hyperlink>
      <w:r w:rsidRPr="00011D7D">
        <w:t>: the genetic relationship between a pod of source rock that is actively producing hydrocarbon, and the resulting oil and gas accumulations. It includes all the essential elements and processes needed for oil and gas accumulations to exist. These include the source, reservoir, seal, and overburden rocks, the trap formation, and the hydrocarbon generation, migration and accumulation processes. All essential elements and processes must occur in the appropriate time and space in order for petroleum to accumulate.</w:t>
      </w:r>
    </w:p>
    <w:p w14:paraId="3560D703" w14:textId="77777777" w:rsidR="00011D7D" w:rsidRPr="00011D7D" w:rsidRDefault="00011D7D" w:rsidP="00011D7D">
      <w:pPr>
        <w:spacing w:after="180"/>
      </w:pPr>
      <w:hyperlink r:id="rId155" w:history="1">
        <w:r w:rsidRPr="00011D7D">
          <w:rPr>
            <w:color w:val="auto"/>
            <w:u w:val="dotted"/>
          </w:rPr>
          <w:t>play</w:t>
        </w:r>
      </w:hyperlink>
      <w:r w:rsidRPr="00011D7D">
        <w:t>: a conceptual model for a style of hydrocarbon accumulation used during exploration to develop prospects in a basin, region or trend and used by development personnel to continue exploiting a given trend. A play (or group of interrelated plays) generally occurs in a single petroleum system.</w:t>
      </w:r>
    </w:p>
    <w:p w14:paraId="5F256EAC" w14:textId="77777777" w:rsidR="00011D7D" w:rsidRPr="00011D7D" w:rsidRDefault="00011D7D" w:rsidP="00011D7D">
      <w:pPr>
        <w:spacing w:after="180"/>
      </w:pPr>
      <w:hyperlink r:id="rId156" w:history="1">
        <w:r w:rsidRPr="00011D7D">
          <w:rPr>
            <w:color w:val="auto"/>
            <w:u w:val="dotted"/>
          </w:rPr>
          <w:t>porosity</w:t>
        </w:r>
      </w:hyperlink>
      <w:r w:rsidRPr="00011D7D">
        <w:t>: the proportion of the volume of rock consisting of pores, usually expressed as a percentage of the total rock or soil mass</w:t>
      </w:r>
    </w:p>
    <w:p w14:paraId="3A139B7E" w14:textId="77777777" w:rsidR="00011D7D" w:rsidRPr="00011D7D" w:rsidRDefault="00011D7D" w:rsidP="00011D7D">
      <w:pPr>
        <w:spacing w:after="180"/>
      </w:pPr>
      <w:hyperlink r:id="rId157" w:history="1">
        <w:r w:rsidRPr="00011D7D">
          <w:rPr>
            <w:color w:val="auto"/>
            <w:u w:val="dotted"/>
          </w:rPr>
          <w:t>potential effect</w:t>
        </w:r>
      </w:hyperlink>
      <w:r w:rsidRPr="00011D7D">
        <w:t>: specific types of impacts or changes to water or the environment, such as changes to the quantity and/or quality of surface water or groundwater, or to the availability of suitable habitat</w:t>
      </w:r>
    </w:p>
    <w:p w14:paraId="1D4116E7" w14:textId="77777777" w:rsidR="00011D7D" w:rsidRPr="00011D7D" w:rsidRDefault="00011D7D" w:rsidP="00011D7D">
      <w:pPr>
        <w:spacing w:after="180"/>
      </w:pPr>
      <w:hyperlink r:id="rId158" w:history="1">
        <w:r w:rsidRPr="00011D7D">
          <w:rPr>
            <w:color w:val="auto"/>
            <w:u w:val="dotted"/>
          </w:rPr>
          <w:t>produced water</w:t>
        </w:r>
      </w:hyperlink>
      <w:r w:rsidRPr="00011D7D">
        <w:t>: a term used in the oil industry to describe water that is produced as a byproduct along with the oil and gas. Oil and gas reservoirs often have water as well as hydrocarbons, sometimes in a zone that lies under the hydrocarbons, and sometimes in the same zone with the oil and gas. The terms 'co-produced water' and 'produced water' are sometimes used interchangeably by government and industry. However, in the geological and bioregional assessments, 'produced water' is used to describe water produced as a byproduct of shale and tight gas resource development, whereas 'co-produced water' refers to the large amounts of water produced as a byproduct of coal seam gas development.</w:t>
      </w:r>
    </w:p>
    <w:p w14:paraId="6518657F" w14:textId="77777777" w:rsidR="00011D7D" w:rsidRPr="00011D7D" w:rsidRDefault="00011D7D" w:rsidP="00011D7D">
      <w:pPr>
        <w:spacing w:after="180"/>
      </w:pPr>
      <w:hyperlink r:id="rId159" w:history="1">
        <w:r w:rsidRPr="00011D7D">
          <w:rPr>
            <w:color w:val="auto"/>
            <w:u w:val="dotted"/>
          </w:rPr>
          <w:t>production</w:t>
        </w:r>
      </w:hyperlink>
      <w:r w:rsidRPr="00011D7D">
        <w:t xml:space="preserve">: in petroleum resource assessments, 'production' refers to the cumulative quantity of oil and natural gas that has been recovered already (by a specified date). This is primarily output from operations that has already been produced. </w:t>
      </w:r>
    </w:p>
    <w:p w14:paraId="73FAA136" w14:textId="77777777" w:rsidR="00011D7D" w:rsidRPr="00011D7D" w:rsidRDefault="00011D7D" w:rsidP="00011D7D">
      <w:pPr>
        <w:spacing w:after="180"/>
      </w:pPr>
      <w:hyperlink r:id="rId160" w:history="1">
        <w:r w:rsidRPr="00011D7D">
          <w:rPr>
            <w:color w:val="auto"/>
            <w:u w:val="dotted"/>
          </w:rPr>
          <w:t>production well</w:t>
        </w:r>
      </w:hyperlink>
      <w:r w:rsidRPr="00011D7D">
        <w:t>: a well used to remove oil or gas from a reservoir</w:t>
      </w:r>
    </w:p>
    <w:p w14:paraId="710779EB" w14:textId="77777777" w:rsidR="00011D7D" w:rsidRPr="00011D7D" w:rsidRDefault="00011D7D" w:rsidP="00011D7D">
      <w:pPr>
        <w:spacing w:after="180"/>
      </w:pPr>
      <w:hyperlink r:id="rId161" w:history="1">
        <w:r w:rsidRPr="00011D7D">
          <w:rPr>
            <w:color w:val="auto"/>
            <w:u w:val="dotted"/>
          </w:rPr>
          <w:t>proppant</w:t>
        </w:r>
      </w:hyperlink>
      <w:r w:rsidRPr="00011D7D">
        <w:t>: a component of the hydraulic fracturing fluid system comprising sand, ceramics or other granular material that 'prop' open fractures to prevent them from closing when the injection is stopped</w:t>
      </w:r>
    </w:p>
    <w:p w14:paraId="46DD1C64" w14:textId="77777777" w:rsidR="00011D7D" w:rsidRPr="00011D7D" w:rsidRDefault="00011D7D" w:rsidP="00011D7D">
      <w:pPr>
        <w:spacing w:after="180"/>
      </w:pPr>
      <w:hyperlink r:id="rId162" w:history="1">
        <w:r w:rsidRPr="00011D7D">
          <w:rPr>
            <w:color w:val="auto"/>
            <w:u w:val="dotted"/>
          </w:rPr>
          <w:t>reserves</w:t>
        </w:r>
      </w:hyperlink>
      <w:r w:rsidRPr="00011D7D">
        <w:t>: quantities of petroleum anticipated to be commercially recoverable in known accumulations from a given date forward under defined conditions. Reserves must further satisfy four criteria: they must be discovered, recoverable, commercial and remaining (as of the evaluation date) based on the development project(s) applied</w:t>
      </w:r>
    </w:p>
    <w:p w14:paraId="2B96F116" w14:textId="77777777" w:rsidR="00011D7D" w:rsidRPr="00011D7D" w:rsidRDefault="00011D7D" w:rsidP="00011D7D">
      <w:pPr>
        <w:spacing w:after="180"/>
      </w:pPr>
      <w:hyperlink r:id="rId163" w:history="1">
        <w:proofErr w:type="gramStart"/>
        <w:r w:rsidRPr="00011D7D">
          <w:rPr>
            <w:color w:val="auto"/>
            <w:u w:val="dotted"/>
          </w:rPr>
          <w:t>reserves,</w:t>
        </w:r>
        <w:proofErr w:type="gramEnd"/>
        <w:r w:rsidRPr="00011D7D">
          <w:rPr>
            <w:color w:val="auto"/>
            <w:u w:val="dotted"/>
          </w:rPr>
          <w:t xml:space="preserve"> proved</w:t>
        </w:r>
      </w:hyperlink>
      <w:r w:rsidRPr="00011D7D">
        <w:t>: those quantities of petroleum, which by analysis of geological and engineering data, can be estimated with reasonable certainty (greater than 90% probability) to be commercially recoverable, from a given date forward, from known reservoirs and under current economic conditions, operating methods, and government regulations. Often referred to as P1.</w:t>
      </w:r>
    </w:p>
    <w:p w14:paraId="58AB9AC7" w14:textId="77777777" w:rsidR="00011D7D" w:rsidRPr="00011D7D" w:rsidRDefault="00011D7D" w:rsidP="00011D7D">
      <w:pPr>
        <w:spacing w:after="180"/>
      </w:pPr>
      <w:hyperlink r:id="rId164" w:history="1">
        <w:r w:rsidRPr="00011D7D">
          <w:rPr>
            <w:color w:val="auto"/>
            <w:u w:val="dotted"/>
          </w:rPr>
          <w:t>reservoir</w:t>
        </w:r>
      </w:hyperlink>
      <w:r w:rsidRPr="00011D7D">
        <w:t>: a subsurface body of rock having sufficient porosity and permeability to store and transmit fluids and gases. Sedimentary rocks are the most common reservoir rocks because they have more porosity than most igneous and metamorphic rocks and form under temperature conditions at which hydrocarbons can be preserved. A reservoir is a critical component of a complete petroleum system.</w:t>
      </w:r>
    </w:p>
    <w:p w14:paraId="4A5DB090" w14:textId="77777777" w:rsidR="00011D7D" w:rsidRPr="00011D7D" w:rsidRDefault="00011D7D" w:rsidP="00011D7D">
      <w:pPr>
        <w:spacing w:after="180"/>
      </w:pPr>
      <w:hyperlink r:id="rId165" w:history="1">
        <w:r w:rsidRPr="00011D7D">
          <w:rPr>
            <w:color w:val="auto"/>
            <w:u w:val="dotted"/>
          </w:rPr>
          <w:t>reservoir rock</w:t>
        </w:r>
      </w:hyperlink>
      <w:r w:rsidRPr="00011D7D">
        <w:t>: any porous and permeable rock that contains liquids or gases (e.g. petroleum, water, CO</w:t>
      </w:r>
      <w:r w:rsidRPr="00011D7D">
        <w:rPr>
          <w:vertAlign w:val="subscript"/>
        </w:rPr>
        <w:t>2</w:t>
      </w:r>
      <w:r w:rsidRPr="00011D7D">
        <w:t>), such as porous sandstone, vuggy carbonate and fractured shale</w:t>
      </w:r>
    </w:p>
    <w:p w14:paraId="074B7037" w14:textId="77777777" w:rsidR="00011D7D" w:rsidRPr="00011D7D" w:rsidRDefault="00011D7D" w:rsidP="00011D7D">
      <w:pPr>
        <w:spacing w:after="180"/>
      </w:pPr>
      <w:hyperlink r:id="rId166" w:history="1">
        <w:r w:rsidRPr="00011D7D">
          <w:rPr>
            <w:color w:val="auto"/>
            <w:u w:val="dotted"/>
          </w:rPr>
          <w:t>ridge</w:t>
        </w:r>
      </w:hyperlink>
      <w:r w:rsidRPr="00011D7D">
        <w:t>: a narrow, linear geological feature that forms a continuous elevated crest for some distance (e.g. a chain of hills or mountains or a watershed)</w:t>
      </w:r>
    </w:p>
    <w:p w14:paraId="741C90AB" w14:textId="77777777" w:rsidR="00011D7D" w:rsidRPr="00011D7D" w:rsidRDefault="00011D7D" w:rsidP="00011D7D">
      <w:pPr>
        <w:spacing w:after="180"/>
      </w:pPr>
      <w:hyperlink r:id="rId167" w:history="1">
        <w:r w:rsidRPr="00011D7D">
          <w:rPr>
            <w:color w:val="auto"/>
            <w:u w:val="dotted"/>
          </w:rPr>
          <w:t>risk</w:t>
        </w:r>
      </w:hyperlink>
      <w:r w:rsidRPr="00011D7D">
        <w:t>: the effect of uncertainty on objectives (ASNZ ISO 3100). This involves assessing the potential consequences and likelihood of impacts to environmental and human values that may stem from an action, under the uncertainty caused by variability and incomplete knowledge of the system of interest.</w:t>
      </w:r>
    </w:p>
    <w:p w14:paraId="06E6F426" w14:textId="77777777" w:rsidR="00011D7D" w:rsidRPr="00011D7D" w:rsidRDefault="00011D7D" w:rsidP="00011D7D">
      <w:pPr>
        <w:spacing w:after="180"/>
      </w:pPr>
      <w:hyperlink r:id="rId168" w:history="1">
        <w:r w:rsidRPr="00011D7D">
          <w:rPr>
            <w:color w:val="auto"/>
            <w:u w:val="dotted"/>
          </w:rPr>
          <w:t>sandstone</w:t>
        </w:r>
      </w:hyperlink>
      <w:r w:rsidRPr="00011D7D">
        <w:t>: a sedimentary rock composed of sand-sized particles (measuring 0.05–2.0 mm in diameter), typically quartz</w:t>
      </w:r>
    </w:p>
    <w:p w14:paraId="65310B60" w14:textId="77777777" w:rsidR="00011D7D" w:rsidRPr="00011D7D" w:rsidRDefault="00011D7D" w:rsidP="00011D7D">
      <w:pPr>
        <w:spacing w:after="180"/>
      </w:pPr>
      <w:hyperlink r:id="rId169" w:history="1">
        <w:r w:rsidRPr="00011D7D">
          <w:rPr>
            <w:color w:val="auto"/>
            <w:u w:val="dotted"/>
          </w:rPr>
          <w:t>seal</w:t>
        </w:r>
      </w:hyperlink>
      <w:r w:rsidRPr="00011D7D">
        <w:t>: a relatively impermeable rock, commonly shale, anhydrite or salt, that forms a barrier or cap above and around reservoir rock such that fluids cannot migrate beyond the reservoir. A seal is a critical component of a complete petroleum system.</w:t>
      </w:r>
    </w:p>
    <w:p w14:paraId="258E5D35" w14:textId="77777777" w:rsidR="00011D7D" w:rsidRPr="00011D7D" w:rsidRDefault="00011D7D" w:rsidP="00011D7D">
      <w:pPr>
        <w:spacing w:after="180"/>
      </w:pPr>
      <w:hyperlink r:id="rId170" w:history="1">
        <w:r w:rsidRPr="00011D7D">
          <w:rPr>
            <w:color w:val="auto"/>
            <w:u w:val="dotted"/>
          </w:rPr>
          <w:t>sediment</w:t>
        </w:r>
      </w:hyperlink>
      <w:r w:rsidRPr="00011D7D">
        <w:t>: various materials deposited by water, wind or glacial ice, or by precipitation from water by chemical or biological action (e.g. clay, sand, carbonate)</w:t>
      </w:r>
    </w:p>
    <w:p w14:paraId="619A9358" w14:textId="77777777" w:rsidR="00011D7D" w:rsidRPr="00011D7D" w:rsidRDefault="00011D7D" w:rsidP="00011D7D">
      <w:pPr>
        <w:spacing w:after="180"/>
      </w:pPr>
      <w:hyperlink r:id="rId171" w:history="1">
        <w:r w:rsidRPr="00011D7D">
          <w:rPr>
            <w:color w:val="auto"/>
            <w:u w:val="dotted"/>
          </w:rPr>
          <w:t xml:space="preserve">sedimentary rock </w:t>
        </w:r>
      </w:hyperlink>
      <w:r w:rsidRPr="00011D7D">
        <w:t>: a rock formed by lithification of sediment transported or precipitated at the Earth’s surface and accumulated in layers. These rocks can contain fragments of older rock transported and deposited by water, air or ice, chemical rocks formed by precipitation from solution, and remains of plants and animals.</w:t>
      </w:r>
    </w:p>
    <w:p w14:paraId="02136FB0" w14:textId="77777777" w:rsidR="00011D7D" w:rsidRPr="00011D7D" w:rsidRDefault="00011D7D" w:rsidP="00011D7D">
      <w:pPr>
        <w:spacing w:after="180"/>
      </w:pPr>
      <w:hyperlink r:id="rId172" w:history="1">
        <w:r w:rsidRPr="00011D7D">
          <w:rPr>
            <w:color w:val="auto"/>
            <w:u w:val="dotted"/>
          </w:rPr>
          <w:t>sensitivity</w:t>
        </w:r>
      </w:hyperlink>
      <w:r w:rsidRPr="00011D7D">
        <w:t>: the degree to which the output of a model (numerical or otherwise) responds to uncertainty in a model input</w:t>
      </w:r>
    </w:p>
    <w:p w14:paraId="3EB068D0" w14:textId="77777777" w:rsidR="00011D7D" w:rsidRPr="00011D7D" w:rsidRDefault="00011D7D" w:rsidP="00011D7D">
      <w:pPr>
        <w:spacing w:after="180"/>
      </w:pPr>
      <w:hyperlink r:id="rId173" w:history="1">
        <w:r w:rsidRPr="00011D7D">
          <w:rPr>
            <w:color w:val="auto"/>
            <w:u w:val="dotted"/>
          </w:rPr>
          <w:t>shale</w:t>
        </w:r>
      </w:hyperlink>
      <w:r w:rsidRPr="00011D7D">
        <w:t>: a fine-grained sedimentary rock formed by lithification of mud that is fissile or fractures easily along bedding planes and is dominated by clay-sized particles</w:t>
      </w:r>
    </w:p>
    <w:p w14:paraId="10B1BE0C" w14:textId="77777777" w:rsidR="00011D7D" w:rsidRPr="00011D7D" w:rsidRDefault="00011D7D" w:rsidP="00011D7D">
      <w:pPr>
        <w:spacing w:after="180"/>
      </w:pPr>
      <w:hyperlink r:id="rId174" w:history="1">
        <w:r w:rsidRPr="00011D7D">
          <w:rPr>
            <w:color w:val="auto"/>
            <w:u w:val="dotted"/>
          </w:rPr>
          <w:t>shale gas</w:t>
        </w:r>
      </w:hyperlink>
      <w:r w:rsidRPr="00011D7D">
        <w:t>: generally extracted from a clay-rich sedimentary rock, which has naturally low permeability. The gas it contains is either adsorbed or in a free state in the pores of the rock.</w:t>
      </w:r>
    </w:p>
    <w:p w14:paraId="0DD48B9C" w14:textId="77777777" w:rsidR="00011D7D" w:rsidRPr="00011D7D" w:rsidRDefault="00011D7D" w:rsidP="00011D7D">
      <w:pPr>
        <w:spacing w:after="180"/>
      </w:pPr>
      <w:hyperlink r:id="rId175" w:history="1">
        <w:r w:rsidRPr="00011D7D">
          <w:rPr>
            <w:color w:val="auto"/>
            <w:u w:val="dotted"/>
          </w:rPr>
          <w:t>siltstone</w:t>
        </w:r>
      </w:hyperlink>
      <w:r w:rsidRPr="00011D7D">
        <w:t>: a sedimentary rock composed of silt-sized particles (0.004 to 0.063 mm in diameter</w:t>
      </w:r>
    </w:p>
    <w:p w14:paraId="2DFC8A75" w14:textId="77777777" w:rsidR="00011D7D" w:rsidRPr="00011D7D" w:rsidRDefault="00011D7D" w:rsidP="00011D7D">
      <w:pPr>
        <w:spacing w:after="180"/>
      </w:pPr>
      <w:hyperlink r:id="rId176" w:history="1">
        <w:r w:rsidRPr="00011D7D">
          <w:rPr>
            <w:color w:val="auto"/>
            <w:u w:val="dotted"/>
          </w:rPr>
          <w:t>stress</w:t>
        </w:r>
      </w:hyperlink>
      <w:r w:rsidRPr="00011D7D">
        <w:t>: the force applied to a body that can result in deformation, or strain, usually described in terms of magnitude per unit of area, or intensity</w:t>
      </w:r>
    </w:p>
    <w:p w14:paraId="4C58797A" w14:textId="77777777" w:rsidR="00011D7D" w:rsidRPr="00011D7D" w:rsidRDefault="00011D7D" w:rsidP="00011D7D">
      <w:pPr>
        <w:spacing w:after="180"/>
      </w:pPr>
      <w:hyperlink r:id="rId177" w:history="1">
        <w:r w:rsidRPr="00011D7D">
          <w:rPr>
            <w:color w:val="auto"/>
            <w:u w:val="dotted"/>
          </w:rPr>
          <w:t>stressor</w:t>
        </w:r>
      </w:hyperlink>
      <w:r w:rsidRPr="00011D7D">
        <w:t>: chemical or biological agent, environmental condition or external stimulus that might contribute to an impact mode</w:t>
      </w:r>
    </w:p>
    <w:p w14:paraId="79392864" w14:textId="77777777" w:rsidR="00011D7D" w:rsidRPr="00011D7D" w:rsidRDefault="00011D7D" w:rsidP="00011D7D">
      <w:pPr>
        <w:spacing w:after="180"/>
      </w:pPr>
      <w:hyperlink r:id="rId178" w:history="1">
        <w:r w:rsidRPr="00011D7D">
          <w:rPr>
            <w:color w:val="auto"/>
            <w:u w:val="dotted"/>
          </w:rPr>
          <w:t>structure</w:t>
        </w:r>
      </w:hyperlink>
      <w:r w:rsidRPr="00011D7D">
        <w:t>: a geological feature produced by deformation of the Earth's crust, such as a fold or a fault; a feature within a rock, such as a fracture or bedding surface; or, more generally, the spatial arrangement of rocks</w:t>
      </w:r>
    </w:p>
    <w:p w14:paraId="20CF73D3" w14:textId="77777777" w:rsidR="00011D7D" w:rsidRPr="00011D7D" w:rsidRDefault="00011D7D" w:rsidP="00011D7D">
      <w:pPr>
        <w:spacing w:after="180"/>
      </w:pPr>
      <w:hyperlink r:id="rId179" w:history="1">
        <w:r w:rsidRPr="00011D7D">
          <w:rPr>
            <w:color w:val="auto"/>
            <w:u w:val="dotted"/>
          </w:rPr>
          <w:t>surface water</w:t>
        </w:r>
      </w:hyperlink>
      <w:r w:rsidRPr="00011D7D">
        <w:t>: water that flows over land and in watercourses or artificial channels and can be captured, stored and supplemented from dams and reservoirs</w:t>
      </w:r>
    </w:p>
    <w:p w14:paraId="519B23EB" w14:textId="77777777" w:rsidR="00011D7D" w:rsidRPr="00011D7D" w:rsidRDefault="00011D7D" w:rsidP="00011D7D">
      <w:pPr>
        <w:spacing w:after="180"/>
      </w:pPr>
      <w:hyperlink r:id="rId180" w:history="1">
        <w:r w:rsidRPr="00011D7D">
          <w:rPr>
            <w:color w:val="auto"/>
            <w:u w:val="dotted"/>
          </w:rPr>
          <w:t>tight gas</w:t>
        </w:r>
      </w:hyperlink>
      <w:r w:rsidRPr="00011D7D">
        <w:t>: tight gas is trapped in reservoirs characterised by very low porosity and permeability. The rock pores that contain the gas are minuscule, and the interconnections between them are so limited that the gas can only migrate through it with great difficulty.</w:t>
      </w:r>
    </w:p>
    <w:p w14:paraId="47BDC609" w14:textId="77777777" w:rsidR="00011D7D" w:rsidRPr="00011D7D" w:rsidRDefault="00011D7D" w:rsidP="00011D7D">
      <w:pPr>
        <w:spacing w:after="180"/>
      </w:pPr>
      <w:hyperlink r:id="rId181" w:history="1">
        <w:r w:rsidRPr="00011D7D">
          <w:rPr>
            <w:color w:val="auto"/>
            <w:u w:val="dotted"/>
          </w:rPr>
          <w:t>total organic carbon</w:t>
        </w:r>
      </w:hyperlink>
      <w:r w:rsidRPr="00011D7D">
        <w:t>: the quantity of organic matter (kerogen and bitumen) is expressed in terms of the total organic carbon (TOC) content in mass per cent. The TOC value is the most basic measurement for determining the ability of sedimentary rocks to generate and expel hydrocarbons.</w:t>
      </w:r>
    </w:p>
    <w:p w14:paraId="5663350A" w14:textId="77777777" w:rsidR="00011D7D" w:rsidRPr="00011D7D" w:rsidRDefault="00011D7D" w:rsidP="00011D7D">
      <w:pPr>
        <w:spacing w:after="180"/>
      </w:pPr>
      <w:hyperlink r:id="rId182" w:history="1">
        <w:r w:rsidRPr="00011D7D">
          <w:rPr>
            <w:color w:val="auto"/>
            <w:u w:val="dotted"/>
          </w:rPr>
          <w:t>toxicity</w:t>
        </w:r>
      </w:hyperlink>
      <w:r w:rsidRPr="00011D7D">
        <w:t>: inherent property of an agent to cause an adverse biological effect</w:t>
      </w:r>
    </w:p>
    <w:p w14:paraId="36F69E72" w14:textId="77777777" w:rsidR="00011D7D" w:rsidRPr="00011D7D" w:rsidRDefault="00011D7D" w:rsidP="00011D7D">
      <w:pPr>
        <w:spacing w:after="180"/>
      </w:pPr>
      <w:hyperlink r:id="rId183" w:history="1">
        <w:r w:rsidRPr="00011D7D">
          <w:rPr>
            <w:color w:val="auto"/>
            <w:u w:val="dotted"/>
          </w:rPr>
          <w:t>trap</w:t>
        </w:r>
      </w:hyperlink>
      <w:r w:rsidRPr="00011D7D">
        <w:t>: a geologic feature that permits an accumulation of liquid or gas (e.g. natural gas, water, oil, injected CO</w:t>
      </w:r>
      <w:r w:rsidRPr="00011D7D">
        <w:rPr>
          <w:vertAlign w:val="subscript"/>
        </w:rPr>
        <w:t>2</w:t>
      </w:r>
      <w:r w:rsidRPr="00011D7D">
        <w:t>) and prevents its escape. Traps may be structural (e.g. domes, anticlines), stratigraphic (pinchouts, permeability changes) or combinations of both.</w:t>
      </w:r>
    </w:p>
    <w:p w14:paraId="2E293EC7" w14:textId="77777777" w:rsidR="00011D7D" w:rsidRPr="00011D7D" w:rsidRDefault="00011D7D" w:rsidP="00011D7D">
      <w:pPr>
        <w:spacing w:after="180"/>
      </w:pPr>
      <w:hyperlink r:id="rId184" w:history="1">
        <w:r w:rsidRPr="00011D7D">
          <w:rPr>
            <w:color w:val="auto"/>
            <w:u w:val="dotted"/>
          </w:rPr>
          <w:t>unconventional gas</w:t>
        </w:r>
      </w:hyperlink>
      <w:r w:rsidRPr="00011D7D">
        <w:t>: unconventional gas is generally produced from complex geological systems that prevent or significantly limit the migration of gas and require innovative technological solutions for extraction. There are numerous types of unconventional gas such as coal seam gas, deep coal gas, shale gas and tight gas.</w:t>
      </w:r>
    </w:p>
    <w:p w14:paraId="7F5A1714" w14:textId="77777777" w:rsidR="00011D7D" w:rsidRPr="00011D7D" w:rsidRDefault="00011D7D" w:rsidP="00011D7D">
      <w:pPr>
        <w:spacing w:after="180"/>
      </w:pPr>
      <w:hyperlink r:id="rId185" w:history="1">
        <w:r w:rsidRPr="00011D7D">
          <w:rPr>
            <w:color w:val="auto"/>
            <w:u w:val="dotted"/>
          </w:rPr>
          <w:t>well</w:t>
        </w:r>
      </w:hyperlink>
      <w:r w:rsidRPr="00011D7D">
        <w:t>: typically a narrow diameter hole drilled into the earth for the purposes of exploring, evaluating, injecting or recovering various natural resources, such as hydrocarbons (oil and gas), water or carbon dioxide. Wells are sometimes known as a ‘wellbore’.</w:t>
      </w:r>
    </w:p>
    <w:p w14:paraId="3E3462B6" w14:textId="77777777" w:rsidR="00011D7D" w:rsidRPr="00011D7D" w:rsidRDefault="00011D7D" w:rsidP="00011D7D">
      <w:pPr>
        <w:spacing w:after="180"/>
      </w:pPr>
      <w:hyperlink r:id="rId186" w:history="1">
        <w:r w:rsidRPr="00011D7D">
          <w:rPr>
            <w:color w:val="auto"/>
            <w:u w:val="dotted"/>
          </w:rPr>
          <w:t>well barrier</w:t>
        </w:r>
      </w:hyperlink>
      <w:r w:rsidRPr="00011D7D">
        <w:t>: envelope of one or several dependent barrier elements (including casing, cement, and any other downhole or surface sealing components) that prevent fluids from flowing unintentionally between a bore or a well and geological formations, between geological formations or to the surface.</w:t>
      </w:r>
    </w:p>
    <w:p w14:paraId="7ABBB11D" w14:textId="77777777" w:rsidR="00011D7D" w:rsidRPr="00011D7D" w:rsidRDefault="00011D7D" w:rsidP="00011D7D">
      <w:pPr>
        <w:spacing w:after="180"/>
      </w:pPr>
      <w:hyperlink r:id="rId187" w:history="1">
        <w:r w:rsidRPr="00011D7D">
          <w:rPr>
            <w:color w:val="auto"/>
            <w:u w:val="dotted"/>
          </w:rPr>
          <w:t>well barrier failure</w:t>
        </w:r>
      </w:hyperlink>
      <w:r w:rsidRPr="00011D7D">
        <w:t>: when a single, specific barrier fails to contain fluids (remaining barriers maintaining containment)</w:t>
      </w:r>
    </w:p>
    <w:p w14:paraId="0D868CF1" w14:textId="77777777" w:rsidR="00011D7D" w:rsidRPr="00011D7D" w:rsidRDefault="00011D7D" w:rsidP="00011D7D">
      <w:pPr>
        <w:spacing w:after="180"/>
      </w:pPr>
      <w:hyperlink r:id="rId188" w:history="1">
        <w:r w:rsidRPr="00011D7D">
          <w:rPr>
            <w:color w:val="auto"/>
            <w:u w:val="dotted"/>
          </w:rPr>
          <w:t>well integrity</w:t>
        </w:r>
      </w:hyperlink>
      <w:r w:rsidRPr="00011D7D">
        <w:t>: maintaining full control of fluids (or gases) within a well at all times by employing and maintaining one or more well barriers to prevent unintended fluid (gas or liquid) movement between formations with different pressure regimes, or loss of containment to the environment</w:t>
      </w:r>
    </w:p>
    <w:p w14:paraId="7C7D62A9" w14:textId="7DD9A023" w:rsidR="003248A5" w:rsidRPr="003248A5" w:rsidRDefault="00011D7D" w:rsidP="00011D7D">
      <w:pPr>
        <w:pStyle w:val="BodyText"/>
      </w:pPr>
      <w:hyperlink r:id="rId189" w:history="1">
        <w:r w:rsidRPr="00011D7D">
          <w:rPr>
            <w:color w:val="auto"/>
            <w:u w:val="dotted"/>
          </w:rPr>
          <w:t>well integrity failure</w:t>
        </w:r>
      </w:hyperlink>
      <w:r w:rsidRPr="00011D7D">
        <w:t>: when all well barriers have failed and there is a pathway for fluid to flow in or out of the well</w:t>
      </w:r>
    </w:p>
    <w:bookmarkEnd w:id="248"/>
    <w:p w14:paraId="72576FC8" w14:textId="5DE5B0EF" w:rsidR="00940DEF" w:rsidRDefault="00887A73">
      <w:pPr>
        <w:spacing w:after="180"/>
      </w:pPr>
      <w:r w:rsidRPr="008D35B8">
        <w:br w:type="page"/>
      </w:r>
      <w:r w:rsidR="00940DEF">
        <w:br w:type="page"/>
      </w:r>
    </w:p>
    <w:p w14:paraId="4FC1A35B" w14:textId="77777777" w:rsidR="00212CC0" w:rsidRDefault="00212CC0" w:rsidP="005A20B0">
      <w:pPr>
        <w:pStyle w:val="BodyText"/>
        <w:sectPr w:rsidR="00212CC0" w:rsidSect="00EC0301">
          <w:headerReference w:type="even" r:id="rId190"/>
          <w:headerReference w:type="default" r:id="rId191"/>
          <w:type w:val="continuous"/>
          <w:pgSz w:w="11906" w:h="16838" w:code="9"/>
          <w:pgMar w:top="1247" w:right="1134" w:bottom="1134" w:left="1134" w:header="510" w:footer="624" w:gutter="0"/>
          <w:cols w:space="284"/>
          <w:docGrid w:linePitch="360"/>
        </w:sectPr>
      </w:pPr>
    </w:p>
    <w:p w14:paraId="5F9C5ED9" w14:textId="46EC4D1F" w:rsidR="00F90955" w:rsidRPr="008D35B8" w:rsidRDefault="00F90955" w:rsidP="005A20B0">
      <w:pPr>
        <w:pStyle w:val="BodyText"/>
      </w:pPr>
    </w:p>
    <w:bookmarkEnd w:id="83" w:displacedByCustomXml="next"/>
    <w:sdt>
      <w:sdtPr>
        <w:id w:val="5606899"/>
        <w:docPartObj>
          <w:docPartGallery w:val="Cover Pages"/>
        </w:docPartObj>
      </w:sdtPr>
      <w:sdtEndPr/>
      <w:sdtContent>
        <w:p w14:paraId="011E3FFB" w14:textId="77777777" w:rsidR="000F047C" w:rsidRDefault="000F047C" w:rsidP="000F047C">
          <w:pPr>
            <w:pStyle w:val="BodyText"/>
          </w:pPr>
          <w:r>
            <w:rPr>
              <w:noProof/>
            </w:rPr>
            <w:drawing>
              <wp:anchor distT="0" distB="0" distL="114300" distR="114300" simplePos="0" relativeHeight="251657218" behindDoc="0" locked="1" layoutInCell="1" allowOverlap="1" wp14:anchorId="38F4A25D" wp14:editId="121159DA">
                <wp:simplePos x="0" y="0"/>
                <wp:positionH relativeFrom="page">
                  <wp:align>left</wp:align>
                </wp:positionH>
                <wp:positionV relativeFrom="page">
                  <wp:posOffset>-57785</wp:posOffset>
                </wp:positionV>
                <wp:extent cx="7590790" cy="2353945"/>
                <wp:effectExtent l="0" t="0" r="0" b="825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0790" cy="2353945"/>
                        </a:xfrm>
                        <a:prstGeom prst="rect">
                          <a:avLst/>
                        </a:prstGeom>
                        <a:noFill/>
                      </pic:spPr>
                    </pic:pic>
                  </a:graphicData>
                </a:graphic>
                <wp14:sizeRelH relativeFrom="margin">
                  <wp14:pctWidth>0</wp14:pctWidth>
                </wp14:sizeRelH>
                <wp14:sizeRelV relativeFrom="margin">
                  <wp14:pctHeight>0</wp14:pctHeight>
                </wp14:sizeRelV>
              </wp:anchor>
            </w:drawing>
          </w:r>
        </w:p>
      </w:sdtContent>
    </w:sdt>
    <w:p w14:paraId="6EE91FC3" w14:textId="29888E72" w:rsidR="00845441" w:rsidRPr="000F047C" w:rsidRDefault="00E11252" w:rsidP="00845441">
      <w:pPr>
        <w:pStyle w:val="BackCoverText"/>
      </w:pPr>
      <w:r>
        <mc:AlternateContent>
          <mc:Choice Requires="wpg">
            <w:drawing>
              <wp:anchor distT="0" distB="0" distL="114300" distR="114300" simplePos="0" relativeHeight="251661322" behindDoc="0" locked="0" layoutInCell="1" allowOverlap="1" wp14:anchorId="47B4E206" wp14:editId="6FE07BD8">
                <wp:simplePos x="0" y="0"/>
                <wp:positionH relativeFrom="margin">
                  <wp:align>center</wp:align>
                </wp:positionH>
                <wp:positionV relativeFrom="paragraph">
                  <wp:posOffset>736518</wp:posOffset>
                </wp:positionV>
                <wp:extent cx="3466178" cy="2075180"/>
                <wp:effectExtent l="0" t="0" r="1270" b="1270"/>
                <wp:wrapSquare wrapText="bothSides"/>
                <wp:docPr id="18" name="Group 18"/>
                <wp:cNvGraphicFramePr/>
                <a:graphic xmlns:a="http://schemas.openxmlformats.org/drawingml/2006/main">
                  <a:graphicData uri="http://schemas.microsoft.com/office/word/2010/wordprocessingGroup">
                    <wpg:wgp>
                      <wpg:cNvGrpSpPr/>
                      <wpg:grpSpPr>
                        <a:xfrm>
                          <a:off x="0" y="0"/>
                          <a:ext cx="3466178" cy="2075180"/>
                          <a:chOff x="0" y="0"/>
                          <a:chExt cx="3466178" cy="2075180"/>
                        </a:xfrm>
                      </wpg:grpSpPr>
                      <pic:pic xmlns:pic="http://schemas.openxmlformats.org/drawingml/2006/picture">
                        <pic:nvPicPr>
                          <pic:cNvPr id="11" name="Picture 11"/>
                          <pic:cNvPicPr>
                            <a:picLocks noChangeAspect="1"/>
                          </pic:cNvPicPr>
                        </pic:nvPicPr>
                        <pic:blipFill>
                          <a:blip r:embed="rId192"/>
                          <a:stretch>
                            <a:fillRect/>
                          </a:stretch>
                        </pic:blipFill>
                        <pic:spPr>
                          <a:xfrm>
                            <a:off x="2485103" y="737419"/>
                            <a:ext cx="981075" cy="981075"/>
                          </a:xfrm>
                          <a:prstGeom prst="rect">
                            <a:avLst/>
                          </a:prstGeom>
                        </pic:spPr>
                      </pic:pic>
                      <pic:pic xmlns:pic="http://schemas.openxmlformats.org/drawingml/2006/picture">
                        <pic:nvPicPr>
                          <pic:cNvPr id="19" name="Picture 19" descr="A screenshot of a cell phone&#10;&#10;Description automatically generated"/>
                          <pic:cNvPicPr>
                            <a:picLocks noChangeAspect="1"/>
                          </pic:cNvPicPr>
                        </pic:nvPicPr>
                        <pic:blipFill>
                          <a:blip r:embed="rId193"/>
                          <a:stretch>
                            <a:fillRect/>
                          </a:stretch>
                        </pic:blipFill>
                        <pic:spPr>
                          <a:xfrm>
                            <a:off x="0" y="0"/>
                            <a:ext cx="2157730" cy="2075180"/>
                          </a:xfrm>
                          <a:prstGeom prst="rect">
                            <a:avLst/>
                          </a:prstGeom>
                        </pic:spPr>
                      </pic:pic>
                    </wpg:wgp>
                  </a:graphicData>
                </a:graphic>
              </wp:anchor>
            </w:drawing>
          </mc:Choice>
          <mc:Fallback>
            <w:pict>
              <v:group w14:anchorId="43095726" id="Group 18" o:spid="_x0000_s1026" style="position:absolute;margin-left:0;margin-top:58pt;width:272.95pt;height:163.4pt;z-index:251661322;mso-position-horizontal:center;mso-position-horizontal-relative:margin" coordsize="34661,207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0ADEFkb2JlX0NNAAL/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DhCSU0D7QAAAAAA&#10;EAEsAAAAAQACASw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woAAAAAUmdodGxvbmcAAAMK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EjhCSU0EDAAAAAAfjAAAAAEAAACgAAAAoAAAAeAAASwAAAAfcAAYAAH/&#10;2P/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C/+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BAQEBAQEBAQEBAQEBAQECAgICAgICAgICAgMDAwMDAwMDAwMBAQEBAQEBAQEBAQICAQICAwMD&#10;AwMDAwMDAwMDAwMDAwMDAwMDAwMDAwMDAwMDAwMDAwMDAwMDAwMDAwMDAwMDA//AABQIAwoDCgQB&#10;EQACEQEDEQEEEQD/3QAEAGL/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&#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yaOsq8dV0tfQVVRRV1&#10;FUQ1dHWUk0lPVUtVTyLLBUU88TJLDPDKgZWUhlYAg+6SRxzRvFKgaJgQQRUEHBBBwQRxHS7bNz3L&#10;ZdysN42e/mtd2tZkmhmhdo5YpY2DxyRyIQyOjAMjqQysAQQR173dF8X/AJJ0Pb+Hj2zuaop6PsfE&#10;Ut6qGywQ7moYFVTmccl9ArEW33dOttDfuRgRkrHjTzzyVLy7cG9sULbLI2DxMTH8DfL+Bjx+EnVl&#10;vqR+4H9+fafvK8sw8ic+XsFt74bbb/qpQRpulvGAPrbZa6fGAoby3WmhqzwqIGKQe9m59x710j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4851;top:7374;width:9810;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">
                  <v:imagedata r:id="rId194" o:title=""/>
                </v:shape>
                <v:shape id="Picture 19" o:spid="_x0000_s1028" type="#_x0000_t75" alt="A screenshot of a cell phone&#10;&#10;Description automatically generated" style="position:absolute;width:21577;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">
                  <v:imagedata r:id="rId195" o:title="A screenshot of a cell phone&#10;&#10;Description automatically generated"/>
                </v:shape>
                <w10:wrap type="square" anchorx="margin"/>
              </v:group>
            </w:pict>
          </mc:Fallback>
        </mc:AlternateContent>
      </w:r>
      <w:hyperlink r:id="rId196" w:tooltip="Bioregional Assessments Programme website" w:history="1">
        <w:r w:rsidR="00845441">
          <w:rPr>
            <w:rStyle w:val="Hyperlink"/>
          </w:rPr>
          <w:t>www.bioregionalassessments.gov.au</w:t>
        </w:r>
      </w:hyperlink>
    </w:p>
    <w:p w14:paraId="007479F3" w14:textId="4CD4465E" w:rsidR="00845441" w:rsidRDefault="00845441" w:rsidP="00845441">
      <w:pPr>
        <w:pStyle w:val="BodyText"/>
      </w:pPr>
    </w:p>
    <w:p w14:paraId="19CCDF9F" w14:textId="5FFA9D8D" w:rsidR="000F23E7" w:rsidRDefault="00845441" w:rsidP="00212CC0">
      <w:pPr>
        <w:pStyle w:val="BackCoverLogos"/>
        <w:rPr>
          <w:rStyle w:val="Glossaryhyperlink"/>
        </w:rPr>
      </w:pPr>
      <w:r>
        <mc:AlternateContent>
          <mc:Choice Requires="wpg">
            <w:drawing>
              <wp:anchor distT="0" distB="0" distL="114300" distR="114300" simplePos="0" relativeHeight="251657225" behindDoc="1" locked="0" layoutInCell="1" allowOverlap="1" wp14:anchorId="37A3FEBC" wp14:editId="5B5E5C11">
                <wp:simplePos x="0" y="0"/>
                <wp:positionH relativeFrom="column">
                  <wp:posOffset>-1519555</wp:posOffset>
                </wp:positionH>
                <wp:positionV relativeFrom="page">
                  <wp:posOffset>7427595</wp:posOffset>
                </wp:positionV>
                <wp:extent cx="14799310" cy="3970655"/>
                <wp:effectExtent l="0" t="0" r="0" b="0"/>
                <wp:wrapNone/>
                <wp:docPr id="6" name="Group 6" descr="background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9310" cy="3970655"/>
                          <a:chOff x="0" y="0"/>
                          <a:chExt cx="14799310" cy="9554824"/>
                        </a:xfrm>
                      </wpg:grpSpPr>
                      <wps:wsp>
                        <wps:cNvPr id="9" name="Rectangle 9"/>
                        <wps:cNvSpPr/>
                        <wps:spPr>
                          <a:xfrm>
                            <a:off x="0" y="5584169"/>
                            <a:ext cx="14799310" cy="3970655"/>
                          </a:xfrm>
                          <a:prstGeom prst="rect">
                            <a:avLst/>
                          </a:prstGeom>
                          <a:noFill/>
                        </wps:spPr>
                        <wps:bodyPr/>
                      </wps:wsp>
                      <wps:wsp>
                        <wps:cNvPr id="12" name="Freeform 12"/>
                        <wps:cNvSpPr>
                          <a:spLocks/>
                        </wps:cNvSpPr>
                        <wps:spPr bwMode="auto">
                          <a:xfrm>
                            <a:off x="802565" y="0"/>
                            <a:ext cx="13684309" cy="280604"/>
                          </a:xfrm>
                          <a:custGeom>
                            <a:avLst/>
                            <a:gdLst>
                              <a:gd name="T0" fmla="*/ 13189639 w 4233"/>
                              <a:gd name="T1" fmla="*/ 280670 h 87"/>
                              <a:gd name="T2" fmla="*/ 13684250 w 4233"/>
                              <a:gd name="T3" fmla="*/ 161305 h 87"/>
                              <a:gd name="T4" fmla="*/ 13196104 w 4233"/>
                              <a:gd name="T5" fmla="*/ 0 h 87"/>
                              <a:gd name="T6" fmla="*/ 0 w 4233"/>
                              <a:gd name="T7" fmla="*/ 0 h 87"/>
                              <a:gd name="T8" fmla="*/ 0 w 4233"/>
                              <a:gd name="T9" fmla="*/ 280670 h 87"/>
                              <a:gd name="T10" fmla="*/ 13189639 w 4233"/>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33" h="87">
                                <a:moveTo>
                                  <a:pt x="4080" y="87"/>
                                </a:moveTo>
                                <a:cubicBezTo>
                                  <a:pt x="4173" y="87"/>
                                  <a:pt x="4207" y="59"/>
                                  <a:pt x="4233" y="50"/>
                                </a:cubicBezTo>
                                <a:cubicBezTo>
                                  <a:pt x="4192" y="26"/>
                                  <a:pt x="4159" y="0"/>
                                  <a:pt x="4082" y="0"/>
                                </a:cubicBezTo>
                                <a:cubicBezTo>
                                  <a:pt x="0" y="0"/>
                                  <a:pt x="0" y="0"/>
                                  <a:pt x="0" y="0"/>
                                </a:cubicBezTo>
                                <a:cubicBezTo>
                                  <a:pt x="0" y="87"/>
                                  <a:pt x="0" y="87"/>
                                  <a:pt x="0" y="87"/>
                                </a:cubicBezTo>
                                <a:lnTo>
                                  <a:pt x="408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AECB6D" w14:textId="77777777" w:rsidR="00940DEF" w:rsidRDefault="00940DEF" w:rsidP="0084544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3FEBC" id="Group 6" o:spid="_x0000_s1027" alt="background image" style="position:absolute;left:0;text-align:left;margin-left:-119.65pt;margin-top:584.85pt;width:1165.3pt;height:312.65pt;z-index:-251659255;mso-position-vertical-relative:page" coordsize="147993,9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">
                <v:rect id="Rectangle 9" o:spid="_x0000_s1028" style="position:absolute;top:55841;width:147993;height:3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shape id="Freeform 12" o:spid="_x0000_s1029" style="position:absolute;left:8025;width:136843;height:2806;visibility:visible;mso-wrap-style:square;v-text-anchor:top" coordsize="42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" adj="-11796480,,5400" path="m4080,87v93,,127,-28,153,-37c4192,26,4159,,4082,,,,,,,,,87,,87,,87r4080,xe" stroked="f">
                  <v:stroke joinstyle="round"/>
                  <v:formulas/>
                  <v:path arrowok="t" o:connecttype="custom" o:connectlocs="2147483646,905254307;2147483646,520262393;2147483646,0;0,0;0,905254307;2147483646,905254307" o:connectangles="0,0,0,0,0,0" textboxrect="0,0,4233,87"/>
                  <v:textbox>
                    <w:txbxContent>
                      <w:p w14:paraId="12AECB6D" w14:textId="77777777" w:rsidR="00940DEF" w:rsidRDefault="00940DEF" w:rsidP="00845441">
                        <w:pPr>
                          <w:rPr>
                            <w:rFonts w:eastAsia="Times New Roman"/>
                          </w:rPr>
                        </w:pPr>
                      </w:p>
                    </w:txbxContent>
                  </v:textbox>
                </v:shape>
                <w10:wrap anchory="page"/>
              </v:group>
            </w:pict>
          </mc:Fallback>
        </mc:AlternateContent>
      </w:r>
      <w:r>
        <mc:AlternateContent>
          <mc:Choice Requires="wpc">
            <w:drawing>
              <wp:anchor distT="0" distB="0" distL="114300" distR="114300" simplePos="0" relativeHeight="251657224" behindDoc="1" locked="0" layoutInCell="1" allowOverlap="1" wp14:anchorId="55399FF8" wp14:editId="0D9B6EA7">
                <wp:simplePos x="0" y="0"/>
                <wp:positionH relativeFrom="column">
                  <wp:posOffset>-1519555</wp:posOffset>
                </wp:positionH>
                <wp:positionV relativeFrom="page">
                  <wp:posOffset>7427595</wp:posOffset>
                </wp:positionV>
                <wp:extent cx="14799310" cy="3970655"/>
                <wp:effectExtent l="0" t="0" r="0" b="0"/>
                <wp:wrapNone/>
                <wp:docPr id="29" name="Canvas 1072" descr="background imag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 name="Freeform 52"/>
                        <wps:cNvSpPr>
                          <a:spLocks/>
                        </wps:cNvSpPr>
                        <wps:spPr bwMode="auto">
                          <a:xfrm>
                            <a:off x="3100" y="1843426"/>
                            <a:ext cx="13684309" cy="280604"/>
                          </a:xfrm>
                          <a:custGeom>
                            <a:avLst/>
                            <a:gdLst>
                              <a:gd name="T0" fmla="*/ 13189639 w 4233"/>
                              <a:gd name="T1" fmla="*/ 280670 h 87"/>
                              <a:gd name="T2" fmla="*/ 13684250 w 4233"/>
                              <a:gd name="T3" fmla="*/ 161305 h 87"/>
                              <a:gd name="T4" fmla="*/ 13196104 w 4233"/>
                              <a:gd name="T5" fmla="*/ 0 h 87"/>
                              <a:gd name="T6" fmla="*/ 0 w 4233"/>
                              <a:gd name="T7" fmla="*/ 0 h 87"/>
                              <a:gd name="T8" fmla="*/ 0 w 4233"/>
                              <a:gd name="T9" fmla="*/ 280670 h 87"/>
                              <a:gd name="T10" fmla="*/ 13189639 w 4233"/>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33" h="87">
                                <a:moveTo>
                                  <a:pt x="4080" y="87"/>
                                </a:moveTo>
                                <a:cubicBezTo>
                                  <a:pt x="4173" y="87"/>
                                  <a:pt x="4207" y="59"/>
                                  <a:pt x="4233" y="50"/>
                                </a:cubicBezTo>
                                <a:cubicBezTo>
                                  <a:pt x="4192" y="26"/>
                                  <a:pt x="4159" y="0"/>
                                  <a:pt x="4082" y="0"/>
                                </a:cubicBezTo>
                                <a:cubicBezTo>
                                  <a:pt x="0" y="0"/>
                                  <a:pt x="0" y="0"/>
                                  <a:pt x="0" y="0"/>
                                </a:cubicBezTo>
                                <a:cubicBezTo>
                                  <a:pt x="0" y="87"/>
                                  <a:pt x="0" y="87"/>
                                  <a:pt x="0" y="87"/>
                                </a:cubicBezTo>
                                <a:lnTo>
                                  <a:pt x="408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4" descr="background image"/>
                          <pic:cNvPicPr/>
                        </pic:nvPicPr>
                        <pic:blipFill>
                          <a:blip r:embed="rId197">
                            <a:extLst>
                              <a:ext uri="{28A0092B-C50C-407E-A947-70E740481C1C}">
                                <a14:useLocalDpi xmlns:a14="http://schemas.microsoft.com/office/drawing/2010/main"/>
                              </a:ext>
                            </a:extLst>
                          </a:blip>
                          <a:stretch>
                            <a:fillRect/>
                          </a:stretch>
                        </pic:blipFill>
                        <pic:spPr bwMode="auto">
                          <a:xfrm>
                            <a:off x="0" y="0"/>
                            <a:ext cx="5355861" cy="3970655"/>
                          </a:xfrm>
                          <a:prstGeom prst="rect">
                            <a:avLst/>
                          </a:prstGeom>
                          <a:noFill/>
                        </pic:spPr>
                      </pic:pic>
                      <pic:pic xmlns:pic="http://schemas.openxmlformats.org/drawingml/2006/picture">
                        <pic:nvPicPr>
                          <pic:cNvPr id="28" name="Picture 28" descr="background image"/>
                          <pic:cNvPicPr/>
                        </pic:nvPicPr>
                        <pic:blipFill>
                          <a:blip r:embed="rId197">
                            <a:extLst>
                              <a:ext uri="{28A0092B-C50C-407E-A947-70E740481C1C}">
                                <a14:useLocalDpi xmlns:a14="http://schemas.microsoft.com/office/drawing/2010/main"/>
                              </a:ext>
                            </a:extLst>
                          </a:blip>
                          <a:stretch>
                            <a:fillRect/>
                          </a:stretch>
                        </pic:blipFill>
                        <pic:spPr bwMode="auto">
                          <a:xfrm>
                            <a:off x="152400" y="152400"/>
                            <a:ext cx="11192256" cy="3818255"/>
                          </a:xfrm>
                          <a:prstGeom prst="rect">
                            <a:avLst/>
                          </a:prstGeom>
                          <a:noFill/>
                        </pic:spPr>
                      </pic:pic>
                    </wpc:wpc>
                  </a:graphicData>
                </a:graphic>
                <wp14:sizeRelH relativeFrom="page">
                  <wp14:pctWidth>0</wp14:pctWidth>
                </wp14:sizeRelH>
                <wp14:sizeRelV relativeFrom="page">
                  <wp14:pctHeight>0</wp14:pctHeight>
                </wp14:sizeRelV>
              </wp:anchor>
            </w:drawing>
          </mc:Choice>
          <mc:Fallback>
            <w:pict>
              <v:group w14:anchorId="133DECB9" id="Canvas 1072" o:spid="_x0000_s1026" editas="canvas" alt="background image" style="position:absolute;margin-left:-119.65pt;margin-top:584.85pt;width:1165.3pt;height:312.65pt;z-index:-251659256;mso-position-vertical-relative:page" coordsize="147993,39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o//z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Mf/5gABAAIAx//mAAEAAjhCSU0EJgAAAAAA&#10;DgAAAAAAAAAAAAA/gAAAOEJJTQPyAAAAAAAKAAD///////8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PgAAAAAFJnaHRsb25n&#10;AAAFO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HvUAAAABAAAAoAAAAHcAAAHgAADfIAAAHtkAGAAB/9j/7QAMQWRvYmVfQ00AAf/uAA5B&#10;ZG9iZQBkgAAAAAH/2wCEAAwICAgJCAwJCQwRCwoLERUPDAwPFRgTExUTExgRDAwMDAwMEQwMDAwM&#10;DAwMDAwMDAwMDAwMDAwMDAwMDAwMDAwBDQsLDQ4NEA4OEBQODg4UFA4ODg4UEQwMDAwMEREMDAwM&#10;DAwRDAwMDAwMDAwMDAwMDAwMDAwMDAwMDAwMDAwMDP/AABEIAHc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">
                <v:shape id="_x0000_s1027" type="#_x0000_t75" alt="background image" style="position:absolute;width:147993;height:39706;visibility:visible;mso-wrap-style:square">
                  <v:fill o:detectmouseclick="t"/>
                  <v:path o:connecttype="none"/>
                </v:shape>
                <v:shape id="Freeform 52" o:spid="_x0000_s1028" style="position:absolute;left:31;top:18434;width:136843;height:2806;visibility:visible;mso-wrap-style:square;v-text-anchor:top" coordsize="4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" path="m4080,87v93,,127,-28,153,-37c4192,26,4159,,4082,,,,,,,,,87,,87,,87r4080,xe" stroked="f">
                  <v:path arrowok="t" o:connecttype="custom" o:connectlocs="2147483646,905254307;2147483646,520262393;2147483646,0;0,0;0,905254307;2147483646,905254307" o:connectangles="0,0,0,0,0,0"/>
                </v:shape>
                <v:shape id="Picture 24" o:spid="_x0000_s1029" type="#_x0000_t75" alt="background image" style="position:absolute;width:53558;height:3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">
                  <v:imagedata r:id="rId198" o:title="background image"/>
                </v:shape>
                <v:shape id="Picture 28" o:spid="_x0000_s1030" type="#_x0000_t75" alt="background image" style="position:absolute;left:1524;top:1524;width:111922;height:38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">
                  <v:imagedata r:id="rId198" o:title="background image"/>
                </v:shape>
                <w10:wrap anchory="page"/>
              </v:group>
            </w:pict>
          </mc:Fallback>
        </mc:AlternateContent>
      </w:r>
      <w:r>
        <w:fldChar w:fldCharType="begin"/>
      </w:r>
      <w:r>
        <w:rPr>
          <w:rStyle w:val="Glossaryhyperlink"/>
        </w:rPr>
        <w:instrText xml:space="preserve"> ADDIN </w:instrText>
      </w:r>
      <w:r>
        <w:rPr>
          <w:rStyle w:val="Glossaryhyperlink"/>
        </w:rPr>
        <w:fldChar w:fldCharType="end"/>
      </w:r>
      <w:r w:rsidR="000F047C">
        <w:drawing>
          <wp:anchor distT="0" distB="0" distL="114300" distR="114300" simplePos="0" relativeHeight="251657219" behindDoc="0" locked="1" layoutInCell="1" allowOverlap="1" wp14:anchorId="204338B6" wp14:editId="1EF0AAFA">
            <wp:simplePos x="0" y="0"/>
            <wp:positionH relativeFrom="margin">
              <wp:posOffset>-735330</wp:posOffset>
            </wp:positionH>
            <wp:positionV relativeFrom="margin">
              <wp:posOffset>5073015</wp:posOffset>
            </wp:positionV>
            <wp:extent cx="7593965" cy="5629910"/>
            <wp:effectExtent l="0" t="0" r="6985" b="889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7">
                      <a:extLst>
                        <a:ext uri="{28A0092B-C50C-407E-A947-70E740481C1C}">
                          <a14:useLocalDpi xmlns:a14="http://schemas.microsoft.com/office/drawing/2010/main" val="0"/>
                        </a:ext>
                      </a:extLst>
                    </a:blip>
                    <a:stretch>
                      <a:fillRect/>
                    </a:stretch>
                  </pic:blipFill>
                  <pic:spPr bwMode="auto">
                    <a:xfrm>
                      <a:off x="0" y="0"/>
                      <a:ext cx="7593965" cy="5629910"/>
                    </a:xfrm>
                    <a:prstGeom prst="rect">
                      <a:avLst/>
                    </a:prstGeom>
                    <a:noFill/>
                  </pic:spPr>
                </pic:pic>
              </a:graphicData>
            </a:graphic>
          </wp:anchor>
        </w:drawing>
      </w:r>
      <w:r w:rsidR="00CB712C">
        <mc:AlternateContent>
          <mc:Choice Requires="wpg">
            <w:drawing>
              <wp:anchor distT="0" distB="0" distL="114300" distR="114300" simplePos="0" relativeHeight="251657221" behindDoc="1" locked="0" layoutInCell="1" allowOverlap="1" wp14:anchorId="283EDD8B" wp14:editId="11DBF60A">
                <wp:simplePos x="0" y="0"/>
                <wp:positionH relativeFrom="column">
                  <wp:posOffset>-1519555</wp:posOffset>
                </wp:positionH>
                <wp:positionV relativeFrom="page">
                  <wp:posOffset>7427595</wp:posOffset>
                </wp:positionV>
                <wp:extent cx="14799310" cy="3970655"/>
                <wp:effectExtent l="0" t="0" r="0" b="0"/>
                <wp:wrapNone/>
                <wp:docPr id="59" name="Group 59" descr="background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9310" cy="3970655"/>
                          <a:chOff x="0" y="0"/>
                          <a:chExt cx="14799310" cy="9554824"/>
                        </a:xfrm>
                      </wpg:grpSpPr>
                      <wps:wsp>
                        <wps:cNvPr id="60" name="Rectangle 60"/>
                        <wps:cNvSpPr/>
                        <wps:spPr>
                          <a:xfrm>
                            <a:off x="0" y="5584169"/>
                            <a:ext cx="14799310" cy="3970655"/>
                          </a:xfrm>
                          <a:prstGeom prst="rect">
                            <a:avLst/>
                          </a:prstGeom>
                          <a:noFill/>
                        </wps:spPr>
                        <wps:bodyPr/>
                      </wps:wsp>
                      <wps:wsp>
                        <wps:cNvPr id="61" name="Freeform 61"/>
                        <wps:cNvSpPr>
                          <a:spLocks/>
                        </wps:cNvSpPr>
                        <wps:spPr bwMode="auto">
                          <a:xfrm>
                            <a:off x="802565" y="0"/>
                            <a:ext cx="13684309" cy="280604"/>
                          </a:xfrm>
                          <a:custGeom>
                            <a:avLst/>
                            <a:gdLst>
                              <a:gd name="T0" fmla="*/ 13189639 w 4233"/>
                              <a:gd name="T1" fmla="*/ 280670 h 87"/>
                              <a:gd name="T2" fmla="*/ 13684250 w 4233"/>
                              <a:gd name="T3" fmla="*/ 161305 h 87"/>
                              <a:gd name="T4" fmla="*/ 13196104 w 4233"/>
                              <a:gd name="T5" fmla="*/ 0 h 87"/>
                              <a:gd name="T6" fmla="*/ 0 w 4233"/>
                              <a:gd name="T7" fmla="*/ 0 h 87"/>
                              <a:gd name="T8" fmla="*/ 0 w 4233"/>
                              <a:gd name="T9" fmla="*/ 280670 h 87"/>
                              <a:gd name="T10" fmla="*/ 13189639 w 4233"/>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33" h="87">
                                <a:moveTo>
                                  <a:pt x="4080" y="87"/>
                                </a:moveTo>
                                <a:cubicBezTo>
                                  <a:pt x="4173" y="87"/>
                                  <a:pt x="4207" y="59"/>
                                  <a:pt x="4233" y="50"/>
                                </a:cubicBezTo>
                                <a:cubicBezTo>
                                  <a:pt x="4192" y="26"/>
                                  <a:pt x="4159" y="0"/>
                                  <a:pt x="4082" y="0"/>
                                </a:cubicBezTo>
                                <a:cubicBezTo>
                                  <a:pt x="0" y="0"/>
                                  <a:pt x="0" y="0"/>
                                  <a:pt x="0" y="0"/>
                                </a:cubicBezTo>
                                <a:cubicBezTo>
                                  <a:pt x="0" y="87"/>
                                  <a:pt x="0" y="87"/>
                                  <a:pt x="0" y="87"/>
                                </a:cubicBezTo>
                                <a:lnTo>
                                  <a:pt x="408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4BB6FA" w14:textId="77777777" w:rsidR="00940DEF" w:rsidRDefault="00940DEF" w:rsidP="000F047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EDD8B" id="Group 59" o:spid="_x0000_s1030" alt="background image" style="position:absolute;left:0;text-align:left;margin-left:-119.65pt;margin-top:584.85pt;width:1165.3pt;height:312.65pt;z-index:-251659259;mso-position-vertical-relative:page" coordsize="147993,9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">
                <v:rect id="Rectangle 60" o:spid="_x0000_s1031" style="position:absolute;top:55841;width:147993;height:3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shape id="Freeform 61" o:spid="_x0000_s1032" style="position:absolute;left:8025;width:136843;height:2806;visibility:visible;mso-wrap-style:square;v-text-anchor:top" coordsize="42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" adj="-11796480,,5400" path="m4080,87v93,,127,-28,153,-37c4192,26,4159,,4082,,,,,,,,,87,,87,,87r4080,xe" stroked="f">
                  <v:stroke joinstyle="round"/>
                  <v:formulas/>
                  <v:path arrowok="t" o:connecttype="custom" o:connectlocs="2147483646,905254307;2147483646,520262393;2147483646,0;0,0;0,905254307;2147483646,905254307" o:connectangles="0,0,0,0,0,0" textboxrect="0,0,4233,87"/>
                  <v:textbox>
                    <w:txbxContent>
                      <w:p w14:paraId="324BB6FA" w14:textId="77777777" w:rsidR="00940DEF" w:rsidRDefault="00940DEF" w:rsidP="000F047C">
                        <w:pPr>
                          <w:rPr>
                            <w:rFonts w:eastAsia="Times New Roman"/>
                          </w:rPr>
                        </w:pPr>
                      </w:p>
                    </w:txbxContent>
                  </v:textbox>
                </v:shape>
                <w10:wrap anchory="page"/>
              </v:group>
            </w:pict>
          </mc:Fallback>
        </mc:AlternateContent>
      </w:r>
      <w:r w:rsidR="00CB712C">
        <mc:AlternateContent>
          <mc:Choice Requires="wpc">
            <w:drawing>
              <wp:anchor distT="0" distB="0" distL="114300" distR="114300" simplePos="0" relativeHeight="251657220" behindDoc="1" locked="0" layoutInCell="1" allowOverlap="1" wp14:anchorId="58A652D5" wp14:editId="3E7AA078">
                <wp:simplePos x="0" y="0"/>
                <wp:positionH relativeFrom="column">
                  <wp:posOffset>-1519555</wp:posOffset>
                </wp:positionH>
                <wp:positionV relativeFrom="page">
                  <wp:posOffset>7427595</wp:posOffset>
                </wp:positionV>
                <wp:extent cx="14799310" cy="3970655"/>
                <wp:effectExtent l="0" t="0" r="0" b="0"/>
                <wp:wrapNone/>
                <wp:docPr id="8" name="Canvas 1072" descr="background imag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 name="Freeform 52"/>
                        <wps:cNvSpPr>
                          <a:spLocks/>
                        </wps:cNvSpPr>
                        <wps:spPr bwMode="auto">
                          <a:xfrm>
                            <a:off x="3100" y="1843426"/>
                            <a:ext cx="13684309" cy="280604"/>
                          </a:xfrm>
                          <a:custGeom>
                            <a:avLst/>
                            <a:gdLst>
                              <a:gd name="T0" fmla="*/ 13189639 w 4233"/>
                              <a:gd name="T1" fmla="*/ 280670 h 87"/>
                              <a:gd name="T2" fmla="*/ 13684250 w 4233"/>
                              <a:gd name="T3" fmla="*/ 161305 h 87"/>
                              <a:gd name="T4" fmla="*/ 13196104 w 4233"/>
                              <a:gd name="T5" fmla="*/ 0 h 87"/>
                              <a:gd name="T6" fmla="*/ 0 w 4233"/>
                              <a:gd name="T7" fmla="*/ 0 h 87"/>
                              <a:gd name="T8" fmla="*/ 0 w 4233"/>
                              <a:gd name="T9" fmla="*/ 280670 h 87"/>
                              <a:gd name="T10" fmla="*/ 13189639 w 4233"/>
                              <a:gd name="T11" fmla="*/ 280670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33" h="87">
                                <a:moveTo>
                                  <a:pt x="4080" y="87"/>
                                </a:moveTo>
                                <a:cubicBezTo>
                                  <a:pt x="4173" y="87"/>
                                  <a:pt x="4207" y="59"/>
                                  <a:pt x="4233" y="50"/>
                                </a:cubicBezTo>
                                <a:cubicBezTo>
                                  <a:pt x="4192" y="26"/>
                                  <a:pt x="4159" y="0"/>
                                  <a:pt x="4082" y="0"/>
                                </a:cubicBezTo>
                                <a:cubicBezTo>
                                  <a:pt x="0" y="0"/>
                                  <a:pt x="0" y="0"/>
                                  <a:pt x="0" y="0"/>
                                </a:cubicBezTo>
                                <a:cubicBezTo>
                                  <a:pt x="0" y="87"/>
                                  <a:pt x="0" y="87"/>
                                  <a:pt x="0" y="87"/>
                                </a:cubicBezTo>
                                <a:lnTo>
                                  <a:pt x="408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A4AFBC9" id="Canvas 1072" o:spid="_x0000_s1026" editas="canvas" alt="background image" style="position:absolute;margin-left:-119.65pt;margin-top:584.85pt;width:1165.3pt;height:312.65pt;z-index:-251659260;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">
                <v:shape id="_x0000_s1027" type="#_x0000_t75" alt="background image" style="position:absolute;width:147993;height:39706;visibility:visible;mso-wrap-style:square">
                  <v:fill o:detectmouseclick="t"/>
                  <v:path o:connecttype="none"/>
                </v:shape>
                <v:shape id="Freeform 52" o:spid="_x0000_s1028" style="position:absolute;left:31;top:18434;width:136843;height:2806;visibility:visible;mso-wrap-style:square;v-text-anchor:top" coordsize="4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" path="m4080,87v93,,127,-28,153,-37c4192,26,4159,,4082,,,,,,,,,87,,87,,87r4080,xe" stroked="f">
                  <v:path arrowok="t" o:connecttype="custom" o:connectlocs="2147483646,905254307;2147483646,520262393;2147483646,0;0,0;0,905254307;2147483646,905254307" o:connectangles="0,0,0,0,0,0"/>
                </v:shape>
                <w10:wrap anchory="page"/>
              </v:group>
            </w:pict>
          </mc:Fallback>
        </mc:AlternateContent>
      </w:r>
    </w:p>
    <w:sectPr w:rsidR="000F23E7" w:rsidSect="00212CC0">
      <w:headerReference w:type="even" r:id="rId199"/>
      <w:headerReference w:type="default" r:id="rId200"/>
      <w:footerReference w:type="even" r:id="rId201"/>
      <w:footerReference w:type="default" r:id="rId202"/>
      <w:type w:val="continuous"/>
      <w:pgSz w:w="11906" w:h="16838" w:code="9"/>
      <w:pgMar w:top="1247"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F0447" w14:textId="77777777" w:rsidR="0081093D" w:rsidRDefault="0081093D" w:rsidP="009964E7">
      <w:r>
        <w:separator/>
      </w:r>
    </w:p>
  </w:endnote>
  <w:endnote w:type="continuationSeparator" w:id="0">
    <w:p w14:paraId="78F5F426" w14:textId="77777777" w:rsidR="0081093D" w:rsidRDefault="0081093D" w:rsidP="009964E7">
      <w:r>
        <w:continuationSeparator/>
      </w:r>
    </w:p>
  </w:endnote>
  <w:endnote w:type="continuationNotice" w:id="1">
    <w:p w14:paraId="533F088E" w14:textId="77777777" w:rsidR="0081093D" w:rsidRDefault="008109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4A1E4" w14:textId="4D22E91A" w:rsidR="00940DEF" w:rsidRPr="003017AB" w:rsidRDefault="00940DEF" w:rsidP="00617A8E">
    <w:pPr>
      <w:pStyle w:val="Footer"/>
      <w:tabs>
        <w:tab w:val="left" w:pos="720"/>
      </w:tabs>
      <w:rPr>
        <w:lang w:val="en-US"/>
      </w:rPr>
    </w:pPr>
    <w:r>
      <w:rPr>
        <w:lang w:val="en-US"/>
      </w:rPr>
      <w:t>v20200227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80689" w14:textId="793DD3D9" w:rsidR="000F22BB" w:rsidRDefault="000F22BB" w:rsidP="00617A8E">
    <w:pPr>
      <w:pStyle w:val="Footer"/>
      <w:jc w:val="right"/>
    </w:pPr>
    <w:r>
      <w:fldChar w:fldCharType="begin"/>
    </w:r>
    <w:r>
      <w:rPr>
        <w:noProof/>
      </w:rPr>
      <w:instrText xml:space="preserve"> STYLEREF  CoverTitle </w:instrText>
    </w:r>
    <w:r>
      <w:fldChar w:fldCharType="separate"/>
    </w:r>
    <w:r w:rsidR="00011D7D">
      <w:rPr>
        <w:noProof/>
      </w:rPr>
      <w:t>Qualitative (screening) environmental risk assessment of drilling and hydraulic fracturing chemicals for the Isa GBA region</w:t>
    </w:r>
    <w:r>
      <w:fldChar w:fldCharType="end"/>
    </w:r>
    <w:r>
      <w:t xml:space="preserve"> | </w:t>
    </w:r>
    <w:r>
      <w:rPr>
        <w:rStyle w:val="PageNumber"/>
        <w:noProof/>
        <w:szCs w:val="18"/>
      </w:rPr>
      <w:fldChar w:fldCharType="begin"/>
    </w:r>
    <w:r>
      <w:rPr>
        <w:rStyle w:val="PageNumber"/>
      </w:rPr>
      <w:instrText xml:space="preserve"> PAGE </w:instrText>
    </w:r>
    <w:r>
      <w:rPr>
        <w:rStyle w:val="PageNumber"/>
        <w:noProof/>
        <w:szCs w:val="18"/>
      </w:rPr>
      <w:fldChar w:fldCharType="separate"/>
    </w:r>
    <w:r>
      <w:rPr>
        <w:rStyle w:val="PageNumber"/>
        <w:noProof/>
      </w:rPr>
      <w:t>7</w:t>
    </w:r>
    <w:r>
      <w:rPr>
        <w:rStyle w:val="PageNumber"/>
        <w:noProof/>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F0E14" w14:textId="314E6708" w:rsidR="00940DEF" w:rsidRDefault="00940DEF"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9A1DC" w14:textId="131107A6" w:rsidR="00940DEF" w:rsidRDefault="00940DEF"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68B82" w14:textId="10BA5113" w:rsidR="00940DEF" w:rsidRPr="00C0099E" w:rsidRDefault="00940DEF" w:rsidP="001901B1">
    <w:pPr>
      <w:pStyle w:val="Footer"/>
      <w:jc w:val="right"/>
    </w:pP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35</w:t>
    </w:r>
    <w:r w:rsidRPr="00C0099E">
      <w:rPr>
        <w:rStyle w:val="PageNumber"/>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5071C" w14:textId="50E1FA30" w:rsidR="00940DEF" w:rsidRDefault="00940DEF"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FDA28" w14:textId="669862DE" w:rsidR="00940DEF" w:rsidRPr="00C0099E" w:rsidRDefault="00940DEF" w:rsidP="001901B1">
    <w:pPr>
      <w:pStyle w:val="Footer"/>
      <w:jc w:val="right"/>
    </w:pP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37</w:t>
    </w:r>
    <w:r w:rsidRPr="00C0099E">
      <w:rPr>
        <w:rStyle w:val="PageNumber"/>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660F3" w14:textId="453A1A20" w:rsidR="000F22BB" w:rsidRPr="00C0099E" w:rsidRDefault="000F22BB" w:rsidP="001901B1">
    <w:pPr>
      <w:pStyle w:val="Footer"/>
      <w:jc w:val="right"/>
    </w:pP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37</w:t>
    </w:r>
    <w:r w:rsidRPr="00C0099E">
      <w:rPr>
        <w:rStyle w:val="PageNumber"/>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262A1" w14:textId="1F7D2007" w:rsidR="000F22BB" w:rsidRDefault="000F22BB"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436D6" w14:textId="60F71DCD" w:rsidR="00940DEF" w:rsidRPr="00C0099E" w:rsidRDefault="00940DEF" w:rsidP="001901B1">
    <w:pPr>
      <w:pStyle w:val="Footer"/>
      <w:jc w:val="right"/>
    </w:pP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49</w:t>
    </w:r>
    <w:r w:rsidRPr="00C0099E">
      <w:rPr>
        <w:rStyle w:val="PageNumber"/>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1DD40" w14:textId="6B621EBE" w:rsidR="000F22BB" w:rsidRDefault="000F22BB"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C4EC0" w14:textId="717D563A" w:rsidR="00940DEF" w:rsidRDefault="00940DEF" w:rsidP="00095CF1">
    <w:pPr>
      <w:pStyle w:val="Footer"/>
      <w:jc w:val="right"/>
    </w:pPr>
    <w:r w:rsidRPr="10423575">
      <w:fldChar w:fldCharType="begin"/>
    </w:r>
    <w:r>
      <w:rPr>
        <w:noProof/>
      </w:rPr>
      <w:instrText xml:space="preserve"> STYLEREF  CoverTitle </w:instrText>
    </w:r>
    <w:r w:rsidRPr="10423575">
      <w:rPr>
        <w:noProof/>
      </w:rPr>
      <w:fldChar w:fldCharType="separate"/>
    </w:r>
    <w:r w:rsidR="00011D7D">
      <w:rPr>
        <w:noProof/>
      </w:rPr>
      <w:t>Qualitative (screening) environmental risk assessment of drilling and hydraulic fracturing chemicals for the Isa GBA region</w:t>
    </w:r>
    <w:r w:rsidRPr="10423575">
      <w:fldChar w:fldCharType="end"/>
    </w:r>
    <w:r>
      <w:t xml:space="preserve"> </w:t>
    </w:r>
    <w:r w:rsidRPr="00C0099E">
      <w:t>|</w:t>
    </w:r>
    <w:r>
      <w:t xml:space="preserve"> </w:t>
    </w:r>
    <w:r w:rsidRPr="65431716">
      <w:rPr>
        <w:rStyle w:val="PageNumber"/>
        <w:noProof/>
        <w:sz w:val="18"/>
        <w:szCs w:val="18"/>
      </w:rPr>
      <w:fldChar w:fldCharType="begin"/>
    </w:r>
    <w:r w:rsidRPr="00C0099E">
      <w:rPr>
        <w:rStyle w:val="PageNumber"/>
        <w:sz w:val="18"/>
      </w:rPr>
      <w:instrText xml:space="preserve"> PAGE </w:instrText>
    </w:r>
    <w:r w:rsidRPr="65431716">
      <w:rPr>
        <w:rStyle w:val="PageNumber"/>
        <w:sz w:val="18"/>
      </w:rPr>
      <w:fldChar w:fldCharType="separate"/>
    </w:r>
    <w:r>
      <w:rPr>
        <w:rStyle w:val="PageNumber"/>
        <w:noProof/>
        <w:sz w:val="18"/>
      </w:rPr>
      <w:t>xi</w:t>
    </w:r>
    <w:r w:rsidRPr="65431716">
      <w:rPr>
        <w:rStyle w:val="PageNumber"/>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3DFFE" w14:textId="6FEA60A8" w:rsidR="00940DEF" w:rsidRPr="00C0099E" w:rsidRDefault="00940DEF" w:rsidP="001901B1">
    <w:pPr>
      <w:pStyle w:val="Footer"/>
      <w:jc w:val="right"/>
    </w:pPr>
    <w:r>
      <w:rPr>
        <w:noProof/>
      </w:rPr>
      <w:fldChar w:fldCharType="begin"/>
    </w:r>
    <w:r>
      <w:rPr>
        <w:noProof/>
      </w:rPr>
      <w:instrText xml:space="preserve"> STYLEREF  CoverTitle </w:instrText>
    </w:r>
    <w:r>
      <w:rPr>
        <w:noProof/>
      </w:rPr>
      <w:fldChar w:fldCharType="separate"/>
    </w:r>
    <w:r>
      <w:rPr>
        <w:noProof/>
      </w:rPr>
      <w:t>Qualitative (screening) environmental risk assessment of drilling and hydraulic fracturing chemicals for the Isa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57</w:t>
    </w:r>
    <w:r w:rsidRPr="00C0099E">
      <w:rPr>
        <w:rStyle w:val="PageNumbe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58DAF" w14:textId="12844A3A" w:rsidR="00940DEF" w:rsidRPr="00D6286D" w:rsidRDefault="00940DEF" w:rsidP="00EE62F5">
    <w:pPr>
      <w:pStyle w:val="CoverFooter"/>
    </w:pPr>
    <w:r w:rsidRPr="005B646D">
      <w:t>, CSIRO and Geoscience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8360D" w14:textId="76D1F16F" w:rsidR="00940DEF" w:rsidRPr="00210F2B" w:rsidRDefault="00940DEF" w:rsidP="00150C4B">
    <w:pPr>
      <w:pStyle w:val="Footer"/>
      <w:tabs>
        <w:tab w:val="clear" w:pos="4513"/>
        <w:tab w:val="clear" w:pos="9026"/>
      </w:tabs>
    </w:pPr>
    <w:r w:rsidRPr="65431716">
      <w:rPr>
        <w:rStyle w:val="PageNumber"/>
        <w:noProof/>
        <w:sz w:val="18"/>
        <w:szCs w:val="18"/>
      </w:rPr>
      <w:fldChar w:fldCharType="begin"/>
    </w:r>
    <w:r w:rsidRPr="00C0099E">
      <w:rPr>
        <w:rStyle w:val="PageNumber"/>
        <w:sz w:val="18"/>
      </w:rPr>
      <w:instrText xml:space="preserve"> PAGE </w:instrText>
    </w:r>
    <w:r w:rsidRPr="65431716">
      <w:rPr>
        <w:rStyle w:val="PageNumber"/>
        <w:sz w:val="18"/>
      </w:rPr>
      <w:fldChar w:fldCharType="separate"/>
    </w:r>
    <w:r>
      <w:rPr>
        <w:rStyle w:val="PageNumber"/>
        <w:noProof/>
        <w:sz w:val="18"/>
      </w:rPr>
      <w:t>xii</w:t>
    </w:r>
    <w:r w:rsidRPr="65431716">
      <w:rPr>
        <w:rStyle w:val="PageNumber"/>
        <w:noProof/>
        <w:sz w:val="18"/>
        <w:szCs w:val="18"/>
      </w:rPr>
      <w:fldChar w:fldCharType="end"/>
    </w:r>
    <w:r>
      <w:t xml:space="preserve"> </w:t>
    </w:r>
    <w:r w:rsidRPr="00C0099E">
      <w:t>|</w:t>
    </w:r>
    <w:r>
      <w:t xml:space="preserve"> </w:t>
    </w:r>
    <w:r w:rsidRPr="10423575">
      <w:fldChar w:fldCharType="begin"/>
    </w:r>
    <w:r>
      <w:rPr>
        <w:noProof/>
      </w:rPr>
      <w:instrText xml:space="preserve"> STYLEREF  CoverTitle </w:instrText>
    </w:r>
    <w:r w:rsidRPr="10423575">
      <w:rPr>
        <w:noProof/>
      </w:rPr>
      <w:fldChar w:fldCharType="separate"/>
    </w:r>
    <w:r w:rsidR="00011D7D">
      <w:rPr>
        <w:noProof/>
      </w:rPr>
      <w:t>Qualitative (screening) environmental risk assessment of drilling and hydraulic fracturing chemicals for the Isa GBA region</w:t>
    </w:r>
    <w:r w:rsidRPr="10423575">
      <w:fldChar w:fldCharType="end"/>
    </w:r>
    <w:r w:rsidRPr="00C0099E">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49B8C" w14:textId="202D9D95" w:rsidR="00940DEF" w:rsidRDefault="00940DEF"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3EC98" w14:textId="605ACF10" w:rsidR="00940DEF" w:rsidRDefault="00940DEF" w:rsidP="00617A8E">
    <w:pPr>
      <w:pStyle w:val="Footer"/>
      <w:jc w:val="right"/>
    </w:pPr>
    <w:r>
      <w:fldChar w:fldCharType="begin"/>
    </w:r>
    <w:r>
      <w:rPr>
        <w:noProof/>
      </w:rPr>
      <w:instrText xml:space="preserve"> STYLEREF  CoverTitle </w:instrText>
    </w:r>
    <w:r>
      <w:fldChar w:fldCharType="separate"/>
    </w:r>
    <w:r w:rsidR="00011D7D">
      <w:rPr>
        <w:noProof/>
      </w:rPr>
      <w:t>Qualitative (screening) environmental risk assessment of drilling and hydraulic fracturing chemicals for the Isa GBA region</w:t>
    </w:r>
    <w:r>
      <w:fldChar w:fldCharType="end"/>
    </w:r>
    <w:r>
      <w:t xml:space="preserve"> | </w:t>
    </w:r>
    <w:r>
      <w:rPr>
        <w:rStyle w:val="PageNumber"/>
        <w:noProof/>
        <w:szCs w:val="18"/>
      </w:rPr>
      <w:fldChar w:fldCharType="begin"/>
    </w:r>
    <w:r>
      <w:rPr>
        <w:rStyle w:val="PageNumber"/>
      </w:rPr>
      <w:instrText xml:space="preserve"> PAGE </w:instrText>
    </w:r>
    <w:r>
      <w:rPr>
        <w:rStyle w:val="PageNumber"/>
        <w:noProof/>
        <w:szCs w:val="18"/>
      </w:rPr>
      <w:fldChar w:fldCharType="separate"/>
    </w:r>
    <w:r>
      <w:rPr>
        <w:rStyle w:val="PageNumber"/>
        <w:noProof/>
      </w:rPr>
      <w:t>7</w:t>
    </w:r>
    <w:r>
      <w:rPr>
        <w:rStyle w:val="PageNumber"/>
        <w:noProof/>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30A72" w14:textId="464447BF" w:rsidR="00940DEF" w:rsidRPr="006001FE" w:rsidRDefault="00940DEF" w:rsidP="006001FE">
    <w:pPr>
      <w:pStyle w:val="Footer"/>
      <w:jc w:val="right"/>
    </w:pP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r w:rsidRPr="00C0099E">
      <w:t xml:space="preserve"> |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Pr>
        <w:rStyle w:val="PageNumber"/>
        <w:noProof/>
        <w:sz w:val="18"/>
      </w:rPr>
      <w:t>1</w:t>
    </w:r>
    <w:r w:rsidRPr="00C0099E">
      <w:rPr>
        <w:rStyle w:val="PageNumbe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7CF62" w14:textId="5D2498FA" w:rsidR="000F22BB" w:rsidRDefault="000F22BB" w:rsidP="00617A8E">
    <w:pPr>
      <w:pStyle w:val="Footer"/>
      <w:jc w:val="right"/>
    </w:pPr>
    <w:r>
      <w:fldChar w:fldCharType="begin"/>
    </w:r>
    <w:r>
      <w:rPr>
        <w:noProof/>
      </w:rPr>
      <w:instrText xml:space="preserve"> STYLEREF  CoverTitle </w:instrText>
    </w:r>
    <w:r>
      <w:fldChar w:fldCharType="separate"/>
    </w:r>
    <w:r w:rsidR="00011D7D">
      <w:rPr>
        <w:noProof/>
      </w:rPr>
      <w:t>Qualitative (screening) environmental risk assessment of drilling and hydraulic fracturing chemicals for the Isa GBA region</w:t>
    </w:r>
    <w:r>
      <w:fldChar w:fldCharType="end"/>
    </w:r>
    <w:r>
      <w:t xml:space="preserve"> | </w:t>
    </w:r>
    <w:r>
      <w:rPr>
        <w:rStyle w:val="PageNumber"/>
        <w:noProof/>
        <w:szCs w:val="18"/>
      </w:rPr>
      <w:fldChar w:fldCharType="begin"/>
    </w:r>
    <w:r>
      <w:rPr>
        <w:rStyle w:val="PageNumber"/>
      </w:rPr>
      <w:instrText xml:space="preserve"> PAGE </w:instrText>
    </w:r>
    <w:r>
      <w:rPr>
        <w:rStyle w:val="PageNumber"/>
        <w:noProof/>
        <w:szCs w:val="18"/>
      </w:rPr>
      <w:fldChar w:fldCharType="separate"/>
    </w:r>
    <w:r>
      <w:rPr>
        <w:rStyle w:val="PageNumber"/>
        <w:noProof/>
      </w:rPr>
      <w:t>7</w:t>
    </w:r>
    <w:r>
      <w:rPr>
        <w:rStyle w:val="PageNumber"/>
        <w:noProof/>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FFF6E" w14:textId="66D9BF46" w:rsidR="000F22BB" w:rsidRDefault="000F22BB"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011D7D">
      <w:rPr>
        <w:noProof/>
      </w:rPr>
      <w:t>Qualitative (screening) environmental risk assessment of drilling and hydraulic fracturing chemicals for the Isa GBA region</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BA5CA" w14:textId="77777777" w:rsidR="0081093D" w:rsidRDefault="0081093D">
      <w:r>
        <w:separator/>
      </w:r>
    </w:p>
  </w:footnote>
  <w:footnote w:type="continuationSeparator" w:id="0">
    <w:p w14:paraId="7D77F24C" w14:textId="77777777" w:rsidR="0081093D" w:rsidRDefault="0081093D">
      <w:r>
        <w:continuationSeparator/>
      </w:r>
    </w:p>
  </w:footnote>
  <w:footnote w:type="continuationNotice" w:id="1">
    <w:p w14:paraId="2ED21176" w14:textId="77777777" w:rsidR="0081093D" w:rsidRDefault="008109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9B4DE" w14:textId="77777777" w:rsidR="000F22BB" w:rsidRDefault="000F22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3C450" w14:textId="498C6318" w:rsidR="00940DEF" w:rsidRPr="000902F6" w:rsidRDefault="00940DEF" w:rsidP="00070F54">
    <w:pPr>
      <w:pStyle w:val="HeaderSection"/>
    </w:pPr>
    <w:r>
      <w:rPr>
        <w:noProof/>
      </w:rPr>
      <mc:AlternateContent>
        <mc:Choice Requires="wps">
          <w:drawing>
            <wp:anchor distT="0" distB="0" distL="114300" distR="114300" simplePos="0" relativeHeight="251660303" behindDoc="0" locked="1" layoutInCell="1" allowOverlap="1" wp14:anchorId="48D31EF4" wp14:editId="665748FC">
              <wp:simplePos x="0" y="0"/>
              <wp:positionH relativeFrom="column">
                <wp:posOffset>-774065</wp:posOffset>
              </wp:positionH>
              <wp:positionV relativeFrom="margin">
                <wp:posOffset>71755</wp:posOffset>
              </wp:positionV>
              <wp:extent cx="683895" cy="747903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DFDB" w14:textId="77777777" w:rsidR="00940DEF" w:rsidRPr="005C0B56" w:rsidRDefault="00940DEF" w:rsidP="006C73EB">
                          <w:pPr>
                            <w:pStyle w:val="HeaderComponent"/>
                            <w:rPr>
                              <w:color w:val="0093CD" w:themeColor="accent1"/>
                            </w:rPr>
                          </w:pPr>
                          <w:r w:rsidRPr="00500A4A">
                            <w:rPr>
                              <w:color w:val="146692" w:themeColor="text2"/>
                            </w:rPr>
                            <w:t xml:space="preserve">Stage 2: </w:t>
                          </w:r>
                          <w:r>
                            <w:rPr>
                              <w:color w:val="146692" w:themeColor="text2"/>
                            </w:rPr>
                            <w:t>Chemical screening technical appendix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31EF4" id="_x0000_t202" coordsize="21600,21600" o:spt="202" path="m,l,21600r21600,l21600,xe">
              <v:stroke joinstyle="miter"/>
              <v:path gradientshapeok="t" o:connecttype="rect"/>
            </v:shapetype>
            <v:shape id="_x0000_s1036" type="#_x0000_t202" style="position:absolute;margin-left:-60.95pt;margin-top:5.65pt;width:53.85pt;height:588.9pt;z-index:25166030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" filled="f" stroked="f">
              <v:textbox style="layout-flow:vertical;mso-layout-flow-alt:bottom-to-top">
                <w:txbxContent>
                  <w:p w14:paraId="2868DFDB" w14:textId="77777777" w:rsidR="00940DEF" w:rsidRPr="005C0B56" w:rsidRDefault="00940DEF" w:rsidP="006C73EB">
                    <w:pPr>
                      <w:pStyle w:val="HeaderComponent"/>
                      <w:rPr>
                        <w:color w:val="0093CD" w:themeColor="accent1"/>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r>
      <w:rPr>
        <w:noProof/>
        <w:szCs w:val="18"/>
      </w:rPr>
      <w:fldChar w:fldCharType="begin"/>
    </w:r>
    <w:r>
      <w:rPr>
        <w:noProof/>
        <w:szCs w:val="18"/>
      </w:rPr>
      <w:instrText xml:space="preserve"> STYLEREF  "Heading 2" \n  \* MERGEFORMAT </w:instrText>
    </w:r>
    <w:r>
      <w:rPr>
        <w:noProof/>
        <w:szCs w:val="18"/>
      </w:rPr>
      <w:fldChar w:fldCharType="separate"/>
    </w:r>
    <w:r w:rsidR="00011D7D">
      <w:rPr>
        <w:noProof/>
        <w:szCs w:val="18"/>
      </w:rPr>
      <w:t>2</w:t>
    </w:r>
    <w:r>
      <w:rPr>
        <w:noProof/>
        <w:szCs w:val="18"/>
      </w:rPr>
      <w:fldChar w:fldCharType="end"/>
    </w:r>
    <w:r w:rsidRPr="00796484">
      <w:rPr>
        <w:szCs w:val="18"/>
      </w:rPr>
      <w:t xml:space="preserve"> </w:t>
    </w:r>
    <w:r>
      <w:rPr>
        <w:noProof/>
        <w:szCs w:val="18"/>
      </w:rPr>
      <w:fldChar w:fldCharType="begin"/>
    </w:r>
    <w:r>
      <w:rPr>
        <w:noProof/>
        <w:szCs w:val="18"/>
      </w:rPr>
      <w:instrText xml:space="preserve"> STYLEREF  "Heading 2" </w:instrText>
    </w:r>
    <w:r>
      <w:rPr>
        <w:noProof/>
        <w:szCs w:val="18"/>
      </w:rPr>
      <w:fldChar w:fldCharType="separate"/>
    </w:r>
    <w:r w:rsidR="00011D7D">
      <w:rPr>
        <w:noProof/>
        <w:szCs w:val="18"/>
      </w:rPr>
      <w:t>Qualitative environmental risk assessment of chemicals</w:t>
    </w:r>
    <w:r>
      <w:rPr>
        <w:noProof/>
        <w:szCs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2624C" w14:textId="3B6D48E5" w:rsidR="00940DEF" w:rsidRPr="006001FE" w:rsidRDefault="00940DEF" w:rsidP="00617A8E">
    <w:pPr>
      <w:pStyle w:val="HeaderSection"/>
      <w:jc w:val="right"/>
      <w:rPr>
        <w:sz w:val="22"/>
      </w:rPr>
    </w:pPr>
    <w:r>
      <w:rPr>
        <w:noProof/>
      </w:rPr>
      <w:fldChar w:fldCharType="begin"/>
    </w:r>
    <w:r>
      <w:rPr>
        <w:noProof/>
      </w:rPr>
      <w:instrText xml:space="preserve"> STYLEREF  "Heading 2" \n  \* MERGEFORMAT </w:instrText>
    </w:r>
    <w:r>
      <w:rPr>
        <w:noProof/>
      </w:rPr>
      <w:fldChar w:fldCharType="separate"/>
    </w:r>
    <w:r w:rsidR="00011D7D">
      <w:rPr>
        <w:noProof/>
      </w:rPr>
      <w:t>2</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Qualitative environmental risk assessment of chemicals</w:t>
    </w:r>
    <w:r>
      <w:rPr>
        <w:noProof/>
      </w:rPr>
      <w:fldChar w:fldCharType="end"/>
    </w:r>
    <w:r>
      <w:rPr>
        <w:noProof/>
      </w:rPr>
      <mc:AlternateContent>
        <mc:Choice Requires="wps">
          <w:drawing>
            <wp:anchor distT="0" distB="0" distL="114300" distR="114300" simplePos="0" relativeHeight="251658246" behindDoc="0" locked="1" layoutInCell="1" allowOverlap="1" wp14:anchorId="31E107A2" wp14:editId="7C27381F">
              <wp:simplePos x="0" y="0"/>
              <wp:positionH relativeFrom="page">
                <wp:align>right</wp:align>
              </wp:positionH>
              <wp:positionV relativeFrom="margin">
                <wp:align>top</wp:align>
              </wp:positionV>
              <wp:extent cx="683895" cy="7479030"/>
              <wp:effectExtent l="0" t="0" r="0" b="7620"/>
              <wp:wrapNone/>
              <wp:docPr id="71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9C6D8" w14:textId="2C899E86" w:rsidR="00940DEF" w:rsidRPr="001565E5" w:rsidRDefault="00940DEF"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Water quality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107A2" id="_x0000_t202" coordsize="21600,21600" o:spt="202" path="m,l,21600r21600,l21600,xe">
              <v:stroke joinstyle="miter"/>
              <v:path gradientshapeok="t" o:connecttype="rect"/>
            </v:shapetype>
            <v:shape id="_x0000_s1037" type="#_x0000_t202" style="position:absolute;left:0;text-align:left;margin-left:2.65pt;margin-top:0;width:53.85pt;height:588.9pt;z-index:251658246;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" filled="f" stroked="f">
              <v:textbox style="layout-flow:vertical">
                <w:txbxContent>
                  <w:p w14:paraId="7329C6D8" w14:textId="2C899E86" w:rsidR="00940DEF" w:rsidRPr="001565E5" w:rsidRDefault="00940DEF"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Water quality technical appendix</w:t>
                    </w:r>
                  </w:p>
                </w:txbxContent>
              </v:textbox>
              <w10:wrap anchorx="page" anchory="margin"/>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0AEAC" w14:textId="74BD526B" w:rsidR="00940DEF" w:rsidRPr="006001FE" w:rsidRDefault="00940DEF" w:rsidP="00617A8E">
    <w:pPr>
      <w:pStyle w:val="HeaderSection"/>
      <w:jc w:val="right"/>
      <w:rPr>
        <w:sz w:val="22"/>
      </w:rPr>
    </w:pPr>
    <w:r>
      <w:rPr>
        <w:noProof/>
      </w:rPr>
      <mc:AlternateContent>
        <mc:Choice Requires="wps">
          <w:drawing>
            <wp:anchor distT="0" distB="0" distL="114300" distR="114300" simplePos="0" relativeHeight="251658245" behindDoc="0" locked="1" layoutInCell="1" allowOverlap="1" wp14:anchorId="3461454E" wp14:editId="6C5E8E36">
              <wp:simplePos x="0" y="0"/>
              <wp:positionH relativeFrom="column">
                <wp:posOffset>6189345</wp:posOffset>
              </wp:positionH>
              <wp:positionV relativeFrom="margin">
                <wp:posOffset>0</wp:posOffset>
              </wp:positionV>
              <wp:extent cx="683895" cy="7479030"/>
              <wp:effectExtent l="0" t="0" r="0" b="0"/>
              <wp:wrapNone/>
              <wp:docPr id="71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BD15" w14:textId="0F5D48DD" w:rsidR="00940DEF" w:rsidRPr="001565E5" w:rsidRDefault="00940DEF"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454E" id="_x0000_t202" coordsize="21600,21600" o:spt="202" path="m,l,21600r21600,l21600,xe">
              <v:stroke joinstyle="miter"/>
              <v:path gradientshapeok="t" o:connecttype="rect"/>
            </v:shapetype>
            <v:shape id="_x0000_s1038" type="#_x0000_t202" style="position:absolute;left:0;text-align:left;margin-left:487.35pt;margin-top:0;width:53.85pt;height:588.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" filled="f" stroked="f">
              <v:textbox style="layout-flow:vertical">
                <w:txbxContent>
                  <w:p w14:paraId="72DFBD15" w14:textId="0F5D48DD" w:rsidR="00940DEF" w:rsidRPr="001565E5" w:rsidRDefault="00940DEF"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v:textbox>
              <w10:wrap anchory="margin"/>
              <w10:anchorlock/>
            </v:shape>
          </w:pict>
        </mc:Fallback>
      </mc:AlternateContent>
    </w:r>
    <w:r>
      <w:rPr>
        <w:noProof/>
      </w:rPr>
      <w:fldChar w:fldCharType="begin"/>
    </w:r>
    <w:r>
      <w:rPr>
        <w:noProof/>
      </w:rPr>
      <w:instrText xml:space="preserve"> STYLEREF  "Heading 2" \n  \* MERGEFORMAT </w:instrText>
    </w:r>
    <w:r>
      <w:rPr>
        <w:noProof/>
      </w:rPr>
      <w:fldChar w:fldCharType="separate"/>
    </w:r>
    <w:r w:rsidR="00011D7D">
      <w:rPr>
        <w:noProof/>
      </w:rPr>
      <w:t>2</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Qualitative environmental risk assessment of chemicals</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CAEAD" w14:textId="44F64173" w:rsidR="000F22BB" w:rsidRPr="006001FE" w:rsidRDefault="000F22BB" w:rsidP="00617A8E">
    <w:pPr>
      <w:pStyle w:val="HeaderSection"/>
      <w:jc w:val="right"/>
      <w:rPr>
        <w:sz w:val="22"/>
      </w:rPr>
    </w:pPr>
    <w:r>
      <w:rPr>
        <w:noProof/>
      </w:rPr>
      <mc:AlternateContent>
        <mc:Choice Requires="wps">
          <w:drawing>
            <wp:anchor distT="0" distB="0" distL="114300" distR="114300" simplePos="0" relativeHeight="251666447" behindDoc="0" locked="1" layoutInCell="1" allowOverlap="1" wp14:anchorId="1F15F8B8" wp14:editId="5DCB7EB7">
              <wp:simplePos x="0" y="0"/>
              <wp:positionH relativeFrom="column">
                <wp:posOffset>9237345</wp:posOffset>
              </wp:positionH>
              <wp:positionV relativeFrom="margin">
                <wp:posOffset>0</wp:posOffset>
              </wp:positionV>
              <wp:extent cx="683895" cy="7479030"/>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5301" w14:textId="77777777" w:rsidR="000F22BB" w:rsidRPr="001565E5" w:rsidRDefault="000F22BB"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5F8B8" id="_x0000_t202" coordsize="21600,21600" o:spt="202" path="m,l,21600r21600,l21600,xe">
              <v:stroke joinstyle="miter"/>
              <v:path gradientshapeok="t" o:connecttype="rect"/>
            </v:shapetype>
            <v:shape id="_x0000_s1039" type="#_x0000_t202" style="position:absolute;left:0;text-align:left;margin-left:727.35pt;margin-top:0;width:53.85pt;height:588.9pt;z-index:2516664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" filled="f" stroked="f">
              <v:textbox style="layout-flow:vertical">
                <w:txbxContent>
                  <w:p w14:paraId="54AD5301" w14:textId="77777777" w:rsidR="000F22BB" w:rsidRPr="001565E5" w:rsidRDefault="000F22BB"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v:textbox>
              <w10:wrap anchory="margin"/>
              <w10:anchorlock/>
            </v:shape>
          </w:pict>
        </mc:Fallback>
      </mc:AlternateContent>
    </w:r>
    <w:r>
      <w:rPr>
        <w:noProof/>
      </w:rPr>
      <w:fldChar w:fldCharType="begin"/>
    </w:r>
    <w:r>
      <w:rPr>
        <w:noProof/>
      </w:rPr>
      <w:instrText xml:space="preserve"> STYLEREF  "Heading 2" \n  \* MERGEFORMAT </w:instrText>
    </w:r>
    <w:r>
      <w:rPr>
        <w:noProof/>
      </w:rPr>
      <w:fldChar w:fldCharType="separate"/>
    </w:r>
    <w:r w:rsidR="00011D7D">
      <w:rPr>
        <w:noProof/>
      </w:rPr>
      <w:t>2</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Qualitative environmental risk assessment of chemicals</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F3BCB" w14:textId="0F5464FB" w:rsidR="000F22BB" w:rsidRPr="000902F6" w:rsidRDefault="000F22BB" w:rsidP="00070F54">
    <w:pPr>
      <w:pStyle w:val="HeaderSection"/>
    </w:pPr>
    <w:r>
      <w:rPr>
        <w:noProof/>
      </w:rPr>
      <mc:AlternateContent>
        <mc:Choice Requires="wps">
          <w:drawing>
            <wp:anchor distT="0" distB="0" distL="114300" distR="114300" simplePos="0" relativeHeight="251668495" behindDoc="0" locked="1" layoutInCell="1" allowOverlap="1" wp14:anchorId="42A59FAE" wp14:editId="66EBB43E">
              <wp:simplePos x="0" y="0"/>
              <wp:positionH relativeFrom="column">
                <wp:posOffset>-774065</wp:posOffset>
              </wp:positionH>
              <wp:positionV relativeFrom="margin">
                <wp:posOffset>71755</wp:posOffset>
              </wp:positionV>
              <wp:extent cx="683895" cy="7479030"/>
              <wp:effectExtent l="0" t="0"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2CBCE" w14:textId="77777777" w:rsidR="000F22BB" w:rsidRPr="005C0B56" w:rsidRDefault="000F22BB" w:rsidP="006C73EB">
                          <w:pPr>
                            <w:pStyle w:val="HeaderComponent"/>
                            <w:rPr>
                              <w:color w:val="0093CD" w:themeColor="accent1"/>
                            </w:rPr>
                          </w:pPr>
                          <w:r w:rsidRPr="00500A4A">
                            <w:rPr>
                              <w:color w:val="146692" w:themeColor="text2"/>
                            </w:rPr>
                            <w:t xml:space="preserve">Stage 2: </w:t>
                          </w:r>
                          <w:r>
                            <w:rPr>
                              <w:color w:val="146692" w:themeColor="text2"/>
                            </w:rPr>
                            <w:t>Chemical screening technical appendix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59FAE" id="_x0000_t202" coordsize="21600,21600" o:spt="202" path="m,l,21600r21600,l21600,xe">
              <v:stroke joinstyle="miter"/>
              <v:path gradientshapeok="t" o:connecttype="rect"/>
            </v:shapetype>
            <v:shape id="_x0000_s1040" type="#_x0000_t202" style="position:absolute;margin-left:-60.95pt;margin-top:5.65pt;width:53.85pt;height:588.9pt;z-index:25166849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" filled="f" stroked="f">
              <v:textbox style="layout-flow:vertical;mso-layout-flow-alt:bottom-to-top">
                <w:txbxContent>
                  <w:p w14:paraId="2912CBCE" w14:textId="77777777" w:rsidR="000F22BB" w:rsidRPr="005C0B56" w:rsidRDefault="000F22BB" w:rsidP="006C73EB">
                    <w:pPr>
                      <w:pStyle w:val="HeaderComponent"/>
                      <w:rPr>
                        <w:color w:val="0093CD" w:themeColor="accent1"/>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r>
      <w:rPr>
        <w:noProof/>
        <w:szCs w:val="18"/>
      </w:rPr>
      <w:fldChar w:fldCharType="begin"/>
    </w:r>
    <w:r>
      <w:rPr>
        <w:noProof/>
        <w:szCs w:val="18"/>
      </w:rPr>
      <w:instrText xml:space="preserve"> STYLEREF  "Heading 2" \n  \* MERGEFORMAT </w:instrText>
    </w:r>
    <w:r>
      <w:rPr>
        <w:noProof/>
        <w:szCs w:val="18"/>
      </w:rPr>
      <w:fldChar w:fldCharType="separate"/>
    </w:r>
    <w:r w:rsidR="00011D7D">
      <w:rPr>
        <w:noProof/>
        <w:szCs w:val="18"/>
      </w:rPr>
      <w:t>3</w:t>
    </w:r>
    <w:r>
      <w:rPr>
        <w:noProof/>
        <w:szCs w:val="18"/>
      </w:rPr>
      <w:fldChar w:fldCharType="end"/>
    </w:r>
    <w:r w:rsidRPr="00796484">
      <w:rPr>
        <w:szCs w:val="18"/>
      </w:rPr>
      <w:t xml:space="preserve"> </w:t>
    </w:r>
    <w:r>
      <w:rPr>
        <w:noProof/>
        <w:szCs w:val="18"/>
      </w:rPr>
      <w:fldChar w:fldCharType="begin"/>
    </w:r>
    <w:r>
      <w:rPr>
        <w:noProof/>
        <w:szCs w:val="18"/>
      </w:rPr>
      <w:instrText xml:space="preserve"> STYLEREF  "Heading 2" </w:instrText>
    </w:r>
    <w:r>
      <w:rPr>
        <w:noProof/>
        <w:szCs w:val="18"/>
      </w:rPr>
      <w:fldChar w:fldCharType="separate"/>
    </w:r>
    <w:r w:rsidR="00011D7D">
      <w:rPr>
        <w:noProof/>
        <w:szCs w:val="18"/>
      </w:rPr>
      <w:t>Laboratory-based leachate and extraction tests on powdered rock samples from the Isa GBA region – geogenic chemicals</w:t>
    </w:r>
    <w:r>
      <w:rPr>
        <w:noProof/>
        <w:szCs w:val="1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CE941" w14:textId="7C82A095" w:rsidR="00940DEF" w:rsidRPr="006001FE" w:rsidRDefault="00940DEF" w:rsidP="006C73EB">
    <w:pPr>
      <w:pStyle w:val="HeaderSection"/>
      <w:jc w:val="right"/>
      <w:rPr>
        <w:sz w:val="22"/>
      </w:rPr>
    </w:pPr>
    <w:r>
      <w:rPr>
        <w:noProof/>
      </w:rPr>
      <mc:AlternateContent>
        <mc:Choice Requires="wps">
          <w:drawing>
            <wp:anchor distT="0" distB="0" distL="114300" distR="114300" simplePos="0" relativeHeight="251658253" behindDoc="0" locked="1" layoutInCell="1" allowOverlap="1" wp14:anchorId="66F06EBD" wp14:editId="30D54185">
              <wp:simplePos x="0" y="0"/>
              <wp:positionH relativeFrom="column">
                <wp:posOffset>6189345</wp:posOffset>
              </wp:positionH>
              <wp:positionV relativeFrom="margin">
                <wp:posOffset>0</wp:posOffset>
              </wp:positionV>
              <wp:extent cx="683895" cy="7479030"/>
              <wp:effectExtent l="0" t="0" r="0" b="0"/>
              <wp:wrapNone/>
              <wp:docPr id="71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52F01" w14:textId="550F5609" w:rsidR="00940DEF" w:rsidRPr="001565E5" w:rsidRDefault="00940DEF" w:rsidP="005C0B56">
                          <w:pPr>
                            <w:pStyle w:val="HeaderComponent"/>
                            <w:jc w:val="left"/>
                            <w:rPr>
                              <w:color w:val="E87521" w:themeColor="accent3"/>
                            </w:rPr>
                          </w:pPr>
                          <w:r>
                            <w:rPr>
                              <w:color w:val="146692" w:themeColor="text2"/>
                            </w:rPr>
                            <w:t>S</w:t>
                          </w:r>
                          <w:r w:rsidRPr="00500A4A">
                            <w:rPr>
                              <w:color w:val="146692" w:themeColor="text2"/>
                            </w:rPr>
                            <w:t>tage 2</w:t>
                          </w:r>
                          <w:r>
                            <w:rPr>
                              <w:color w:val="146692" w:themeColor="text2"/>
                            </w:rPr>
                            <w:t>: 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06EBD" id="_x0000_t202" coordsize="21600,21600" o:spt="202" path="m,l,21600r21600,l21600,xe">
              <v:stroke joinstyle="miter"/>
              <v:path gradientshapeok="t" o:connecttype="rect"/>
            </v:shapetype>
            <v:shape id="_x0000_s1041" type="#_x0000_t202" style="position:absolute;left:0;text-align:left;margin-left:487.35pt;margin-top:0;width:53.85pt;height:588.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" filled="f" stroked="f">
              <v:textbox style="layout-flow:vertical">
                <w:txbxContent>
                  <w:p w14:paraId="79452F01" w14:textId="550F5609" w:rsidR="00940DEF" w:rsidRPr="001565E5" w:rsidRDefault="00940DEF" w:rsidP="005C0B56">
                    <w:pPr>
                      <w:pStyle w:val="HeaderComponent"/>
                      <w:jc w:val="left"/>
                      <w:rPr>
                        <w:color w:val="E87521" w:themeColor="accent3"/>
                      </w:rPr>
                    </w:pPr>
                    <w:r>
                      <w:rPr>
                        <w:color w:val="146692" w:themeColor="text2"/>
                      </w:rPr>
                      <w:t>S</w:t>
                    </w:r>
                    <w:r w:rsidRPr="00500A4A">
                      <w:rPr>
                        <w:color w:val="146692" w:themeColor="text2"/>
                      </w:rPr>
                      <w:t>tage 2</w:t>
                    </w:r>
                    <w:r>
                      <w:rPr>
                        <w:color w:val="146692" w:themeColor="text2"/>
                      </w:rPr>
                      <w:t>: Chemical screening technical appendix</w:t>
                    </w:r>
                  </w:p>
                </w:txbxContent>
              </v:textbox>
              <w10:wrap anchory="margin"/>
              <w10:anchorlock/>
            </v:shape>
          </w:pict>
        </mc:Fallback>
      </mc:AlternateContent>
    </w:r>
    <w:r>
      <w:rPr>
        <w:noProof/>
      </w:rPr>
      <w:fldChar w:fldCharType="begin"/>
    </w:r>
    <w:r>
      <w:rPr>
        <w:noProof/>
      </w:rPr>
      <w:instrText xml:space="preserve"> STYLEREF  "Heading 2" \n  \* MERGEFORMAT </w:instrText>
    </w:r>
    <w:r>
      <w:rPr>
        <w:noProof/>
      </w:rPr>
      <w:fldChar w:fldCharType="separate"/>
    </w:r>
    <w:r w:rsidR="00011D7D">
      <w:rPr>
        <w:noProof/>
      </w:rPr>
      <w:t>3</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Laboratory-based leachate and extraction tests on powdered rock samples from the Isa GBA region – geogenic chemicals</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DC17A" w14:textId="21FD822E" w:rsidR="00940DEF" w:rsidRPr="000902F6" w:rsidRDefault="00940DEF" w:rsidP="00070F54">
    <w:pPr>
      <w:pStyle w:val="HeaderSection"/>
    </w:pPr>
    <w:r>
      <w:rPr>
        <w:noProof/>
        <w:szCs w:val="18"/>
      </w:rPr>
      <w:fldChar w:fldCharType="begin"/>
    </w:r>
    <w:r>
      <w:rPr>
        <w:noProof/>
        <w:szCs w:val="18"/>
      </w:rPr>
      <w:instrText xml:space="preserve"> STYLEREF  "Heading 2" \n  \* MERGEFORMAT </w:instrText>
    </w:r>
    <w:r>
      <w:rPr>
        <w:noProof/>
        <w:szCs w:val="18"/>
      </w:rPr>
      <w:fldChar w:fldCharType="separate"/>
    </w:r>
    <w:r w:rsidR="00011D7D">
      <w:rPr>
        <w:noProof/>
        <w:szCs w:val="18"/>
      </w:rPr>
      <w:t>3</w:t>
    </w:r>
    <w:r>
      <w:rPr>
        <w:noProof/>
        <w:szCs w:val="18"/>
      </w:rPr>
      <w:fldChar w:fldCharType="end"/>
    </w:r>
    <w:r w:rsidRPr="00796484">
      <w:rPr>
        <w:szCs w:val="18"/>
      </w:rPr>
      <w:t xml:space="preserve"> </w:t>
    </w:r>
    <w:r>
      <w:rPr>
        <w:noProof/>
        <w:szCs w:val="18"/>
      </w:rPr>
      <w:fldChar w:fldCharType="begin"/>
    </w:r>
    <w:r>
      <w:rPr>
        <w:noProof/>
        <w:szCs w:val="18"/>
      </w:rPr>
      <w:instrText xml:space="preserve"> STYLEREF  "Heading 2" </w:instrText>
    </w:r>
    <w:r>
      <w:rPr>
        <w:noProof/>
        <w:szCs w:val="18"/>
      </w:rPr>
      <w:fldChar w:fldCharType="separate"/>
    </w:r>
    <w:r w:rsidR="00011D7D">
      <w:rPr>
        <w:noProof/>
        <w:szCs w:val="18"/>
      </w:rPr>
      <w:t>Laboratory-based leachate and extraction tests on powdered rock samples from the Isa GBA region – geogenic chemicals</w:t>
    </w:r>
    <w:r>
      <w:rPr>
        <w:noProof/>
        <w:szCs w:val="18"/>
      </w:rPr>
      <w:fldChar w:fldCharType="end"/>
    </w:r>
    <w:r>
      <w:rPr>
        <w:noProof/>
      </w:rPr>
      <mc:AlternateContent>
        <mc:Choice Requires="wps">
          <w:drawing>
            <wp:anchor distT="0" distB="0" distL="114300" distR="114300" simplePos="0" relativeHeight="251658254" behindDoc="0" locked="1" layoutInCell="1" allowOverlap="1" wp14:anchorId="2167F1AA" wp14:editId="5B327D88">
              <wp:simplePos x="0" y="0"/>
              <wp:positionH relativeFrom="column">
                <wp:posOffset>-748665</wp:posOffset>
              </wp:positionH>
              <wp:positionV relativeFrom="margin">
                <wp:posOffset>19050</wp:posOffset>
              </wp:positionV>
              <wp:extent cx="683895" cy="747903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26F1" w14:textId="3874022E" w:rsidR="00940DEF" w:rsidRPr="00500A4A" w:rsidRDefault="00940DEF" w:rsidP="00070F54">
                          <w:pPr>
                            <w:pStyle w:val="HeaderComponent"/>
                            <w:rPr>
                              <w:color w:val="146692" w:themeColor="text2"/>
                            </w:rPr>
                          </w:pPr>
                          <w:r w:rsidRPr="00500A4A">
                            <w:rPr>
                              <w:color w:val="146692" w:themeColor="text2"/>
                            </w:rPr>
                            <w:t xml:space="preserve">Stage 2: </w:t>
                          </w:r>
                          <w:r>
                            <w:rPr>
                              <w:color w:val="146692" w:themeColor="text2"/>
                            </w:rPr>
                            <w:t>Chemcial screening technical appendix</w:t>
                          </w:r>
                        </w:p>
                        <w:p w14:paraId="7A2EB2CE" w14:textId="77777777" w:rsidR="00940DEF" w:rsidRPr="005C0B56" w:rsidRDefault="00940DEF" w:rsidP="00BC342C">
                          <w:pPr>
                            <w:pStyle w:val="HeaderComponent"/>
                            <w:jc w:val="left"/>
                            <w:rPr>
                              <w:color w:val="0093CD" w:themeColor="accent1"/>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7F1AA" id="_x0000_t202" coordsize="21600,21600" o:spt="202" path="m,l,21600r21600,l21600,xe">
              <v:stroke joinstyle="miter"/>
              <v:path gradientshapeok="t" o:connecttype="rect"/>
            </v:shapetype>
            <v:shape id="_x0000_s1042" type="#_x0000_t202" style="position:absolute;margin-left:-58.95pt;margin-top:1.5pt;width:53.85pt;height:588.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" filled="f" stroked="f">
              <v:textbox style="layout-flow:vertical;mso-layout-flow-alt:bottom-to-top">
                <w:txbxContent>
                  <w:p w14:paraId="11BC26F1" w14:textId="3874022E" w:rsidR="00940DEF" w:rsidRPr="00500A4A" w:rsidRDefault="00940DEF" w:rsidP="00070F54">
                    <w:pPr>
                      <w:pStyle w:val="HeaderComponent"/>
                      <w:rPr>
                        <w:color w:val="146692" w:themeColor="text2"/>
                      </w:rPr>
                    </w:pPr>
                    <w:r w:rsidRPr="00500A4A">
                      <w:rPr>
                        <w:color w:val="146692" w:themeColor="text2"/>
                      </w:rPr>
                      <w:t xml:space="preserve">Stage 2: </w:t>
                    </w:r>
                    <w:r>
                      <w:rPr>
                        <w:color w:val="146692" w:themeColor="text2"/>
                      </w:rPr>
                      <w:t>Chemcial screening technical appendix</w:t>
                    </w:r>
                  </w:p>
                  <w:p w14:paraId="7A2EB2CE" w14:textId="77777777" w:rsidR="00940DEF" w:rsidRPr="005C0B56" w:rsidRDefault="00940DEF" w:rsidP="00BC342C">
                    <w:pPr>
                      <w:pStyle w:val="HeaderComponent"/>
                      <w:jc w:val="left"/>
                      <w:rPr>
                        <w:color w:val="0093CD" w:themeColor="accent1"/>
                      </w:rPr>
                    </w:pPr>
                  </w:p>
                </w:txbxContent>
              </v:textbox>
              <w10:wrap anchory="margin"/>
              <w10:anchorlock/>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32764" w14:textId="2B5BF607" w:rsidR="00940DEF" w:rsidRPr="006001FE" w:rsidRDefault="00940DEF" w:rsidP="00617A8E">
    <w:pPr>
      <w:pStyle w:val="HeaderSection"/>
      <w:jc w:val="right"/>
      <w:rPr>
        <w:sz w:val="22"/>
      </w:rPr>
    </w:pPr>
    <w:r>
      <w:rPr>
        <w:noProof/>
      </w:rPr>
      <mc:AlternateContent>
        <mc:Choice Requires="wps">
          <w:drawing>
            <wp:anchor distT="0" distB="0" distL="114300" distR="114300" simplePos="0" relativeHeight="251658255" behindDoc="0" locked="1" layoutInCell="1" allowOverlap="1" wp14:anchorId="69E918EE" wp14:editId="2E6E5EC5">
              <wp:simplePos x="0" y="0"/>
              <wp:positionH relativeFrom="column">
                <wp:posOffset>9320530</wp:posOffset>
              </wp:positionH>
              <wp:positionV relativeFrom="margin">
                <wp:align>top</wp:align>
              </wp:positionV>
              <wp:extent cx="683895" cy="7479030"/>
              <wp:effectExtent l="0" t="0" r="0" b="762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DC7A8" w14:textId="122D82AA" w:rsidR="00940DEF" w:rsidRPr="001565E5" w:rsidRDefault="00940DEF"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Checmical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918EE" id="_x0000_t202" coordsize="21600,21600" o:spt="202" path="m,l,21600r21600,l21600,xe">
              <v:stroke joinstyle="miter"/>
              <v:path gradientshapeok="t" o:connecttype="rect"/>
            </v:shapetype>
            <v:shape id="_x0000_s1043" type="#_x0000_t202" style="position:absolute;left:0;text-align:left;margin-left:733.9pt;margin-top:0;width:53.85pt;height:588.9pt;z-index:251658255;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" filled="f" stroked="f">
              <v:textbox style="layout-flow:vertical">
                <w:txbxContent>
                  <w:p w14:paraId="31ADC7A8" w14:textId="122D82AA" w:rsidR="00940DEF" w:rsidRPr="001565E5" w:rsidRDefault="00940DEF" w:rsidP="005C0B56">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Checmical screening technical appendix</w:t>
                    </w:r>
                  </w:p>
                </w:txbxContent>
              </v:textbox>
              <w10:wrap anchory="margin"/>
              <w10:anchorlock/>
            </v:shape>
          </w:pict>
        </mc:Fallback>
      </mc:AlternateContent>
    </w:r>
    <w:r>
      <w:rPr>
        <w:noProof/>
      </w:rPr>
      <w:fldChar w:fldCharType="begin"/>
    </w:r>
    <w:r>
      <w:rPr>
        <w:noProof/>
      </w:rPr>
      <w:instrText xml:space="preserve"> STYLEREF  "Heading 2" \n  \* MERGEFORMAT </w:instrText>
    </w:r>
    <w:r>
      <w:rPr>
        <w:noProof/>
      </w:rPr>
      <w:fldChar w:fldCharType="separate"/>
    </w:r>
    <w:r w:rsidR="00011D7D">
      <w:rPr>
        <w:noProof/>
      </w:rPr>
      <w:t>3</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Laboratory-based leachate and extraction tests on powdered rock samples from the Isa GBA region – geogenic chemicals</w:t>
    </w:r>
    <w:r>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49709" w14:textId="7BFFB2A8" w:rsidR="00940DEF" w:rsidRPr="000902F6" w:rsidRDefault="00940DEF" w:rsidP="00070F54">
    <w:pPr>
      <w:pStyle w:val="HeaderSection"/>
    </w:pPr>
    <w:r>
      <w:rPr>
        <w:noProof/>
        <w:szCs w:val="18"/>
      </w:rPr>
      <w:fldChar w:fldCharType="begin"/>
    </w:r>
    <w:r>
      <w:rPr>
        <w:noProof/>
        <w:szCs w:val="18"/>
      </w:rPr>
      <w:instrText xml:space="preserve"> STYLEREF  "Heading 2" \n  \* MERGEFORMAT </w:instrText>
    </w:r>
    <w:r>
      <w:rPr>
        <w:noProof/>
        <w:szCs w:val="18"/>
      </w:rPr>
      <w:fldChar w:fldCharType="separate"/>
    </w:r>
    <w:r w:rsidR="00011D7D">
      <w:rPr>
        <w:noProof/>
        <w:szCs w:val="18"/>
      </w:rPr>
      <w:t>3</w:t>
    </w:r>
    <w:r>
      <w:rPr>
        <w:noProof/>
        <w:szCs w:val="18"/>
      </w:rPr>
      <w:fldChar w:fldCharType="end"/>
    </w:r>
    <w:r w:rsidRPr="00796484">
      <w:rPr>
        <w:szCs w:val="18"/>
      </w:rPr>
      <w:t xml:space="preserve"> </w:t>
    </w:r>
    <w:r>
      <w:rPr>
        <w:noProof/>
        <w:szCs w:val="18"/>
      </w:rPr>
      <w:fldChar w:fldCharType="begin"/>
    </w:r>
    <w:r>
      <w:rPr>
        <w:noProof/>
        <w:szCs w:val="18"/>
      </w:rPr>
      <w:instrText xml:space="preserve"> STYLEREF  "Heading 2" </w:instrText>
    </w:r>
    <w:r>
      <w:rPr>
        <w:noProof/>
        <w:szCs w:val="18"/>
      </w:rPr>
      <w:fldChar w:fldCharType="separate"/>
    </w:r>
    <w:r w:rsidR="00011D7D">
      <w:rPr>
        <w:noProof/>
        <w:szCs w:val="18"/>
      </w:rPr>
      <w:t>Laboratory-based leachate and extraction tests on powdered rock samples from the Isa GBA region – geogenic chemicals</w:t>
    </w:r>
    <w:r>
      <w:rPr>
        <w:noProof/>
        <w:szCs w:val="18"/>
      </w:rPr>
      <w:fldChar w:fldCharType="end"/>
    </w:r>
    <w:r>
      <w:rPr>
        <w:noProof/>
      </w:rPr>
      <mc:AlternateContent>
        <mc:Choice Requires="wps">
          <w:drawing>
            <wp:anchor distT="0" distB="0" distL="114300" distR="114300" simplePos="0" relativeHeight="251658241" behindDoc="0" locked="1" layoutInCell="1" allowOverlap="1" wp14:anchorId="63B31021" wp14:editId="677EB65A">
              <wp:simplePos x="0" y="0"/>
              <wp:positionH relativeFrom="column">
                <wp:posOffset>-774065</wp:posOffset>
              </wp:positionH>
              <wp:positionV relativeFrom="margin">
                <wp:posOffset>0</wp:posOffset>
              </wp:positionV>
              <wp:extent cx="683895" cy="747903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1D208" w14:textId="7D2A3B1E" w:rsidR="00940DEF" w:rsidRPr="00500A4A" w:rsidRDefault="00940DEF" w:rsidP="00070F54">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63532B6F" w14:textId="77777777" w:rsidR="00940DEF" w:rsidRPr="005C0B56" w:rsidRDefault="00940DEF" w:rsidP="00BC342C">
                          <w:pPr>
                            <w:pStyle w:val="HeaderComponent"/>
                            <w:jc w:val="left"/>
                            <w:rPr>
                              <w:color w:val="0093CD" w:themeColor="accent1"/>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31021" id="_x0000_t202" coordsize="21600,21600" o:spt="202" path="m,l,21600r21600,l21600,xe">
              <v:stroke joinstyle="miter"/>
              <v:path gradientshapeok="t" o:connecttype="rect"/>
            </v:shapetype>
            <v:shape id="_x0000_s1044" type="#_x0000_t202" style="position:absolute;margin-left:-60.95pt;margin-top:0;width:53.85pt;height:588.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" filled="f" stroked="f">
              <v:textbox style="layout-flow:vertical;mso-layout-flow-alt:bottom-to-top">
                <w:txbxContent>
                  <w:p w14:paraId="0531D208" w14:textId="7D2A3B1E" w:rsidR="00940DEF" w:rsidRPr="00500A4A" w:rsidRDefault="00940DEF" w:rsidP="00070F54">
                    <w:pPr>
                      <w:pStyle w:val="HeaderComponent"/>
                      <w:rPr>
                        <w:color w:val="146692" w:themeColor="text2"/>
                      </w:rPr>
                    </w:pPr>
                    <w:r w:rsidRPr="00500A4A">
                      <w:rPr>
                        <w:color w:val="146692" w:themeColor="text2"/>
                      </w:rPr>
                      <w:t xml:space="preserve">Stage 2: </w:t>
                    </w:r>
                    <w:r>
                      <w:rPr>
                        <w:color w:val="146692" w:themeColor="text2"/>
                      </w:rPr>
                      <w:t>Chemical screening technical appendix</w:t>
                    </w:r>
                  </w:p>
                  <w:p w14:paraId="63532B6F" w14:textId="77777777" w:rsidR="00940DEF" w:rsidRPr="005C0B56" w:rsidRDefault="00940DEF" w:rsidP="00BC342C">
                    <w:pPr>
                      <w:pStyle w:val="HeaderComponent"/>
                      <w:jc w:val="left"/>
                      <w:rPr>
                        <w:color w:val="0093CD" w:themeColor="accent1"/>
                      </w:rPr>
                    </w:pPr>
                  </w:p>
                </w:txbxContent>
              </v:textbox>
              <w10:wrap anchory="margin"/>
              <w10:anchorlock/>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48274" w14:textId="7B70D6D7" w:rsidR="00940DEF" w:rsidRPr="00595095" w:rsidRDefault="00940DEF" w:rsidP="008C6954">
    <w:pPr>
      <w:pStyle w:val="HeaderSection"/>
      <w:jc w:val="right"/>
      <w:rPr>
        <w:sz w:val="22"/>
      </w:rPr>
    </w:pPr>
    <w:r>
      <w:rPr>
        <w:noProof/>
      </w:rPr>
      <w:fldChar w:fldCharType="begin"/>
    </w:r>
    <w:r>
      <w:rPr>
        <w:noProof/>
      </w:rPr>
      <w:instrText xml:space="preserve"> STYLEREF  "Heading 2" \n  \* MERGEFORMAT </w:instrText>
    </w:r>
    <w:r>
      <w:rPr>
        <w:noProof/>
      </w:rPr>
      <w:fldChar w:fldCharType="separate"/>
    </w:r>
    <w:r w:rsidR="00011D7D">
      <w:rPr>
        <w:noProof/>
      </w:rPr>
      <w:t>3</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Laboratory-based leachate and extraction tests on powdered rock samples from the Isa GBA region – geogenic chemicals</w:t>
    </w:r>
    <w:r>
      <w:rPr>
        <w:noProof/>
      </w:rPr>
      <w:fldChar w:fldCharType="end"/>
    </w:r>
    <w:r>
      <w:rPr>
        <w:noProof/>
      </w:rPr>
      <mc:AlternateContent>
        <mc:Choice Requires="wps">
          <w:drawing>
            <wp:anchor distT="0" distB="0" distL="114300" distR="114300" simplePos="0" relativeHeight="251658242" behindDoc="0" locked="1" layoutInCell="1" allowOverlap="1" wp14:anchorId="54DD6DA9" wp14:editId="4662A47A">
              <wp:simplePos x="0" y="0"/>
              <wp:positionH relativeFrom="column">
                <wp:posOffset>9271635</wp:posOffset>
              </wp:positionH>
              <wp:positionV relativeFrom="margin">
                <wp:posOffset>1905</wp:posOffset>
              </wp:positionV>
              <wp:extent cx="683895" cy="747903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D346" w14:textId="5EA8B526" w:rsidR="00940DEF" w:rsidRPr="001565E5" w:rsidRDefault="00940DEF"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D6DA9" id="_x0000_t202" coordsize="21600,21600" o:spt="202" path="m,l,21600r21600,l21600,xe">
              <v:stroke joinstyle="miter"/>
              <v:path gradientshapeok="t" o:connecttype="rect"/>
            </v:shapetype>
            <v:shape id="_x0000_s1045" type="#_x0000_t202" style="position:absolute;left:0;text-align:left;margin-left:730.05pt;margin-top:.15pt;width:53.85pt;height:58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" filled="f" stroked="f">
              <v:textbox style="layout-flow:vertical">
                <w:txbxContent>
                  <w:p w14:paraId="57C3D346" w14:textId="5EA8B526" w:rsidR="00940DEF" w:rsidRPr="001565E5" w:rsidRDefault="00940DEF"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4690D" w14:textId="77777777" w:rsidR="000F22BB" w:rsidRDefault="000F22B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9982D" w14:textId="0F124335" w:rsidR="00940DEF" w:rsidRPr="00212CC0" w:rsidRDefault="00940DEF" w:rsidP="00212CC0">
    <w:pPr>
      <w:pStyle w:val="HeaderSection"/>
      <w:rPr>
        <w:sz w:val="22"/>
      </w:rPr>
    </w:pPr>
    <w:r>
      <w:rPr>
        <w:noProof/>
      </w:rPr>
      <mc:AlternateContent>
        <mc:Choice Requires="wps">
          <w:drawing>
            <wp:anchor distT="0" distB="0" distL="114300" distR="114300" simplePos="0" relativeHeight="251658249" behindDoc="0" locked="1" layoutInCell="1" allowOverlap="1" wp14:anchorId="036EE498" wp14:editId="50444388">
              <wp:simplePos x="0" y="0"/>
              <wp:positionH relativeFrom="column">
                <wp:posOffset>-774065</wp:posOffset>
              </wp:positionH>
              <wp:positionV relativeFrom="margin">
                <wp:posOffset>-71755</wp:posOffset>
              </wp:positionV>
              <wp:extent cx="683895" cy="7479030"/>
              <wp:effectExtent l="0" t="0" r="0" b="0"/>
              <wp:wrapNone/>
              <wp:docPr id="71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0917" w14:textId="00C211A8" w:rsidR="00940DEF" w:rsidRPr="00BC342C" w:rsidRDefault="00940DEF" w:rsidP="00BC342C">
                          <w:pPr>
                            <w:pStyle w:val="HeaderComponent"/>
                            <w:rPr>
                              <w:color w:val="146692" w:themeColor="text2"/>
                            </w:rPr>
                          </w:pPr>
                          <w:r w:rsidRPr="00500A4A">
                            <w:rPr>
                              <w:color w:val="146692" w:themeColor="text2"/>
                            </w:rPr>
                            <w:t xml:space="preserve">Stage 2: </w:t>
                          </w:r>
                          <w:r>
                            <w:rPr>
                              <w:color w:val="146692" w:themeColor="text2"/>
                            </w:rPr>
                            <w:t>Chemical screening technical appendix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EE498" id="_x0000_t202" coordsize="21600,21600" o:spt="202" path="m,l,21600r21600,l21600,xe">
              <v:stroke joinstyle="miter"/>
              <v:path gradientshapeok="t" o:connecttype="rect"/>
            </v:shapetype>
            <v:shape id="_x0000_s1046" type="#_x0000_t202" style="position:absolute;margin-left:-60.95pt;margin-top:-5.65pt;width:53.85pt;height:588.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" filled="f" stroked="f">
              <v:textbox style="layout-flow:vertical;mso-layout-flow-alt:bottom-to-top">
                <w:txbxContent>
                  <w:p w14:paraId="067A0917" w14:textId="00C211A8" w:rsidR="00940DEF" w:rsidRPr="00BC342C" w:rsidRDefault="00940DEF" w:rsidP="00BC342C">
                    <w:pPr>
                      <w:pStyle w:val="HeaderComponent"/>
                      <w:rPr>
                        <w:color w:val="146692" w:themeColor="text2"/>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r>
      <w:rPr>
        <w:noProof/>
      </w:rPr>
      <w:fldChar w:fldCharType="begin"/>
    </w:r>
    <w:r>
      <w:rPr>
        <w:noProof/>
      </w:rPr>
      <w:instrText xml:space="preserve"> STYLEREF  "Heading 2" \n  \* MERGEFORMAT </w:instrText>
    </w:r>
    <w:r>
      <w:rPr>
        <w:noProof/>
      </w:rPr>
      <w:fldChar w:fldCharType="separate"/>
    </w:r>
    <w:r w:rsidR="00011D7D">
      <w:rPr>
        <w:noProof/>
      </w:rPr>
      <w:t>3</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Laboratory-based leachate and extraction tests on powdered rock samples from the Isa GBA region – geogenic chemicals</w:t>
    </w:r>
    <w:r>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93A68" w14:textId="68BDF923" w:rsidR="00940DEF" w:rsidRPr="00595095" w:rsidRDefault="00940DEF" w:rsidP="008C6954">
    <w:pPr>
      <w:pStyle w:val="HeaderSection"/>
      <w:jc w:val="right"/>
      <w:rPr>
        <w:sz w:val="22"/>
      </w:rPr>
    </w:pPr>
    <w:r>
      <w:rPr>
        <w:noProof/>
      </w:rPr>
      <w:fldChar w:fldCharType="begin"/>
    </w:r>
    <w:r>
      <w:rPr>
        <w:noProof/>
      </w:rPr>
      <w:instrText xml:space="preserve"> STYLEREF  "Heading 2" \n  \* MERGEFORMAT </w:instrText>
    </w:r>
    <w:r>
      <w:rPr>
        <w:noProof/>
      </w:rPr>
      <w:fldChar w:fldCharType="separate"/>
    </w:r>
    <w:r w:rsidR="00011D7D">
      <w:rPr>
        <w:noProof/>
      </w:rPr>
      <w:t>3</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Laboratory-based leachate and extraction tests on powdered rock samples from the Isa GBA region – geogenic chemicals</w:t>
    </w:r>
    <w:r>
      <w:rPr>
        <w:noProof/>
      </w:rPr>
      <w:fldChar w:fldCharType="end"/>
    </w:r>
    <w:r>
      <w:rPr>
        <w:noProof/>
      </w:rPr>
      <mc:AlternateContent>
        <mc:Choice Requires="wps">
          <w:drawing>
            <wp:anchor distT="0" distB="0" distL="114300" distR="114300" simplePos="0" relativeHeight="251658243" behindDoc="0" locked="1" layoutInCell="1" allowOverlap="1" wp14:anchorId="7E728836" wp14:editId="298F708D">
              <wp:simplePos x="0" y="0"/>
              <wp:positionH relativeFrom="column">
                <wp:posOffset>6165850</wp:posOffset>
              </wp:positionH>
              <wp:positionV relativeFrom="margin">
                <wp:posOffset>13335</wp:posOffset>
              </wp:positionV>
              <wp:extent cx="683895" cy="747903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EAC84" w14:textId="5AE8F595" w:rsidR="00940DEF" w:rsidRPr="001565E5" w:rsidRDefault="00940DEF"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28836" id="_x0000_t202" coordsize="21600,21600" o:spt="202" path="m,l,21600r21600,l21600,xe">
              <v:stroke joinstyle="miter"/>
              <v:path gradientshapeok="t" o:connecttype="rect"/>
            </v:shapetype>
            <v:shape id="_x0000_s1047" type="#_x0000_t202" style="position:absolute;left:0;text-align:left;margin-left:485.5pt;margin-top:1.05pt;width:53.85pt;height:58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" filled="f" stroked="f">
              <v:textbox style="layout-flow:vertical">
                <w:txbxContent>
                  <w:p w14:paraId="1B0EAC84" w14:textId="5AE8F595" w:rsidR="00940DEF" w:rsidRPr="001565E5" w:rsidRDefault="00940DEF"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E498C" w14:textId="1D993824" w:rsidR="000F22BB" w:rsidRPr="00595095" w:rsidRDefault="000F22BB" w:rsidP="008C6954">
    <w:pPr>
      <w:pStyle w:val="HeaderSection"/>
      <w:jc w:val="right"/>
      <w:rPr>
        <w:sz w:val="22"/>
      </w:rPr>
    </w:pPr>
    <w:r>
      <w:rPr>
        <w:noProof/>
      </w:rPr>
      <w:fldChar w:fldCharType="begin"/>
    </w:r>
    <w:r>
      <w:rPr>
        <w:noProof/>
      </w:rPr>
      <w:instrText xml:space="preserve"> STYLEREF  "Heading 2" \n  \* MERGEFORMAT </w:instrText>
    </w:r>
    <w:r>
      <w:rPr>
        <w:noProof/>
      </w:rPr>
      <w:fldChar w:fldCharType="separate"/>
    </w:r>
    <w:r w:rsidR="00011D7D">
      <w:rPr>
        <w:noProof/>
      </w:rPr>
      <w:t>3</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Laboratory-based leachate and extraction tests on powdered rock samples from the Isa GBA region – geogenic chemicals</w:t>
    </w:r>
    <w:r>
      <w:rPr>
        <w:noProof/>
      </w:rPr>
      <w:fldChar w:fldCharType="end"/>
    </w:r>
    <w:r>
      <w:rPr>
        <w:noProof/>
      </w:rPr>
      <mc:AlternateContent>
        <mc:Choice Requires="wps">
          <w:drawing>
            <wp:anchor distT="0" distB="0" distL="114300" distR="114300" simplePos="0" relativeHeight="251670543" behindDoc="0" locked="1" layoutInCell="1" allowOverlap="1" wp14:anchorId="282877D2" wp14:editId="7D929DD1">
              <wp:simplePos x="0" y="0"/>
              <wp:positionH relativeFrom="column">
                <wp:posOffset>9261475</wp:posOffset>
              </wp:positionH>
              <wp:positionV relativeFrom="margin">
                <wp:posOffset>13335</wp:posOffset>
              </wp:positionV>
              <wp:extent cx="683895" cy="7479030"/>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0927" w14:textId="77777777" w:rsidR="000F22BB" w:rsidRPr="001565E5" w:rsidRDefault="000F22BB"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877D2" id="_x0000_t202" coordsize="21600,21600" o:spt="202" path="m,l,21600r21600,l21600,xe">
              <v:stroke joinstyle="miter"/>
              <v:path gradientshapeok="t" o:connecttype="rect"/>
            </v:shapetype>
            <v:shape id="_x0000_s1048" type="#_x0000_t202" style="position:absolute;left:0;text-align:left;margin-left:729.25pt;margin-top:1.05pt;width:53.85pt;height:588.9pt;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" filled="f" stroked="f">
              <v:textbox style="layout-flow:vertical">
                <w:txbxContent>
                  <w:p w14:paraId="76BE0927" w14:textId="77777777" w:rsidR="000F22BB" w:rsidRPr="001565E5" w:rsidRDefault="000F22BB"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02C4A" w14:textId="73466775" w:rsidR="000F22BB" w:rsidRPr="00212CC0" w:rsidRDefault="000F22BB" w:rsidP="00212CC0">
    <w:pPr>
      <w:pStyle w:val="HeaderSection"/>
      <w:rPr>
        <w:sz w:val="22"/>
      </w:rPr>
    </w:pPr>
    <w:r>
      <w:rPr>
        <w:noProof/>
      </w:rPr>
      <mc:AlternateContent>
        <mc:Choice Requires="wps">
          <w:drawing>
            <wp:anchor distT="0" distB="0" distL="114300" distR="114300" simplePos="0" relativeHeight="251672591" behindDoc="0" locked="1" layoutInCell="1" allowOverlap="1" wp14:anchorId="055FED2D" wp14:editId="4C1A861A">
              <wp:simplePos x="0" y="0"/>
              <wp:positionH relativeFrom="column">
                <wp:posOffset>-774065</wp:posOffset>
              </wp:positionH>
              <wp:positionV relativeFrom="margin">
                <wp:posOffset>-71755</wp:posOffset>
              </wp:positionV>
              <wp:extent cx="683895" cy="7479030"/>
              <wp:effectExtent l="0" t="0" r="0" b="0"/>
              <wp:wrapNone/>
              <wp:docPr id="71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07B00" w14:textId="77777777" w:rsidR="000F22BB" w:rsidRPr="00BC342C" w:rsidRDefault="000F22BB" w:rsidP="00BC342C">
                          <w:pPr>
                            <w:pStyle w:val="HeaderComponent"/>
                            <w:rPr>
                              <w:color w:val="146692" w:themeColor="text2"/>
                            </w:rPr>
                          </w:pPr>
                          <w:r w:rsidRPr="00500A4A">
                            <w:rPr>
                              <w:color w:val="146692" w:themeColor="text2"/>
                            </w:rPr>
                            <w:t xml:space="preserve">Stage 2: </w:t>
                          </w:r>
                          <w:r>
                            <w:rPr>
                              <w:color w:val="146692" w:themeColor="text2"/>
                            </w:rPr>
                            <w:t>Chemical screening technical appendix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FED2D" id="_x0000_t202" coordsize="21600,21600" o:spt="202" path="m,l,21600r21600,l21600,xe">
              <v:stroke joinstyle="miter"/>
              <v:path gradientshapeok="t" o:connecttype="rect"/>
            </v:shapetype>
            <v:shape id="_x0000_s1049" type="#_x0000_t202" style="position:absolute;margin-left:-60.95pt;margin-top:-5.65pt;width:53.85pt;height:588.9pt;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" filled="f" stroked="f">
              <v:textbox style="layout-flow:vertical;mso-layout-flow-alt:bottom-to-top">
                <w:txbxContent>
                  <w:p w14:paraId="0E807B00" w14:textId="77777777" w:rsidR="000F22BB" w:rsidRPr="00BC342C" w:rsidRDefault="000F22BB" w:rsidP="00BC342C">
                    <w:pPr>
                      <w:pStyle w:val="HeaderComponent"/>
                      <w:rPr>
                        <w:color w:val="146692" w:themeColor="text2"/>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r>
      <w:rPr>
        <w:noProof/>
      </w:rPr>
      <w:fldChar w:fldCharType="begin"/>
    </w:r>
    <w:r>
      <w:rPr>
        <w:noProof/>
      </w:rPr>
      <w:instrText xml:space="preserve"> STYLEREF  "Heading 2" \n  \* MERGEFORMAT </w:instrText>
    </w:r>
    <w:r>
      <w:rPr>
        <w:noProof/>
      </w:rPr>
      <w:fldChar w:fldCharType="separate"/>
    </w:r>
    <w:r w:rsidR="00011D7D">
      <w:rPr>
        <w:noProof/>
      </w:rPr>
      <w:t>5</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Knowledge gaps</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68F39" w14:textId="2FA5E54A" w:rsidR="00940DEF" w:rsidRPr="00595095" w:rsidRDefault="00940DEF" w:rsidP="002041DF">
    <w:pPr>
      <w:pStyle w:val="HeaderSection"/>
      <w:tabs>
        <w:tab w:val="left" w:pos="6045"/>
        <w:tab w:val="right" w:pos="9638"/>
      </w:tabs>
      <w:jc w:val="right"/>
      <w:rPr>
        <w:sz w:val="22"/>
      </w:rPr>
    </w:pPr>
    <w:r>
      <w:rPr>
        <w:noProof/>
      </w:rPr>
      <w:fldChar w:fldCharType="begin"/>
    </w:r>
    <w:r>
      <w:rPr>
        <w:noProof/>
      </w:rPr>
      <w:instrText xml:space="preserve"> STYLEREF  "Heading 2" \n  \* MERGEFORMAT </w:instrText>
    </w:r>
    <w:r>
      <w:rPr>
        <w:noProof/>
      </w:rPr>
      <w:fldChar w:fldCharType="separate"/>
    </w:r>
    <w:r w:rsidR="00011D7D">
      <w:rPr>
        <w:noProof/>
      </w:rPr>
      <w:t>6</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Recommendations</w:t>
    </w:r>
    <w:r>
      <w:rPr>
        <w:noProof/>
      </w:rPr>
      <w:fldChar w:fldCharType="end"/>
    </w:r>
    <w:r>
      <w:rPr>
        <w:noProof/>
      </w:rPr>
      <mc:AlternateContent>
        <mc:Choice Requires="wps">
          <w:drawing>
            <wp:anchor distT="0" distB="0" distL="114300" distR="114300" simplePos="0" relativeHeight="251658250" behindDoc="0" locked="1" layoutInCell="1" allowOverlap="1" wp14:anchorId="07C1415F" wp14:editId="1BF58DD0">
              <wp:simplePos x="0" y="0"/>
              <wp:positionH relativeFrom="page">
                <wp:align>right</wp:align>
              </wp:positionH>
              <wp:positionV relativeFrom="margin">
                <wp:align>top</wp:align>
              </wp:positionV>
              <wp:extent cx="683895" cy="7479030"/>
              <wp:effectExtent l="0" t="0" r="0" b="7620"/>
              <wp:wrapNone/>
              <wp:docPr id="71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3DF1" w14:textId="7845509B" w:rsidR="00940DEF" w:rsidRPr="001565E5" w:rsidRDefault="00940DEF"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1415F" id="_x0000_t202" coordsize="21600,21600" o:spt="202" path="m,l,21600r21600,l21600,xe">
              <v:stroke joinstyle="miter"/>
              <v:path gradientshapeok="t" o:connecttype="rect"/>
            </v:shapetype>
            <v:shape id="_x0000_s1050" type="#_x0000_t202" style="position:absolute;left:0;text-align:left;margin-left:2.65pt;margin-top:0;width:53.85pt;height:588.9pt;z-index:251658250;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" filled="f" stroked="f">
              <v:textbox style="layout-flow:vertical">
                <w:txbxContent>
                  <w:p w14:paraId="52D23DF1" w14:textId="7845509B" w:rsidR="00940DEF" w:rsidRPr="001565E5" w:rsidRDefault="00940DEF"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x="page" anchory="margin"/>
              <w10:anchorlock/>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75C63" w14:textId="4520949D" w:rsidR="00940DEF" w:rsidRPr="00212CC0" w:rsidRDefault="00940DEF" w:rsidP="00212CC0">
    <w:pPr>
      <w:pStyle w:val="HeaderSection"/>
      <w:rPr>
        <w:sz w:val="22"/>
      </w:rPr>
    </w:pPr>
    <w:r>
      <w:rPr>
        <w:noProof/>
      </w:rPr>
      <mc:AlternateContent>
        <mc:Choice Requires="wps">
          <w:drawing>
            <wp:anchor distT="0" distB="0" distL="114300" distR="114300" simplePos="0" relativeHeight="251662351" behindDoc="0" locked="1" layoutInCell="1" allowOverlap="1" wp14:anchorId="4E1FF238" wp14:editId="087B186E">
              <wp:simplePos x="0" y="0"/>
              <wp:positionH relativeFrom="column">
                <wp:posOffset>-742315</wp:posOffset>
              </wp:positionH>
              <wp:positionV relativeFrom="margin">
                <wp:posOffset>17145</wp:posOffset>
              </wp:positionV>
              <wp:extent cx="683895" cy="7479030"/>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C0BA4" w14:textId="27750116" w:rsidR="00940DEF" w:rsidRPr="00BC342C" w:rsidRDefault="00940DEF" w:rsidP="00BC342C">
                          <w:pPr>
                            <w:pStyle w:val="HeaderComponent"/>
                            <w:rPr>
                              <w:color w:val="146692" w:themeColor="text2"/>
                            </w:rPr>
                          </w:pPr>
                          <w:r w:rsidRPr="00500A4A">
                            <w:rPr>
                              <w:color w:val="146692" w:themeColor="text2"/>
                            </w:rPr>
                            <w:t xml:space="preserve">Stage 2: </w:t>
                          </w:r>
                          <w:r>
                            <w:rPr>
                              <w:color w:val="146692" w:themeColor="text2"/>
                            </w:rPr>
                            <w:t>Chemical screening technical appendix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FF238" id="_x0000_t202" coordsize="21600,21600" o:spt="202" path="m,l,21600r21600,l21600,xe">
              <v:stroke joinstyle="miter"/>
              <v:path gradientshapeok="t" o:connecttype="rect"/>
            </v:shapetype>
            <v:shape id="_x0000_s1051" type="#_x0000_t202" style="position:absolute;margin-left:-58.45pt;margin-top:1.35pt;width:53.85pt;height:588.9pt;z-index:25166235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" filled="f" stroked="f">
              <v:textbox style="layout-flow:vertical;mso-layout-flow-alt:bottom-to-top">
                <w:txbxContent>
                  <w:p w14:paraId="2F9C0BA4" w14:textId="27750116" w:rsidR="00940DEF" w:rsidRPr="00BC342C" w:rsidRDefault="00940DEF" w:rsidP="00BC342C">
                    <w:pPr>
                      <w:pStyle w:val="HeaderComponent"/>
                      <w:rPr>
                        <w:color w:val="146692" w:themeColor="text2"/>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r>
      <w:rPr>
        <w:noProof/>
      </w:rPr>
      <w:fldChar w:fldCharType="begin"/>
    </w:r>
    <w:r>
      <w:rPr>
        <w:noProof/>
      </w:rPr>
      <w:instrText xml:space="preserve"> STYLEREF  "Heading 2 not numbered" </w:instrText>
    </w:r>
    <w:r>
      <w:rPr>
        <w:noProof/>
      </w:rPr>
      <w:fldChar w:fldCharType="separate"/>
    </w:r>
    <w:r w:rsidR="00011D7D">
      <w:rPr>
        <w:noProof/>
      </w:rPr>
      <w:t>Glossary</w:t>
    </w:r>
    <w:r>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26AEB" w14:textId="7866B810" w:rsidR="00940DEF" w:rsidRPr="00595095" w:rsidRDefault="00940DEF" w:rsidP="002041DF">
    <w:pPr>
      <w:pStyle w:val="HeaderSection"/>
      <w:tabs>
        <w:tab w:val="left" w:pos="6045"/>
        <w:tab w:val="right" w:pos="9638"/>
      </w:tabs>
      <w:jc w:val="right"/>
      <w:rPr>
        <w:sz w:val="22"/>
      </w:rPr>
    </w:pPr>
    <w:r>
      <w:rPr>
        <w:noProof/>
      </w:rPr>
      <w:fldChar w:fldCharType="begin"/>
    </w:r>
    <w:r>
      <w:rPr>
        <w:noProof/>
      </w:rPr>
      <w:instrText xml:space="preserve"> STYLEREF  "Heading 2 not numbered" </w:instrText>
    </w:r>
    <w:r>
      <w:rPr>
        <w:noProof/>
      </w:rPr>
      <w:fldChar w:fldCharType="separate"/>
    </w:r>
    <w:r w:rsidR="00011D7D">
      <w:rPr>
        <w:noProof/>
      </w:rPr>
      <w:t>Glossary</w:t>
    </w:r>
    <w:r>
      <w:rPr>
        <w:noProof/>
      </w:rPr>
      <w:fldChar w:fldCharType="end"/>
    </w:r>
    <w:r>
      <w:rPr>
        <w:noProof/>
      </w:rPr>
      <mc:AlternateContent>
        <mc:Choice Requires="wps">
          <w:drawing>
            <wp:anchor distT="0" distB="0" distL="114300" distR="114300" simplePos="0" relativeHeight="251664399" behindDoc="0" locked="1" layoutInCell="1" allowOverlap="1" wp14:anchorId="160C8AE5" wp14:editId="7A393EA4">
              <wp:simplePos x="0" y="0"/>
              <wp:positionH relativeFrom="page">
                <wp:align>right</wp:align>
              </wp:positionH>
              <wp:positionV relativeFrom="margin">
                <wp:align>top</wp:align>
              </wp:positionV>
              <wp:extent cx="683895" cy="7479030"/>
              <wp:effectExtent l="0" t="0" r="0" b="762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23A47" w14:textId="77777777" w:rsidR="00940DEF" w:rsidRPr="001565E5" w:rsidRDefault="00940DEF"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C8AE5" id="_x0000_t202" coordsize="21600,21600" o:spt="202" path="m,l,21600r21600,l21600,xe">
              <v:stroke joinstyle="miter"/>
              <v:path gradientshapeok="t" o:connecttype="rect"/>
            </v:shapetype>
            <v:shape id="_x0000_s1052" type="#_x0000_t202" style="position:absolute;left:0;text-align:left;margin-left:2.65pt;margin-top:0;width:53.85pt;height:588.9pt;z-index:251664399;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" filled="f" stroked="f">
              <v:textbox style="layout-flow:vertical">
                <w:txbxContent>
                  <w:p w14:paraId="21C23A47" w14:textId="77777777" w:rsidR="00940DEF" w:rsidRPr="001565E5" w:rsidRDefault="00940DEF" w:rsidP="005C0B56">
                    <w:pPr>
                      <w:pStyle w:val="HeaderComponent"/>
                      <w:jc w:val="left"/>
                      <w:rPr>
                        <w:color w:val="E87521" w:themeColor="accent3"/>
                      </w:rPr>
                    </w:pPr>
                    <w:r w:rsidRPr="00500A4A">
                      <w:rPr>
                        <w:color w:val="146692" w:themeColor="text2"/>
                      </w:rPr>
                      <w:t xml:space="preserve">Stage 2: </w:t>
                    </w:r>
                    <w:r>
                      <w:rPr>
                        <w:color w:val="146692" w:themeColor="text2"/>
                      </w:rPr>
                      <w:t>Chemical screening technical appendix</w:t>
                    </w:r>
                  </w:p>
                </w:txbxContent>
              </v:textbox>
              <w10:wrap anchorx="page" anchory="margin"/>
              <w10:anchorlock/>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BB91B" w14:textId="67D0CA62" w:rsidR="000F22BB" w:rsidRPr="00212CC0" w:rsidRDefault="000F22BB" w:rsidP="00212CC0">
    <w:pPr>
      <w:pStyle w:val="HeaderSection"/>
      <w:rPr>
        <w:sz w:val="22"/>
      </w:rPr>
    </w:pPr>
    <w:r>
      <w:rPr>
        <w:noProof/>
      </w:rPr>
      <w:fldChar w:fldCharType="begin"/>
    </w:r>
    <w:r>
      <w:rPr>
        <w:noProof/>
      </w:rPr>
      <w:instrText xml:space="preserve"> STYLEREF  "Heading 2 not numbered" </w:instrText>
    </w:r>
    <w:r>
      <w:rPr>
        <w:noProof/>
      </w:rPr>
      <w:fldChar w:fldCharType="separate"/>
    </w:r>
    <w:r w:rsidR="00011D7D">
      <w:rPr>
        <w:noProof/>
      </w:rPr>
      <w:t>Glossary</w:t>
    </w:r>
    <w:r>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C7F6D" w14:textId="11A29A0E" w:rsidR="00940DEF" w:rsidRPr="00595095" w:rsidRDefault="00940DEF" w:rsidP="008C6954">
    <w:pPr>
      <w:pStyle w:val="HeaderSection"/>
      <w:jc w:val="right"/>
      <w:rPr>
        <w:sz w:val="22"/>
      </w:rPr>
    </w:pPr>
    <w:r>
      <w:rPr>
        <w:noProof/>
        <w:szCs w:val="18"/>
      </w:rPr>
      <w:fldChar w:fldCharType="begin"/>
    </w:r>
    <w:r>
      <w:rPr>
        <w:noProof/>
        <w:szCs w:val="18"/>
      </w:rPr>
      <w:instrText xml:space="preserve"> STYLEREF  "Heading 2 not numbered" </w:instrText>
    </w:r>
    <w:r>
      <w:rPr>
        <w:noProof/>
        <w:szCs w:val="18"/>
      </w:rPr>
      <w:fldChar w:fldCharType="separate"/>
    </w:r>
    <w:r>
      <w:rPr>
        <w:noProof/>
        <w:szCs w:val="18"/>
      </w:rPr>
      <w:t>Glossary</w:t>
    </w:r>
    <w:r>
      <w:rPr>
        <w:noProof/>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36E63" w14:textId="77777777" w:rsidR="000F22BB" w:rsidRDefault="000F22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6AB4F" w14:textId="77777777" w:rsidR="00940DEF" w:rsidRPr="002F7953" w:rsidRDefault="00940DEF">
    <w:pPr>
      <w:pStyle w:val="Header"/>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F73F" w14:textId="75D7BDF1" w:rsidR="00940DEF" w:rsidRPr="002F7953" w:rsidRDefault="00940DEF" w:rsidP="008A236B">
    <w:pPr>
      <w:pStyle w:val="HeaderSection"/>
      <w:jc w:val="right"/>
      <w:rPr>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7007D" w14:textId="0D6427FF" w:rsidR="00940DEF" w:rsidRPr="008A236B" w:rsidRDefault="00940DEF" w:rsidP="008A236B">
    <w:pPr>
      <w:pStyle w:val="HeaderSection"/>
      <w:jc w:val="right"/>
      <w:rPr>
        <w:sz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DFD66" w14:textId="3185F3D7" w:rsidR="00940DEF" w:rsidRPr="000902F6" w:rsidRDefault="00940DEF" w:rsidP="00070F54">
    <w:pPr>
      <w:pStyle w:val="HeaderSection"/>
    </w:pPr>
    <w:r>
      <w:rPr>
        <w:noProof/>
        <w:szCs w:val="18"/>
      </w:rPr>
      <w:fldChar w:fldCharType="begin"/>
    </w:r>
    <w:r>
      <w:rPr>
        <w:noProof/>
        <w:szCs w:val="18"/>
      </w:rPr>
      <w:instrText xml:space="preserve"> STYLEREF  "Heading 2" \n  \* MERGEFORMAT </w:instrText>
    </w:r>
    <w:r>
      <w:rPr>
        <w:noProof/>
        <w:szCs w:val="18"/>
      </w:rPr>
      <w:fldChar w:fldCharType="separate"/>
    </w:r>
    <w:r w:rsidR="00011D7D">
      <w:rPr>
        <w:noProof/>
        <w:szCs w:val="18"/>
      </w:rPr>
      <w:t>2</w:t>
    </w:r>
    <w:r>
      <w:rPr>
        <w:noProof/>
        <w:szCs w:val="18"/>
      </w:rPr>
      <w:fldChar w:fldCharType="end"/>
    </w:r>
    <w:r w:rsidRPr="00796484">
      <w:rPr>
        <w:szCs w:val="18"/>
      </w:rPr>
      <w:t xml:space="preserve"> </w:t>
    </w:r>
    <w:r>
      <w:rPr>
        <w:noProof/>
        <w:szCs w:val="18"/>
      </w:rPr>
      <w:fldChar w:fldCharType="begin"/>
    </w:r>
    <w:r>
      <w:rPr>
        <w:noProof/>
        <w:szCs w:val="18"/>
      </w:rPr>
      <w:instrText xml:space="preserve"> STYLEREF  "Heading 2" </w:instrText>
    </w:r>
    <w:r>
      <w:rPr>
        <w:noProof/>
        <w:szCs w:val="18"/>
      </w:rPr>
      <w:fldChar w:fldCharType="separate"/>
    </w:r>
    <w:r w:rsidR="00011D7D">
      <w:rPr>
        <w:noProof/>
        <w:szCs w:val="18"/>
      </w:rPr>
      <w:t>Qualitative environmental risk assessment of chemicals</w:t>
    </w:r>
    <w:r>
      <w:rPr>
        <w:noProof/>
        <w:szCs w:val="18"/>
      </w:rPr>
      <w:fldChar w:fldCharType="end"/>
    </w:r>
    <w:r>
      <w:rPr>
        <w:noProof/>
      </w:rPr>
      <mc:AlternateContent>
        <mc:Choice Requires="wps">
          <w:drawing>
            <wp:anchor distT="0" distB="0" distL="114300" distR="114300" simplePos="0" relativeHeight="251658244" behindDoc="0" locked="1" layoutInCell="1" allowOverlap="1" wp14:anchorId="7DBF0CB7" wp14:editId="2557C071">
              <wp:simplePos x="0" y="0"/>
              <wp:positionH relativeFrom="column">
                <wp:posOffset>-774065</wp:posOffset>
              </wp:positionH>
              <wp:positionV relativeFrom="margin">
                <wp:posOffset>0</wp:posOffset>
              </wp:positionV>
              <wp:extent cx="683895" cy="7479030"/>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6AE1" w14:textId="69CD93D0" w:rsidR="00940DEF" w:rsidRPr="005C0B56" w:rsidRDefault="00940DEF" w:rsidP="00070F54">
                          <w:pPr>
                            <w:pStyle w:val="HeaderComponent"/>
                            <w:rPr>
                              <w:color w:val="0093CD" w:themeColor="accent1"/>
                            </w:rPr>
                          </w:pPr>
                          <w:r w:rsidRPr="00500A4A">
                            <w:rPr>
                              <w:color w:val="146692" w:themeColor="text2"/>
                            </w:rPr>
                            <w:t xml:space="preserve">Stage 2: </w:t>
                          </w:r>
                          <w:r>
                            <w:rPr>
                              <w:color w:val="146692" w:themeColor="text2"/>
                            </w:rPr>
                            <w:t>Chemical screening technical appendix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F0CB7" id="_x0000_t202" coordsize="21600,21600" o:spt="202" path="m,l,21600r21600,l21600,xe">
              <v:stroke joinstyle="miter"/>
              <v:path gradientshapeok="t" o:connecttype="rect"/>
            </v:shapetype>
            <v:shape id="Text Box 15" o:spid="_x0000_s1033" type="#_x0000_t202" style="position:absolute;margin-left:-60.95pt;margin-top:0;width:53.85pt;height:58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" filled="f" stroked="f">
              <v:textbox style="layout-flow:vertical;mso-layout-flow-alt:bottom-to-top">
                <w:txbxContent>
                  <w:p w14:paraId="39216AE1" w14:textId="69CD93D0" w:rsidR="00940DEF" w:rsidRPr="005C0B56" w:rsidRDefault="00940DEF" w:rsidP="00070F54">
                    <w:pPr>
                      <w:pStyle w:val="HeaderComponent"/>
                      <w:rPr>
                        <w:color w:val="0093CD" w:themeColor="accent1"/>
                      </w:rPr>
                    </w:pPr>
                    <w:r w:rsidRPr="00500A4A">
                      <w:rPr>
                        <w:color w:val="146692" w:themeColor="text2"/>
                      </w:rPr>
                      <w:t xml:space="preserve">Stage 2: </w:t>
                    </w:r>
                    <w:r>
                      <w:rPr>
                        <w:color w:val="146692" w:themeColor="text2"/>
                      </w:rPr>
                      <w:t>Chemical screening technical appendix</w:t>
                    </w:r>
                  </w:p>
                </w:txbxContent>
              </v:textbox>
              <w10:wrap anchory="margin"/>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D66D5" w14:textId="5EB5998F" w:rsidR="00940DEF" w:rsidRPr="008A236B" w:rsidRDefault="00940DEF" w:rsidP="008A236B">
    <w:pPr>
      <w:pStyle w:val="HeaderSection"/>
      <w:jc w:val="right"/>
      <w:rPr>
        <w:sz w:val="22"/>
      </w:rPr>
    </w:pPr>
    <w:r>
      <w:rPr>
        <w:noProof/>
      </w:rPr>
      <w:fldChar w:fldCharType="begin"/>
    </w:r>
    <w:r>
      <w:rPr>
        <w:noProof/>
      </w:rPr>
      <w:instrText xml:space="preserve"> STYLEREF  "Heading 2" \n  \* MERGEFORMAT </w:instrText>
    </w:r>
    <w:r>
      <w:rPr>
        <w:noProof/>
      </w:rPr>
      <w:fldChar w:fldCharType="separate"/>
    </w:r>
    <w:r w:rsidR="00011D7D">
      <w:rPr>
        <w:noProof/>
      </w:rPr>
      <w:t>2</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Qualitative environmental risk assessment of chemicals</w:t>
    </w:r>
    <w:r>
      <w:rPr>
        <w:noProof/>
      </w:rPr>
      <w:fldChar w:fldCharType="end"/>
    </w:r>
    <w:r>
      <w:rPr>
        <w:noProof/>
      </w:rPr>
      <mc:AlternateContent>
        <mc:Choice Requires="wps">
          <w:drawing>
            <wp:anchor distT="0" distB="0" distL="114300" distR="114300" simplePos="0" relativeHeight="251658252" behindDoc="0" locked="1" layoutInCell="1" allowOverlap="1" wp14:anchorId="32CEE5E0" wp14:editId="46559CD0">
              <wp:simplePos x="0" y="0"/>
              <wp:positionH relativeFrom="column">
                <wp:posOffset>6189345</wp:posOffset>
              </wp:positionH>
              <wp:positionV relativeFrom="margin">
                <wp:posOffset>0</wp:posOffset>
              </wp:positionV>
              <wp:extent cx="683895" cy="7479030"/>
              <wp:effectExtent l="0" t="0"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1F64" w14:textId="4D5D911D" w:rsidR="00940DEF" w:rsidRPr="001565E5" w:rsidRDefault="00940DEF" w:rsidP="008A236B">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EE5E0" id="_x0000_t202" coordsize="21600,21600" o:spt="202" path="m,l,21600r21600,l21600,xe">
              <v:stroke joinstyle="miter"/>
              <v:path gradientshapeok="t" o:connecttype="rect"/>
            </v:shapetype>
            <v:shape id="Text Box 6" o:spid="_x0000_s1034" type="#_x0000_t202" style="position:absolute;left:0;text-align:left;margin-left:487.35pt;margin-top:0;width:53.85pt;height:588.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" filled="f" stroked="f">
              <v:textbox style="layout-flow:vertical">
                <w:txbxContent>
                  <w:p w14:paraId="41EA1F64" w14:textId="4D5D911D" w:rsidR="00940DEF" w:rsidRPr="001565E5" w:rsidRDefault="00940DEF" w:rsidP="008A236B">
                    <w:pPr>
                      <w:pStyle w:val="HeaderComponent"/>
                      <w:jc w:val="left"/>
                      <w:rPr>
                        <w:color w:val="E87521" w:themeColor="accent3"/>
                      </w:rPr>
                    </w:pPr>
                    <w:r>
                      <w:rPr>
                        <w:color w:val="146692" w:themeColor="text2"/>
                      </w:rPr>
                      <w:t>S</w:t>
                    </w:r>
                    <w:r w:rsidRPr="00500A4A">
                      <w:rPr>
                        <w:color w:val="146692" w:themeColor="text2"/>
                      </w:rPr>
                      <w:t xml:space="preserve">tage 2: </w:t>
                    </w:r>
                    <w:r>
                      <w:rPr>
                        <w:color w:val="146692" w:themeColor="text2"/>
                      </w:rPr>
                      <w:t>Chemical screening technical appendix</w:t>
                    </w:r>
                  </w:p>
                </w:txbxContent>
              </v:textbox>
              <w10:wrap anchory="margin"/>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A59EE" w14:textId="54657B42" w:rsidR="00940DEF" w:rsidRPr="006001FE" w:rsidRDefault="00940DEF" w:rsidP="006001FE">
    <w:pPr>
      <w:pStyle w:val="HeaderSection"/>
      <w:jc w:val="right"/>
      <w:rPr>
        <w:sz w:val="22"/>
      </w:rPr>
    </w:pPr>
    <w:r>
      <w:rPr>
        <w:noProof/>
      </w:rPr>
      <mc:AlternateContent>
        <mc:Choice Requires="wps">
          <w:drawing>
            <wp:anchor distT="0" distB="0" distL="114300" distR="114300" simplePos="0" relativeHeight="251658247" behindDoc="0" locked="1" layoutInCell="1" allowOverlap="1" wp14:anchorId="086265C5" wp14:editId="41E6F489">
              <wp:simplePos x="0" y="0"/>
              <wp:positionH relativeFrom="column">
                <wp:posOffset>6189345</wp:posOffset>
              </wp:positionH>
              <wp:positionV relativeFrom="margin">
                <wp:posOffset>0</wp:posOffset>
              </wp:positionV>
              <wp:extent cx="683895" cy="7479030"/>
              <wp:effectExtent l="0" t="0" r="0" b="0"/>
              <wp:wrapNone/>
              <wp:docPr id="71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1CC6" w14:textId="5361E447" w:rsidR="00940DEF" w:rsidRPr="001565E5" w:rsidRDefault="00940DEF" w:rsidP="005C0B56">
                          <w:pPr>
                            <w:pStyle w:val="HeaderComponent"/>
                            <w:jc w:val="left"/>
                            <w:rPr>
                              <w:color w:val="E87521" w:themeColor="accent3"/>
                            </w:rPr>
                          </w:pPr>
                          <w:r w:rsidRPr="00003860">
                            <w:rPr>
                              <w:color w:val="146692" w:themeColor="text2"/>
                            </w:rPr>
                            <w:t>Stage 2: Chemical screening technical appendix</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265C5" id="_x0000_t202" coordsize="21600,21600" o:spt="202" path="m,l,21600r21600,l21600,xe">
              <v:stroke joinstyle="miter"/>
              <v:path gradientshapeok="t" o:connecttype="rect"/>
            </v:shapetype>
            <v:shape id="_x0000_s1035" type="#_x0000_t202" style="position:absolute;left:0;text-align:left;margin-left:487.35pt;margin-top:0;width:53.85pt;height:588.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" filled="f" stroked="f">
              <v:textbox style="layout-flow:vertical">
                <w:txbxContent>
                  <w:p w14:paraId="6B751CC6" w14:textId="5361E447" w:rsidR="00940DEF" w:rsidRPr="001565E5" w:rsidRDefault="00940DEF" w:rsidP="005C0B56">
                    <w:pPr>
                      <w:pStyle w:val="HeaderComponent"/>
                      <w:jc w:val="left"/>
                      <w:rPr>
                        <w:color w:val="E87521" w:themeColor="accent3"/>
                      </w:rPr>
                    </w:pPr>
                    <w:r w:rsidRPr="00003860">
                      <w:rPr>
                        <w:color w:val="146692" w:themeColor="text2"/>
                      </w:rPr>
                      <w:t>Stage 2: Chemical screening technical appendix</w:t>
                    </w:r>
                  </w:p>
                </w:txbxContent>
              </v:textbox>
              <w10:wrap anchory="margin"/>
              <w10:anchorlock/>
            </v:shape>
          </w:pict>
        </mc:Fallback>
      </mc:AlternateContent>
    </w:r>
    <w:r>
      <w:rPr>
        <w:noProof/>
      </w:rPr>
      <w:fldChar w:fldCharType="begin"/>
    </w:r>
    <w:r>
      <w:rPr>
        <w:noProof/>
      </w:rPr>
      <w:instrText xml:space="preserve"> STYLEREF  "Heading 2" \n  \* MERGEFORMAT </w:instrText>
    </w:r>
    <w:r>
      <w:rPr>
        <w:noProof/>
      </w:rPr>
      <w:fldChar w:fldCharType="separate"/>
    </w:r>
    <w:r w:rsidR="00011D7D">
      <w:rPr>
        <w:noProof/>
      </w:rPr>
      <w:t>1</w:t>
    </w:r>
    <w:r>
      <w:rPr>
        <w:noProof/>
      </w:rPr>
      <w:fldChar w:fldCharType="end"/>
    </w:r>
    <w:r>
      <w:t xml:space="preserve"> </w:t>
    </w:r>
    <w:r>
      <w:rPr>
        <w:noProof/>
      </w:rPr>
      <w:fldChar w:fldCharType="begin"/>
    </w:r>
    <w:r>
      <w:rPr>
        <w:noProof/>
      </w:rPr>
      <w:instrText xml:space="preserve"> STYLEREF  "Heading 2" </w:instrText>
    </w:r>
    <w:r>
      <w:rPr>
        <w:noProof/>
      </w:rPr>
      <w:fldChar w:fldCharType="separate"/>
    </w:r>
    <w:r w:rsidR="00011D7D">
      <w:rPr>
        <w:noProof/>
      </w:rPr>
      <w:t>Chemicals associated with shale, tight and deep coal gas operations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09E9A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AC61F0C"/>
    <w:lvl w:ilvl="0">
      <w:start w:val="1"/>
      <w:numFmt w:val="decimal"/>
      <w:pStyle w:val="ListNumber4"/>
      <w:lvlText w:val="%1."/>
      <w:lvlJc w:val="left"/>
      <w:pPr>
        <w:tabs>
          <w:tab w:val="num" w:pos="1209"/>
        </w:tabs>
        <w:ind w:left="1209" w:hanging="360"/>
      </w:pPr>
    </w:lvl>
  </w:abstractNum>
  <w:abstractNum w:abstractNumId="2"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6F70AC30"/>
    <w:lvl w:ilvl="0">
      <w:start w:val="1"/>
      <w:numFmt w:val="decimal"/>
      <w:pStyle w:val="ListBullet4"/>
      <w:lvlText w:val="%1."/>
      <w:lvlJc w:val="left"/>
      <w:pPr>
        <w:ind w:left="360" w:hanging="360"/>
      </w:pPr>
      <w:rPr>
        <w:rFonts w:cs="Times New Roman"/>
      </w:rPr>
    </w:lvl>
  </w:abstractNum>
  <w:abstractNum w:abstractNumId="5" w15:restartNumberingAfterBreak="0">
    <w:nsid w:val="01C80A0C"/>
    <w:multiLevelType w:val="multilevel"/>
    <w:tmpl w:val="2272F062"/>
    <w:lvl w:ilvl="0">
      <w:start w:val="1"/>
      <w:numFmt w:val="bullet"/>
      <w:pStyle w:val="ListBullet"/>
      <w:lvlText w:val=""/>
      <w:lvlJc w:val="left"/>
      <w:pPr>
        <w:tabs>
          <w:tab w:val="num" w:pos="567"/>
        </w:tabs>
        <w:ind w:left="567" w:hanging="283"/>
      </w:pPr>
      <w:rPr>
        <w:rFonts w:ascii="Symbol" w:hAnsi="Symbol" w:hint="default"/>
        <w:color w:val="auto"/>
      </w:rPr>
    </w:lvl>
    <w:lvl w:ilvl="1">
      <w:start w:val="1"/>
      <w:numFmt w:val="bullet"/>
      <w:pStyle w:val="ListBullet2"/>
      <w:lvlText w:val=""/>
      <w:lvlJc w:val="left"/>
      <w:pPr>
        <w:tabs>
          <w:tab w:val="num" w:pos="851"/>
        </w:tabs>
        <w:ind w:left="851" w:hanging="284"/>
      </w:pPr>
      <w:rPr>
        <w:rFonts w:ascii="Symbol" w:hAnsi="Symbol" w:hint="default"/>
        <w:color w:val="auto"/>
      </w:rPr>
    </w:lvl>
    <w:lvl w:ilvl="2">
      <w:start w:val="1"/>
      <w:numFmt w:val="none"/>
      <w:pStyle w:val="ListBullet3"/>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182334A5"/>
    <w:multiLevelType w:val="multilevel"/>
    <w:tmpl w:val="114E1C7E"/>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134" w:hanging="1134"/>
      </w:pPr>
      <w:rPr>
        <w:rFonts w:hint="default"/>
      </w:rPr>
    </w:lvl>
    <w:lvl w:ilvl="2">
      <w:start w:val="1"/>
      <w:numFmt w:val="decimal"/>
      <w:pStyle w:val="Heading4"/>
      <w:lvlText w:val="%1.%2.%3"/>
      <w:lvlJc w:val="left"/>
      <w:pPr>
        <w:ind w:left="1134" w:hanging="1134"/>
      </w:pPr>
      <w:rPr>
        <w:rFonts w:hint="default"/>
      </w:rPr>
    </w:lvl>
    <w:lvl w:ilvl="3">
      <w:start w:val="1"/>
      <w:numFmt w:val="decimal"/>
      <w:pStyle w:val="Heading5"/>
      <w:lvlText w:val="%1.%2.%3.%4"/>
      <w:lvlJc w:val="left"/>
      <w:pPr>
        <w:ind w:left="1134" w:hanging="1134"/>
      </w:pPr>
      <w:rPr>
        <w:rFonts w:hint="default"/>
      </w:rPr>
    </w:lvl>
    <w:lvl w:ilvl="4">
      <w:start w:val="1"/>
      <w:numFmt w:val="none"/>
      <w:pStyle w:val="Heading6"/>
      <w:lvlText w:val="%1.%2.%3.%4"/>
      <w:lvlJc w:val="left"/>
      <w:pPr>
        <w:tabs>
          <w:tab w:val="num" w:pos="1134"/>
        </w:tabs>
        <w:ind w:left="1134" w:hanging="113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7" w15:restartNumberingAfterBreak="0">
    <w:nsid w:val="1F5C43CC"/>
    <w:multiLevelType w:val="hybridMultilevel"/>
    <w:tmpl w:val="77EC1916"/>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8" w15:restartNumberingAfterBreak="0">
    <w:nsid w:val="2086735F"/>
    <w:multiLevelType w:val="multilevel"/>
    <w:tmpl w:val="99DAC6F4"/>
    <w:styleLink w:val="TableBullets"/>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9444BE6"/>
    <w:multiLevelType w:val="multilevel"/>
    <w:tmpl w:val="5622DD3E"/>
    <w:lvl w:ilvl="0">
      <w:start w:val="1"/>
      <w:numFmt w:val="decimal"/>
      <w:lvlText w:val="%1"/>
      <w:lvlJc w:val="left"/>
      <w:pPr>
        <w:ind w:left="432" w:hanging="432"/>
      </w:pPr>
      <w:rPr>
        <w:rFonts w:hint="default"/>
        <w:color w:val="146692" w:themeColor="text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BE538A6"/>
    <w:multiLevelType w:val="hybridMultilevel"/>
    <w:tmpl w:val="219CA502"/>
    <w:lvl w:ilvl="0" w:tplc="6E38F13C">
      <w:start w:val="1"/>
      <w:numFmt w:val="decimal"/>
      <w:pStyle w:val="ListNumber"/>
      <w:lvlText w:val="%1."/>
      <w:lvlJc w:val="left"/>
      <w:pPr>
        <w:ind w:left="624" w:hanging="340"/>
      </w:pPr>
      <w:rPr>
        <w:rFonts w:hint="default"/>
      </w:rPr>
    </w:lvl>
    <w:lvl w:ilvl="1" w:tplc="3CC48EFA" w:tentative="1">
      <w:start w:val="1"/>
      <w:numFmt w:val="lowerLetter"/>
      <w:lvlText w:val="%2."/>
      <w:lvlJc w:val="left"/>
      <w:pPr>
        <w:ind w:left="1724" w:hanging="360"/>
      </w:pPr>
    </w:lvl>
    <w:lvl w:ilvl="2" w:tplc="9D7060A0">
      <w:start w:val="1"/>
      <w:numFmt w:val="lowerRoman"/>
      <w:lvlText w:val="%3."/>
      <w:lvlJc w:val="right"/>
      <w:pPr>
        <w:ind w:left="2444" w:hanging="180"/>
      </w:pPr>
    </w:lvl>
    <w:lvl w:ilvl="3" w:tplc="3ED855C0" w:tentative="1">
      <w:start w:val="1"/>
      <w:numFmt w:val="decimal"/>
      <w:lvlText w:val="%4."/>
      <w:lvlJc w:val="left"/>
      <w:pPr>
        <w:ind w:left="3164" w:hanging="360"/>
      </w:pPr>
    </w:lvl>
    <w:lvl w:ilvl="4" w:tplc="FAF4209E" w:tentative="1">
      <w:start w:val="1"/>
      <w:numFmt w:val="lowerLetter"/>
      <w:lvlText w:val="%5."/>
      <w:lvlJc w:val="left"/>
      <w:pPr>
        <w:ind w:left="3884" w:hanging="360"/>
      </w:pPr>
    </w:lvl>
    <w:lvl w:ilvl="5" w:tplc="90A45796" w:tentative="1">
      <w:start w:val="1"/>
      <w:numFmt w:val="lowerRoman"/>
      <w:lvlText w:val="%6."/>
      <w:lvlJc w:val="right"/>
      <w:pPr>
        <w:ind w:left="4604" w:hanging="180"/>
      </w:pPr>
    </w:lvl>
    <w:lvl w:ilvl="6" w:tplc="7952BBA4" w:tentative="1">
      <w:start w:val="1"/>
      <w:numFmt w:val="decimal"/>
      <w:lvlText w:val="%7."/>
      <w:lvlJc w:val="left"/>
      <w:pPr>
        <w:ind w:left="5324" w:hanging="360"/>
      </w:pPr>
    </w:lvl>
    <w:lvl w:ilvl="7" w:tplc="06FC304C" w:tentative="1">
      <w:start w:val="1"/>
      <w:numFmt w:val="lowerLetter"/>
      <w:lvlText w:val="%8."/>
      <w:lvlJc w:val="left"/>
      <w:pPr>
        <w:ind w:left="6044" w:hanging="360"/>
      </w:pPr>
    </w:lvl>
    <w:lvl w:ilvl="8" w:tplc="4490DD50" w:tentative="1">
      <w:start w:val="1"/>
      <w:numFmt w:val="lowerRoman"/>
      <w:lvlText w:val="%9."/>
      <w:lvlJc w:val="right"/>
      <w:pPr>
        <w:ind w:left="6764" w:hanging="180"/>
      </w:pPr>
    </w:lvl>
  </w:abstractNum>
  <w:abstractNum w:abstractNumId="11" w15:restartNumberingAfterBreak="0">
    <w:nsid w:val="5DC2180C"/>
    <w:multiLevelType w:val="hybridMultilevel"/>
    <w:tmpl w:val="5D5CF190"/>
    <w:lvl w:ilvl="0" w:tplc="1F5C8B50">
      <w:start w:val="1"/>
      <w:numFmt w:val="decimal"/>
      <w:pStyle w:val="TableBulletNumbered"/>
      <w:lvlText w:val="%1."/>
      <w:lvlJc w:val="left"/>
      <w:pPr>
        <w:ind w:left="720" w:hanging="360"/>
      </w:pPr>
    </w:lvl>
    <w:lvl w:ilvl="1" w:tplc="FAA65C28" w:tentative="1">
      <w:start w:val="1"/>
      <w:numFmt w:val="lowerLetter"/>
      <w:lvlText w:val="%2."/>
      <w:lvlJc w:val="left"/>
      <w:pPr>
        <w:ind w:left="1440" w:hanging="360"/>
      </w:pPr>
    </w:lvl>
    <w:lvl w:ilvl="2" w:tplc="EB628E52" w:tentative="1">
      <w:start w:val="1"/>
      <w:numFmt w:val="lowerRoman"/>
      <w:lvlText w:val="%3."/>
      <w:lvlJc w:val="right"/>
      <w:pPr>
        <w:ind w:left="2160" w:hanging="180"/>
      </w:pPr>
    </w:lvl>
    <w:lvl w:ilvl="3" w:tplc="6CDA552A" w:tentative="1">
      <w:start w:val="1"/>
      <w:numFmt w:val="decimal"/>
      <w:lvlText w:val="%4."/>
      <w:lvlJc w:val="left"/>
      <w:pPr>
        <w:ind w:left="2880" w:hanging="360"/>
      </w:pPr>
    </w:lvl>
    <w:lvl w:ilvl="4" w:tplc="C640269E" w:tentative="1">
      <w:start w:val="1"/>
      <w:numFmt w:val="lowerLetter"/>
      <w:lvlText w:val="%5."/>
      <w:lvlJc w:val="left"/>
      <w:pPr>
        <w:ind w:left="3600" w:hanging="360"/>
      </w:pPr>
    </w:lvl>
    <w:lvl w:ilvl="5" w:tplc="CE2AC4DA" w:tentative="1">
      <w:start w:val="1"/>
      <w:numFmt w:val="lowerRoman"/>
      <w:lvlText w:val="%6."/>
      <w:lvlJc w:val="right"/>
      <w:pPr>
        <w:ind w:left="4320" w:hanging="180"/>
      </w:pPr>
    </w:lvl>
    <w:lvl w:ilvl="6" w:tplc="5FEEC244" w:tentative="1">
      <w:start w:val="1"/>
      <w:numFmt w:val="decimal"/>
      <w:lvlText w:val="%7."/>
      <w:lvlJc w:val="left"/>
      <w:pPr>
        <w:ind w:left="5040" w:hanging="360"/>
      </w:pPr>
    </w:lvl>
    <w:lvl w:ilvl="7" w:tplc="44781DBE" w:tentative="1">
      <w:start w:val="1"/>
      <w:numFmt w:val="lowerLetter"/>
      <w:lvlText w:val="%8."/>
      <w:lvlJc w:val="left"/>
      <w:pPr>
        <w:ind w:left="5760" w:hanging="360"/>
      </w:pPr>
    </w:lvl>
    <w:lvl w:ilvl="8" w:tplc="77C8914C" w:tentative="1">
      <w:start w:val="1"/>
      <w:numFmt w:val="lowerRoman"/>
      <w:lvlText w:val="%9."/>
      <w:lvlJc w:val="right"/>
      <w:pPr>
        <w:ind w:left="6480" w:hanging="180"/>
      </w:pPr>
    </w:lvl>
  </w:abstractNum>
  <w:abstractNum w:abstractNumId="12" w15:restartNumberingAfterBreak="0">
    <w:nsid w:val="66063429"/>
    <w:multiLevelType w:val="multilevel"/>
    <w:tmpl w:val="5A4A4BE2"/>
    <w:lvl w:ilvl="0">
      <w:start w:val="1"/>
      <w:numFmt w:val="upperLetter"/>
      <w:pStyle w:val="AppendixHeading1base"/>
      <w:lvlText w:val="Appendix %1 "/>
      <w:lvlJc w:val="left"/>
      <w:pPr>
        <w:ind w:left="0" w:firstLine="0"/>
      </w:pPr>
      <w:rPr>
        <w:rFonts w:cs="Times New Roman"/>
        <w:bCs w:val="0"/>
        <w:caps w:val="0"/>
        <w:smallCaps w:val="0"/>
        <w:strike w:val="0"/>
        <w:dstrike w:val="0"/>
        <w:noProof w:val="0"/>
        <w:vanish w:val="0"/>
        <w:color w:val="146692" w:themeColor="text2"/>
        <w:kern w:val="0"/>
        <w:position w:val="0"/>
        <w:u w:val="none"/>
        <w:vertAlign w:val="baseline"/>
        <w:em w:val="none"/>
        <w:specVanish w:val="0"/>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68041EB3"/>
    <w:multiLevelType w:val="hybridMultilevel"/>
    <w:tmpl w:val="3424A8EA"/>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14" w15:restartNumberingAfterBreak="0">
    <w:nsid w:val="71B27C21"/>
    <w:multiLevelType w:val="multilevel"/>
    <w:tmpl w:val="F7980BA2"/>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9"/>
  </w:num>
  <w:num w:numId="4">
    <w:abstractNumId w:val="12"/>
  </w:num>
  <w:num w:numId="5">
    <w:abstractNumId w:val="5"/>
  </w:num>
  <w:num w:numId="6">
    <w:abstractNumId w:val="11"/>
  </w:num>
  <w:num w:numId="7">
    <w:abstractNumId w:val="7"/>
  </w:num>
  <w:num w:numId="8">
    <w:abstractNumId w:val="1"/>
  </w:num>
  <w:num w:numId="9">
    <w:abstractNumId w:val="0"/>
  </w:num>
  <w:num w:numId="10">
    <w:abstractNumId w:val="14"/>
  </w:num>
  <w:num w:numId="11">
    <w:abstractNumId w:val="6"/>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1134" w:hanging="1134"/>
        </w:pPr>
        <w:rPr>
          <w:rFonts w:hint="default"/>
        </w:rPr>
      </w:lvl>
    </w:lvlOverride>
    <w:lvlOverride w:ilvl="2">
      <w:lvl w:ilvl="2">
        <w:start w:val="1"/>
        <w:numFmt w:val="decimal"/>
        <w:pStyle w:val="Heading4"/>
        <w:lvlText w:val="%1.%2.%3"/>
        <w:lvlJc w:val="left"/>
        <w:pPr>
          <w:ind w:left="1134" w:hanging="1134"/>
        </w:pPr>
        <w:rPr>
          <w:rFonts w:hint="default"/>
        </w:rPr>
      </w:lvl>
    </w:lvlOverride>
    <w:lvlOverride w:ilvl="3">
      <w:lvl w:ilvl="3">
        <w:start w:val="1"/>
        <w:numFmt w:val="decimal"/>
        <w:pStyle w:val="Heading5"/>
        <w:lvlText w:val="%1.%2.%3.%4"/>
        <w:lvlJc w:val="left"/>
        <w:pPr>
          <w:ind w:left="1134" w:hanging="1134"/>
        </w:pPr>
        <w:rPr>
          <w:rFonts w:hint="default"/>
        </w:rPr>
      </w:lvl>
    </w:lvlOverride>
    <w:lvlOverride w:ilvl="4">
      <w:lvl w:ilvl="4">
        <w:start w:val="1"/>
        <w:numFmt w:val="decimal"/>
        <w:lvlRestart w:val="0"/>
        <w:pStyle w:val="Heading6"/>
        <w:lvlText w:val="%1.%2.%3.%4.%5"/>
        <w:lvlJc w:val="left"/>
        <w:pPr>
          <w:tabs>
            <w:tab w:val="num" w:pos="1134"/>
          </w:tabs>
          <w:ind w:left="1134" w:hanging="1134"/>
        </w:pPr>
        <w:rPr>
          <w:rFonts w:cs="Times New Roman"/>
          <w:bCs w:val="0"/>
          <w:i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Text w:val="%1.%2.%3.%4.%6"/>
        <w:lvlJc w:val="right"/>
        <w:pPr>
          <w:ind w:left="1134" w:hanging="1134"/>
        </w:pPr>
        <w:rPr>
          <w:rFonts w:hint="default"/>
        </w:rPr>
      </w:lvl>
    </w:lvlOverride>
    <w:lvlOverride w:ilvl="6">
      <w:lvl w:ilvl="6">
        <w:start w:val="1"/>
        <w:numFmt w:val="decimal"/>
        <w:lvlText w:val="%7."/>
        <w:lvlJc w:val="left"/>
        <w:pPr>
          <w:ind w:left="1134" w:hanging="1134"/>
        </w:pPr>
        <w:rPr>
          <w:rFonts w:hint="default"/>
        </w:rPr>
      </w:lvl>
    </w:lvlOverride>
    <w:lvlOverride w:ilvl="7">
      <w:lvl w:ilvl="7">
        <w:start w:val="1"/>
        <w:numFmt w:val="lowerLetter"/>
        <w:lvlText w:val="%8."/>
        <w:lvlJc w:val="left"/>
        <w:pPr>
          <w:ind w:left="1134" w:hanging="1134"/>
        </w:pPr>
        <w:rPr>
          <w:rFonts w:hint="default"/>
        </w:rPr>
      </w:lvl>
    </w:lvlOverride>
    <w:lvlOverride w:ilvl="8">
      <w:lvl w:ilvl="8">
        <w:start w:val="1"/>
        <w:numFmt w:val="lowerRoman"/>
        <w:lvlText w:val="%9."/>
        <w:lvlJc w:val="right"/>
        <w:pPr>
          <w:ind w:left="1134" w:hanging="1134"/>
        </w:pPr>
        <w:rPr>
          <w:rFonts w:hint="default"/>
        </w:rPr>
      </w:lvl>
    </w:lvlOverride>
  </w:num>
  <w:num w:numId="12">
    <w:abstractNumId w:val="5"/>
  </w:num>
  <w:num w:numId="13">
    <w:abstractNumId w:val="4"/>
  </w:num>
  <w:num w:numId="14">
    <w:abstractNumId w:val="3"/>
  </w:num>
  <w:num w:numId="15">
    <w:abstractNumId w:val="10"/>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ocumentProtection w:edit="readOnly" w:enforcement="0"/>
  <w:defaultTabStop w:val="720"/>
  <w:evenAndOddHeaders/>
  <w:drawingGridHorizontalSpacing w:val="120"/>
  <w:displayHorizontalDrawingGridEvery w:val="2"/>
  <w:characterSpacingControl w:val="doNotCompress"/>
  <w:savePreviewPicture/>
  <w:hdrShapeDefaults>
    <o:shapedefaults v:ext="edit" spidmax="2049"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 w:name="EN.InstantFormat" w:val="&lt;ENInstantFormat&gt;&lt;Enabled&gt;1&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5vetvzgttdtfe5vr850sfc2ee00w0s0dv0&quot;&gt;sally.tetreault-campbell@csiro.au&lt;record-ids&gt;&lt;item&gt;49&lt;/item&gt;&lt;item&gt;50&lt;/item&gt;&lt;item&gt;51&lt;/item&gt;&lt;item&gt;52&lt;/item&gt;&lt;item&gt;54&lt;/item&gt;&lt;item&gt;55&lt;/item&gt;&lt;item&gt;173&lt;/item&gt;&lt;item&gt;185&lt;/item&gt;&lt;item&gt;209&lt;/item&gt;&lt;item&gt;226&lt;/item&gt;&lt;item&gt;264&lt;/item&gt;&lt;item&gt;478&lt;/item&gt;&lt;item&gt;479&lt;/item&gt;&lt;item&gt;480&lt;/item&gt;&lt;item&gt;481&lt;/item&gt;&lt;item&gt;482&lt;/item&gt;&lt;item&gt;483&lt;/item&gt;&lt;item&gt;484&lt;/item&gt;&lt;item&gt;485&lt;/item&gt;&lt;item&gt;486&lt;/item&gt;&lt;item&gt;605&lt;/item&gt;&lt;item&gt;683&lt;/item&gt;&lt;item&gt;691&lt;/item&gt;&lt;item&gt;699&lt;/item&gt;&lt;item&gt;709&lt;/item&gt;&lt;item&gt;711&lt;/item&gt;&lt;item&gt;730&lt;/item&gt;&lt;item&gt;773&lt;/item&gt;&lt;item&gt;802&lt;/item&gt;&lt;item&gt;807&lt;/item&gt;&lt;item&gt;809&lt;/item&gt;&lt;item&gt;811&lt;/item&gt;&lt;item&gt;821&lt;/item&gt;&lt;item&gt;837&lt;/item&gt;&lt;item&gt;839&lt;/item&gt;&lt;item&gt;840&lt;/item&gt;&lt;item&gt;845&lt;/item&gt;&lt;item&gt;864&lt;/item&gt;&lt;item&gt;871&lt;/item&gt;&lt;item&gt;873&lt;/item&gt;&lt;item&gt;876&lt;/item&gt;&lt;item&gt;1239&lt;/item&gt;&lt;/record-ids&gt;&lt;/item&gt;&lt;/Libraries&gt;"/>
  </w:docVars>
  <w:rsids>
    <w:rsidRoot w:val="003E135D"/>
    <w:rsid w:val="00000EEA"/>
    <w:rsid w:val="00001864"/>
    <w:rsid w:val="00002AA7"/>
    <w:rsid w:val="000031E1"/>
    <w:rsid w:val="00003860"/>
    <w:rsid w:val="000042DF"/>
    <w:rsid w:val="000056C6"/>
    <w:rsid w:val="00007B81"/>
    <w:rsid w:val="000103D1"/>
    <w:rsid w:val="000109B6"/>
    <w:rsid w:val="00011D7D"/>
    <w:rsid w:val="00011F5D"/>
    <w:rsid w:val="00011FC6"/>
    <w:rsid w:val="000126EB"/>
    <w:rsid w:val="00014FD1"/>
    <w:rsid w:val="00015E82"/>
    <w:rsid w:val="00016926"/>
    <w:rsid w:val="0001775B"/>
    <w:rsid w:val="000205E2"/>
    <w:rsid w:val="00021586"/>
    <w:rsid w:val="00022AC3"/>
    <w:rsid w:val="00022CFC"/>
    <w:rsid w:val="00024F6E"/>
    <w:rsid w:val="000251D9"/>
    <w:rsid w:val="00025FD5"/>
    <w:rsid w:val="00026445"/>
    <w:rsid w:val="0002686D"/>
    <w:rsid w:val="00030A53"/>
    <w:rsid w:val="000316D4"/>
    <w:rsid w:val="0003217B"/>
    <w:rsid w:val="000321E0"/>
    <w:rsid w:val="000324B3"/>
    <w:rsid w:val="00032BA8"/>
    <w:rsid w:val="00032C10"/>
    <w:rsid w:val="000331D4"/>
    <w:rsid w:val="00034573"/>
    <w:rsid w:val="00034631"/>
    <w:rsid w:val="0003675A"/>
    <w:rsid w:val="000368B5"/>
    <w:rsid w:val="00041A9B"/>
    <w:rsid w:val="000426C5"/>
    <w:rsid w:val="00042A1A"/>
    <w:rsid w:val="00043876"/>
    <w:rsid w:val="000443E1"/>
    <w:rsid w:val="00046533"/>
    <w:rsid w:val="000466E5"/>
    <w:rsid w:val="00046958"/>
    <w:rsid w:val="0005048B"/>
    <w:rsid w:val="00050CBF"/>
    <w:rsid w:val="00051219"/>
    <w:rsid w:val="00051456"/>
    <w:rsid w:val="00051BC3"/>
    <w:rsid w:val="0005226F"/>
    <w:rsid w:val="00052BED"/>
    <w:rsid w:val="0005371F"/>
    <w:rsid w:val="00053E83"/>
    <w:rsid w:val="00055916"/>
    <w:rsid w:val="00055FA9"/>
    <w:rsid w:val="00056D3C"/>
    <w:rsid w:val="00056FD0"/>
    <w:rsid w:val="00057FE6"/>
    <w:rsid w:val="000600E4"/>
    <w:rsid w:val="000602BD"/>
    <w:rsid w:val="00061051"/>
    <w:rsid w:val="00061F84"/>
    <w:rsid w:val="00062836"/>
    <w:rsid w:val="00064331"/>
    <w:rsid w:val="00064612"/>
    <w:rsid w:val="00064D86"/>
    <w:rsid w:val="000650F5"/>
    <w:rsid w:val="00065CC0"/>
    <w:rsid w:val="000667A4"/>
    <w:rsid w:val="000670E0"/>
    <w:rsid w:val="00067449"/>
    <w:rsid w:val="00070154"/>
    <w:rsid w:val="00070F54"/>
    <w:rsid w:val="0007199B"/>
    <w:rsid w:val="00071ABF"/>
    <w:rsid w:val="00073BED"/>
    <w:rsid w:val="00074CDA"/>
    <w:rsid w:val="00074DFE"/>
    <w:rsid w:val="00075774"/>
    <w:rsid w:val="00075B0B"/>
    <w:rsid w:val="0007723D"/>
    <w:rsid w:val="000801EB"/>
    <w:rsid w:val="000815C2"/>
    <w:rsid w:val="00081C37"/>
    <w:rsid w:val="00083CBE"/>
    <w:rsid w:val="00083FBD"/>
    <w:rsid w:val="0008438D"/>
    <w:rsid w:val="00085DC0"/>
    <w:rsid w:val="00087ADA"/>
    <w:rsid w:val="00087D9F"/>
    <w:rsid w:val="000902F6"/>
    <w:rsid w:val="00092249"/>
    <w:rsid w:val="00093F21"/>
    <w:rsid w:val="000940E0"/>
    <w:rsid w:val="0009451D"/>
    <w:rsid w:val="00094B5E"/>
    <w:rsid w:val="00095CF1"/>
    <w:rsid w:val="000979AD"/>
    <w:rsid w:val="000A0052"/>
    <w:rsid w:val="000A039C"/>
    <w:rsid w:val="000A183B"/>
    <w:rsid w:val="000A1950"/>
    <w:rsid w:val="000A5037"/>
    <w:rsid w:val="000A5E40"/>
    <w:rsid w:val="000A6F40"/>
    <w:rsid w:val="000A7692"/>
    <w:rsid w:val="000A79DB"/>
    <w:rsid w:val="000B0A3D"/>
    <w:rsid w:val="000B0E26"/>
    <w:rsid w:val="000B1470"/>
    <w:rsid w:val="000B3483"/>
    <w:rsid w:val="000B3486"/>
    <w:rsid w:val="000B3B62"/>
    <w:rsid w:val="000B4027"/>
    <w:rsid w:val="000B4518"/>
    <w:rsid w:val="000B730A"/>
    <w:rsid w:val="000C02C0"/>
    <w:rsid w:val="000C05F1"/>
    <w:rsid w:val="000C0940"/>
    <w:rsid w:val="000C0E41"/>
    <w:rsid w:val="000C2E91"/>
    <w:rsid w:val="000C3141"/>
    <w:rsid w:val="000C4051"/>
    <w:rsid w:val="000C5523"/>
    <w:rsid w:val="000C61C0"/>
    <w:rsid w:val="000C64CC"/>
    <w:rsid w:val="000C67A5"/>
    <w:rsid w:val="000C713F"/>
    <w:rsid w:val="000C7D15"/>
    <w:rsid w:val="000D0298"/>
    <w:rsid w:val="000D19DE"/>
    <w:rsid w:val="000D204D"/>
    <w:rsid w:val="000D3C89"/>
    <w:rsid w:val="000D3D62"/>
    <w:rsid w:val="000D436B"/>
    <w:rsid w:val="000D6D2F"/>
    <w:rsid w:val="000D7E16"/>
    <w:rsid w:val="000E08CF"/>
    <w:rsid w:val="000E1CF3"/>
    <w:rsid w:val="000E2422"/>
    <w:rsid w:val="000E354D"/>
    <w:rsid w:val="000E3675"/>
    <w:rsid w:val="000E5472"/>
    <w:rsid w:val="000E599F"/>
    <w:rsid w:val="000E5EEE"/>
    <w:rsid w:val="000E63A2"/>
    <w:rsid w:val="000E7527"/>
    <w:rsid w:val="000E7656"/>
    <w:rsid w:val="000F047C"/>
    <w:rsid w:val="000F04B5"/>
    <w:rsid w:val="000F1264"/>
    <w:rsid w:val="000F1265"/>
    <w:rsid w:val="000F1ABC"/>
    <w:rsid w:val="000F1EC3"/>
    <w:rsid w:val="000F1FE4"/>
    <w:rsid w:val="000F22BB"/>
    <w:rsid w:val="000F23E7"/>
    <w:rsid w:val="000F3524"/>
    <w:rsid w:val="000F4474"/>
    <w:rsid w:val="000F6B3D"/>
    <w:rsid w:val="000F712A"/>
    <w:rsid w:val="000F751A"/>
    <w:rsid w:val="00101621"/>
    <w:rsid w:val="00101A2A"/>
    <w:rsid w:val="001033B4"/>
    <w:rsid w:val="00104954"/>
    <w:rsid w:val="00104FBD"/>
    <w:rsid w:val="0010677B"/>
    <w:rsid w:val="001067F0"/>
    <w:rsid w:val="001068F9"/>
    <w:rsid w:val="00106D1E"/>
    <w:rsid w:val="001100D4"/>
    <w:rsid w:val="001102AF"/>
    <w:rsid w:val="0011346D"/>
    <w:rsid w:val="001143D5"/>
    <w:rsid w:val="0011470B"/>
    <w:rsid w:val="00114B30"/>
    <w:rsid w:val="00114F4C"/>
    <w:rsid w:val="00114F91"/>
    <w:rsid w:val="00116A82"/>
    <w:rsid w:val="00116BD6"/>
    <w:rsid w:val="00116C3E"/>
    <w:rsid w:val="00117E59"/>
    <w:rsid w:val="00120FF3"/>
    <w:rsid w:val="0012201E"/>
    <w:rsid w:val="00122384"/>
    <w:rsid w:val="00122D3A"/>
    <w:rsid w:val="00122D6B"/>
    <w:rsid w:val="001235BB"/>
    <w:rsid w:val="00123BCC"/>
    <w:rsid w:val="00123FD7"/>
    <w:rsid w:val="001249CC"/>
    <w:rsid w:val="00124B05"/>
    <w:rsid w:val="00124D5E"/>
    <w:rsid w:val="001253A9"/>
    <w:rsid w:val="00127411"/>
    <w:rsid w:val="0012745E"/>
    <w:rsid w:val="00127875"/>
    <w:rsid w:val="00127D09"/>
    <w:rsid w:val="00130174"/>
    <w:rsid w:val="0013089B"/>
    <w:rsid w:val="00131AA6"/>
    <w:rsid w:val="0013223F"/>
    <w:rsid w:val="00132F76"/>
    <w:rsid w:val="00132FB8"/>
    <w:rsid w:val="0013384F"/>
    <w:rsid w:val="00133E1D"/>
    <w:rsid w:val="0013472C"/>
    <w:rsid w:val="00134FC3"/>
    <w:rsid w:val="001359B2"/>
    <w:rsid w:val="001362D8"/>
    <w:rsid w:val="00136B7F"/>
    <w:rsid w:val="00141D5A"/>
    <w:rsid w:val="001420A0"/>
    <w:rsid w:val="0014217F"/>
    <w:rsid w:val="001429CF"/>
    <w:rsid w:val="001439F7"/>
    <w:rsid w:val="00144953"/>
    <w:rsid w:val="00145160"/>
    <w:rsid w:val="001474C2"/>
    <w:rsid w:val="00147A34"/>
    <w:rsid w:val="00150195"/>
    <w:rsid w:val="00150C4B"/>
    <w:rsid w:val="001511A7"/>
    <w:rsid w:val="00152753"/>
    <w:rsid w:val="00152A31"/>
    <w:rsid w:val="00152A44"/>
    <w:rsid w:val="00154168"/>
    <w:rsid w:val="0015458F"/>
    <w:rsid w:val="00154AF6"/>
    <w:rsid w:val="0015605C"/>
    <w:rsid w:val="001565E5"/>
    <w:rsid w:val="001567D6"/>
    <w:rsid w:val="00156CF5"/>
    <w:rsid w:val="00156FE7"/>
    <w:rsid w:val="001570ED"/>
    <w:rsid w:val="00157AAE"/>
    <w:rsid w:val="0016026E"/>
    <w:rsid w:val="00161BB6"/>
    <w:rsid w:val="00163B80"/>
    <w:rsid w:val="00167265"/>
    <w:rsid w:val="0016786D"/>
    <w:rsid w:val="00167C15"/>
    <w:rsid w:val="00170861"/>
    <w:rsid w:val="001708B3"/>
    <w:rsid w:val="00172337"/>
    <w:rsid w:val="00172590"/>
    <w:rsid w:val="00172631"/>
    <w:rsid w:val="00173C4D"/>
    <w:rsid w:val="00173FC8"/>
    <w:rsid w:val="00174799"/>
    <w:rsid w:val="00174A49"/>
    <w:rsid w:val="00175388"/>
    <w:rsid w:val="00176C48"/>
    <w:rsid w:val="00177270"/>
    <w:rsid w:val="001772D6"/>
    <w:rsid w:val="00177A73"/>
    <w:rsid w:val="00177FD1"/>
    <w:rsid w:val="00180676"/>
    <w:rsid w:val="0018096B"/>
    <w:rsid w:val="00181738"/>
    <w:rsid w:val="00185DC2"/>
    <w:rsid w:val="00190115"/>
    <w:rsid w:val="001901B1"/>
    <w:rsid w:val="00190E0B"/>
    <w:rsid w:val="0019240A"/>
    <w:rsid w:val="001926B9"/>
    <w:rsid w:val="00192E59"/>
    <w:rsid w:val="00193162"/>
    <w:rsid w:val="00194542"/>
    <w:rsid w:val="001949D5"/>
    <w:rsid w:val="00195301"/>
    <w:rsid w:val="00196146"/>
    <w:rsid w:val="001963C9"/>
    <w:rsid w:val="00196DF6"/>
    <w:rsid w:val="001A1020"/>
    <w:rsid w:val="001A17F7"/>
    <w:rsid w:val="001A26DB"/>
    <w:rsid w:val="001A56C0"/>
    <w:rsid w:val="001A7A41"/>
    <w:rsid w:val="001B00A0"/>
    <w:rsid w:val="001B23ED"/>
    <w:rsid w:val="001B23F7"/>
    <w:rsid w:val="001B3073"/>
    <w:rsid w:val="001B34DE"/>
    <w:rsid w:val="001B404E"/>
    <w:rsid w:val="001B5C1D"/>
    <w:rsid w:val="001B6CB5"/>
    <w:rsid w:val="001B77AB"/>
    <w:rsid w:val="001B79DA"/>
    <w:rsid w:val="001B7BF3"/>
    <w:rsid w:val="001C05E1"/>
    <w:rsid w:val="001C07F5"/>
    <w:rsid w:val="001C3137"/>
    <w:rsid w:val="001C372E"/>
    <w:rsid w:val="001C540A"/>
    <w:rsid w:val="001C5CA5"/>
    <w:rsid w:val="001C6336"/>
    <w:rsid w:val="001C647B"/>
    <w:rsid w:val="001C663B"/>
    <w:rsid w:val="001C6EDB"/>
    <w:rsid w:val="001D1412"/>
    <w:rsid w:val="001D2737"/>
    <w:rsid w:val="001D33B8"/>
    <w:rsid w:val="001D36DC"/>
    <w:rsid w:val="001D41BA"/>
    <w:rsid w:val="001D4265"/>
    <w:rsid w:val="001D4D59"/>
    <w:rsid w:val="001D6247"/>
    <w:rsid w:val="001D68DC"/>
    <w:rsid w:val="001D6E0E"/>
    <w:rsid w:val="001D712F"/>
    <w:rsid w:val="001D713C"/>
    <w:rsid w:val="001E2D97"/>
    <w:rsid w:val="001E30E8"/>
    <w:rsid w:val="001E4748"/>
    <w:rsid w:val="001E4C59"/>
    <w:rsid w:val="001E5156"/>
    <w:rsid w:val="001E531C"/>
    <w:rsid w:val="001E6323"/>
    <w:rsid w:val="001E67BB"/>
    <w:rsid w:val="001E6CDF"/>
    <w:rsid w:val="001F1C52"/>
    <w:rsid w:val="001F3174"/>
    <w:rsid w:val="001F3923"/>
    <w:rsid w:val="001F4181"/>
    <w:rsid w:val="001F454E"/>
    <w:rsid w:val="001F56FD"/>
    <w:rsid w:val="001F7AE9"/>
    <w:rsid w:val="002001BB"/>
    <w:rsid w:val="0020034E"/>
    <w:rsid w:val="00200A8E"/>
    <w:rsid w:val="00201920"/>
    <w:rsid w:val="00201C06"/>
    <w:rsid w:val="00202264"/>
    <w:rsid w:val="0020226E"/>
    <w:rsid w:val="0020389F"/>
    <w:rsid w:val="002041DF"/>
    <w:rsid w:val="00206214"/>
    <w:rsid w:val="00207117"/>
    <w:rsid w:val="002077EE"/>
    <w:rsid w:val="002101A4"/>
    <w:rsid w:val="002109F9"/>
    <w:rsid w:val="00211BAB"/>
    <w:rsid w:val="00212CC0"/>
    <w:rsid w:val="002137D2"/>
    <w:rsid w:val="00213B89"/>
    <w:rsid w:val="00214440"/>
    <w:rsid w:val="00214460"/>
    <w:rsid w:val="00215132"/>
    <w:rsid w:val="00215138"/>
    <w:rsid w:val="002154A2"/>
    <w:rsid w:val="002156C8"/>
    <w:rsid w:val="00215770"/>
    <w:rsid w:val="0021644C"/>
    <w:rsid w:val="00216F8E"/>
    <w:rsid w:val="0021709C"/>
    <w:rsid w:val="00221A8F"/>
    <w:rsid w:val="00221D5A"/>
    <w:rsid w:val="0022431B"/>
    <w:rsid w:val="002254A0"/>
    <w:rsid w:val="002256CA"/>
    <w:rsid w:val="002258D4"/>
    <w:rsid w:val="002265D5"/>
    <w:rsid w:val="00226B1B"/>
    <w:rsid w:val="002274F9"/>
    <w:rsid w:val="00230886"/>
    <w:rsid w:val="00231316"/>
    <w:rsid w:val="00231F78"/>
    <w:rsid w:val="00232B56"/>
    <w:rsid w:val="0023534C"/>
    <w:rsid w:val="00237280"/>
    <w:rsid w:val="00237944"/>
    <w:rsid w:val="0024012B"/>
    <w:rsid w:val="002403A1"/>
    <w:rsid w:val="00240CE4"/>
    <w:rsid w:val="002418DA"/>
    <w:rsid w:val="00241BAC"/>
    <w:rsid w:val="002421F2"/>
    <w:rsid w:val="00243DAA"/>
    <w:rsid w:val="00245393"/>
    <w:rsid w:val="00245499"/>
    <w:rsid w:val="00245A92"/>
    <w:rsid w:val="00246133"/>
    <w:rsid w:val="002465B6"/>
    <w:rsid w:val="002467EB"/>
    <w:rsid w:val="00250502"/>
    <w:rsid w:val="002513B6"/>
    <w:rsid w:val="0025177C"/>
    <w:rsid w:val="00251DDE"/>
    <w:rsid w:val="0025295D"/>
    <w:rsid w:val="00252CBB"/>
    <w:rsid w:val="00254035"/>
    <w:rsid w:val="002544ED"/>
    <w:rsid w:val="00254E78"/>
    <w:rsid w:val="0025718A"/>
    <w:rsid w:val="002579B2"/>
    <w:rsid w:val="002606E7"/>
    <w:rsid w:val="0026079E"/>
    <w:rsid w:val="00260CC9"/>
    <w:rsid w:val="002638FF"/>
    <w:rsid w:val="00263A58"/>
    <w:rsid w:val="002642F2"/>
    <w:rsid w:val="002657CD"/>
    <w:rsid w:val="00265B73"/>
    <w:rsid w:val="00265DE9"/>
    <w:rsid w:val="00267364"/>
    <w:rsid w:val="0026739B"/>
    <w:rsid w:val="002706B7"/>
    <w:rsid w:val="00270E9A"/>
    <w:rsid w:val="00271C58"/>
    <w:rsid w:val="00272635"/>
    <w:rsid w:val="00273A31"/>
    <w:rsid w:val="00274483"/>
    <w:rsid w:val="002749BA"/>
    <w:rsid w:val="002749E1"/>
    <w:rsid w:val="00274DF1"/>
    <w:rsid w:val="00274FEA"/>
    <w:rsid w:val="00275950"/>
    <w:rsid w:val="00276607"/>
    <w:rsid w:val="00276E3E"/>
    <w:rsid w:val="00277240"/>
    <w:rsid w:val="002775E6"/>
    <w:rsid w:val="00277610"/>
    <w:rsid w:val="00277A23"/>
    <w:rsid w:val="00280214"/>
    <w:rsid w:val="00280E4B"/>
    <w:rsid w:val="0028129E"/>
    <w:rsid w:val="0028168B"/>
    <w:rsid w:val="00281BB0"/>
    <w:rsid w:val="00284815"/>
    <w:rsid w:val="002852DB"/>
    <w:rsid w:val="00285F27"/>
    <w:rsid w:val="00286201"/>
    <w:rsid w:val="00287ECB"/>
    <w:rsid w:val="00287FBB"/>
    <w:rsid w:val="0029026E"/>
    <w:rsid w:val="00290BDB"/>
    <w:rsid w:val="002911F6"/>
    <w:rsid w:val="002915F3"/>
    <w:rsid w:val="00291872"/>
    <w:rsid w:val="002919AD"/>
    <w:rsid w:val="00291A09"/>
    <w:rsid w:val="002930B0"/>
    <w:rsid w:val="0029371B"/>
    <w:rsid w:val="002937AB"/>
    <w:rsid w:val="00293EB0"/>
    <w:rsid w:val="002940C2"/>
    <w:rsid w:val="0029415C"/>
    <w:rsid w:val="00295786"/>
    <w:rsid w:val="00295D01"/>
    <w:rsid w:val="002964D9"/>
    <w:rsid w:val="002A16C6"/>
    <w:rsid w:val="002A18AB"/>
    <w:rsid w:val="002A1BBE"/>
    <w:rsid w:val="002A47DB"/>
    <w:rsid w:val="002A4C52"/>
    <w:rsid w:val="002A5A18"/>
    <w:rsid w:val="002A5D8F"/>
    <w:rsid w:val="002A61CD"/>
    <w:rsid w:val="002A625E"/>
    <w:rsid w:val="002A658F"/>
    <w:rsid w:val="002A734C"/>
    <w:rsid w:val="002B2C83"/>
    <w:rsid w:val="002B350A"/>
    <w:rsid w:val="002B3E6E"/>
    <w:rsid w:val="002B4524"/>
    <w:rsid w:val="002B6B0A"/>
    <w:rsid w:val="002B6BED"/>
    <w:rsid w:val="002B7708"/>
    <w:rsid w:val="002B7C0A"/>
    <w:rsid w:val="002B7C81"/>
    <w:rsid w:val="002C1B76"/>
    <w:rsid w:val="002C2964"/>
    <w:rsid w:val="002C2D85"/>
    <w:rsid w:val="002C2F6F"/>
    <w:rsid w:val="002C4CB8"/>
    <w:rsid w:val="002C54A6"/>
    <w:rsid w:val="002C566C"/>
    <w:rsid w:val="002C58C6"/>
    <w:rsid w:val="002D006D"/>
    <w:rsid w:val="002D03CD"/>
    <w:rsid w:val="002D15F5"/>
    <w:rsid w:val="002D19CD"/>
    <w:rsid w:val="002D1B9B"/>
    <w:rsid w:val="002D31FB"/>
    <w:rsid w:val="002D379A"/>
    <w:rsid w:val="002D64C0"/>
    <w:rsid w:val="002D688F"/>
    <w:rsid w:val="002E00BA"/>
    <w:rsid w:val="002E08A4"/>
    <w:rsid w:val="002E0C1E"/>
    <w:rsid w:val="002E2CD1"/>
    <w:rsid w:val="002E2F60"/>
    <w:rsid w:val="002E3B33"/>
    <w:rsid w:val="002E3BB0"/>
    <w:rsid w:val="002E5BB6"/>
    <w:rsid w:val="002E6619"/>
    <w:rsid w:val="002E6942"/>
    <w:rsid w:val="002E7AB1"/>
    <w:rsid w:val="002E7DC9"/>
    <w:rsid w:val="002E7F5E"/>
    <w:rsid w:val="002F0071"/>
    <w:rsid w:val="002F06CC"/>
    <w:rsid w:val="002F2811"/>
    <w:rsid w:val="002F4CFC"/>
    <w:rsid w:val="002F5071"/>
    <w:rsid w:val="002F5550"/>
    <w:rsid w:val="002F6563"/>
    <w:rsid w:val="002F7953"/>
    <w:rsid w:val="002F7A19"/>
    <w:rsid w:val="0030126C"/>
    <w:rsid w:val="003017AB"/>
    <w:rsid w:val="00301C5C"/>
    <w:rsid w:val="00302F14"/>
    <w:rsid w:val="003031B5"/>
    <w:rsid w:val="003036A2"/>
    <w:rsid w:val="00303BA8"/>
    <w:rsid w:val="003053C7"/>
    <w:rsid w:val="003059EB"/>
    <w:rsid w:val="003062FC"/>
    <w:rsid w:val="00306A4B"/>
    <w:rsid w:val="00306C0C"/>
    <w:rsid w:val="00307218"/>
    <w:rsid w:val="00307B3C"/>
    <w:rsid w:val="00310421"/>
    <w:rsid w:val="003121DB"/>
    <w:rsid w:val="003122E7"/>
    <w:rsid w:val="003139EB"/>
    <w:rsid w:val="00313CAE"/>
    <w:rsid w:val="0031605A"/>
    <w:rsid w:val="0031689E"/>
    <w:rsid w:val="003205B5"/>
    <w:rsid w:val="00321123"/>
    <w:rsid w:val="00322BA1"/>
    <w:rsid w:val="00322C04"/>
    <w:rsid w:val="00323113"/>
    <w:rsid w:val="0032337B"/>
    <w:rsid w:val="003248A5"/>
    <w:rsid w:val="00324949"/>
    <w:rsid w:val="00326281"/>
    <w:rsid w:val="0032634E"/>
    <w:rsid w:val="00326556"/>
    <w:rsid w:val="00326678"/>
    <w:rsid w:val="003268EB"/>
    <w:rsid w:val="00327466"/>
    <w:rsid w:val="0032796C"/>
    <w:rsid w:val="00330160"/>
    <w:rsid w:val="00331731"/>
    <w:rsid w:val="0033189F"/>
    <w:rsid w:val="00333DB1"/>
    <w:rsid w:val="00333EED"/>
    <w:rsid w:val="00334974"/>
    <w:rsid w:val="0033551F"/>
    <w:rsid w:val="003367CC"/>
    <w:rsid w:val="00336CB1"/>
    <w:rsid w:val="00337C3A"/>
    <w:rsid w:val="003401AD"/>
    <w:rsid w:val="00340806"/>
    <w:rsid w:val="00340BF7"/>
    <w:rsid w:val="003417E1"/>
    <w:rsid w:val="00341FFE"/>
    <w:rsid w:val="003425BE"/>
    <w:rsid w:val="00342A3D"/>
    <w:rsid w:val="00343900"/>
    <w:rsid w:val="00343AAF"/>
    <w:rsid w:val="00344E7E"/>
    <w:rsid w:val="003450A8"/>
    <w:rsid w:val="003450C4"/>
    <w:rsid w:val="003461B2"/>
    <w:rsid w:val="00351D3D"/>
    <w:rsid w:val="00352082"/>
    <w:rsid w:val="00352952"/>
    <w:rsid w:val="00352A88"/>
    <w:rsid w:val="00353F52"/>
    <w:rsid w:val="003546C8"/>
    <w:rsid w:val="00355B43"/>
    <w:rsid w:val="00356673"/>
    <w:rsid w:val="00356DF5"/>
    <w:rsid w:val="00357251"/>
    <w:rsid w:val="0035781D"/>
    <w:rsid w:val="003579A8"/>
    <w:rsid w:val="00357F24"/>
    <w:rsid w:val="00361EE2"/>
    <w:rsid w:val="00362828"/>
    <w:rsid w:val="0036319D"/>
    <w:rsid w:val="00365184"/>
    <w:rsid w:val="00365EB3"/>
    <w:rsid w:val="00366F81"/>
    <w:rsid w:val="003706A3"/>
    <w:rsid w:val="00370A9C"/>
    <w:rsid w:val="00372EDE"/>
    <w:rsid w:val="00373048"/>
    <w:rsid w:val="003744F9"/>
    <w:rsid w:val="0037454D"/>
    <w:rsid w:val="00374D24"/>
    <w:rsid w:val="0037720A"/>
    <w:rsid w:val="00380291"/>
    <w:rsid w:val="00380ABE"/>
    <w:rsid w:val="00381485"/>
    <w:rsid w:val="0038196E"/>
    <w:rsid w:val="003819CE"/>
    <w:rsid w:val="00382C26"/>
    <w:rsid w:val="00383ADF"/>
    <w:rsid w:val="0038436D"/>
    <w:rsid w:val="00386FFE"/>
    <w:rsid w:val="00387974"/>
    <w:rsid w:val="00390015"/>
    <w:rsid w:val="00390E1C"/>
    <w:rsid w:val="0039122C"/>
    <w:rsid w:val="0039134C"/>
    <w:rsid w:val="00392004"/>
    <w:rsid w:val="0039270B"/>
    <w:rsid w:val="003928F8"/>
    <w:rsid w:val="00394296"/>
    <w:rsid w:val="003942BC"/>
    <w:rsid w:val="00395EF5"/>
    <w:rsid w:val="0039729E"/>
    <w:rsid w:val="003A15C6"/>
    <w:rsid w:val="003A188B"/>
    <w:rsid w:val="003A2FF2"/>
    <w:rsid w:val="003A3052"/>
    <w:rsid w:val="003A323E"/>
    <w:rsid w:val="003A3919"/>
    <w:rsid w:val="003A3A5F"/>
    <w:rsid w:val="003A476E"/>
    <w:rsid w:val="003A4AF4"/>
    <w:rsid w:val="003A4BE2"/>
    <w:rsid w:val="003A55B9"/>
    <w:rsid w:val="003A5A58"/>
    <w:rsid w:val="003A5CE0"/>
    <w:rsid w:val="003A647C"/>
    <w:rsid w:val="003A64BA"/>
    <w:rsid w:val="003A6D67"/>
    <w:rsid w:val="003A710E"/>
    <w:rsid w:val="003A7F77"/>
    <w:rsid w:val="003B1238"/>
    <w:rsid w:val="003B3522"/>
    <w:rsid w:val="003B4380"/>
    <w:rsid w:val="003B488B"/>
    <w:rsid w:val="003B58A6"/>
    <w:rsid w:val="003B6E6F"/>
    <w:rsid w:val="003C2724"/>
    <w:rsid w:val="003C27FD"/>
    <w:rsid w:val="003C3021"/>
    <w:rsid w:val="003C3390"/>
    <w:rsid w:val="003C40B6"/>
    <w:rsid w:val="003C6774"/>
    <w:rsid w:val="003D26A3"/>
    <w:rsid w:val="003D2AEC"/>
    <w:rsid w:val="003D4F86"/>
    <w:rsid w:val="003D5CD8"/>
    <w:rsid w:val="003D61D4"/>
    <w:rsid w:val="003D61DE"/>
    <w:rsid w:val="003D62C2"/>
    <w:rsid w:val="003D62C9"/>
    <w:rsid w:val="003D63AD"/>
    <w:rsid w:val="003D641F"/>
    <w:rsid w:val="003D6565"/>
    <w:rsid w:val="003D71C8"/>
    <w:rsid w:val="003D7758"/>
    <w:rsid w:val="003D778D"/>
    <w:rsid w:val="003E0142"/>
    <w:rsid w:val="003E0361"/>
    <w:rsid w:val="003E105B"/>
    <w:rsid w:val="003E135D"/>
    <w:rsid w:val="003E16B8"/>
    <w:rsid w:val="003E1D7D"/>
    <w:rsid w:val="003E27E2"/>
    <w:rsid w:val="003E3972"/>
    <w:rsid w:val="003E3FEE"/>
    <w:rsid w:val="003E5BF0"/>
    <w:rsid w:val="003E6C7A"/>
    <w:rsid w:val="003E7359"/>
    <w:rsid w:val="003E78FF"/>
    <w:rsid w:val="003E7DB7"/>
    <w:rsid w:val="003F001E"/>
    <w:rsid w:val="003F061A"/>
    <w:rsid w:val="003F0F6F"/>
    <w:rsid w:val="003F1100"/>
    <w:rsid w:val="003F138A"/>
    <w:rsid w:val="003F13E7"/>
    <w:rsid w:val="003F158A"/>
    <w:rsid w:val="003F1806"/>
    <w:rsid w:val="003F1FBD"/>
    <w:rsid w:val="003F295D"/>
    <w:rsid w:val="003F29CE"/>
    <w:rsid w:val="003F3BB6"/>
    <w:rsid w:val="003F4AF9"/>
    <w:rsid w:val="003F4FA2"/>
    <w:rsid w:val="003F5D80"/>
    <w:rsid w:val="003F627B"/>
    <w:rsid w:val="003F6EAD"/>
    <w:rsid w:val="0040108B"/>
    <w:rsid w:val="0040116D"/>
    <w:rsid w:val="00401C9F"/>
    <w:rsid w:val="0040272E"/>
    <w:rsid w:val="0040387E"/>
    <w:rsid w:val="0040389D"/>
    <w:rsid w:val="00404CB4"/>
    <w:rsid w:val="004050FA"/>
    <w:rsid w:val="00406962"/>
    <w:rsid w:val="00406A40"/>
    <w:rsid w:val="004070AA"/>
    <w:rsid w:val="00410B66"/>
    <w:rsid w:val="00410CB7"/>
    <w:rsid w:val="00411649"/>
    <w:rsid w:val="00411A66"/>
    <w:rsid w:val="00411FA7"/>
    <w:rsid w:val="00412553"/>
    <w:rsid w:val="00412A1E"/>
    <w:rsid w:val="004134DD"/>
    <w:rsid w:val="0041460A"/>
    <w:rsid w:val="00414A8B"/>
    <w:rsid w:val="00414E22"/>
    <w:rsid w:val="0041517D"/>
    <w:rsid w:val="00415E91"/>
    <w:rsid w:val="00416856"/>
    <w:rsid w:val="00416DF7"/>
    <w:rsid w:val="004177C2"/>
    <w:rsid w:val="00420CC0"/>
    <w:rsid w:val="004230BC"/>
    <w:rsid w:val="004243F0"/>
    <w:rsid w:val="00424719"/>
    <w:rsid w:val="00425B20"/>
    <w:rsid w:val="004263C8"/>
    <w:rsid w:val="00426547"/>
    <w:rsid w:val="00426A9A"/>
    <w:rsid w:val="00426E97"/>
    <w:rsid w:val="004321D5"/>
    <w:rsid w:val="00435EB0"/>
    <w:rsid w:val="004362E3"/>
    <w:rsid w:val="0043731F"/>
    <w:rsid w:val="00440CFE"/>
    <w:rsid w:val="00440FD8"/>
    <w:rsid w:val="00441D99"/>
    <w:rsid w:val="0044212D"/>
    <w:rsid w:val="00442CDB"/>
    <w:rsid w:val="0044434F"/>
    <w:rsid w:val="00444967"/>
    <w:rsid w:val="00444D4A"/>
    <w:rsid w:val="004459B1"/>
    <w:rsid w:val="00445E07"/>
    <w:rsid w:val="00446015"/>
    <w:rsid w:val="00450B7D"/>
    <w:rsid w:val="00450C41"/>
    <w:rsid w:val="00450F42"/>
    <w:rsid w:val="00455807"/>
    <w:rsid w:val="00456117"/>
    <w:rsid w:val="0045715F"/>
    <w:rsid w:val="004571FC"/>
    <w:rsid w:val="00457440"/>
    <w:rsid w:val="0046209B"/>
    <w:rsid w:val="00462182"/>
    <w:rsid w:val="00462753"/>
    <w:rsid w:val="00462C85"/>
    <w:rsid w:val="004631EF"/>
    <w:rsid w:val="00463ED6"/>
    <w:rsid w:val="00464254"/>
    <w:rsid w:val="00465704"/>
    <w:rsid w:val="00466556"/>
    <w:rsid w:val="004666B7"/>
    <w:rsid w:val="00466972"/>
    <w:rsid w:val="00467438"/>
    <w:rsid w:val="00470D13"/>
    <w:rsid w:val="004712A8"/>
    <w:rsid w:val="00471814"/>
    <w:rsid w:val="00471DED"/>
    <w:rsid w:val="00472DD7"/>
    <w:rsid w:val="00472ECF"/>
    <w:rsid w:val="00473317"/>
    <w:rsid w:val="00473986"/>
    <w:rsid w:val="00473D61"/>
    <w:rsid w:val="00475BB5"/>
    <w:rsid w:val="00475EB7"/>
    <w:rsid w:val="00475F10"/>
    <w:rsid w:val="0047644D"/>
    <w:rsid w:val="004766E5"/>
    <w:rsid w:val="004767F4"/>
    <w:rsid w:val="00477279"/>
    <w:rsid w:val="00480708"/>
    <w:rsid w:val="00481510"/>
    <w:rsid w:val="004818FE"/>
    <w:rsid w:val="00482256"/>
    <w:rsid w:val="004826CF"/>
    <w:rsid w:val="00483F64"/>
    <w:rsid w:val="004873AE"/>
    <w:rsid w:val="00487506"/>
    <w:rsid w:val="0048768F"/>
    <w:rsid w:val="00487861"/>
    <w:rsid w:val="00487D3D"/>
    <w:rsid w:val="00487F88"/>
    <w:rsid w:val="00490083"/>
    <w:rsid w:val="00490BF8"/>
    <w:rsid w:val="00491B05"/>
    <w:rsid w:val="00492547"/>
    <w:rsid w:val="00493235"/>
    <w:rsid w:val="004938A1"/>
    <w:rsid w:val="004940BF"/>
    <w:rsid w:val="00494110"/>
    <w:rsid w:val="00494587"/>
    <w:rsid w:val="00494743"/>
    <w:rsid w:val="0049569C"/>
    <w:rsid w:val="00496001"/>
    <w:rsid w:val="004962F8"/>
    <w:rsid w:val="00496531"/>
    <w:rsid w:val="0049743F"/>
    <w:rsid w:val="00497D5A"/>
    <w:rsid w:val="004A067D"/>
    <w:rsid w:val="004A17B2"/>
    <w:rsid w:val="004A1822"/>
    <w:rsid w:val="004A1E91"/>
    <w:rsid w:val="004A2C13"/>
    <w:rsid w:val="004A4028"/>
    <w:rsid w:val="004A51DD"/>
    <w:rsid w:val="004A575F"/>
    <w:rsid w:val="004A5F11"/>
    <w:rsid w:val="004A7FA7"/>
    <w:rsid w:val="004B0C48"/>
    <w:rsid w:val="004B1210"/>
    <w:rsid w:val="004B1330"/>
    <w:rsid w:val="004B1508"/>
    <w:rsid w:val="004B2DAA"/>
    <w:rsid w:val="004B38AE"/>
    <w:rsid w:val="004B404D"/>
    <w:rsid w:val="004B509E"/>
    <w:rsid w:val="004B5AC9"/>
    <w:rsid w:val="004B6A23"/>
    <w:rsid w:val="004B6EB3"/>
    <w:rsid w:val="004B70B8"/>
    <w:rsid w:val="004B7A10"/>
    <w:rsid w:val="004C064F"/>
    <w:rsid w:val="004C075B"/>
    <w:rsid w:val="004C08B6"/>
    <w:rsid w:val="004C0D00"/>
    <w:rsid w:val="004C14AB"/>
    <w:rsid w:val="004C255E"/>
    <w:rsid w:val="004C331C"/>
    <w:rsid w:val="004C3462"/>
    <w:rsid w:val="004C3677"/>
    <w:rsid w:val="004C4F54"/>
    <w:rsid w:val="004C5772"/>
    <w:rsid w:val="004C7952"/>
    <w:rsid w:val="004C7EC6"/>
    <w:rsid w:val="004D095C"/>
    <w:rsid w:val="004D09D4"/>
    <w:rsid w:val="004D0A90"/>
    <w:rsid w:val="004D108B"/>
    <w:rsid w:val="004D11B0"/>
    <w:rsid w:val="004D1368"/>
    <w:rsid w:val="004D139E"/>
    <w:rsid w:val="004D1CE2"/>
    <w:rsid w:val="004D3DB4"/>
    <w:rsid w:val="004D41CD"/>
    <w:rsid w:val="004D424B"/>
    <w:rsid w:val="004D44AC"/>
    <w:rsid w:val="004D5ED7"/>
    <w:rsid w:val="004D6524"/>
    <w:rsid w:val="004D702C"/>
    <w:rsid w:val="004D7860"/>
    <w:rsid w:val="004E1262"/>
    <w:rsid w:val="004E15AF"/>
    <w:rsid w:val="004E3049"/>
    <w:rsid w:val="004E411B"/>
    <w:rsid w:val="004E5109"/>
    <w:rsid w:val="004E59EB"/>
    <w:rsid w:val="004E5C69"/>
    <w:rsid w:val="004E60D0"/>
    <w:rsid w:val="004F04E0"/>
    <w:rsid w:val="004F0588"/>
    <w:rsid w:val="004F12A6"/>
    <w:rsid w:val="004F1565"/>
    <w:rsid w:val="004F1878"/>
    <w:rsid w:val="004F2304"/>
    <w:rsid w:val="004F26F8"/>
    <w:rsid w:val="004F2E41"/>
    <w:rsid w:val="004F3DF3"/>
    <w:rsid w:val="004F4002"/>
    <w:rsid w:val="004F44C8"/>
    <w:rsid w:val="004F4CC9"/>
    <w:rsid w:val="004F6816"/>
    <w:rsid w:val="004F6E1B"/>
    <w:rsid w:val="004F75D8"/>
    <w:rsid w:val="00500A4A"/>
    <w:rsid w:val="005025FE"/>
    <w:rsid w:val="005039D3"/>
    <w:rsid w:val="00504585"/>
    <w:rsid w:val="005050EA"/>
    <w:rsid w:val="0050524E"/>
    <w:rsid w:val="00506DDE"/>
    <w:rsid w:val="00510135"/>
    <w:rsid w:val="00510CCD"/>
    <w:rsid w:val="00511B1B"/>
    <w:rsid w:val="00512076"/>
    <w:rsid w:val="0051213E"/>
    <w:rsid w:val="005136AD"/>
    <w:rsid w:val="005138BA"/>
    <w:rsid w:val="00513923"/>
    <w:rsid w:val="00513D58"/>
    <w:rsid w:val="0051476A"/>
    <w:rsid w:val="00514EC4"/>
    <w:rsid w:val="00516657"/>
    <w:rsid w:val="00517E42"/>
    <w:rsid w:val="00520CB5"/>
    <w:rsid w:val="005210CC"/>
    <w:rsid w:val="005211AF"/>
    <w:rsid w:val="0052126B"/>
    <w:rsid w:val="005213E2"/>
    <w:rsid w:val="005222B3"/>
    <w:rsid w:val="0052364F"/>
    <w:rsid w:val="0052387C"/>
    <w:rsid w:val="00524163"/>
    <w:rsid w:val="005263F8"/>
    <w:rsid w:val="005276C2"/>
    <w:rsid w:val="0052788C"/>
    <w:rsid w:val="0053044E"/>
    <w:rsid w:val="00530B43"/>
    <w:rsid w:val="0053446A"/>
    <w:rsid w:val="00534F2E"/>
    <w:rsid w:val="005356B9"/>
    <w:rsid w:val="00535D0E"/>
    <w:rsid w:val="00536B7A"/>
    <w:rsid w:val="005406AE"/>
    <w:rsid w:val="005406F8"/>
    <w:rsid w:val="0054169B"/>
    <w:rsid w:val="005417D2"/>
    <w:rsid w:val="00541CD3"/>
    <w:rsid w:val="00541E6F"/>
    <w:rsid w:val="005422E4"/>
    <w:rsid w:val="00542E40"/>
    <w:rsid w:val="00543503"/>
    <w:rsid w:val="00543721"/>
    <w:rsid w:val="00544059"/>
    <w:rsid w:val="00544161"/>
    <w:rsid w:val="0054436C"/>
    <w:rsid w:val="00545C0B"/>
    <w:rsid w:val="00545CF8"/>
    <w:rsid w:val="0054624E"/>
    <w:rsid w:val="005462CB"/>
    <w:rsid w:val="00546B9D"/>
    <w:rsid w:val="00547D0D"/>
    <w:rsid w:val="00550E4D"/>
    <w:rsid w:val="00550F69"/>
    <w:rsid w:val="00551009"/>
    <w:rsid w:val="005523C6"/>
    <w:rsid w:val="005535C1"/>
    <w:rsid w:val="00553674"/>
    <w:rsid w:val="00554AC3"/>
    <w:rsid w:val="00556727"/>
    <w:rsid w:val="00556AA2"/>
    <w:rsid w:val="00556CD7"/>
    <w:rsid w:val="00556D7F"/>
    <w:rsid w:val="00557725"/>
    <w:rsid w:val="00560BD5"/>
    <w:rsid w:val="005616AE"/>
    <w:rsid w:val="00561893"/>
    <w:rsid w:val="00563441"/>
    <w:rsid w:val="00564EB7"/>
    <w:rsid w:val="00566341"/>
    <w:rsid w:val="005667E4"/>
    <w:rsid w:val="00571937"/>
    <w:rsid w:val="00571AAC"/>
    <w:rsid w:val="00571ADF"/>
    <w:rsid w:val="00571CEA"/>
    <w:rsid w:val="00571F91"/>
    <w:rsid w:val="005743AF"/>
    <w:rsid w:val="0057516A"/>
    <w:rsid w:val="005755B0"/>
    <w:rsid w:val="00575E75"/>
    <w:rsid w:val="0057710D"/>
    <w:rsid w:val="005775B2"/>
    <w:rsid w:val="00577FAE"/>
    <w:rsid w:val="00581718"/>
    <w:rsid w:val="005819DF"/>
    <w:rsid w:val="00581C8A"/>
    <w:rsid w:val="00582F4B"/>
    <w:rsid w:val="00583D53"/>
    <w:rsid w:val="00583E66"/>
    <w:rsid w:val="0058416C"/>
    <w:rsid w:val="00584406"/>
    <w:rsid w:val="0058521C"/>
    <w:rsid w:val="0058599B"/>
    <w:rsid w:val="00585BE9"/>
    <w:rsid w:val="00586B95"/>
    <w:rsid w:val="00586BF7"/>
    <w:rsid w:val="005871BD"/>
    <w:rsid w:val="00587B72"/>
    <w:rsid w:val="005900A1"/>
    <w:rsid w:val="0059071F"/>
    <w:rsid w:val="005908F4"/>
    <w:rsid w:val="00590B01"/>
    <w:rsid w:val="005910FC"/>
    <w:rsid w:val="005912AC"/>
    <w:rsid w:val="0059247F"/>
    <w:rsid w:val="00593B28"/>
    <w:rsid w:val="00595095"/>
    <w:rsid w:val="00596522"/>
    <w:rsid w:val="005A0224"/>
    <w:rsid w:val="005A0BA6"/>
    <w:rsid w:val="005A0D5D"/>
    <w:rsid w:val="005A1201"/>
    <w:rsid w:val="005A15E8"/>
    <w:rsid w:val="005A20B0"/>
    <w:rsid w:val="005A35B2"/>
    <w:rsid w:val="005A3671"/>
    <w:rsid w:val="005A3F38"/>
    <w:rsid w:val="005A68C6"/>
    <w:rsid w:val="005A6A9A"/>
    <w:rsid w:val="005A6C20"/>
    <w:rsid w:val="005A6F02"/>
    <w:rsid w:val="005B0362"/>
    <w:rsid w:val="005B109D"/>
    <w:rsid w:val="005B15DF"/>
    <w:rsid w:val="005B170A"/>
    <w:rsid w:val="005B1EEF"/>
    <w:rsid w:val="005B2B2E"/>
    <w:rsid w:val="005B2DB6"/>
    <w:rsid w:val="005B438A"/>
    <w:rsid w:val="005B514D"/>
    <w:rsid w:val="005B5902"/>
    <w:rsid w:val="005B646D"/>
    <w:rsid w:val="005B6CE6"/>
    <w:rsid w:val="005B753C"/>
    <w:rsid w:val="005B77B6"/>
    <w:rsid w:val="005C03AD"/>
    <w:rsid w:val="005C0969"/>
    <w:rsid w:val="005C0B56"/>
    <w:rsid w:val="005C1B4B"/>
    <w:rsid w:val="005C2541"/>
    <w:rsid w:val="005C2E05"/>
    <w:rsid w:val="005C3C9D"/>
    <w:rsid w:val="005C45EC"/>
    <w:rsid w:val="005C5CF4"/>
    <w:rsid w:val="005C69F5"/>
    <w:rsid w:val="005C6CD5"/>
    <w:rsid w:val="005C7123"/>
    <w:rsid w:val="005C71E9"/>
    <w:rsid w:val="005D1077"/>
    <w:rsid w:val="005D1E44"/>
    <w:rsid w:val="005D2DB6"/>
    <w:rsid w:val="005D34F3"/>
    <w:rsid w:val="005D5D01"/>
    <w:rsid w:val="005D7700"/>
    <w:rsid w:val="005E04F3"/>
    <w:rsid w:val="005E05C8"/>
    <w:rsid w:val="005E0F27"/>
    <w:rsid w:val="005E5D02"/>
    <w:rsid w:val="005E5EEE"/>
    <w:rsid w:val="005E66B5"/>
    <w:rsid w:val="005E7012"/>
    <w:rsid w:val="005E7A70"/>
    <w:rsid w:val="005F0DA6"/>
    <w:rsid w:val="005F25BD"/>
    <w:rsid w:val="005F32AD"/>
    <w:rsid w:val="005F3577"/>
    <w:rsid w:val="005F41CD"/>
    <w:rsid w:val="005F4719"/>
    <w:rsid w:val="005F573F"/>
    <w:rsid w:val="005F790F"/>
    <w:rsid w:val="005F7C32"/>
    <w:rsid w:val="006001FE"/>
    <w:rsid w:val="00601589"/>
    <w:rsid w:val="00601863"/>
    <w:rsid w:val="00601BED"/>
    <w:rsid w:val="00602239"/>
    <w:rsid w:val="006026C9"/>
    <w:rsid w:val="006031E7"/>
    <w:rsid w:val="006065A9"/>
    <w:rsid w:val="006075B1"/>
    <w:rsid w:val="00607651"/>
    <w:rsid w:val="006101EB"/>
    <w:rsid w:val="006103AF"/>
    <w:rsid w:val="00610C1D"/>
    <w:rsid w:val="00612C3C"/>
    <w:rsid w:val="006131D3"/>
    <w:rsid w:val="00613468"/>
    <w:rsid w:val="00614DA1"/>
    <w:rsid w:val="00615F48"/>
    <w:rsid w:val="00616BCB"/>
    <w:rsid w:val="00616BEE"/>
    <w:rsid w:val="00616D82"/>
    <w:rsid w:val="00617A8E"/>
    <w:rsid w:val="00617B99"/>
    <w:rsid w:val="0062036B"/>
    <w:rsid w:val="00620AB1"/>
    <w:rsid w:val="00620C5C"/>
    <w:rsid w:val="0062136A"/>
    <w:rsid w:val="006217B9"/>
    <w:rsid w:val="00622516"/>
    <w:rsid w:val="006229C0"/>
    <w:rsid w:val="00622DD0"/>
    <w:rsid w:val="00622F66"/>
    <w:rsid w:val="00624609"/>
    <w:rsid w:val="0062596F"/>
    <w:rsid w:val="00625BAE"/>
    <w:rsid w:val="00627195"/>
    <w:rsid w:val="00630E7C"/>
    <w:rsid w:val="006328EE"/>
    <w:rsid w:val="00633B4E"/>
    <w:rsid w:val="00633EA8"/>
    <w:rsid w:val="006354D7"/>
    <w:rsid w:val="0063561B"/>
    <w:rsid w:val="0063643C"/>
    <w:rsid w:val="006366B9"/>
    <w:rsid w:val="0064042D"/>
    <w:rsid w:val="00640ABF"/>
    <w:rsid w:val="00641AEC"/>
    <w:rsid w:val="00642B25"/>
    <w:rsid w:val="0064524B"/>
    <w:rsid w:val="006469A4"/>
    <w:rsid w:val="00650A8F"/>
    <w:rsid w:val="00651877"/>
    <w:rsid w:val="006536A5"/>
    <w:rsid w:val="00655388"/>
    <w:rsid w:val="00655450"/>
    <w:rsid w:val="00655D42"/>
    <w:rsid w:val="00655FFE"/>
    <w:rsid w:val="00656199"/>
    <w:rsid w:val="00661B39"/>
    <w:rsid w:val="00663BAF"/>
    <w:rsid w:val="00664B04"/>
    <w:rsid w:val="00664D3A"/>
    <w:rsid w:val="0066596B"/>
    <w:rsid w:val="00665B4D"/>
    <w:rsid w:val="00665C4E"/>
    <w:rsid w:val="00666B96"/>
    <w:rsid w:val="00667FA2"/>
    <w:rsid w:val="006705B3"/>
    <w:rsid w:val="00670E86"/>
    <w:rsid w:val="00672334"/>
    <w:rsid w:val="0067250C"/>
    <w:rsid w:val="00675060"/>
    <w:rsid w:val="006759C2"/>
    <w:rsid w:val="00676068"/>
    <w:rsid w:val="0067631B"/>
    <w:rsid w:val="00676831"/>
    <w:rsid w:val="006769E2"/>
    <w:rsid w:val="00677A9F"/>
    <w:rsid w:val="00681001"/>
    <w:rsid w:val="00681AA4"/>
    <w:rsid w:val="00681CA4"/>
    <w:rsid w:val="00681E31"/>
    <w:rsid w:val="00682027"/>
    <w:rsid w:val="006839AA"/>
    <w:rsid w:val="00683AAC"/>
    <w:rsid w:val="00685B63"/>
    <w:rsid w:val="00687038"/>
    <w:rsid w:val="006870A5"/>
    <w:rsid w:val="00687F1D"/>
    <w:rsid w:val="00690252"/>
    <w:rsid w:val="006915BA"/>
    <w:rsid w:val="00694E1A"/>
    <w:rsid w:val="00695A1E"/>
    <w:rsid w:val="00695EAA"/>
    <w:rsid w:val="00697E1F"/>
    <w:rsid w:val="006A25BB"/>
    <w:rsid w:val="006A28B3"/>
    <w:rsid w:val="006A4D74"/>
    <w:rsid w:val="006A4E81"/>
    <w:rsid w:val="006A4F89"/>
    <w:rsid w:val="006A54DE"/>
    <w:rsid w:val="006A5D0B"/>
    <w:rsid w:val="006A6FCD"/>
    <w:rsid w:val="006A78CC"/>
    <w:rsid w:val="006B045E"/>
    <w:rsid w:val="006B10B6"/>
    <w:rsid w:val="006B1200"/>
    <w:rsid w:val="006B1377"/>
    <w:rsid w:val="006B1798"/>
    <w:rsid w:val="006B223A"/>
    <w:rsid w:val="006B2726"/>
    <w:rsid w:val="006B2F01"/>
    <w:rsid w:val="006B57B2"/>
    <w:rsid w:val="006B7A1A"/>
    <w:rsid w:val="006B7B3F"/>
    <w:rsid w:val="006C071E"/>
    <w:rsid w:val="006C0AA2"/>
    <w:rsid w:val="006C0EDC"/>
    <w:rsid w:val="006C109B"/>
    <w:rsid w:val="006C180F"/>
    <w:rsid w:val="006C2F7A"/>
    <w:rsid w:val="006C4214"/>
    <w:rsid w:val="006C4DF9"/>
    <w:rsid w:val="006C574D"/>
    <w:rsid w:val="006C63D3"/>
    <w:rsid w:val="006C73EB"/>
    <w:rsid w:val="006C7F69"/>
    <w:rsid w:val="006D04D2"/>
    <w:rsid w:val="006D0916"/>
    <w:rsid w:val="006D1B2D"/>
    <w:rsid w:val="006D1E80"/>
    <w:rsid w:val="006D304D"/>
    <w:rsid w:val="006D555F"/>
    <w:rsid w:val="006D5F80"/>
    <w:rsid w:val="006D7E28"/>
    <w:rsid w:val="006E0483"/>
    <w:rsid w:val="006E1605"/>
    <w:rsid w:val="006E17CD"/>
    <w:rsid w:val="006E1B17"/>
    <w:rsid w:val="006E1B91"/>
    <w:rsid w:val="006E1E52"/>
    <w:rsid w:val="006E1E53"/>
    <w:rsid w:val="006E23B6"/>
    <w:rsid w:val="006E25AB"/>
    <w:rsid w:val="006E3262"/>
    <w:rsid w:val="006E3A6D"/>
    <w:rsid w:val="006E436D"/>
    <w:rsid w:val="006E4744"/>
    <w:rsid w:val="006E4748"/>
    <w:rsid w:val="006E67A7"/>
    <w:rsid w:val="006E766F"/>
    <w:rsid w:val="006E7746"/>
    <w:rsid w:val="006E7F70"/>
    <w:rsid w:val="006F08B4"/>
    <w:rsid w:val="006F27C2"/>
    <w:rsid w:val="006F3655"/>
    <w:rsid w:val="006F43CA"/>
    <w:rsid w:val="006F4826"/>
    <w:rsid w:val="006F4D0E"/>
    <w:rsid w:val="006F5DEB"/>
    <w:rsid w:val="006F5EFD"/>
    <w:rsid w:val="006F6766"/>
    <w:rsid w:val="006F7065"/>
    <w:rsid w:val="006F738D"/>
    <w:rsid w:val="00700738"/>
    <w:rsid w:val="0070099A"/>
    <w:rsid w:val="00700C10"/>
    <w:rsid w:val="007021F3"/>
    <w:rsid w:val="007036D3"/>
    <w:rsid w:val="00703A66"/>
    <w:rsid w:val="00703B74"/>
    <w:rsid w:val="00704351"/>
    <w:rsid w:val="00704FE8"/>
    <w:rsid w:val="00706E57"/>
    <w:rsid w:val="00707997"/>
    <w:rsid w:val="0071002B"/>
    <w:rsid w:val="0071029B"/>
    <w:rsid w:val="0071052E"/>
    <w:rsid w:val="00711762"/>
    <w:rsid w:val="007120AC"/>
    <w:rsid w:val="0071543B"/>
    <w:rsid w:val="00715628"/>
    <w:rsid w:val="00715960"/>
    <w:rsid w:val="00715D22"/>
    <w:rsid w:val="00715E8B"/>
    <w:rsid w:val="00716588"/>
    <w:rsid w:val="0071717B"/>
    <w:rsid w:val="007178F5"/>
    <w:rsid w:val="00717EA9"/>
    <w:rsid w:val="00720CB2"/>
    <w:rsid w:val="00720EEB"/>
    <w:rsid w:val="00721552"/>
    <w:rsid w:val="007221F6"/>
    <w:rsid w:val="00722408"/>
    <w:rsid w:val="00722D44"/>
    <w:rsid w:val="00723BA6"/>
    <w:rsid w:val="007253F6"/>
    <w:rsid w:val="00726AC3"/>
    <w:rsid w:val="00726BAB"/>
    <w:rsid w:val="00726E5E"/>
    <w:rsid w:val="00727DE4"/>
    <w:rsid w:val="00730514"/>
    <w:rsid w:val="0073068B"/>
    <w:rsid w:val="007309A0"/>
    <w:rsid w:val="007321BA"/>
    <w:rsid w:val="007327F4"/>
    <w:rsid w:val="00735B19"/>
    <w:rsid w:val="00735B78"/>
    <w:rsid w:val="007367A7"/>
    <w:rsid w:val="00736C13"/>
    <w:rsid w:val="00736E1E"/>
    <w:rsid w:val="00736F0E"/>
    <w:rsid w:val="00737E2C"/>
    <w:rsid w:val="00741D55"/>
    <w:rsid w:val="00742B64"/>
    <w:rsid w:val="00743D62"/>
    <w:rsid w:val="007445DB"/>
    <w:rsid w:val="00744DAA"/>
    <w:rsid w:val="00744DC9"/>
    <w:rsid w:val="0074504E"/>
    <w:rsid w:val="007451DF"/>
    <w:rsid w:val="0074569B"/>
    <w:rsid w:val="007457BD"/>
    <w:rsid w:val="007462AF"/>
    <w:rsid w:val="00747664"/>
    <w:rsid w:val="007510E2"/>
    <w:rsid w:val="007513AA"/>
    <w:rsid w:val="00752314"/>
    <w:rsid w:val="00752473"/>
    <w:rsid w:val="00752903"/>
    <w:rsid w:val="007547E4"/>
    <w:rsid w:val="00754D4D"/>
    <w:rsid w:val="00756A4B"/>
    <w:rsid w:val="00757D44"/>
    <w:rsid w:val="00760957"/>
    <w:rsid w:val="00761870"/>
    <w:rsid w:val="00765CA1"/>
    <w:rsid w:val="00766667"/>
    <w:rsid w:val="00766BBE"/>
    <w:rsid w:val="00767521"/>
    <w:rsid w:val="00771290"/>
    <w:rsid w:val="00771579"/>
    <w:rsid w:val="00771F8C"/>
    <w:rsid w:val="007732C9"/>
    <w:rsid w:val="007738F3"/>
    <w:rsid w:val="00774CB6"/>
    <w:rsid w:val="007750CA"/>
    <w:rsid w:val="00775666"/>
    <w:rsid w:val="00775751"/>
    <w:rsid w:val="00775CB8"/>
    <w:rsid w:val="007761D3"/>
    <w:rsid w:val="007765AA"/>
    <w:rsid w:val="0077686D"/>
    <w:rsid w:val="00776A3D"/>
    <w:rsid w:val="00782488"/>
    <w:rsid w:val="007825A3"/>
    <w:rsid w:val="007830DB"/>
    <w:rsid w:val="00783B8C"/>
    <w:rsid w:val="00784CAE"/>
    <w:rsid w:val="00784F9C"/>
    <w:rsid w:val="00785E49"/>
    <w:rsid w:val="0078620B"/>
    <w:rsid w:val="007868C5"/>
    <w:rsid w:val="00786A8D"/>
    <w:rsid w:val="00786B17"/>
    <w:rsid w:val="00787338"/>
    <w:rsid w:val="00787C90"/>
    <w:rsid w:val="00790A1F"/>
    <w:rsid w:val="00790C33"/>
    <w:rsid w:val="00790E99"/>
    <w:rsid w:val="00791E90"/>
    <w:rsid w:val="0079357B"/>
    <w:rsid w:val="00793B7A"/>
    <w:rsid w:val="00793C15"/>
    <w:rsid w:val="00793DA2"/>
    <w:rsid w:val="00794A6C"/>
    <w:rsid w:val="00795B4A"/>
    <w:rsid w:val="00796A01"/>
    <w:rsid w:val="00796CCF"/>
    <w:rsid w:val="007973BD"/>
    <w:rsid w:val="00797A93"/>
    <w:rsid w:val="007A01EB"/>
    <w:rsid w:val="007A0C82"/>
    <w:rsid w:val="007A0D46"/>
    <w:rsid w:val="007A1BF8"/>
    <w:rsid w:val="007A1D1A"/>
    <w:rsid w:val="007A4E8C"/>
    <w:rsid w:val="007A56F9"/>
    <w:rsid w:val="007A58B3"/>
    <w:rsid w:val="007B04C5"/>
    <w:rsid w:val="007B0C5E"/>
    <w:rsid w:val="007B13AE"/>
    <w:rsid w:val="007B1E96"/>
    <w:rsid w:val="007B2475"/>
    <w:rsid w:val="007B249F"/>
    <w:rsid w:val="007B26CF"/>
    <w:rsid w:val="007B2ECC"/>
    <w:rsid w:val="007B35F8"/>
    <w:rsid w:val="007B4324"/>
    <w:rsid w:val="007B459A"/>
    <w:rsid w:val="007B7BFB"/>
    <w:rsid w:val="007C179B"/>
    <w:rsid w:val="007C1DF4"/>
    <w:rsid w:val="007C1F1D"/>
    <w:rsid w:val="007C5394"/>
    <w:rsid w:val="007C6318"/>
    <w:rsid w:val="007C64D0"/>
    <w:rsid w:val="007C6BB9"/>
    <w:rsid w:val="007D142D"/>
    <w:rsid w:val="007D1633"/>
    <w:rsid w:val="007D1B60"/>
    <w:rsid w:val="007D20AE"/>
    <w:rsid w:val="007D2E6D"/>
    <w:rsid w:val="007D2EE8"/>
    <w:rsid w:val="007D4029"/>
    <w:rsid w:val="007D5501"/>
    <w:rsid w:val="007D5DCC"/>
    <w:rsid w:val="007D62C9"/>
    <w:rsid w:val="007D65AD"/>
    <w:rsid w:val="007D6814"/>
    <w:rsid w:val="007D687A"/>
    <w:rsid w:val="007D7261"/>
    <w:rsid w:val="007D7EEA"/>
    <w:rsid w:val="007D7F23"/>
    <w:rsid w:val="007E073D"/>
    <w:rsid w:val="007E0A86"/>
    <w:rsid w:val="007E1014"/>
    <w:rsid w:val="007E10EC"/>
    <w:rsid w:val="007E1913"/>
    <w:rsid w:val="007E260F"/>
    <w:rsid w:val="007E273F"/>
    <w:rsid w:val="007E35CB"/>
    <w:rsid w:val="007E4075"/>
    <w:rsid w:val="007E4B05"/>
    <w:rsid w:val="007E6E26"/>
    <w:rsid w:val="007F08DF"/>
    <w:rsid w:val="007F16A8"/>
    <w:rsid w:val="007F433B"/>
    <w:rsid w:val="007F57A0"/>
    <w:rsid w:val="007F6149"/>
    <w:rsid w:val="007F618C"/>
    <w:rsid w:val="007F6214"/>
    <w:rsid w:val="007F688D"/>
    <w:rsid w:val="007F6EAD"/>
    <w:rsid w:val="00802325"/>
    <w:rsid w:val="0080248F"/>
    <w:rsid w:val="0080288A"/>
    <w:rsid w:val="00804BC5"/>
    <w:rsid w:val="00806F44"/>
    <w:rsid w:val="00807954"/>
    <w:rsid w:val="00807B7F"/>
    <w:rsid w:val="00807C22"/>
    <w:rsid w:val="00807F30"/>
    <w:rsid w:val="0081093D"/>
    <w:rsid w:val="00812160"/>
    <w:rsid w:val="00812E7D"/>
    <w:rsid w:val="00812E83"/>
    <w:rsid w:val="00813289"/>
    <w:rsid w:val="0081359B"/>
    <w:rsid w:val="00813622"/>
    <w:rsid w:val="0081444B"/>
    <w:rsid w:val="0081550C"/>
    <w:rsid w:val="00815714"/>
    <w:rsid w:val="008157AC"/>
    <w:rsid w:val="008159C4"/>
    <w:rsid w:val="00815DBC"/>
    <w:rsid w:val="00815E70"/>
    <w:rsid w:val="00816C23"/>
    <w:rsid w:val="00816E77"/>
    <w:rsid w:val="00816F1C"/>
    <w:rsid w:val="008175AA"/>
    <w:rsid w:val="00820144"/>
    <w:rsid w:val="00821B9C"/>
    <w:rsid w:val="00821E5F"/>
    <w:rsid w:val="008223E7"/>
    <w:rsid w:val="00824976"/>
    <w:rsid w:val="00825284"/>
    <w:rsid w:val="00826D20"/>
    <w:rsid w:val="00827B4F"/>
    <w:rsid w:val="00827E79"/>
    <w:rsid w:val="0083151E"/>
    <w:rsid w:val="008335CF"/>
    <w:rsid w:val="00833678"/>
    <w:rsid w:val="00833B9B"/>
    <w:rsid w:val="0083538D"/>
    <w:rsid w:val="008368CC"/>
    <w:rsid w:val="00840460"/>
    <w:rsid w:val="008408C1"/>
    <w:rsid w:val="00840B15"/>
    <w:rsid w:val="00840DCE"/>
    <w:rsid w:val="0084133B"/>
    <w:rsid w:val="008413D6"/>
    <w:rsid w:val="00841969"/>
    <w:rsid w:val="00843A62"/>
    <w:rsid w:val="00845441"/>
    <w:rsid w:val="0084737D"/>
    <w:rsid w:val="0084763A"/>
    <w:rsid w:val="008503AA"/>
    <w:rsid w:val="00850FB1"/>
    <w:rsid w:val="0085234E"/>
    <w:rsid w:val="00854CA3"/>
    <w:rsid w:val="00854E3D"/>
    <w:rsid w:val="00855EA0"/>
    <w:rsid w:val="008561F9"/>
    <w:rsid w:val="00856C11"/>
    <w:rsid w:val="00856C57"/>
    <w:rsid w:val="00856CDB"/>
    <w:rsid w:val="00856E94"/>
    <w:rsid w:val="00857A49"/>
    <w:rsid w:val="00857E65"/>
    <w:rsid w:val="008601C5"/>
    <w:rsid w:val="008631BE"/>
    <w:rsid w:val="00863F9A"/>
    <w:rsid w:val="00863FB4"/>
    <w:rsid w:val="00864126"/>
    <w:rsid w:val="00865F55"/>
    <w:rsid w:val="00865F66"/>
    <w:rsid w:val="008668B5"/>
    <w:rsid w:val="00867518"/>
    <w:rsid w:val="00867CD6"/>
    <w:rsid w:val="008704E4"/>
    <w:rsid w:val="0087470F"/>
    <w:rsid w:val="00874EAB"/>
    <w:rsid w:val="00876062"/>
    <w:rsid w:val="00880650"/>
    <w:rsid w:val="00880DE8"/>
    <w:rsid w:val="008814F9"/>
    <w:rsid w:val="00882CF8"/>
    <w:rsid w:val="00883F66"/>
    <w:rsid w:val="008853AE"/>
    <w:rsid w:val="0088744B"/>
    <w:rsid w:val="00887A73"/>
    <w:rsid w:val="00887AD9"/>
    <w:rsid w:val="00890A9B"/>
    <w:rsid w:val="00890BD7"/>
    <w:rsid w:val="008917DB"/>
    <w:rsid w:val="00891A6E"/>
    <w:rsid w:val="008937AA"/>
    <w:rsid w:val="00893A55"/>
    <w:rsid w:val="008941B7"/>
    <w:rsid w:val="008951FB"/>
    <w:rsid w:val="008968EB"/>
    <w:rsid w:val="0089694D"/>
    <w:rsid w:val="00896E25"/>
    <w:rsid w:val="00897591"/>
    <w:rsid w:val="00897689"/>
    <w:rsid w:val="00897847"/>
    <w:rsid w:val="00897C79"/>
    <w:rsid w:val="00897FEE"/>
    <w:rsid w:val="008A236B"/>
    <w:rsid w:val="008A28D5"/>
    <w:rsid w:val="008A2B5E"/>
    <w:rsid w:val="008A3A56"/>
    <w:rsid w:val="008A405E"/>
    <w:rsid w:val="008A4DD1"/>
    <w:rsid w:val="008A51A2"/>
    <w:rsid w:val="008A51C6"/>
    <w:rsid w:val="008A51D2"/>
    <w:rsid w:val="008A6303"/>
    <w:rsid w:val="008A7489"/>
    <w:rsid w:val="008A7CDD"/>
    <w:rsid w:val="008B1728"/>
    <w:rsid w:val="008B284A"/>
    <w:rsid w:val="008B2EB2"/>
    <w:rsid w:val="008B3B43"/>
    <w:rsid w:val="008B4858"/>
    <w:rsid w:val="008B4BF0"/>
    <w:rsid w:val="008B4F8E"/>
    <w:rsid w:val="008B64E4"/>
    <w:rsid w:val="008B6674"/>
    <w:rsid w:val="008B7AF1"/>
    <w:rsid w:val="008C07D7"/>
    <w:rsid w:val="008C0A58"/>
    <w:rsid w:val="008C0FE3"/>
    <w:rsid w:val="008C15B9"/>
    <w:rsid w:val="008C1B60"/>
    <w:rsid w:val="008C27DA"/>
    <w:rsid w:val="008C3037"/>
    <w:rsid w:val="008C3EB9"/>
    <w:rsid w:val="008C6954"/>
    <w:rsid w:val="008C7364"/>
    <w:rsid w:val="008D03DC"/>
    <w:rsid w:val="008D0616"/>
    <w:rsid w:val="008D103E"/>
    <w:rsid w:val="008D2045"/>
    <w:rsid w:val="008D2BB0"/>
    <w:rsid w:val="008D35B8"/>
    <w:rsid w:val="008D362A"/>
    <w:rsid w:val="008D526A"/>
    <w:rsid w:val="008D5E56"/>
    <w:rsid w:val="008D615E"/>
    <w:rsid w:val="008D7375"/>
    <w:rsid w:val="008E1376"/>
    <w:rsid w:val="008E36EC"/>
    <w:rsid w:val="008E3A6A"/>
    <w:rsid w:val="008E3FFB"/>
    <w:rsid w:val="008E5CE3"/>
    <w:rsid w:val="008E6B64"/>
    <w:rsid w:val="008F10C0"/>
    <w:rsid w:val="008F1194"/>
    <w:rsid w:val="008F1E78"/>
    <w:rsid w:val="008F257D"/>
    <w:rsid w:val="008F273A"/>
    <w:rsid w:val="008F3C22"/>
    <w:rsid w:val="008F3FA3"/>
    <w:rsid w:val="008F434C"/>
    <w:rsid w:val="008F468A"/>
    <w:rsid w:val="008F481D"/>
    <w:rsid w:val="008F57FB"/>
    <w:rsid w:val="008F58D7"/>
    <w:rsid w:val="008F5FA6"/>
    <w:rsid w:val="008F64BD"/>
    <w:rsid w:val="008F72D0"/>
    <w:rsid w:val="008F7A9C"/>
    <w:rsid w:val="009003BF"/>
    <w:rsid w:val="00900503"/>
    <w:rsid w:val="00900A79"/>
    <w:rsid w:val="00900ADB"/>
    <w:rsid w:val="00903ABF"/>
    <w:rsid w:val="00903AEF"/>
    <w:rsid w:val="00903C91"/>
    <w:rsid w:val="00904BA8"/>
    <w:rsid w:val="0090643A"/>
    <w:rsid w:val="00906623"/>
    <w:rsid w:val="009116A0"/>
    <w:rsid w:val="00911B3E"/>
    <w:rsid w:val="0091205D"/>
    <w:rsid w:val="0091299A"/>
    <w:rsid w:val="00914452"/>
    <w:rsid w:val="00914764"/>
    <w:rsid w:val="009149D3"/>
    <w:rsid w:val="00914A39"/>
    <w:rsid w:val="0091539C"/>
    <w:rsid w:val="0091559F"/>
    <w:rsid w:val="009169BF"/>
    <w:rsid w:val="00917822"/>
    <w:rsid w:val="0092014A"/>
    <w:rsid w:val="00920423"/>
    <w:rsid w:val="009225B9"/>
    <w:rsid w:val="00922B38"/>
    <w:rsid w:val="009238C0"/>
    <w:rsid w:val="00924D99"/>
    <w:rsid w:val="00925EE3"/>
    <w:rsid w:val="009265B4"/>
    <w:rsid w:val="0092796F"/>
    <w:rsid w:val="00930311"/>
    <w:rsid w:val="00930459"/>
    <w:rsid w:val="00930A83"/>
    <w:rsid w:val="00930A9C"/>
    <w:rsid w:val="009317F7"/>
    <w:rsid w:val="009328FC"/>
    <w:rsid w:val="00933429"/>
    <w:rsid w:val="00933AE6"/>
    <w:rsid w:val="00933D7D"/>
    <w:rsid w:val="0093430A"/>
    <w:rsid w:val="00934F79"/>
    <w:rsid w:val="009360C5"/>
    <w:rsid w:val="0093650C"/>
    <w:rsid w:val="00936798"/>
    <w:rsid w:val="00940DEF"/>
    <w:rsid w:val="00941FFA"/>
    <w:rsid w:val="00944443"/>
    <w:rsid w:val="00946E1E"/>
    <w:rsid w:val="009474FF"/>
    <w:rsid w:val="00947E07"/>
    <w:rsid w:val="00950348"/>
    <w:rsid w:val="00950842"/>
    <w:rsid w:val="00950C85"/>
    <w:rsid w:val="00951279"/>
    <w:rsid w:val="00952575"/>
    <w:rsid w:val="00952903"/>
    <w:rsid w:val="00953325"/>
    <w:rsid w:val="00953405"/>
    <w:rsid w:val="00953FD3"/>
    <w:rsid w:val="00954D02"/>
    <w:rsid w:val="0095602D"/>
    <w:rsid w:val="00957152"/>
    <w:rsid w:val="0096064B"/>
    <w:rsid w:val="00960801"/>
    <w:rsid w:val="0096166A"/>
    <w:rsid w:val="0096245C"/>
    <w:rsid w:val="00963568"/>
    <w:rsid w:val="009641D3"/>
    <w:rsid w:val="00964CD0"/>
    <w:rsid w:val="009652B1"/>
    <w:rsid w:val="0096552D"/>
    <w:rsid w:val="009704B0"/>
    <w:rsid w:val="00971399"/>
    <w:rsid w:val="009713D5"/>
    <w:rsid w:val="009716B7"/>
    <w:rsid w:val="00972036"/>
    <w:rsid w:val="009727B9"/>
    <w:rsid w:val="0097317F"/>
    <w:rsid w:val="00973AA3"/>
    <w:rsid w:val="00975C08"/>
    <w:rsid w:val="00976F47"/>
    <w:rsid w:val="00977621"/>
    <w:rsid w:val="00980216"/>
    <w:rsid w:val="00980BD2"/>
    <w:rsid w:val="00981D31"/>
    <w:rsid w:val="009830B2"/>
    <w:rsid w:val="00983BBF"/>
    <w:rsid w:val="00983F19"/>
    <w:rsid w:val="0098451E"/>
    <w:rsid w:val="00985298"/>
    <w:rsid w:val="009870A4"/>
    <w:rsid w:val="00987853"/>
    <w:rsid w:val="00987A7F"/>
    <w:rsid w:val="00990191"/>
    <w:rsid w:val="00990E71"/>
    <w:rsid w:val="00991100"/>
    <w:rsid w:val="00991A0D"/>
    <w:rsid w:val="009920D4"/>
    <w:rsid w:val="009923F0"/>
    <w:rsid w:val="00993250"/>
    <w:rsid w:val="00993C21"/>
    <w:rsid w:val="0099432F"/>
    <w:rsid w:val="009952EB"/>
    <w:rsid w:val="00995D43"/>
    <w:rsid w:val="00996304"/>
    <w:rsid w:val="009964E7"/>
    <w:rsid w:val="009A1374"/>
    <w:rsid w:val="009A180F"/>
    <w:rsid w:val="009A196B"/>
    <w:rsid w:val="009A20E5"/>
    <w:rsid w:val="009A40E7"/>
    <w:rsid w:val="009A46A9"/>
    <w:rsid w:val="009A623A"/>
    <w:rsid w:val="009A63E2"/>
    <w:rsid w:val="009A7EF6"/>
    <w:rsid w:val="009B0D2E"/>
    <w:rsid w:val="009B1711"/>
    <w:rsid w:val="009B2233"/>
    <w:rsid w:val="009B3319"/>
    <w:rsid w:val="009B3681"/>
    <w:rsid w:val="009B40D2"/>
    <w:rsid w:val="009B4353"/>
    <w:rsid w:val="009B4B17"/>
    <w:rsid w:val="009B4FB0"/>
    <w:rsid w:val="009B5133"/>
    <w:rsid w:val="009B532B"/>
    <w:rsid w:val="009B5F0E"/>
    <w:rsid w:val="009B6358"/>
    <w:rsid w:val="009B6B20"/>
    <w:rsid w:val="009B6D6F"/>
    <w:rsid w:val="009B7560"/>
    <w:rsid w:val="009B77E9"/>
    <w:rsid w:val="009B7A00"/>
    <w:rsid w:val="009B7D46"/>
    <w:rsid w:val="009C1597"/>
    <w:rsid w:val="009C24AD"/>
    <w:rsid w:val="009C2CE5"/>
    <w:rsid w:val="009C3E19"/>
    <w:rsid w:val="009C4684"/>
    <w:rsid w:val="009C4E42"/>
    <w:rsid w:val="009C532F"/>
    <w:rsid w:val="009C5DC9"/>
    <w:rsid w:val="009C5F2A"/>
    <w:rsid w:val="009C61E1"/>
    <w:rsid w:val="009C630A"/>
    <w:rsid w:val="009C64BC"/>
    <w:rsid w:val="009C7912"/>
    <w:rsid w:val="009D13F8"/>
    <w:rsid w:val="009D1CE2"/>
    <w:rsid w:val="009D29D3"/>
    <w:rsid w:val="009D3ECE"/>
    <w:rsid w:val="009D3EE1"/>
    <w:rsid w:val="009D3F5B"/>
    <w:rsid w:val="009D4107"/>
    <w:rsid w:val="009D427B"/>
    <w:rsid w:val="009D5BFE"/>
    <w:rsid w:val="009D761D"/>
    <w:rsid w:val="009D7E49"/>
    <w:rsid w:val="009D7E6D"/>
    <w:rsid w:val="009E1D56"/>
    <w:rsid w:val="009E24AD"/>
    <w:rsid w:val="009E38D2"/>
    <w:rsid w:val="009E3E67"/>
    <w:rsid w:val="009E51CE"/>
    <w:rsid w:val="009E592B"/>
    <w:rsid w:val="009E5D82"/>
    <w:rsid w:val="009E734D"/>
    <w:rsid w:val="009F0667"/>
    <w:rsid w:val="009F0EAA"/>
    <w:rsid w:val="009F38A2"/>
    <w:rsid w:val="009F42AB"/>
    <w:rsid w:val="009F555B"/>
    <w:rsid w:val="009F57AB"/>
    <w:rsid w:val="009F5A9B"/>
    <w:rsid w:val="009F60FB"/>
    <w:rsid w:val="009F78CB"/>
    <w:rsid w:val="009F79DC"/>
    <w:rsid w:val="009F7FC0"/>
    <w:rsid w:val="00A00A06"/>
    <w:rsid w:val="00A0309C"/>
    <w:rsid w:val="00A050F2"/>
    <w:rsid w:val="00A0599B"/>
    <w:rsid w:val="00A06553"/>
    <w:rsid w:val="00A0794C"/>
    <w:rsid w:val="00A07E5A"/>
    <w:rsid w:val="00A10EB3"/>
    <w:rsid w:val="00A125CD"/>
    <w:rsid w:val="00A13919"/>
    <w:rsid w:val="00A14107"/>
    <w:rsid w:val="00A1461A"/>
    <w:rsid w:val="00A157ED"/>
    <w:rsid w:val="00A15EEF"/>
    <w:rsid w:val="00A16BFF"/>
    <w:rsid w:val="00A17CE5"/>
    <w:rsid w:val="00A20DBC"/>
    <w:rsid w:val="00A23FE4"/>
    <w:rsid w:val="00A24260"/>
    <w:rsid w:val="00A2491A"/>
    <w:rsid w:val="00A259CE"/>
    <w:rsid w:val="00A266C7"/>
    <w:rsid w:val="00A2732F"/>
    <w:rsid w:val="00A30803"/>
    <w:rsid w:val="00A30F08"/>
    <w:rsid w:val="00A31B2A"/>
    <w:rsid w:val="00A3224C"/>
    <w:rsid w:val="00A32EDC"/>
    <w:rsid w:val="00A3424B"/>
    <w:rsid w:val="00A346A6"/>
    <w:rsid w:val="00A35817"/>
    <w:rsid w:val="00A35EA6"/>
    <w:rsid w:val="00A361F8"/>
    <w:rsid w:val="00A36C54"/>
    <w:rsid w:val="00A406EB"/>
    <w:rsid w:val="00A407CE"/>
    <w:rsid w:val="00A40CC4"/>
    <w:rsid w:val="00A410CD"/>
    <w:rsid w:val="00A41431"/>
    <w:rsid w:val="00A426CE"/>
    <w:rsid w:val="00A4301D"/>
    <w:rsid w:val="00A441C4"/>
    <w:rsid w:val="00A44E7D"/>
    <w:rsid w:val="00A502B4"/>
    <w:rsid w:val="00A50514"/>
    <w:rsid w:val="00A51997"/>
    <w:rsid w:val="00A519E1"/>
    <w:rsid w:val="00A52C01"/>
    <w:rsid w:val="00A536BD"/>
    <w:rsid w:val="00A537F4"/>
    <w:rsid w:val="00A55391"/>
    <w:rsid w:val="00A57841"/>
    <w:rsid w:val="00A57D9C"/>
    <w:rsid w:val="00A57F3E"/>
    <w:rsid w:val="00A606B1"/>
    <w:rsid w:val="00A60CF4"/>
    <w:rsid w:val="00A61E13"/>
    <w:rsid w:val="00A62DF0"/>
    <w:rsid w:val="00A63318"/>
    <w:rsid w:val="00A633EB"/>
    <w:rsid w:val="00A63FEA"/>
    <w:rsid w:val="00A66063"/>
    <w:rsid w:val="00A66585"/>
    <w:rsid w:val="00A70004"/>
    <w:rsid w:val="00A70DD1"/>
    <w:rsid w:val="00A716CA"/>
    <w:rsid w:val="00A71F9E"/>
    <w:rsid w:val="00A72AE2"/>
    <w:rsid w:val="00A73123"/>
    <w:rsid w:val="00A7397B"/>
    <w:rsid w:val="00A75376"/>
    <w:rsid w:val="00A754AD"/>
    <w:rsid w:val="00A775FA"/>
    <w:rsid w:val="00A81299"/>
    <w:rsid w:val="00A82227"/>
    <w:rsid w:val="00A82640"/>
    <w:rsid w:val="00A8376F"/>
    <w:rsid w:val="00A847E1"/>
    <w:rsid w:val="00A85C20"/>
    <w:rsid w:val="00A86058"/>
    <w:rsid w:val="00A861E5"/>
    <w:rsid w:val="00A86985"/>
    <w:rsid w:val="00A86E5B"/>
    <w:rsid w:val="00A90AAB"/>
    <w:rsid w:val="00A90BD5"/>
    <w:rsid w:val="00A90F41"/>
    <w:rsid w:val="00A916D6"/>
    <w:rsid w:val="00A943B2"/>
    <w:rsid w:val="00A9486C"/>
    <w:rsid w:val="00A95FC4"/>
    <w:rsid w:val="00A9602E"/>
    <w:rsid w:val="00A965CC"/>
    <w:rsid w:val="00A96EC1"/>
    <w:rsid w:val="00AA0222"/>
    <w:rsid w:val="00AA34BD"/>
    <w:rsid w:val="00AA43A4"/>
    <w:rsid w:val="00AA4BB9"/>
    <w:rsid w:val="00AA55C8"/>
    <w:rsid w:val="00AA6440"/>
    <w:rsid w:val="00AA7099"/>
    <w:rsid w:val="00AB07A4"/>
    <w:rsid w:val="00AB0C51"/>
    <w:rsid w:val="00AB181B"/>
    <w:rsid w:val="00AB1E1E"/>
    <w:rsid w:val="00AB2E64"/>
    <w:rsid w:val="00AB4D75"/>
    <w:rsid w:val="00AB4EC9"/>
    <w:rsid w:val="00AB508C"/>
    <w:rsid w:val="00AB5E47"/>
    <w:rsid w:val="00AB78D2"/>
    <w:rsid w:val="00AC24BF"/>
    <w:rsid w:val="00AC3481"/>
    <w:rsid w:val="00AC3B69"/>
    <w:rsid w:val="00AC3C6D"/>
    <w:rsid w:val="00AC3E58"/>
    <w:rsid w:val="00AC401A"/>
    <w:rsid w:val="00AC5180"/>
    <w:rsid w:val="00AC6065"/>
    <w:rsid w:val="00AC6720"/>
    <w:rsid w:val="00AC6A23"/>
    <w:rsid w:val="00AC7ECD"/>
    <w:rsid w:val="00AD0766"/>
    <w:rsid w:val="00AD083F"/>
    <w:rsid w:val="00AD0FEE"/>
    <w:rsid w:val="00AD1A45"/>
    <w:rsid w:val="00AD2170"/>
    <w:rsid w:val="00AD275A"/>
    <w:rsid w:val="00AD3D6D"/>
    <w:rsid w:val="00AD4A3B"/>
    <w:rsid w:val="00AD4ACB"/>
    <w:rsid w:val="00AD5C78"/>
    <w:rsid w:val="00AD7F00"/>
    <w:rsid w:val="00AE0559"/>
    <w:rsid w:val="00AE0D97"/>
    <w:rsid w:val="00AE19D6"/>
    <w:rsid w:val="00AE1C1F"/>
    <w:rsid w:val="00AE22BA"/>
    <w:rsid w:val="00AE3B5F"/>
    <w:rsid w:val="00AE3C6C"/>
    <w:rsid w:val="00AE3CFD"/>
    <w:rsid w:val="00AE48E9"/>
    <w:rsid w:val="00AE55D2"/>
    <w:rsid w:val="00AE5BA2"/>
    <w:rsid w:val="00AE6E60"/>
    <w:rsid w:val="00AE7106"/>
    <w:rsid w:val="00AE77E2"/>
    <w:rsid w:val="00AE7E0E"/>
    <w:rsid w:val="00AF06AE"/>
    <w:rsid w:val="00AF06CB"/>
    <w:rsid w:val="00AF117C"/>
    <w:rsid w:val="00AF1433"/>
    <w:rsid w:val="00AF1B84"/>
    <w:rsid w:val="00AF228C"/>
    <w:rsid w:val="00AF24F1"/>
    <w:rsid w:val="00AF302E"/>
    <w:rsid w:val="00AF3473"/>
    <w:rsid w:val="00AF37A3"/>
    <w:rsid w:val="00AF37BE"/>
    <w:rsid w:val="00AF4433"/>
    <w:rsid w:val="00AF4753"/>
    <w:rsid w:val="00AF4D16"/>
    <w:rsid w:val="00AF52D4"/>
    <w:rsid w:val="00AF5B4A"/>
    <w:rsid w:val="00AF6215"/>
    <w:rsid w:val="00AF792B"/>
    <w:rsid w:val="00B017D9"/>
    <w:rsid w:val="00B03428"/>
    <w:rsid w:val="00B035CC"/>
    <w:rsid w:val="00B038C6"/>
    <w:rsid w:val="00B0512F"/>
    <w:rsid w:val="00B06298"/>
    <w:rsid w:val="00B06606"/>
    <w:rsid w:val="00B068D9"/>
    <w:rsid w:val="00B06E83"/>
    <w:rsid w:val="00B06EF1"/>
    <w:rsid w:val="00B06F13"/>
    <w:rsid w:val="00B103CA"/>
    <w:rsid w:val="00B107F8"/>
    <w:rsid w:val="00B110E7"/>
    <w:rsid w:val="00B12C89"/>
    <w:rsid w:val="00B139DC"/>
    <w:rsid w:val="00B1403A"/>
    <w:rsid w:val="00B14087"/>
    <w:rsid w:val="00B14402"/>
    <w:rsid w:val="00B14EAE"/>
    <w:rsid w:val="00B1743C"/>
    <w:rsid w:val="00B17CC5"/>
    <w:rsid w:val="00B202BD"/>
    <w:rsid w:val="00B203A2"/>
    <w:rsid w:val="00B21FDA"/>
    <w:rsid w:val="00B222AD"/>
    <w:rsid w:val="00B234C7"/>
    <w:rsid w:val="00B23CE0"/>
    <w:rsid w:val="00B246F0"/>
    <w:rsid w:val="00B248B0"/>
    <w:rsid w:val="00B24E33"/>
    <w:rsid w:val="00B26491"/>
    <w:rsid w:val="00B26878"/>
    <w:rsid w:val="00B268F6"/>
    <w:rsid w:val="00B313F1"/>
    <w:rsid w:val="00B33EA5"/>
    <w:rsid w:val="00B34418"/>
    <w:rsid w:val="00B3452A"/>
    <w:rsid w:val="00B34F64"/>
    <w:rsid w:val="00B36963"/>
    <w:rsid w:val="00B452C2"/>
    <w:rsid w:val="00B45E08"/>
    <w:rsid w:val="00B4638E"/>
    <w:rsid w:val="00B46F0D"/>
    <w:rsid w:val="00B51A69"/>
    <w:rsid w:val="00B51E8B"/>
    <w:rsid w:val="00B522B8"/>
    <w:rsid w:val="00B53061"/>
    <w:rsid w:val="00B5338E"/>
    <w:rsid w:val="00B53405"/>
    <w:rsid w:val="00B54D30"/>
    <w:rsid w:val="00B5561F"/>
    <w:rsid w:val="00B55F0E"/>
    <w:rsid w:val="00B56E3E"/>
    <w:rsid w:val="00B647DD"/>
    <w:rsid w:val="00B66705"/>
    <w:rsid w:val="00B705D3"/>
    <w:rsid w:val="00B70CC6"/>
    <w:rsid w:val="00B70CD1"/>
    <w:rsid w:val="00B77CE0"/>
    <w:rsid w:val="00B77DAF"/>
    <w:rsid w:val="00B80087"/>
    <w:rsid w:val="00B80228"/>
    <w:rsid w:val="00B816CE"/>
    <w:rsid w:val="00B82278"/>
    <w:rsid w:val="00B827FF"/>
    <w:rsid w:val="00B8445D"/>
    <w:rsid w:val="00B846E1"/>
    <w:rsid w:val="00B87011"/>
    <w:rsid w:val="00B87396"/>
    <w:rsid w:val="00B9000E"/>
    <w:rsid w:val="00B9010E"/>
    <w:rsid w:val="00B9061C"/>
    <w:rsid w:val="00B908E1"/>
    <w:rsid w:val="00B90A67"/>
    <w:rsid w:val="00B910D7"/>
    <w:rsid w:val="00B91D5D"/>
    <w:rsid w:val="00B93351"/>
    <w:rsid w:val="00B93FAF"/>
    <w:rsid w:val="00B956C1"/>
    <w:rsid w:val="00B9601D"/>
    <w:rsid w:val="00B962A8"/>
    <w:rsid w:val="00B96A73"/>
    <w:rsid w:val="00B96AC7"/>
    <w:rsid w:val="00B96DBD"/>
    <w:rsid w:val="00B9744A"/>
    <w:rsid w:val="00B978D6"/>
    <w:rsid w:val="00B97FB1"/>
    <w:rsid w:val="00BA06BB"/>
    <w:rsid w:val="00BA0D89"/>
    <w:rsid w:val="00BA2602"/>
    <w:rsid w:val="00BA386B"/>
    <w:rsid w:val="00BA5262"/>
    <w:rsid w:val="00BA5931"/>
    <w:rsid w:val="00BA594F"/>
    <w:rsid w:val="00BA5C0F"/>
    <w:rsid w:val="00BA5EEB"/>
    <w:rsid w:val="00BA6C89"/>
    <w:rsid w:val="00BB0FA4"/>
    <w:rsid w:val="00BB2B18"/>
    <w:rsid w:val="00BB3506"/>
    <w:rsid w:val="00BB4655"/>
    <w:rsid w:val="00BB4923"/>
    <w:rsid w:val="00BB6E58"/>
    <w:rsid w:val="00BC12B9"/>
    <w:rsid w:val="00BC2074"/>
    <w:rsid w:val="00BC342C"/>
    <w:rsid w:val="00BC46FA"/>
    <w:rsid w:val="00BC49F4"/>
    <w:rsid w:val="00BC4AC3"/>
    <w:rsid w:val="00BC55B0"/>
    <w:rsid w:val="00BC58A9"/>
    <w:rsid w:val="00BC612F"/>
    <w:rsid w:val="00BC622C"/>
    <w:rsid w:val="00BC6A7E"/>
    <w:rsid w:val="00BC70EB"/>
    <w:rsid w:val="00BC7273"/>
    <w:rsid w:val="00BD06EE"/>
    <w:rsid w:val="00BD0813"/>
    <w:rsid w:val="00BD1A6E"/>
    <w:rsid w:val="00BD241F"/>
    <w:rsid w:val="00BD2A22"/>
    <w:rsid w:val="00BD403D"/>
    <w:rsid w:val="00BD7002"/>
    <w:rsid w:val="00BE038E"/>
    <w:rsid w:val="00BE2B29"/>
    <w:rsid w:val="00BE3C7B"/>
    <w:rsid w:val="00BE57C9"/>
    <w:rsid w:val="00BE6279"/>
    <w:rsid w:val="00BE677A"/>
    <w:rsid w:val="00BE6D8C"/>
    <w:rsid w:val="00BE771D"/>
    <w:rsid w:val="00BF109A"/>
    <w:rsid w:val="00BF23FE"/>
    <w:rsid w:val="00BF2E42"/>
    <w:rsid w:val="00BF6424"/>
    <w:rsid w:val="00BF6512"/>
    <w:rsid w:val="00BF6D99"/>
    <w:rsid w:val="00BF6F37"/>
    <w:rsid w:val="00C0099E"/>
    <w:rsid w:val="00C0427F"/>
    <w:rsid w:val="00C048DA"/>
    <w:rsid w:val="00C04A5D"/>
    <w:rsid w:val="00C069C3"/>
    <w:rsid w:val="00C0726E"/>
    <w:rsid w:val="00C079EE"/>
    <w:rsid w:val="00C102B5"/>
    <w:rsid w:val="00C103F9"/>
    <w:rsid w:val="00C1087C"/>
    <w:rsid w:val="00C12241"/>
    <w:rsid w:val="00C13AD3"/>
    <w:rsid w:val="00C13F28"/>
    <w:rsid w:val="00C14296"/>
    <w:rsid w:val="00C148C1"/>
    <w:rsid w:val="00C1495F"/>
    <w:rsid w:val="00C14A8D"/>
    <w:rsid w:val="00C16778"/>
    <w:rsid w:val="00C17383"/>
    <w:rsid w:val="00C20E55"/>
    <w:rsid w:val="00C22C99"/>
    <w:rsid w:val="00C23138"/>
    <w:rsid w:val="00C235CA"/>
    <w:rsid w:val="00C24178"/>
    <w:rsid w:val="00C24900"/>
    <w:rsid w:val="00C25CB9"/>
    <w:rsid w:val="00C27641"/>
    <w:rsid w:val="00C30F6C"/>
    <w:rsid w:val="00C31740"/>
    <w:rsid w:val="00C32E7A"/>
    <w:rsid w:val="00C335E4"/>
    <w:rsid w:val="00C33DC6"/>
    <w:rsid w:val="00C362F2"/>
    <w:rsid w:val="00C373F1"/>
    <w:rsid w:val="00C415CD"/>
    <w:rsid w:val="00C422BC"/>
    <w:rsid w:val="00C42486"/>
    <w:rsid w:val="00C42B47"/>
    <w:rsid w:val="00C43A52"/>
    <w:rsid w:val="00C44BBE"/>
    <w:rsid w:val="00C457F8"/>
    <w:rsid w:val="00C45D62"/>
    <w:rsid w:val="00C469A4"/>
    <w:rsid w:val="00C47570"/>
    <w:rsid w:val="00C507C3"/>
    <w:rsid w:val="00C51C89"/>
    <w:rsid w:val="00C51DFF"/>
    <w:rsid w:val="00C52188"/>
    <w:rsid w:val="00C52D65"/>
    <w:rsid w:val="00C52F01"/>
    <w:rsid w:val="00C530AE"/>
    <w:rsid w:val="00C5358D"/>
    <w:rsid w:val="00C55140"/>
    <w:rsid w:val="00C5553B"/>
    <w:rsid w:val="00C55BD2"/>
    <w:rsid w:val="00C56AB8"/>
    <w:rsid w:val="00C56D03"/>
    <w:rsid w:val="00C57850"/>
    <w:rsid w:val="00C57DBF"/>
    <w:rsid w:val="00C607F8"/>
    <w:rsid w:val="00C60E03"/>
    <w:rsid w:val="00C61603"/>
    <w:rsid w:val="00C62BBB"/>
    <w:rsid w:val="00C6302E"/>
    <w:rsid w:val="00C63B29"/>
    <w:rsid w:val="00C63B3B"/>
    <w:rsid w:val="00C64AD3"/>
    <w:rsid w:val="00C64AFC"/>
    <w:rsid w:val="00C66A8B"/>
    <w:rsid w:val="00C66E0A"/>
    <w:rsid w:val="00C66ED8"/>
    <w:rsid w:val="00C677CC"/>
    <w:rsid w:val="00C67938"/>
    <w:rsid w:val="00C70BF2"/>
    <w:rsid w:val="00C711D8"/>
    <w:rsid w:val="00C72547"/>
    <w:rsid w:val="00C731E8"/>
    <w:rsid w:val="00C7375A"/>
    <w:rsid w:val="00C760FD"/>
    <w:rsid w:val="00C770B0"/>
    <w:rsid w:val="00C77E1B"/>
    <w:rsid w:val="00C80108"/>
    <w:rsid w:val="00C82290"/>
    <w:rsid w:val="00C83181"/>
    <w:rsid w:val="00C832E2"/>
    <w:rsid w:val="00C83349"/>
    <w:rsid w:val="00C83B2F"/>
    <w:rsid w:val="00C83DF8"/>
    <w:rsid w:val="00C858FA"/>
    <w:rsid w:val="00C8699C"/>
    <w:rsid w:val="00C86A37"/>
    <w:rsid w:val="00C90C8A"/>
    <w:rsid w:val="00C9159A"/>
    <w:rsid w:val="00C94571"/>
    <w:rsid w:val="00C945DD"/>
    <w:rsid w:val="00C94923"/>
    <w:rsid w:val="00C94BA4"/>
    <w:rsid w:val="00C95E36"/>
    <w:rsid w:val="00C97FC9"/>
    <w:rsid w:val="00CA0B75"/>
    <w:rsid w:val="00CA0DC9"/>
    <w:rsid w:val="00CA391F"/>
    <w:rsid w:val="00CA43A1"/>
    <w:rsid w:val="00CA4E97"/>
    <w:rsid w:val="00CA5249"/>
    <w:rsid w:val="00CA669B"/>
    <w:rsid w:val="00CB1D07"/>
    <w:rsid w:val="00CB1E73"/>
    <w:rsid w:val="00CB253D"/>
    <w:rsid w:val="00CB2DEC"/>
    <w:rsid w:val="00CB35AE"/>
    <w:rsid w:val="00CB59D1"/>
    <w:rsid w:val="00CB5DEF"/>
    <w:rsid w:val="00CB6763"/>
    <w:rsid w:val="00CB712C"/>
    <w:rsid w:val="00CB72B9"/>
    <w:rsid w:val="00CB740E"/>
    <w:rsid w:val="00CB76CA"/>
    <w:rsid w:val="00CB788B"/>
    <w:rsid w:val="00CC0C0F"/>
    <w:rsid w:val="00CC0F54"/>
    <w:rsid w:val="00CC1C2E"/>
    <w:rsid w:val="00CC2758"/>
    <w:rsid w:val="00CC3D0D"/>
    <w:rsid w:val="00CC3EAE"/>
    <w:rsid w:val="00CC462C"/>
    <w:rsid w:val="00CC5AB5"/>
    <w:rsid w:val="00CC60E7"/>
    <w:rsid w:val="00CC6FA2"/>
    <w:rsid w:val="00CC7504"/>
    <w:rsid w:val="00CC7B3C"/>
    <w:rsid w:val="00CD02B2"/>
    <w:rsid w:val="00CD0401"/>
    <w:rsid w:val="00CD2309"/>
    <w:rsid w:val="00CD23DC"/>
    <w:rsid w:val="00CD27C9"/>
    <w:rsid w:val="00CD33C4"/>
    <w:rsid w:val="00CD4424"/>
    <w:rsid w:val="00CD4735"/>
    <w:rsid w:val="00CD47A5"/>
    <w:rsid w:val="00CD55BC"/>
    <w:rsid w:val="00CD5730"/>
    <w:rsid w:val="00CD5B9E"/>
    <w:rsid w:val="00CD7E74"/>
    <w:rsid w:val="00CE17A5"/>
    <w:rsid w:val="00CE3791"/>
    <w:rsid w:val="00CE4235"/>
    <w:rsid w:val="00CE44C5"/>
    <w:rsid w:val="00CE6D6D"/>
    <w:rsid w:val="00CE6E25"/>
    <w:rsid w:val="00CE7E51"/>
    <w:rsid w:val="00CF1C3C"/>
    <w:rsid w:val="00CF1F0A"/>
    <w:rsid w:val="00CF561E"/>
    <w:rsid w:val="00CF6520"/>
    <w:rsid w:val="00CF65CD"/>
    <w:rsid w:val="00CF7499"/>
    <w:rsid w:val="00CF7B71"/>
    <w:rsid w:val="00D00E62"/>
    <w:rsid w:val="00D01E8C"/>
    <w:rsid w:val="00D023A5"/>
    <w:rsid w:val="00D028BF"/>
    <w:rsid w:val="00D02F74"/>
    <w:rsid w:val="00D0366F"/>
    <w:rsid w:val="00D038CC"/>
    <w:rsid w:val="00D03951"/>
    <w:rsid w:val="00D044DD"/>
    <w:rsid w:val="00D059E8"/>
    <w:rsid w:val="00D05D48"/>
    <w:rsid w:val="00D064C7"/>
    <w:rsid w:val="00D1044D"/>
    <w:rsid w:val="00D105D7"/>
    <w:rsid w:val="00D11503"/>
    <w:rsid w:val="00D12AC6"/>
    <w:rsid w:val="00D1329F"/>
    <w:rsid w:val="00D13DE4"/>
    <w:rsid w:val="00D14796"/>
    <w:rsid w:val="00D15D80"/>
    <w:rsid w:val="00D1613E"/>
    <w:rsid w:val="00D1662F"/>
    <w:rsid w:val="00D16D7D"/>
    <w:rsid w:val="00D17ACB"/>
    <w:rsid w:val="00D20077"/>
    <w:rsid w:val="00D22FF7"/>
    <w:rsid w:val="00D23269"/>
    <w:rsid w:val="00D23445"/>
    <w:rsid w:val="00D26970"/>
    <w:rsid w:val="00D26EB7"/>
    <w:rsid w:val="00D27863"/>
    <w:rsid w:val="00D304BA"/>
    <w:rsid w:val="00D308D9"/>
    <w:rsid w:val="00D30DD9"/>
    <w:rsid w:val="00D31C6A"/>
    <w:rsid w:val="00D32C9C"/>
    <w:rsid w:val="00D347AD"/>
    <w:rsid w:val="00D35A0C"/>
    <w:rsid w:val="00D35F89"/>
    <w:rsid w:val="00D3706C"/>
    <w:rsid w:val="00D37AAE"/>
    <w:rsid w:val="00D40372"/>
    <w:rsid w:val="00D4229E"/>
    <w:rsid w:val="00D44D00"/>
    <w:rsid w:val="00D45BFD"/>
    <w:rsid w:val="00D46AD9"/>
    <w:rsid w:val="00D46E27"/>
    <w:rsid w:val="00D470AA"/>
    <w:rsid w:val="00D472CD"/>
    <w:rsid w:val="00D47445"/>
    <w:rsid w:val="00D5023D"/>
    <w:rsid w:val="00D544BB"/>
    <w:rsid w:val="00D55004"/>
    <w:rsid w:val="00D5513A"/>
    <w:rsid w:val="00D551B2"/>
    <w:rsid w:val="00D564D3"/>
    <w:rsid w:val="00D572EB"/>
    <w:rsid w:val="00D60351"/>
    <w:rsid w:val="00D6117C"/>
    <w:rsid w:val="00D6193B"/>
    <w:rsid w:val="00D61F41"/>
    <w:rsid w:val="00D622F8"/>
    <w:rsid w:val="00D6286D"/>
    <w:rsid w:val="00D62C77"/>
    <w:rsid w:val="00D62DA7"/>
    <w:rsid w:val="00D640F1"/>
    <w:rsid w:val="00D65DDC"/>
    <w:rsid w:val="00D679DE"/>
    <w:rsid w:val="00D70477"/>
    <w:rsid w:val="00D7081E"/>
    <w:rsid w:val="00D726E8"/>
    <w:rsid w:val="00D72A02"/>
    <w:rsid w:val="00D743B6"/>
    <w:rsid w:val="00D74957"/>
    <w:rsid w:val="00D77F94"/>
    <w:rsid w:val="00D80059"/>
    <w:rsid w:val="00D81B3B"/>
    <w:rsid w:val="00D84113"/>
    <w:rsid w:val="00D85ADC"/>
    <w:rsid w:val="00D85BC6"/>
    <w:rsid w:val="00D85E31"/>
    <w:rsid w:val="00D86132"/>
    <w:rsid w:val="00D86894"/>
    <w:rsid w:val="00D870C5"/>
    <w:rsid w:val="00D90FA3"/>
    <w:rsid w:val="00D9127A"/>
    <w:rsid w:val="00D91FA0"/>
    <w:rsid w:val="00D92787"/>
    <w:rsid w:val="00D92D7B"/>
    <w:rsid w:val="00D92DC5"/>
    <w:rsid w:val="00D92E2E"/>
    <w:rsid w:val="00D93D0F"/>
    <w:rsid w:val="00D94378"/>
    <w:rsid w:val="00D94918"/>
    <w:rsid w:val="00D94DF4"/>
    <w:rsid w:val="00D94F08"/>
    <w:rsid w:val="00D94F12"/>
    <w:rsid w:val="00D95C01"/>
    <w:rsid w:val="00DA0F92"/>
    <w:rsid w:val="00DA13B4"/>
    <w:rsid w:val="00DA154E"/>
    <w:rsid w:val="00DA1A87"/>
    <w:rsid w:val="00DA3D29"/>
    <w:rsid w:val="00DA3F2E"/>
    <w:rsid w:val="00DA5676"/>
    <w:rsid w:val="00DA5F2F"/>
    <w:rsid w:val="00DA6A60"/>
    <w:rsid w:val="00DB2075"/>
    <w:rsid w:val="00DB3EBF"/>
    <w:rsid w:val="00DB4968"/>
    <w:rsid w:val="00DB525D"/>
    <w:rsid w:val="00DB54D9"/>
    <w:rsid w:val="00DB55B9"/>
    <w:rsid w:val="00DB6EE5"/>
    <w:rsid w:val="00DC0C6F"/>
    <w:rsid w:val="00DC1121"/>
    <w:rsid w:val="00DC2413"/>
    <w:rsid w:val="00DC36E1"/>
    <w:rsid w:val="00DC3CE7"/>
    <w:rsid w:val="00DC583B"/>
    <w:rsid w:val="00DC5857"/>
    <w:rsid w:val="00DC5D83"/>
    <w:rsid w:val="00DC6A7D"/>
    <w:rsid w:val="00DC739A"/>
    <w:rsid w:val="00DD07F6"/>
    <w:rsid w:val="00DD089A"/>
    <w:rsid w:val="00DD2935"/>
    <w:rsid w:val="00DD29DC"/>
    <w:rsid w:val="00DD3F5E"/>
    <w:rsid w:val="00DD476C"/>
    <w:rsid w:val="00DD4E93"/>
    <w:rsid w:val="00DD4F5E"/>
    <w:rsid w:val="00DE09D9"/>
    <w:rsid w:val="00DE1B4E"/>
    <w:rsid w:val="00DE1C54"/>
    <w:rsid w:val="00DE1FE6"/>
    <w:rsid w:val="00DE2A87"/>
    <w:rsid w:val="00DE30A8"/>
    <w:rsid w:val="00DE4219"/>
    <w:rsid w:val="00DE4F1E"/>
    <w:rsid w:val="00DE60CE"/>
    <w:rsid w:val="00DE63F9"/>
    <w:rsid w:val="00DF15CC"/>
    <w:rsid w:val="00DF209D"/>
    <w:rsid w:val="00DF238C"/>
    <w:rsid w:val="00DF256B"/>
    <w:rsid w:val="00DF2CB0"/>
    <w:rsid w:val="00DF3EC5"/>
    <w:rsid w:val="00DF4393"/>
    <w:rsid w:val="00DF53E9"/>
    <w:rsid w:val="00DF54C3"/>
    <w:rsid w:val="00DF6A40"/>
    <w:rsid w:val="00DF79F8"/>
    <w:rsid w:val="00E002A2"/>
    <w:rsid w:val="00E00C98"/>
    <w:rsid w:val="00E021E3"/>
    <w:rsid w:val="00E0383A"/>
    <w:rsid w:val="00E03F13"/>
    <w:rsid w:val="00E043B8"/>
    <w:rsid w:val="00E04447"/>
    <w:rsid w:val="00E054AC"/>
    <w:rsid w:val="00E05EC5"/>
    <w:rsid w:val="00E06970"/>
    <w:rsid w:val="00E071FE"/>
    <w:rsid w:val="00E0744C"/>
    <w:rsid w:val="00E077A3"/>
    <w:rsid w:val="00E079CA"/>
    <w:rsid w:val="00E07D64"/>
    <w:rsid w:val="00E11252"/>
    <w:rsid w:val="00E1167F"/>
    <w:rsid w:val="00E1313E"/>
    <w:rsid w:val="00E138B7"/>
    <w:rsid w:val="00E14755"/>
    <w:rsid w:val="00E15CA5"/>
    <w:rsid w:val="00E16329"/>
    <w:rsid w:val="00E167EA"/>
    <w:rsid w:val="00E16F9B"/>
    <w:rsid w:val="00E20A2C"/>
    <w:rsid w:val="00E22258"/>
    <w:rsid w:val="00E235A3"/>
    <w:rsid w:val="00E23661"/>
    <w:rsid w:val="00E24BEE"/>
    <w:rsid w:val="00E24FC6"/>
    <w:rsid w:val="00E251B6"/>
    <w:rsid w:val="00E268F7"/>
    <w:rsid w:val="00E27B68"/>
    <w:rsid w:val="00E30480"/>
    <w:rsid w:val="00E31358"/>
    <w:rsid w:val="00E313DA"/>
    <w:rsid w:val="00E3263C"/>
    <w:rsid w:val="00E32679"/>
    <w:rsid w:val="00E32A95"/>
    <w:rsid w:val="00E32BAB"/>
    <w:rsid w:val="00E3337D"/>
    <w:rsid w:val="00E3428A"/>
    <w:rsid w:val="00E34920"/>
    <w:rsid w:val="00E34923"/>
    <w:rsid w:val="00E34CA5"/>
    <w:rsid w:val="00E353BA"/>
    <w:rsid w:val="00E357E4"/>
    <w:rsid w:val="00E35CE8"/>
    <w:rsid w:val="00E35E89"/>
    <w:rsid w:val="00E36862"/>
    <w:rsid w:val="00E36BFC"/>
    <w:rsid w:val="00E376A8"/>
    <w:rsid w:val="00E404F9"/>
    <w:rsid w:val="00E414CC"/>
    <w:rsid w:val="00E442BB"/>
    <w:rsid w:val="00E4491D"/>
    <w:rsid w:val="00E467E7"/>
    <w:rsid w:val="00E470E6"/>
    <w:rsid w:val="00E47F78"/>
    <w:rsid w:val="00E50442"/>
    <w:rsid w:val="00E50DBB"/>
    <w:rsid w:val="00E50F60"/>
    <w:rsid w:val="00E5302D"/>
    <w:rsid w:val="00E5330A"/>
    <w:rsid w:val="00E539E7"/>
    <w:rsid w:val="00E54C86"/>
    <w:rsid w:val="00E55820"/>
    <w:rsid w:val="00E56023"/>
    <w:rsid w:val="00E56925"/>
    <w:rsid w:val="00E579D7"/>
    <w:rsid w:val="00E57A83"/>
    <w:rsid w:val="00E609A0"/>
    <w:rsid w:val="00E611D9"/>
    <w:rsid w:val="00E619FA"/>
    <w:rsid w:val="00E62074"/>
    <w:rsid w:val="00E6249C"/>
    <w:rsid w:val="00E6257B"/>
    <w:rsid w:val="00E6605E"/>
    <w:rsid w:val="00E66BA4"/>
    <w:rsid w:val="00E66F0F"/>
    <w:rsid w:val="00E67A76"/>
    <w:rsid w:val="00E7095D"/>
    <w:rsid w:val="00E7108A"/>
    <w:rsid w:val="00E72FFF"/>
    <w:rsid w:val="00E7596E"/>
    <w:rsid w:val="00E76B10"/>
    <w:rsid w:val="00E80CC5"/>
    <w:rsid w:val="00E81CC9"/>
    <w:rsid w:val="00E825CA"/>
    <w:rsid w:val="00E82DF3"/>
    <w:rsid w:val="00E84118"/>
    <w:rsid w:val="00E848A3"/>
    <w:rsid w:val="00E84B8C"/>
    <w:rsid w:val="00E851CF"/>
    <w:rsid w:val="00E857E0"/>
    <w:rsid w:val="00E86979"/>
    <w:rsid w:val="00E909DE"/>
    <w:rsid w:val="00E90E1F"/>
    <w:rsid w:val="00E91C7D"/>
    <w:rsid w:val="00E91C8D"/>
    <w:rsid w:val="00E9211E"/>
    <w:rsid w:val="00E92EF9"/>
    <w:rsid w:val="00E95956"/>
    <w:rsid w:val="00E97164"/>
    <w:rsid w:val="00EA1519"/>
    <w:rsid w:val="00EA15BC"/>
    <w:rsid w:val="00EA1735"/>
    <w:rsid w:val="00EA1967"/>
    <w:rsid w:val="00EA1D11"/>
    <w:rsid w:val="00EA28C5"/>
    <w:rsid w:val="00EA31FF"/>
    <w:rsid w:val="00EA3214"/>
    <w:rsid w:val="00EA36DF"/>
    <w:rsid w:val="00EA63C0"/>
    <w:rsid w:val="00EA779E"/>
    <w:rsid w:val="00EA7C4B"/>
    <w:rsid w:val="00EA7C58"/>
    <w:rsid w:val="00EB0407"/>
    <w:rsid w:val="00EB0536"/>
    <w:rsid w:val="00EB07BB"/>
    <w:rsid w:val="00EB0ECE"/>
    <w:rsid w:val="00EB183C"/>
    <w:rsid w:val="00EB2587"/>
    <w:rsid w:val="00EB3AF3"/>
    <w:rsid w:val="00EB413B"/>
    <w:rsid w:val="00EB42A8"/>
    <w:rsid w:val="00EB4F71"/>
    <w:rsid w:val="00EB5601"/>
    <w:rsid w:val="00EB5DA2"/>
    <w:rsid w:val="00EB6E8C"/>
    <w:rsid w:val="00EC0301"/>
    <w:rsid w:val="00EC0405"/>
    <w:rsid w:val="00EC0429"/>
    <w:rsid w:val="00EC2667"/>
    <w:rsid w:val="00EC26E6"/>
    <w:rsid w:val="00EC3079"/>
    <w:rsid w:val="00EC4BDC"/>
    <w:rsid w:val="00EC501A"/>
    <w:rsid w:val="00EC526F"/>
    <w:rsid w:val="00EC5C01"/>
    <w:rsid w:val="00EC7286"/>
    <w:rsid w:val="00ED055C"/>
    <w:rsid w:val="00ED0A75"/>
    <w:rsid w:val="00ED14A5"/>
    <w:rsid w:val="00ED1978"/>
    <w:rsid w:val="00ED41BF"/>
    <w:rsid w:val="00ED44D2"/>
    <w:rsid w:val="00ED51E5"/>
    <w:rsid w:val="00ED5568"/>
    <w:rsid w:val="00ED7155"/>
    <w:rsid w:val="00ED7A52"/>
    <w:rsid w:val="00EE004A"/>
    <w:rsid w:val="00EE0BBB"/>
    <w:rsid w:val="00EE0D65"/>
    <w:rsid w:val="00EE0F4A"/>
    <w:rsid w:val="00EE1676"/>
    <w:rsid w:val="00EE4167"/>
    <w:rsid w:val="00EE4438"/>
    <w:rsid w:val="00EE5951"/>
    <w:rsid w:val="00EE62F5"/>
    <w:rsid w:val="00EE7372"/>
    <w:rsid w:val="00EF0780"/>
    <w:rsid w:val="00EF08E3"/>
    <w:rsid w:val="00EF254F"/>
    <w:rsid w:val="00EF2E4D"/>
    <w:rsid w:val="00EF3427"/>
    <w:rsid w:val="00EF5074"/>
    <w:rsid w:val="00EF6704"/>
    <w:rsid w:val="00EF7F35"/>
    <w:rsid w:val="00F016EE"/>
    <w:rsid w:val="00F020F8"/>
    <w:rsid w:val="00F0278D"/>
    <w:rsid w:val="00F03CAF"/>
    <w:rsid w:val="00F05DB2"/>
    <w:rsid w:val="00F10410"/>
    <w:rsid w:val="00F10924"/>
    <w:rsid w:val="00F118A3"/>
    <w:rsid w:val="00F12455"/>
    <w:rsid w:val="00F13EBC"/>
    <w:rsid w:val="00F14882"/>
    <w:rsid w:val="00F149AD"/>
    <w:rsid w:val="00F1548E"/>
    <w:rsid w:val="00F15CEC"/>
    <w:rsid w:val="00F16569"/>
    <w:rsid w:val="00F170E9"/>
    <w:rsid w:val="00F176E9"/>
    <w:rsid w:val="00F178DE"/>
    <w:rsid w:val="00F17EF3"/>
    <w:rsid w:val="00F238F1"/>
    <w:rsid w:val="00F2510A"/>
    <w:rsid w:val="00F3162B"/>
    <w:rsid w:val="00F31ECF"/>
    <w:rsid w:val="00F31F97"/>
    <w:rsid w:val="00F3232F"/>
    <w:rsid w:val="00F33C3E"/>
    <w:rsid w:val="00F33F17"/>
    <w:rsid w:val="00F34445"/>
    <w:rsid w:val="00F34BA8"/>
    <w:rsid w:val="00F353DF"/>
    <w:rsid w:val="00F36A38"/>
    <w:rsid w:val="00F4080F"/>
    <w:rsid w:val="00F40B38"/>
    <w:rsid w:val="00F40B81"/>
    <w:rsid w:val="00F41022"/>
    <w:rsid w:val="00F41283"/>
    <w:rsid w:val="00F41A26"/>
    <w:rsid w:val="00F4256F"/>
    <w:rsid w:val="00F43209"/>
    <w:rsid w:val="00F444B7"/>
    <w:rsid w:val="00F449FB"/>
    <w:rsid w:val="00F44F2A"/>
    <w:rsid w:val="00F45304"/>
    <w:rsid w:val="00F46AB9"/>
    <w:rsid w:val="00F46B5A"/>
    <w:rsid w:val="00F46CC7"/>
    <w:rsid w:val="00F50E71"/>
    <w:rsid w:val="00F5193A"/>
    <w:rsid w:val="00F519E6"/>
    <w:rsid w:val="00F52633"/>
    <w:rsid w:val="00F53DC4"/>
    <w:rsid w:val="00F53F30"/>
    <w:rsid w:val="00F54B3A"/>
    <w:rsid w:val="00F55B48"/>
    <w:rsid w:val="00F55E9E"/>
    <w:rsid w:val="00F56A33"/>
    <w:rsid w:val="00F57032"/>
    <w:rsid w:val="00F6104A"/>
    <w:rsid w:val="00F62809"/>
    <w:rsid w:val="00F62E8E"/>
    <w:rsid w:val="00F63EDE"/>
    <w:rsid w:val="00F65292"/>
    <w:rsid w:val="00F65DC6"/>
    <w:rsid w:val="00F66234"/>
    <w:rsid w:val="00F67173"/>
    <w:rsid w:val="00F718C0"/>
    <w:rsid w:val="00F71C6A"/>
    <w:rsid w:val="00F728BC"/>
    <w:rsid w:val="00F732C1"/>
    <w:rsid w:val="00F75CA3"/>
    <w:rsid w:val="00F76235"/>
    <w:rsid w:val="00F764EE"/>
    <w:rsid w:val="00F76B77"/>
    <w:rsid w:val="00F7775D"/>
    <w:rsid w:val="00F80238"/>
    <w:rsid w:val="00F806EE"/>
    <w:rsid w:val="00F8197C"/>
    <w:rsid w:val="00F83572"/>
    <w:rsid w:val="00F8357C"/>
    <w:rsid w:val="00F85313"/>
    <w:rsid w:val="00F85475"/>
    <w:rsid w:val="00F85E4C"/>
    <w:rsid w:val="00F86215"/>
    <w:rsid w:val="00F86688"/>
    <w:rsid w:val="00F867F2"/>
    <w:rsid w:val="00F8713D"/>
    <w:rsid w:val="00F87ECD"/>
    <w:rsid w:val="00F90955"/>
    <w:rsid w:val="00F909C7"/>
    <w:rsid w:val="00F90B68"/>
    <w:rsid w:val="00F91888"/>
    <w:rsid w:val="00F91ED9"/>
    <w:rsid w:val="00F93F9A"/>
    <w:rsid w:val="00F943E7"/>
    <w:rsid w:val="00F94669"/>
    <w:rsid w:val="00F947AE"/>
    <w:rsid w:val="00F94DFF"/>
    <w:rsid w:val="00F94EF4"/>
    <w:rsid w:val="00F95516"/>
    <w:rsid w:val="00F956B9"/>
    <w:rsid w:val="00F95A9F"/>
    <w:rsid w:val="00F95D3B"/>
    <w:rsid w:val="00F970BE"/>
    <w:rsid w:val="00F97773"/>
    <w:rsid w:val="00F97D2B"/>
    <w:rsid w:val="00FA0A5E"/>
    <w:rsid w:val="00FA1C4A"/>
    <w:rsid w:val="00FA2419"/>
    <w:rsid w:val="00FA2DC2"/>
    <w:rsid w:val="00FA3246"/>
    <w:rsid w:val="00FA3625"/>
    <w:rsid w:val="00FA3A88"/>
    <w:rsid w:val="00FA4709"/>
    <w:rsid w:val="00FA4FF4"/>
    <w:rsid w:val="00FA5754"/>
    <w:rsid w:val="00FA627A"/>
    <w:rsid w:val="00FA64DA"/>
    <w:rsid w:val="00FA652A"/>
    <w:rsid w:val="00FA7622"/>
    <w:rsid w:val="00FA7D7E"/>
    <w:rsid w:val="00FB3FD1"/>
    <w:rsid w:val="00FB4408"/>
    <w:rsid w:val="00FB4C0B"/>
    <w:rsid w:val="00FB5BF5"/>
    <w:rsid w:val="00FB6C47"/>
    <w:rsid w:val="00FB702E"/>
    <w:rsid w:val="00FB7260"/>
    <w:rsid w:val="00FB7E2B"/>
    <w:rsid w:val="00FB7F09"/>
    <w:rsid w:val="00FC0AED"/>
    <w:rsid w:val="00FC106E"/>
    <w:rsid w:val="00FC11B7"/>
    <w:rsid w:val="00FC1729"/>
    <w:rsid w:val="00FC21E2"/>
    <w:rsid w:val="00FC2995"/>
    <w:rsid w:val="00FC2CCC"/>
    <w:rsid w:val="00FC345F"/>
    <w:rsid w:val="00FC4B72"/>
    <w:rsid w:val="00FC4D89"/>
    <w:rsid w:val="00FC5206"/>
    <w:rsid w:val="00FC5593"/>
    <w:rsid w:val="00FC630F"/>
    <w:rsid w:val="00FD028C"/>
    <w:rsid w:val="00FD1BF3"/>
    <w:rsid w:val="00FD2217"/>
    <w:rsid w:val="00FD26CF"/>
    <w:rsid w:val="00FD2C27"/>
    <w:rsid w:val="00FD3E4E"/>
    <w:rsid w:val="00FD3E95"/>
    <w:rsid w:val="00FD42D1"/>
    <w:rsid w:val="00FD5AA1"/>
    <w:rsid w:val="00FD6241"/>
    <w:rsid w:val="00FD675C"/>
    <w:rsid w:val="00FD76CC"/>
    <w:rsid w:val="00FE097C"/>
    <w:rsid w:val="00FE0CF9"/>
    <w:rsid w:val="00FE191A"/>
    <w:rsid w:val="00FE2FF7"/>
    <w:rsid w:val="00FE3339"/>
    <w:rsid w:val="00FE3645"/>
    <w:rsid w:val="00FE3F4D"/>
    <w:rsid w:val="00FE41EC"/>
    <w:rsid w:val="00FE45A9"/>
    <w:rsid w:val="00FE5074"/>
    <w:rsid w:val="00FE50F9"/>
    <w:rsid w:val="00FE5DBC"/>
    <w:rsid w:val="00FE6FDC"/>
    <w:rsid w:val="00FE71D7"/>
    <w:rsid w:val="00FF014F"/>
    <w:rsid w:val="00FF03D7"/>
    <w:rsid w:val="00FF0D8F"/>
    <w:rsid w:val="00FF1B6E"/>
    <w:rsid w:val="00FF4CF0"/>
    <w:rsid w:val="00FF4D3D"/>
    <w:rsid w:val="00FF5EB5"/>
    <w:rsid w:val="00FF6451"/>
    <w:rsid w:val="00FF793B"/>
    <w:rsid w:val="05C31944"/>
    <w:rsid w:val="0FC3E020"/>
    <w:rsid w:val="13B53AF6"/>
    <w:rsid w:val="2216BCD3"/>
    <w:rsid w:val="2ACDFFB9"/>
    <w:rsid w:val="31708B00"/>
    <w:rsid w:val="32953172"/>
    <w:rsid w:val="35F68498"/>
    <w:rsid w:val="3757C452"/>
    <w:rsid w:val="399C3F91"/>
    <w:rsid w:val="39C02D98"/>
    <w:rsid w:val="45E1B232"/>
    <w:rsid w:val="46C20825"/>
    <w:rsid w:val="69EB75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3DA8D7ED"/>
  <w15:docId w15:val="{2A2C39E8-0D24-4E9F-AAAD-61056DFF8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4"/>
        <w:szCs w:val="24"/>
        <w:lang w:val="en-AU" w:eastAsia="en-AU" w:bidi="ar-SA"/>
      </w:rPr>
    </w:rPrDefault>
    <w:pPrDefault>
      <w:pPr>
        <w:spacing w:before="180" w:after="180" w:line="264" w:lineRule="auto"/>
      </w:pPr>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toc 9" w:unhideWhenUsed="1"/>
    <w:lsdException w:name="Normal Indent" w:semiHidden="1" w:unhideWhenUsed="1"/>
    <w:lsdException w:name="footnote text" w:semiHidden="1" w:uiPriority="13"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qFormat/>
    <w:rsid w:val="00E56023"/>
    <w:pPr>
      <w:spacing w:after="120"/>
    </w:pPr>
    <w:rPr>
      <w:rFonts w:eastAsia="Calibri"/>
      <w:color w:val="000000"/>
    </w:rPr>
  </w:style>
  <w:style w:type="paragraph" w:styleId="Heading1">
    <w:name w:val="heading 1"/>
    <w:basedOn w:val="BodyText"/>
    <w:next w:val="BodyText"/>
    <w:link w:val="Heading1Char"/>
    <w:uiPriority w:val="1"/>
    <w:qFormat/>
    <w:locked/>
    <w:rsid w:val="009B7A00"/>
    <w:pPr>
      <w:spacing w:before="840" w:after="120" w:line="240" w:lineRule="auto"/>
      <w:ind w:left="1134"/>
      <w:outlineLvl w:val="0"/>
    </w:pPr>
    <w:rPr>
      <w:rFonts w:asciiTheme="majorHAnsi" w:eastAsia="Times New Roman" w:hAnsiTheme="majorHAnsi"/>
      <w:b/>
      <w:color w:val="146692" w:themeColor="text2"/>
      <w:sz w:val="72"/>
      <w:szCs w:val="72"/>
    </w:rPr>
  </w:style>
  <w:style w:type="paragraph" w:styleId="Heading2">
    <w:name w:val="heading 2"/>
    <w:next w:val="BodyText"/>
    <w:link w:val="Heading2Char"/>
    <w:uiPriority w:val="1"/>
    <w:qFormat/>
    <w:locked/>
    <w:rsid w:val="009B7A00"/>
    <w:pPr>
      <w:pageBreakBefore/>
      <w:numPr>
        <w:numId w:val="11"/>
      </w:numPr>
      <w:spacing w:before="0"/>
      <w:outlineLvl w:val="1"/>
    </w:pPr>
    <w:rPr>
      <w:rFonts w:asciiTheme="majorHAnsi" w:eastAsia="Times New Roman" w:hAnsiTheme="majorHAnsi"/>
      <w:b/>
      <w:color w:val="146692" w:themeColor="text2"/>
      <w:sz w:val="40"/>
      <w:szCs w:val="72"/>
    </w:rPr>
  </w:style>
  <w:style w:type="paragraph" w:styleId="Heading3">
    <w:name w:val="heading 3"/>
    <w:basedOn w:val="Heading2"/>
    <w:next w:val="BodyText"/>
    <w:link w:val="Heading3Char"/>
    <w:uiPriority w:val="1"/>
    <w:qFormat/>
    <w:locked/>
    <w:rsid w:val="009B7A00"/>
    <w:pPr>
      <w:keepNext/>
      <w:pageBreakBefore w:val="0"/>
      <w:numPr>
        <w:ilvl w:val="1"/>
      </w:numPr>
      <w:spacing w:before="180"/>
      <w:outlineLvl w:val="2"/>
    </w:pPr>
    <w:rPr>
      <w:i/>
      <w:color w:val="000000" w:themeColor="text1"/>
      <w:sz w:val="36"/>
    </w:rPr>
  </w:style>
  <w:style w:type="paragraph" w:styleId="Heading4">
    <w:name w:val="heading 4"/>
    <w:basedOn w:val="Heading3"/>
    <w:next w:val="BodyText"/>
    <w:link w:val="Heading4Char"/>
    <w:uiPriority w:val="1"/>
    <w:qFormat/>
    <w:locked/>
    <w:rsid w:val="009B7A00"/>
    <w:pPr>
      <w:keepLines/>
      <w:numPr>
        <w:ilvl w:val="2"/>
      </w:numPr>
      <w:outlineLvl w:val="3"/>
    </w:pPr>
    <w:rPr>
      <w:b w:val="0"/>
      <w:i w:val="0"/>
      <w:iCs/>
      <w:color w:val="auto"/>
      <w:spacing w:val="1"/>
      <w:sz w:val="32"/>
      <w:szCs w:val="28"/>
    </w:rPr>
  </w:style>
  <w:style w:type="paragraph" w:styleId="Heading5">
    <w:name w:val="heading 5"/>
    <w:basedOn w:val="Heading4"/>
    <w:next w:val="BodyText"/>
    <w:link w:val="Heading5Char"/>
    <w:uiPriority w:val="1"/>
    <w:qFormat/>
    <w:locked/>
    <w:rsid w:val="009B7A00"/>
    <w:pPr>
      <w:numPr>
        <w:ilvl w:val="3"/>
      </w:numPr>
      <w:tabs>
        <w:tab w:val="left" w:pos="1138"/>
      </w:tabs>
      <w:outlineLvl w:val="4"/>
    </w:pPr>
    <w:rPr>
      <w:b/>
      <w:sz w:val="28"/>
    </w:rPr>
  </w:style>
  <w:style w:type="paragraph" w:styleId="Heading6">
    <w:name w:val="heading 6"/>
    <w:basedOn w:val="Heading5"/>
    <w:next w:val="BodyText"/>
    <w:link w:val="Heading6Char"/>
    <w:uiPriority w:val="1"/>
    <w:qFormat/>
    <w:locked/>
    <w:rsid w:val="009B7A00"/>
    <w:pPr>
      <w:numPr>
        <w:ilvl w:val="4"/>
      </w:numPr>
      <w:tabs>
        <w:tab w:val="clear" w:pos="1134"/>
      </w:tabs>
      <w:spacing w:before="200"/>
      <w:outlineLvl w:val="5"/>
    </w:pPr>
    <w:rPr>
      <w:rFonts w:eastAsiaTheme="majorEastAsia" w:cstheme="majorBidi"/>
      <w:noProof/>
      <w:sz w:val="24"/>
    </w:rPr>
  </w:style>
  <w:style w:type="paragraph" w:styleId="Heading7">
    <w:name w:val="heading 7"/>
    <w:basedOn w:val="Normal"/>
    <w:next w:val="Normal"/>
    <w:link w:val="Heading7Char"/>
    <w:uiPriority w:val="2"/>
    <w:qFormat/>
    <w:locked/>
    <w:rsid w:val="009B7A00"/>
    <w:pPr>
      <w:spacing w:before="240" w:after="60"/>
      <w:outlineLvl w:val="6"/>
    </w:pPr>
    <w:rPr>
      <w:rFonts w:asciiTheme="minorHAnsi" w:hAnsiTheme="minorHAnsi" w:cstheme="majorBidi"/>
      <w:b/>
      <w:i/>
    </w:rPr>
  </w:style>
  <w:style w:type="paragraph" w:styleId="Heading8">
    <w:name w:val="heading 8"/>
    <w:basedOn w:val="Normal"/>
    <w:next w:val="Normal"/>
    <w:link w:val="Heading8Char"/>
    <w:uiPriority w:val="99"/>
    <w:semiHidden/>
    <w:qFormat/>
    <w:locked/>
    <w:rsid w:val="009B7A00"/>
    <w:pPr>
      <w:spacing w:before="240" w:after="60"/>
      <w:outlineLvl w:val="7"/>
    </w:pPr>
    <w:rPr>
      <w:rFonts w:asciiTheme="minorHAnsi" w:hAnsiTheme="minorHAnsi" w:cstheme="majorBidi"/>
      <w:i/>
      <w:iCs/>
    </w:rPr>
  </w:style>
  <w:style w:type="paragraph" w:styleId="Heading9">
    <w:name w:val="heading 9"/>
    <w:aliases w:val="Appendix Heading 1,Heading appendix 1"/>
    <w:basedOn w:val="AppendixHeading1base"/>
    <w:next w:val="BodyText"/>
    <w:link w:val="Heading9Char"/>
    <w:uiPriority w:val="11"/>
    <w:qFormat/>
    <w:locked/>
    <w:rsid w:val="00B53405"/>
    <w:pPr>
      <w:numPr>
        <w:ilvl w:val="8"/>
        <w:numId w:val="3"/>
      </w:numPr>
      <w:spacing w:before="0" w:after="960"/>
      <w:outlineLvl w:val="8"/>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9B7A00"/>
    <w:rPr>
      <w:rFonts w:asciiTheme="majorHAnsi" w:eastAsia="Times New Roman" w:hAnsiTheme="majorHAnsi"/>
      <w:b/>
      <w:color w:val="146692" w:themeColor="text2"/>
      <w:sz w:val="72"/>
      <w:szCs w:val="72"/>
    </w:rPr>
  </w:style>
  <w:style w:type="character" w:customStyle="1" w:styleId="Heading2Char">
    <w:name w:val="Heading 2 Char"/>
    <w:basedOn w:val="DefaultParagraphFont"/>
    <w:link w:val="Heading2"/>
    <w:uiPriority w:val="1"/>
    <w:locked/>
    <w:rsid w:val="009B7A00"/>
    <w:rPr>
      <w:rFonts w:asciiTheme="majorHAnsi" w:eastAsia="Times New Roman" w:hAnsiTheme="majorHAnsi"/>
      <w:b/>
      <w:color w:val="146692" w:themeColor="text2"/>
      <w:sz w:val="40"/>
      <w:szCs w:val="72"/>
    </w:rPr>
  </w:style>
  <w:style w:type="character" w:customStyle="1" w:styleId="Heading3Char">
    <w:name w:val="Heading 3 Char"/>
    <w:basedOn w:val="DefaultParagraphFont"/>
    <w:link w:val="Heading3"/>
    <w:uiPriority w:val="1"/>
    <w:locked/>
    <w:rsid w:val="009B7A00"/>
    <w:rPr>
      <w:rFonts w:asciiTheme="majorHAnsi" w:eastAsia="Times New Roman" w:hAnsiTheme="majorHAnsi"/>
      <w:b/>
      <w:i/>
      <w:color w:val="000000" w:themeColor="text1"/>
      <w:sz w:val="36"/>
      <w:szCs w:val="72"/>
    </w:rPr>
  </w:style>
  <w:style w:type="character" w:customStyle="1" w:styleId="Heading4Char">
    <w:name w:val="Heading 4 Char"/>
    <w:basedOn w:val="DefaultParagraphFont"/>
    <w:link w:val="Heading4"/>
    <w:uiPriority w:val="1"/>
    <w:locked/>
    <w:rsid w:val="009B7A00"/>
    <w:rPr>
      <w:rFonts w:asciiTheme="majorHAnsi" w:eastAsia="Times New Roman" w:hAnsiTheme="majorHAnsi"/>
      <w:iCs/>
      <w:spacing w:val="1"/>
      <w:sz w:val="32"/>
      <w:szCs w:val="28"/>
    </w:rPr>
  </w:style>
  <w:style w:type="character" w:customStyle="1" w:styleId="Heading5Char">
    <w:name w:val="Heading 5 Char"/>
    <w:basedOn w:val="DefaultParagraphFont"/>
    <w:link w:val="Heading5"/>
    <w:uiPriority w:val="1"/>
    <w:locked/>
    <w:rsid w:val="009B7A00"/>
    <w:rPr>
      <w:rFonts w:asciiTheme="majorHAnsi" w:eastAsia="Times New Roman" w:hAnsiTheme="majorHAnsi"/>
      <w:b/>
      <w:iCs/>
      <w:spacing w:val="1"/>
      <w:sz w:val="28"/>
      <w:szCs w:val="28"/>
    </w:rPr>
  </w:style>
  <w:style w:type="character" w:customStyle="1" w:styleId="Heading6Char">
    <w:name w:val="Heading 6 Char"/>
    <w:basedOn w:val="DefaultParagraphFont"/>
    <w:link w:val="Heading6"/>
    <w:uiPriority w:val="1"/>
    <w:locked/>
    <w:rsid w:val="009B7A00"/>
    <w:rPr>
      <w:rFonts w:asciiTheme="majorHAnsi" w:eastAsiaTheme="majorEastAsia" w:hAnsiTheme="majorHAnsi" w:cstheme="majorBidi"/>
      <w:b/>
      <w:iCs/>
      <w:noProof/>
      <w:spacing w:val="1"/>
      <w:szCs w:val="28"/>
    </w:rPr>
  </w:style>
  <w:style w:type="character" w:customStyle="1" w:styleId="Heading7Char">
    <w:name w:val="Heading 7 Char"/>
    <w:basedOn w:val="DefaultParagraphFont"/>
    <w:link w:val="Heading7"/>
    <w:uiPriority w:val="2"/>
    <w:locked/>
    <w:rsid w:val="009B7A00"/>
    <w:rPr>
      <w:rFonts w:asciiTheme="minorHAnsi" w:eastAsia="Calibri" w:hAnsiTheme="minorHAnsi" w:cstheme="majorBidi"/>
      <w:b/>
      <w:i/>
      <w:color w:val="000000"/>
    </w:rPr>
  </w:style>
  <w:style w:type="character" w:customStyle="1" w:styleId="Heading8Char">
    <w:name w:val="Heading 8 Char"/>
    <w:basedOn w:val="DefaultParagraphFont"/>
    <w:link w:val="Heading8"/>
    <w:uiPriority w:val="99"/>
    <w:semiHidden/>
    <w:locked/>
    <w:rsid w:val="009B7A00"/>
    <w:rPr>
      <w:rFonts w:asciiTheme="minorHAnsi" w:eastAsia="Calibri" w:hAnsiTheme="minorHAnsi" w:cstheme="majorBidi"/>
      <w:i/>
      <w:iCs/>
      <w:color w:val="000000"/>
    </w:rPr>
  </w:style>
  <w:style w:type="character" w:customStyle="1" w:styleId="Heading9Char">
    <w:name w:val="Heading 9 Char"/>
    <w:aliases w:val="Appendix Heading 1 Char,Heading appendix 1 Char"/>
    <w:basedOn w:val="DefaultParagraphFont"/>
    <w:link w:val="Heading9"/>
    <w:uiPriority w:val="11"/>
    <w:locked/>
    <w:rsid w:val="00B53405"/>
    <w:rPr>
      <w:rFonts w:eastAsiaTheme="majorEastAsia" w:cstheme="majorBidi"/>
      <w:b/>
      <w:color w:val="146692" w:themeColor="text2"/>
      <w:sz w:val="44"/>
      <w:szCs w:val="28"/>
    </w:rPr>
  </w:style>
  <w:style w:type="paragraph" w:styleId="Header">
    <w:name w:val="header"/>
    <w:basedOn w:val="Normal"/>
    <w:link w:val="HeaderChar"/>
    <w:uiPriority w:val="99"/>
    <w:unhideWhenUsed/>
    <w:locked/>
    <w:rsid w:val="001F4181"/>
    <w:pPr>
      <w:tabs>
        <w:tab w:val="center" w:pos="4513"/>
        <w:tab w:val="right" w:pos="9026"/>
      </w:tabs>
      <w:spacing w:after="0"/>
    </w:pPr>
  </w:style>
  <w:style w:type="character" w:customStyle="1" w:styleId="HeaderChar">
    <w:name w:val="Header Char"/>
    <w:basedOn w:val="DefaultParagraphFont"/>
    <w:link w:val="Header"/>
    <w:uiPriority w:val="99"/>
    <w:rsid w:val="001F4181"/>
    <w:rPr>
      <w:rFonts w:eastAsia="Calibri"/>
      <w:color w:val="000000"/>
    </w:rPr>
  </w:style>
  <w:style w:type="paragraph" w:styleId="Footer">
    <w:name w:val="footer"/>
    <w:basedOn w:val="BodyText"/>
    <w:link w:val="FooterChar"/>
    <w:uiPriority w:val="99"/>
    <w:qFormat/>
    <w:locked/>
    <w:rsid w:val="00E6605E"/>
    <w:pPr>
      <w:tabs>
        <w:tab w:val="center" w:pos="4513"/>
        <w:tab w:val="right" w:pos="9026"/>
      </w:tabs>
      <w:spacing w:before="0" w:after="0" w:line="240" w:lineRule="auto"/>
    </w:pPr>
    <w:rPr>
      <w:color w:val="7F7F7F" w:themeColor="text1" w:themeTint="80"/>
      <w:sz w:val="18"/>
    </w:rPr>
  </w:style>
  <w:style w:type="character" w:customStyle="1" w:styleId="FooterChar">
    <w:name w:val="Footer Char"/>
    <w:basedOn w:val="DefaultParagraphFont"/>
    <w:link w:val="Footer"/>
    <w:uiPriority w:val="99"/>
    <w:locked/>
    <w:rsid w:val="00E6605E"/>
    <w:rPr>
      <w:rFonts w:eastAsia="Calibri"/>
      <w:color w:val="7F7F7F" w:themeColor="text1" w:themeTint="80"/>
      <w:sz w:val="18"/>
    </w:rPr>
  </w:style>
  <w:style w:type="paragraph" w:styleId="BalloonText">
    <w:name w:val="Balloon Text"/>
    <w:basedOn w:val="Normal"/>
    <w:link w:val="BalloonTextChar"/>
    <w:uiPriority w:val="99"/>
    <w:semiHidden/>
    <w:locked/>
    <w:rsid w:val="008F434C"/>
    <w:pPr>
      <w:spacing w:before="0" w:after="0" w:line="240" w:lineRule="auto"/>
    </w:pPr>
    <w:rPr>
      <w:rFonts w:ascii="Segoe UI" w:hAnsi="Segoe UI" w:cs="Segoe UI"/>
      <w:sz w:val="18"/>
      <w:szCs w:val="18"/>
    </w:rPr>
  </w:style>
  <w:style w:type="paragraph" w:styleId="ListBullet">
    <w:name w:val="List Bullet"/>
    <w:basedOn w:val="Normal"/>
    <w:link w:val="ListBulletChar"/>
    <w:uiPriority w:val="3"/>
    <w:qFormat/>
    <w:locked/>
    <w:rsid w:val="00715E8B"/>
    <w:pPr>
      <w:numPr>
        <w:numId w:val="12"/>
      </w:numPr>
      <w:spacing w:before="60" w:after="60"/>
    </w:pPr>
    <w:rPr>
      <w:rFonts w:asciiTheme="minorHAnsi" w:eastAsia="Times New Roman" w:hAnsiTheme="minorHAnsi" w:cs="Arial"/>
      <w:color w:val="auto"/>
      <w:szCs w:val="20"/>
    </w:rPr>
  </w:style>
  <w:style w:type="character" w:customStyle="1" w:styleId="Underline">
    <w:name w:val="Underline"/>
    <w:basedOn w:val="Bold"/>
    <w:uiPriority w:val="5"/>
    <w:unhideWhenUsed/>
    <w:rsid w:val="0016786D"/>
    <w:rPr>
      <w:b w:val="0"/>
      <w:noProof/>
      <w:u w:val="single"/>
    </w:rPr>
  </w:style>
  <w:style w:type="paragraph" w:styleId="ListBullet2">
    <w:name w:val="List Bullet 2"/>
    <w:basedOn w:val="Normal"/>
    <w:uiPriority w:val="3"/>
    <w:qFormat/>
    <w:locked/>
    <w:rsid w:val="00715E8B"/>
    <w:pPr>
      <w:numPr>
        <w:ilvl w:val="1"/>
        <w:numId w:val="12"/>
      </w:numPr>
      <w:spacing w:before="60" w:after="60"/>
    </w:pPr>
    <w:rPr>
      <w:rFonts w:asciiTheme="minorHAnsi" w:eastAsia="Times New Roman" w:hAnsiTheme="minorHAnsi" w:cs="Arial"/>
      <w:color w:val="auto"/>
      <w:szCs w:val="20"/>
    </w:rPr>
  </w:style>
  <w:style w:type="paragraph" w:styleId="TOC1">
    <w:name w:val="toc 1"/>
    <w:basedOn w:val="BodyText"/>
    <w:next w:val="TOC2"/>
    <w:uiPriority w:val="39"/>
    <w:unhideWhenUsed/>
    <w:locked/>
    <w:rsid w:val="00EC4BDC"/>
    <w:pPr>
      <w:tabs>
        <w:tab w:val="left" w:pos="288"/>
        <w:tab w:val="right" w:leader="dot" w:pos="9639"/>
      </w:tabs>
      <w:spacing w:line="240" w:lineRule="auto"/>
    </w:pPr>
    <w:rPr>
      <w:b/>
      <w:noProof/>
      <w:color w:val="146692" w:themeColor="text2"/>
    </w:rPr>
  </w:style>
  <w:style w:type="paragraph" w:styleId="TOC2">
    <w:name w:val="toc 2"/>
    <w:basedOn w:val="TOC1"/>
    <w:uiPriority w:val="39"/>
    <w:unhideWhenUsed/>
    <w:locked/>
    <w:rsid w:val="00EC4BDC"/>
    <w:pPr>
      <w:spacing w:before="60" w:after="60"/>
    </w:pPr>
    <w:rPr>
      <w:color w:val="auto"/>
    </w:rPr>
  </w:style>
  <w:style w:type="table" w:styleId="TableGrid">
    <w:name w:val="Table Grid"/>
    <w:basedOn w:val="TableNormal"/>
    <w:uiPriority w:val="99"/>
    <w:locked/>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basedOn w:val="DefaultParagraphFont"/>
    <w:uiPriority w:val="99"/>
    <w:semiHidden/>
    <w:locked/>
    <w:rsid w:val="00752473"/>
    <w:rPr>
      <w:rFonts w:ascii="Calibri" w:hAnsi="Calibri" w:cs="Times New Roman"/>
      <w:sz w:val="16"/>
    </w:rPr>
  </w:style>
  <w:style w:type="paragraph" w:styleId="TOC3">
    <w:name w:val="toc 3"/>
    <w:basedOn w:val="TOC2"/>
    <w:uiPriority w:val="39"/>
    <w:unhideWhenUsed/>
    <w:locked/>
    <w:rsid w:val="00EC4BDC"/>
    <w:pPr>
      <w:tabs>
        <w:tab w:val="left" w:pos="1134"/>
      </w:tabs>
      <w:ind w:left="567"/>
    </w:pPr>
    <w:rPr>
      <w:b w:val="0"/>
    </w:rPr>
  </w:style>
  <w:style w:type="paragraph" w:customStyle="1" w:styleId="PartTitle">
    <w:name w:val="PartTitle"/>
    <w:basedOn w:val="Heading2"/>
    <w:next w:val="BodyText"/>
    <w:uiPriority w:val="12"/>
    <w:rsid w:val="00280214"/>
    <w:pPr>
      <w:numPr>
        <w:numId w:val="0"/>
      </w:numPr>
      <w:outlineLvl w:val="0"/>
    </w:pPr>
    <w:rPr>
      <w:color w:val="006D99" w:themeColor="accent1" w:themeShade="BF"/>
      <w:sz w:val="72"/>
    </w:rPr>
  </w:style>
  <w:style w:type="paragraph" w:styleId="ListNumber">
    <w:name w:val="List Number"/>
    <w:basedOn w:val="Normal"/>
    <w:uiPriority w:val="4"/>
    <w:qFormat/>
    <w:locked/>
    <w:rsid w:val="00715E8B"/>
    <w:pPr>
      <w:numPr>
        <w:numId w:val="15"/>
      </w:numPr>
      <w:spacing w:before="60" w:after="60"/>
    </w:pPr>
    <w:rPr>
      <w:rFonts w:asciiTheme="minorHAnsi" w:eastAsia="Times" w:hAnsiTheme="minorHAnsi" w:cs="Arial"/>
      <w:color w:val="auto"/>
      <w:szCs w:val="20"/>
    </w:rPr>
  </w:style>
  <w:style w:type="paragraph" w:styleId="ListBullet3">
    <w:name w:val="List Bullet 3"/>
    <w:basedOn w:val="ListBullet2"/>
    <w:uiPriority w:val="99"/>
    <w:semiHidden/>
    <w:locked/>
    <w:rsid w:val="00715E8B"/>
    <w:pPr>
      <w:numPr>
        <w:ilvl w:val="2"/>
      </w:numPr>
      <w:tabs>
        <w:tab w:val="left" w:pos="1191"/>
      </w:tabs>
    </w:pPr>
  </w:style>
  <w:style w:type="paragraph" w:styleId="FootnoteText">
    <w:name w:val="footnote text"/>
    <w:basedOn w:val="BodyText"/>
    <w:link w:val="FootnoteTextChar"/>
    <w:uiPriority w:val="13"/>
    <w:qFormat/>
    <w:locked/>
    <w:rsid w:val="009C4E42"/>
    <w:pPr>
      <w:spacing w:before="60" w:after="0" w:line="180" w:lineRule="atLeast"/>
    </w:pPr>
    <w:rPr>
      <w:sz w:val="16"/>
      <w:szCs w:val="20"/>
    </w:rPr>
  </w:style>
  <w:style w:type="character" w:customStyle="1" w:styleId="FootnoteTextChar">
    <w:name w:val="Footnote Text Char"/>
    <w:basedOn w:val="DefaultParagraphFont"/>
    <w:link w:val="FootnoteText"/>
    <w:uiPriority w:val="13"/>
    <w:locked/>
    <w:rsid w:val="009C4E42"/>
    <w:rPr>
      <w:rFonts w:eastAsia="Calibri"/>
      <w:color w:val="000000"/>
      <w:sz w:val="16"/>
      <w:szCs w:val="20"/>
    </w:rPr>
  </w:style>
  <w:style w:type="paragraph" w:customStyle="1" w:styleId="FootnoteHeading">
    <w:name w:val="Footnote Heading"/>
    <w:basedOn w:val="FootnoteText"/>
    <w:uiPriority w:val="13"/>
    <w:rsid w:val="007A01EB"/>
    <w:rPr>
      <w:b/>
    </w:rPr>
  </w:style>
  <w:style w:type="paragraph" w:customStyle="1" w:styleId="SourceornoteforTableorFigure">
    <w:name w:val="Source or note for Table or Figure"/>
    <w:basedOn w:val="BodyText"/>
    <w:next w:val="BodyText"/>
    <w:uiPriority w:val="6"/>
    <w:qFormat/>
    <w:rsid w:val="00717EA9"/>
    <w:pPr>
      <w:tabs>
        <w:tab w:val="left" w:pos="539"/>
      </w:tabs>
      <w:spacing w:before="60" w:after="240" w:line="240" w:lineRule="auto"/>
    </w:pPr>
    <w:rPr>
      <w:color w:val="146692" w:themeColor="text2"/>
      <w:sz w:val="18"/>
      <w:szCs w:val="20"/>
    </w:rPr>
  </w:style>
  <w:style w:type="paragraph" w:customStyle="1" w:styleId="TableText">
    <w:name w:val="TableText"/>
    <w:uiPriority w:val="8"/>
    <w:qFormat/>
    <w:rsid w:val="00715E8B"/>
    <w:pPr>
      <w:tabs>
        <w:tab w:val="left" w:pos="4927"/>
      </w:tabs>
      <w:spacing w:before="20" w:line="120" w:lineRule="atLeast"/>
    </w:pPr>
    <w:rPr>
      <w:rFonts w:asciiTheme="minorHAnsi" w:eastAsia="Times New Roman" w:hAnsiTheme="minorHAnsi" w:cs="Arial"/>
      <w:sz w:val="20"/>
      <w:szCs w:val="20"/>
    </w:rPr>
  </w:style>
  <w:style w:type="paragraph" w:customStyle="1" w:styleId="TableBullet">
    <w:name w:val="TableBullet"/>
    <w:basedOn w:val="TableText"/>
    <w:uiPriority w:val="9"/>
    <w:qFormat/>
    <w:rsid w:val="004D11B0"/>
    <w:pPr>
      <w:numPr>
        <w:numId w:val="7"/>
      </w:numPr>
      <w:spacing w:after="20"/>
      <w:ind w:left="170" w:hanging="170"/>
    </w:pPr>
  </w:style>
  <w:style w:type="paragraph" w:customStyle="1" w:styleId="RowHeading">
    <w:name w:val="RowHeading"/>
    <w:basedOn w:val="TableText"/>
    <w:next w:val="TableText"/>
    <w:uiPriority w:val="9"/>
    <w:qFormat/>
    <w:rsid w:val="009E24AD"/>
    <w:rPr>
      <w:b/>
    </w:rPr>
  </w:style>
  <w:style w:type="paragraph" w:customStyle="1" w:styleId="CoverSubtitle">
    <w:name w:val="CoverSubtitle"/>
    <w:basedOn w:val="Normal"/>
    <w:next w:val="BodyText"/>
    <w:uiPriority w:val="12"/>
    <w:qFormat/>
    <w:rsid w:val="00365184"/>
    <w:pPr>
      <w:keepNext/>
      <w:spacing w:after="300"/>
    </w:pPr>
    <w:rPr>
      <w:rFonts w:asciiTheme="majorHAnsi" w:eastAsia="Times New Roman" w:hAnsiTheme="majorHAnsi"/>
      <w:color w:val="146692" w:themeColor="text2"/>
      <w:sz w:val="32"/>
      <w:szCs w:val="36"/>
    </w:rPr>
  </w:style>
  <w:style w:type="paragraph" w:styleId="TOCHeading">
    <w:name w:val="TOC Heading"/>
    <w:basedOn w:val="Heading1noTOC"/>
    <w:next w:val="Normal"/>
    <w:link w:val="TOCHeadingChar"/>
    <w:uiPriority w:val="39"/>
    <w:qFormat/>
    <w:locked/>
    <w:rsid w:val="00715E8B"/>
    <w:pPr>
      <w:spacing w:before="0" w:after="960"/>
    </w:pPr>
    <w:rPr>
      <w:sz w:val="44"/>
    </w:rPr>
  </w:style>
  <w:style w:type="character" w:styleId="Hyperlink">
    <w:name w:val="Hyperlink"/>
    <w:basedOn w:val="DefaultParagraphFont"/>
    <w:uiPriority w:val="99"/>
    <w:qFormat/>
    <w:locked/>
    <w:rsid w:val="008631BE"/>
    <w:rPr>
      <w:rFonts w:cs="Times New Roman"/>
      <w:color w:val="006D99" w:themeColor="accent1" w:themeShade="BF"/>
      <w:u w:val="none"/>
    </w:rPr>
  </w:style>
  <w:style w:type="paragraph" w:styleId="TOC4">
    <w:name w:val="toc 4"/>
    <w:basedOn w:val="Normal"/>
    <w:next w:val="Normal"/>
    <w:autoRedefine/>
    <w:uiPriority w:val="39"/>
    <w:semiHidden/>
    <w:locked/>
    <w:rsid w:val="006E436D"/>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FE3F4D"/>
    <w:pPr>
      <w:spacing w:after="100"/>
      <w:ind w:left="1760"/>
    </w:pPr>
  </w:style>
  <w:style w:type="paragraph" w:styleId="Caption">
    <w:name w:val="caption"/>
    <w:basedOn w:val="BodyText"/>
    <w:next w:val="BodyText"/>
    <w:link w:val="CaptionChar"/>
    <w:uiPriority w:val="6"/>
    <w:qFormat/>
    <w:locked/>
    <w:rsid w:val="009B7A00"/>
    <w:pPr>
      <w:keepNext/>
      <w:spacing w:after="60"/>
    </w:pPr>
    <w:rPr>
      <w:b/>
      <w:bCs/>
      <w:color w:val="146692" w:themeColor="text2"/>
      <w:sz w:val="20"/>
      <w:szCs w:val="18"/>
    </w:rPr>
  </w:style>
  <w:style w:type="paragraph" w:customStyle="1" w:styleId="HeaderSection">
    <w:name w:val="HeaderSection"/>
    <w:uiPriority w:val="12"/>
    <w:qFormat/>
    <w:rsid w:val="00566341"/>
    <w:pPr>
      <w:spacing w:after="120"/>
    </w:pPr>
    <w:rPr>
      <w:rFonts w:asciiTheme="minorHAnsi" w:eastAsia="Times" w:hAnsiTheme="minorHAnsi" w:cs="Arial"/>
      <w:color w:val="7F7F7F" w:themeColor="text1" w:themeTint="80"/>
      <w:sz w:val="18"/>
      <w:szCs w:val="20"/>
    </w:rPr>
  </w:style>
  <w:style w:type="paragraph" w:customStyle="1" w:styleId="Heading1notnumbered">
    <w:name w:val="Heading 1 not numbered"/>
    <w:basedOn w:val="Heading1"/>
    <w:next w:val="BodyText"/>
    <w:uiPriority w:val="2"/>
    <w:rsid w:val="009B7A00"/>
    <w:pPr>
      <w:keepLines/>
      <w:pageBreakBefore/>
      <w:spacing w:before="0" w:after="960"/>
      <w:ind w:left="0"/>
    </w:pPr>
    <w:rPr>
      <w:sz w:val="44"/>
    </w:rPr>
  </w:style>
  <w:style w:type="paragraph" w:customStyle="1" w:styleId="Heading3notnumbered">
    <w:name w:val="Heading 3 not numbered"/>
    <w:basedOn w:val="Heading3"/>
    <w:next w:val="BodyText"/>
    <w:uiPriority w:val="1"/>
    <w:qFormat/>
    <w:rsid w:val="009B7A00"/>
    <w:pPr>
      <w:numPr>
        <w:numId w:val="0"/>
      </w:numPr>
    </w:pPr>
  </w:style>
  <w:style w:type="paragraph" w:customStyle="1" w:styleId="Heading2notnumbered">
    <w:name w:val="Heading 2 not numbered"/>
    <w:basedOn w:val="Heading2"/>
    <w:next w:val="BodyText"/>
    <w:uiPriority w:val="2"/>
    <w:qFormat/>
    <w:rsid w:val="009B7A00"/>
    <w:pPr>
      <w:numPr>
        <w:numId w:val="0"/>
      </w:numPr>
    </w:pPr>
  </w:style>
  <w:style w:type="paragraph" w:customStyle="1" w:styleId="Heading1noTOC">
    <w:name w:val="Heading 1 no TOC"/>
    <w:basedOn w:val="Heading1"/>
    <w:next w:val="BodyText"/>
    <w:uiPriority w:val="2"/>
    <w:qFormat/>
    <w:rsid w:val="009B7A00"/>
    <w:pPr>
      <w:ind w:left="0"/>
    </w:pPr>
  </w:style>
  <w:style w:type="character" w:customStyle="1" w:styleId="TOCHeadingChar">
    <w:name w:val="TOC Heading Char"/>
    <w:basedOn w:val="DefaultParagraphFont"/>
    <w:link w:val="TOCHeading"/>
    <w:uiPriority w:val="39"/>
    <w:locked/>
    <w:rsid w:val="00715E8B"/>
    <w:rPr>
      <w:rFonts w:asciiTheme="majorHAnsi" w:eastAsia="Times New Roman" w:hAnsiTheme="majorHAnsi"/>
      <w:b/>
      <w:color w:val="146692" w:themeColor="text2"/>
      <w:sz w:val="44"/>
      <w:szCs w:val="72"/>
    </w:rPr>
  </w:style>
  <w:style w:type="paragraph" w:styleId="BodyText">
    <w:name w:val="Body Text"/>
    <w:link w:val="BodyTextChar"/>
    <w:uiPriority w:val="99"/>
    <w:qFormat/>
    <w:locked/>
    <w:rsid w:val="000902F6"/>
    <w:rPr>
      <w:rFonts w:eastAsia="Calibri"/>
      <w:color w:val="000000"/>
    </w:rPr>
  </w:style>
  <w:style w:type="character" w:customStyle="1" w:styleId="BodyTextChar">
    <w:name w:val="Body Text Char"/>
    <w:basedOn w:val="DefaultParagraphFont"/>
    <w:link w:val="BodyText"/>
    <w:uiPriority w:val="99"/>
    <w:locked/>
    <w:rsid w:val="000902F6"/>
    <w:rPr>
      <w:rFonts w:eastAsia="Calibri"/>
      <w:color w:val="000000"/>
      <w:sz w:val="24"/>
    </w:rPr>
  </w:style>
  <w:style w:type="paragraph" w:customStyle="1" w:styleId="TableHeading">
    <w:name w:val="TableHeading"/>
    <w:uiPriority w:val="8"/>
    <w:qFormat/>
    <w:rsid w:val="00595095"/>
    <w:pPr>
      <w:spacing w:before="20" w:line="120" w:lineRule="atLeast"/>
    </w:pPr>
    <w:rPr>
      <w:rFonts w:asciiTheme="minorHAnsi" w:eastAsia="Times New Roman" w:hAnsiTheme="minorHAnsi" w:cs="Arial"/>
      <w:b/>
      <w:color w:val="FFFFFF"/>
      <w:sz w:val="20"/>
      <w:szCs w:val="20"/>
    </w:rPr>
  </w:style>
  <w:style w:type="paragraph" w:customStyle="1" w:styleId="TableHeadingCentred">
    <w:name w:val="TableHeadingCentred"/>
    <w:basedOn w:val="TableHeading"/>
    <w:uiPriority w:val="8"/>
    <w:semiHidden/>
    <w:qFormat/>
    <w:rsid w:val="00595095"/>
    <w:pPr>
      <w:jc w:val="center"/>
    </w:p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13"/>
    <w:locked/>
    <w:rsid w:val="00E251B6"/>
    <w:rPr>
      <w:rFonts w:cs="Times New Roman"/>
      <w:vertAlign w:val="superscript"/>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715E8B"/>
    <w:pPr>
      <w:numPr>
        <w:numId w:val="13"/>
      </w:numPr>
      <w:tabs>
        <w:tab w:val="num" w:pos="1209"/>
      </w:tabs>
    </w:pPr>
  </w:style>
  <w:style w:type="paragraph" w:styleId="ListBullet5">
    <w:name w:val="List Bullet 5"/>
    <w:basedOn w:val="Normal"/>
    <w:uiPriority w:val="99"/>
    <w:semiHidden/>
    <w:locked/>
    <w:rsid w:val="00715E8B"/>
    <w:pPr>
      <w:numPr>
        <w:numId w:val="14"/>
      </w:numPr>
      <w:tabs>
        <w:tab w:val="num" w:pos="926"/>
        <w:tab w:val="num" w:pos="1492"/>
      </w:tabs>
    </w:pPr>
  </w:style>
  <w:style w:type="paragraph" w:styleId="ListContinue">
    <w:name w:val="List Continue"/>
    <w:basedOn w:val="Normal"/>
    <w:uiPriority w:val="99"/>
    <w:semiHidden/>
    <w:locked/>
    <w:rsid w:val="00715E8B"/>
    <w:pPr>
      <w:ind w:left="283"/>
    </w:pPr>
  </w:style>
  <w:style w:type="paragraph" w:styleId="ListContinue2">
    <w:name w:val="List Continue 2"/>
    <w:basedOn w:val="Normal"/>
    <w:uiPriority w:val="99"/>
    <w:semiHidden/>
    <w:locked/>
    <w:rsid w:val="00715E8B"/>
    <w:pPr>
      <w:ind w:left="566"/>
    </w:pPr>
  </w:style>
  <w:style w:type="paragraph" w:styleId="ListContinue3">
    <w:name w:val="List Continue 3"/>
    <w:basedOn w:val="Normal"/>
    <w:uiPriority w:val="99"/>
    <w:semiHidden/>
    <w:locked/>
    <w:rsid w:val="00715E8B"/>
    <w:pPr>
      <w:ind w:left="849"/>
    </w:pPr>
  </w:style>
  <w:style w:type="paragraph" w:styleId="ListContinue4">
    <w:name w:val="List Continue 4"/>
    <w:basedOn w:val="Normal"/>
    <w:uiPriority w:val="99"/>
    <w:semiHidden/>
    <w:locked/>
    <w:rsid w:val="00715E8B"/>
    <w:pPr>
      <w:ind w:left="1132"/>
    </w:pPr>
  </w:style>
  <w:style w:type="paragraph" w:styleId="ListContinue5">
    <w:name w:val="List Continue 5"/>
    <w:basedOn w:val="Normal"/>
    <w:uiPriority w:val="99"/>
    <w:semiHidden/>
    <w:locked/>
    <w:rsid w:val="00715E8B"/>
    <w:pPr>
      <w:ind w:left="1415"/>
    </w:pPr>
  </w:style>
  <w:style w:type="paragraph" w:styleId="ListNumber3">
    <w:name w:val="List Number 3"/>
    <w:basedOn w:val="Normal"/>
    <w:uiPriority w:val="99"/>
    <w:semiHidden/>
    <w:locked/>
    <w:rsid w:val="00E251B6"/>
    <w:pPr>
      <w:numPr>
        <w:numId w:val="1"/>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EB07BB"/>
    <w:pPr>
      <w:spacing w:before="100" w:after="20" w:line="240" w:lineRule="auto"/>
    </w:pPr>
    <w:rPr>
      <w:rFonts w:asciiTheme="minorHAnsi" w:eastAsia="Times" w:hAnsiTheme="minorHAnsi" w:cs="Arial"/>
      <w:b/>
      <w:color w:val="146692" w:themeColor="text2"/>
      <w:kern w:val="28"/>
      <w:sz w:val="18"/>
      <w:szCs w:val="20"/>
    </w:rPr>
  </w:style>
  <w:style w:type="paragraph" w:customStyle="1" w:styleId="CoverFooter">
    <w:name w:val="CoverFooter"/>
    <w:uiPriority w:val="12"/>
    <w:rsid w:val="00EE62F5"/>
    <w:pPr>
      <w:spacing w:before="0" w:after="0" w:line="240" w:lineRule="auto"/>
    </w:pPr>
    <w:rPr>
      <w:rFonts w:asciiTheme="minorHAnsi" w:eastAsia="Times" w:hAnsiTheme="minorHAnsi" w:cs="Arial"/>
      <w:b/>
      <w:color w:val="FFFFFF" w:themeColor="background1"/>
      <w:sz w:val="22"/>
      <w:szCs w:val="22"/>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rPr>
  </w:style>
  <w:style w:type="paragraph" w:styleId="TOC5">
    <w:name w:val="toc 5"/>
    <w:basedOn w:val="Normal"/>
    <w:next w:val="Normal"/>
    <w:autoRedefine/>
    <w:uiPriority w:val="39"/>
    <w:semiHidden/>
    <w:locked/>
    <w:rsid w:val="006E436D"/>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AD275A"/>
    <w:pPr>
      <w:ind w:left="1100"/>
    </w:pPr>
  </w:style>
  <w:style w:type="paragraph" w:styleId="TOC7">
    <w:name w:val="toc 7"/>
    <w:basedOn w:val="Normal"/>
    <w:next w:val="Normal"/>
    <w:autoRedefine/>
    <w:uiPriority w:val="99"/>
    <w:semiHidden/>
    <w:locked/>
    <w:rsid w:val="00AD275A"/>
    <w:pPr>
      <w:ind w:left="1320"/>
    </w:pPr>
  </w:style>
  <w:style w:type="paragraph" w:styleId="TOC8">
    <w:name w:val="toc 8"/>
    <w:basedOn w:val="Normal"/>
    <w:next w:val="Normal"/>
    <w:autoRedefine/>
    <w:uiPriority w:val="99"/>
    <w:semiHidden/>
    <w:locked/>
    <w:rsid w:val="00AD275A"/>
    <w:pPr>
      <w:ind w:left="1540"/>
    </w:pPr>
  </w:style>
  <w:style w:type="numbering" w:customStyle="1" w:styleId="TableBullets">
    <w:name w:val="TableBullets"/>
    <w:uiPriority w:val="99"/>
    <w:rsid w:val="008861FC"/>
    <w:pPr>
      <w:numPr>
        <w:numId w:val="2"/>
      </w:numPr>
    </w:pPr>
  </w:style>
  <w:style w:type="paragraph" w:customStyle="1" w:styleId="AppendixHeading1base">
    <w:name w:val="Appendix Heading 1 base"/>
    <w:uiPriority w:val="99"/>
    <w:semiHidden/>
    <w:qFormat/>
    <w:rsid w:val="0096552D"/>
    <w:pPr>
      <w:keepNext/>
      <w:pageBreakBefore/>
      <w:numPr>
        <w:numId w:val="4"/>
      </w:numPr>
      <w:tabs>
        <w:tab w:val="left" w:pos="2268"/>
      </w:tabs>
    </w:pPr>
    <w:rPr>
      <w:rFonts w:eastAsiaTheme="majorEastAsia" w:cstheme="majorBidi"/>
      <w:b/>
      <w:bCs/>
      <w:color w:val="146692" w:themeColor="text2"/>
      <w:sz w:val="44"/>
      <w:szCs w:val="28"/>
    </w:rPr>
  </w:style>
  <w:style w:type="paragraph" w:customStyle="1" w:styleId="AppendixHeading2">
    <w:name w:val="Appendix Heading 2"/>
    <w:basedOn w:val="Heading2"/>
    <w:next w:val="BodyText"/>
    <w:uiPriority w:val="12"/>
    <w:qFormat/>
    <w:rsid w:val="00280214"/>
    <w:pPr>
      <w:numPr>
        <w:numId w:val="0"/>
      </w:numPr>
      <w:spacing w:before="360" w:after="240"/>
    </w:pPr>
    <w:rPr>
      <w:sz w:val="36"/>
    </w:rPr>
  </w:style>
  <w:style w:type="paragraph" w:customStyle="1" w:styleId="AppendixHeading3">
    <w:name w:val="Appendix Heading 3"/>
    <w:basedOn w:val="Heading3"/>
    <w:next w:val="BodyText"/>
    <w:uiPriority w:val="12"/>
    <w:qFormat/>
    <w:rsid w:val="0040389D"/>
    <w:pPr>
      <w:keepLines/>
      <w:numPr>
        <w:ilvl w:val="0"/>
        <w:numId w:val="0"/>
      </w:numPr>
      <w:tabs>
        <w:tab w:val="left" w:pos="1134"/>
      </w:tabs>
      <w:spacing w:before="360"/>
      <w:ind w:left="1134" w:hanging="1134"/>
    </w:pPr>
  </w:style>
  <w:style w:type="paragraph" w:customStyle="1" w:styleId="AppendixHeading4">
    <w:name w:val="Appendix Heading 4"/>
    <w:basedOn w:val="Heading4"/>
    <w:next w:val="BodyText"/>
    <w:uiPriority w:val="12"/>
    <w:qFormat/>
    <w:rsid w:val="001235BB"/>
    <w:pPr>
      <w:numPr>
        <w:ilvl w:val="0"/>
        <w:numId w:val="0"/>
      </w:numPr>
      <w:ind w:left="1134" w:hanging="1134"/>
    </w:pPr>
  </w:style>
  <w:style w:type="paragraph" w:customStyle="1" w:styleId="Equation">
    <w:name w:val="Equation"/>
    <w:basedOn w:val="BodyText"/>
    <w:next w:val="BodyText"/>
    <w:uiPriority w:val="6"/>
    <w:qFormat/>
    <w:rsid w:val="00E24FC6"/>
    <w:pPr>
      <w:tabs>
        <w:tab w:val="right" w:pos="9639"/>
      </w:tabs>
      <w:spacing w:before="240" w:after="240"/>
      <w:ind w:left="567"/>
    </w:pPr>
    <w:rPr>
      <w:rFonts w:asciiTheme="minorHAnsi" w:eastAsia="Times New Roman" w:hAnsiTheme="minorHAnsi"/>
      <w:color w:val="auto"/>
      <w:lang w:eastAsia="en-US"/>
    </w:rPr>
  </w:style>
  <w:style w:type="paragraph" w:customStyle="1" w:styleId="References">
    <w:name w:val="References"/>
    <w:basedOn w:val="BodyText"/>
    <w:next w:val="BodyText"/>
    <w:link w:val="ReferencesChar"/>
    <w:qFormat/>
    <w:rsid w:val="00DC2413"/>
    <w:pPr>
      <w:ind w:left="567" w:hanging="567"/>
    </w:pPr>
  </w:style>
  <w:style w:type="paragraph" w:styleId="ListNumber2">
    <w:name w:val="List Number 2"/>
    <w:basedOn w:val="Normal"/>
    <w:uiPriority w:val="4"/>
    <w:qFormat/>
    <w:locked/>
    <w:rsid w:val="00715E8B"/>
    <w:pPr>
      <w:numPr>
        <w:numId w:val="16"/>
      </w:numPr>
      <w:spacing w:before="60" w:after="60"/>
    </w:pPr>
    <w:rPr>
      <w:rFonts w:asciiTheme="minorHAnsi" w:eastAsia="Times" w:hAnsiTheme="minorHAnsi" w:cs="Arial"/>
      <w:color w:val="auto"/>
      <w:szCs w:val="20"/>
    </w:rPr>
  </w:style>
  <w:style w:type="paragraph" w:customStyle="1" w:styleId="Heading4notnumbered">
    <w:name w:val="Heading 4 not numbered"/>
    <w:basedOn w:val="Heading4"/>
    <w:next w:val="BodyText"/>
    <w:uiPriority w:val="2"/>
    <w:qFormat/>
    <w:rsid w:val="009B7A00"/>
    <w:pPr>
      <w:numPr>
        <w:ilvl w:val="0"/>
        <w:numId w:val="0"/>
      </w:numPr>
    </w:pPr>
  </w:style>
  <w:style w:type="character" w:customStyle="1" w:styleId="Bold">
    <w:name w:val="Bold"/>
    <w:basedOn w:val="DefaultParagraphFont"/>
    <w:qFormat/>
    <w:rsid w:val="00856E94"/>
    <w:rPr>
      <w:b/>
    </w:rPr>
  </w:style>
  <w:style w:type="paragraph" w:customStyle="1" w:styleId="HeaderComponent">
    <w:name w:val="HeaderComponent"/>
    <w:basedOn w:val="BodyText"/>
    <w:uiPriority w:val="12"/>
    <w:rsid w:val="005C0B56"/>
    <w:pPr>
      <w:spacing w:line="320" w:lineRule="exact"/>
      <w:jc w:val="right"/>
    </w:pPr>
    <w:rPr>
      <w:rFonts w:asciiTheme="minorHAnsi" w:eastAsia="Times" w:hAnsiTheme="minorHAnsi" w:cs="Arial"/>
      <w:color w:val="auto"/>
      <w:sz w:val="28"/>
      <w:szCs w:val="28"/>
    </w:rPr>
  </w:style>
  <w:style w:type="paragraph" w:customStyle="1" w:styleId="CoverImage">
    <w:name w:val="CoverImage"/>
    <w:next w:val="BodyText"/>
    <w:uiPriority w:val="12"/>
    <w:rsid w:val="007E273F"/>
    <w:pPr>
      <w:spacing w:before="120" w:after="120" w:line="240" w:lineRule="auto"/>
    </w:pPr>
    <w:rPr>
      <w:rFonts w:asciiTheme="minorHAnsi" w:eastAsia="Times" w:hAnsiTheme="minorHAnsi" w:cs="Arial"/>
      <w:szCs w:val="20"/>
    </w:rPr>
  </w:style>
  <w:style w:type="character" w:customStyle="1" w:styleId="Superscript">
    <w:name w:val="Superscript"/>
    <w:basedOn w:val="DefaultParagraphFont"/>
    <w:uiPriority w:val="10"/>
    <w:rsid w:val="00583D53"/>
    <w:rPr>
      <w:position w:val="0"/>
      <w:vertAlign w:val="superscript"/>
    </w:rPr>
  </w:style>
  <w:style w:type="paragraph" w:customStyle="1" w:styleId="BackCoverText">
    <w:name w:val="BackCoverText"/>
    <w:uiPriority w:val="12"/>
    <w:rsid w:val="000F047C"/>
    <w:pPr>
      <w:spacing w:before="600" w:after="480"/>
      <w:jc w:val="center"/>
    </w:pPr>
    <w:rPr>
      <w:rFonts w:asciiTheme="minorHAnsi" w:eastAsia="Times" w:hAnsiTheme="minorHAnsi" w:cs="Arial"/>
      <w:b/>
      <w:noProof/>
      <w:color w:val="146692" w:themeColor="text2"/>
      <w:sz w:val="36"/>
      <w:szCs w:val="28"/>
    </w:rPr>
  </w:style>
  <w:style w:type="character" w:customStyle="1" w:styleId="Italic">
    <w:name w:val="Italic"/>
    <w:basedOn w:val="DefaultParagraphFont"/>
    <w:uiPriority w:val="5"/>
    <w:qFormat/>
    <w:rsid w:val="00583D53"/>
    <w:rPr>
      <w:i/>
    </w:rPr>
  </w:style>
  <w:style w:type="paragraph" w:customStyle="1" w:styleId="VersoPageText">
    <w:name w:val="Verso Page Text"/>
    <w:basedOn w:val="BodyText"/>
    <w:uiPriority w:val="20"/>
    <w:rsid w:val="00583D53"/>
    <w:pPr>
      <w:spacing w:before="0" w:after="120" w:line="240" w:lineRule="auto"/>
    </w:pPr>
    <w:rPr>
      <w:rFonts w:asciiTheme="minorHAnsi" w:eastAsia="Times" w:hAnsiTheme="minorHAnsi" w:cs="Arial"/>
      <w:color w:val="auto"/>
      <w:sz w:val="18"/>
      <w:szCs w:val="20"/>
    </w:rPr>
  </w:style>
  <w:style w:type="paragraph" w:customStyle="1" w:styleId="BackCoverLogos">
    <w:name w:val="BackCover Logos"/>
    <w:basedOn w:val="BodyText"/>
    <w:uiPriority w:val="12"/>
    <w:rsid w:val="000902F6"/>
    <w:pPr>
      <w:spacing w:line="240" w:lineRule="auto"/>
      <w:jc w:val="center"/>
    </w:pPr>
    <w:rPr>
      <w:noProof/>
    </w:rPr>
  </w:style>
  <w:style w:type="paragraph" w:customStyle="1" w:styleId="TableBulletNumbered">
    <w:name w:val="TableBulletNumbered"/>
    <w:basedOn w:val="TableText"/>
    <w:uiPriority w:val="9"/>
    <w:qFormat/>
    <w:rsid w:val="00E6605E"/>
    <w:pPr>
      <w:numPr>
        <w:numId w:val="6"/>
      </w:numPr>
      <w:spacing w:after="20"/>
      <w:ind w:left="227" w:hanging="227"/>
    </w:pPr>
  </w:style>
  <w:style w:type="table" w:customStyle="1" w:styleId="TableBAHeaderRow">
    <w:name w:val="Table BA Header Row"/>
    <w:basedOn w:val="TableNormal"/>
    <w:rsid w:val="00C1738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paragraph" w:customStyle="1" w:styleId="TableTextCentred">
    <w:name w:val="TableTextCentred"/>
    <w:basedOn w:val="TableText"/>
    <w:next w:val="BodyText"/>
    <w:uiPriority w:val="8"/>
    <w:qFormat/>
    <w:rsid w:val="00715E8B"/>
    <w:pPr>
      <w:jc w:val="center"/>
    </w:pPr>
  </w:style>
  <w:style w:type="paragraph" w:customStyle="1" w:styleId="TableTextRight">
    <w:name w:val="TableTextRight"/>
    <w:basedOn w:val="TableText"/>
    <w:next w:val="BodyText"/>
    <w:uiPriority w:val="8"/>
    <w:qFormat/>
    <w:rsid w:val="00715E8B"/>
    <w:pPr>
      <w:jc w:val="right"/>
    </w:pPr>
  </w:style>
  <w:style w:type="paragraph" w:customStyle="1" w:styleId="Figures">
    <w:name w:val="Figures"/>
    <w:next w:val="BodyText"/>
    <w:uiPriority w:val="6"/>
    <w:qFormat/>
    <w:rsid w:val="00AF3473"/>
    <w:pPr>
      <w:keepNext/>
      <w:spacing w:before="480" w:after="80"/>
    </w:pPr>
    <w:rPr>
      <w:rFonts w:asciiTheme="minorHAnsi" w:eastAsia="Times" w:hAnsiTheme="minorHAnsi" w:cs="Arial"/>
      <w:szCs w:val="20"/>
    </w:rPr>
  </w:style>
  <w:style w:type="table" w:customStyle="1" w:styleId="TableBAHeaderRowandColumn">
    <w:name w:val="Table BA Header Row and Column"/>
    <w:basedOn w:val="TableNormal"/>
    <w:uiPriority w:val="99"/>
    <w:rsid w:val="00022AC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firstCol">
      <w:rPr>
        <w:b/>
        <w:color w:val="FFFFFF"/>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color w:val="FFFFFF"/>
      </w:rPr>
      <w:tblPr/>
      <w:tcPr>
        <w:shd w:val="clear" w:color="auto" w:fill="FFFFFF" w:themeFill="background1"/>
      </w:tcPr>
    </w:tblStylePr>
  </w:style>
  <w:style w:type="table" w:customStyle="1" w:styleId="TableBAHeaderColumn">
    <w:name w:val="Table BA Header Column"/>
    <w:basedOn w:val="TableBAHeaderRowandColumn"/>
    <w:uiPriority w:val="99"/>
    <w:rsid w:val="00EA1967"/>
    <w:tblPr/>
    <w:trPr>
      <w:tblHeader/>
    </w:tr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val="0"/>
        <w:color w:val="auto"/>
        <w:sz w:val="20"/>
      </w:rPr>
      <w:tblPr/>
      <w:tcPr>
        <w:shd w:val="clear" w:color="auto" w:fill="E1F2FB"/>
      </w:tcPr>
    </w:tblStylePr>
    <w:tblStylePr w:type="firstCol">
      <w:rPr>
        <w:b/>
        <w:color w:val="FFFFFF"/>
      </w:rPr>
      <w:tblPr/>
      <w:tcPr>
        <w:shd w:val="clear" w:color="auto" w:fill="146692" w:themeFill="text2"/>
      </w:tcPr>
    </w:tblStylePr>
    <w:tblStylePr w:type="band1Vert">
      <w:pPr>
        <w:wordWrap/>
        <w:jc w:val="left"/>
      </w:pPr>
      <w:tblPr/>
      <w:tcPr>
        <w:shd w:val="clear" w:color="auto" w:fill="E1F2FB"/>
      </w:tcPr>
    </w:tblStylePr>
    <w:tblStylePr w:type="band2Vert">
      <w:tblPr/>
      <w:tcPr>
        <w:shd w:val="clear" w:color="auto" w:fill="C2E4F6" w:themeFill="text2" w:themeFillTint="33"/>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b/>
        <w:color w:val="FFFFFF"/>
      </w:rPr>
      <w:tblPr/>
      <w:tcPr>
        <w:shd w:val="clear" w:color="auto" w:fill="146692" w:themeFill="text2"/>
      </w:tcPr>
    </w:tblStylePr>
  </w:style>
  <w:style w:type="paragraph" w:styleId="Title">
    <w:name w:val="Title"/>
    <w:basedOn w:val="Normal"/>
    <w:next w:val="Normal"/>
    <w:link w:val="TitleChar"/>
    <w:uiPriority w:val="99"/>
    <w:semiHidden/>
    <w:locked/>
    <w:rsid w:val="00EA63C0"/>
    <w:pPr>
      <w:pBdr>
        <w:bottom w:val="single" w:sz="8" w:space="4" w:color="0093CD" w:themeColor="accent1"/>
      </w:pBdr>
      <w:spacing w:after="300"/>
      <w:contextualSpacing/>
    </w:pPr>
    <w:rPr>
      <w:rFonts w:asciiTheme="majorHAnsi" w:eastAsiaTheme="majorEastAsia" w:hAnsiTheme="majorHAnsi" w:cstheme="majorBidi"/>
      <w:color w:val="0F4C6D" w:themeColor="text2" w:themeShade="BF"/>
      <w:spacing w:val="5"/>
      <w:kern w:val="28"/>
      <w:sz w:val="52"/>
      <w:szCs w:val="52"/>
    </w:rPr>
  </w:style>
  <w:style w:type="character" w:customStyle="1" w:styleId="TitleChar">
    <w:name w:val="Title Char"/>
    <w:basedOn w:val="DefaultParagraphFont"/>
    <w:link w:val="Title"/>
    <w:uiPriority w:val="99"/>
    <w:semiHidden/>
    <w:rsid w:val="00EA63C0"/>
    <w:rPr>
      <w:rFonts w:asciiTheme="majorHAnsi" w:eastAsiaTheme="majorEastAsia" w:hAnsiTheme="majorHAnsi" w:cstheme="majorBidi"/>
      <w:color w:val="0F4C6D" w:themeColor="text2" w:themeShade="BF"/>
      <w:spacing w:val="5"/>
      <w:kern w:val="28"/>
      <w:sz w:val="52"/>
      <w:szCs w:val="52"/>
    </w:rPr>
  </w:style>
  <w:style w:type="paragraph" w:customStyle="1" w:styleId="AppendixHeading5">
    <w:name w:val="Appendix Heading 5"/>
    <w:basedOn w:val="Heading5"/>
    <w:next w:val="BodyText"/>
    <w:uiPriority w:val="12"/>
    <w:qFormat/>
    <w:rsid w:val="001235BB"/>
    <w:pPr>
      <w:numPr>
        <w:ilvl w:val="0"/>
        <w:numId w:val="0"/>
      </w:numPr>
      <w:tabs>
        <w:tab w:val="clear" w:pos="1138"/>
        <w:tab w:val="left" w:pos="1134"/>
      </w:tabs>
      <w:ind w:left="1134" w:hanging="1134"/>
    </w:pPr>
  </w:style>
  <w:style w:type="paragraph" w:customStyle="1" w:styleId="CoverDate">
    <w:name w:val="CoverDate"/>
    <w:basedOn w:val="BodyText"/>
    <w:uiPriority w:val="12"/>
    <w:qFormat/>
    <w:rsid w:val="00566341"/>
    <w:rPr>
      <w:sz w:val="22"/>
    </w:rPr>
  </w:style>
  <w:style w:type="paragraph" w:styleId="Bibliography">
    <w:name w:val="Bibliography"/>
    <w:basedOn w:val="Normal"/>
    <w:next w:val="Normal"/>
    <w:uiPriority w:val="99"/>
    <w:semiHidden/>
    <w:locked/>
    <w:rsid w:val="00A07E5A"/>
  </w:style>
  <w:style w:type="character" w:customStyle="1" w:styleId="BalloonTextChar">
    <w:name w:val="Balloon Text Char"/>
    <w:basedOn w:val="DefaultParagraphFont"/>
    <w:link w:val="BalloonText"/>
    <w:uiPriority w:val="99"/>
    <w:semiHidden/>
    <w:rsid w:val="008F434C"/>
    <w:rPr>
      <w:rFonts w:ascii="Segoe UI" w:eastAsia="Calibri" w:hAnsi="Segoe UI" w:cs="Segoe UI"/>
      <w:color w:val="000000"/>
      <w:sz w:val="18"/>
      <w:szCs w:val="18"/>
    </w:rPr>
  </w:style>
  <w:style w:type="paragraph" w:customStyle="1" w:styleId="BlockQuote">
    <w:name w:val="Block Quote"/>
    <w:basedOn w:val="BodyText"/>
    <w:next w:val="BodyText"/>
    <w:uiPriority w:val="6"/>
    <w:qFormat/>
    <w:rsid w:val="00F85475"/>
    <w:pPr>
      <w:ind w:left="851" w:right="851"/>
    </w:pPr>
    <w:rPr>
      <w:sz w:val="22"/>
    </w:rPr>
  </w:style>
  <w:style w:type="paragraph" w:styleId="BodyTextFirstIndent">
    <w:name w:val="Body Text First Indent"/>
    <w:basedOn w:val="BodyText"/>
    <w:link w:val="BodyTextFirstIndentChar"/>
    <w:uiPriority w:val="99"/>
    <w:semiHidden/>
    <w:unhideWhenUsed/>
    <w:locked/>
    <w:rsid w:val="00A07E5A"/>
    <w:pPr>
      <w:spacing w:after="120"/>
      <w:ind w:firstLine="360"/>
    </w:pPr>
  </w:style>
  <w:style w:type="character" w:customStyle="1" w:styleId="BodyTextFirstIndentChar">
    <w:name w:val="Body Text First Indent Char"/>
    <w:basedOn w:val="BodyTextChar"/>
    <w:link w:val="BodyTextFirstIndent"/>
    <w:uiPriority w:val="99"/>
    <w:semiHidden/>
    <w:rsid w:val="00A07E5A"/>
    <w:rPr>
      <w:rFonts w:eastAsia="Calibri"/>
      <w:color w:val="000000"/>
      <w:sz w:val="24"/>
    </w:rPr>
  </w:style>
  <w:style w:type="paragraph" w:styleId="BodyTextIndent">
    <w:name w:val="Body Text Indent"/>
    <w:basedOn w:val="Normal"/>
    <w:link w:val="BodyTextIndentChar"/>
    <w:uiPriority w:val="99"/>
    <w:semiHidden/>
    <w:unhideWhenUsed/>
    <w:locked/>
    <w:rsid w:val="00A07E5A"/>
    <w:pPr>
      <w:ind w:left="283"/>
    </w:pPr>
  </w:style>
  <w:style w:type="character" w:customStyle="1" w:styleId="BodyTextIndentChar">
    <w:name w:val="Body Text Indent Char"/>
    <w:basedOn w:val="DefaultParagraphFont"/>
    <w:link w:val="BodyTextIndent"/>
    <w:uiPriority w:val="99"/>
    <w:semiHidden/>
    <w:rsid w:val="00A07E5A"/>
    <w:rPr>
      <w:rFonts w:eastAsia="Calibri"/>
      <w:color w:val="000000"/>
    </w:rPr>
  </w:style>
  <w:style w:type="paragraph" w:styleId="BodyTextFirstIndent2">
    <w:name w:val="Body Text First Indent 2"/>
    <w:basedOn w:val="BodyTextIndent"/>
    <w:link w:val="BodyTextFirstIndent2Char"/>
    <w:uiPriority w:val="99"/>
    <w:semiHidden/>
    <w:unhideWhenUsed/>
    <w:locked/>
    <w:rsid w:val="00A07E5A"/>
    <w:pPr>
      <w:ind w:left="360" w:firstLine="360"/>
    </w:pPr>
  </w:style>
  <w:style w:type="character" w:customStyle="1" w:styleId="BodyTextFirstIndent2Char">
    <w:name w:val="Body Text First Indent 2 Char"/>
    <w:basedOn w:val="BodyTextIndentChar"/>
    <w:link w:val="BodyTextFirstIndent2"/>
    <w:uiPriority w:val="99"/>
    <w:semiHidden/>
    <w:rsid w:val="00A07E5A"/>
    <w:rPr>
      <w:rFonts w:eastAsia="Calibri"/>
      <w:color w:val="000000"/>
    </w:rPr>
  </w:style>
  <w:style w:type="paragraph" w:styleId="Closing">
    <w:name w:val="Closing"/>
    <w:basedOn w:val="Normal"/>
    <w:link w:val="ClosingChar"/>
    <w:uiPriority w:val="99"/>
    <w:semiHidden/>
    <w:unhideWhenUsed/>
    <w:locked/>
    <w:rsid w:val="00A07E5A"/>
    <w:pPr>
      <w:spacing w:before="0" w:after="0" w:line="240" w:lineRule="auto"/>
      <w:ind w:left="4252"/>
    </w:pPr>
  </w:style>
  <w:style w:type="character" w:customStyle="1" w:styleId="ClosingChar">
    <w:name w:val="Closing Char"/>
    <w:basedOn w:val="DefaultParagraphFont"/>
    <w:link w:val="Closing"/>
    <w:uiPriority w:val="99"/>
    <w:semiHidden/>
    <w:rsid w:val="00A07E5A"/>
    <w:rPr>
      <w:rFonts w:eastAsia="Calibri"/>
      <w:color w:val="000000"/>
    </w:rPr>
  </w:style>
  <w:style w:type="paragraph" w:styleId="CommentSubject">
    <w:name w:val="annotation subject"/>
    <w:basedOn w:val="Normal"/>
    <w:link w:val="CommentSubjectChar"/>
    <w:uiPriority w:val="99"/>
    <w:semiHidden/>
    <w:unhideWhenUsed/>
    <w:locked/>
    <w:rsid w:val="00B9601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9601D"/>
    <w:rPr>
      <w:b/>
      <w:bCs/>
    </w:rPr>
  </w:style>
  <w:style w:type="paragraph" w:styleId="Date">
    <w:name w:val="Date"/>
    <w:basedOn w:val="Normal"/>
    <w:next w:val="Normal"/>
    <w:link w:val="DateChar"/>
    <w:uiPriority w:val="99"/>
    <w:semiHidden/>
    <w:unhideWhenUsed/>
    <w:locked/>
    <w:rsid w:val="00A07E5A"/>
  </w:style>
  <w:style w:type="character" w:customStyle="1" w:styleId="DateChar">
    <w:name w:val="Date Char"/>
    <w:basedOn w:val="DefaultParagraphFont"/>
    <w:link w:val="Date"/>
    <w:uiPriority w:val="99"/>
    <w:semiHidden/>
    <w:rsid w:val="00A07E5A"/>
    <w:rPr>
      <w:rFonts w:eastAsia="Calibri"/>
      <w:color w:val="000000"/>
    </w:rPr>
  </w:style>
  <w:style w:type="paragraph" w:styleId="DocumentMap">
    <w:name w:val="Document Map"/>
    <w:basedOn w:val="Normal"/>
    <w:link w:val="DocumentMapChar"/>
    <w:uiPriority w:val="99"/>
    <w:semiHidden/>
    <w:unhideWhenUsed/>
    <w:locked/>
    <w:rsid w:val="00A07E5A"/>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07E5A"/>
    <w:rPr>
      <w:rFonts w:ascii="Tahoma" w:eastAsia="Calibri" w:hAnsi="Tahoma" w:cs="Tahoma"/>
      <w:color w:val="000000"/>
      <w:sz w:val="16"/>
      <w:szCs w:val="16"/>
    </w:rPr>
  </w:style>
  <w:style w:type="paragraph" w:styleId="E-mailSignature">
    <w:name w:val="E-mail Signature"/>
    <w:basedOn w:val="Normal"/>
    <w:link w:val="E-mailSignatureChar"/>
    <w:uiPriority w:val="99"/>
    <w:semiHidden/>
    <w:unhideWhenUsed/>
    <w:locked/>
    <w:rsid w:val="00A07E5A"/>
    <w:pPr>
      <w:spacing w:before="0" w:after="0" w:line="240" w:lineRule="auto"/>
    </w:pPr>
  </w:style>
  <w:style w:type="character" w:customStyle="1" w:styleId="E-mailSignatureChar">
    <w:name w:val="E-mail Signature Char"/>
    <w:basedOn w:val="DefaultParagraphFont"/>
    <w:link w:val="E-mailSignature"/>
    <w:uiPriority w:val="99"/>
    <w:semiHidden/>
    <w:rsid w:val="00A07E5A"/>
    <w:rPr>
      <w:rFonts w:eastAsia="Calibri"/>
      <w:color w:val="000000"/>
    </w:rPr>
  </w:style>
  <w:style w:type="paragraph" w:styleId="EndnoteText">
    <w:name w:val="endnote text"/>
    <w:basedOn w:val="Normal"/>
    <w:link w:val="EndnoteTextChar"/>
    <w:uiPriority w:val="99"/>
    <w:semiHidden/>
    <w:unhideWhenUsed/>
    <w:locked/>
    <w:rsid w:val="00A07E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07E5A"/>
    <w:rPr>
      <w:rFonts w:eastAsia="Calibri"/>
      <w:color w:val="000000"/>
      <w:sz w:val="20"/>
      <w:szCs w:val="20"/>
    </w:rPr>
  </w:style>
  <w:style w:type="paragraph" w:styleId="IntenseQuote">
    <w:name w:val="Intense Quote"/>
    <w:basedOn w:val="Normal"/>
    <w:next w:val="Normal"/>
    <w:link w:val="IntenseQuoteChar"/>
    <w:uiPriority w:val="99"/>
    <w:semiHidden/>
    <w:qFormat/>
    <w:locked/>
    <w:rsid w:val="00A07E5A"/>
    <w:pPr>
      <w:pBdr>
        <w:bottom w:val="single" w:sz="4" w:space="4" w:color="0093CD" w:themeColor="accent1"/>
      </w:pBdr>
      <w:spacing w:before="200" w:after="280"/>
      <w:ind w:left="936" w:right="936"/>
    </w:pPr>
    <w:rPr>
      <w:b/>
      <w:bCs/>
      <w:i/>
      <w:iCs/>
      <w:color w:val="0093CD" w:themeColor="accent1"/>
    </w:rPr>
  </w:style>
  <w:style w:type="character" w:customStyle="1" w:styleId="IntenseQuoteChar">
    <w:name w:val="Intense Quote Char"/>
    <w:basedOn w:val="DefaultParagraphFont"/>
    <w:link w:val="IntenseQuote"/>
    <w:uiPriority w:val="99"/>
    <w:semiHidden/>
    <w:rsid w:val="00A07E5A"/>
    <w:rPr>
      <w:rFonts w:eastAsia="Calibri"/>
      <w:b/>
      <w:bCs/>
      <w:i/>
      <w:iCs/>
      <w:color w:val="0093CD" w:themeColor="accent1"/>
    </w:rPr>
  </w:style>
  <w:style w:type="paragraph" w:styleId="ListNumber4">
    <w:name w:val="List Number 4"/>
    <w:basedOn w:val="Normal"/>
    <w:uiPriority w:val="99"/>
    <w:semiHidden/>
    <w:locked/>
    <w:rsid w:val="00A07E5A"/>
    <w:pPr>
      <w:numPr>
        <w:numId w:val="8"/>
      </w:numPr>
      <w:contextualSpacing/>
    </w:pPr>
  </w:style>
  <w:style w:type="paragraph" w:styleId="ListNumber5">
    <w:name w:val="List Number 5"/>
    <w:basedOn w:val="Normal"/>
    <w:uiPriority w:val="99"/>
    <w:semiHidden/>
    <w:locked/>
    <w:rsid w:val="00A07E5A"/>
    <w:pPr>
      <w:numPr>
        <w:numId w:val="9"/>
      </w:numPr>
      <w:contextualSpacing/>
    </w:pPr>
  </w:style>
  <w:style w:type="paragraph" w:styleId="ListParagraph">
    <w:name w:val="List Paragraph"/>
    <w:aliases w:val="LP-DO NOT USE"/>
    <w:basedOn w:val="Normal"/>
    <w:uiPriority w:val="34"/>
    <w:qFormat/>
    <w:locked/>
    <w:rsid w:val="00A07E5A"/>
    <w:pPr>
      <w:ind w:left="720"/>
      <w:contextualSpacing/>
    </w:pPr>
  </w:style>
  <w:style w:type="paragraph" w:styleId="NoSpacing">
    <w:name w:val="No Spacing"/>
    <w:uiPriority w:val="99"/>
    <w:semiHidden/>
    <w:qFormat/>
    <w:locked/>
    <w:rsid w:val="00A07E5A"/>
    <w:pPr>
      <w:spacing w:before="0" w:after="0" w:line="240" w:lineRule="auto"/>
    </w:pPr>
    <w:rPr>
      <w:rFonts w:eastAsia="Calibri"/>
      <w:color w:val="000000"/>
    </w:rPr>
  </w:style>
  <w:style w:type="paragraph" w:styleId="Quote">
    <w:name w:val="Quote"/>
    <w:basedOn w:val="Normal"/>
    <w:next w:val="Normal"/>
    <w:link w:val="QuoteChar"/>
    <w:uiPriority w:val="99"/>
    <w:semiHidden/>
    <w:qFormat/>
    <w:locked/>
    <w:rsid w:val="00A07E5A"/>
    <w:rPr>
      <w:i/>
      <w:iCs/>
      <w:color w:val="000000" w:themeColor="text1"/>
    </w:rPr>
  </w:style>
  <w:style w:type="character" w:customStyle="1" w:styleId="QuoteChar">
    <w:name w:val="Quote Char"/>
    <w:basedOn w:val="DefaultParagraphFont"/>
    <w:link w:val="Quote"/>
    <w:uiPriority w:val="99"/>
    <w:semiHidden/>
    <w:rsid w:val="00A07E5A"/>
    <w:rPr>
      <w:rFonts w:eastAsia="Calibri"/>
      <w:i/>
      <w:iCs/>
      <w:color w:val="000000" w:themeColor="text1"/>
    </w:rPr>
  </w:style>
  <w:style w:type="paragraph" w:styleId="Subtitle">
    <w:name w:val="Subtitle"/>
    <w:basedOn w:val="Normal"/>
    <w:next w:val="Normal"/>
    <w:link w:val="SubtitleChar"/>
    <w:uiPriority w:val="99"/>
    <w:semiHidden/>
    <w:locked/>
    <w:rsid w:val="00A07E5A"/>
    <w:pPr>
      <w:numPr>
        <w:ilvl w:val="1"/>
      </w:numPr>
    </w:pPr>
    <w:rPr>
      <w:rFonts w:asciiTheme="majorHAnsi" w:eastAsiaTheme="majorEastAsia" w:hAnsiTheme="majorHAnsi" w:cstheme="majorBidi"/>
      <w:i/>
      <w:iCs/>
      <w:color w:val="0093CD" w:themeColor="accent1"/>
      <w:spacing w:val="15"/>
    </w:rPr>
  </w:style>
  <w:style w:type="character" w:customStyle="1" w:styleId="SubtitleChar">
    <w:name w:val="Subtitle Char"/>
    <w:basedOn w:val="DefaultParagraphFont"/>
    <w:link w:val="Subtitle"/>
    <w:uiPriority w:val="99"/>
    <w:semiHidden/>
    <w:rsid w:val="00A07E5A"/>
    <w:rPr>
      <w:rFonts w:asciiTheme="majorHAnsi" w:eastAsiaTheme="majorEastAsia" w:hAnsiTheme="majorHAnsi" w:cstheme="majorBidi"/>
      <w:i/>
      <w:iCs/>
      <w:color w:val="0093CD" w:themeColor="accent1"/>
      <w:spacing w:val="15"/>
    </w:rPr>
  </w:style>
  <w:style w:type="paragraph" w:customStyle="1" w:styleId="Summarystage2">
    <w:name w:val="Summary stage 2"/>
    <w:basedOn w:val="BodyText"/>
    <w:uiPriority w:val="15"/>
    <w:qFormat/>
    <w:rsid w:val="009225B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CCE9F5"/>
      <w:ind w:left="227" w:right="227"/>
    </w:pPr>
  </w:style>
  <w:style w:type="paragraph" w:customStyle="1" w:styleId="Summaryheadingstage2">
    <w:name w:val="Summary heading stage 2"/>
    <w:basedOn w:val="Summarystage2"/>
    <w:uiPriority w:val="15"/>
    <w:qFormat/>
    <w:rsid w:val="009225B9"/>
    <w:rPr>
      <w:b/>
      <w:i/>
      <w:sz w:val="28"/>
      <w:szCs w:val="28"/>
    </w:rPr>
  </w:style>
  <w:style w:type="paragraph" w:customStyle="1" w:styleId="Summaryheadingstage3">
    <w:name w:val="Summary heading stage 3"/>
    <w:basedOn w:val="Summaryheadingstage2"/>
    <w:uiPriority w:val="16"/>
    <w:qFormat/>
    <w:rsid w:val="009225B9"/>
    <w:pPr>
      <w:shd w:val="clear" w:color="auto" w:fill="CCEEDB"/>
    </w:pPr>
  </w:style>
  <w:style w:type="paragraph" w:customStyle="1" w:styleId="Summarystage3">
    <w:name w:val="Summary stage 3"/>
    <w:basedOn w:val="Summarystage2"/>
    <w:uiPriority w:val="17"/>
    <w:qFormat/>
    <w:rsid w:val="009225B9"/>
    <w:pPr>
      <w:shd w:val="clear" w:color="auto" w:fill="CCEEDB"/>
    </w:pPr>
  </w:style>
  <w:style w:type="paragraph" w:customStyle="1" w:styleId="Summaryheadingstage1">
    <w:name w:val="Summary heading stage 1"/>
    <w:basedOn w:val="Summaryheadingstage2"/>
    <w:uiPriority w:val="14"/>
    <w:qFormat/>
    <w:rsid w:val="009225B9"/>
    <w:pPr>
      <w:shd w:val="clear" w:color="auto" w:fill="FAE3D3"/>
    </w:pPr>
  </w:style>
  <w:style w:type="paragraph" w:customStyle="1" w:styleId="Summarystage1">
    <w:name w:val="Summary stage 1"/>
    <w:basedOn w:val="Summarystage2"/>
    <w:uiPriority w:val="14"/>
    <w:qFormat/>
    <w:rsid w:val="009225B9"/>
    <w:pPr>
      <w:shd w:val="clear" w:color="auto" w:fill="FAE3D3"/>
    </w:pPr>
  </w:style>
  <w:style w:type="paragraph" w:customStyle="1" w:styleId="Summaryheadingcomponent4">
    <w:name w:val="Summary heading component 4"/>
    <w:basedOn w:val="Summaryheadingstage2"/>
    <w:uiPriority w:val="18"/>
    <w:semiHidden/>
    <w:rsid w:val="009225B9"/>
    <w:pPr>
      <w:shd w:val="clear" w:color="auto" w:fill="FADCE3"/>
    </w:pPr>
  </w:style>
  <w:style w:type="paragraph" w:customStyle="1" w:styleId="Summarycomponent4">
    <w:name w:val="Summary component 4"/>
    <w:basedOn w:val="Summarystage2"/>
    <w:uiPriority w:val="19"/>
    <w:semiHidden/>
    <w:rsid w:val="009225B9"/>
    <w:pPr>
      <w:shd w:val="clear" w:color="auto" w:fill="FADCE3"/>
    </w:pPr>
  </w:style>
  <w:style w:type="paragraph" w:customStyle="1" w:styleId="Summaryheading">
    <w:name w:val="Summary heading"/>
    <w:basedOn w:val="Summaryheadingstage2"/>
    <w:uiPriority w:val="18"/>
    <w:qFormat/>
    <w:rsid w:val="009225B9"/>
    <w:pPr>
      <w:shd w:val="clear" w:color="auto" w:fill="E7E7E7"/>
    </w:pPr>
  </w:style>
  <w:style w:type="paragraph" w:customStyle="1" w:styleId="Summary">
    <w:name w:val="Summary"/>
    <w:basedOn w:val="Summarystage2"/>
    <w:uiPriority w:val="20"/>
    <w:qFormat/>
    <w:rsid w:val="009225B9"/>
    <w:pPr>
      <w:shd w:val="clear" w:color="auto" w:fill="E7E7E7"/>
    </w:pPr>
  </w:style>
  <w:style w:type="paragraph" w:styleId="Revision">
    <w:name w:val="Revision"/>
    <w:hidden/>
    <w:uiPriority w:val="99"/>
    <w:semiHidden/>
    <w:rsid w:val="009A46A9"/>
    <w:pPr>
      <w:spacing w:before="0" w:after="0" w:line="240" w:lineRule="auto"/>
    </w:pPr>
    <w:rPr>
      <w:rFonts w:eastAsia="Calibri"/>
      <w:color w:val="000000"/>
    </w:rPr>
  </w:style>
  <w:style w:type="character" w:styleId="EndnoteReference">
    <w:name w:val="endnote reference"/>
    <w:basedOn w:val="DefaultParagraphFont"/>
    <w:uiPriority w:val="99"/>
    <w:semiHidden/>
    <w:unhideWhenUsed/>
    <w:locked/>
    <w:rsid w:val="00BF109A"/>
    <w:rPr>
      <w:vertAlign w:val="superscript"/>
    </w:rPr>
  </w:style>
  <w:style w:type="paragraph" w:customStyle="1" w:styleId="BoxText">
    <w:name w:val="Box Text"/>
    <w:basedOn w:val="Normal"/>
    <w:uiPriority w:val="99"/>
    <w:semiHidden/>
    <w:rsid w:val="00F170E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CCE9F5"/>
      <w:spacing w:after="180"/>
      <w:ind w:left="227" w:right="227"/>
      <w:jc w:val="center"/>
    </w:pPr>
    <w:rPr>
      <w:rFonts w:eastAsia="Times New Roman"/>
      <w:szCs w:val="20"/>
    </w:rPr>
  </w:style>
  <w:style w:type="paragraph" w:customStyle="1" w:styleId="Heading5notnumbered">
    <w:name w:val="Heading 5 not numbered"/>
    <w:basedOn w:val="Heading4notnumbered"/>
    <w:uiPriority w:val="2"/>
    <w:qFormat/>
    <w:rsid w:val="009B7A00"/>
    <w:pPr>
      <w:outlineLvl w:val="4"/>
    </w:pPr>
    <w:rPr>
      <w:b/>
      <w:sz w:val="28"/>
    </w:rPr>
  </w:style>
  <w:style w:type="paragraph" w:customStyle="1" w:styleId="Heading6notnumbered">
    <w:name w:val="Heading 6 not numbered"/>
    <w:basedOn w:val="BodyText"/>
    <w:uiPriority w:val="2"/>
    <w:qFormat/>
    <w:rsid w:val="009B7A00"/>
    <w:rPr>
      <w:b/>
      <w:szCs w:val="20"/>
    </w:rPr>
  </w:style>
  <w:style w:type="paragraph" w:customStyle="1" w:styleId="Heading6numbered">
    <w:name w:val="Heading 6 (numbered)"/>
    <w:basedOn w:val="Heading6"/>
    <w:uiPriority w:val="1"/>
    <w:semiHidden/>
    <w:qFormat/>
    <w:rsid w:val="009B7A00"/>
    <w:pPr>
      <w:spacing w:after="120"/>
    </w:pPr>
    <w:rPr>
      <w:rFonts w:ascii="Calibri" w:hAnsi="Calibri"/>
      <w:b w:val="0"/>
      <w:iCs w:val="0"/>
      <w:color w:val="000000"/>
      <w:spacing w:val="0"/>
      <w:szCs w:val="24"/>
    </w:rPr>
  </w:style>
  <w:style w:type="character" w:customStyle="1" w:styleId="Subscript">
    <w:name w:val="Subscript"/>
    <w:basedOn w:val="DefaultParagraphFont"/>
    <w:uiPriority w:val="10"/>
    <w:qFormat/>
    <w:rsid w:val="00426547"/>
    <w:rPr>
      <w:position w:val="-2"/>
      <w:vertAlign w:val="subscript"/>
    </w:rPr>
  </w:style>
  <w:style w:type="table" w:customStyle="1" w:styleId="TableBAHeaderRowandColumn2">
    <w:name w:val="Table BA Header Row and Column 2"/>
    <w:basedOn w:val="TableBAHeaderRowandColumn"/>
    <w:uiPriority w:val="99"/>
    <w:rsid w:val="00022AC3"/>
    <w:pPr>
      <w:spacing w:before="0" w:after="0" w:line="240" w:lineRule="auto"/>
    </w:pPr>
    <w:tbl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firstCol">
      <w:rPr>
        <w:b/>
        <w:color w:val="FFFFFF"/>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color w:val="FFFFFF"/>
      </w:rPr>
      <w:tblPr/>
      <w:tcPr>
        <w:shd w:val="clear" w:color="auto" w:fill="146692" w:themeFill="text2"/>
      </w:tcPr>
    </w:tblStylePr>
  </w:style>
  <w:style w:type="character" w:customStyle="1" w:styleId="Glossaryhyperlink">
    <w:name w:val="Glossary hyperlink"/>
    <w:basedOn w:val="DefaultParagraphFont"/>
    <w:rsid w:val="00952575"/>
    <w:rPr>
      <w:color w:val="auto"/>
      <w:u w:val="dotted"/>
    </w:rPr>
  </w:style>
  <w:style w:type="paragraph" w:customStyle="1" w:styleId="CoverTitle">
    <w:name w:val="CoverTitle"/>
    <w:basedOn w:val="Heading1"/>
    <w:link w:val="CoverTitleChar"/>
    <w:uiPriority w:val="99"/>
    <w:qFormat/>
    <w:rsid w:val="00681001"/>
    <w:pPr>
      <w:ind w:left="0"/>
      <w:outlineLvl w:val="9"/>
    </w:pPr>
    <w:rPr>
      <w:color w:val="764220" w:themeColor="background2" w:themeShade="BF"/>
      <w:sz w:val="48"/>
    </w:rPr>
  </w:style>
  <w:style w:type="character" w:customStyle="1" w:styleId="CoverTitleChar">
    <w:name w:val="CoverTitle Char"/>
    <w:basedOn w:val="Heading1Char"/>
    <w:link w:val="CoverTitle"/>
    <w:uiPriority w:val="99"/>
    <w:rsid w:val="00681001"/>
    <w:rPr>
      <w:rFonts w:asciiTheme="majorHAnsi" w:eastAsia="Times New Roman" w:hAnsiTheme="majorHAnsi"/>
      <w:b/>
      <w:color w:val="764220" w:themeColor="background2" w:themeShade="BF"/>
      <w:sz w:val="48"/>
      <w:szCs w:val="72"/>
    </w:rPr>
  </w:style>
  <w:style w:type="character" w:customStyle="1" w:styleId="CaptionChar">
    <w:name w:val="Caption Char"/>
    <w:basedOn w:val="DefaultParagraphFont"/>
    <w:link w:val="Caption"/>
    <w:uiPriority w:val="6"/>
    <w:locked/>
    <w:rsid w:val="00C24900"/>
    <w:rPr>
      <w:rFonts w:eastAsia="Calibri"/>
      <w:b/>
      <w:bCs/>
      <w:color w:val="146692" w:themeColor="text2"/>
      <w:sz w:val="20"/>
      <w:szCs w:val="18"/>
    </w:rPr>
  </w:style>
  <w:style w:type="table" w:customStyle="1" w:styleId="TableBAHeaderRow1">
    <w:name w:val="Table BA Header Row1"/>
    <w:basedOn w:val="TableNormal"/>
    <w:rsid w:val="00815E70"/>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2">
    <w:name w:val="Table BA Header Row2"/>
    <w:basedOn w:val="TableNormal"/>
    <w:rsid w:val="00114F4C"/>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3">
    <w:name w:val="Table BA Header Row3"/>
    <w:basedOn w:val="TableNormal"/>
    <w:rsid w:val="00D35A0C"/>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4">
    <w:name w:val="Table BA Header Row4"/>
    <w:basedOn w:val="TableNormal"/>
    <w:rsid w:val="00D35A0C"/>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paragraph" w:customStyle="1" w:styleId="OWSNormal11pt">
    <w:name w:val="OWS Normal 11pt"/>
    <w:basedOn w:val="Normal"/>
    <w:link w:val="OWSNormal11ptChar"/>
    <w:rsid w:val="004321D5"/>
    <w:pPr>
      <w:autoSpaceDE w:val="0"/>
      <w:autoSpaceDN w:val="0"/>
      <w:spacing w:before="200" w:after="200" w:line="240" w:lineRule="auto"/>
    </w:pPr>
    <w:rPr>
      <w:rFonts w:ascii="Arial" w:eastAsiaTheme="minorEastAsia" w:hAnsi="Arial" w:cs="Arial"/>
      <w:sz w:val="22"/>
      <w:szCs w:val="22"/>
      <w:lang w:val="en-US" w:eastAsia="ja-JP"/>
    </w:rPr>
  </w:style>
  <w:style w:type="character" w:customStyle="1" w:styleId="OWSNormal11ptChar">
    <w:name w:val="OWS Normal 11pt Char"/>
    <w:basedOn w:val="DefaultParagraphFont"/>
    <w:link w:val="OWSNormal11pt"/>
    <w:rsid w:val="004321D5"/>
    <w:rPr>
      <w:rFonts w:ascii="Arial" w:eastAsiaTheme="minorEastAsia" w:hAnsi="Arial" w:cs="Arial"/>
      <w:color w:val="000000"/>
      <w:sz w:val="22"/>
      <w:szCs w:val="22"/>
      <w:lang w:val="en-US" w:eastAsia="ja-JP"/>
    </w:rPr>
  </w:style>
  <w:style w:type="paragraph" w:customStyle="1" w:styleId="Bullet">
    <w:name w:val="Bullet"/>
    <w:basedOn w:val="Normal"/>
    <w:qFormat/>
    <w:rsid w:val="004321D5"/>
    <w:pPr>
      <w:numPr>
        <w:numId w:val="10"/>
      </w:numPr>
      <w:tabs>
        <w:tab w:val="clear" w:pos="720"/>
      </w:tabs>
      <w:autoSpaceDE w:val="0"/>
      <w:autoSpaceDN w:val="0"/>
      <w:spacing w:before="100" w:beforeAutospacing="1" w:after="100" w:afterAutospacing="1" w:line="240" w:lineRule="auto"/>
      <w:ind w:left="567" w:hanging="425"/>
    </w:pPr>
    <w:rPr>
      <w:rFonts w:eastAsiaTheme="minorEastAsia" w:cstheme="minorBidi"/>
      <w:color w:val="auto"/>
      <w:sz w:val="22"/>
      <w:szCs w:val="22"/>
      <w:lang w:val="en-US" w:eastAsia="ja-JP"/>
    </w:rPr>
  </w:style>
  <w:style w:type="paragraph" w:customStyle="1" w:styleId="OWSbulletL1">
    <w:name w:val="OWS bullet L1"/>
    <w:basedOn w:val="Bullet"/>
    <w:link w:val="OWSbulletL1Char"/>
    <w:rsid w:val="004321D5"/>
    <w:pPr>
      <w:spacing w:before="0" w:beforeAutospacing="0" w:after="113" w:afterAutospacing="0" w:line="280" w:lineRule="atLeast"/>
      <w:ind w:left="425"/>
    </w:pPr>
    <w:rPr>
      <w:rFonts w:ascii="Arial" w:hAnsi="Arial" w:cs="Arial"/>
    </w:rPr>
  </w:style>
  <w:style w:type="character" w:customStyle="1" w:styleId="OWSbulletL1Char">
    <w:name w:val="OWS bullet L1 Char"/>
    <w:basedOn w:val="DefaultParagraphFont"/>
    <w:link w:val="OWSbulletL1"/>
    <w:rsid w:val="004321D5"/>
    <w:rPr>
      <w:rFonts w:ascii="Arial" w:eastAsiaTheme="minorEastAsia" w:hAnsi="Arial" w:cs="Arial"/>
      <w:sz w:val="22"/>
      <w:szCs w:val="22"/>
      <w:lang w:val="en-US" w:eastAsia="ja-JP"/>
    </w:rPr>
  </w:style>
  <w:style w:type="paragraph" w:customStyle="1" w:styleId="OWSpre-listtext">
    <w:name w:val="OWS pre-list text"/>
    <w:basedOn w:val="Normal"/>
    <w:link w:val="OWSpre-listtextChar"/>
    <w:rsid w:val="004321D5"/>
    <w:pPr>
      <w:autoSpaceDE w:val="0"/>
      <w:autoSpaceDN w:val="0"/>
      <w:spacing w:before="0" w:line="240" w:lineRule="auto"/>
    </w:pPr>
    <w:rPr>
      <w:rFonts w:ascii="Arial" w:eastAsiaTheme="minorEastAsia" w:hAnsi="Arial" w:cs="Arial"/>
      <w:color w:val="auto"/>
      <w:sz w:val="22"/>
      <w:szCs w:val="22"/>
      <w:lang w:val="en-US" w:eastAsia="ja-JP"/>
    </w:rPr>
  </w:style>
  <w:style w:type="character" w:customStyle="1" w:styleId="OWSpre-listtextChar">
    <w:name w:val="OWS pre-list text Char"/>
    <w:basedOn w:val="DefaultParagraphFont"/>
    <w:link w:val="OWSpre-listtext"/>
    <w:rsid w:val="004321D5"/>
    <w:rPr>
      <w:rFonts w:ascii="Arial" w:eastAsiaTheme="minorEastAsia" w:hAnsi="Arial" w:cs="Arial"/>
      <w:sz w:val="22"/>
      <w:szCs w:val="22"/>
      <w:lang w:val="en-US" w:eastAsia="ja-JP"/>
    </w:rPr>
  </w:style>
  <w:style w:type="table" w:customStyle="1" w:styleId="TableBAHeaderRow5">
    <w:name w:val="Table BA Header Row5"/>
    <w:basedOn w:val="TableNormal"/>
    <w:rsid w:val="004321D5"/>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6">
    <w:name w:val="Table BA Header Row6"/>
    <w:basedOn w:val="TableNormal"/>
    <w:rsid w:val="00D0395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paragraph" w:customStyle="1" w:styleId="OWSpost-listnormaltext">
    <w:name w:val="OWS post-list normal text"/>
    <w:basedOn w:val="Normal"/>
    <w:link w:val="OWSpost-listnormaltextChar"/>
    <w:rsid w:val="00071ABF"/>
    <w:pPr>
      <w:autoSpaceDE w:val="0"/>
      <w:autoSpaceDN w:val="0"/>
      <w:spacing w:before="200" w:after="200" w:line="240" w:lineRule="auto"/>
    </w:pPr>
    <w:rPr>
      <w:rFonts w:ascii="Arial" w:eastAsiaTheme="minorEastAsia" w:hAnsi="Arial" w:cs="Arial"/>
      <w:color w:val="auto"/>
      <w:sz w:val="22"/>
      <w:szCs w:val="22"/>
      <w:lang w:val="en-US" w:eastAsia="ja-JP"/>
    </w:rPr>
  </w:style>
  <w:style w:type="character" w:customStyle="1" w:styleId="OWSpost-listnormaltextChar">
    <w:name w:val="OWS post-list normal text Char"/>
    <w:basedOn w:val="DefaultParagraphFont"/>
    <w:link w:val="OWSpost-listnormaltext"/>
    <w:rsid w:val="00071ABF"/>
    <w:rPr>
      <w:rFonts w:ascii="Arial" w:eastAsiaTheme="minorEastAsia" w:hAnsi="Arial" w:cs="Arial"/>
      <w:sz w:val="22"/>
      <w:szCs w:val="22"/>
      <w:lang w:val="en-US" w:eastAsia="ja-JP"/>
    </w:rPr>
  </w:style>
  <w:style w:type="table" w:customStyle="1" w:styleId="TableBAHeaderRow7">
    <w:name w:val="Table BA Header Row7"/>
    <w:basedOn w:val="TableNormal"/>
    <w:rsid w:val="00F76235"/>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8">
    <w:name w:val="Table BA Header Row8"/>
    <w:basedOn w:val="TableNormal"/>
    <w:rsid w:val="00A3080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9">
    <w:name w:val="Table BA Header Row9"/>
    <w:basedOn w:val="TableNormal"/>
    <w:rsid w:val="00A3080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0">
    <w:name w:val="Table BA Header Row10"/>
    <w:basedOn w:val="TableNormal"/>
    <w:rsid w:val="00A3080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1">
    <w:name w:val="Table BA Header Row11"/>
    <w:basedOn w:val="TableNormal"/>
    <w:rsid w:val="009474FF"/>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character" w:customStyle="1" w:styleId="ReferencesChar">
    <w:name w:val="References Char"/>
    <w:link w:val="References"/>
    <w:locked/>
    <w:rsid w:val="00F90955"/>
    <w:rPr>
      <w:rFonts w:eastAsia="Calibri"/>
      <w:color w:val="000000"/>
    </w:rPr>
  </w:style>
  <w:style w:type="table" w:customStyle="1" w:styleId="TableBAHeaderRow12">
    <w:name w:val="Table BA Header Row12"/>
    <w:basedOn w:val="TableNormal"/>
    <w:rsid w:val="00A96EC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3">
    <w:name w:val="Table BA Header Row13"/>
    <w:basedOn w:val="TableNormal"/>
    <w:rsid w:val="00A96EC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4">
    <w:name w:val="Table BA Header Row14"/>
    <w:basedOn w:val="TableNormal"/>
    <w:rsid w:val="00A96EC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5">
    <w:name w:val="Table BA Header Row15"/>
    <w:basedOn w:val="TableNormal"/>
    <w:rsid w:val="00A96EC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table" w:customStyle="1" w:styleId="TableBAHeaderRow16">
    <w:name w:val="Table BA Header Row16"/>
    <w:basedOn w:val="TableNormal"/>
    <w:rsid w:val="00A96EC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character" w:customStyle="1" w:styleId="ilfuvd">
    <w:name w:val="ilfuvd"/>
    <w:basedOn w:val="DefaultParagraphFont"/>
    <w:rsid w:val="00545C0B"/>
  </w:style>
  <w:style w:type="paragraph" w:customStyle="1" w:styleId="paragraph">
    <w:name w:val="paragraph"/>
    <w:basedOn w:val="Normal"/>
    <w:rsid w:val="000600E4"/>
    <w:pPr>
      <w:spacing w:before="0" w:after="0" w:line="240" w:lineRule="auto"/>
    </w:pPr>
    <w:rPr>
      <w:rFonts w:ascii="Times New Roman" w:eastAsia="Times New Roman" w:hAnsi="Times New Roman"/>
      <w:color w:val="auto"/>
    </w:rPr>
  </w:style>
  <w:style w:type="character" w:customStyle="1" w:styleId="normaltextrun1">
    <w:name w:val="normaltextrun1"/>
    <w:basedOn w:val="DefaultParagraphFont"/>
    <w:rsid w:val="000600E4"/>
  </w:style>
  <w:style w:type="character" w:customStyle="1" w:styleId="eop">
    <w:name w:val="eop"/>
    <w:basedOn w:val="DefaultParagraphFont"/>
    <w:rsid w:val="000600E4"/>
  </w:style>
  <w:style w:type="paragraph" w:customStyle="1" w:styleId="EndNoteBibliographyTitle">
    <w:name w:val="EndNote Bibliography Title"/>
    <w:basedOn w:val="Normal"/>
    <w:link w:val="EndNoteBibliographyTitleChar"/>
    <w:rsid w:val="000F23E7"/>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0F23E7"/>
    <w:rPr>
      <w:rFonts w:eastAsia="Calibri" w:cs="Calibri"/>
      <w:noProof/>
      <w:color w:val="000000"/>
    </w:rPr>
  </w:style>
  <w:style w:type="paragraph" w:customStyle="1" w:styleId="EndNoteBibliography">
    <w:name w:val="EndNote Bibliography"/>
    <w:basedOn w:val="Normal"/>
    <w:link w:val="EndNoteBibliographyChar"/>
    <w:rsid w:val="000F23E7"/>
    <w:pPr>
      <w:spacing w:line="240" w:lineRule="auto"/>
    </w:pPr>
    <w:rPr>
      <w:rFonts w:cs="Calibri"/>
      <w:noProof/>
    </w:rPr>
  </w:style>
  <w:style w:type="character" w:customStyle="1" w:styleId="EndNoteBibliographyChar">
    <w:name w:val="EndNote Bibliography Char"/>
    <w:basedOn w:val="DefaultParagraphFont"/>
    <w:link w:val="EndNoteBibliography"/>
    <w:rsid w:val="000F23E7"/>
    <w:rPr>
      <w:rFonts w:eastAsia="Calibri" w:cs="Calibri"/>
      <w:noProof/>
      <w:color w:val="000000"/>
    </w:rPr>
  </w:style>
  <w:style w:type="character" w:styleId="CommentReference">
    <w:name w:val="annotation reference"/>
    <w:basedOn w:val="DefaultParagraphFont"/>
    <w:uiPriority w:val="99"/>
    <w:semiHidden/>
    <w:unhideWhenUsed/>
    <w:locked/>
    <w:rsid w:val="009716B7"/>
    <w:rPr>
      <w:sz w:val="16"/>
      <w:szCs w:val="16"/>
    </w:rPr>
  </w:style>
  <w:style w:type="paragraph" w:styleId="CommentText">
    <w:name w:val="annotation text"/>
    <w:aliases w:val="CT-DO NOT USE"/>
    <w:basedOn w:val="Normal"/>
    <w:link w:val="CommentTextChar"/>
    <w:uiPriority w:val="99"/>
    <w:unhideWhenUsed/>
    <w:locked/>
    <w:rsid w:val="009716B7"/>
    <w:pPr>
      <w:spacing w:line="240" w:lineRule="auto"/>
    </w:pPr>
    <w:rPr>
      <w:sz w:val="20"/>
      <w:szCs w:val="20"/>
    </w:rPr>
  </w:style>
  <w:style w:type="character" w:customStyle="1" w:styleId="CommentTextChar">
    <w:name w:val="Comment Text Char"/>
    <w:aliases w:val="CT-DO NOT USE Char"/>
    <w:basedOn w:val="DefaultParagraphFont"/>
    <w:link w:val="CommentText"/>
    <w:uiPriority w:val="99"/>
    <w:rsid w:val="009716B7"/>
    <w:rPr>
      <w:rFonts w:eastAsia="Calibri"/>
      <w:color w:val="000000"/>
      <w:sz w:val="20"/>
      <w:szCs w:val="20"/>
    </w:rPr>
  </w:style>
  <w:style w:type="paragraph" w:customStyle="1" w:styleId="TableCaption">
    <w:name w:val="Table Caption"/>
    <w:basedOn w:val="Caption"/>
    <w:next w:val="BodyText"/>
    <w:uiPriority w:val="4"/>
    <w:qFormat/>
    <w:rsid w:val="006F3655"/>
    <w:pPr>
      <w:spacing w:before="0" w:after="0"/>
      <w:contextualSpacing/>
    </w:pPr>
    <w:rPr>
      <w:color w:val="006D99" w:themeColor="accent1" w:themeShade="BF"/>
    </w:rPr>
  </w:style>
  <w:style w:type="paragraph" w:customStyle="1" w:styleId="Summarypink">
    <w:name w:val="Summary pink"/>
    <w:basedOn w:val="Normal"/>
    <w:uiPriority w:val="19"/>
    <w:rsid w:val="000E5EE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FADCE3"/>
      <w:spacing w:after="180"/>
      <w:ind w:left="227" w:right="227"/>
    </w:pPr>
  </w:style>
  <w:style w:type="table" w:customStyle="1" w:styleId="TableBAHeaderRow71">
    <w:name w:val="Table BA Header Row71"/>
    <w:basedOn w:val="TableNormal"/>
    <w:rsid w:val="00C83181"/>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character" w:customStyle="1" w:styleId="UnresolvedMention1">
    <w:name w:val="Unresolved Mention1"/>
    <w:basedOn w:val="DefaultParagraphFont"/>
    <w:uiPriority w:val="99"/>
    <w:semiHidden/>
    <w:unhideWhenUsed/>
    <w:rsid w:val="00370A9C"/>
    <w:rPr>
      <w:color w:val="605E5C"/>
      <w:shd w:val="clear" w:color="auto" w:fill="E1DFDD"/>
    </w:rPr>
  </w:style>
  <w:style w:type="character" w:customStyle="1" w:styleId="UnresolvedMention2">
    <w:name w:val="Unresolved Mention2"/>
    <w:basedOn w:val="DefaultParagraphFont"/>
    <w:uiPriority w:val="99"/>
    <w:semiHidden/>
    <w:unhideWhenUsed/>
    <w:rsid w:val="005E66B5"/>
    <w:rPr>
      <w:color w:val="605E5C"/>
      <w:shd w:val="clear" w:color="auto" w:fill="E1DFDD"/>
    </w:rPr>
  </w:style>
  <w:style w:type="character" w:customStyle="1" w:styleId="ListBulletChar">
    <w:name w:val="List Bullet Char"/>
    <w:basedOn w:val="DefaultParagraphFont"/>
    <w:link w:val="ListBullet"/>
    <w:uiPriority w:val="3"/>
    <w:rsid w:val="00697E1F"/>
    <w:rPr>
      <w:rFonts w:asciiTheme="minorHAnsi" w:eastAsia="Times New Roman" w:hAnsiTheme="minorHAnsi" w:cs="Arial"/>
      <w:szCs w:val="20"/>
    </w:rPr>
  </w:style>
  <w:style w:type="character" w:customStyle="1" w:styleId="UnresolvedMention3">
    <w:name w:val="Unresolved Mention3"/>
    <w:basedOn w:val="DefaultParagraphFont"/>
    <w:uiPriority w:val="99"/>
    <w:semiHidden/>
    <w:unhideWhenUsed/>
    <w:rsid w:val="00E54C86"/>
    <w:rPr>
      <w:color w:val="605E5C"/>
      <w:shd w:val="clear" w:color="auto" w:fill="E1DFDD"/>
    </w:rPr>
  </w:style>
  <w:style w:type="character" w:customStyle="1" w:styleId="UnresolvedMention4">
    <w:name w:val="Unresolved Mention4"/>
    <w:basedOn w:val="DefaultParagraphFont"/>
    <w:uiPriority w:val="99"/>
    <w:semiHidden/>
    <w:unhideWhenUsed/>
    <w:rsid w:val="008368CC"/>
    <w:rPr>
      <w:color w:val="605E5C"/>
      <w:shd w:val="clear" w:color="auto" w:fill="E1DFDD"/>
    </w:rPr>
  </w:style>
  <w:style w:type="character" w:styleId="UnresolvedMention">
    <w:name w:val="Unresolved Mention"/>
    <w:basedOn w:val="DefaultParagraphFont"/>
    <w:uiPriority w:val="99"/>
    <w:semiHidden/>
    <w:unhideWhenUsed/>
    <w:rsid w:val="00E11252"/>
    <w:rPr>
      <w:color w:val="605E5C"/>
      <w:shd w:val="clear" w:color="auto" w:fill="E1DFDD"/>
    </w:rPr>
  </w:style>
  <w:style w:type="paragraph" w:styleId="BlockText">
    <w:name w:val="Block Text"/>
    <w:basedOn w:val="Normal"/>
    <w:uiPriority w:val="99"/>
    <w:semiHidden/>
    <w:locked/>
    <w:rsid w:val="008C1B60"/>
    <w:pPr>
      <w:pBdr>
        <w:top w:val="single" w:sz="2" w:space="10" w:color="0093CD" w:themeColor="accent1"/>
        <w:left w:val="single" w:sz="2" w:space="10" w:color="0093CD" w:themeColor="accent1"/>
        <w:bottom w:val="single" w:sz="2" w:space="10" w:color="0093CD" w:themeColor="accent1"/>
        <w:right w:val="single" w:sz="2" w:space="10" w:color="0093CD" w:themeColor="accent1"/>
      </w:pBdr>
      <w:ind w:left="1152" w:right="1152"/>
    </w:pPr>
    <w:rPr>
      <w:rFonts w:asciiTheme="minorHAnsi" w:eastAsiaTheme="minorEastAsia" w:hAnsiTheme="minorHAnsi" w:cstheme="minorBidi"/>
      <w:i/>
      <w:iCs/>
      <w:color w:val="0093CD" w:themeColor="accent1"/>
    </w:rPr>
  </w:style>
  <w:style w:type="paragraph" w:styleId="BodyText2">
    <w:name w:val="Body Text 2"/>
    <w:basedOn w:val="Normal"/>
    <w:link w:val="BodyText2Char"/>
    <w:uiPriority w:val="99"/>
    <w:semiHidden/>
    <w:locked/>
    <w:rsid w:val="008C1B60"/>
    <w:pPr>
      <w:spacing w:line="480" w:lineRule="auto"/>
    </w:pPr>
  </w:style>
  <w:style w:type="character" w:customStyle="1" w:styleId="BodyText2Char">
    <w:name w:val="Body Text 2 Char"/>
    <w:basedOn w:val="DefaultParagraphFont"/>
    <w:link w:val="BodyText2"/>
    <w:uiPriority w:val="99"/>
    <w:semiHidden/>
    <w:rsid w:val="008C1B60"/>
    <w:rPr>
      <w:rFonts w:eastAsia="Calibri"/>
      <w:color w:val="000000"/>
    </w:rPr>
  </w:style>
  <w:style w:type="paragraph" w:styleId="BodyText3">
    <w:name w:val="Body Text 3"/>
    <w:basedOn w:val="Normal"/>
    <w:link w:val="BodyText3Char"/>
    <w:uiPriority w:val="99"/>
    <w:semiHidden/>
    <w:unhideWhenUsed/>
    <w:locked/>
    <w:rsid w:val="008C1B60"/>
    <w:rPr>
      <w:sz w:val="16"/>
      <w:szCs w:val="16"/>
    </w:rPr>
  </w:style>
  <w:style w:type="character" w:customStyle="1" w:styleId="BodyText3Char">
    <w:name w:val="Body Text 3 Char"/>
    <w:basedOn w:val="DefaultParagraphFont"/>
    <w:link w:val="BodyText3"/>
    <w:uiPriority w:val="99"/>
    <w:semiHidden/>
    <w:rsid w:val="008C1B60"/>
    <w:rPr>
      <w:rFonts w:eastAsia="Calibri"/>
      <w:color w:val="000000"/>
      <w:sz w:val="16"/>
      <w:szCs w:val="16"/>
    </w:rPr>
  </w:style>
  <w:style w:type="paragraph" w:styleId="BodyTextIndent2">
    <w:name w:val="Body Text Indent 2"/>
    <w:basedOn w:val="Normal"/>
    <w:link w:val="BodyTextIndent2Char"/>
    <w:uiPriority w:val="99"/>
    <w:semiHidden/>
    <w:unhideWhenUsed/>
    <w:locked/>
    <w:rsid w:val="008C1B60"/>
    <w:pPr>
      <w:spacing w:line="480" w:lineRule="auto"/>
      <w:ind w:left="283"/>
    </w:pPr>
  </w:style>
  <w:style w:type="character" w:customStyle="1" w:styleId="BodyTextIndent2Char">
    <w:name w:val="Body Text Indent 2 Char"/>
    <w:basedOn w:val="DefaultParagraphFont"/>
    <w:link w:val="BodyTextIndent2"/>
    <w:uiPriority w:val="99"/>
    <w:semiHidden/>
    <w:rsid w:val="008C1B60"/>
    <w:rPr>
      <w:rFonts w:eastAsia="Calibri"/>
      <w:color w:val="000000"/>
    </w:rPr>
  </w:style>
  <w:style w:type="paragraph" w:styleId="BodyTextIndent3">
    <w:name w:val="Body Text Indent 3"/>
    <w:basedOn w:val="Normal"/>
    <w:link w:val="BodyTextIndent3Char"/>
    <w:uiPriority w:val="99"/>
    <w:semiHidden/>
    <w:unhideWhenUsed/>
    <w:locked/>
    <w:rsid w:val="008C1B60"/>
    <w:pPr>
      <w:ind w:left="283"/>
    </w:pPr>
    <w:rPr>
      <w:sz w:val="16"/>
      <w:szCs w:val="16"/>
    </w:rPr>
  </w:style>
  <w:style w:type="character" w:customStyle="1" w:styleId="BodyTextIndent3Char">
    <w:name w:val="Body Text Indent 3 Char"/>
    <w:basedOn w:val="DefaultParagraphFont"/>
    <w:link w:val="BodyTextIndent3"/>
    <w:uiPriority w:val="99"/>
    <w:semiHidden/>
    <w:rsid w:val="008C1B60"/>
    <w:rPr>
      <w:rFonts w:eastAsia="Calibri"/>
      <w:color w:val="000000"/>
      <w:sz w:val="16"/>
      <w:szCs w:val="16"/>
    </w:rPr>
  </w:style>
  <w:style w:type="paragraph" w:styleId="EnvelopeAddress">
    <w:name w:val="envelope address"/>
    <w:basedOn w:val="Normal"/>
    <w:uiPriority w:val="99"/>
    <w:semiHidden/>
    <w:unhideWhenUsed/>
    <w:locked/>
    <w:rsid w:val="008C1B60"/>
    <w:pPr>
      <w:framePr w:w="7920" w:h="1980" w:hRule="exact" w:hSpace="180" w:wrap="auto" w:hAnchor="page" w:xAlign="center" w:yAlign="bottom"/>
      <w:spacing w:before="0"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8C1B60"/>
    <w:pPr>
      <w:spacing w:before="0" w:after="0" w:line="240" w:lineRule="auto"/>
    </w:pPr>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79208">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53049266">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102311539">
      <w:bodyDiv w:val="1"/>
      <w:marLeft w:val="0"/>
      <w:marRight w:val="0"/>
      <w:marTop w:val="0"/>
      <w:marBottom w:val="0"/>
      <w:divBdr>
        <w:top w:val="none" w:sz="0" w:space="0" w:color="auto"/>
        <w:left w:val="none" w:sz="0" w:space="0" w:color="auto"/>
        <w:bottom w:val="none" w:sz="0" w:space="0" w:color="auto"/>
        <w:right w:val="none" w:sz="0" w:space="0" w:color="auto"/>
      </w:divBdr>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8423399">
      <w:bodyDiv w:val="1"/>
      <w:marLeft w:val="0"/>
      <w:marRight w:val="0"/>
      <w:marTop w:val="0"/>
      <w:marBottom w:val="0"/>
      <w:divBdr>
        <w:top w:val="none" w:sz="0" w:space="0" w:color="auto"/>
        <w:left w:val="none" w:sz="0" w:space="0" w:color="auto"/>
        <w:bottom w:val="none" w:sz="0" w:space="0" w:color="auto"/>
        <w:right w:val="none" w:sz="0" w:space="0" w:color="auto"/>
      </w:divBdr>
    </w:div>
    <w:div w:id="138614410">
      <w:bodyDiv w:val="1"/>
      <w:marLeft w:val="0"/>
      <w:marRight w:val="0"/>
      <w:marTop w:val="0"/>
      <w:marBottom w:val="0"/>
      <w:divBdr>
        <w:top w:val="none" w:sz="0" w:space="0" w:color="auto"/>
        <w:left w:val="none" w:sz="0" w:space="0" w:color="auto"/>
        <w:bottom w:val="none" w:sz="0" w:space="0" w:color="auto"/>
        <w:right w:val="none" w:sz="0" w:space="0" w:color="auto"/>
      </w:divBdr>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9963081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319576711">
      <w:bodyDiv w:val="1"/>
      <w:marLeft w:val="0"/>
      <w:marRight w:val="0"/>
      <w:marTop w:val="0"/>
      <w:marBottom w:val="0"/>
      <w:divBdr>
        <w:top w:val="none" w:sz="0" w:space="0" w:color="auto"/>
        <w:left w:val="none" w:sz="0" w:space="0" w:color="auto"/>
        <w:bottom w:val="none" w:sz="0" w:space="0" w:color="auto"/>
        <w:right w:val="none" w:sz="0" w:space="0" w:color="auto"/>
      </w:divBdr>
    </w:div>
    <w:div w:id="363756114">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82966003">
      <w:bodyDiv w:val="1"/>
      <w:marLeft w:val="0"/>
      <w:marRight w:val="0"/>
      <w:marTop w:val="0"/>
      <w:marBottom w:val="0"/>
      <w:divBdr>
        <w:top w:val="none" w:sz="0" w:space="0" w:color="auto"/>
        <w:left w:val="none" w:sz="0" w:space="0" w:color="auto"/>
        <w:bottom w:val="none" w:sz="0" w:space="0" w:color="auto"/>
        <w:right w:val="none" w:sz="0" w:space="0" w:color="auto"/>
      </w:divBdr>
    </w:div>
    <w:div w:id="534124702">
      <w:bodyDiv w:val="1"/>
      <w:marLeft w:val="0"/>
      <w:marRight w:val="0"/>
      <w:marTop w:val="0"/>
      <w:marBottom w:val="0"/>
      <w:divBdr>
        <w:top w:val="none" w:sz="0" w:space="0" w:color="auto"/>
        <w:left w:val="none" w:sz="0" w:space="0" w:color="auto"/>
        <w:bottom w:val="none" w:sz="0" w:space="0" w:color="auto"/>
        <w:right w:val="none" w:sz="0" w:space="0" w:color="auto"/>
      </w:divBdr>
    </w:div>
    <w:div w:id="539393396">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91565179">
      <w:bodyDiv w:val="1"/>
      <w:marLeft w:val="0"/>
      <w:marRight w:val="0"/>
      <w:marTop w:val="0"/>
      <w:marBottom w:val="0"/>
      <w:divBdr>
        <w:top w:val="none" w:sz="0" w:space="0" w:color="auto"/>
        <w:left w:val="none" w:sz="0" w:space="0" w:color="auto"/>
        <w:bottom w:val="none" w:sz="0" w:space="0" w:color="auto"/>
        <w:right w:val="none" w:sz="0" w:space="0" w:color="auto"/>
      </w:divBdr>
    </w:div>
    <w:div w:id="717896471">
      <w:bodyDiv w:val="1"/>
      <w:marLeft w:val="0"/>
      <w:marRight w:val="0"/>
      <w:marTop w:val="0"/>
      <w:marBottom w:val="0"/>
      <w:divBdr>
        <w:top w:val="none" w:sz="0" w:space="0" w:color="auto"/>
        <w:left w:val="none" w:sz="0" w:space="0" w:color="auto"/>
        <w:bottom w:val="none" w:sz="0" w:space="0" w:color="auto"/>
        <w:right w:val="none" w:sz="0" w:space="0" w:color="auto"/>
      </w:divBdr>
    </w:div>
    <w:div w:id="822744657">
      <w:bodyDiv w:val="1"/>
      <w:marLeft w:val="0"/>
      <w:marRight w:val="0"/>
      <w:marTop w:val="0"/>
      <w:marBottom w:val="0"/>
      <w:divBdr>
        <w:top w:val="none" w:sz="0" w:space="0" w:color="auto"/>
        <w:left w:val="none" w:sz="0" w:space="0" w:color="auto"/>
        <w:bottom w:val="none" w:sz="0" w:space="0" w:color="auto"/>
        <w:right w:val="none" w:sz="0" w:space="0" w:color="auto"/>
      </w:divBdr>
    </w:div>
    <w:div w:id="827938010">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72572316">
      <w:bodyDiv w:val="1"/>
      <w:marLeft w:val="0"/>
      <w:marRight w:val="0"/>
      <w:marTop w:val="0"/>
      <w:marBottom w:val="0"/>
      <w:divBdr>
        <w:top w:val="none" w:sz="0" w:space="0" w:color="auto"/>
        <w:left w:val="none" w:sz="0" w:space="0" w:color="auto"/>
        <w:bottom w:val="none" w:sz="0" w:space="0" w:color="auto"/>
        <w:right w:val="none" w:sz="0" w:space="0" w:color="auto"/>
      </w:divBdr>
    </w:div>
    <w:div w:id="970087807">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45636588">
      <w:bodyDiv w:val="1"/>
      <w:marLeft w:val="0"/>
      <w:marRight w:val="0"/>
      <w:marTop w:val="0"/>
      <w:marBottom w:val="0"/>
      <w:divBdr>
        <w:top w:val="none" w:sz="0" w:space="0" w:color="auto"/>
        <w:left w:val="none" w:sz="0" w:space="0" w:color="auto"/>
        <w:bottom w:val="none" w:sz="0" w:space="0" w:color="auto"/>
        <w:right w:val="none" w:sz="0" w:space="0" w:color="auto"/>
      </w:divBdr>
    </w:div>
    <w:div w:id="1087268503">
      <w:bodyDiv w:val="1"/>
      <w:marLeft w:val="0"/>
      <w:marRight w:val="0"/>
      <w:marTop w:val="0"/>
      <w:marBottom w:val="0"/>
      <w:divBdr>
        <w:top w:val="none" w:sz="0" w:space="0" w:color="auto"/>
        <w:left w:val="none" w:sz="0" w:space="0" w:color="auto"/>
        <w:bottom w:val="none" w:sz="0" w:space="0" w:color="auto"/>
        <w:right w:val="none" w:sz="0" w:space="0" w:color="auto"/>
      </w:divBdr>
    </w:div>
    <w:div w:id="1120104612">
      <w:bodyDiv w:val="1"/>
      <w:marLeft w:val="0"/>
      <w:marRight w:val="0"/>
      <w:marTop w:val="0"/>
      <w:marBottom w:val="0"/>
      <w:divBdr>
        <w:top w:val="none" w:sz="0" w:space="0" w:color="auto"/>
        <w:left w:val="none" w:sz="0" w:space="0" w:color="auto"/>
        <w:bottom w:val="none" w:sz="0" w:space="0" w:color="auto"/>
        <w:right w:val="none" w:sz="0" w:space="0" w:color="auto"/>
      </w:divBdr>
    </w:div>
    <w:div w:id="1239170917">
      <w:bodyDiv w:val="1"/>
      <w:marLeft w:val="0"/>
      <w:marRight w:val="0"/>
      <w:marTop w:val="0"/>
      <w:marBottom w:val="0"/>
      <w:divBdr>
        <w:top w:val="none" w:sz="0" w:space="0" w:color="auto"/>
        <w:left w:val="none" w:sz="0" w:space="0" w:color="auto"/>
        <w:bottom w:val="none" w:sz="0" w:space="0" w:color="auto"/>
        <w:right w:val="none" w:sz="0" w:space="0" w:color="auto"/>
      </w:divBdr>
    </w:div>
    <w:div w:id="1283462919">
      <w:bodyDiv w:val="1"/>
      <w:marLeft w:val="0"/>
      <w:marRight w:val="0"/>
      <w:marTop w:val="0"/>
      <w:marBottom w:val="0"/>
      <w:divBdr>
        <w:top w:val="none" w:sz="0" w:space="0" w:color="auto"/>
        <w:left w:val="none" w:sz="0" w:space="0" w:color="auto"/>
        <w:bottom w:val="none" w:sz="0" w:space="0" w:color="auto"/>
        <w:right w:val="none" w:sz="0" w:space="0" w:color="auto"/>
      </w:divBdr>
    </w:div>
    <w:div w:id="1290741527">
      <w:bodyDiv w:val="1"/>
      <w:marLeft w:val="0"/>
      <w:marRight w:val="0"/>
      <w:marTop w:val="0"/>
      <w:marBottom w:val="0"/>
      <w:divBdr>
        <w:top w:val="none" w:sz="0" w:space="0" w:color="auto"/>
        <w:left w:val="none" w:sz="0" w:space="0" w:color="auto"/>
        <w:bottom w:val="none" w:sz="0" w:space="0" w:color="auto"/>
        <w:right w:val="none" w:sz="0" w:space="0" w:color="auto"/>
      </w:divBdr>
    </w:div>
    <w:div w:id="1347554823">
      <w:bodyDiv w:val="1"/>
      <w:marLeft w:val="0"/>
      <w:marRight w:val="0"/>
      <w:marTop w:val="0"/>
      <w:marBottom w:val="0"/>
      <w:divBdr>
        <w:top w:val="none" w:sz="0" w:space="0" w:color="auto"/>
        <w:left w:val="none" w:sz="0" w:space="0" w:color="auto"/>
        <w:bottom w:val="none" w:sz="0" w:space="0" w:color="auto"/>
        <w:right w:val="none" w:sz="0" w:space="0" w:color="auto"/>
      </w:divBdr>
    </w:div>
    <w:div w:id="1358460172">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14765875">
      <w:bodyDiv w:val="1"/>
      <w:marLeft w:val="0"/>
      <w:marRight w:val="0"/>
      <w:marTop w:val="0"/>
      <w:marBottom w:val="0"/>
      <w:divBdr>
        <w:top w:val="none" w:sz="0" w:space="0" w:color="auto"/>
        <w:left w:val="none" w:sz="0" w:space="0" w:color="auto"/>
        <w:bottom w:val="none" w:sz="0" w:space="0" w:color="auto"/>
        <w:right w:val="none" w:sz="0" w:space="0" w:color="auto"/>
      </w:divBdr>
    </w:div>
    <w:div w:id="1533029041">
      <w:bodyDiv w:val="1"/>
      <w:marLeft w:val="0"/>
      <w:marRight w:val="0"/>
      <w:marTop w:val="0"/>
      <w:marBottom w:val="0"/>
      <w:divBdr>
        <w:top w:val="none" w:sz="0" w:space="0" w:color="auto"/>
        <w:left w:val="none" w:sz="0" w:space="0" w:color="auto"/>
        <w:bottom w:val="none" w:sz="0" w:space="0" w:color="auto"/>
        <w:right w:val="none" w:sz="0" w:space="0" w:color="auto"/>
      </w:divBdr>
    </w:div>
    <w:div w:id="1558590790">
      <w:bodyDiv w:val="1"/>
      <w:marLeft w:val="0"/>
      <w:marRight w:val="0"/>
      <w:marTop w:val="0"/>
      <w:marBottom w:val="0"/>
      <w:divBdr>
        <w:top w:val="none" w:sz="0" w:space="0" w:color="auto"/>
        <w:left w:val="none" w:sz="0" w:space="0" w:color="auto"/>
        <w:bottom w:val="none" w:sz="0" w:space="0" w:color="auto"/>
        <w:right w:val="none" w:sz="0" w:space="0" w:color="auto"/>
      </w:divBdr>
    </w:div>
    <w:div w:id="1607494561">
      <w:bodyDiv w:val="1"/>
      <w:marLeft w:val="0"/>
      <w:marRight w:val="0"/>
      <w:marTop w:val="0"/>
      <w:marBottom w:val="0"/>
      <w:divBdr>
        <w:top w:val="none" w:sz="0" w:space="0" w:color="auto"/>
        <w:left w:val="none" w:sz="0" w:space="0" w:color="auto"/>
        <w:bottom w:val="none" w:sz="0" w:space="0" w:color="auto"/>
        <w:right w:val="none" w:sz="0" w:space="0" w:color="auto"/>
      </w:divBdr>
    </w:div>
    <w:div w:id="1669408851">
      <w:bodyDiv w:val="1"/>
      <w:marLeft w:val="0"/>
      <w:marRight w:val="0"/>
      <w:marTop w:val="0"/>
      <w:marBottom w:val="0"/>
      <w:divBdr>
        <w:top w:val="none" w:sz="0" w:space="0" w:color="auto"/>
        <w:left w:val="none" w:sz="0" w:space="0" w:color="auto"/>
        <w:bottom w:val="none" w:sz="0" w:space="0" w:color="auto"/>
        <w:right w:val="none" w:sz="0" w:space="0" w:color="auto"/>
      </w:divBdr>
    </w:div>
    <w:div w:id="1785732279">
      <w:bodyDiv w:val="1"/>
      <w:marLeft w:val="0"/>
      <w:marRight w:val="0"/>
      <w:marTop w:val="0"/>
      <w:marBottom w:val="0"/>
      <w:divBdr>
        <w:top w:val="none" w:sz="0" w:space="0" w:color="auto"/>
        <w:left w:val="none" w:sz="0" w:space="0" w:color="auto"/>
        <w:bottom w:val="none" w:sz="0" w:space="0" w:color="auto"/>
        <w:right w:val="none" w:sz="0" w:space="0" w:color="auto"/>
      </w:divBdr>
    </w:div>
    <w:div w:id="1800537176">
      <w:bodyDiv w:val="1"/>
      <w:marLeft w:val="0"/>
      <w:marRight w:val="0"/>
      <w:marTop w:val="0"/>
      <w:marBottom w:val="0"/>
      <w:divBdr>
        <w:top w:val="none" w:sz="0" w:space="0" w:color="auto"/>
        <w:left w:val="none" w:sz="0" w:space="0" w:color="auto"/>
        <w:bottom w:val="none" w:sz="0" w:space="0" w:color="auto"/>
        <w:right w:val="none" w:sz="0" w:space="0" w:color="auto"/>
      </w:divBdr>
    </w:div>
    <w:div w:id="1821775004">
      <w:bodyDiv w:val="1"/>
      <w:marLeft w:val="0"/>
      <w:marRight w:val="0"/>
      <w:marTop w:val="0"/>
      <w:marBottom w:val="0"/>
      <w:divBdr>
        <w:top w:val="none" w:sz="0" w:space="0" w:color="auto"/>
        <w:left w:val="none" w:sz="0" w:space="0" w:color="auto"/>
        <w:bottom w:val="none" w:sz="0" w:space="0" w:color="auto"/>
        <w:right w:val="none" w:sz="0" w:space="0" w:color="auto"/>
      </w:divBdr>
    </w:div>
    <w:div w:id="1911650023">
      <w:bodyDiv w:val="1"/>
      <w:marLeft w:val="0"/>
      <w:marRight w:val="0"/>
      <w:marTop w:val="0"/>
      <w:marBottom w:val="0"/>
      <w:divBdr>
        <w:top w:val="none" w:sz="0" w:space="0" w:color="auto"/>
        <w:left w:val="none" w:sz="0" w:space="0" w:color="auto"/>
        <w:bottom w:val="none" w:sz="0" w:space="0" w:color="auto"/>
        <w:right w:val="none" w:sz="0" w:space="0" w:color="auto"/>
      </w:divBdr>
    </w:div>
    <w:div w:id="2018533534">
      <w:bodyDiv w:val="1"/>
      <w:marLeft w:val="0"/>
      <w:marRight w:val="0"/>
      <w:marTop w:val="0"/>
      <w:marBottom w:val="0"/>
      <w:divBdr>
        <w:top w:val="none" w:sz="0" w:space="0" w:color="auto"/>
        <w:left w:val="none" w:sz="0" w:space="0" w:color="auto"/>
        <w:bottom w:val="none" w:sz="0" w:space="0" w:color="auto"/>
        <w:right w:val="none" w:sz="0" w:space="0" w:color="auto"/>
      </w:divBdr>
    </w:div>
    <w:div w:id="2056075620">
      <w:bodyDiv w:val="1"/>
      <w:marLeft w:val="0"/>
      <w:marRight w:val="0"/>
      <w:marTop w:val="0"/>
      <w:marBottom w:val="0"/>
      <w:divBdr>
        <w:top w:val="none" w:sz="0" w:space="0" w:color="auto"/>
        <w:left w:val="none" w:sz="0" w:space="0" w:color="auto"/>
        <w:bottom w:val="none" w:sz="0" w:space="0" w:color="auto"/>
        <w:right w:val="none" w:sz="0" w:space="0" w:color="auto"/>
      </w:divBdr>
    </w:div>
    <w:div w:id="2085225487">
      <w:bodyDiv w:val="1"/>
      <w:marLeft w:val="0"/>
      <w:marRight w:val="0"/>
      <w:marTop w:val="0"/>
      <w:marBottom w:val="0"/>
      <w:divBdr>
        <w:top w:val="none" w:sz="0" w:space="0" w:color="auto"/>
        <w:left w:val="none" w:sz="0" w:space="0" w:color="auto"/>
        <w:bottom w:val="none" w:sz="0" w:space="0" w:color="auto"/>
        <w:right w:val="none" w:sz="0" w:space="0" w:color="auto"/>
      </w:divBdr>
    </w:div>
    <w:div w:id="2110731690">
      <w:bodyDiv w:val="1"/>
      <w:marLeft w:val="0"/>
      <w:marRight w:val="0"/>
      <w:marTop w:val="0"/>
      <w:marBottom w:val="0"/>
      <w:divBdr>
        <w:top w:val="none" w:sz="0" w:space="0" w:color="auto"/>
        <w:left w:val="none" w:sz="0" w:space="0" w:color="auto"/>
        <w:bottom w:val="none" w:sz="0" w:space="0" w:color="auto"/>
        <w:right w:val="none" w:sz="0" w:space="0" w:color="auto"/>
      </w:divBdr>
      <w:divsChild>
        <w:div w:id="437146213">
          <w:marLeft w:val="0"/>
          <w:marRight w:val="0"/>
          <w:marTop w:val="0"/>
          <w:marBottom w:val="0"/>
          <w:divBdr>
            <w:top w:val="none" w:sz="0" w:space="0" w:color="auto"/>
            <w:left w:val="none" w:sz="0" w:space="0" w:color="auto"/>
            <w:bottom w:val="none" w:sz="0" w:space="0" w:color="auto"/>
            <w:right w:val="none" w:sz="0" w:space="0" w:color="auto"/>
          </w:divBdr>
          <w:divsChild>
            <w:div w:id="2105028869">
              <w:marLeft w:val="0"/>
              <w:marRight w:val="0"/>
              <w:marTop w:val="0"/>
              <w:marBottom w:val="0"/>
              <w:divBdr>
                <w:top w:val="none" w:sz="0" w:space="0" w:color="auto"/>
                <w:left w:val="none" w:sz="0" w:space="0" w:color="auto"/>
                <w:bottom w:val="none" w:sz="0" w:space="0" w:color="auto"/>
                <w:right w:val="none" w:sz="0" w:space="0" w:color="auto"/>
              </w:divBdr>
              <w:divsChild>
                <w:div w:id="1522625723">
                  <w:marLeft w:val="0"/>
                  <w:marRight w:val="0"/>
                  <w:marTop w:val="0"/>
                  <w:marBottom w:val="0"/>
                  <w:divBdr>
                    <w:top w:val="none" w:sz="0" w:space="0" w:color="auto"/>
                    <w:left w:val="none" w:sz="0" w:space="0" w:color="auto"/>
                    <w:bottom w:val="none" w:sz="0" w:space="0" w:color="auto"/>
                    <w:right w:val="none" w:sz="0" w:space="0" w:color="auto"/>
                  </w:divBdr>
                  <w:divsChild>
                    <w:div w:id="270823251">
                      <w:marLeft w:val="0"/>
                      <w:marRight w:val="0"/>
                      <w:marTop w:val="0"/>
                      <w:marBottom w:val="0"/>
                      <w:divBdr>
                        <w:top w:val="none" w:sz="0" w:space="0" w:color="auto"/>
                        <w:left w:val="none" w:sz="0" w:space="0" w:color="auto"/>
                        <w:bottom w:val="none" w:sz="0" w:space="0" w:color="auto"/>
                        <w:right w:val="none" w:sz="0" w:space="0" w:color="auto"/>
                      </w:divBdr>
                      <w:divsChild>
                        <w:div w:id="859853036">
                          <w:marLeft w:val="0"/>
                          <w:marRight w:val="0"/>
                          <w:marTop w:val="0"/>
                          <w:marBottom w:val="0"/>
                          <w:divBdr>
                            <w:top w:val="none" w:sz="0" w:space="0" w:color="auto"/>
                            <w:left w:val="none" w:sz="0" w:space="0" w:color="auto"/>
                            <w:bottom w:val="none" w:sz="0" w:space="0" w:color="auto"/>
                            <w:right w:val="none" w:sz="0" w:space="0" w:color="auto"/>
                          </w:divBdr>
                          <w:divsChild>
                            <w:div w:id="2080395791">
                              <w:marLeft w:val="0"/>
                              <w:marRight w:val="0"/>
                              <w:marTop w:val="0"/>
                              <w:marBottom w:val="0"/>
                              <w:divBdr>
                                <w:top w:val="none" w:sz="0" w:space="0" w:color="auto"/>
                                <w:left w:val="none" w:sz="0" w:space="0" w:color="auto"/>
                                <w:bottom w:val="none" w:sz="0" w:space="0" w:color="auto"/>
                                <w:right w:val="none" w:sz="0" w:space="0" w:color="auto"/>
                              </w:divBdr>
                              <w:divsChild>
                                <w:div w:id="2070303122">
                                  <w:marLeft w:val="0"/>
                                  <w:marRight w:val="0"/>
                                  <w:marTop w:val="0"/>
                                  <w:marBottom w:val="0"/>
                                  <w:divBdr>
                                    <w:top w:val="none" w:sz="0" w:space="0" w:color="auto"/>
                                    <w:left w:val="none" w:sz="0" w:space="0" w:color="auto"/>
                                    <w:bottom w:val="none" w:sz="0" w:space="0" w:color="auto"/>
                                    <w:right w:val="none" w:sz="0" w:space="0" w:color="auto"/>
                                  </w:divBdr>
                                  <w:divsChild>
                                    <w:div w:id="556353871">
                                      <w:marLeft w:val="0"/>
                                      <w:marRight w:val="0"/>
                                      <w:marTop w:val="0"/>
                                      <w:marBottom w:val="0"/>
                                      <w:divBdr>
                                        <w:top w:val="none" w:sz="0" w:space="0" w:color="auto"/>
                                        <w:left w:val="none" w:sz="0" w:space="0" w:color="auto"/>
                                        <w:bottom w:val="none" w:sz="0" w:space="0" w:color="auto"/>
                                        <w:right w:val="none" w:sz="0" w:space="0" w:color="auto"/>
                                      </w:divBdr>
                                      <w:divsChild>
                                        <w:div w:id="100492689">
                                          <w:marLeft w:val="0"/>
                                          <w:marRight w:val="0"/>
                                          <w:marTop w:val="0"/>
                                          <w:marBottom w:val="0"/>
                                          <w:divBdr>
                                            <w:top w:val="none" w:sz="0" w:space="0" w:color="auto"/>
                                            <w:left w:val="none" w:sz="0" w:space="0" w:color="auto"/>
                                            <w:bottom w:val="none" w:sz="0" w:space="0" w:color="auto"/>
                                            <w:right w:val="none" w:sz="0" w:space="0" w:color="auto"/>
                                          </w:divBdr>
                                          <w:divsChild>
                                            <w:div w:id="1380202800">
                                              <w:marLeft w:val="0"/>
                                              <w:marRight w:val="0"/>
                                              <w:marTop w:val="0"/>
                                              <w:marBottom w:val="0"/>
                                              <w:divBdr>
                                                <w:top w:val="none" w:sz="0" w:space="0" w:color="auto"/>
                                                <w:left w:val="none" w:sz="0" w:space="0" w:color="auto"/>
                                                <w:bottom w:val="none" w:sz="0" w:space="0" w:color="auto"/>
                                                <w:right w:val="none" w:sz="0" w:space="0" w:color="auto"/>
                                              </w:divBdr>
                                              <w:divsChild>
                                                <w:div w:id="592280954">
                                                  <w:marLeft w:val="0"/>
                                                  <w:marRight w:val="0"/>
                                                  <w:marTop w:val="0"/>
                                                  <w:marBottom w:val="0"/>
                                                  <w:divBdr>
                                                    <w:top w:val="none" w:sz="0" w:space="0" w:color="auto"/>
                                                    <w:left w:val="none" w:sz="0" w:space="0" w:color="auto"/>
                                                    <w:bottom w:val="none" w:sz="0" w:space="0" w:color="auto"/>
                                                    <w:right w:val="none" w:sz="0" w:space="0" w:color="auto"/>
                                                  </w:divBdr>
                                                  <w:divsChild>
                                                    <w:div w:id="706225479">
                                                      <w:marLeft w:val="0"/>
                                                      <w:marRight w:val="0"/>
                                                      <w:marTop w:val="0"/>
                                                      <w:marBottom w:val="0"/>
                                                      <w:divBdr>
                                                        <w:top w:val="single" w:sz="12" w:space="0" w:color="ABABAB"/>
                                                        <w:left w:val="single" w:sz="6" w:space="0" w:color="ABABAB"/>
                                                        <w:bottom w:val="none" w:sz="0" w:space="0" w:color="auto"/>
                                                        <w:right w:val="single" w:sz="6" w:space="0" w:color="ABABAB"/>
                                                      </w:divBdr>
                                                      <w:divsChild>
                                                        <w:div w:id="771635185">
                                                          <w:marLeft w:val="0"/>
                                                          <w:marRight w:val="0"/>
                                                          <w:marTop w:val="0"/>
                                                          <w:marBottom w:val="0"/>
                                                          <w:divBdr>
                                                            <w:top w:val="none" w:sz="0" w:space="0" w:color="auto"/>
                                                            <w:left w:val="none" w:sz="0" w:space="0" w:color="auto"/>
                                                            <w:bottom w:val="none" w:sz="0" w:space="0" w:color="auto"/>
                                                            <w:right w:val="none" w:sz="0" w:space="0" w:color="auto"/>
                                                          </w:divBdr>
                                                          <w:divsChild>
                                                            <w:div w:id="1307735490">
                                                              <w:marLeft w:val="0"/>
                                                              <w:marRight w:val="0"/>
                                                              <w:marTop w:val="0"/>
                                                              <w:marBottom w:val="0"/>
                                                              <w:divBdr>
                                                                <w:top w:val="none" w:sz="0" w:space="0" w:color="auto"/>
                                                                <w:left w:val="none" w:sz="0" w:space="0" w:color="auto"/>
                                                                <w:bottom w:val="none" w:sz="0" w:space="0" w:color="auto"/>
                                                                <w:right w:val="none" w:sz="0" w:space="0" w:color="auto"/>
                                                              </w:divBdr>
                                                              <w:divsChild>
                                                                <w:div w:id="1634094374">
                                                                  <w:marLeft w:val="0"/>
                                                                  <w:marRight w:val="0"/>
                                                                  <w:marTop w:val="0"/>
                                                                  <w:marBottom w:val="0"/>
                                                                  <w:divBdr>
                                                                    <w:top w:val="none" w:sz="0" w:space="0" w:color="auto"/>
                                                                    <w:left w:val="none" w:sz="0" w:space="0" w:color="auto"/>
                                                                    <w:bottom w:val="none" w:sz="0" w:space="0" w:color="auto"/>
                                                                    <w:right w:val="none" w:sz="0" w:space="0" w:color="auto"/>
                                                                  </w:divBdr>
                                                                  <w:divsChild>
                                                                    <w:div w:id="1931307241">
                                                                      <w:marLeft w:val="0"/>
                                                                      <w:marRight w:val="0"/>
                                                                      <w:marTop w:val="0"/>
                                                                      <w:marBottom w:val="0"/>
                                                                      <w:divBdr>
                                                                        <w:top w:val="none" w:sz="0" w:space="0" w:color="auto"/>
                                                                        <w:left w:val="none" w:sz="0" w:space="0" w:color="auto"/>
                                                                        <w:bottom w:val="none" w:sz="0" w:space="0" w:color="auto"/>
                                                                        <w:right w:val="none" w:sz="0" w:space="0" w:color="auto"/>
                                                                      </w:divBdr>
                                                                      <w:divsChild>
                                                                        <w:div w:id="147327700">
                                                                          <w:marLeft w:val="0"/>
                                                                          <w:marRight w:val="0"/>
                                                                          <w:marTop w:val="0"/>
                                                                          <w:marBottom w:val="0"/>
                                                                          <w:divBdr>
                                                                            <w:top w:val="none" w:sz="0" w:space="0" w:color="auto"/>
                                                                            <w:left w:val="none" w:sz="0" w:space="0" w:color="auto"/>
                                                                            <w:bottom w:val="none" w:sz="0" w:space="0" w:color="auto"/>
                                                                            <w:right w:val="none" w:sz="0" w:space="0" w:color="auto"/>
                                                                          </w:divBdr>
                                                                          <w:divsChild>
                                                                            <w:div w:id="534198166">
                                                                              <w:marLeft w:val="0"/>
                                                                              <w:marRight w:val="0"/>
                                                                              <w:marTop w:val="0"/>
                                                                              <w:marBottom w:val="0"/>
                                                                              <w:divBdr>
                                                                                <w:top w:val="none" w:sz="0" w:space="0" w:color="auto"/>
                                                                                <w:left w:val="none" w:sz="0" w:space="0" w:color="auto"/>
                                                                                <w:bottom w:val="none" w:sz="0" w:space="0" w:color="auto"/>
                                                                                <w:right w:val="none" w:sz="0" w:space="0" w:color="auto"/>
                                                                              </w:divBdr>
                                                                              <w:divsChild>
                                                                                <w:div w:id="12427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3id.org/gba/glossary/drill-bit" TargetMode="External"/><Relationship Id="rId21" Type="http://schemas.openxmlformats.org/officeDocument/2006/relationships/hyperlink" Target="http://www.bom.gov.au/water/" TargetMode="External"/><Relationship Id="rId42" Type="http://schemas.openxmlformats.org/officeDocument/2006/relationships/footer" Target="footer5.xml"/><Relationship Id="rId63" Type="http://schemas.openxmlformats.org/officeDocument/2006/relationships/footer" Target="footer13.xml"/><Relationship Id="rId84" Type="http://schemas.openxmlformats.org/officeDocument/2006/relationships/hyperlink" Target="http://fracfocus.org/" TargetMode="External"/><Relationship Id="rId138" Type="http://schemas.openxmlformats.org/officeDocument/2006/relationships/hyperlink" Target="https://w3id.org/gba/glossary/impact" TargetMode="External"/><Relationship Id="rId159" Type="http://schemas.openxmlformats.org/officeDocument/2006/relationships/hyperlink" Target="https://w3id.org/gba/glossary/production" TargetMode="External"/><Relationship Id="rId170" Type="http://schemas.openxmlformats.org/officeDocument/2006/relationships/hyperlink" Target="https://w3id.org/gba/glossary/sediment" TargetMode="External"/><Relationship Id="rId191" Type="http://schemas.openxmlformats.org/officeDocument/2006/relationships/header" Target="header26.xml"/><Relationship Id="rId107" Type="http://schemas.openxmlformats.org/officeDocument/2006/relationships/hyperlink" Target="https://w3id.org/gba/glossary/coal-seam-gas" TargetMode="External"/><Relationship Id="rId11" Type="http://schemas.openxmlformats.org/officeDocument/2006/relationships/footnotes" Target="footnotes.xml"/><Relationship Id="rId32" Type="http://schemas.openxmlformats.org/officeDocument/2006/relationships/header" Target="header3.xml"/><Relationship Id="rId53" Type="http://schemas.openxmlformats.org/officeDocument/2006/relationships/header" Target="header14.xml"/><Relationship Id="rId74" Type="http://schemas.openxmlformats.org/officeDocument/2006/relationships/hyperlink" Target="https://frackinginquiry.nt.gov.au/submission-library" TargetMode="External"/><Relationship Id="rId128" Type="http://schemas.openxmlformats.org/officeDocument/2006/relationships/hyperlink" Target="https://w3id.org/gba/glossary/fracture" TargetMode="External"/><Relationship Id="rId149" Type="http://schemas.openxmlformats.org/officeDocument/2006/relationships/hyperlink" Target="https://w3id.org/gba/glossary/naturally-occurring-radioactive-materials" TargetMode="External"/><Relationship Id="rId5" Type="http://schemas.openxmlformats.org/officeDocument/2006/relationships/customXml" Target="../customXml/item5.xml"/><Relationship Id="rId95" Type="http://schemas.openxmlformats.org/officeDocument/2006/relationships/hyperlink" Target="https://w3id.org/gba/glossary/aquifer" TargetMode="External"/><Relationship Id="rId160" Type="http://schemas.openxmlformats.org/officeDocument/2006/relationships/hyperlink" Target="https://w3id.org/gba/glossary/production-well" TargetMode="External"/><Relationship Id="rId181" Type="http://schemas.openxmlformats.org/officeDocument/2006/relationships/hyperlink" Target="https://w3id.org/gba/glossary/total-organic-carbon" TargetMode="External"/><Relationship Id="rId22" Type="http://schemas.openxmlformats.org/officeDocument/2006/relationships/hyperlink" Target="http://www.csiro.au" TargetMode="External"/><Relationship Id="rId43" Type="http://schemas.openxmlformats.org/officeDocument/2006/relationships/footer" Target="footer6.xml"/><Relationship Id="rId64" Type="http://schemas.openxmlformats.org/officeDocument/2006/relationships/header" Target="header20.xml"/><Relationship Id="rId118" Type="http://schemas.openxmlformats.org/officeDocument/2006/relationships/hyperlink" Target="https://w3id.org/gba/glossary/ecosystem" TargetMode="External"/><Relationship Id="rId139" Type="http://schemas.openxmlformats.org/officeDocument/2006/relationships/hyperlink" Target="https://w3id.org/gba/glossary/impact-mode" TargetMode="External"/><Relationship Id="rId85" Type="http://schemas.openxmlformats.org/officeDocument/2006/relationships/hyperlink" Target="https://www.nicnas.gov.au/chemical-information/imap-assessments/imap-assessments/tier-ii-environment-assessments/cvms" TargetMode="External"/><Relationship Id="rId150" Type="http://schemas.openxmlformats.org/officeDocument/2006/relationships/hyperlink" Target="https://w3id.org/gba/glossary/oil" TargetMode="External"/><Relationship Id="rId171" Type="http://schemas.openxmlformats.org/officeDocument/2006/relationships/hyperlink" Target="https://w3id.org/gba/glossary/sedimentary-rock" TargetMode="External"/><Relationship Id="rId192" Type="http://schemas.openxmlformats.org/officeDocument/2006/relationships/image" Target="media/image11.jpg"/><Relationship Id="rId12" Type="http://schemas.openxmlformats.org/officeDocument/2006/relationships/endnotes" Target="endnotes.xml"/><Relationship Id="rId33" Type="http://schemas.openxmlformats.org/officeDocument/2006/relationships/footer" Target="footer3.xml"/><Relationship Id="rId108" Type="http://schemas.openxmlformats.org/officeDocument/2006/relationships/hyperlink" Target="https://w3id.org/gba/glossary/conceptual-model" TargetMode="External"/><Relationship Id="rId129" Type="http://schemas.openxmlformats.org/officeDocument/2006/relationships/hyperlink" Target="https://w3id.org/gba/glossary/free-gas" TargetMode="External"/><Relationship Id="rId54" Type="http://schemas.openxmlformats.org/officeDocument/2006/relationships/header" Target="header15.xml"/><Relationship Id="rId75" Type="http://schemas.openxmlformats.org/officeDocument/2006/relationships/hyperlink" Target="http://waterquality.gov.au/anz-guidelines/Documents/ANZECC-ARMCANZ-2000-guidelines-vol1.pdf" TargetMode="External"/><Relationship Id="rId96" Type="http://schemas.openxmlformats.org/officeDocument/2006/relationships/hyperlink" Target="https://w3id.org/gba/glossary/aquitard" TargetMode="External"/><Relationship Id="rId140" Type="http://schemas.openxmlformats.org/officeDocument/2006/relationships/hyperlink" Target="https://w3id.org/gba/glossary/impact-modes-and-effects-analysis" TargetMode="External"/><Relationship Id="rId161" Type="http://schemas.openxmlformats.org/officeDocument/2006/relationships/hyperlink" Target="https://w3id.org/gba/glossary/proppant" TargetMode="External"/><Relationship Id="rId182" Type="http://schemas.openxmlformats.org/officeDocument/2006/relationships/hyperlink" Target="https://w3id.org/gba/glossary/toxicity" TargetMode="External"/><Relationship Id="rId6" Type="http://schemas.openxmlformats.org/officeDocument/2006/relationships/customXml" Target="../customXml/item6.xml"/><Relationship Id="rId23" Type="http://schemas.openxmlformats.org/officeDocument/2006/relationships/hyperlink" Target="http://www.ga.gov.au" TargetMode="External"/><Relationship Id="rId119" Type="http://schemas.openxmlformats.org/officeDocument/2006/relationships/hyperlink" Target="https://w3id.org/gba/glossary/effect" TargetMode="External"/><Relationship Id="rId44" Type="http://schemas.openxmlformats.org/officeDocument/2006/relationships/header" Target="header9.xml"/><Relationship Id="rId65" Type="http://schemas.openxmlformats.org/officeDocument/2006/relationships/header" Target="header21.xml"/><Relationship Id="rId86" Type="http://schemas.openxmlformats.org/officeDocument/2006/relationships/hyperlink" Target="https://frackinginquiry.nt.gov.au/inquiry-reports/final-report" TargetMode="External"/><Relationship Id="rId130" Type="http://schemas.openxmlformats.org/officeDocument/2006/relationships/hyperlink" Target="https://w3id.org/gba/glossary/geogenic-chemical" TargetMode="External"/><Relationship Id="rId151" Type="http://schemas.openxmlformats.org/officeDocument/2006/relationships/hyperlink" Target="https://w3id.org/gba/glossary/organic-matter" TargetMode="External"/><Relationship Id="rId172" Type="http://schemas.openxmlformats.org/officeDocument/2006/relationships/hyperlink" Target="https://w3id.org/gba/glossary/sensitivity" TargetMode="External"/><Relationship Id="rId193" Type="http://schemas.openxmlformats.org/officeDocument/2006/relationships/image" Target="media/image12.jpg"/><Relationship Id="rId13" Type="http://schemas.openxmlformats.org/officeDocument/2006/relationships/image" Target="media/image1.png"/><Relationship Id="rId109" Type="http://schemas.openxmlformats.org/officeDocument/2006/relationships/hyperlink" Target="https://w3id.org/gba/glossary/consequence" TargetMode="External"/><Relationship Id="rId34" Type="http://schemas.openxmlformats.org/officeDocument/2006/relationships/header" Target="header4.xml"/><Relationship Id="rId55" Type="http://schemas.openxmlformats.org/officeDocument/2006/relationships/footer" Target="footer9.xml"/><Relationship Id="rId76" Type="http://schemas.openxmlformats.org/officeDocument/2006/relationships/hyperlink" Target="https://publications.csiro.au/rpr/download?pid=csiro:EP143463&amp;dsid=DS1" TargetMode="External"/><Relationship Id="rId97" Type="http://schemas.openxmlformats.org/officeDocument/2006/relationships/hyperlink" Target="https://w3id.org/gba/glossary/asset" TargetMode="External"/><Relationship Id="rId120" Type="http://schemas.openxmlformats.org/officeDocument/2006/relationships/hyperlink" Target="https://w3id.org/gba/glossary/endpoint" TargetMode="External"/><Relationship Id="rId141" Type="http://schemas.openxmlformats.org/officeDocument/2006/relationships/hyperlink" Target="https://w3id.org/gba/glossary/injection" TargetMode="External"/><Relationship Id="rId7" Type="http://schemas.openxmlformats.org/officeDocument/2006/relationships/numbering" Target="numbering.xml"/><Relationship Id="rId162" Type="http://schemas.openxmlformats.org/officeDocument/2006/relationships/hyperlink" Target="https://w3id.org/gba/glossary/reserves" TargetMode="External"/><Relationship Id="rId183" Type="http://schemas.openxmlformats.org/officeDocument/2006/relationships/hyperlink" Target="https://w3id.org/gba/glossary/trap" TargetMode="External"/><Relationship Id="rId29" Type="http://schemas.openxmlformats.org/officeDocument/2006/relationships/header" Target="header2.xml"/><Relationship Id="rId24" Type="http://schemas.openxmlformats.org/officeDocument/2006/relationships/image" Target="media/image7.png"/><Relationship Id="rId40" Type="http://schemas.openxmlformats.org/officeDocument/2006/relationships/header" Target="header7.xml"/><Relationship Id="rId45" Type="http://schemas.openxmlformats.org/officeDocument/2006/relationships/footer" Target="footer7.xml"/><Relationship Id="rId66" Type="http://schemas.openxmlformats.org/officeDocument/2006/relationships/footer" Target="footer14.xml"/><Relationship Id="rId87" Type="http://schemas.openxmlformats.org/officeDocument/2006/relationships/hyperlink" Target="https://semspub.epa.gov/work/10/500006305.pdf" TargetMode="External"/><Relationship Id="rId110" Type="http://schemas.openxmlformats.org/officeDocument/2006/relationships/hyperlink" Target="https://w3id.org/gba/glossary/conventional-gas" TargetMode="External"/><Relationship Id="rId115" Type="http://schemas.openxmlformats.org/officeDocument/2006/relationships/hyperlink" Target="https://w3id.org/gba/glossary/discovered" TargetMode="External"/><Relationship Id="rId131" Type="http://schemas.openxmlformats.org/officeDocument/2006/relationships/hyperlink" Target="https://w3id.org/gba/glossary/geological-formation" TargetMode="External"/><Relationship Id="rId136" Type="http://schemas.openxmlformats.org/officeDocument/2006/relationships/hyperlink" Target="https://w3id.org/gba/glossary/hydrocarbons" TargetMode="External"/><Relationship Id="rId157" Type="http://schemas.openxmlformats.org/officeDocument/2006/relationships/hyperlink" Target="https://w3id.org/gba/glossary/potential-effect" TargetMode="External"/><Relationship Id="rId178" Type="http://schemas.openxmlformats.org/officeDocument/2006/relationships/hyperlink" Target="https://w3id.org/gba/glossary/structure" TargetMode="External"/><Relationship Id="rId61" Type="http://schemas.openxmlformats.org/officeDocument/2006/relationships/header" Target="header19.xml"/><Relationship Id="rId82" Type="http://schemas.openxmlformats.org/officeDocument/2006/relationships/hyperlink" Target="https://www.canada.ca/en/health-canada/services/chemical-substances/challenge/batch-2/cyclotetrasiloxane-octamethyl.html" TargetMode="External"/><Relationship Id="rId152" Type="http://schemas.openxmlformats.org/officeDocument/2006/relationships/hyperlink" Target="https://w3id.org/gba/glossary/permeability" TargetMode="External"/><Relationship Id="rId173" Type="http://schemas.openxmlformats.org/officeDocument/2006/relationships/hyperlink" Target="https://w3id.org/gba/glossary/shale" TargetMode="External"/><Relationship Id="rId194" Type="http://schemas.openxmlformats.org/officeDocument/2006/relationships/image" Target="media/image13.jpeg"/><Relationship Id="rId199" Type="http://schemas.openxmlformats.org/officeDocument/2006/relationships/header" Target="header27.xml"/><Relationship Id="rId203" Type="http://schemas.openxmlformats.org/officeDocument/2006/relationships/fontTable" Target="fontTable.xml"/><Relationship Id="rId19" Type="http://schemas.openxmlformats.org/officeDocument/2006/relationships/hyperlink" Target="http://www.bioregionalassessments.gov.au" TargetMode="External"/><Relationship Id="rId14" Type="http://schemas.openxmlformats.org/officeDocument/2006/relationships/image" Target="media/image2.jpg"/><Relationship Id="rId30" Type="http://schemas.openxmlformats.org/officeDocument/2006/relationships/footer" Target="footer1.xml"/><Relationship Id="rId35" Type="http://schemas.openxmlformats.org/officeDocument/2006/relationships/header" Target="header5.xml"/><Relationship Id="rId56" Type="http://schemas.openxmlformats.org/officeDocument/2006/relationships/footer" Target="footer10.xml"/><Relationship Id="rId77" Type="http://schemas.openxmlformats.org/officeDocument/2006/relationships/hyperlink" Target="http://www.environment.gov.au/system/files/consultations/81536a00-45ea-4aba-982c-5c52a100cc15/files/risk-assessment-guidance-manual-chemicals-associated-csg-extraction-australia-exposure-draft.pdf" TargetMode="External"/><Relationship Id="rId100" Type="http://schemas.openxmlformats.org/officeDocument/2006/relationships/hyperlink" Target="https://w3id.org/gba/glossary/biogenic-gas" TargetMode="External"/><Relationship Id="rId105" Type="http://schemas.openxmlformats.org/officeDocument/2006/relationships/hyperlink" Target="https://w3id.org/gba/glossary/cleat" TargetMode="External"/><Relationship Id="rId126" Type="http://schemas.openxmlformats.org/officeDocument/2006/relationships/hyperlink" Target="https://w3id.org/gba/glossary/formation" TargetMode="External"/><Relationship Id="rId147" Type="http://schemas.openxmlformats.org/officeDocument/2006/relationships/hyperlink" Target="https://w3id.org/gba/glossary/migration" TargetMode="External"/><Relationship Id="rId168" Type="http://schemas.openxmlformats.org/officeDocument/2006/relationships/hyperlink" Target="https://w3id.org/gba/glossary/sandstone" TargetMode="External"/><Relationship Id="rId8" Type="http://schemas.openxmlformats.org/officeDocument/2006/relationships/styles" Target="styles.xml"/><Relationship Id="rId51" Type="http://schemas.openxmlformats.org/officeDocument/2006/relationships/header" Target="header13.xml"/><Relationship Id="rId72" Type="http://schemas.openxmlformats.org/officeDocument/2006/relationships/footer" Target="footer17.xml"/><Relationship Id="rId93" Type="http://schemas.openxmlformats.org/officeDocument/2006/relationships/hyperlink" Target="https://w3id.org/gba/glossary/activity" TargetMode="External"/><Relationship Id="rId98" Type="http://schemas.openxmlformats.org/officeDocument/2006/relationships/hyperlink" Target="https://w3id.org/gba/glossary/bed" TargetMode="External"/><Relationship Id="rId121" Type="http://schemas.openxmlformats.org/officeDocument/2006/relationships/hyperlink" Target="https://w3id.org/gba/glossary/extraction" TargetMode="External"/><Relationship Id="rId142" Type="http://schemas.openxmlformats.org/officeDocument/2006/relationships/hyperlink" Target="https://w3id.org/gba/glossary/kerogen" TargetMode="External"/><Relationship Id="rId163" Type="http://schemas.openxmlformats.org/officeDocument/2006/relationships/hyperlink" Target="https://w3id.org/gba/glossary/reserves-proved" TargetMode="External"/><Relationship Id="rId184" Type="http://schemas.openxmlformats.org/officeDocument/2006/relationships/hyperlink" Target="https://w3id.org/gba/glossary/unconventional-gas" TargetMode="External"/><Relationship Id="rId189" Type="http://schemas.openxmlformats.org/officeDocument/2006/relationships/hyperlink" Target="https://w3id.org/gba/glossary/well-integrity-failure" TargetMode="External"/><Relationship Id="rId3" Type="http://schemas.openxmlformats.org/officeDocument/2006/relationships/customXml" Target="../customXml/item3.xml"/><Relationship Id="rId25" Type="http://schemas.openxmlformats.org/officeDocument/2006/relationships/hyperlink" Target="https://creativecommons.org/licenses/by/4.0/" TargetMode="External"/><Relationship Id="rId46" Type="http://schemas.openxmlformats.org/officeDocument/2006/relationships/image" Target="media/image9.png"/><Relationship Id="rId67" Type="http://schemas.openxmlformats.org/officeDocument/2006/relationships/footer" Target="footer15.xml"/><Relationship Id="rId116" Type="http://schemas.openxmlformats.org/officeDocument/2006/relationships/hyperlink" Target="https://w3id.org/gba/glossary/dome" TargetMode="External"/><Relationship Id="rId137" Type="http://schemas.openxmlformats.org/officeDocument/2006/relationships/hyperlink" Target="https://w3id.org/gba/glossary/hydrogeology" TargetMode="External"/><Relationship Id="rId158" Type="http://schemas.openxmlformats.org/officeDocument/2006/relationships/hyperlink" Target="https://w3id.org/gba/glossary/produced-water" TargetMode="External"/><Relationship Id="rId20" Type="http://schemas.openxmlformats.org/officeDocument/2006/relationships/hyperlink" Target="http://www.environment.gov.au" TargetMode="External"/><Relationship Id="rId41" Type="http://schemas.openxmlformats.org/officeDocument/2006/relationships/header" Target="header8.xml"/><Relationship Id="rId62" Type="http://schemas.openxmlformats.org/officeDocument/2006/relationships/footer" Target="footer12.xml"/><Relationship Id="rId83" Type="http://schemas.openxmlformats.org/officeDocument/2006/relationships/hyperlink" Target="https://www.canada.ca/en/health-canada/services/chemical-substances/challenge/batch-2/cyclopentasiloxane-decamethyl.html" TargetMode="External"/><Relationship Id="rId88" Type="http://schemas.openxmlformats.org/officeDocument/2006/relationships/hyperlink" Target="http://www2.epa.gov/risk" TargetMode="External"/><Relationship Id="rId111" Type="http://schemas.openxmlformats.org/officeDocument/2006/relationships/hyperlink" Target="https://w3id.org/gba/glossary/crust" TargetMode="External"/><Relationship Id="rId132" Type="http://schemas.openxmlformats.org/officeDocument/2006/relationships/hyperlink" Target="https://w3id.org/gba/glossary/groundwater" TargetMode="External"/><Relationship Id="rId153" Type="http://schemas.openxmlformats.org/officeDocument/2006/relationships/hyperlink" Target="https://w3id.org/gba/glossary/petroleum" TargetMode="External"/><Relationship Id="rId174" Type="http://schemas.openxmlformats.org/officeDocument/2006/relationships/hyperlink" Target="https://w3id.org/gba/glossary/shale-gas" TargetMode="External"/><Relationship Id="rId179" Type="http://schemas.openxmlformats.org/officeDocument/2006/relationships/hyperlink" Target="https://w3id.org/gba/glossary/surface-water" TargetMode="External"/><Relationship Id="rId195" Type="http://schemas.openxmlformats.org/officeDocument/2006/relationships/image" Target="media/image14.jpeg"/><Relationship Id="rId190" Type="http://schemas.openxmlformats.org/officeDocument/2006/relationships/header" Target="header25.xml"/><Relationship Id="rId204" Type="http://schemas.openxmlformats.org/officeDocument/2006/relationships/theme" Target="theme/theme1.xml"/><Relationship Id="rId15" Type="http://schemas.openxmlformats.org/officeDocument/2006/relationships/image" Target="media/image3.jpg"/><Relationship Id="rId36" Type="http://schemas.openxmlformats.org/officeDocument/2006/relationships/footer" Target="footer4.xml"/><Relationship Id="rId57" Type="http://schemas.openxmlformats.org/officeDocument/2006/relationships/header" Target="header16.xml"/><Relationship Id="rId106" Type="http://schemas.openxmlformats.org/officeDocument/2006/relationships/hyperlink" Target="https://w3id.org/gba/glossary/coal" TargetMode="External"/><Relationship Id="rId127" Type="http://schemas.openxmlformats.org/officeDocument/2006/relationships/hyperlink" Target="https://w3id.org/gba/glossary/fracking" TargetMode="External"/><Relationship Id="rId10" Type="http://schemas.openxmlformats.org/officeDocument/2006/relationships/webSettings" Target="webSettings.xml"/><Relationship Id="rId31" Type="http://schemas.openxmlformats.org/officeDocument/2006/relationships/footer" Target="footer2.xml"/><Relationship Id="rId52" Type="http://schemas.openxmlformats.org/officeDocument/2006/relationships/footer" Target="footer8.xml"/><Relationship Id="rId73" Type="http://schemas.openxmlformats.org/officeDocument/2006/relationships/footer" Target="footer18.xml"/><Relationship Id="rId78" Type="http://schemas.openxmlformats.org/officeDocument/2006/relationships/hyperlink" Target="https://echa.europa.eu/registry-of-intentions" TargetMode="External"/><Relationship Id="rId94" Type="http://schemas.openxmlformats.org/officeDocument/2006/relationships/hyperlink" Target="https://w3id.org/gba/glossary/adsorption" TargetMode="External"/><Relationship Id="rId99" Type="http://schemas.openxmlformats.org/officeDocument/2006/relationships/hyperlink" Target="https://w3id.org/gba/glossary/bioaccumulation" TargetMode="External"/><Relationship Id="rId101" Type="http://schemas.openxmlformats.org/officeDocument/2006/relationships/hyperlink" Target="https://w3id.org/gba/glossary/bore" TargetMode="External"/><Relationship Id="rId122" Type="http://schemas.openxmlformats.org/officeDocument/2006/relationships/hyperlink" Target="https://w3id.org/gba/glossary/field" TargetMode="External"/><Relationship Id="rId143" Type="http://schemas.openxmlformats.org/officeDocument/2006/relationships/hyperlink" Target="https://w3id.org/gba/glossary/likelihood" TargetMode="External"/><Relationship Id="rId148" Type="http://schemas.openxmlformats.org/officeDocument/2006/relationships/hyperlink" Target="https://w3id.org/gba/glossary/moho" TargetMode="External"/><Relationship Id="rId164" Type="http://schemas.openxmlformats.org/officeDocument/2006/relationships/hyperlink" Target="https://w3id.org/gba/glossary/reservoir" TargetMode="External"/><Relationship Id="rId169" Type="http://schemas.openxmlformats.org/officeDocument/2006/relationships/hyperlink" Target="https://w3id.org/gba/glossary/seal" TargetMode="External"/><Relationship Id="rId185" Type="http://schemas.openxmlformats.org/officeDocument/2006/relationships/hyperlink" Target="https://w3id.org/gba/glossary/well"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w3id.org/gba/glossary/tight-gas" TargetMode="External"/><Relationship Id="rId26" Type="http://schemas.openxmlformats.org/officeDocument/2006/relationships/hyperlink" Target="http://www.bioregionalassessments.gov.au/" TargetMode="External"/><Relationship Id="rId47" Type="http://schemas.openxmlformats.org/officeDocument/2006/relationships/header" Target="header10.xml"/><Relationship Id="rId68" Type="http://schemas.openxmlformats.org/officeDocument/2006/relationships/header" Target="header22.xml"/><Relationship Id="rId89" Type="http://schemas.openxmlformats.org/officeDocument/2006/relationships/hyperlink" Target="https://www.chemsafetypro.com/Topics/CRA/How_to_Use_US_EPA_ECOSAR_to_Predict_Aquatic_Toxicity.html" TargetMode="External"/><Relationship Id="rId112" Type="http://schemas.openxmlformats.org/officeDocument/2006/relationships/hyperlink" Target="https://w3id.org/gba/glossary/dataset" TargetMode="External"/><Relationship Id="rId133" Type="http://schemas.openxmlformats.org/officeDocument/2006/relationships/hyperlink" Target="https://w3id.org/gba/glossary/hazard" TargetMode="External"/><Relationship Id="rId154" Type="http://schemas.openxmlformats.org/officeDocument/2006/relationships/hyperlink" Target="https://w3id.org/gba/glossary/petroleum-system" TargetMode="External"/><Relationship Id="rId175" Type="http://schemas.openxmlformats.org/officeDocument/2006/relationships/hyperlink" Target="https://w3id.org/gba/glossary/siltstone" TargetMode="External"/><Relationship Id="rId196" Type="http://schemas.openxmlformats.org/officeDocument/2006/relationships/hyperlink" Target="http://www.bioregionalassessments.gov.au" TargetMode="External"/><Relationship Id="rId200" Type="http://schemas.openxmlformats.org/officeDocument/2006/relationships/header" Target="header28.xml"/><Relationship Id="rId16" Type="http://schemas.openxmlformats.org/officeDocument/2006/relationships/image" Target="media/image4.png"/><Relationship Id="rId37" Type="http://schemas.openxmlformats.org/officeDocument/2006/relationships/hyperlink" Target="https://www.bioregionalassessments.gov.au/geological-and-bioregional-assessment-program" TargetMode="External"/><Relationship Id="rId58" Type="http://schemas.openxmlformats.org/officeDocument/2006/relationships/header" Target="header17.xml"/><Relationship Id="rId79" Type="http://schemas.openxmlformats.org/officeDocument/2006/relationships/hyperlink" Target="https://www.ec.gc.ca/ese-ees/FC0D11E7-DB34-41AA-B1B3-E66EFD8813F1/batch2_540-97-6_en.pdf" TargetMode="External"/><Relationship Id="rId102" Type="http://schemas.openxmlformats.org/officeDocument/2006/relationships/hyperlink" Target="https://w3id.org/gba/glossary/casing" TargetMode="External"/><Relationship Id="rId123" Type="http://schemas.openxmlformats.org/officeDocument/2006/relationships/hyperlink" Target="https://w3id.org/gba/glossary/flowback" TargetMode="External"/><Relationship Id="rId144" Type="http://schemas.openxmlformats.org/officeDocument/2006/relationships/hyperlink" Target="https://w3id.org/gba/glossary/lithology" TargetMode="External"/><Relationship Id="rId90" Type="http://schemas.openxmlformats.org/officeDocument/2006/relationships/hyperlink" Target="https://www.epa.gov/tsca-screening-tools/epi-suitetm-estimation-program-interface" TargetMode="External"/><Relationship Id="rId165" Type="http://schemas.openxmlformats.org/officeDocument/2006/relationships/hyperlink" Target="https://w3id.org/gba/glossary/reservoir-rock" TargetMode="External"/><Relationship Id="rId186" Type="http://schemas.openxmlformats.org/officeDocument/2006/relationships/hyperlink" Target="https://w3id.org/gba/glossary/well-barrier" TargetMode="External"/><Relationship Id="rId27" Type="http://schemas.openxmlformats.org/officeDocument/2006/relationships/hyperlink" Target="mailto:bioregionalassessments@awe.gov.au" TargetMode="External"/><Relationship Id="rId48" Type="http://schemas.openxmlformats.org/officeDocument/2006/relationships/header" Target="header11.xml"/><Relationship Id="rId69" Type="http://schemas.openxmlformats.org/officeDocument/2006/relationships/footer" Target="footer16.xml"/><Relationship Id="rId113" Type="http://schemas.openxmlformats.org/officeDocument/2006/relationships/hyperlink" Target="https://w3id.org/gba/glossary/deep-coal-gas" TargetMode="External"/><Relationship Id="rId134" Type="http://schemas.openxmlformats.org/officeDocument/2006/relationships/hyperlink" Target="https://w3id.org/gba/glossary/hydraulic-fracturing" TargetMode="External"/><Relationship Id="rId80" Type="http://schemas.openxmlformats.org/officeDocument/2006/relationships/hyperlink" Target="https://repo.bioregionalassessments.gov.au/metadata/FAC2728A-81BC-466F-A430-909A371D1187" TargetMode="External"/><Relationship Id="rId155" Type="http://schemas.openxmlformats.org/officeDocument/2006/relationships/hyperlink" Target="https://w3id.org/gba/glossary/play" TargetMode="External"/><Relationship Id="rId176" Type="http://schemas.openxmlformats.org/officeDocument/2006/relationships/hyperlink" Target="https://w3id.org/gba/glossary/stress" TargetMode="External"/><Relationship Id="rId197" Type="http://schemas.openxmlformats.org/officeDocument/2006/relationships/image" Target="media/image13.jpg"/><Relationship Id="rId201" Type="http://schemas.openxmlformats.org/officeDocument/2006/relationships/footer" Target="footer19.xml"/><Relationship Id="rId17" Type="http://schemas.openxmlformats.org/officeDocument/2006/relationships/image" Target="media/image5.png"/><Relationship Id="rId38" Type="http://schemas.openxmlformats.org/officeDocument/2006/relationships/header" Target="header6.xml"/><Relationship Id="rId59" Type="http://schemas.openxmlformats.org/officeDocument/2006/relationships/footer" Target="footer11.xml"/><Relationship Id="rId103" Type="http://schemas.openxmlformats.org/officeDocument/2006/relationships/hyperlink" Target="https://w3id.org/gba/glossary/cementing" TargetMode="External"/><Relationship Id="rId124" Type="http://schemas.openxmlformats.org/officeDocument/2006/relationships/hyperlink" Target="https://w3id.org/gba/glossary/flowback-water" TargetMode="External"/><Relationship Id="rId70" Type="http://schemas.openxmlformats.org/officeDocument/2006/relationships/header" Target="header23.xml"/><Relationship Id="rId91" Type="http://schemas.openxmlformats.org/officeDocument/2006/relationships/hyperlink" Target="https://w3id.org/gba/glossary" TargetMode="External"/><Relationship Id="rId145" Type="http://schemas.openxmlformats.org/officeDocument/2006/relationships/hyperlink" Target="https://w3id.org/gba/glossary/material" TargetMode="External"/><Relationship Id="rId166" Type="http://schemas.openxmlformats.org/officeDocument/2006/relationships/hyperlink" Target="https://w3id.org/gba/glossary/ridge" TargetMode="External"/><Relationship Id="rId187" Type="http://schemas.openxmlformats.org/officeDocument/2006/relationships/hyperlink" Target="https://w3id.org/gba/glossary/well-barrier-failure" TargetMode="External"/><Relationship Id="rId1" Type="http://schemas.openxmlformats.org/officeDocument/2006/relationships/customXml" Target="../customXml/item1.xml"/><Relationship Id="rId28" Type="http://schemas.openxmlformats.org/officeDocument/2006/relationships/header" Target="header1.xml"/><Relationship Id="rId49" Type="http://schemas.openxmlformats.org/officeDocument/2006/relationships/header" Target="header12.xml"/><Relationship Id="rId114" Type="http://schemas.openxmlformats.org/officeDocument/2006/relationships/hyperlink" Target="https://w3id.org/gba/glossary/development" TargetMode="External"/><Relationship Id="rId60" Type="http://schemas.openxmlformats.org/officeDocument/2006/relationships/header" Target="header18.xml"/><Relationship Id="rId81" Type="http://schemas.openxmlformats.org/officeDocument/2006/relationships/hyperlink" Target="https://repo.bioregionalassessments.gov.au/metadata/94F838CA-38DA-40AD-8386-14958898C29D" TargetMode="External"/><Relationship Id="rId135" Type="http://schemas.openxmlformats.org/officeDocument/2006/relationships/hyperlink" Target="https://w3id.org/gba/glossary/hydraulic-fracturing-fluid" TargetMode="External"/><Relationship Id="rId156" Type="http://schemas.openxmlformats.org/officeDocument/2006/relationships/hyperlink" Target="https://w3id.org/gba/glossary/porosity" TargetMode="External"/><Relationship Id="rId177" Type="http://schemas.openxmlformats.org/officeDocument/2006/relationships/hyperlink" Target="https://w3id.org/gba/glossary/stressor" TargetMode="External"/><Relationship Id="rId198" Type="http://schemas.openxmlformats.org/officeDocument/2006/relationships/image" Target="media/image16.jpeg"/><Relationship Id="rId202" Type="http://schemas.openxmlformats.org/officeDocument/2006/relationships/footer" Target="footer20.xml"/><Relationship Id="rId18" Type="http://schemas.openxmlformats.org/officeDocument/2006/relationships/image" Target="media/image6.jpeg"/><Relationship Id="rId39" Type="http://schemas.openxmlformats.org/officeDocument/2006/relationships/image" Target="media/image8.png"/><Relationship Id="rId50" Type="http://schemas.openxmlformats.org/officeDocument/2006/relationships/image" Target="media/image10.png"/><Relationship Id="rId104" Type="http://schemas.openxmlformats.org/officeDocument/2006/relationships/hyperlink" Target="https://w3id.org/gba/glossary/charge" TargetMode="External"/><Relationship Id="rId125" Type="http://schemas.openxmlformats.org/officeDocument/2006/relationships/hyperlink" Target="https://w3id.org/gba/glossary/fold" TargetMode="External"/><Relationship Id="rId146" Type="http://schemas.openxmlformats.org/officeDocument/2006/relationships/hyperlink" Target="https://w3id.org/gba/glossary/methane" TargetMode="External"/><Relationship Id="rId167" Type="http://schemas.openxmlformats.org/officeDocument/2006/relationships/hyperlink" Target="https://w3id.org/gba/glossary/risk" TargetMode="External"/><Relationship Id="rId188" Type="http://schemas.openxmlformats.org/officeDocument/2006/relationships/hyperlink" Target="https://w3id.org/gba/glossary/well-integrity" TargetMode="External"/><Relationship Id="rId71" Type="http://schemas.openxmlformats.org/officeDocument/2006/relationships/header" Target="header24.xml"/><Relationship Id="rId92" Type="http://schemas.openxmlformats.org/officeDocument/2006/relationships/hyperlink" Target="https://w3id.org/gba/glossary/accumul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t004\Downloads\BA-Products-Template-v14.dotx" TargetMode="External"/></Relationships>
</file>

<file path=word/theme/theme1.xml><?xml version="1.0" encoding="utf-8"?>
<a:theme xmlns:a="http://schemas.openxmlformats.org/drawingml/2006/main" name="Office Theme">
  <a:themeElements>
    <a:clrScheme name="BA-1">
      <a:dk1>
        <a:sysClr val="windowText" lastClr="000000"/>
      </a:dk1>
      <a:lt1>
        <a:srgbClr val="FFFFFF"/>
      </a:lt1>
      <a:dk2>
        <a:srgbClr val="146692"/>
      </a:dk2>
      <a:lt2>
        <a:srgbClr val="9F592B"/>
      </a:lt2>
      <a:accent1>
        <a:srgbClr val="0093CD"/>
      </a:accent1>
      <a:accent2>
        <a:srgbClr val="00AC4B"/>
      </a:accent2>
      <a:accent3>
        <a:srgbClr val="E87521"/>
      </a:accent3>
      <a:accent4>
        <a:srgbClr val="E65273"/>
      </a:accent4>
      <a:accent5>
        <a:srgbClr val="858585"/>
      </a:accent5>
      <a:accent6>
        <a:srgbClr val="4D4D4D"/>
      </a:accent6>
      <a:hlink>
        <a:srgbClr val="146692"/>
      </a:hlink>
      <a:folHlink>
        <a:srgbClr val="000000"/>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0 xmlns="f6b232a6-7847-4fcd-9f2f-4076cd779963" xsi:nil="true"/>
    <Metadata xmlns="f6b232a6-7847-4fcd-9f2f-4076cd779963">
      <Url xsi:nil="true"/>
      <Description xsi:nil="true"/>
    </Metadata>
    <_dlc_DocId xmlns="1ce706f3-5237-42b3-876d-cf68da5c0e0a">NN2TW47UTC5W-1349389608-7699</_dlc_DocId>
    <_dlc_DocIdUrl xmlns="1ce706f3-5237-42b3-876d-cf68da5c0e0a">
      <Url>https://csiroau.sharepoint.com/sites/GeologicalBio-regionalAssessment/_layouts/15/DocIdRedir.aspx?ID=NN2TW47UTC5W-1349389608-7699</Url>
      <Description>NN2TW47UTC5W-1349389608-7699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6" ma:contentTypeDescription="Create a new document." ma:contentTypeScope="" ma:versionID="8fa4fe0815fe3027f2b4055c372c1f6e">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9fb61e845668514bd3e8f8f59ada20dc"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A27CE90-73B4-4394-A6CD-E74E76A0CDE4}">
  <ds:schemaRefs>
    <ds:schemaRef ds:uri="http://schemas.openxmlformats.org/officeDocument/2006/bibliography"/>
  </ds:schemaRefs>
</ds:datastoreItem>
</file>

<file path=customXml/itemProps2.xml><?xml version="1.0" encoding="utf-8"?>
<ds:datastoreItem xmlns:ds="http://schemas.openxmlformats.org/officeDocument/2006/customXml" ds:itemID="{D31199A9-6943-4CB6-BA33-3924CA587D2C}">
  <ds:schemaRefs>
    <ds:schemaRef ds:uri="http://schemas.microsoft.com/sharepoint/events"/>
  </ds:schemaRefs>
</ds:datastoreItem>
</file>

<file path=customXml/itemProps3.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4.xml><?xml version="1.0" encoding="utf-8"?>
<ds:datastoreItem xmlns:ds="http://schemas.openxmlformats.org/officeDocument/2006/customXml" ds:itemID="{F307EF6F-DE7C-4CBC-9D97-51EC060935FB}">
  <ds:schemaRefs>
    <ds:schemaRef ds:uri="http://schemas.microsoft.com/office/2006/metadata/properties"/>
    <ds:schemaRef ds:uri="http://schemas.microsoft.com/office/infopath/2007/PartnerControls"/>
    <ds:schemaRef ds:uri="aa3e7952-617a-4d1d-acc5-2dff72d3e0ca"/>
    <ds:schemaRef ds:uri="http://schemas.microsoft.com/sharepoint/v4"/>
  </ds:schemaRefs>
</ds:datastoreItem>
</file>

<file path=customXml/itemProps5.xml><?xml version="1.0" encoding="utf-8"?>
<ds:datastoreItem xmlns:ds="http://schemas.openxmlformats.org/officeDocument/2006/customXml" ds:itemID="{21AEB989-3A49-4FFD-B027-31EF1E3B8679}"/>
</file>

<file path=customXml/itemProps6.xml><?xml version="1.0" encoding="utf-8"?>
<ds:datastoreItem xmlns:ds="http://schemas.openxmlformats.org/officeDocument/2006/customXml" ds:itemID="{F8DF58BD-AD51-4F07-B068-E4CAC25F827C}"/>
</file>

<file path=docProps/app.xml><?xml version="1.0" encoding="utf-8"?>
<Properties xmlns="http://schemas.openxmlformats.org/officeDocument/2006/extended-properties" xmlns:vt="http://schemas.openxmlformats.org/officeDocument/2006/docPropsVTypes">
  <Template>BA-Products-Template-v14.dotx</Template>
  <TotalTime>1</TotalTime>
  <Pages>74</Pages>
  <Words>33044</Words>
  <Characters>188353</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Qualitative (screening) environmental risk assessment of drilling and hydraulic fracturing chemicals for the Isa Superbasin. Technical appendix for the Geological and Bioregional Assessment: Stage 2.</vt:lpstr>
    </vt:vector>
  </TitlesOfParts>
  <Company/>
  <LinksUpToDate>false</LinksUpToDate>
  <CharactersWithSpaces>220956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GBA-ISA-Stage2-Appendix-ChemicalScreening-Final</dc:title>
  <dc:subject/>
  <dc:creator>Kirby JK;Golding L;Williams M;Apte S;Mallants D and Kookana R</dc:creator>
  <cp:keywords/>
  <cp:lastModifiedBy>Tetreault Campbell, Sally (L&amp;W, Clayton)</cp:lastModifiedBy>
  <cp:revision>3</cp:revision>
  <cp:lastPrinted>2020-02-26T05:47:00Z</cp:lastPrinted>
  <dcterms:created xsi:type="dcterms:W3CDTF">2021-07-05T22:27:00Z</dcterms:created>
  <dcterms:modified xsi:type="dcterms:W3CDTF">2021-07-05T22:30:00Z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AuthorIds_UIVersion_34304">
    <vt:lpwstr>41</vt:lpwstr>
  </property>
  <property fmtid="{D5CDD505-2E9C-101B-9397-08002B2CF9AE}" pid="6" name="AuthorIds_UIVersion_13824">
    <vt:lpwstr>41</vt:lpwstr>
  </property>
  <property fmtid="{D5CDD505-2E9C-101B-9397-08002B2CF9AE}" pid="7" name="AuthorIds_UIVersion_17408">
    <vt:lpwstr>44,58</vt:lpwstr>
  </property>
  <property fmtid="{D5CDD505-2E9C-101B-9397-08002B2CF9AE}" pid="8" name="RecordPoint_WorkflowType">
    <vt:lpwstr>ActiveSubmitStub</vt:lpwstr>
  </property>
  <property fmtid="{D5CDD505-2E9C-101B-9397-08002B2CF9AE}" pid="9" name="RecordPoint_ActiveItemSiteId">
    <vt:lpwstr>{4b445ea7-761d-43d2-909a-116082cfbf41}</vt:lpwstr>
  </property>
  <property fmtid="{D5CDD505-2E9C-101B-9397-08002B2CF9AE}" pid="10" name="RecordPoint_ActiveItemListId">
    <vt:lpwstr>{73c573e4-bf63-4daa-89f5-745b8bb524e2}</vt:lpwstr>
  </property>
  <property fmtid="{D5CDD505-2E9C-101B-9397-08002B2CF9AE}" pid="11" name="RecordPoint_ActiveItemUniqueId">
    <vt:lpwstr>{be1ddb38-0bc8-4fd7-a8e4-8b88b1ae29d9}</vt:lpwstr>
  </property>
  <property fmtid="{D5CDD505-2E9C-101B-9397-08002B2CF9AE}" pid="12" name="RecordPoint_ActiveItemWebId">
    <vt:lpwstr>{aa3e7952-617a-4d1d-acc5-2dff72d3e0ca}</vt:lpwstr>
  </property>
  <property fmtid="{D5CDD505-2E9C-101B-9397-08002B2CF9AE}" pid="13" name="RecordPoint_RecordNumberSubmitted">
    <vt:lpwstr/>
  </property>
  <property fmtid="{D5CDD505-2E9C-101B-9397-08002B2CF9AE}" pid="14" name="RecordPoint_SubmissionCompleted">
    <vt:lpwstr/>
  </property>
  <property fmtid="{D5CDD505-2E9C-101B-9397-08002B2CF9AE}" pid="15" name="_dlc_DocIdItemGuid">
    <vt:lpwstr>79d475ab-f154-43f3-80df-3bfdfb83331f</vt:lpwstr>
  </property>
  <property fmtid="{D5CDD505-2E9C-101B-9397-08002B2CF9AE}" pid="16" name="RecordPoint_SubmissionDate">
    <vt:lpwstr/>
  </property>
  <property fmtid="{D5CDD505-2E9C-101B-9397-08002B2CF9AE}" pid="17" name="RecordPoint_RecordFormat">
    <vt:lpwstr/>
  </property>
  <property fmtid="{D5CDD505-2E9C-101B-9397-08002B2CF9AE}" pid="18" name="RecordPoint_ActiveItemMoved">
    <vt:lpwstr/>
  </property>
</Properties>
</file>