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Calibri"/>
          <w:b w:val="0"/>
          <w:caps w:val="0"/>
          <w:noProof w:val="0"/>
          <w:color w:val="000000"/>
          <w:spacing w:val="0"/>
          <w:sz w:val="24"/>
          <w:szCs w:val="22"/>
          <w:lang w:eastAsia="en-AU"/>
        </w:rPr>
        <w:id w:val="5388803"/>
        <w:docPartObj>
          <w:docPartGallery w:val="Cover Pages"/>
          <w:docPartUnique/>
        </w:docPartObj>
      </w:sdtPr>
      <w:sdtEndPr/>
      <w:sdtContent>
        <w:p w14:paraId="5DC9DC38" w14:textId="77777777" w:rsidR="005F2AB8" w:rsidRPr="001C3137" w:rsidRDefault="003820D1" w:rsidP="003820D1">
          <w:pPr>
            <w:pStyle w:val="BusinessUnitName"/>
            <w:framePr w:w="6124" w:h="284" w:hRule="exact" w:vSpace="1276" w:wrap="notBeside" w:vAnchor="page" w:hAnchor="margin" w:y="1135" w:anchorLock="1"/>
          </w:pPr>
          <w:r>
            <w:t>land &amp; water</w:t>
          </w:r>
        </w:p>
        <w:p w14:paraId="24122983" w14:textId="7EE1744C" w:rsidR="005F2AB8" w:rsidRPr="00E00899" w:rsidRDefault="00AE36E5" w:rsidP="003820D1">
          <w:pPr>
            <w:pStyle w:val="CoverTitle"/>
            <w:rPr>
              <w:color w:val="FFFFFF" w:themeColor="background2"/>
              <w:sz w:val="72"/>
              <w:szCs w:val="72"/>
            </w:rPr>
          </w:pPr>
          <w:r w:rsidRPr="00E00899">
            <w:rPr>
              <w:noProof/>
              <w:color w:val="FFFFFF" w:themeColor="background2"/>
              <w:sz w:val="72"/>
              <w:szCs w:val="72"/>
            </w:rPr>
            <mc:AlternateContent>
              <mc:Choice Requires="wpg">
                <w:drawing>
                  <wp:anchor distT="0" distB="0" distL="114300" distR="114300" simplePos="0" relativeHeight="251812352" behindDoc="1" locked="0" layoutInCell="1" allowOverlap="1" wp14:anchorId="51F2801E" wp14:editId="5F29D657">
                    <wp:simplePos x="0" y="0"/>
                    <wp:positionH relativeFrom="column">
                      <wp:posOffset>-1272540</wp:posOffset>
                    </wp:positionH>
                    <wp:positionV relativeFrom="paragraph">
                      <wp:posOffset>-1500505</wp:posOffset>
                    </wp:positionV>
                    <wp:extent cx="8454390" cy="7533005"/>
                    <wp:effectExtent l="0" t="1905" r="3810" b="8890"/>
                    <wp:wrapNone/>
                    <wp:docPr id="40" name="Group 930"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4390" cy="7533005"/>
                              <a:chOff x="-870" y="-1152"/>
                              <a:chExt cx="13314" cy="11863"/>
                            </a:xfrm>
                          </wpg:grpSpPr>
                          <wps:wsp>
                            <wps:cNvPr id="41" name="Freeform 931"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32" descr="background"/>
                            <wps:cNvSpPr>
                              <a:spLocks noEditPoints="1"/>
                            </wps:cNvSpPr>
                            <wps:spPr bwMode="auto">
                              <a:xfrm>
                                <a:off x="-870" y="8216"/>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23086" id="Group 930" o:spid="_x0000_s1026" alt="background" style="position:absolute;margin-left:-100.2pt;margin-top:-118.15pt;width:665.7pt;height:593.15pt;z-index:-251504128" coordorigin="-870,-1152" coordsize="13314,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">
                    <v:shape id="Freeform 931" o:spid="_x0000_s1027" alt="background" style="position:absolute;left:-845;top:-1152;width:13289;height:11850;visibility:visible;mso-wrap-style:square;v-text-anchor:top" coordsize="244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r4cMA&#10;AADbAAAADwAAAGRycy9kb3ducmV2LnhtbESPzWrDMBCE74W8g9hALiWRHdokuFFMWzBpb/l7gMXa&#10;WKbWyliqf96+KhR6HGbmG2afj7YRPXW+dqwgXSUgiEuna64U3K7FcgfCB2SNjWNSMJGH/DB72GOm&#10;3cBn6i+hEhHCPkMFJoQ2k9KXhiz6lWuJo3d3ncUQZVdJ3eEQ4baR6yTZSIs1xwWDLb0bKr8u31bB&#10;nR4LbcbpuC3St5Cedp90bJ6VWszH1xcQgcbwH/5rf2gFTyn8fo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r4cMAAADbAAAADwAAAAAAAAAAAAAAAACYAgAAZHJzL2Rv&#10;d25yZXYueG1sUEsFBgAAAAAEAAQA9QAAAIgDAAAAAA==&#10;" path="m,c2447,,2447,,2447,v,2181,,2181,,2181c2447,2181,2339,2181,2281,2181v-241,,-342,-83,-471,-155c1701,1963,1551,1909,1357,1909v-209,,-1357,,-1357,l,xe" fillcolor="#00313c [3205]" stroked="f">
                      <v:path arrowok="t" o:connecttype="custom" o:connectlocs="0,0;13289,0;13289,11850;12387,11850;9830,11008;7370,10372;0,10372;0,0" o:connectangles="0,0,0,0,0,0,0,0"/>
                      <o:lock v:ext="edit" aspectratio="t"/>
                    </v:shape>
                    <v:shape id="Freeform 932" o:spid="_x0000_s1028" alt="background" style="position:absolute;left:-870;top:8216;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2B8IA&#10;AADbAAAADwAAAGRycy9kb3ducmV2LnhtbESPQYvCMBSE7wv+h/AEL4umiixSjaILgh51RfD2TJ5t&#10;sXnpNrGt/94IC3scZuYbZrHqbCkaqn3hWMF4lIAg1s4UnCk4/WyHMxA+IBssHZOCJ3lYLXsfC0yN&#10;a/lAzTFkIkLYp6ggD6FKpfQ6J4t+5Cri6N1cbTFEWWfS1NhGuC3lJEm+pMWC40KOFX3npO/Hh1XQ&#10;FdRc29/Np9tf6fJo9H6nzxelBv1uPQcRqAv/4b/2ziiYTuD9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bYHwgAAANsAAAAPAAAAAAAAAAAAAAAAAJgCAABkcnMvZG93&#10;bnJldi54bWxQSwUGAAAAAAQABAD1AAAAhwM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r w:rsidRPr="00E00899">
            <w:rPr>
              <w:noProof/>
              <w:color w:val="FFFFFF" w:themeColor="background2"/>
              <w:sz w:val="72"/>
              <w:szCs w:val="72"/>
            </w:rPr>
            <mc:AlternateContent>
              <mc:Choice Requires="wpg">
                <w:drawing>
                  <wp:anchor distT="0" distB="0" distL="114300" distR="114300" simplePos="0" relativeHeight="251814400" behindDoc="1" locked="0" layoutInCell="1" allowOverlap="1" wp14:anchorId="6310A078" wp14:editId="0FE905C5">
                    <wp:simplePos x="0" y="0"/>
                    <wp:positionH relativeFrom="column">
                      <wp:posOffset>-886460</wp:posOffset>
                    </wp:positionH>
                    <wp:positionV relativeFrom="paragraph">
                      <wp:posOffset>-119380</wp:posOffset>
                    </wp:positionV>
                    <wp:extent cx="8095615" cy="1022350"/>
                    <wp:effectExtent l="5080" t="1905" r="5080" b="4445"/>
                    <wp:wrapNone/>
                    <wp:docPr id="20"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21" name="Group 81"/>
                            <wpg:cNvGrpSpPr>
                              <a:grpSpLocks/>
                            </wpg:cNvGrpSpPr>
                            <wpg:grpSpPr bwMode="auto">
                              <a:xfrm>
                                <a:off x="0" y="0"/>
                                <a:ext cx="80962" cy="10223"/>
                                <a:chOff x="254" y="226"/>
                                <a:chExt cx="80962" cy="10223"/>
                              </a:xfrm>
                            </wpg:grpSpPr>
                            <wps:wsp>
                              <wps:cNvPr id="22"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chemeClr val="accent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105"/>
                              <wpg:cNvGrpSpPr>
                                <a:grpSpLocks/>
                              </wpg:cNvGrpSpPr>
                              <wpg:grpSpPr bwMode="auto">
                                <a:xfrm>
                                  <a:off x="9186" y="3326"/>
                                  <a:ext cx="8853" cy="1049"/>
                                  <a:chOff x="6800" y="3263"/>
                                  <a:chExt cx="8851" cy="1047"/>
                                </a:xfrm>
                              </wpg:grpSpPr>
                              <wps:wsp>
                                <wps:cNvPr id="25"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3BDE2" w14:textId="77777777" w:rsidR="00C82105" w:rsidRPr="007367A7" w:rsidRDefault="00C82105" w:rsidP="003820D1">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39" name="Picture 40" descr="CSIRO 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319EC3" id="Group 934" o:spid="_x0000_s1026" style="position:absolute;margin-left:-69.8pt;margin-top:-9.4pt;width:637.45pt;height:80.5pt;z-index:-251502080"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">
                    <v:group id="Group 81" o:spid="_x0000_s1027"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70" o:spid="_x0000_s1028"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2pMQA&#10;AADbAAAADwAAAGRycy9kb3ducmV2LnhtbESPQWvCQBSE7wX/w/IKvTWbBioldZVSFOzBg6lgj4/s&#10;M4lm3y67q0n99a5Q6HGYmW+Y2WI0vbiQD51lBS9ZDoK4trrjRsHue/X8BiJEZI29ZVLwSwEW88nD&#10;DEttB97SpYqNSBAOJSpoY3SllKFuyWDIrCNO3sF6gzFJ30jtcUhw08siz6fSYMdpoUVHny3Vp+ps&#10;FOByU3y9bo+D8/uzr/TVHq/uR6mnx/HjHUSkMf6H/9prraAo4P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dqTEAAAA2wAAAA8AAAAAAAAAAAAAAAAAmAIAAGRycy9k&#10;b3ducmV2LnhtbFBLBQYAAAAABAAEAPUAAACJAwAAAAA=&#10;" path="m2488,21v-204,,-204,,-204,c1994,21,1887,107,1808,137v97,81,229,176,470,176c2336,313,2488,313,2488,313v,-292,,-292,,-292m1354,c,,,,,,,157,,157,,157v1524,,1524,,1524,c1709,157,1769,152,1808,137v,,,,,c1808,137,1808,137,1808,137,1710,57,1548,,1354,e" fillcolor="#00242c [2405]"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9ZcMA&#10;AADbAAAADwAAAGRycy9kb3ducmV2LnhtbESPQWvCQBSE7wX/w/KE3uqmKkWiq0ikpbdi9ODxmX3J&#10;xmbfhuw2Sf99VxB6HGbmG2azG20jeup87VjB6ywBQVw4XXOl4Hx6f1mB8AFZY+OYFPySh9128rTB&#10;VLuBj9TnoRIRwj5FBSaENpXSF4Ys+plriaNXus5iiLKrpO5wiHDbyHmSvEmLNccFgy1lhorv/Mcq&#10;+Fgk+z67lLevcjlcs4oOxuQHpZ6n434NItAY/sOP9qdWMF/A/U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9ZcMAAADbAAAADwAAAAAAAAAAAAAAAACYAgAAZHJzL2Rv&#10;d25yZXYueG1sUEsFBgAAAAAEAAQA9QAAAIgDA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72" o:spid="_x0000_s1031"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Vg8MA&#10;AADbAAAADwAAAGRycy9kb3ducmV2LnhtbESPQYvCMBSE74L/ITzBi2i6glK6TWV3YVE8CFYPHt82&#10;b9ti81KaqPXfG0HwOMzMN0y66k0jrtS52rKCj1kEgriwuuZSwfHwO41BOI+ssbFMCu7kYJUNBykm&#10;2t54T9fclyJA2CWooPK+TaR0RUUG3cy2xMH7t51BH2RXSt3hLcBNI+dRtJQGaw4LFbb0U1Fxzi9G&#10;we7+bfptfmova/LxHx4nZ2lJqfGo//oE4an37/CrvdEK5gt4fg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TVg8MAAADbAAAADwAAAAAAAAAAAAAAAACYAgAAZHJzL2Rv&#10;d25yZXYueG1sUEsFBgAAAAAEAAQA9QAAAIgDA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cAMMA&#10;AADbAAAADwAAAGRycy9kb3ducmV2LnhtbESPQYvCMBSE7wv+h/AEL4um66Er1SgqFJQ9uK3+gEfz&#10;bIvNS7eJWv/9RhA8DjPzDbNY9aYRN+pcbVnB1yQCQVxYXXOp4HRMxzMQziNrbCyTggc5WC0HHwtM&#10;tL1zRrfclyJA2CWooPK+TaR0RUUG3cS2xME7286gD7Irpe7wHuCmkdMoiqXBmsNChS1tKyou+dUo&#10;+M70hn4Ov/7zby+32SlO86tLlRoN+/UchKfev8Ov9k4rmM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cAMMAAADbAAAADwAAAAAAAAAAAAAAAACYAgAAZHJzL2Rv&#10;d25yZXYueG1sUEsFBgAAAAAEAAQA9QAAAIgDA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m8QA&#10;AADbAAAADwAAAGRycy9kb3ducmV2LnhtbESPQWvCQBSE74X+h+UVeim6MQeV1E1QIWDpoU30Bzyy&#10;r0kw+zZm1xj/vVso9DjMzDfMJptMJ0YaXGtZwWIegSCurG65VnA65rM1COeRNXaWScGdHGTp89MG&#10;E21vXNBY+loECLsEFTTe94mUrmrIoJvbnjh4P3Yw6IMcaqkHvAW46WQcRUtpsOWw0GBP+4aqc3k1&#10;ClaF3tHn17d/u3zIfXFa5uXV5Uq9vkzbdxCeJv8f/msftIJ4Bb9fwg+Q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3OZvEAAAA2wAAAA8AAAAAAAAAAAAAAAAAmAIAAGRycy9k&#10;b3ducmV2LnhtbFBLBQYAAAAABAAEAPUAAACJAw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UYsMA&#10;AADbAAAADwAAAGRycy9kb3ducmV2LnhtbERPy2rCQBTdF/yH4QpuipmYRSnRUdTGUuiiVLNwecnc&#10;PEjmTsxMNfXrnUWhy8N5rzaj6cSVBtdYVrCIYhDEhdUNVwry02H+CsJ5ZI2dZVLwSw4268nTClNt&#10;b/xN16OvRAhhl6KC2vs+ldIVNRl0ke2JA1fawaAPcKikHvAWwk0nkzh+kQYbDg019rSvqWiPP0ZB&#10;e8/eLkl2upyf8/Iz/9q17wvOlJpNx+0ShKfR/4v/3B9aQRLGhi/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UYsMAAADbAAAADwAAAAAAAAAAAAAAAACYAgAAZHJzL2Rv&#10;d25yZXYueG1sUEsFBgAAAAAEAAQA9QAAAIgDAAAAAA==&#10;" fillcolor="#00313c [3205]" stroked="f"/>
                        <v:shape id="Freeform 76" o:spid="_x0000_s1035"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pXcMA&#10;AADbAAAADwAAAGRycy9kb3ducmV2LnhtbESPQWsCMRSE74L/IbyCN81WaKmrWRFBKMUWahWvj81z&#10;N+zmZUlSXf31jSD0OMzMN8xi2dtWnMkH41jB8yQDQVw6bbhSsP/ZjN9AhIissXVMCq4UYFkMBwvM&#10;tbvwN513sRIJwiFHBXWMXS5lKGuyGCauI07eyXmLMUlfSe3xkuC2ldMse5UWDaeFGjta11Q2u1+r&#10;4BNfnMmw2X4cDzftS7P5OrhWqdFTv5qDiNTH//Cj/a4VTGdw/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LpXcMAAADbAAAADwAAAAAAAAAAAAAAAACYAgAAZHJzL2Rv&#10;d25yZXYueG1sUEsFBgAAAAAEAAQA9QAAAIgDA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OcAA&#10;AADbAAAADwAAAGRycy9kb3ducmV2LnhtbERPzWrCQBC+F3yHZQRvdWOlVaKrSEFIBQ+NPsCQHZOY&#10;7GzMjpq+ffdQ6PHj+19vB9eqB/Wh9mxgNk1AERfe1lwaOJ/2r0tQQZAttp7JwA8F2G5GL2tMrX/y&#10;Nz1yKVUM4ZCigUqkS7UORUUOw9R3xJG7+N6hRNiX2vb4jOGu1W9J8qEd1hwbKuzos6Kiye/OwDsf&#10;D4usOR+lKQ5fZZbL7aqtMZPxsFuBEhrkX/znzqyBeVwfv8Q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U/OcAAAADbAAAADwAAAAAAAAAAAAAAAACYAgAAZHJzL2Rvd25y&#10;ZXYueG1sUEsFBgAAAAAEAAQA9QAAAIUDA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M7sUA&#10;AADbAAAADwAAAGRycy9kb3ducmV2LnhtbESPUWvCMBSF3wf+h3CFvYimzm1I1ygiOISBoNsPuDR3&#10;aWtzU5NYu39vBoM9Hs453+EU68G2oicfascK5rMMBHHpdM1GwdfnbroEESKyxtYxKfihAOvV6KHA&#10;XLsbH6k/RSMShEOOCqoYu1zKUFZkMcxcR5y8b+ctxiS9kdrjLcFtK5+y7FVarDktVNjRtqLyfLpa&#10;BfHwvti9mN4/T9ru0mTN5Go+Dko9jofNG4hIQ/wP/7X3WsFiDr9f0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QzuxQAAANsAAAAPAAAAAAAAAAAAAAAAAJgCAABkcnMv&#10;ZG93bnJldi54bWxQSwUGAAAAAAQABAD1AAAAigM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uEcIA&#10;AADbAAAADwAAAGRycy9kb3ducmV2LnhtbESPT4vCMBTE7wt+h/AWvK2piiJdoyxiQbypBa+P5tmW&#10;bV5qk/7RT2+EhT0OM78ZZr0dTCU6alxpWcF0EoEgzqwuOVeQXpKvFQjnkTVWlknBgxxsN6OPNcba&#10;9nyi7uxzEUrYxaig8L6OpXRZQQbdxNbEwbvZxqAPssmlbrAP5aaSsyhaSoMlh4UCa9oVlP2eW6Ng&#10;3rqkm17NfZFGSXdrj71+7nOlxp/DzzcIT4P/D//RBx24Gby/h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K4RwgAAANsAAAAPAAAAAAAAAAAAAAAAAJgCAABkcnMvZG93&#10;bnJldi54bWxQSwUGAAAAAAQABAD1AAAAhwM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6scMA&#10;AADbAAAADwAAAGRycy9kb3ducmV2LnhtbESPQUsDMRSE70L/Q3hCbzarW0S2TYuUiqUnbT3o7bF5&#10;3SxuXpbkuV3/vREKPQ4z8w2zXI++UwPF1AY2cD8rQBHXwbbcGPg4vtw9gUqCbLELTAZ+KcF6NblZ&#10;YmXDmd9pOEijMoRThQacSF9pnWpHHtMs9MTZO4XoUbKMjbYRzxnuO/1QFI/aY8t5wWFPG0f19+HH&#10;G+g/h+2b8LZJ0RWvJc7xa5C9MdPb8XkBSmiUa/jS3lkDZQn/X/I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R6scMAAADbAAAADwAAAAAAAAAAAAAAAACYAgAAZHJzL2Rv&#10;d25yZXYueG1sUEsFBgAAAAAEAAQA9QAAAIgDA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IuscA&#10;AADbAAAADwAAAGRycy9kb3ducmV2LnhtbESPT2vCQBTE74V+h+UVvIhu/IOU1FWqpqXgQao5eHxk&#10;n0lI9m3MbjX203cFocdhZn7DzJedqcWFWldaVjAaRiCIM6tLzhWkh4/BKwjnkTXWlknBjRwsF89P&#10;c4y1vfI3XfY+FwHCLkYFhfdNLKXLCjLohrYhDt7JtgZ9kG0udYvXADe1HEfRTBosOSwU2NC6oKza&#10;/xgF1W+yOY+Tw/nYT0/bdLeqPkecKNV76d7fQHjq/H/40f7SCiZTuH8JP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DyLrHAAAA2wAAAA8AAAAAAAAAAAAAAAAAmAIAAGRy&#10;cy9kb3ducmV2LnhtbFBLBQYAAAAABAAEAPUAAACMAwAAAAA=&#10;" fillcolor="#00313c [3205]" stroked="f"/>
                        <v:shape id="Freeform 82" o:spid="_x0000_s1041"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8+8QA&#10;AADbAAAADwAAAGRycy9kb3ducmV2LnhtbESPQWvCQBSE7wX/w/KEXoJutLRIdBVpEQpe2qjo8ZF9&#10;JsHs25B9avz33UKhx2FmvmEWq9416kZdqD0bmIxTUMSFtzWXBva7zWgGKgiyxcYzGXhQgNVy8LTA&#10;zPo7f9Mtl1JFCIcMDVQibaZ1KCpyGMa+JY7e2XcOJcqu1LbDe4S7Rk/T9E07rDkuVNjSe0XFJb86&#10;A3RKjnU+Sbb7j2R6cruy+RI5GPM87NdzUEK9/If/2p/WwMsr/H6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PPvEAAAA2wAAAA8AAAAAAAAAAAAAAAAAmAIAAGRycy9k&#10;b3ducmV2LnhtbFBLBQYAAAAABAAEAPUAAACJAw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fzsUA&#10;AADbAAAADwAAAGRycy9kb3ducmV2LnhtbESPQWvCQBSE7wX/w/IEL6XZ1EJiY9YghYCFXqpevL1m&#10;X5Ng9m3Irib213cLBY/DzHzD5MVkOnGlwbWWFTxHMQjiyuqWawXHQ/m0AuE8ssbOMim4kYNiM3vI&#10;MdN25E+67n0tAoRdhgoa7/tMSlc1ZNBFticO3rcdDPogh1rqAccAN51cxnEiDbYcFhrs6a2h6ry/&#10;GAXla/rxeE5rfP/56qbdmJ7aNOmVWsyn7RqEp8nfw//tnVbwks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1/OxQAAANsAAAAPAAAAAAAAAAAAAAAAAJgCAABkcnMv&#10;ZG93bnJldi54bWxQSwUGAAAAAAQABAD1AAAAigM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Cd8EA&#10;AADbAAAADwAAAGRycy9kb3ducmV2LnhtbESPzYvCMBTE7wv+D+EJ3tbUFT+oRhFBqIc9rB/3R/Ns&#10;SpuXkmS1/vdmQdjjMDO/Ydbb3rbiTj7UjhVMxhkI4tLpmisFl/PhcwkiRGSNrWNS8KQA283gY425&#10;dg/+ofspViJBOOSowMTY5VKG0pDFMHYdcfJuzluMSfpKao+PBLet/MqyubRYc1ow2NHeUNmcfq2C&#10;OGtdoa/WN8X3sS9MM98xoVKjYb9bgYjUx//wu11oBd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cAnfBAAAA2wAAAA8AAAAAAAAAAAAAAAAAmAIAAGRycy9kb3du&#10;cmV2LnhtbFBLBQYAAAAABAAEAPUAAACGAw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epMAA&#10;AADbAAAADwAAAGRycy9kb3ducmV2LnhtbERPzYrCMBC+L/gOYQRva6KCrNUoKlgUXJatPsDQjG2x&#10;mZQmavXpzWFhjx/f/2LV2VrcqfWVYw2joQJBnDtTcaHhfNp9foHwAdlg7Zg0PMnDatn7WGBi3IN/&#10;6Z6FQsQQ9glqKENoEil9XpJFP3QNceQurrUYImwLaVp8xHBby7FSU2mx4thQYkPbkvJrdrMaDm53&#10;ULPX5vt42WapOoY0Pf1YrQf9bj0HEagL/+I/995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eepMAAAADbAAAADwAAAAAAAAAAAAAAAACYAgAAZHJzL2Rvd25y&#10;ZXYueG1sUEsFBgAAAAAEAAQA9QAAAIUDAAAAAA==&#10;" adj="-11796480,,5400" path="m476,c186,,79,86,,116v128,73,229,156,470,156c528,272,680,272,680,272,680,,680,,680,l476,xe" fillcolor="white [3212]" stroked="f">
                        <v:stroke joinstyle="miter"/>
                        <v:formulas/>
                        <v:path arrowok="t" o:connecttype="custom" o:connectlocs="2147483646,0;0,2147483646;2147483646,2147483646;2147483646,2147483646;2147483646,0;2147483646,0" o:connectangles="0,0,0,0,0,0" textboxrect="0,0,680,272"/>
                        <v:textbox>
                          <w:txbxContent>
                            <w:p w:rsidR="00C82105" w:rsidRPr="007367A7" w:rsidRDefault="00C82105" w:rsidP="003820D1">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vFPFAAAA2wAAAA8AAABkcnMvZG93bnJldi54bWxEj09rAjEUxO+C3yG8Qm+arQWrW6OIUChl&#10;pfjnoLfn5rlZunnZblJNv70pFDwOM/MbZraIthEX6nztWMHTMANBXDpdc6Vgv3sbTED4gKyxcUwK&#10;fsnDYt7vzTDX7sobumxDJRKEfY4KTAhtLqUvDVn0Q9cSJ+/sOoshya6SusNrgttGjrJsLC3WnBYM&#10;trQyVH5tf6yCU/HdHA5uOv40cR3x+FGcX7hQ6vEhLl9BBIrhHv5vv2sFz1P4+5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MLxTxQAAANsAAAAPAAAAAAAAAAAAAAAA&#10;AJ8CAABkcnMvZG93bnJldi54bWxQSwUGAAAAAAQABAD3AAAAkQMAAAAA&#10;">
                      <v:imagedata r:id="rId14" o:title="CSIRO logo"/>
                      <v:path arrowok="t"/>
                    </v:shape>
                  </v:group>
                </w:pict>
              </mc:Fallback>
            </mc:AlternateContent>
          </w:r>
          <w:r w:rsidR="007B2585">
            <w:rPr>
              <w:color w:val="FFFFFF" w:themeColor="background2"/>
              <w:sz w:val="72"/>
              <w:szCs w:val="72"/>
            </w:rPr>
            <w:t xml:space="preserve">Best Practice Guidelines for </w:t>
          </w:r>
          <w:r w:rsidR="003820D1" w:rsidRPr="00E00899">
            <w:rPr>
              <w:color w:val="FFFFFF" w:themeColor="background2"/>
              <w:sz w:val="72"/>
              <w:szCs w:val="72"/>
            </w:rPr>
            <w:t>G</w:t>
          </w:r>
          <w:r w:rsidR="00E00899" w:rsidRPr="00E00899">
            <w:rPr>
              <w:color w:val="FFFFFF" w:themeColor="background2"/>
              <w:sz w:val="72"/>
              <w:szCs w:val="72"/>
            </w:rPr>
            <w:t>eol</w:t>
          </w:r>
          <w:r w:rsidR="00E00899">
            <w:rPr>
              <w:color w:val="FFFFFF" w:themeColor="background2"/>
              <w:sz w:val="72"/>
              <w:szCs w:val="72"/>
            </w:rPr>
            <w:t xml:space="preserve">ogical &amp; Bioregional Assessment </w:t>
          </w:r>
          <w:r w:rsidR="003820D1" w:rsidRPr="00E00899">
            <w:rPr>
              <w:color w:val="FFFFFF" w:themeColor="background2"/>
              <w:sz w:val="72"/>
              <w:szCs w:val="72"/>
            </w:rPr>
            <w:t>Basin User Panels</w:t>
          </w:r>
        </w:p>
        <w:p w14:paraId="67CF3FE8" w14:textId="77777777" w:rsidR="005F2AB8" w:rsidRPr="00585C0D" w:rsidRDefault="003820D1" w:rsidP="003820D1">
          <w:pPr>
            <w:pStyle w:val="CoverSubtitle"/>
            <w:rPr>
              <w:color w:val="FFFFFF" w:themeColor="background2"/>
            </w:rPr>
          </w:pPr>
          <w:r>
            <w:rPr>
              <w:color w:val="FFFFFF" w:themeColor="background2"/>
            </w:rPr>
            <w:t>Principles for design and performance</w:t>
          </w:r>
        </w:p>
        <w:p w14:paraId="168AF4B2" w14:textId="77777777" w:rsidR="005F2AB8" w:rsidRDefault="003820D1" w:rsidP="003820D1">
          <w:pPr>
            <w:pStyle w:val="BodyText"/>
            <w:rPr>
              <w:color w:val="FFFFFF" w:themeColor="background2"/>
            </w:rPr>
          </w:pPr>
          <w:r>
            <w:rPr>
              <w:color w:val="FFFFFF" w:themeColor="background2"/>
            </w:rPr>
            <w:t>Justine Lacey</w:t>
          </w:r>
          <w:r w:rsidR="000E73E2">
            <w:rPr>
              <w:color w:val="FFFFFF" w:themeColor="background2"/>
            </w:rPr>
            <w:t xml:space="preserve">, </w:t>
          </w:r>
          <w:r>
            <w:rPr>
              <w:color w:val="FFFFFF" w:themeColor="background2"/>
            </w:rPr>
            <w:t>Yuwan Malakar</w:t>
          </w:r>
          <w:r w:rsidR="000E73E2">
            <w:rPr>
              <w:color w:val="FFFFFF" w:themeColor="background2"/>
            </w:rPr>
            <w:t>, Anthony Swirepik, Andrew Stacey &amp; Rod Dann</w:t>
          </w:r>
          <w:r w:rsidR="005F2AB8" w:rsidRPr="00585C0D">
            <w:rPr>
              <w:color w:val="FFFFFF" w:themeColor="background2"/>
            </w:rPr>
            <w:br/>
          </w:r>
          <w:r w:rsidR="00FC32B3">
            <w:rPr>
              <w:color w:val="FFFFFF" w:themeColor="background2"/>
            </w:rPr>
            <w:t>June</w:t>
          </w:r>
          <w:r>
            <w:rPr>
              <w:color w:val="FFFFFF" w:themeColor="background2"/>
            </w:rPr>
            <w:t xml:space="preserve"> 2018</w:t>
          </w:r>
        </w:p>
        <w:p w14:paraId="652CCA25" w14:textId="77777777" w:rsidR="00E00899" w:rsidRDefault="00E00899" w:rsidP="003820D1">
          <w:pPr>
            <w:pStyle w:val="BodyText"/>
            <w:rPr>
              <w:color w:val="FFFFFF" w:themeColor="background2"/>
            </w:rPr>
          </w:pPr>
        </w:p>
        <w:p w14:paraId="6567EFD2" w14:textId="6424DA69" w:rsidR="005F2AB8" w:rsidRPr="00E00899" w:rsidRDefault="003820D1" w:rsidP="00E00899">
          <w:pPr>
            <w:pStyle w:val="BodyText"/>
            <w:ind w:right="1274"/>
            <w:rPr>
              <w:color w:val="FFFFFF" w:themeColor="background2"/>
            </w:rPr>
          </w:pPr>
          <w:r>
            <w:rPr>
              <w:color w:val="FFFFFF" w:themeColor="background2"/>
            </w:rPr>
            <w:t xml:space="preserve">Prepared for the Geological &amp; Bioregional Assessment Program </w:t>
          </w:r>
          <w:r>
            <w:rPr>
              <w:color w:val="FFFFFF" w:themeColor="background2"/>
            </w:rPr>
            <w:br/>
          </w:r>
          <w:r w:rsidR="00D70838">
            <w:rPr>
              <w:color w:val="FFFFFF" w:themeColor="background2"/>
            </w:rPr>
            <w:t xml:space="preserve">A scientific collaboration between the </w:t>
          </w:r>
          <w:r>
            <w:rPr>
              <w:color w:val="FFFFFF" w:themeColor="background2"/>
            </w:rPr>
            <w:t xml:space="preserve">Department of </w:t>
          </w:r>
          <w:r w:rsidR="00826E9F">
            <w:rPr>
              <w:color w:val="FFFFFF" w:themeColor="background2"/>
            </w:rPr>
            <w:t xml:space="preserve">the </w:t>
          </w:r>
          <w:r>
            <w:rPr>
              <w:color w:val="FFFFFF" w:themeColor="background2"/>
            </w:rPr>
            <w:t>Environment &amp; Energy</w:t>
          </w:r>
          <w:r w:rsidR="00D70838">
            <w:rPr>
              <w:color w:val="FFFFFF" w:themeColor="background2"/>
            </w:rPr>
            <w:t>, Bureau of Meteorology, CSIRO and Geoscience Australia</w:t>
          </w:r>
        </w:p>
        <w:p w14:paraId="5F6849B1" w14:textId="77777777" w:rsidR="005F2AB8" w:rsidRPr="005F2AB8" w:rsidRDefault="00AE36E5" w:rsidP="005F2AB8">
          <w:pPr>
            <w:pStyle w:val="BodyText"/>
          </w:pPr>
          <w:r>
            <w:rPr>
              <w:noProof/>
            </w:rPr>
            <mc:AlternateContent>
              <mc:Choice Requires="wps">
                <w:drawing>
                  <wp:anchor distT="0" distB="0" distL="114300" distR="114300" simplePos="0" relativeHeight="251811328" behindDoc="1" locked="0" layoutInCell="1" allowOverlap="1" wp14:anchorId="798F18CD" wp14:editId="01B76032">
                    <wp:simplePos x="0" y="0"/>
                    <wp:positionH relativeFrom="margin">
                      <wp:posOffset>-767715</wp:posOffset>
                    </wp:positionH>
                    <wp:positionV relativeFrom="margin">
                      <wp:posOffset>4982210</wp:posOffset>
                    </wp:positionV>
                    <wp:extent cx="7612380" cy="5028565"/>
                    <wp:effectExtent l="0" t="0" r="7620" b="635"/>
                    <wp:wrapNone/>
                    <wp:docPr id="18" name="Rectangle 929" descr="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2380" cy="5028565"/>
                            </a:xfrm>
                            <a:prstGeom prst="rect">
                              <a:avLst/>
                            </a:prstGeom>
                            <a:blipFill dpi="0" rotWithShape="0">
                              <a:blip r:embed="rId15"/>
                              <a:srcRect/>
                              <a:stretch>
                                <a:fillRect b="-747"/>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D4497" id="Rectangle 929" o:spid="_x0000_s1026" alt="Cover image" style="position:absolute;margin-left:-60.45pt;margin-top:392.3pt;width:599.4pt;height:395.95pt;z-index:-251505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bAIQAAQEBAQEB&#10;AgEBAgMCAgIDBAMDAwMEBQQEBAQEBQYFBQUFBQUGBgYGBgYGBgcHBwcHBwgICAgICQkJCQkJCQkJ&#10;CQEBAQECAgIEAgIECQYFBgkJCQkJCQkJCQkJCQkJCQkJCQkJCQkJCQkJCQkJCQkJCQkJCQkJCQkJ&#10;CQkJCQkJCQkJ/90ABADM/8AAEQgJkAzAAwEiAAIRAQMRA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" stroked="f">
                    <v:fill r:id="rId16" o:title="Cover image" recolor="t" type="frame"/>
                    <w10:wrap anchorx="margin" anchory="margin"/>
                  </v:rect>
                </w:pict>
              </mc:Fallback>
            </mc:AlternateContent>
          </w:r>
          <w:r>
            <w:rPr>
              <w:noProof/>
            </w:rPr>
            <mc:AlternateContent>
              <mc:Choice Requires="wps">
                <w:drawing>
                  <wp:anchor distT="0" distB="0" distL="114300" distR="114300" simplePos="0" relativeHeight="251815424" behindDoc="1" locked="1" layoutInCell="1" allowOverlap="1" wp14:anchorId="72F20B0B" wp14:editId="4A9E9DA2">
                    <wp:simplePos x="0" y="0"/>
                    <wp:positionH relativeFrom="column">
                      <wp:posOffset>-1272540</wp:posOffset>
                    </wp:positionH>
                    <wp:positionV relativeFrom="page">
                      <wp:posOffset>9118600</wp:posOffset>
                    </wp:positionV>
                    <wp:extent cx="8438515" cy="4937760"/>
                    <wp:effectExtent l="0" t="0" r="0" b="0"/>
                    <wp:wrapNone/>
                    <wp:docPr id="17" name="Freeform 954" descr="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438515" cy="4937760"/>
                            </a:xfrm>
                            <a:custGeom>
                              <a:avLst/>
                              <a:gdLst>
                                <a:gd name="T0" fmla="*/ 0 w 2447"/>
                                <a:gd name="T1" fmla="*/ 1431 h 1431"/>
                                <a:gd name="T2" fmla="*/ 2447 w 2447"/>
                                <a:gd name="T3" fmla="*/ 1431 h 1431"/>
                                <a:gd name="T4" fmla="*/ 2447 w 2447"/>
                                <a:gd name="T5" fmla="*/ 272 h 1431"/>
                                <a:gd name="T6" fmla="*/ 2281 w 2447"/>
                                <a:gd name="T7" fmla="*/ 272 h 1431"/>
                                <a:gd name="T8" fmla="*/ 1810 w 2447"/>
                                <a:gd name="T9" fmla="*/ 117 h 1431"/>
                                <a:gd name="T10" fmla="*/ 1357 w 2447"/>
                                <a:gd name="T11" fmla="*/ 0 h 1431"/>
                                <a:gd name="T12" fmla="*/ 0 w 2447"/>
                                <a:gd name="T13" fmla="*/ 0 h 1431"/>
                                <a:gd name="T14" fmla="*/ 0 w 2447"/>
                                <a:gd name="T15" fmla="*/ 1431 h 14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1431">
                                  <a:moveTo>
                                    <a:pt x="0" y="1431"/>
                                  </a:moveTo>
                                  <a:cubicBezTo>
                                    <a:pt x="2447" y="1431"/>
                                    <a:pt x="2447" y="1431"/>
                                    <a:pt x="2447" y="1431"/>
                                  </a:cubicBezTo>
                                  <a:cubicBezTo>
                                    <a:pt x="2447" y="272"/>
                                    <a:pt x="2447" y="272"/>
                                    <a:pt x="2447" y="272"/>
                                  </a:cubicBezTo>
                                  <a:cubicBezTo>
                                    <a:pt x="2447" y="272"/>
                                    <a:pt x="2339" y="272"/>
                                    <a:pt x="2281" y="272"/>
                                  </a:cubicBezTo>
                                  <a:cubicBezTo>
                                    <a:pt x="2040" y="272"/>
                                    <a:pt x="1939" y="189"/>
                                    <a:pt x="1810" y="117"/>
                                  </a:cubicBezTo>
                                  <a:cubicBezTo>
                                    <a:pt x="1701" y="54"/>
                                    <a:pt x="1551" y="0"/>
                                    <a:pt x="1357" y="0"/>
                                  </a:cubicBezTo>
                                  <a:cubicBezTo>
                                    <a:pt x="1148" y="0"/>
                                    <a:pt x="0" y="0"/>
                                    <a:pt x="0" y="0"/>
                                  </a:cubicBezTo>
                                  <a:cubicBezTo>
                                    <a:pt x="0" y="1431"/>
                                    <a:pt x="0" y="1431"/>
                                    <a:pt x="0" y="1431"/>
                                  </a:cubicBezTo>
                                </a:path>
                              </a:pathLst>
                            </a:cu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3845A" id="Freeform 954" o:spid="_x0000_s1026" alt="background" style="position:absolute;margin-left:-100.2pt;margin-top:718pt;width:664.45pt;height:388.8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7,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" path="m,1431v2447,,2447,,2447,c2447,272,2447,272,2447,272v,,-108,,-166,c2040,272,1939,189,1810,117,1701,54,1551,,1357,,1148,,,,,,,1431,,1431,,1431e" filled="f" stroked="f">
                    <v:path arrowok="t" o:connecttype="custom" o:connectlocs="0,4937760;8438515,4937760;8438515,938554;7866062,938554;6241811,403716;4679634,0;0,0;0,4937760" o:connectangles="0,0,0,0,0,0,0,0"/>
                    <o:lock v:ext="edit" aspectratio="t"/>
                    <w10:wrap anchory="page"/>
                    <w10:anchorlock/>
                  </v:shape>
                </w:pict>
              </mc:Fallback>
            </mc:AlternateContent>
          </w:r>
          <w:r w:rsidR="005F2AB8">
            <w:br w:type="page"/>
          </w:r>
        </w:p>
      </w:sdtContent>
    </w:sdt>
    <w:p w14:paraId="3EDFF58D" w14:textId="77777777" w:rsidR="00A943B2" w:rsidRDefault="00060D49" w:rsidP="00DC2413">
      <w:pPr>
        <w:pStyle w:val="BodyText"/>
      </w:pPr>
      <w:r>
        <w:lastRenderedPageBreak/>
        <w:t>CSIRO Land &amp; Water</w:t>
      </w:r>
    </w:p>
    <w:p w14:paraId="30DBEB6E" w14:textId="77777777" w:rsidR="00A943B2" w:rsidRPr="00D1044D" w:rsidRDefault="00A943B2" w:rsidP="00D1044D">
      <w:pPr>
        <w:pStyle w:val="VersoPageHeading"/>
      </w:pPr>
      <w:r w:rsidRPr="00D1044D">
        <w:t>Citation</w:t>
      </w:r>
    </w:p>
    <w:p w14:paraId="7FE3A031" w14:textId="04C80FE3" w:rsidR="00A943B2" w:rsidRPr="00F444B7" w:rsidRDefault="00060D49" w:rsidP="00DC2413">
      <w:pPr>
        <w:pStyle w:val="BodyText"/>
      </w:pPr>
      <w:r>
        <w:t>Lace</w:t>
      </w:r>
      <w:r w:rsidR="009140D0">
        <w:t>y</w:t>
      </w:r>
      <w:r w:rsidR="00FC36D5">
        <w:t xml:space="preserve">, J., Malakar, Y., </w:t>
      </w:r>
      <w:r w:rsidR="00BB7036">
        <w:t>Swirepik, A., Stacey, A.</w:t>
      </w:r>
      <w:r w:rsidR="00FC36D5" w:rsidRPr="00BB7036">
        <w:t xml:space="preserve"> &amp; Dann, R. </w:t>
      </w:r>
      <w:r w:rsidRPr="00BB7036">
        <w:t>(2018</w:t>
      </w:r>
      <w:r w:rsidR="00A943B2">
        <w:t xml:space="preserve">) </w:t>
      </w:r>
      <w:r>
        <w:t xml:space="preserve">Best Practice Guidelines for </w:t>
      </w:r>
      <w:r w:rsidR="00960D70">
        <w:t>Geological &amp; Bioregional Assessment</w:t>
      </w:r>
      <w:r>
        <w:t xml:space="preserve"> Basin User Panel</w:t>
      </w:r>
      <w:r w:rsidR="00B220CF">
        <w:t>s</w:t>
      </w:r>
      <w:r>
        <w:t xml:space="preserve">: Principles for design and performance. CSIRO, Australia. </w:t>
      </w:r>
      <w:r w:rsidR="008346FA" w:rsidRPr="008346FA">
        <w:t>EP183006</w:t>
      </w:r>
    </w:p>
    <w:p w14:paraId="5A8571B5" w14:textId="77777777" w:rsidR="00A943B2" w:rsidRDefault="00A943B2" w:rsidP="00D1044D">
      <w:pPr>
        <w:pStyle w:val="VersoPageHeading"/>
      </w:pPr>
      <w:r>
        <w:t xml:space="preserve">Copyright </w:t>
      </w:r>
    </w:p>
    <w:p w14:paraId="4C681AF9" w14:textId="77777777" w:rsidR="00A943B2" w:rsidRDefault="004D7860" w:rsidP="00DC2413">
      <w:pPr>
        <w:pStyle w:val="BodyText"/>
      </w:pPr>
      <w:r w:rsidRPr="004D7860">
        <w:t>© Commonwealth Scientific and Indus</w:t>
      </w:r>
      <w:r w:rsidR="00060D49">
        <w:t>trial Research Organisation 2018</w:t>
      </w:r>
      <w:r>
        <w:t xml:space="preserve">. </w:t>
      </w:r>
      <w:r w:rsidR="00A943B2">
        <w:t>To the extent permitted by law, all rights are reserved and no part of this publication covered by copyright may be reproduced or copied in any form or by any means except with the written permission of CSIRO.</w:t>
      </w:r>
    </w:p>
    <w:p w14:paraId="50DFA3B7" w14:textId="77777777" w:rsidR="00A943B2" w:rsidRDefault="00A943B2" w:rsidP="00D1044D">
      <w:pPr>
        <w:pStyle w:val="VersoPageHeading"/>
      </w:pPr>
      <w:r>
        <w:t>Important disclaimer</w:t>
      </w:r>
    </w:p>
    <w:p w14:paraId="2E98747B" w14:textId="77777777" w:rsidR="00A943B2" w:rsidRDefault="00A943B2" w:rsidP="00DC2413">
      <w:pPr>
        <w:pStyle w:val="BodyText"/>
      </w:pPr>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29B953B9" w14:textId="77777777" w:rsidR="002F6753" w:rsidRDefault="002F6753" w:rsidP="00DC2413">
      <w:pPr>
        <w:pStyle w:val="BodyText"/>
        <w:sectPr w:rsidR="002F6753" w:rsidSect="005D5D01">
          <w:footerReference w:type="even" r:id="rId17"/>
          <w:footerReference w:type="default" r:id="rId18"/>
          <w:type w:val="continuous"/>
          <w:pgSz w:w="11906" w:h="16838" w:code="9"/>
          <w:pgMar w:top="1106" w:right="1134" w:bottom="1134" w:left="1134" w:header="510" w:footer="624" w:gutter="0"/>
          <w:pgNumType w:fmt="lowerRoman" w:start="1"/>
          <w:cols w:space="284"/>
          <w:titlePg/>
          <w:docGrid w:linePitch="360"/>
        </w:sectPr>
      </w:pPr>
      <w:r>
        <w:t>CSIRO i</w:t>
      </w:r>
      <w:r w:rsidRPr="002F6753">
        <w:t>s committed to providing web accessible content wherever possible. If you are having difficulties with accessing this document please contact</w:t>
      </w:r>
      <w:r>
        <w:t xml:space="preserve"> </w:t>
      </w:r>
      <w:hyperlink r:id="rId19" w:history="1">
        <w:r w:rsidR="007564E9">
          <w:rPr>
            <w:rStyle w:val="Hyperlink"/>
          </w:rPr>
          <w:t>csiroenquiries@csiro.au</w:t>
        </w:r>
      </w:hyperlink>
      <w:r>
        <w:t xml:space="preserve">. </w:t>
      </w:r>
    </w:p>
    <w:p w14:paraId="45CDAD29" w14:textId="77777777" w:rsidR="00A943B2" w:rsidRDefault="00A943B2" w:rsidP="00D1044D">
      <w:pPr>
        <w:pStyle w:val="Heading1noTOC"/>
      </w:pPr>
      <w:r w:rsidRPr="00890BD7">
        <w:lastRenderedPageBreak/>
        <w:t>Contents</w:t>
      </w:r>
    </w:p>
    <w:p w14:paraId="7E78C646" w14:textId="77777777" w:rsidR="00C75C96" w:rsidRDefault="00DA722C">
      <w:pPr>
        <w:pStyle w:val="TOC2"/>
        <w:rPr>
          <w:rFonts w:asciiTheme="minorHAnsi" w:eastAsiaTheme="minorEastAsia" w:hAnsiTheme="minorHAnsi" w:cstheme="minorBidi"/>
          <w:color w:val="auto"/>
          <w:sz w:val="22"/>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512107921" w:history="1">
        <w:r w:rsidR="00C75C96" w:rsidRPr="00024A59">
          <w:rPr>
            <w:rStyle w:val="Hyperlink"/>
          </w:rPr>
          <w:t>Acknowledgments</w:t>
        </w:r>
        <w:r w:rsidR="00C75C96">
          <w:rPr>
            <w:webHidden/>
          </w:rPr>
          <w:tab/>
        </w:r>
        <w:r w:rsidR="00C75C96">
          <w:rPr>
            <w:webHidden/>
          </w:rPr>
          <w:fldChar w:fldCharType="begin"/>
        </w:r>
        <w:r w:rsidR="00C75C96">
          <w:rPr>
            <w:webHidden/>
          </w:rPr>
          <w:instrText xml:space="preserve"> PAGEREF _Toc512107921 \h </w:instrText>
        </w:r>
        <w:r w:rsidR="00C75C96">
          <w:rPr>
            <w:webHidden/>
          </w:rPr>
        </w:r>
        <w:r w:rsidR="00C75C96">
          <w:rPr>
            <w:webHidden/>
          </w:rPr>
          <w:fldChar w:fldCharType="separate"/>
        </w:r>
        <w:r w:rsidR="00E00899">
          <w:rPr>
            <w:webHidden/>
          </w:rPr>
          <w:t>iii</w:t>
        </w:r>
        <w:r w:rsidR="00C75C96">
          <w:rPr>
            <w:webHidden/>
          </w:rPr>
          <w:fldChar w:fldCharType="end"/>
        </w:r>
      </w:hyperlink>
    </w:p>
    <w:p w14:paraId="7A5B5719" w14:textId="77777777" w:rsidR="00C75C96" w:rsidRDefault="00D4352F">
      <w:pPr>
        <w:pStyle w:val="TOC2"/>
        <w:rPr>
          <w:rFonts w:asciiTheme="minorHAnsi" w:eastAsiaTheme="minorEastAsia" w:hAnsiTheme="minorHAnsi" w:cstheme="minorBidi"/>
          <w:color w:val="auto"/>
          <w:sz w:val="22"/>
        </w:rPr>
      </w:pPr>
      <w:hyperlink w:anchor="_Toc512107922" w:history="1">
        <w:r w:rsidR="00C75C96" w:rsidRPr="00024A59">
          <w:rPr>
            <w:rStyle w:val="Hyperlink"/>
          </w:rPr>
          <w:t>1</w:t>
        </w:r>
        <w:r w:rsidR="00C75C96">
          <w:rPr>
            <w:rFonts w:asciiTheme="minorHAnsi" w:eastAsiaTheme="minorEastAsia" w:hAnsiTheme="minorHAnsi" w:cstheme="minorBidi"/>
            <w:color w:val="auto"/>
            <w:sz w:val="22"/>
          </w:rPr>
          <w:tab/>
        </w:r>
        <w:r w:rsidR="00C75C96" w:rsidRPr="00024A59">
          <w:rPr>
            <w:rStyle w:val="Hyperlink"/>
          </w:rPr>
          <w:t>Introduction and structure of this report</w:t>
        </w:r>
        <w:r w:rsidR="00C75C96">
          <w:rPr>
            <w:webHidden/>
          </w:rPr>
          <w:tab/>
        </w:r>
        <w:r w:rsidR="00C75C96">
          <w:rPr>
            <w:webHidden/>
          </w:rPr>
          <w:fldChar w:fldCharType="begin"/>
        </w:r>
        <w:r w:rsidR="00C75C96">
          <w:rPr>
            <w:webHidden/>
          </w:rPr>
          <w:instrText xml:space="preserve"> PAGEREF _Toc512107922 \h </w:instrText>
        </w:r>
        <w:r w:rsidR="00C75C96">
          <w:rPr>
            <w:webHidden/>
          </w:rPr>
        </w:r>
        <w:r w:rsidR="00C75C96">
          <w:rPr>
            <w:webHidden/>
          </w:rPr>
          <w:fldChar w:fldCharType="separate"/>
        </w:r>
        <w:r w:rsidR="00E00899">
          <w:rPr>
            <w:webHidden/>
          </w:rPr>
          <w:t>1</w:t>
        </w:r>
        <w:r w:rsidR="00C75C96">
          <w:rPr>
            <w:webHidden/>
          </w:rPr>
          <w:fldChar w:fldCharType="end"/>
        </w:r>
      </w:hyperlink>
    </w:p>
    <w:p w14:paraId="1D295B09" w14:textId="77777777" w:rsidR="00C75C96" w:rsidRDefault="00D4352F" w:rsidP="00C75C96">
      <w:pPr>
        <w:pStyle w:val="TOC2"/>
        <w:ind w:left="720" w:hanging="720"/>
        <w:rPr>
          <w:rFonts w:asciiTheme="minorHAnsi" w:eastAsiaTheme="minorEastAsia" w:hAnsiTheme="minorHAnsi" w:cstheme="minorBidi"/>
          <w:color w:val="auto"/>
          <w:sz w:val="22"/>
        </w:rPr>
      </w:pPr>
      <w:hyperlink w:anchor="_Toc512107923" w:history="1">
        <w:r w:rsidR="00C75C96" w:rsidRPr="00024A59">
          <w:rPr>
            <w:rStyle w:val="Hyperlink"/>
          </w:rPr>
          <w:t>2</w:t>
        </w:r>
        <w:r w:rsidR="00C75C96">
          <w:rPr>
            <w:rFonts w:asciiTheme="minorHAnsi" w:eastAsiaTheme="minorEastAsia" w:hAnsiTheme="minorHAnsi" w:cstheme="minorBidi"/>
            <w:color w:val="auto"/>
            <w:sz w:val="22"/>
          </w:rPr>
          <w:tab/>
        </w:r>
        <w:r w:rsidR="00C75C96" w:rsidRPr="00024A59">
          <w:rPr>
            <w:rStyle w:val="Hyperlink"/>
          </w:rPr>
          <w:t>Community &amp; stakeholder engagement in the extractive industries: a brief literature review</w:t>
        </w:r>
        <w:r w:rsidR="00C75C96">
          <w:rPr>
            <w:webHidden/>
          </w:rPr>
          <w:tab/>
        </w:r>
        <w:r w:rsidR="00C75C96">
          <w:rPr>
            <w:webHidden/>
          </w:rPr>
          <w:tab/>
        </w:r>
        <w:r w:rsidR="00C75C96">
          <w:rPr>
            <w:webHidden/>
          </w:rPr>
          <w:fldChar w:fldCharType="begin"/>
        </w:r>
        <w:r w:rsidR="00C75C96">
          <w:rPr>
            <w:webHidden/>
          </w:rPr>
          <w:instrText xml:space="preserve"> PAGEREF _Toc512107923 \h </w:instrText>
        </w:r>
        <w:r w:rsidR="00C75C96">
          <w:rPr>
            <w:webHidden/>
          </w:rPr>
        </w:r>
        <w:r w:rsidR="00C75C96">
          <w:rPr>
            <w:webHidden/>
          </w:rPr>
          <w:fldChar w:fldCharType="separate"/>
        </w:r>
        <w:r w:rsidR="00E00899">
          <w:rPr>
            <w:webHidden/>
          </w:rPr>
          <w:t>3</w:t>
        </w:r>
        <w:r w:rsidR="00C75C96">
          <w:rPr>
            <w:webHidden/>
          </w:rPr>
          <w:fldChar w:fldCharType="end"/>
        </w:r>
      </w:hyperlink>
    </w:p>
    <w:p w14:paraId="569632F9" w14:textId="77777777" w:rsidR="00C75C96" w:rsidRDefault="00D4352F">
      <w:pPr>
        <w:pStyle w:val="TOC3"/>
        <w:rPr>
          <w:rFonts w:asciiTheme="minorHAnsi" w:eastAsiaTheme="minorEastAsia" w:hAnsiTheme="minorHAnsi" w:cstheme="minorBidi"/>
          <w:noProof/>
          <w:color w:val="auto"/>
          <w:sz w:val="22"/>
        </w:rPr>
      </w:pPr>
      <w:hyperlink w:anchor="_Toc512107924" w:history="1">
        <w:r w:rsidR="00C75C96" w:rsidRPr="00024A59">
          <w:rPr>
            <w:rStyle w:val="Hyperlink"/>
            <w:noProof/>
          </w:rPr>
          <w:t>2.1</w:t>
        </w:r>
        <w:r w:rsidR="00C75C96">
          <w:rPr>
            <w:rFonts w:asciiTheme="minorHAnsi" w:eastAsiaTheme="minorEastAsia" w:hAnsiTheme="minorHAnsi" w:cstheme="minorBidi"/>
            <w:noProof/>
            <w:color w:val="auto"/>
            <w:sz w:val="22"/>
          </w:rPr>
          <w:tab/>
        </w:r>
        <w:r w:rsidR="00C75C96" w:rsidRPr="00024A59">
          <w:rPr>
            <w:rStyle w:val="Hyperlink"/>
            <w:noProof/>
          </w:rPr>
          <w:t>The role of risk governance and stakeholder engagement</w:t>
        </w:r>
        <w:r w:rsidR="00C75C96">
          <w:rPr>
            <w:noProof/>
            <w:webHidden/>
          </w:rPr>
          <w:tab/>
        </w:r>
        <w:r w:rsidR="00C75C96">
          <w:rPr>
            <w:noProof/>
            <w:webHidden/>
          </w:rPr>
          <w:fldChar w:fldCharType="begin"/>
        </w:r>
        <w:r w:rsidR="00C75C96">
          <w:rPr>
            <w:noProof/>
            <w:webHidden/>
          </w:rPr>
          <w:instrText xml:space="preserve"> PAGEREF _Toc512107924 \h </w:instrText>
        </w:r>
        <w:r w:rsidR="00C75C96">
          <w:rPr>
            <w:noProof/>
            <w:webHidden/>
          </w:rPr>
        </w:r>
        <w:r w:rsidR="00C75C96">
          <w:rPr>
            <w:noProof/>
            <w:webHidden/>
          </w:rPr>
          <w:fldChar w:fldCharType="separate"/>
        </w:r>
        <w:r w:rsidR="00E00899">
          <w:rPr>
            <w:noProof/>
            <w:webHidden/>
          </w:rPr>
          <w:t>4</w:t>
        </w:r>
        <w:r w:rsidR="00C75C96">
          <w:rPr>
            <w:noProof/>
            <w:webHidden/>
          </w:rPr>
          <w:fldChar w:fldCharType="end"/>
        </w:r>
      </w:hyperlink>
    </w:p>
    <w:p w14:paraId="5B2E57F7" w14:textId="77777777" w:rsidR="00C75C96" w:rsidRDefault="00D4352F">
      <w:pPr>
        <w:pStyle w:val="TOC3"/>
        <w:rPr>
          <w:rFonts w:asciiTheme="minorHAnsi" w:eastAsiaTheme="minorEastAsia" w:hAnsiTheme="minorHAnsi" w:cstheme="minorBidi"/>
          <w:noProof/>
          <w:color w:val="auto"/>
          <w:sz w:val="22"/>
        </w:rPr>
      </w:pPr>
      <w:hyperlink w:anchor="_Toc512107925" w:history="1">
        <w:r w:rsidR="00C75C96" w:rsidRPr="00024A59">
          <w:rPr>
            <w:rStyle w:val="Hyperlink"/>
            <w:noProof/>
          </w:rPr>
          <w:t>2.2</w:t>
        </w:r>
        <w:r w:rsidR="00C75C96">
          <w:rPr>
            <w:rFonts w:asciiTheme="minorHAnsi" w:eastAsiaTheme="minorEastAsia" w:hAnsiTheme="minorHAnsi" w:cstheme="minorBidi"/>
            <w:noProof/>
            <w:color w:val="auto"/>
            <w:sz w:val="22"/>
          </w:rPr>
          <w:tab/>
        </w:r>
        <w:r w:rsidR="00C75C96" w:rsidRPr="00024A59">
          <w:rPr>
            <w:rStyle w:val="Hyperlink"/>
            <w:noProof/>
          </w:rPr>
          <w:t>Towards meaningful engagement</w:t>
        </w:r>
        <w:r w:rsidR="00C75C96">
          <w:rPr>
            <w:noProof/>
            <w:webHidden/>
          </w:rPr>
          <w:tab/>
        </w:r>
        <w:r w:rsidR="00C75C96">
          <w:rPr>
            <w:noProof/>
            <w:webHidden/>
          </w:rPr>
          <w:fldChar w:fldCharType="begin"/>
        </w:r>
        <w:r w:rsidR="00C75C96">
          <w:rPr>
            <w:noProof/>
            <w:webHidden/>
          </w:rPr>
          <w:instrText xml:space="preserve"> PAGEREF _Toc512107925 \h </w:instrText>
        </w:r>
        <w:r w:rsidR="00C75C96">
          <w:rPr>
            <w:noProof/>
            <w:webHidden/>
          </w:rPr>
        </w:r>
        <w:r w:rsidR="00C75C96">
          <w:rPr>
            <w:noProof/>
            <w:webHidden/>
          </w:rPr>
          <w:fldChar w:fldCharType="separate"/>
        </w:r>
        <w:r w:rsidR="00E00899">
          <w:rPr>
            <w:noProof/>
            <w:webHidden/>
          </w:rPr>
          <w:t>5</w:t>
        </w:r>
        <w:r w:rsidR="00C75C96">
          <w:rPr>
            <w:noProof/>
            <w:webHidden/>
          </w:rPr>
          <w:fldChar w:fldCharType="end"/>
        </w:r>
      </w:hyperlink>
    </w:p>
    <w:p w14:paraId="1BF192F2" w14:textId="77777777" w:rsidR="00C75C96" w:rsidRDefault="00D4352F">
      <w:pPr>
        <w:pStyle w:val="TOC2"/>
        <w:rPr>
          <w:rFonts w:asciiTheme="minorHAnsi" w:eastAsiaTheme="minorEastAsia" w:hAnsiTheme="minorHAnsi" w:cstheme="minorBidi"/>
          <w:color w:val="auto"/>
          <w:sz w:val="22"/>
        </w:rPr>
      </w:pPr>
      <w:hyperlink w:anchor="_Toc512107926" w:history="1">
        <w:r w:rsidR="00C75C96" w:rsidRPr="00024A59">
          <w:rPr>
            <w:rStyle w:val="Hyperlink"/>
          </w:rPr>
          <w:t>3</w:t>
        </w:r>
        <w:r w:rsidR="00C75C96">
          <w:rPr>
            <w:rFonts w:asciiTheme="minorHAnsi" w:eastAsiaTheme="minorEastAsia" w:hAnsiTheme="minorHAnsi" w:cstheme="minorBidi"/>
            <w:color w:val="auto"/>
            <w:sz w:val="22"/>
          </w:rPr>
          <w:tab/>
        </w:r>
        <w:r w:rsidR="00C75C96" w:rsidRPr="00024A59">
          <w:rPr>
            <w:rStyle w:val="Hyperlink"/>
          </w:rPr>
          <w:t>User Panels in the GBA Program</w:t>
        </w:r>
        <w:r w:rsidR="00C75C96">
          <w:rPr>
            <w:webHidden/>
          </w:rPr>
          <w:tab/>
        </w:r>
        <w:r w:rsidR="00C75C96">
          <w:rPr>
            <w:webHidden/>
          </w:rPr>
          <w:fldChar w:fldCharType="begin"/>
        </w:r>
        <w:r w:rsidR="00C75C96">
          <w:rPr>
            <w:webHidden/>
          </w:rPr>
          <w:instrText xml:space="preserve"> PAGEREF _Toc512107926 \h </w:instrText>
        </w:r>
        <w:r w:rsidR="00C75C96">
          <w:rPr>
            <w:webHidden/>
          </w:rPr>
        </w:r>
        <w:r w:rsidR="00C75C96">
          <w:rPr>
            <w:webHidden/>
          </w:rPr>
          <w:fldChar w:fldCharType="separate"/>
        </w:r>
        <w:r w:rsidR="00E00899">
          <w:rPr>
            <w:webHidden/>
          </w:rPr>
          <w:t>6</w:t>
        </w:r>
        <w:r w:rsidR="00C75C96">
          <w:rPr>
            <w:webHidden/>
          </w:rPr>
          <w:fldChar w:fldCharType="end"/>
        </w:r>
      </w:hyperlink>
    </w:p>
    <w:p w14:paraId="1D9F1D31" w14:textId="77777777" w:rsidR="00C75C96" w:rsidRDefault="00D4352F">
      <w:pPr>
        <w:pStyle w:val="TOC3"/>
        <w:rPr>
          <w:rFonts w:asciiTheme="minorHAnsi" w:eastAsiaTheme="minorEastAsia" w:hAnsiTheme="minorHAnsi" w:cstheme="minorBidi"/>
          <w:noProof/>
          <w:color w:val="auto"/>
          <w:sz w:val="22"/>
        </w:rPr>
      </w:pPr>
      <w:hyperlink w:anchor="_Toc512107927" w:history="1">
        <w:r w:rsidR="00C75C96" w:rsidRPr="00024A59">
          <w:rPr>
            <w:rStyle w:val="Hyperlink"/>
            <w:noProof/>
          </w:rPr>
          <w:t>3.1</w:t>
        </w:r>
        <w:r w:rsidR="00C75C96">
          <w:rPr>
            <w:rFonts w:asciiTheme="minorHAnsi" w:eastAsiaTheme="minorEastAsia" w:hAnsiTheme="minorHAnsi" w:cstheme="minorBidi"/>
            <w:noProof/>
            <w:color w:val="auto"/>
            <w:sz w:val="22"/>
          </w:rPr>
          <w:tab/>
        </w:r>
        <w:r w:rsidR="00C75C96" w:rsidRPr="00024A59">
          <w:rPr>
            <w:rStyle w:val="Hyperlink"/>
            <w:noProof/>
          </w:rPr>
          <w:t>Intended outcomes</w:t>
        </w:r>
        <w:r w:rsidR="00C75C96">
          <w:rPr>
            <w:noProof/>
            <w:webHidden/>
          </w:rPr>
          <w:tab/>
        </w:r>
        <w:r w:rsidR="00C75C96">
          <w:rPr>
            <w:noProof/>
            <w:webHidden/>
          </w:rPr>
          <w:fldChar w:fldCharType="begin"/>
        </w:r>
        <w:r w:rsidR="00C75C96">
          <w:rPr>
            <w:noProof/>
            <w:webHidden/>
          </w:rPr>
          <w:instrText xml:space="preserve"> PAGEREF _Toc512107927 \h </w:instrText>
        </w:r>
        <w:r w:rsidR="00C75C96">
          <w:rPr>
            <w:noProof/>
            <w:webHidden/>
          </w:rPr>
        </w:r>
        <w:r w:rsidR="00C75C96">
          <w:rPr>
            <w:noProof/>
            <w:webHidden/>
          </w:rPr>
          <w:fldChar w:fldCharType="separate"/>
        </w:r>
        <w:r w:rsidR="00E00899">
          <w:rPr>
            <w:noProof/>
            <w:webHidden/>
          </w:rPr>
          <w:t>7</w:t>
        </w:r>
        <w:r w:rsidR="00C75C96">
          <w:rPr>
            <w:noProof/>
            <w:webHidden/>
          </w:rPr>
          <w:fldChar w:fldCharType="end"/>
        </w:r>
      </w:hyperlink>
    </w:p>
    <w:p w14:paraId="7C2F9B04" w14:textId="77777777" w:rsidR="00C75C96" w:rsidRDefault="00D4352F">
      <w:pPr>
        <w:pStyle w:val="TOC3"/>
        <w:rPr>
          <w:rFonts w:asciiTheme="minorHAnsi" w:eastAsiaTheme="minorEastAsia" w:hAnsiTheme="minorHAnsi" w:cstheme="minorBidi"/>
          <w:noProof/>
          <w:color w:val="auto"/>
          <w:sz w:val="22"/>
        </w:rPr>
      </w:pPr>
      <w:hyperlink w:anchor="_Toc512107928" w:history="1">
        <w:r w:rsidR="00C75C96" w:rsidRPr="00024A59">
          <w:rPr>
            <w:rStyle w:val="Hyperlink"/>
            <w:noProof/>
          </w:rPr>
          <w:t>3.2</w:t>
        </w:r>
        <w:r w:rsidR="00C75C96">
          <w:rPr>
            <w:rFonts w:asciiTheme="minorHAnsi" w:eastAsiaTheme="minorEastAsia" w:hAnsiTheme="minorHAnsi" w:cstheme="minorBidi"/>
            <w:noProof/>
            <w:color w:val="auto"/>
            <w:sz w:val="22"/>
          </w:rPr>
          <w:tab/>
        </w:r>
        <w:r w:rsidR="00C75C96" w:rsidRPr="00024A59">
          <w:rPr>
            <w:rStyle w:val="Hyperlink"/>
            <w:noProof/>
          </w:rPr>
          <w:t>Anticipated limitations</w:t>
        </w:r>
        <w:r w:rsidR="00C75C96">
          <w:rPr>
            <w:noProof/>
            <w:webHidden/>
          </w:rPr>
          <w:tab/>
        </w:r>
        <w:r w:rsidR="00C75C96">
          <w:rPr>
            <w:noProof/>
            <w:webHidden/>
          </w:rPr>
          <w:fldChar w:fldCharType="begin"/>
        </w:r>
        <w:r w:rsidR="00C75C96">
          <w:rPr>
            <w:noProof/>
            <w:webHidden/>
          </w:rPr>
          <w:instrText xml:space="preserve"> PAGEREF _Toc512107928 \h </w:instrText>
        </w:r>
        <w:r w:rsidR="00C75C96">
          <w:rPr>
            <w:noProof/>
            <w:webHidden/>
          </w:rPr>
        </w:r>
        <w:r w:rsidR="00C75C96">
          <w:rPr>
            <w:noProof/>
            <w:webHidden/>
          </w:rPr>
          <w:fldChar w:fldCharType="separate"/>
        </w:r>
        <w:r w:rsidR="00E00899">
          <w:rPr>
            <w:noProof/>
            <w:webHidden/>
          </w:rPr>
          <w:t>9</w:t>
        </w:r>
        <w:r w:rsidR="00C75C96">
          <w:rPr>
            <w:noProof/>
            <w:webHidden/>
          </w:rPr>
          <w:fldChar w:fldCharType="end"/>
        </w:r>
      </w:hyperlink>
    </w:p>
    <w:p w14:paraId="495AEDD3" w14:textId="77777777" w:rsidR="00C75C96" w:rsidRDefault="00D4352F">
      <w:pPr>
        <w:pStyle w:val="TOC2"/>
        <w:rPr>
          <w:rFonts w:asciiTheme="minorHAnsi" w:eastAsiaTheme="minorEastAsia" w:hAnsiTheme="minorHAnsi" w:cstheme="minorBidi"/>
          <w:color w:val="auto"/>
          <w:sz w:val="22"/>
        </w:rPr>
      </w:pPr>
      <w:hyperlink w:anchor="_Toc512107929" w:history="1">
        <w:r w:rsidR="00C75C96" w:rsidRPr="00024A59">
          <w:rPr>
            <w:rStyle w:val="Hyperlink"/>
          </w:rPr>
          <w:t>4</w:t>
        </w:r>
        <w:r w:rsidR="00C75C96">
          <w:rPr>
            <w:rFonts w:asciiTheme="minorHAnsi" w:eastAsiaTheme="minorEastAsia" w:hAnsiTheme="minorHAnsi" w:cstheme="minorBidi"/>
            <w:color w:val="auto"/>
            <w:sz w:val="22"/>
          </w:rPr>
          <w:tab/>
        </w:r>
        <w:r w:rsidR="00C75C96" w:rsidRPr="00024A59">
          <w:rPr>
            <w:rStyle w:val="Hyperlink"/>
          </w:rPr>
          <w:t>Key Design Principles for Effective Basin User Panels</w:t>
        </w:r>
        <w:r w:rsidR="00C75C96">
          <w:rPr>
            <w:webHidden/>
          </w:rPr>
          <w:tab/>
        </w:r>
        <w:r w:rsidR="00C75C96">
          <w:rPr>
            <w:webHidden/>
          </w:rPr>
          <w:fldChar w:fldCharType="begin"/>
        </w:r>
        <w:r w:rsidR="00C75C96">
          <w:rPr>
            <w:webHidden/>
          </w:rPr>
          <w:instrText xml:space="preserve"> PAGEREF _Toc512107929 \h </w:instrText>
        </w:r>
        <w:r w:rsidR="00C75C96">
          <w:rPr>
            <w:webHidden/>
          </w:rPr>
        </w:r>
        <w:r w:rsidR="00C75C96">
          <w:rPr>
            <w:webHidden/>
          </w:rPr>
          <w:fldChar w:fldCharType="separate"/>
        </w:r>
        <w:r w:rsidR="00E00899">
          <w:rPr>
            <w:webHidden/>
          </w:rPr>
          <w:t>10</w:t>
        </w:r>
        <w:r w:rsidR="00C75C96">
          <w:rPr>
            <w:webHidden/>
          </w:rPr>
          <w:fldChar w:fldCharType="end"/>
        </w:r>
      </w:hyperlink>
    </w:p>
    <w:p w14:paraId="40629DC8" w14:textId="77777777" w:rsidR="00C75C96" w:rsidRDefault="00D4352F">
      <w:pPr>
        <w:pStyle w:val="TOC3"/>
        <w:rPr>
          <w:rFonts w:asciiTheme="minorHAnsi" w:eastAsiaTheme="minorEastAsia" w:hAnsiTheme="minorHAnsi" w:cstheme="minorBidi"/>
          <w:noProof/>
          <w:color w:val="auto"/>
          <w:sz w:val="22"/>
        </w:rPr>
      </w:pPr>
      <w:hyperlink w:anchor="_Toc512107930" w:history="1">
        <w:r w:rsidR="00C75C96" w:rsidRPr="00024A59">
          <w:rPr>
            <w:rStyle w:val="Hyperlink"/>
            <w:noProof/>
          </w:rPr>
          <w:t>4.1</w:t>
        </w:r>
        <w:r w:rsidR="00C75C96">
          <w:rPr>
            <w:rFonts w:asciiTheme="minorHAnsi" w:eastAsiaTheme="minorEastAsia" w:hAnsiTheme="minorHAnsi" w:cstheme="minorBidi"/>
            <w:noProof/>
            <w:color w:val="auto"/>
            <w:sz w:val="22"/>
          </w:rPr>
          <w:tab/>
        </w:r>
        <w:r w:rsidR="00C75C96" w:rsidRPr="00024A59">
          <w:rPr>
            <w:rStyle w:val="Hyperlink"/>
            <w:noProof/>
          </w:rPr>
          <w:t>Building legitimacy and trust</w:t>
        </w:r>
        <w:r w:rsidR="00C75C96">
          <w:rPr>
            <w:noProof/>
            <w:webHidden/>
          </w:rPr>
          <w:tab/>
        </w:r>
        <w:r w:rsidR="00C75C96">
          <w:rPr>
            <w:noProof/>
            <w:webHidden/>
          </w:rPr>
          <w:fldChar w:fldCharType="begin"/>
        </w:r>
        <w:r w:rsidR="00C75C96">
          <w:rPr>
            <w:noProof/>
            <w:webHidden/>
          </w:rPr>
          <w:instrText xml:space="preserve"> PAGEREF _Toc512107930 \h </w:instrText>
        </w:r>
        <w:r w:rsidR="00C75C96">
          <w:rPr>
            <w:noProof/>
            <w:webHidden/>
          </w:rPr>
        </w:r>
        <w:r w:rsidR="00C75C96">
          <w:rPr>
            <w:noProof/>
            <w:webHidden/>
          </w:rPr>
          <w:fldChar w:fldCharType="separate"/>
        </w:r>
        <w:r w:rsidR="00E00899">
          <w:rPr>
            <w:noProof/>
            <w:webHidden/>
          </w:rPr>
          <w:t>10</w:t>
        </w:r>
        <w:r w:rsidR="00C75C96">
          <w:rPr>
            <w:noProof/>
            <w:webHidden/>
          </w:rPr>
          <w:fldChar w:fldCharType="end"/>
        </w:r>
      </w:hyperlink>
    </w:p>
    <w:p w14:paraId="224BCB3D" w14:textId="77777777" w:rsidR="00C75C96" w:rsidRDefault="00D4352F">
      <w:pPr>
        <w:pStyle w:val="TOC3"/>
        <w:rPr>
          <w:rFonts w:asciiTheme="minorHAnsi" w:eastAsiaTheme="minorEastAsia" w:hAnsiTheme="minorHAnsi" w:cstheme="minorBidi"/>
          <w:noProof/>
          <w:color w:val="auto"/>
          <w:sz w:val="22"/>
        </w:rPr>
      </w:pPr>
      <w:hyperlink w:anchor="_Toc512107931" w:history="1">
        <w:r w:rsidR="00C75C96" w:rsidRPr="00024A59">
          <w:rPr>
            <w:rStyle w:val="Hyperlink"/>
            <w:noProof/>
          </w:rPr>
          <w:t>4.2</w:t>
        </w:r>
        <w:r w:rsidR="00C75C96">
          <w:rPr>
            <w:rFonts w:asciiTheme="minorHAnsi" w:eastAsiaTheme="minorEastAsia" w:hAnsiTheme="minorHAnsi" w:cstheme="minorBidi"/>
            <w:noProof/>
            <w:color w:val="auto"/>
            <w:sz w:val="22"/>
          </w:rPr>
          <w:tab/>
        </w:r>
        <w:r w:rsidR="00C75C96" w:rsidRPr="00024A59">
          <w:rPr>
            <w:rStyle w:val="Hyperlink"/>
            <w:noProof/>
          </w:rPr>
          <w:t>Governing risk</w:t>
        </w:r>
        <w:r w:rsidR="00C75C96">
          <w:rPr>
            <w:noProof/>
            <w:webHidden/>
          </w:rPr>
          <w:tab/>
        </w:r>
        <w:r w:rsidR="00C75C96">
          <w:rPr>
            <w:noProof/>
            <w:webHidden/>
          </w:rPr>
          <w:fldChar w:fldCharType="begin"/>
        </w:r>
        <w:r w:rsidR="00C75C96">
          <w:rPr>
            <w:noProof/>
            <w:webHidden/>
          </w:rPr>
          <w:instrText xml:space="preserve"> PAGEREF _Toc512107931 \h </w:instrText>
        </w:r>
        <w:r w:rsidR="00C75C96">
          <w:rPr>
            <w:noProof/>
            <w:webHidden/>
          </w:rPr>
        </w:r>
        <w:r w:rsidR="00C75C96">
          <w:rPr>
            <w:noProof/>
            <w:webHidden/>
          </w:rPr>
          <w:fldChar w:fldCharType="separate"/>
        </w:r>
        <w:r w:rsidR="00E00899">
          <w:rPr>
            <w:noProof/>
            <w:webHidden/>
          </w:rPr>
          <w:t>11</w:t>
        </w:r>
        <w:r w:rsidR="00C75C96">
          <w:rPr>
            <w:noProof/>
            <w:webHidden/>
          </w:rPr>
          <w:fldChar w:fldCharType="end"/>
        </w:r>
      </w:hyperlink>
    </w:p>
    <w:p w14:paraId="50C0A4DF" w14:textId="77777777" w:rsidR="00C75C96" w:rsidRDefault="00D4352F">
      <w:pPr>
        <w:pStyle w:val="TOC3"/>
        <w:rPr>
          <w:rFonts w:asciiTheme="minorHAnsi" w:eastAsiaTheme="minorEastAsia" w:hAnsiTheme="minorHAnsi" w:cstheme="minorBidi"/>
          <w:noProof/>
          <w:color w:val="auto"/>
          <w:sz w:val="22"/>
        </w:rPr>
      </w:pPr>
      <w:hyperlink w:anchor="_Toc512107932" w:history="1">
        <w:r w:rsidR="00C75C96" w:rsidRPr="00024A59">
          <w:rPr>
            <w:rStyle w:val="Hyperlink"/>
            <w:noProof/>
          </w:rPr>
          <w:t>4.3</w:t>
        </w:r>
        <w:r w:rsidR="00C75C96">
          <w:rPr>
            <w:rFonts w:asciiTheme="minorHAnsi" w:eastAsiaTheme="minorEastAsia" w:hAnsiTheme="minorHAnsi" w:cstheme="minorBidi"/>
            <w:noProof/>
            <w:color w:val="auto"/>
            <w:sz w:val="22"/>
          </w:rPr>
          <w:tab/>
        </w:r>
        <w:r w:rsidR="00C75C96" w:rsidRPr="00024A59">
          <w:rPr>
            <w:rStyle w:val="Hyperlink"/>
            <w:noProof/>
          </w:rPr>
          <w:t>Enabling transparency</w:t>
        </w:r>
        <w:r w:rsidR="00C75C96">
          <w:rPr>
            <w:noProof/>
            <w:webHidden/>
          </w:rPr>
          <w:tab/>
        </w:r>
        <w:r w:rsidR="00C75C96">
          <w:rPr>
            <w:noProof/>
            <w:webHidden/>
          </w:rPr>
          <w:fldChar w:fldCharType="begin"/>
        </w:r>
        <w:r w:rsidR="00C75C96">
          <w:rPr>
            <w:noProof/>
            <w:webHidden/>
          </w:rPr>
          <w:instrText xml:space="preserve"> PAGEREF _Toc512107932 \h </w:instrText>
        </w:r>
        <w:r w:rsidR="00C75C96">
          <w:rPr>
            <w:noProof/>
            <w:webHidden/>
          </w:rPr>
        </w:r>
        <w:r w:rsidR="00C75C96">
          <w:rPr>
            <w:noProof/>
            <w:webHidden/>
          </w:rPr>
          <w:fldChar w:fldCharType="separate"/>
        </w:r>
        <w:r w:rsidR="00E00899">
          <w:rPr>
            <w:noProof/>
            <w:webHidden/>
          </w:rPr>
          <w:t>13</w:t>
        </w:r>
        <w:r w:rsidR="00C75C96">
          <w:rPr>
            <w:noProof/>
            <w:webHidden/>
          </w:rPr>
          <w:fldChar w:fldCharType="end"/>
        </w:r>
      </w:hyperlink>
    </w:p>
    <w:p w14:paraId="0981E452" w14:textId="77777777" w:rsidR="00C75C96" w:rsidRDefault="00D4352F">
      <w:pPr>
        <w:pStyle w:val="TOC2"/>
        <w:rPr>
          <w:rFonts w:asciiTheme="minorHAnsi" w:eastAsiaTheme="minorEastAsia" w:hAnsiTheme="minorHAnsi" w:cstheme="minorBidi"/>
          <w:color w:val="auto"/>
          <w:sz w:val="22"/>
        </w:rPr>
      </w:pPr>
      <w:hyperlink w:anchor="_Toc512107933" w:history="1">
        <w:r w:rsidR="00C75C96" w:rsidRPr="00024A59">
          <w:rPr>
            <w:rStyle w:val="Hyperlink"/>
          </w:rPr>
          <w:t>5</w:t>
        </w:r>
        <w:r w:rsidR="00C75C96">
          <w:rPr>
            <w:rFonts w:asciiTheme="minorHAnsi" w:eastAsiaTheme="minorEastAsia" w:hAnsiTheme="minorHAnsi" w:cstheme="minorBidi"/>
            <w:color w:val="auto"/>
            <w:sz w:val="22"/>
          </w:rPr>
          <w:tab/>
        </w:r>
        <w:r w:rsidR="00C75C96" w:rsidRPr="00024A59">
          <w:rPr>
            <w:rStyle w:val="Hyperlink"/>
          </w:rPr>
          <w:t>Monitoring and Evaluation of the Basin User Panels</w:t>
        </w:r>
        <w:r w:rsidR="00C75C96">
          <w:rPr>
            <w:webHidden/>
          </w:rPr>
          <w:tab/>
        </w:r>
        <w:r w:rsidR="00C75C96">
          <w:rPr>
            <w:webHidden/>
          </w:rPr>
          <w:fldChar w:fldCharType="begin"/>
        </w:r>
        <w:r w:rsidR="00C75C96">
          <w:rPr>
            <w:webHidden/>
          </w:rPr>
          <w:instrText xml:space="preserve"> PAGEREF _Toc512107933 \h </w:instrText>
        </w:r>
        <w:r w:rsidR="00C75C96">
          <w:rPr>
            <w:webHidden/>
          </w:rPr>
        </w:r>
        <w:r w:rsidR="00C75C96">
          <w:rPr>
            <w:webHidden/>
          </w:rPr>
          <w:fldChar w:fldCharType="separate"/>
        </w:r>
        <w:r w:rsidR="00E00899">
          <w:rPr>
            <w:webHidden/>
          </w:rPr>
          <w:t>15</w:t>
        </w:r>
        <w:r w:rsidR="00C75C96">
          <w:rPr>
            <w:webHidden/>
          </w:rPr>
          <w:fldChar w:fldCharType="end"/>
        </w:r>
      </w:hyperlink>
    </w:p>
    <w:p w14:paraId="5720C114" w14:textId="77777777" w:rsidR="00C75C96" w:rsidRDefault="00D4352F">
      <w:pPr>
        <w:pStyle w:val="TOC2"/>
        <w:rPr>
          <w:rFonts w:asciiTheme="minorHAnsi" w:eastAsiaTheme="minorEastAsia" w:hAnsiTheme="minorHAnsi" w:cstheme="minorBidi"/>
          <w:color w:val="auto"/>
          <w:sz w:val="22"/>
        </w:rPr>
      </w:pPr>
      <w:hyperlink w:anchor="_Toc512107934" w:history="1">
        <w:r w:rsidR="00C75C96" w:rsidRPr="00024A59">
          <w:rPr>
            <w:rStyle w:val="Hyperlink"/>
          </w:rPr>
          <w:t>References</w:t>
        </w:r>
        <w:r w:rsidR="00C75C96">
          <w:rPr>
            <w:webHidden/>
          </w:rPr>
          <w:tab/>
        </w:r>
        <w:r w:rsidR="00C75C96">
          <w:rPr>
            <w:webHidden/>
          </w:rPr>
          <w:tab/>
        </w:r>
        <w:r w:rsidR="00C75C96">
          <w:rPr>
            <w:webHidden/>
          </w:rPr>
          <w:fldChar w:fldCharType="begin"/>
        </w:r>
        <w:r w:rsidR="00C75C96">
          <w:rPr>
            <w:webHidden/>
          </w:rPr>
          <w:instrText xml:space="preserve"> PAGEREF _Toc512107934 \h </w:instrText>
        </w:r>
        <w:r w:rsidR="00C75C96">
          <w:rPr>
            <w:webHidden/>
          </w:rPr>
        </w:r>
        <w:r w:rsidR="00C75C96">
          <w:rPr>
            <w:webHidden/>
          </w:rPr>
          <w:fldChar w:fldCharType="separate"/>
        </w:r>
        <w:r w:rsidR="00E00899">
          <w:rPr>
            <w:webHidden/>
          </w:rPr>
          <w:t>16</w:t>
        </w:r>
        <w:r w:rsidR="00C75C96">
          <w:rPr>
            <w:webHidden/>
          </w:rPr>
          <w:fldChar w:fldCharType="end"/>
        </w:r>
      </w:hyperlink>
    </w:p>
    <w:p w14:paraId="1E9C0B50" w14:textId="77777777" w:rsidR="003053C7" w:rsidRDefault="00DA722C" w:rsidP="008B2EB2">
      <w:pPr>
        <w:pStyle w:val="TOC2"/>
        <w:rPr>
          <w:rFonts w:eastAsiaTheme="majorEastAsia" w:cstheme="majorBidi"/>
          <w:color w:val="00A9CE" w:themeColor="accent1"/>
          <w:sz w:val="44"/>
          <w:szCs w:val="28"/>
        </w:rPr>
      </w:pPr>
      <w:r>
        <w:fldChar w:fldCharType="end"/>
      </w:r>
      <w:r w:rsidR="003053C7">
        <w:br w:type="page"/>
      </w:r>
    </w:p>
    <w:p w14:paraId="636AB6E1" w14:textId="77777777" w:rsidR="00A943B2" w:rsidRDefault="004D139E" w:rsidP="00D1044D">
      <w:pPr>
        <w:pStyle w:val="ListofFiguresandTablesTOCHeading"/>
      </w:pPr>
      <w:r w:rsidRPr="00D1044D">
        <w:lastRenderedPageBreak/>
        <w:t>F</w:t>
      </w:r>
      <w:r w:rsidR="00A943B2" w:rsidRPr="00D1044D">
        <w:t>igures</w:t>
      </w:r>
    </w:p>
    <w:p w14:paraId="0FF6C622" w14:textId="77777777" w:rsidR="00A06E91" w:rsidRDefault="00DA722C">
      <w:pPr>
        <w:pStyle w:val="TableofFigures"/>
        <w:rPr>
          <w:rFonts w:asciiTheme="minorHAnsi" w:eastAsiaTheme="minorEastAsia" w:hAnsiTheme="minorHAnsi" w:cstheme="minorBidi"/>
          <w:noProof/>
          <w:color w:val="auto"/>
          <w:sz w:val="22"/>
        </w:rPr>
      </w:pPr>
      <w:r>
        <w:fldChar w:fldCharType="begin"/>
      </w:r>
      <w:r w:rsidR="00A943B2">
        <w:instrText xml:space="preserve"> TOC \h \z \c "Figure" </w:instrText>
      </w:r>
      <w:r>
        <w:fldChar w:fldCharType="separate"/>
      </w:r>
      <w:hyperlink w:anchor="_Toc512093835" w:history="1">
        <w:r w:rsidR="00A06E91" w:rsidRPr="007722E7">
          <w:rPr>
            <w:rStyle w:val="Hyperlink"/>
            <w:noProof/>
          </w:rPr>
          <w:t>Figure 1. Governance structure for the GBA Program</w:t>
        </w:r>
        <w:r w:rsidR="00A06E91">
          <w:rPr>
            <w:noProof/>
            <w:webHidden/>
          </w:rPr>
          <w:tab/>
        </w:r>
        <w:r w:rsidR="00A06E91">
          <w:rPr>
            <w:noProof/>
            <w:webHidden/>
          </w:rPr>
          <w:fldChar w:fldCharType="begin"/>
        </w:r>
        <w:r w:rsidR="00A06E91">
          <w:rPr>
            <w:noProof/>
            <w:webHidden/>
          </w:rPr>
          <w:instrText xml:space="preserve"> PAGEREF _Toc512093835 \h </w:instrText>
        </w:r>
        <w:r w:rsidR="00A06E91">
          <w:rPr>
            <w:noProof/>
            <w:webHidden/>
          </w:rPr>
        </w:r>
        <w:r w:rsidR="00A06E91">
          <w:rPr>
            <w:noProof/>
            <w:webHidden/>
          </w:rPr>
          <w:fldChar w:fldCharType="separate"/>
        </w:r>
        <w:r w:rsidR="00E00899">
          <w:rPr>
            <w:noProof/>
            <w:webHidden/>
          </w:rPr>
          <w:t>6</w:t>
        </w:r>
        <w:r w:rsidR="00A06E91">
          <w:rPr>
            <w:noProof/>
            <w:webHidden/>
          </w:rPr>
          <w:fldChar w:fldCharType="end"/>
        </w:r>
      </w:hyperlink>
    </w:p>
    <w:p w14:paraId="091BCB84" w14:textId="77777777" w:rsidR="00A06E91" w:rsidRDefault="00D4352F">
      <w:pPr>
        <w:pStyle w:val="TableofFigures"/>
        <w:rPr>
          <w:rFonts w:asciiTheme="minorHAnsi" w:eastAsiaTheme="minorEastAsia" w:hAnsiTheme="minorHAnsi" w:cstheme="minorBidi"/>
          <w:noProof/>
          <w:color w:val="auto"/>
          <w:sz w:val="22"/>
        </w:rPr>
      </w:pPr>
      <w:hyperlink w:anchor="_Toc512093836" w:history="1">
        <w:r w:rsidR="00A06E91" w:rsidRPr="007722E7">
          <w:rPr>
            <w:rStyle w:val="Hyperlink"/>
            <w:noProof/>
          </w:rPr>
          <w:t>Figure 2. Intended outcomes of the User Panels within the GBA Program</w:t>
        </w:r>
        <w:r w:rsidR="00A06E91">
          <w:rPr>
            <w:noProof/>
            <w:webHidden/>
          </w:rPr>
          <w:tab/>
        </w:r>
        <w:r w:rsidR="00A06E91">
          <w:rPr>
            <w:noProof/>
            <w:webHidden/>
          </w:rPr>
          <w:fldChar w:fldCharType="begin"/>
        </w:r>
        <w:r w:rsidR="00A06E91">
          <w:rPr>
            <w:noProof/>
            <w:webHidden/>
          </w:rPr>
          <w:instrText xml:space="preserve"> PAGEREF _Toc512093836 \h </w:instrText>
        </w:r>
        <w:r w:rsidR="00A06E91">
          <w:rPr>
            <w:noProof/>
            <w:webHidden/>
          </w:rPr>
        </w:r>
        <w:r w:rsidR="00A06E91">
          <w:rPr>
            <w:noProof/>
            <w:webHidden/>
          </w:rPr>
          <w:fldChar w:fldCharType="separate"/>
        </w:r>
        <w:r w:rsidR="00E00899">
          <w:rPr>
            <w:noProof/>
            <w:webHidden/>
          </w:rPr>
          <w:t>7</w:t>
        </w:r>
        <w:r w:rsidR="00A06E91">
          <w:rPr>
            <w:noProof/>
            <w:webHidden/>
          </w:rPr>
          <w:fldChar w:fldCharType="end"/>
        </w:r>
      </w:hyperlink>
    </w:p>
    <w:p w14:paraId="0A5B2D2C" w14:textId="77777777" w:rsidR="003A647C" w:rsidRDefault="00DA722C" w:rsidP="00A12BAE">
      <w:pPr>
        <w:pStyle w:val="TableofFigures"/>
        <w:rPr>
          <w:rFonts w:asciiTheme="minorHAnsi" w:eastAsiaTheme="minorEastAsia" w:hAnsiTheme="minorHAnsi" w:cstheme="minorBidi"/>
          <w:noProof/>
          <w:color w:val="auto"/>
        </w:rPr>
      </w:pPr>
      <w:r>
        <w:fldChar w:fldCharType="end"/>
      </w:r>
      <w:r>
        <w:rPr>
          <w:sz w:val="22"/>
        </w:rPr>
        <w:fldChar w:fldCharType="begin"/>
      </w:r>
      <w:r w:rsidR="003053C7">
        <w:instrText xml:space="preserve"> TOC \h \z \c "Apx Figure" </w:instrText>
      </w:r>
      <w:r>
        <w:rPr>
          <w:sz w:val="22"/>
        </w:rPr>
        <w:fldChar w:fldCharType="separate"/>
      </w:r>
    </w:p>
    <w:p w14:paraId="66E09685" w14:textId="77777777" w:rsidR="00A943B2" w:rsidRDefault="00DA722C" w:rsidP="00D1044D">
      <w:pPr>
        <w:pStyle w:val="ListofFiguresandTablesTOCHeading"/>
      </w:pPr>
      <w:r>
        <w:fldChar w:fldCharType="end"/>
      </w:r>
      <w:r w:rsidR="004D139E">
        <w:t>T</w:t>
      </w:r>
      <w:r w:rsidR="00A943B2">
        <w:t>ables</w:t>
      </w:r>
    </w:p>
    <w:p w14:paraId="50FB6C98" w14:textId="77777777" w:rsidR="00A06E91" w:rsidRDefault="00DA722C">
      <w:pPr>
        <w:pStyle w:val="TableofFigures"/>
        <w:rPr>
          <w:rFonts w:asciiTheme="minorHAnsi" w:eastAsiaTheme="minorEastAsia" w:hAnsiTheme="minorHAnsi" w:cstheme="minorBidi"/>
          <w:noProof/>
          <w:color w:val="auto"/>
          <w:sz w:val="22"/>
        </w:rPr>
      </w:pPr>
      <w:r>
        <w:fldChar w:fldCharType="begin"/>
      </w:r>
      <w:r w:rsidR="00A943B2">
        <w:instrText xml:space="preserve"> TOC \h \z \c "Table" </w:instrText>
      </w:r>
      <w:r>
        <w:fldChar w:fldCharType="separate"/>
      </w:r>
      <w:hyperlink w:anchor="_Toc512093839" w:history="1">
        <w:r w:rsidR="00A06E91" w:rsidRPr="00E621D4">
          <w:rPr>
            <w:rStyle w:val="Hyperlink"/>
            <w:noProof/>
          </w:rPr>
          <w:t>Table 1. Aligning intended outcomes with key underlying design principles of the User Panels</w:t>
        </w:r>
        <w:r w:rsidR="00A06E91">
          <w:rPr>
            <w:noProof/>
            <w:webHidden/>
          </w:rPr>
          <w:tab/>
        </w:r>
        <w:r w:rsidR="00A06E91">
          <w:rPr>
            <w:noProof/>
            <w:webHidden/>
          </w:rPr>
          <w:fldChar w:fldCharType="begin"/>
        </w:r>
        <w:r w:rsidR="00A06E91">
          <w:rPr>
            <w:noProof/>
            <w:webHidden/>
          </w:rPr>
          <w:instrText xml:space="preserve"> PAGEREF _Toc512093839 \h </w:instrText>
        </w:r>
        <w:r w:rsidR="00A06E91">
          <w:rPr>
            <w:noProof/>
            <w:webHidden/>
          </w:rPr>
        </w:r>
        <w:r w:rsidR="00A06E91">
          <w:rPr>
            <w:noProof/>
            <w:webHidden/>
          </w:rPr>
          <w:fldChar w:fldCharType="separate"/>
        </w:r>
        <w:r w:rsidR="00E00899">
          <w:rPr>
            <w:noProof/>
            <w:webHidden/>
          </w:rPr>
          <w:t>10</w:t>
        </w:r>
        <w:r w:rsidR="00A06E91">
          <w:rPr>
            <w:noProof/>
            <w:webHidden/>
          </w:rPr>
          <w:fldChar w:fldCharType="end"/>
        </w:r>
      </w:hyperlink>
    </w:p>
    <w:p w14:paraId="5881DBDC" w14:textId="77777777" w:rsidR="00A06E91" w:rsidRDefault="00D4352F">
      <w:pPr>
        <w:pStyle w:val="TableofFigures"/>
        <w:rPr>
          <w:rFonts w:asciiTheme="minorHAnsi" w:eastAsiaTheme="minorEastAsia" w:hAnsiTheme="minorHAnsi" w:cstheme="minorBidi"/>
          <w:noProof/>
          <w:color w:val="auto"/>
          <w:sz w:val="22"/>
        </w:rPr>
      </w:pPr>
      <w:hyperlink w:anchor="_Toc512093840" w:history="1">
        <w:r w:rsidR="00A06E91" w:rsidRPr="00E621D4">
          <w:rPr>
            <w:rStyle w:val="Hyperlink"/>
            <w:noProof/>
          </w:rPr>
          <w:t>Table 2. Design principles for building legitimacy and trust</w:t>
        </w:r>
        <w:r w:rsidR="00A06E91">
          <w:rPr>
            <w:noProof/>
            <w:webHidden/>
          </w:rPr>
          <w:tab/>
        </w:r>
        <w:r w:rsidR="00A06E91">
          <w:rPr>
            <w:noProof/>
            <w:webHidden/>
          </w:rPr>
          <w:fldChar w:fldCharType="begin"/>
        </w:r>
        <w:r w:rsidR="00A06E91">
          <w:rPr>
            <w:noProof/>
            <w:webHidden/>
          </w:rPr>
          <w:instrText xml:space="preserve"> PAGEREF _Toc512093840 \h </w:instrText>
        </w:r>
        <w:r w:rsidR="00A06E91">
          <w:rPr>
            <w:noProof/>
            <w:webHidden/>
          </w:rPr>
        </w:r>
        <w:r w:rsidR="00A06E91">
          <w:rPr>
            <w:noProof/>
            <w:webHidden/>
          </w:rPr>
          <w:fldChar w:fldCharType="separate"/>
        </w:r>
        <w:r w:rsidR="00E00899">
          <w:rPr>
            <w:noProof/>
            <w:webHidden/>
          </w:rPr>
          <w:t>11</w:t>
        </w:r>
        <w:r w:rsidR="00A06E91">
          <w:rPr>
            <w:noProof/>
            <w:webHidden/>
          </w:rPr>
          <w:fldChar w:fldCharType="end"/>
        </w:r>
      </w:hyperlink>
    </w:p>
    <w:p w14:paraId="08DC5C32" w14:textId="77777777" w:rsidR="00A06E91" w:rsidRDefault="00D4352F">
      <w:pPr>
        <w:pStyle w:val="TableofFigures"/>
        <w:rPr>
          <w:rFonts w:asciiTheme="minorHAnsi" w:eastAsiaTheme="minorEastAsia" w:hAnsiTheme="minorHAnsi" w:cstheme="minorBidi"/>
          <w:noProof/>
          <w:color w:val="auto"/>
          <w:sz w:val="22"/>
        </w:rPr>
      </w:pPr>
      <w:hyperlink w:anchor="_Toc512093841" w:history="1">
        <w:r w:rsidR="00A06E91" w:rsidRPr="00E621D4">
          <w:rPr>
            <w:rStyle w:val="Hyperlink"/>
            <w:noProof/>
          </w:rPr>
          <w:t>Table 3. Design principles governing risk</w:t>
        </w:r>
        <w:r w:rsidR="00A06E91">
          <w:rPr>
            <w:noProof/>
            <w:webHidden/>
          </w:rPr>
          <w:tab/>
        </w:r>
        <w:r w:rsidR="00A06E91">
          <w:rPr>
            <w:noProof/>
            <w:webHidden/>
          </w:rPr>
          <w:fldChar w:fldCharType="begin"/>
        </w:r>
        <w:r w:rsidR="00A06E91">
          <w:rPr>
            <w:noProof/>
            <w:webHidden/>
          </w:rPr>
          <w:instrText xml:space="preserve"> PAGEREF _Toc512093841 \h </w:instrText>
        </w:r>
        <w:r w:rsidR="00A06E91">
          <w:rPr>
            <w:noProof/>
            <w:webHidden/>
          </w:rPr>
        </w:r>
        <w:r w:rsidR="00A06E91">
          <w:rPr>
            <w:noProof/>
            <w:webHidden/>
          </w:rPr>
          <w:fldChar w:fldCharType="separate"/>
        </w:r>
        <w:r w:rsidR="00E00899">
          <w:rPr>
            <w:noProof/>
            <w:webHidden/>
          </w:rPr>
          <w:t>12</w:t>
        </w:r>
        <w:r w:rsidR="00A06E91">
          <w:rPr>
            <w:noProof/>
            <w:webHidden/>
          </w:rPr>
          <w:fldChar w:fldCharType="end"/>
        </w:r>
      </w:hyperlink>
    </w:p>
    <w:p w14:paraId="08C99267" w14:textId="77777777" w:rsidR="00A06E91" w:rsidRDefault="00D4352F">
      <w:pPr>
        <w:pStyle w:val="TableofFigures"/>
        <w:rPr>
          <w:rFonts w:asciiTheme="minorHAnsi" w:eastAsiaTheme="minorEastAsia" w:hAnsiTheme="minorHAnsi" w:cstheme="minorBidi"/>
          <w:noProof/>
          <w:color w:val="auto"/>
          <w:sz w:val="22"/>
        </w:rPr>
      </w:pPr>
      <w:hyperlink w:anchor="_Toc512093842" w:history="1">
        <w:r w:rsidR="00A06E91" w:rsidRPr="00E621D4">
          <w:rPr>
            <w:rStyle w:val="Hyperlink"/>
            <w:noProof/>
          </w:rPr>
          <w:t>Table 4. Design principles for enabling transparency</w:t>
        </w:r>
        <w:r w:rsidR="00A06E91">
          <w:rPr>
            <w:noProof/>
            <w:webHidden/>
          </w:rPr>
          <w:tab/>
        </w:r>
        <w:r w:rsidR="00A06E91">
          <w:rPr>
            <w:noProof/>
            <w:webHidden/>
          </w:rPr>
          <w:fldChar w:fldCharType="begin"/>
        </w:r>
        <w:r w:rsidR="00A06E91">
          <w:rPr>
            <w:noProof/>
            <w:webHidden/>
          </w:rPr>
          <w:instrText xml:space="preserve"> PAGEREF _Toc512093842 \h </w:instrText>
        </w:r>
        <w:r w:rsidR="00A06E91">
          <w:rPr>
            <w:noProof/>
            <w:webHidden/>
          </w:rPr>
        </w:r>
        <w:r w:rsidR="00A06E91">
          <w:rPr>
            <w:noProof/>
            <w:webHidden/>
          </w:rPr>
          <w:fldChar w:fldCharType="separate"/>
        </w:r>
        <w:r w:rsidR="00E00899">
          <w:rPr>
            <w:noProof/>
            <w:webHidden/>
          </w:rPr>
          <w:t>13</w:t>
        </w:r>
        <w:r w:rsidR="00A06E91">
          <w:rPr>
            <w:noProof/>
            <w:webHidden/>
          </w:rPr>
          <w:fldChar w:fldCharType="end"/>
        </w:r>
      </w:hyperlink>
    </w:p>
    <w:p w14:paraId="380241A6" w14:textId="77777777" w:rsidR="003A647C" w:rsidRDefault="00DA722C" w:rsidP="00462182">
      <w:pPr>
        <w:pStyle w:val="TableofFigures"/>
        <w:rPr>
          <w:noProof/>
        </w:rPr>
      </w:pPr>
      <w:r>
        <w:fldChar w:fldCharType="end"/>
      </w:r>
      <w:r>
        <w:fldChar w:fldCharType="begin"/>
      </w:r>
      <w:r w:rsidR="003053C7">
        <w:instrText xml:space="preserve"> TOC \h \z \c "Apx Table" </w:instrText>
      </w:r>
      <w:r>
        <w:fldChar w:fldCharType="separate"/>
      </w:r>
    </w:p>
    <w:p w14:paraId="499D5B0A" w14:textId="77777777" w:rsidR="00A943B2" w:rsidRPr="005871BD" w:rsidRDefault="00DA722C" w:rsidP="00462182">
      <w:pPr>
        <w:pStyle w:val="TableofFigures"/>
      </w:pPr>
      <w:r>
        <w:fldChar w:fldCharType="end"/>
      </w:r>
    </w:p>
    <w:p w14:paraId="34BA7164" w14:textId="77777777" w:rsidR="00A943B2" w:rsidRDefault="00A943B2" w:rsidP="00D1044D">
      <w:pPr>
        <w:pStyle w:val="Heading1notnumbered"/>
      </w:pPr>
      <w:bookmarkStart w:id="0" w:name="_Toc315694429"/>
      <w:bookmarkStart w:id="1" w:name="_Toc512107921"/>
      <w:r w:rsidRPr="008D5E56">
        <w:lastRenderedPageBreak/>
        <w:t>Acknowledgments</w:t>
      </w:r>
      <w:bookmarkEnd w:id="0"/>
      <w:bookmarkEnd w:id="1"/>
    </w:p>
    <w:p w14:paraId="6F9CCC3D" w14:textId="77777777" w:rsidR="005739C4" w:rsidRPr="005722B0" w:rsidRDefault="005739C4" w:rsidP="00DC2413">
      <w:pPr>
        <w:pStyle w:val="BodyText"/>
        <w:rPr>
          <w:color w:val="auto"/>
        </w:rPr>
      </w:pPr>
      <w:r>
        <w:t xml:space="preserve">This work was funded </w:t>
      </w:r>
      <w:r w:rsidR="005722B0">
        <w:t>as part of</w:t>
      </w:r>
      <w:r>
        <w:t xml:space="preserve"> the Geological and </w:t>
      </w:r>
      <w:r w:rsidRPr="005722B0">
        <w:rPr>
          <w:color w:val="auto"/>
        </w:rPr>
        <w:t>Bioregional Assessment Program</w:t>
      </w:r>
      <w:r w:rsidR="005722B0">
        <w:rPr>
          <w:color w:val="auto"/>
        </w:rPr>
        <w:t xml:space="preserve"> by the Department of the Environment &amp; Energy. The p</w:t>
      </w:r>
      <w:r w:rsidR="005722B0" w:rsidRPr="005722B0">
        <w:rPr>
          <w:color w:val="auto"/>
        </w:rPr>
        <w:t xml:space="preserve">rogram </w:t>
      </w:r>
      <w:r w:rsidR="005722B0">
        <w:rPr>
          <w:color w:val="auto"/>
        </w:rPr>
        <w:t xml:space="preserve">is a </w:t>
      </w:r>
      <w:r w:rsidR="005722B0" w:rsidRPr="005722B0">
        <w:rPr>
          <w:color w:val="auto"/>
        </w:rPr>
        <w:t>scientific collaboration between the Department of the Environment &amp; Energy, Bureau of Meteorology, CSIRO and Geoscience Australia</w:t>
      </w:r>
      <w:r w:rsidRPr="005722B0">
        <w:rPr>
          <w:color w:val="auto"/>
        </w:rPr>
        <w:t xml:space="preserve">. </w:t>
      </w:r>
    </w:p>
    <w:p w14:paraId="6D5421DD" w14:textId="77777777" w:rsidR="00AE0D97" w:rsidRDefault="005739C4" w:rsidP="00F1330E">
      <w:pPr>
        <w:pStyle w:val="BodyText"/>
      </w:pPr>
      <w:r>
        <w:t xml:space="preserve">The input, advice and feedback of </w:t>
      </w:r>
      <w:r w:rsidRPr="00BB7036">
        <w:t xml:space="preserve">Alex Tomlinson </w:t>
      </w:r>
      <w:r w:rsidR="00FC32B3" w:rsidRPr="00BB7036">
        <w:t>and David Thomas</w:t>
      </w:r>
      <w:r w:rsidR="00FC32B3">
        <w:t xml:space="preserve"> </w:t>
      </w:r>
      <w:r>
        <w:t xml:space="preserve">of the Department of </w:t>
      </w:r>
      <w:r w:rsidR="00FC32B3">
        <w:t xml:space="preserve">the </w:t>
      </w:r>
      <w:r>
        <w:t>Environment and Energy</w:t>
      </w:r>
      <w:r w:rsidR="00A06E91">
        <w:t>,</w:t>
      </w:r>
      <w:r>
        <w:t xml:space="preserve"> </w:t>
      </w:r>
      <w:r w:rsidR="00782519">
        <w:t xml:space="preserve">and Kate Holland </w:t>
      </w:r>
      <w:r w:rsidR="004B4B9A">
        <w:t xml:space="preserve">and Clare Brandon </w:t>
      </w:r>
      <w:r w:rsidR="00782519">
        <w:t>of CSIRO</w:t>
      </w:r>
      <w:r w:rsidR="00A06E91">
        <w:t>,</w:t>
      </w:r>
      <w:r w:rsidR="00782519">
        <w:t xml:space="preserve"> </w:t>
      </w:r>
      <w:r>
        <w:t>in the development of these guidelines is gratefully acknowledged</w:t>
      </w:r>
      <w:r w:rsidR="00713393">
        <w:t xml:space="preserve"> by the authors</w:t>
      </w:r>
      <w:r>
        <w:t xml:space="preserve">. </w:t>
      </w:r>
    </w:p>
    <w:p w14:paraId="4FA41618" w14:textId="77777777" w:rsidR="007D0E6F" w:rsidRDefault="007D0E6F">
      <w:pPr>
        <w:spacing w:after="0"/>
        <w:rPr>
          <w:sz w:val="24"/>
        </w:rPr>
        <w:sectPr w:rsidR="007D0E6F" w:rsidSect="0024569D">
          <w:headerReference w:type="default" r:id="rId20"/>
          <w:footerReference w:type="even" r:id="rId21"/>
          <w:footerReference w:type="default" r:id="rId22"/>
          <w:pgSz w:w="11906" w:h="16838" w:code="9"/>
          <w:pgMar w:top="1134" w:right="1134" w:bottom="1134" w:left="1134" w:header="510" w:footer="624" w:gutter="0"/>
          <w:pgNumType w:fmt="lowerRoman" w:start="1"/>
          <w:cols w:space="284"/>
          <w:docGrid w:linePitch="360"/>
        </w:sectPr>
      </w:pPr>
    </w:p>
    <w:p w14:paraId="64F06577" w14:textId="77777777" w:rsidR="007F1D21" w:rsidRDefault="007F1D21">
      <w:pPr>
        <w:spacing w:after="0"/>
        <w:rPr>
          <w:sz w:val="24"/>
        </w:rPr>
      </w:pPr>
    </w:p>
    <w:p w14:paraId="757182C2" w14:textId="77777777" w:rsidR="007D0E6F" w:rsidRDefault="007D0E6F">
      <w:pPr>
        <w:spacing w:after="0"/>
        <w:rPr>
          <w:sz w:val="24"/>
        </w:rPr>
      </w:pPr>
    </w:p>
    <w:p w14:paraId="1EB24856" w14:textId="77777777" w:rsidR="007D0E6F" w:rsidRDefault="007D0E6F">
      <w:pPr>
        <w:spacing w:after="0"/>
        <w:rPr>
          <w:sz w:val="24"/>
        </w:rPr>
      </w:pPr>
    </w:p>
    <w:p w14:paraId="388DC876" w14:textId="77777777" w:rsidR="007D0E6F" w:rsidRDefault="007D0E6F">
      <w:pPr>
        <w:spacing w:after="0"/>
        <w:rPr>
          <w:sz w:val="24"/>
        </w:rPr>
      </w:pPr>
    </w:p>
    <w:p w14:paraId="325019B4" w14:textId="77777777" w:rsidR="007D0E6F" w:rsidRDefault="007D0E6F">
      <w:pPr>
        <w:spacing w:after="0"/>
        <w:rPr>
          <w:sz w:val="24"/>
        </w:rPr>
      </w:pPr>
    </w:p>
    <w:p w14:paraId="45F6E921" w14:textId="77777777" w:rsidR="007D0E6F" w:rsidRDefault="007D0E6F">
      <w:pPr>
        <w:spacing w:after="0"/>
        <w:rPr>
          <w:sz w:val="24"/>
        </w:rPr>
      </w:pPr>
    </w:p>
    <w:p w14:paraId="2C5A6F8E" w14:textId="77777777" w:rsidR="009809B2" w:rsidRDefault="009809B2">
      <w:pPr>
        <w:spacing w:after="0"/>
        <w:rPr>
          <w:sz w:val="24"/>
        </w:rPr>
      </w:pPr>
    </w:p>
    <w:p w14:paraId="247668E3" w14:textId="77777777" w:rsidR="009809B2" w:rsidRDefault="009809B2">
      <w:pPr>
        <w:spacing w:after="0"/>
        <w:rPr>
          <w:sz w:val="24"/>
        </w:rPr>
      </w:pPr>
    </w:p>
    <w:p w14:paraId="6DA29F2F" w14:textId="77777777" w:rsidR="009809B2" w:rsidRDefault="009809B2">
      <w:pPr>
        <w:spacing w:after="0"/>
        <w:rPr>
          <w:sz w:val="24"/>
        </w:rPr>
      </w:pPr>
    </w:p>
    <w:p w14:paraId="12C1BC4C" w14:textId="77777777" w:rsidR="009809B2" w:rsidRDefault="009809B2">
      <w:pPr>
        <w:spacing w:after="0"/>
        <w:rPr>
          <w:sz w:val="24"/>
        </w:rPr>
      </w:pPr>
    </w:p>
    <w:p w14:paraId="2D616A94" w14:textId="77777777" w:rsidR="009809B2" w:rsidRDefault="009809B2">
      <w:pPr>
        <w:spacing w:after="0"/>
        <w:rPr>
          <w:sz w:val="24"/>
        </w:rPr>
      </w:pPr>
    </w:p>
    <w:p w14:paraId="0D4287BC" w14:textId="77777777" w:rsidR="009809B2" w:rsidRDefault="009809B2">
      <w:pPr>
        <w:spacing w:after="0"/>
        <w:rPr>
          <w:sz w:val="24"/>
        </w:rPr>
      </w:pPr>
    </w:p>
    <w:p w14:paraId="4C5DF437" w14:textId="77777777" w:rsidR="007D0E6F" w:rsidRPr="007D0E6F" w:rsidRDefault="009809B2" w:rsidP="007D0E6F">
      <w:pPr>
        <w:spacing w:after="0"/>
        <w:jc w:val="center"/>
        <w:rPr>
          <w:b/>
          <w:sz w:val="24"/>
        </w:rPr>
      </w:pPr>
      <w:r>
        <w:rPr>
          <w:b/>
          <w:sz w:val="24"/>
        </w:rPr>
        <w:t>PAGE INTENTIONALLY LEFT BLANK</w:t>
      </w:r>
    </w:p>
    <w:p w14:paraId="4B6EAF4E" w14:textId="77777777" w:rsidR="00183EEB" w:rsidRDefault="00183EEB">
      <w:pPr>
        <w:spacing w:after="0"/>
        <w:rPr>
          <w:sz w:val="24"/>
        </w:rPr>
      </w:pPr>
    </w:p>
    <w:p w14:paraId="70482E8E" w14:textId="77777777" w:rsidR="00C75C96" w:rsidRDefault="00C75C96" w:rsidP="00F1330E">
      <w:pPr>
        <w:pStyle w:val="BodyText"/>
        <w:sectPr w:rsidR="00C75C96" w:rsidSect="007D0E6F">
          <w:type w:val="oddPage"/>
          <w:pgSz w:w="11906" w:h="16838" w:code="9"/>
          <w:pgMar w:top="1134" w:right="1134" w:bottom="1134" w:left="1134" w:header="510" w:footer="624" w:gutter="0"/>
          <w:pgNumType w:fmt="lowerRoman" w:start="1"/>
          <w:cols w:space="284"/>
          <w:docGrid w:linePitch="360"/>
        </w:sectPr>
      </w:pPr>
    </w:p>
    <w:p w14:paraId="1C2EFB05" w14:textId="77777777" w:rsidR="00A943B2" w:rsidRPr="009A20E5" w:rsidRDefault="00A943B2" w:rsidP="00D1044D">
      <w:pPr>
        <w:pStyle w:val="Heading1"/>
      </w:pPr>
      <w:bookmarkStart w:id="2" w:name="_Toc512107922"/>
      <w:r w:rsidRPr="009A20E5">
        <w:t>Introduction</w:t>
      </w:r>
      <w:r w:rsidR="00FE097C">
        <w:t xml:space="preserve"> </w:t>
      </w:r>
      <w:r w:rsidR="004413AE">
        <w:t>and structure of this report</w:t>
      </w:r>
      <w:bookmarkEnd w:id="2"/>
    </w:p>
    <w:p w14:paraId="5160A4FD" w14:textId="42D8F93B" w:rsidR="004413AE" w:rsidRDefault="004413AE" w:rsidP="004413AE">
      <w:pPr>
        <w:pStyle w:val="BodyText"/>
        <w:spacing w:before="240" w:after="240"/>
      </w:pPr>
      <w:r w:rsidRPr="005C0379">
        <w:t>The role of gas exploration and development in Australia has been identified as critical for</w:t>
      </w:r>
      <w:r>
        <w:rPr>
          <w:rFonts w:ascii="CalibriLight" w:eastAsia="Times New Roman" w:hAnsi="CalibriLight" w:cs="Arial"/>
          <w:color w:val="202020"/>
          <w:sz w:val="26"/>
          <w:szCs w:val="26"/>
          <w:lang w:val="en"/>
        </w:rPr>
        <w:t xml:space="preserve"> </w:t>
      </w:r>
      <w:r w:rsidRPr="005C0379">
        <w:t>securing the nation’s energy future</w:t>
      </w:r>
      <w:r>
        <w:t xml:space="preserve">. Gas is a critical input to Australia’s national energy system in order to </w:t>
      </w:r>
      <w:r w:rsidR="000F1FD6">
        <w:t>transition to a lower emissions future</w:t>
      </w:r>
      <w:r>
        <w:t xml:space="preserve"> and ensure future reliability of the national electricity market</w:t>
      </w:r>
      <w:r w:rsidR="000F1FD6">
        <w:t xml:space="preserve"> (Australian Government, 2017b)</w:t>
      </w:r>
      <w:r>
        <w:t xml:space="preserve">. In recognition of current demands on existing gas supplies in Australia, the Australian Government has announced a number of reforms </w:t>
      </w:r>
      <w:r w:rsidR="00D25959">
        <w:t>to</w:t>
      </w:r>
      <w:r>
        <w:t xml:space="preserve"> energy policy that seek to impose export controls when there is a shortfall in the domestic gas supply market. However, it is also recognised that facilitating the development of additional gas resources to meet Australia’s current and future energy demands is required</w:t>
      </w:r>
      <w:r w:rsidR="000F1FD6">
        <w:t xml:space="preserve"> (Australian Government, 2017a)</w:t>
      </w:r>
      <w:r>
        <w:t xml:space="preserve">. In further developing these onshore resources, </w:t>
      </w:r>
      <w:r w:rsidR="000F1FD6">
        <w:t>it has been</w:t>
      </w:r>
      <w:r>
        <w:t xml:space="preserve"> recognised </w:t>
      </w:r>
      <w:r w:rsidR="000F1FD6">
        <w:t xml:space="preserve">that there is also a </w:t>
      </w:r>
      <w:r>
        <w:t xml:space="preserve">need to respond transparently to community </w:t>
      </w:r>
      <w:r w:rsidR="00D25959">
        <w:t xml:space="preserve">interests and </w:t>
      </w:r>
      <w:r>
        <w:t xml:space="preserve">concerns about the potential social and environmental impacts of unconventional gas extraction </w:t>
      </w:r>
      <w:r w:rsidRPr="005C0379">
        <w:t>(</w:t>
      </w:r>
      <w:r w:rsidR="000F1FD6">
        <w:t>Australian Government, 2017a &amp; 2017b</w:t>
      </w:r>
      <w:r>
        <w:t xml:space="preserve">). </w:t>
      </w:r>
    </w:p>
    <w:p w14:paraId="03A66444" w14:textId="2F060C73" w:rsidR="004413AE" w:rsidRDefault="004413AE" w:rsidP="004413AE">
      <w:pPr>
        <w:pStyle w:val="BodyText"/>
        <w:spacing w:before="240" w:after="240"/>
      </w:pPr>
      <w:r>
        <w:t xml:space="preserve">In May 2017, the Australian Government </w:t>
      </w:r>
      <w:r w:rsidRPr="0013306D">
        <w:t xml:space="preserve">announced </w:t>
      </w:r>
      <w:r w:rsidR="00D25959">
        <w:t>the</w:t>
      </w:r>
      <w:r w:rsidRPr="0013306D">
        <w:t xml:space="preserve"> Geolog</w:t>
      </w:r>
      <w:r w:rsidR="007B2585">
        <w:t>ical and Bioregional Assessment</w:t>
      </w:r>
      <w:r w:rsidRPr="0013306D">
        <w:t xml:space="preserve"> (GBA) </w:t>
      </w:r>
      <w:r w:rsidR="00D25959">
        <w:t xml:space="preserve">Program </w:t>
      </w:r>
      <w:r w:rsidRPr="0013306D">
        <w:t xml:space="preserve">to be conducted in three onshore areas </w:t>
      </w:r>
      <w:r w:rsidR="00D25959">
        <w:t>identified as</w:t>
      </w:r>
      <w:r w:rsidRPr="0013306D">
        <w:t xml:space="preserve"> prospective for shale and tight gas</w:t>
      </w:r>
      <w:r>
        <w:t xml:space="preserve"> (Australian Government, 2018)</w:t>
      </w:r>
      <w:r w:rsidRPr="0013306D">
        <w:t>.</w:t>
      </w:r>
      <w:r w:rsidR="000C3D51">
        <w:t xml:space="preserve"> The P</w:t>
      </w:r>
      <w:r>
        <w:t>rogram is a four year $30.4 million initiative being undertaken by the Department of the Environment and Energy in partnership with CSIRO, Bureau of Meteorology</w:t>
      </w:r>
      <w:r w:rsidR="000C3D51">
        <w:t xml:space="preserve"> and Geoscience Australia. The P</w:t>
      </w:r>
      <w:r>
        <w:t>rogram will examine the potential environmental impacts of tight and shale gas development and will provide independent scientific advice to governments and regulators, landowners, communities, businesses and industries. To date the following regions have been selected for assessment:</w:t>
      </w:r>
    </w:p>
    <w:p w14:paraId="21613CD4" w14:textId="77777777" w:rsidR="004413AE" w:rsidRPr="0013306D" w:rsidRDefault="004413AE" w:rsidP="004413AE">
      <w:pPr>
        <w:pStyle w:val="BodyText"/>
        <w:numPr>
          <w:ilvl w:val="0"/>
          <w:numId w:val="19"/>
        </w:numPr>
      </w:pPr>
      <w:r>
        <w:t>t</w:t>
      </w:r>
      <w:r w:rsidRPr="0013306D">
        <w:t>he Cooper Basin, which spans south-west Queensland and north-east South Australia</w:t>
      </w:r>
      <w:r>
        <w:t>;</w:t>
      </w:r>
    </w:p>
    <w:p w14:paraId="2A67465E" w14:textId="70F1D26D" w:rsidR="004413AE" w:rsidRPr="0013306D" w:rsidRDefault="004413AE" w:rsidP="004413AE">
      <w:pPr>
        <w:pStyle w:val="BodyText"/>
        <w:numPr>
          <w:ilvl w:val="0"/>
          <w:numId w:val="19"/>
        </w:numPr>
      </w:pPr>
      <w:r>
        <w:t>t</w:t>
      </w:r>
      <w:r w:rsidRPr="0013306D">
        <w:t>he Isa Super</w:t>
      </w:r>
      <w:r w:rsidR="00714903">
        <w:t>basin</w:t>
      </w:r>
      <w:r w:rsidRPr="0013306D">
        <w:t>, which covers parts of northern Queensland, extending east fro</w:t>
      </w:r>
      <w:r>
        <w:t>m the Northern Territory border; and</w:t>
      </w:r>
    </w:p>
    <w:p w14:paraId="57034436" w14:textId="3222DB30" w:rsidR="004413AE" w:rsidRPr="0013306D" w:rsidRDefault="00DC034E" w:rsidP="004413AE">
      <w:pPr>
        <w:pStyle w:val="BodyText"/>
        <w:numPr>
          <w:ilvl w:val="0"/>
          <w:numId w:val="19"/>
        </w:numPr>
      </w:pPr>
      <w:r>
        <w:t xml:space="preserve">the </w:t>
      </w:r>
      <w:r w:rsidR="00D872C1">
        <w:t xml:space="preserve">Beetaloo </w:t>
      </w:r>
      <w:r w:rsidR="00714903">
        <w:t>Sub-basin</w:t>
      </w:r>
      <w:r w:rsidR="003568A1">
        <w:t xml:space="preserve">, </w:t>
      </w:r>
      <w:r w:rsidR="003568A1" w:rsidRPr="003568A1">
        <w:t>which lies southeast of Katherine in the Northern Territory.</w:t>
      </w:r>
    </w:p>
    <w:p w14:paraId="335CB112" w14:textId="77777777" w:rsidR="004413AE" w:rsidRDefault="004413AE" w:rsidP="004413AE">
      <w:pPr>
        <w:pStyle w:val="BodyText"/>
        <w:spacing w:before="240" w:after="240"/>
      </w:pPr>
      <w:r>
        <w:t xml:space="preserve">While the </w:t>
      </w:r>
      <w:r w:rsidR="000C3D51">
        <w:t>P</w:t>
      </w:r>
      <w:r>
        <w:t>rogram is centrally focused on providing transparent, scientific evidence to increase understanding of the potential environmental impacts of tight and shale gas</w:t>
      </w:r>
      <w:r w:rsidR="000C3D51">
        <w:t xml:space="preserve"> development in Australia, the P</w:t>
      </w:r>
      <w:r>
        <w:t>rogram will also establish Basin User Panels in each of the three identified regions. The purpose of the User Panels is to understand the information needs and basin users in relation to tight and shale g</w:t>
      </w:r>
      <w:r w:rsidR="000C3D51">
        <w:t>as development and how the GBA P</w:t>
      </w:r>
      <w:r>
        <w:t xml:space="preserve">rogram can best respond to these needs. As each Panel will be comprised of a membership representing a range of key stakeholder interests in each region, the Panels will also function as a means to engage with </w:t>
      </w:r>
      <w:r w:rsidR="00DB61E9">
        <w:t xml:space="preserve">key stakeholders and </w:t>
      </w:r>
      <w:r>
        <w:t xml:space="preserve">communities about their views and expectations of tight and shale gas development within their own regions. This provides key decision-makers with access to an understanding of the </w:t>
      </w:r>
      <w:r w:rsidR="008F214E">
        <w:t xml:space="preserve">needs and expectations of </w:t>
      </w:r>
      <w:r w:rsidR="00DB61E9">
        <w:t xml:space="preserve">stakeholders and </w:t>
      </w:r>
      <w:r w:rsidR="008F214E">
        <w:t xml:space="preserve">communities </w:t>
      </w:r>
      <w:r>
        <w:t xml:space="preserve">that </w:t>
      </w:r>
      <w:r w:rsidR="008F214E">
        <w:t>can</w:t>
      </w:r>
      <w:r>
        <w:t xml:space="preserve"> be considered alongside the </w:t>
      </w:r>
      <w:r w:rsidR="008F214E">
        <w:t xml:space="preserve">scientific assessments of the </w:t>
      </w:r>
      <w:r>
        <w:t>environmental impacts of tight and shale gas development.</w:t>
      </w:r>
    </w:p>
    <w:p w14:paraId="0601D722" w14:textId="77777777" w:rsidR="00714903" w:rsidRDefault="00714903" w:rsidP="004413AE">
      <w:pPr>
        <w:pStyle w:val="BodyText"/>
      </w:pPr>
    </w:p>
    <w:p w14:paraId="0FA6F3CB" w14:textId="77777777" w:rsidR="00714903" w:rsidRDefault="00714903" w:rsidP="004413AE">
      <w:pPr>
        <w:pStyle w:val="BodyText"/>
      </w:pPr>
    </w:p>
    <w:p w14:paraId="12E36E51" w14:textId="77777777" w:rsidR="004413AE" w:rsidRDefault="004413AE" w:rsidP="004413AE">
      <w:pPr>
        <w:pStyle w:val="BodyText"/>
      </w:pPr>
      <w:r>
        <w:t xml:space="preserve">The </w:t>
      </w:r>
      <w:r w:rsidRPr="00903321">
        <w:rPr>
          <w:b/>
          <w:i/>
        </w:rPr>
        <w:t>intended objectives of the User Panels</w:t>
      </w:r>
      <w:r w:rsidR="000C3D51">
        <w:t xml:space="preserve"> within the GBA P</w:t>
      </w:r>
      <w:r>
        <w:t xml:space="preserve">rogram are to: </w:t>
      </w:r>
    </w:p>
    <w:p w14:paraId="3A0BDC6A" w14:textId="77777777" w:rsidR="004413AE" w:rsidRDefault="004413AE" w:rsidP="004413AE">
      <w:pPr>
        <w:pStyle w:val="BodyText"/>
        <w:numPr>
          <w:ilvl w:val="0"/>
          <w:numId w:val="19"/>
        </w:numPr>
      </w:pPr>
      <w:r>
        <w:t xml:space="preserve">provide user advice and guidance as assessments are developed for each of the regions selected; </w:t>
      </w:r>
    </w:p>
    <w:p w14:paraId="741390D1" w14:textId="77777777" w:rsidR="004413AE" w:rsidRDefault="004413AE" w:rsidP="004413AE">
      <w:pPr>
        <w:pStyle w:val="BodyText"/>
        <w:numPr>
          <w:ilvl w:val="0"/>
          <w:numId w:val="19"/>
        </w:numPr>
      </w:pPr>
      <w:r>
        <w:t xml:space="preserve">inform and develop assessments that address the questions and concerns of the users in each region; </w:t>
      </w:r>
    </w:p>
    <w:p w14:paraId="2DA7989D" w14:textId="77777777" w:rsidR="004413AE" w:rsidRDefault="004413AE" w:rsidP="004413AE">
      <w:pPr>
        <w:pStyle w:val="BodyText"/>
        <w:numPr>
          <w:ilvl w:val="0"/>
          <w:numId w:val="19"/>
        </w:numPr>
      </w:pPr>
      <w:r>
        <w:t>strengthen connections</w:t>
      </w:r>
      <w:r w:rsidR="000C3D51">
        <w:t xml:space="preserve"> and understanding between the P</w:t>
      </w:r>
      <w:r>
        <w:t xml:space="preserve">rogram and communities across each region; </w:t>
      </w:r>
    </w:p>
    <w:p w14:paraId="11968E16" w14:textId="77777777" w:rsidR="004413AE" w:rsidRDefault="004413AE" w:rsidP="004413AE">
      <w:pPr>
        <w:pStyle w:val="BodyText"/>
        <w:numPr>
          <w:ilvl w:val="0"/>
          <w:numId w:val="19"/>
        </w:numPr>
      </w:pPr>
      <w:r>
        <w:t>build communi</w:t>
      </w:r>
      <w:r w:rsidR="000C3D51">
        <w:t>ty confidence and trust in the P</w:t>
      </w:r>
      <w:r>
        <w:t>rogram design, science and objectives; and</w:t>
      </w:r>
    </w:p>
    <w:p w14:paraId="57D5ADAB" w14:textId="77777777" w:rsidR="004413AE" w:rsidRDefault="004413AE" w:rsidP="004413AE">
      <w:pPr>
        <w:pStyle w:val="BodyText"/>
        <w:numPr>
          <w:ilvl w:val="0"/>
          <w:numId w:val="19"/>
        </w:numPr>
      </w:pPr>
      <w:r>
        <w:t>provide a forum to discuss assessment findings and identify linkages to other activities within each region.</w:t>
      </w:r>
    </w:p>
    <w:p w14:paraId="3B74647E" w14:textId="77777777" w:rsidR="004413AE" w:rsidRDefault="004413AE" w:rsidP="004413AE">
      <w:pPr>
        <w:pStyle w:val="BodyText"/>
      </w:pPr>
      <w:r>
        <w:t>The inclusion of a structured panel process in each of the three regions is a commitment by the Australian Government to respond transparently to how stakeholders and communities understand and think about the potential impacts of unconventional gas extraction (</w:t>
      </w:r>
      <w:r w:rsidR="00A2387E">
        <w:t>Australian Government, 2018</w:t>
      </w:r>
      <w:r>
        <w:t>). The Panels also provide a mechanism for local and expert knowledge about tight and shale gas development and its impacts to be shared openly among key stakeholders and communities, and to increase the exc</w:t>
      </w:r>
      <w:r w:rsidR="008F214E">
        <w:t>hange of knowledge between the P</w:t>
      </w:r>
      <w:r>
        <w:t xml:space="preserve">rogram and the </w:t>
      </w:r>
      <w:r w:rsidR="008F214E">
        <w:t xml:space="preserve">communities within the selected </w:t>
      </w:r>
      <w:r>
        <w:t xml:space="preserve">regions. </w:t>
      </w:r>
    </w:p>
    <w:p w14:paraId="7B401AC6" w14:textId="77777777" w:rsidR="004413AE" w:rsidRDefault="004413AE" w:rsidP="004413AE">
      <w:pPr>
        <w:pStyle w:val="BodyText"/>
      </w:pPr>
      <w:r>
        <w:t xml:space="preserve">The purpose of this report is to outline a series of best practice principles that underpin the design of the </w:t>
      </w:r>
      <w:r w:rsidR="008F214E">
        <w:t xml:space="preserve">User </w:t>
      </w:r>
      <w:r>
        <w:t>Panels in each of the three regions. Following this introduction, this report will:</w:t>
      </w:r>
    </w:p>
    <w:p w14:paraId="6550186F" w14:textId="77777777" w:rsidR="004413AE" w:rsidRDefault="004413AE" w:rsidP="004413AE">
      <w:pPr>
        <w:pStyle w:val="BodyText"/>
        <w:numPr>
          <w:ilvl w:val="0"/>
          <w:numId w:val="19"/>
        </w:numPr>
      </w:pPr>
      <w:r>
        <w:t>provide a brief review of the literature on community and stakeholder engagement in the extractive industries;</w:t>
      </w:r>
    </w:p>
    <w:p w14:paraId="4CC659ED" w14:textId="77777777" w:rsidR="004413AE" w:rsidRDefault="004413AE" w:rsidP="004413AE">
      <w:pPr>
        <w:pStyle w:val="BodyText"/>
        <w:numPr>
          <w:ilvl w:val="0"/>
          <w:numId w:val="19"/>
        </w:numPr>
      </w:pPr>
      <w:r>
        <w:t>provide a justification for the inclusion and intended outcome of User P</w:t>
      </w:r>
      <w:r w:rsidR="000C3D51">
        <w:t>anels in the design of the GBA P</w:t>
      </w:r>
      <w:r>
        <w:t>rogram;</w:t>
      </w:r>
    </w:p>
    <w:p w14:paraId="7074BFBF" w14:textId="77777777" w:rsidR="004413AE" w:rsidRDefault="004413AE" w:rsidP="004413AE">
      <w:pPr>
        <w:pStyle w:val="BodyText"/>
        <w:numPr>
          <w:ilvl w:val="0"/>
          <w:numId w:val="19"/>
        </w:numPr>
      </w:pPr>
      <w:r>
        <w:t xml:space="preserve">identify the key design principles for effective </w:t>
      </w:r>
      <w:r w:rsidR="00C17FAA">
        <w:t xml:space="preserve">User </w:t>
      </w:r>
      <w:r>
        <w:t>Panel design and im</w:t>
      </w:r>
      <w:r w:rsidR="008F214E">
        <w:t>plementation in the GBA P</w:t>
      </w:r>
      <w:r>
        <w:t>rogram;</w:t>
      </w:r>
    </w:p>
    <w:p w14:paraId="49ECFCBF" w14:textId="77777777" w:rsidR="004413AE" w:rsidRDefault="008F214E" w:rsidP="004413AE">
      <w:pPr>
        <w:pStyle w:val="BodyText"/>
        <w:numPr>
          <w:ilvl w:val="0"/>
          <w:numId w:val="19"/>
        </w:numPr>
      </w:pPr>
      <w:r>
        <w:t xml:space="preserve">briefly </w:t>
      </w:r>
      <w:r w:rsidR="004413AE">
        <w:t>outline the mechanisms for monitoring and evaluating the effectiveness of the User Panels within the GBA</w:t>
      </w:r>
      <w:r>
        <w:t xml:space="preserve"> P</w:t>
      </w:r>
      <w:r w:rsidR="004413AE">
        <w:t xml:space="preserve">rogram. </w:t>
      </w:r>
    </w:p>
    <w:p w14:paraId="23A8F6B1" w14:textId="77777777" w:rsidR="007F1D21" w:rsidRDefault="007F1D21" w:rsidP="004413AE">
      <w:pPr>
        <w:pStyle w:val="BodyText"/>
      </w:pPr>
    </w:p>
    <w:p w14:paraId="240CACD5" w14:textId="77777777" w:rsidR="007F1D21" w:rsidRPr="007F1D21" w:rsidRDefault="007F1D21" w:rsidP="007F1D21"/>
    <w:p w14:paraId="154F3AA1" w14:textId="77777777" w:rsidR="007F1D21" w:rsidRPr="007F1D21" w:rsidRDefault="007F1D21" w:rsidP="007F1D21"/>
    <w:p w14:paraId="1B88DE66" w14:textId="77777777" w:rsidR="007F1D21" w:rsidRPr="007F1D21" w:rsidRDefault="007F1D21" w:rsidP="007F1D21"/>
    <w:p w14:paraId="6CC8B376" w14:textId="77777777" w:rsidR="007F1D21" w:rsidRPr="007F1D21" w:rsidRDefault="007F1D21" w:rsidP="007F1D21"/>
    <w:p w14:paraId="6A99AFD9" w14:textId="77777777" w:rsidR="007F1D21" w:rsidRPr="007F1D21" w:rsidRDefault="007F1D21" w:rsidP="007F1D21"/>
    <w:p w14:paraId="24FC0CF2" w14:textId="77777777" w:rsidR="007F1D21" w:rsidRPr="007F1D21" w:rsidRDefault="007F1D21" w:rsidP="007F1D21"/>
    <w:p w14:paraId="74897614" w14:textId="77777777" w:rsidR="007F1D21" w:rsidRDefault="007F1D21" w:rsidP="007F1D21"/>
    <w:p w14:paraId="5883D91F" w14:textId="77777777" w:rsidR="004413AE" w:rsidRPr="007F1D21" w:rsidRDefault="004413AE" w:rsidP="007F1D21">
      <w:pPr>
        <w:tabs>
          <w:tab w:val="left" w:pos="8865"/>
        </w:tabs>
      </w:pPr>
    </w:p>
    <w:p w14:paraId="552D5DD7" w14:textId="77777777" w:rsidR="00A943B2" w:rsidRPr="001D36DC" w:rsidRDefault="004413AE" w:rsidP="00D1044D">
      <w:pPr>
        <w:pStyle w:val="Heading1"/>
      </w:pPr>
      <w:bookmarkStart w:id="3" w:name="_Toc512107923"/>
      <w:r>
        <w:t>Community &amp; stakeholder engagement in the extractive industries: a brief literature review</w:t>
      </w:r>
      <w:bookmarkEnd w:id="3"/>
    </w:p>
    <w:p w14:paraId="4875EA4E" w14:textId="77777777" w:rsidR="002354FB" w:rsidRDefault="004413AE" w:rsidP="004413AE">
      <w:pPr>
        <w:pStyle w:val="BodyText"/>
        <w:spacing w:before="240" w:after="240"/>
      </w:pPr>
      <w:r w:rsidRPr="00757BAA">
        <w:t xml:space="preserve">The influence of community members </w:t>
      </w:r>
      <w:r w:rsidR="002354FB">
        <w:t xml:space="preserve">and broader society </w:t>
      </w:r>
      <w:r w:rsidRPr="00757BAA">
        <w:t xml:space="preserve">in </w:t>
      </w:r>
      <w:r w:rsidR="002354FB">
        <w:t xml:space="preserve">the </w:t>
      </w:r>
      <w:r w:rsidRPr="00757BAA">
        <w:t xml:space="preserve">development trajectories </w:t>
      </w:r>
      <w:r w:rsidR="002354FB">
        <w:t xml:space="preserve">of </w:t>
      </w:r>
      <w:r>
        <w:t xml:space="preserve">unconventional gas development </w:t>
      </w:r>
      <w:r w:rsidRPr="00757BAA">
        <w:t xml:space="preserve">is </w:t>
      </w:r>
      <w:r w:rsidR="002354FB">
        <w:t>subject to</w:t>
      </w:r>
      <w:r w:rsidRPr="00757BAA">
        <w:t xml:space="preserve"> considerable </w:t>
      </w:r>
      <w:r>
        <w:t>attention (Randall, 2012; Walton et al., 2013; Lacey &amp; Lamont, 2014; Colvin et al., 2015; Walton et al., 2015)</w:t>
      </w:r>
      <w:r w:rsidRPr="00757BAA">
        <w:t xml:space="preserve">. </w:t>
      </w:r>
      <w:r w:rsidR="002354FB">
        <w:t xml:space="preserve">In recent times, </w:t>
      </w:r>
      <w:r w:rsidR="0058287A">
        <w:t xml:space="preserve">social </w:t>
      </w:r>
      <w:r w:rsidR="002354FB" w:rsidRPr="00757BAA">
        <w:t xml:space="preserve">resistance to the </w:t>
      </w:r>
      <w:r w:rsidR="002354FB">
        <w:t xml:space="preserve">gas development in Australia (and around the world) </w:t>
      </w:r>
      <w:r w:rsidR="002354FB" w:rsidRPr="00757BAA">
        <w:t xml:space="preserve">has been articulated through </w:t>
      </w:r>
      <w:r w:rsidR="00DB61E9">
        <w:t>the</w:t>
      </w:r>
      <w:r w:rsidR="002354FB" w:rsidRPr="00757BAA">
        <w:t xml:space="preserve"> </w:t>
      </w:r>
      <w:r w:rsidR="002354FB">
        <w:t>u</w:t>
      </w:r>
      <w:r w:rsidR="002354FB" w:rsidRPr="00757BAA">
        <w:t xml:space="preserve">se of social media platforms, </w:t>
      </w:r>
      <w:r w:rsidR="0058287A">
        <w:t xml:space="preserve">and </w:t>
      </w:r>
      <w:r w:rsidR="002354FB" w:rsidRPr="00757BAA">
        <w:t xml:space="preserve">popular culture mechanisms such as film, and ‘grassroots’ campaigns involving diverse </w:t>
      </w:r>
      <w:r w:rsidR="002354FB">
        <w:t>communities of stakeholders (Moffat et al., 2017).</w:t>
      </w:r>
      <w:r w:rsidR="0058287A">
        <w:t xml:space="preserve"> As a result, c</w:t>
      </w:r>
      <w:r w:rsidR="002354FB">
        <w:t xml:space="preserve">ommunity interests and concerns are increasingly playing a role in the way the gas industry operates and how governments regulate the industry to provide </w:t>
      </w:r>
      <w:r w:rsidR="0058287A">
        <w:t xml:space="preserve">increased </w:t>
      </w:r>
      <w:r w:rsidR="002354FB">
        <w:t>community confidence (Moffat et al., 2018</w:t>
      </w:r>
      <w:r w:rsidR="0058287A">
        <w:t>a</w:t>
      </w:r>
      <w:r w:rsidR="002354FB">
        <w:t xml:space="preserve">). </w:t>
      </w:r>
    </w:p>
    <w:p w14:paraId="6EAA8D12" w14:textId="67BE1698" w:rsidR="0058287A" w:rsidRDefault="0058287A" w:rsidP="004413AE">
      <w:pPr>
        <w:pStyle w:val="BodyText"/>
        <w:spacing w:before="240" w:after="240"/>
      </w:pPr>
      <w:r>
        <w:t>Within the broader portfolio of gas development and in line with current Australian energy priorities (</w:t>
      </w:r>
      <w:r w:rsidR="00BC3937">
        <w:t>Australian Government, 2017a &amp;</w:t>
      </w:r>
      <w:r w:rsidR="000F1FD6">
        <w:t xml:space="preserve"> 2017b; </w:t>
      </w:r>
      <w:r>
        <w:t>Finkel et al., 2017</w:t>
      </w:r>
      <w:r w:rsidR="00BC3937">
        <w:t>; Australian Government, 2018</w:t>
      </w:r>
      <w:r>
        <w:t>), the potential of increasing onshore gas supply through the exploitation of tight and shale gas resources is under consideration. Increasingly these commodities are gaining the attention of policy makers round the world for their potential advantages over traditional fossil fuels such as coal. For example, North et al. (2014) argue that gas contributes to climate change mitigation by reducing CO</w:t>
      </w:r>
      <w:r w:rsidRPr="00CE6D59">
        <w:rPr>
          <w:vertAlign w:val="subscript"/>
        </w:rPr>
        <w:t>2</w:t>
      </w:r>
      <w:r>
        <w:t xml:space="preserve"> emissions if used in electricity generation instead of coal. Similarly, Small et al. (2014) argue these commodities provide a cheap and clean alternative to driving economic growth. However, alongside these benefits, there are also concerns that the development of tight and shale gas </w:t>
      </w:r>
      <w:r w:rsidR="00C43A6D">
        <w:t xml:space="preserve">resources </w:t>
      </w:r>
      <w:r>
        <w:t>will bring accompanying social and environmental risks</w:t>
      </w:r>
      <w:r w:rsidR="00C43A6D">
        <w:t xml:space="preserve"> (Jacquet, 2014)</w:t>
      </w:r>
      <w:r>
        <w:t xml:space="preserve">. </w:t>
      </w:r>
    </w:p>
    <w:p w14:paraId="1FF2EA78" w14:textId="77777777" w:rsidR="00D17B72" w:rsidRPr="00DF2B35" w:rsidRDefault="00D17B72" w:rsidP="00D17B72">
      <w:pPr>
        <w:pStyle w:val="BodyText"/>
        <w:spacing w:before="240" w:after="240"/>
      </w:pPr>
      <w:r w:rsidRPr="00DF2B35">
        <w:t xml:space="preserve">Applied research </w:t>
      </w:r>
      <w:r>
        <w:t>has provided us with</w:t>
      </w:r>
      <w:r w:rsidRPr="00DF2B35">
        <w:t xml:space="preserve"> a detailed knowledge of the drivers of trust and social acceptance of </w:t>
      </w:r>
      <w:r>
        <w:t>extractive industries</w:t>
      </w:r>
      <w:r w:rsidRPr="00DF2B35">
        <w:t xml:space="preserve"> and how they operate. For example, research </w:t>
      </w:r>
      <w:r>
        <w:t>conducted by the CSIRO drawing on surveys of more than 44,000 community members in eight countries</w:t>
      </w:r>
      <w:r w:rsidRPr="00DF2B35">
        <w:t xml:space="preserve"> has quantified the critical role of trust for social acceptance including how the relational aspects of stakeholder interactions can influence this</w:t>
      </w:r>
      <w:r>
        <w:t xml:space="preserve"> (Moffat et al., 2014a; 2014b; 2018</w:t>
      </w:r>
      <w:r w:rsidR="00B94546">
        <w:t>b</w:t>
      </w:r>
      <w:r>
        <w:t>)</w:t>
      </w:r>
      <w:r w:rsidRPr="00DF2B35">
        <w:t xml:space="preserve">. Key findings have already identified that: </w:t>
      </w:r>
    </w:p>
    <w:p w14:paraId="4519CC0B" w14:textId="77777777" w:rsidR="00D17B72" w:rsidRPr="00DF2B35" w:rsidRDefault="00D17B72" w:rsidP="00D17B72">
      <w:pPr>
        <w:pStyle w:val="BodyText"/>
        <w:numPr>
          <w:ilvl w:val="0"/>
          <w:numId w:val="19"/>
        </w:numPr>
      </w:pPr>
      <w:r w:rsidRPr="00DF2B35">
        <w:t>As stakeholder expectations and experiences of mining impacts converge, acceptance and approval of an operation increases (i.e. when companies do what they say they will do acceptance is high)</w:t>
      </w:r>
    </w:p>
    <w:p w14:paraId="09B5A2A8" w14:textId="77777777" w:rsidR="00D17B72" w:rsidRPr="00DF2B35" w:rsidRDefault="00D17B72" w:rsidP="00D17B72">
      <w:pPr>
        <w:pStyle w:val="BodyText"/>
        <w:numPr>
          <w:ilvl w:val="0"/>
          <w:numId w:val="19"/>
        </w:numPr>
      </w:pPr>
      <w:r w:rsidRPr="00DF2B35">
        <w:t>Procedural fairness (i.e. influence over decisions made by company, respect shown to community) is a strong predictor of trust</w:t>
      </w:r>
    </w:p>
    <w:p w14:paraId="182DC6A6" w14:textId="77777777" w:rsidR="00D17B72" w:rsidRPr="00DF2B35" w:rsidRDefault="00D17B72" w:rsidP="00D17B72">
      <w:pPr>
        <w:pStyle w:val="BodyText"/>
        <w:numPr>
          <w:ilvl w:val="0"/>
          <w:numId w:val="19"/>
        </w:numPr>
      </w:pPr>
      <w:r w:rsidRPr="00DF2B35">
        <w:t>Relationship quality rather than the amount of contact with company personnel is key to building trust.</w:t>
      </w:r>
    </w:p>
    <w:p w14:paraId="2F2A89F3" w14:textId="77777777" w:rsidR="00D17B72" w:rsidRDefault="00D17B72" w:rsidP="00D17B72">
      <w:pPr>
        <w:pStyle w:val="BodyText"/>
        <w:spacing w:before="240" w:after="240"/>
      </w:pPr>
      <w:r w:rsidRPr="00DF2B35">
        <w:t>Such insights can assist industry, communities and governments understand what drives increased trust and, in turn, support stronger relationships between these stakeholders that will lead to better outcomes for all parties and more su</w:t>
      </w:r>
      <w:r>
        <w:t>stainable and efficient industries</w:t>
      </w:r>
      <w:r w:rsidRPr="00DF2B35">
        <w:t>.</w:t>
      </w:r>
    </w:p>
    <w:p w14:paraId="0DFAF93C" w14:textId="77777777" w:rsidR="00163D81" w:rsidRDefault="00D17B72" w:rsidP="004413AE">
      <w:pPr>
        <w:pStyle w:val="BodyText"/>
        <w:spacing w:before="240" w:after="240"/>
        <w:rPr>
          <w:rStyle w:val="blue-text"/>
          <w:rFonts w:cstheme="minorHAnsi"/>
        </w:rPr>
      </w:pPr>
      <w:r>
        <w:rPr>
          <w:rStyle w:val="blue-text"/>
          <w:rFonts w:cstheme="minorHAnsi"/>
        </w:rPr>
        <w:t>Alongside this, g</w:t>
      </w:r>
      <w:r w:rsidR="00163D81" w:rsidRPr="006A32ED">
        <w:rPr>
          <w:rStyle w:val="blue-text"/>
          <w:rFonts w:cstheme="minorHAnsi"/>
        </w:rPr>
        <w:t>overnment</w:t>
      </w:r>
      <w:r w:rsidR="0097567F">
        <w:rPr>
          <w:rStyle w:val="blue-text"/>
          <w:rFonts w:cstheme="minorHAnsi"/>
        </w:rPr>
        <w:t xml:space="preserve"> authorities</w:t>
      </w:r>
      <w:r w:rsidR="00163D81">
        <w:rPr>
          <w:rStyle w:val="blue-text"/>
          <w:rFonts w:cstheme="minorHAnsi"/>
        </w:rPr>
        <w:t xml:space="preserve"> play</w:t>
      </w:r>
      <w:r w:rsidR="00163D81" w:rsidRPr="006A32ED">
        <w:rPr>
          <w:rStyle w:val="blue-text"/>
          <w:rFonts w:cstheme="minorHAnsi"/>
        </w:rPr>
        <w:t xml:space="preserve"> </w:t>
      </w:r>
      <w:r w:rsidR="00163D81" w:rsidRPr="00A37336">
        <w:rPr>
          <w:rStyle w:val="blue-text"/>
          <w:rFonts w:cstheme="minorHAnsi"/>
        </w:rPr>
        <w:t xml:space="preserve">a central role in </w:t>
      </w:r>
      <w:r w:rsidR="0097567F">
        <w:rPr>
          <w:rStyle w:val="blue-text"/>
          <w:rFonts w:cstheme="minorHAnsi"/>
        </w:rPr>
        <w:t>the development of</w:t>
      </w:r>
      <w:r w:rsidR="00163D81" w:rsidRPr="00A37336">
        <w:rPr>
          <w:rStyle w:val="blue-text"/>
          <w:rFonts w:cstheme="minorHAnsi"/>
        </w:rPr>
        <w:t xml:space="preserve"> critical</w:t>
      </w:r>
      <w:r w:rsidR="00163D81">
        <w:rPr>
          <w:rStyle w:val="blue-text"/>
          <w:rFonts w:cstheme="minorHAnsi"/>
        </w:rPr>
        <w:t xml:space="preserve"> </w:t>
      </w:r>
      <w:r w:rsidR="00163D81" w:rsidRPr="006A32ED">
        <w:rPr>
          <w:rStyle w:val="blue-text"/>
          <w:rFonts w:cstheme="minorHAnsi"/>
        </w:rPr>
        <w:t xml:space="preserve">resources such as </w:t>
      </w:r>
      <w:r w:rsidR="00163D81">
        <w:rPr>
          <w:rStyle w:val="blue-text"/>
          <w:rFonts w:cstheme="minorHAnsi"/>
        </w:rPr>
        <w:t>tight and shale gas</w:t>
      </w:r>
      <w:r w:rsidR="00163D81" w:rsidRPr="006A32ED">
        <w:rPr>
          <w:rStyle w:val="blue-text"/>
          <w:rFonts w:cstheme="minorHAnsi"/>
        </w:rPr>
        <w:t xml:space="preserve">. This role is complex </w:t>
      </w:r>
      <w:r w:rsidR="00163D81">
        <w:rPr>
          <w:rStyle w:val="blue-text"/>
          <w:rFonts w:cstheme="minorHAnsi"/>
        </w:rPr>
        <w:t xml:space="preserve">with </w:t>
      </w:r>
      <w:r w:rsidR="0097567F">
        <w:rPr>
          <w:rStyle w:val="blue-text"/>
          <w:rFonts w:cstheme="minorHAnsi"/>
        </w:rPr>
        <w:t>those authorities</w:t>
      </w:r>
      <w:r w:rsidR="00163D81" w:rsidRPr="006A32ED">
        <w:rPr>
          <w:rStyle w:val="blue-text"/>
          <w:rFonts w:cstheme="minorHAnsi"/>
        </w:rPr>
        <w:t xml:space="preserve"> </w:t>
      </w:r>
      <w:r w:rsidR="00345CCE">
        <w:rPr>
          <w:rStyle w:val="blue-text"/>
          <w:rFonts w:cstheme="minorHAnsi"/>
        </w:rPr>
        <w:t>balancing</w:t>
      </w:r>
      <w:r w:rsidR="00163D81" w:rsidRPr="006A32ED">
        <w:rPr>
          <w:rStyle w:val="blue-text"/>
          <w:rFonts w:cstheme="minorHAnsi"/>
        </w:rPr>
        <w:t xml:space="preserve"> </w:t>
      </w:r>
      <w:r w:rsidR="00163D81">
        <w:rPr>
          <w:rStyle w:val="blue-text"/>
          <w:rFonts w:cstheme="minorHAnsi"/>
        </w:rPr>
        <w:t>the</w:t>
      </w:r>
      <w:r w:rsidR="00163D81" w:rsidRPr="006A32ED">
        <w:rPr>
          <w:rStyle w:val="blue-text"/>
          <w:rFonts w:cstheme="minorHAnsi"/>
        </w:rPr>
        <w:t xml:space="preserve"> need to develop </w:t>
      </w:r>
      <w:r w:rsidR="00163D81">
        <w:rPr>
          <w:rStyle w:val="blue-text"/>
          <w:rFonts w:cstheme="minorHAnsi"/>
        </w:rPr>
        <w:t>resources</w:t>
      </w:r>
      <w:r w:rsidR="00163D81" w:rsidRPr="006A32ED">
        <w:rPr>
          <w:rStyle w:val="blue-text"/>
          <w:rFonts w:cstheme="minorHAnsi"/>
        </w:rPr>
        <w:t xml:space="preserve"> for broader economic </w:t>
      </w:r>
      <w:r w:rsidR="00163D81">
        <w:rPr>
          <w:rStyle w:val="blue-text"/>
          <w:rFonts w:cstheme="minorHAnsi"/>
        </w:rPr>
        <w:t xml:space="preserve">and societal </w:t>
      </w:r>
      <w:r w:rsidR="00163D81" w:rsidRPr="006A32ED">
        <w:rPr>
          <w:rStyle w:val="blue-text"/>
          <w:rFonts w:cstheme="minorHAnsi"/>
        </w:rPr>
        <w:t xml:space="preserve">benefit with </w:t>
      </w:r>
      <w:r w:rsidR="00345CCE">
        <w:rPr>
          <w:rStyle w:val="blue-text"/>
          <w:rFonts w:cstheme="minorHAnsi"/>
        </w:rPr>
        <w:t>the</w:t>
      </w:r>
      <w:r w:rsidR="00163D81" w:rsidRPr="006A32ED">
        <w:rPr>
          <w:rStyle w:val="blue-text"/>
          <w:rFonts w:cstheme="minorHAnsi"/>
        </w:rPr>
        <w:t xml:space="preserve"> need to ensure environmental standards are met and community concerns are managed appropriately </w:t>
      </w:r>
      <w:r w:rsidR="0097567F">
        <w:rPr>
          <w:rStyle w:val="blue-text"/>
          <w:rFonts w:cstheme="minorHAnsi"/>
        </w:rPr>
        <w:t>(Parsons et al., 2014)</w:t>
      </w:r>
      <w:r w:rsidR="00163D81" w:rsidRPr="006A32ED">
        <w:rPr>
          <w:rStyle w:val="blue-text"/>
          <w:rFonts w:cstheme="minorHAnsi"/>
        </w:rPr>
        <w:t>.</w:t>
      </w:r>
      <w:r w:rsidR="0097567F">
        <w:rPr>
          <w:rStyle w:val="blue-text"/>
          <w:rFonts w:cstheme="minorHAnsi"/>
        </w:rPr>
        <w:t xml:space="preserve"> </w:t>
      </w:r>
      <w:r w:rsidR="00345CCE">
        <w:rPr>
          <w:rStyle w:val="blue-text"/>
          <w:rFonts w:cstheme="minorHAnsi"/>
        </w:rPr>
        <w:t>In balancing these needs</w:t>
      </w:r>
      <w:r w:rsidR="0097567F">
        <w:rPr>
          <w:rStyle w:val="blue-text"/>
          <w:rFonts w:cstheme="minorHAnsi"/>
        </w:rPr>
        <w:t>, it has been argued</w:t>
      </w:r>
      <w:r w:rsidR="0097567F" w:rsidRPr="006A32ED">
        <w:rPr>
          <w:rStyle w:val="blue-text"/>
          <w:rFonts w:cstheme="minorHAnsi"/>
        </w:rPr>
        <w:t xml:space="preserve"> that risk perceptions of </w:t>
      </w:r>
      <w:r w:rsidR="0097567F">
        <w:rPr>
          <w:rStyle w:val="blue-text"/>
          <w:rFonts w:cstheme="minorHAnsi"/>
        </w:rPr>
        <w:t>unconventional gas development</w:t>
      </w:r>
      <w:r w:rsidR="0097567F" w:rsidRPr="006A32ED">
        <w:rPr>
          <w:rStyle w:val="blue-text"/>
          <w:rFonts w:cstheme="minorHAnsi"/>
        </w:rPr>
        <w:t xml:space="preserve"> are dependent </w:t>
      </w:r>
      <w:r w:rsidR="0097567F">
        <w:rPr>
          <w:rStyle w:val="blue-text"/>
          <w:rFonts w:cstheme="minorHAnsi"/>
        </w:rPr>
        <w:t xml:space="preserve">in part </w:t>
      </w:r>
      <w:r w:rsidR="0097567F" w:rsidRPr="006A32ED">
        <w:rPr>
          <w:rStyle w:val="blue-text"/>
          <w:rFonts w:cstheme="minorHAnsi"/>
        </w:rPr>
        <w:t>on the trustworthiness of the responsible authority and its governance</w:t>
      </w:r>
      <w:r w:rsidR="0097567F">
        <w:rPr>
          <w:rStyle w:val="blue-text"/>
          <w:rFonts w:cstheme="minorHAnsi"/>
        </w:rPr>
        <w:t xml:space="preserve"> (Walton et al., 2013)</w:t>
      </w:r>
      <w:r w:rsidR="0097567F" w:rsidRPr="006A32ED">
        <w:rPr>
          <w:rStyle w:val="blue-text"/>
          <w:rFonts w:cstheme="minorHAnsi"/>
        </w:rPr>
        <w:t>.</w:t>
      </w:r>
    </w:p>
    <w:p w14:paraId="703830FC" w14:textId="77777777" w:rsidR="00DB61E9" w:rsidRPr="001D36DC" w:rsidRDefault="00DB61E9" w:rsidP="00DB61E9">
      <w:pPr>
        <w:pStyle w:val="Heading2"/>
      </w:pPr>
      <w:bookmarkStart w:id="4" w:name="_Toc512107924"/>
      <w:r>
        <w:t>The role of risk governance and stakeholder engagement</w:t>
      </w:r>
      <w:bookmarkEnd w:id="4"/>
    </w:p>
    <w:p w14:paraId="36BC2A9C" w14:textId="77777777" w:rsidR="00DB61E9" w:rsidRDefault="00DB61E9" w:rsidP="00DB61E9">
      <w:pPr>
        <w:pStyle w:val="BodyText"/>
        <w:spacing w:before="240" w:after="240"/>
      </w:pPr>
      <w:r>
        <w:t xml:space="preserve">Risk governance broadly refers to the institutions, rules and processes that relate to how decisions about risk are made and implemented. It has long been recognised that risk analysis, particularly as assessed by scientific and technical experts, can often elicit strong public concerns which in turn may have significant social and economic impacts (Kasperson et al., 1988). This is because the assessment of risk is both scientific and social in its nature. For example, a technical assessment of risk will seek to model the potential impacts of a human activity in terms of a variety of potential impacts (e.g. environmental damage). However, this cannot be divorced from the social context in which it occurs. If disagreement </w:t>
      </w:r>
      <w:r w:rsidR="00E07971">
        <w:t xml:space="preserve">occurs </w:t>
      </w:r>
      <w:r>
        <w:t>with respect to the nature of risk, it can also give rise to competing claims between social groups. For example, information about risks may come from scientists, government regulators, the media, activist groups, opinion leaders within social groups, personal networks, and/or public agencies (Kaperson et al., 1988) – and that information may not be the same. There has been ample evidence of this in relation to unconventional gas development in Australia.</w:t>
      </w:r>
    </w:p>
    <w:p w14:paraId="6BBB6E46" w14:textId="77777777" w:rsidR="00DB61E9" w:rsidRDefault="00DB61E9" w:rsidP="00DB61E9">
      <w:pPr>
        <w:pStyle w:val="BodyText"/>
        <w:spacing w:before="240" w:after="240"/>
      </w:pPr>
      <w:r>
        <w:t xml:space="preserve">However, “effective communication is the prerequisite for stakeholder engagement – not a substitute” (Renn, 2015). </w:t>
      </w:r>
      <w:r w:rsidR="00DE7D9A">
        <w:t>The</w:t>
      </w:r>
      <w:r>
        <w:t xml:space="preserve"> need for structured stakeholder and community engagement is widely recognised as giving rise to a range of potential benefits (Boully et al., 2005; Reed, 2008; Rowe, 2008; Stern &amp; Coleman, 2015). These </w:t>
      </w:r>
      <w:r w:rsidR="00DE7D9A">
        <w:t xml:space="preserve">potential benefits </w:t>
      </w:r>
      <w:r>
        <w:t xml:space="preserve">include recognising that stakeholder engagement: is a critical component of good decision-making; represents </w:t>
      </w:r>
      <w:r w:rsidRPr="00CD0822">
        <w:t>a concerted effort to involve those who have a stake in the outcome of a decision being made</w:t>
      </w:r>
      <w:r>
        <w:t>; potentially yields</w:t>
      </w:r>
      <w:r w:rsidRPr="00CD0822">
        <w:t xml:space="preserve"> better decisions by incorporating a range of perspectives and fostering acceptance for a decision outcome</w:t>
      </w:r>
      <w:r>
        <w:t xml:space="preserve">; is, in some cases, </w:t>
      </w:r>
      <w:r w:rsidRPr="00CD0822">
        <w:t xml:space="preserve">viewed as a </w:t>
      </w:r>
      <w:r>
        <w:t>central tenet</w:t>
      </w:r>
      <w:r w:rsidRPr="00CD0822">
        <w:t xml:space="preserve"> of sustainable development and </w:t>
      </w:r>
      <w:r>
        <w:t>a sign</w:t>
      </w:r>
      <w:r w:rsidRPr="00CD0822">
        <w:t xml:space="preserve"> of ethically responsible conduct by decision-makers</w:t>
      </w:r>
      <w:r>
        <w:t xml:space="preserve">; and, can contribute </w:t>
      </w:r>
      <w:r w:rsidRPr="00CD0822">
        <w:t>to better understanding of the social dimensions of challenging issues</w:t>
      </w:r>
      <w:r>
        <w:t xml:space="preserve"> (Colvin et al., 2016). </w:t>
      </w:r>
    </w:p>
    <w:p w14:paraId="108257D6" w14:textId="77777777" w:rsidR="00DB61E9" w:rsidRDefault="00DB61E9" w:rsidP="00DB61E9">
      <w:pPr>
        <w:pStyle w:val="BodyText"/>
        <w:spacing w:before="240" w:after="240"/>
      </w:pPr>
      <w:r>
        <w:t xml:space="preserve">In drawing together risk analysis and stakeholder engagement, risk governance provides a way of managing potential risks, or impacts, through a greater emphasis </w:t>
      </w:r>
      <w:r w:rsidRPr="009E78D1">
        <w:t>on the role of community and stakeholder engagement in dialogue and deliberation on the issues, interest and concerns that most affect those stakeholders and communities (North et al., 2014; van der Vegt, 2017). The linear model of managing risks that views science as a knowledge generator and communities as knowledge receivers has been widely criticised. Linke et al. (2011) reject this unidirectional approach and call</w:t>
      </w:r>
      <w:r w:rsidR="00C82105">
        <w:t>s</w:t>
      </w:r>
      <w:r w:rsidRPr="009E78D1">
        <w:t xml:space="preserve"> for ways to bring scientists and stakeholders together where the exchange of knowledge and information related to practice and policy decisions occurs through two-way deliberative processes. Such processes are </w:t>
      </w:r>
      <w:r>
        <w:t xml:space="preserve">particularly helpful to address, assess and incorporate </w:t>
      </w:r>
      <w:r w:rsidRPr="009E78D1">
        <w:t>different worldviews and human values</w:t>
      </w:r>
      <w:r>
        <w:t xml:space="preserve"> into deliberations about issues that are complex, uncertain and ambiguous in their nature </w:t>
      </w:r>
      <w:r w:rsidRPr="009E78D1">
        <w:t xml:space="preserve">(Linke et al., 2014). </w:t>
      </w:r>
    </w:p>
    <w:p w14:paraId="73706F80" w14:textId="77777777" w:rsidR="0036495F" w:rsidRPr="001D36DC" w:rsidRDefault="00D17B72" w:rsidP="0036495F">
      <w:pPr>
        <w:pStyle w:val="Heading2"/>
      </w:pPr>
      <w:bookmarkStart w:id="5" w:name="_Toc507360171"/>
      <w:bookmarkStart w:id="6" w:name="_Toc512107925"/>
      <w:r>
        <w:t>Towards meaningful engagement</w:t>
      </w:r>
      <w:bookmarkEnd w:id="5"/>
      <w:bookmarkEnd w:id="6"/>
    </w:p>
    <w:p w14:paraId="3B727BA2" w14:textId="77777777" w:rsidR="0058287A" w:rsidRDefault="00E07971" w:rsidP="0058287A">
      <w:pPr>
        <w:pStyle w:val="BodyText"/>
        <w:spacing w:before="240" w:after="240"/>
      </w:pPr>
      <w:r>
        <w:t>T</w:t>
      </w:r>
      <w:r w:rsidR="0058287A">
        <w:t>he role of ‘meaningful dialogue’ in understanding how stakeholder and community engagement mechanisms can inform the social accountability and acceptance of unconventional gas projects has been examine</w:t>
      </w:r>
      <w:r w:rsidR="00B90B19">
        <w:t>d (Mercer-Mapstone et al., 2017a</w:t>
      </w:r>
      <w:r w:rsidR="0058287A">
        <w:t>). In particular, the failure to engage stakeholders in meaningful ways has been identified as the predominant cause of social conflict around such developments, and the source of project and potentially, industry failure. This highlights the importance of how meaningful dialogue processes can be designed to foster and develop constructive relationships, trust between parties, understanding, information sharing or knowledge building, procedural fairness, the inclusion of diverse perspectives, and improved outcomes and reputational legitimac</w:t>
      </w:r>
      <w:r w:rsidR="00B90B19">
        <w:t>y (Mercer-Mapstone et al., 2017b</w:t>
      </w:r>
      <w:r w:rsidR="0058287A">
        <w:t xml:space="preserve">). </w:t>
      </w:r>
    </w:p>
    <w:p w14:paraId="31FDD2B0" w14:textId="77777777" w:rsidR="004413AE" w:rsidRDefault="004413AE" w:rsidP="004413AE">
      <w:pPr>
        <w:pStyle w:val="BodyText"/>
        <w:spacing w:before="240" w:after="240"/>
      </w:pPr>
      <w:r>
        <w:t xml:space="preserve">In considering prospective tight and shale gas development in three regions of Australia, the User Panels are set to be the initial mechanism for establishing a meaningful dialogue between the </w:t>
      </w:r>
      <w:r w:rsidR="000C3D51">
        <w:t>P</w:t>
      </w:r>
      <w:r>
        <w:t xml:space="preserve">rogram and the regions that seeks to realise these kinds of mutually beneficial outcomes across Australia. </w:t>
      </w:r>
    </w:p>
    <w:p w14:paraId="718885CC" w14:textId="77777777" w:rsidR="00A943B2" w:rsidRDefault="004413AE" w:rsidP="00D1044D">
      <w:pPr>
        <w:pStyle w:val="Heading1"/>
      </w:pPr>
      <w:bookmarkStart w:id="7" w:name="_Toc512107926"/>
      <w:r>
        <w:t>User Panels in the GBA Program</w:t>
      </w:r>
      <w:bookmarkEnd w:id="7"/>
    </w:p>
    <w:p w14:paraId="52B9792D" w14:textId="77777777" w:rsidR="00E00899" w:rsidRDefault="004413AE" w:rsidP="00E00899">
      <w:pPr>
        <w:pStyle w:val="BodyText"/>
        <w:spacing w:before="240" w:after="240"/>
      </w:pPr>
      <w:r>
        <w:t xml:space="preserve">The User Panels </w:t>
      </w:r>
      <w:r w:rsidR="004E2053">
        <w:t xml:space="preserve">in </w:t>
      </w:r>
      <w:r>
        <w:t xml:space="preserve">the GBA </w:t>
      </w:r>
      <w:r w:rsidR="007740C9">
        <w:t>P</w:t>
      </w:r>
      <w:r>
        <w:t>rogram seek to provide clear mechanisms for supporting stro</w:t>
      </w:r>
      <w:r w:rsidR="004E2053">
        <w:t>nger relationships between the P</w:t>
      </w:r>
      <w:r>
        <w:t xml:space="preserve">rogram and key regional stakeholders and communities </w:t>
      </w:r>
      <w:r w:rsidR="004E2053">
        <w:t>in relation to</w:t>
      </w:r>
      <w:r>
        <w:t xml:space="preserve"> the impacts and potential development trajectories of tight and shale gas in Australia. The Panels also sit within the overarchi</w:t>
      </w:r>
      <w:r w:rsidR="000C3D51">
        <w:t>ng governance structure of the P</w:t>
      </w:r>
      <w:r>
        <w:t>rogram, w</w:t>
      </w:r>
      <w:r w:rsidR="004E2053">
        <w:t>hich is designed to ensure the P</w:t>
      </w:r>
      <w:r>
        <w:t xml:space="preserve">rogram is both scientifically robust and </w:t>
      </w:r>
      <w:r w:rsidR="007740C9">
        <w:t xml:space="preserve">aligns with </w:t>
      </w:r>
      <w:r>
        <w:t xml:space="preserve">regional stakeholder and community expectations. </w:t>
      </w:r>
      <w:r w:rsidR="00CF2CA5">
        <w:fldChar w:fldCharType="begin"/>
      </w:r>
      <w:r w:rsidR="00CF2CA5">
        <w:instrText xml:space="preserve"> REF _Ref512078187 \h </w:instrText>
      </w:r>
      <w:r w:rsidR="008A5C1E">
        <w:instrText xml:space="preserve"> \* MERGEFORMAT </w:instrText>
      </w:r>
      <w:r w:rsidR="00CF2CA5">
        <w:fldChar w:fldCharType="separate"/>
      </w:r>
    </w:p>
    <w:p w14:paraId="19341A3F" w14:textId="77777777" w:rsidR="004413AE" w:rsidRDefault="00E00899" w:rsidP="004413AE">
      <w:pPr>
        <w:pStyle w:val="BodyText"/>
        <w:spacing w:before="240" w:after="240"/>
      </w:pPr>
      <w:r>
        <w:t>Figure 1</w:t>
      </w:r>
      <w:r w:rsidR="00CF2CA5">
        <w:fldChar w:fldCharType="end"/>
      </w:r>
      <w:r w:rsidR="004413AE">
        <w:t xml:space="preserve"> identifies the User Panels (in green) </w:t>
      </w:r>
      <w:r w:rsidR="00CF2CA5">
        <w:t>within the P</w:t>
      </w:r>
      <w:r w:rsidR="004413AE">
        <w:t>rogram’s broader governance arrangements.</w:t>
      </w:r>
    </w:p>
    <w:p w14:paraId="7EDF9BD4" w14:textId="77777777" w:rsidR="004413AE" w:rsidRDefault="00D4352F" w:rsidP="004413AE">
      <w:pPr>
        <w:pStyle w:val="BodyText"/>
      </w:pPr>
      <w:r>
        <w:rPr>
          <w:noProof/>
        </w:rPr>
        <w:pict w14:anchorId="42122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86pt">
            <v:imagedata r:id="rId23" o:title="GBA%20Governance%20Structure"/>
          </v:shape>
        </w:pict>
      </w:r>
    </w:p>
    <w:p w14:paraId="4B5D2D16" w14:textId="77777777" w:rsidR="001A48B6" w:rsidRDefault="001A48B6" w:rsidP="004413AE">
      <w:pPr>
        <w:pStyle w:val="Caption"/>
        <w:spacing w:after="0"/>
      </w:pPr>
      <w:bookmarkStart w:id="8" w:name="_Ref512078187"/>
      <w:bookmarkStart w:id="9" w:name="_Ref512078179"/>
      <w:bookmarkStart w:id="10" w:name="_Toc512093835"/>
    </w:p>
    <w:p w14:paraId="77DB76FC" w14:textId="77777777" w:rsidR="004413AE" w:rsidRDefault="004413AE" w:rsidP="004413AE">
      <w:pPr>
        <w:pStyle w:val="Caption"/>
        <w:spacing w:after="0"/>
      </w:pPr>
      <w:r>
        <w:t xml:space="preserve">Figure </w:t>
      </w:r>
      <w:r w:rsidR="006F67A2">
        <w:rPr>
          <w:noProof/>
        </w:rPr>
        <w:fldChar w:fldCharType="begin"/>
      </w:r>
      <w:r w:rsidR="006F67A2">
        <w:rPr>
          <w:noProof/>
        </w:rPr>
        <w:instrText xml:space="preserve"> SEQ Figure \* ARABIC </w:instrText>
      </w:r>
      <w:r w:rsidR="006F67A2">
        <w:rPr>
          <w:noProof/>
        </w:rPr>
        <w:fldChar w:fldCharType="separate"/>
      </w:r>
      <w:r w:rsidR="00E00899">
        <w:rPr>
          <w:noProof/>
        </w:rPr>
        <w:t>1</w:t>
      </w:r>
      <w:r w:rsidR="006F67A2">
        <w:rPr>
          <w:noProof/>
        </w:rPr>
        <w:fldChar w:fldCharType="end"/>
      </w:r>
      <w:bookmarkEnd w:id="8"/>
      <w:r w:rsidR="00563863">
        <w:rPr>
          <w:noProof/>
        </w:rPr>
        <w:t>.</w:t>
      </w:r>
      <w:r>
        <w:t xml:space="preserve"> Governance structure for the GBA </w:t>
      </w:r>
      <w:r w:rsidR="000C3D51">
        <w:t>P</w:t>
      </w:r>
      <w:r>
        <w:t>rogram</w:t>
      </w:r>
      <w:bookmarkEnd w:id="9"/>
      <w:bookmarkEnd w:id="10"/>
    </w:p>
    <w:p w14:paraId="39709217" w14:textId="5953C662" w:rsidR="004413AE" w:rsidRDefault="007343F1" w:rsidP="004413AE">
      <w:pPr>
        <w:pStyle w:val="BodyText"/>
        <w:spacing w:before="240" w:after="240"/>
      </w:pPr>
      <w:r>
        <w:t xml:space="preserve">The governance of the GBA Program clearly identifies that the Program Leadership Group will consider advice from User Panels and use it to scope the assessments to best meet user needs from within the available resources, the scope will then be considered by the Program Implementation Board. </w:t>
      </w:r>
      <w:r w:rsidR="004413AE">
        <w:t xml:space="preserve">This allows government decision-makers to be informed by both good data and science but also to have a clear understanding of the activities and information </w:t>
      </w:r>
      <w:r w:rsidR="007740C9">
        <w:t>needs of Basin U</w:t>
      </w:r>
      <w:r w:rsidR="004413AE">
        <w:t>sers</w:t>
      </w:r>
      <w:r w:rsidR="00C9583B">
        <w:t xml:space="preserve"> (Boully et al., 2005)</w:t>
      </w:r>
      <w:r w:rsidR="004413AE">
        <w:t>.</w:t>
      </w:r>
    </w:p>
    <w:p w14:paraId="2EA14F9A" w14:textId="77777777" w:rsidR="004413AE" w:rsidRDefault="004413AE" w:rsidP="004413AE">
      <w:pPr>
        <w:pStyle w:val="BodyText"/>
        <w:spacing w:before="240" w:after="240"/>
      </w:pPr>
      <w:r>
        <w:t xml:space="preserve">Broadly, the purpose of these panels will be to inform development of fit-for-purpose assessments including advice on the appropriateness of assessments in meeting needs </w:t>
      </w:r>
      <w:r w:rsidR="007740C9">
        <w:t xml:space="preserve">and concerns of panel members. It is anticipated the Panels </w:t>
      </w:r>
      <w:r>
        <w:t xml:space="preserve">will also </w:t>
      </w:r>
      <w:r w:rsidR="007740C9">
        <w:t xml:space="preserve">play a role in </w:t>
      </w:r>
      <w:r>
        <w:t>strengthen</w:t>
      </w:r>
      <w:r w:rsidR="007740C9">
        <w:t>ing connections between the P</w:t>
      </w:r>
      <w:r>
        <w:t>rogram and communities a</w:t>
      </w:r>
      <w:r w:rsidR="007740C9">
        <w:t>cross the region. Finally, the P</w:t>
      </w:r>
      <w:r>
        <w:t>anel</w:t>
      </w:r>
      <w:r w:rsidR="007740C9">
        <w:t>s</w:t>
      </w:r>
      <w:r>
        <w:t xml:space="preserve"> will provide a forum to discuss assessment findings and linkages to other activities in the region.</w:t>
      </w:r>
    </w:p>
    <w:p w14:paraId="63B2A2FE" w14:textId="77777777" w:rsidR="004413AE" w:rsidRDefault="004413AE" w:rsidP="004413AE">
      <w:pPr>
        <w:pStyle w:val="BodyText"/>
        <w:spacing w:before="240" w:after="240"/>
      </w:pPr>
      <w:r>
        <w:t xml:space="preserve">The </w:t>
      </w:r>
      <w:r w:rsidRPr="00FF5456">
        <w:rPr>
          <w:b/>
          <w:i/>
        </w:rPr>
        <w:t>objectives of the User Panels</w:t>
      </w:r>
      <w:r w:rsidR="007740C9">
        <w:t xml:space="preserve"> within the GBA P</w:t>
      </w:r>
      <w:r>
        <w:t xml:space="preserve">rogram are to: </w:t>
      </w:r>
    </w:p>
    <w:p w14:paraId="5723C34A" w14:textId="77777777" w:rsidR="004413AE" w:rsidRDefault="004413AE" w:rsidP="004413AE">
      <w:pPr>
        <w:pStyle w:val="BodyText"/>
        <w:numPr>
          <w:ilvl w:val="0"/>
          <w:numId w:val="19"/>
        </w:numPr>
      </w:pPr>
      <w:r>
        <w:t xml:space="preserve">provide user advice and guidance as assessments are developed for each of the regions selected; </w:t>
      </w:r>
    </w:p>
    <w:p w14:paraId="1207BFA2" w14:textId="77777777" w:rsidR="004413AE" w:rsidRDefault="004413AE" w:rsidP="004413AE">
      <w:pPr>
        <w:pStyle w:val="BodyText"/>
        <w:numPr>
          <w:ilvl w:val="0"/>
          <w:numId w:val="19"/>
        </w:numPr>
      </w:pPr>
      <w:r>
        <w:t xml:space="preserve">inform and develop assessments that address the questions and concerns of the users in each region; </w:t>
      </w:r>
    </w:p>
    <w:p w14:paraId="4E4F63D8" w14:textId="77777777" w:rsidR="004413AE" w:rsidRDefault="004413AE" w:rsidP="004413AE">
      <w:pPr>
        <w:pStyle w:val="BodyText"/>
        <w:numPr>
          <w:ilvl w:val="0"/>
          <w:numId w:val="19"/>
        </w:numPr>
      </w:pPr>
      <w:r>
        <w:t>strengthen connections</w:t>
      </w:r>
      <w:r w:rsidR="000C3D51">
        <w:t xml:space="preserve"> and understanding between the P</w:t>
      </w:r>
      <w:r>
        <w:t xml:space="preserve">rogram and communities across each region; </w:t>
      </w:r>
    </w:p>
    <w:p w14:paraId="56B645EF" w14:textId="77777777" w:rsidR="004413AE" w:rsidRDefault="004413AE" w:rsidP="004413AE">
      <w:pPr>
        <w:pStyle w:val="BodyText"/>
        <w:numPr>
          <w:ilvl w:val="0"/>
          <w:numId w:val="19"/>
        </w:numPr>
      </w:pPr>
      <w:r>
        <w:t>build communi</w:t>
      </w:r>
      <w:r w:rsidR="000C3D51">
        <w:t>ty confidence and trust in the P</w:t>
      </w:r>
      <w:r>
        <w:t>rogram design, science and objectives; and</w:t>
      </w:r>
    </w:p>
    <w:p w14:paraId="29A5D451" w14:textId="77777777" w:rsidR="004413AE" w:rsidRDefault="004413AE" w:rsidP="004413AE">
      <w:pPr>
        <w:pStyle w:val="BodyText"/>
        <w:numPr>
          <w:ilvl w:val="0"/>
          <w:numId w:val="19"/>
        </w:numPr>
      </w:pPr>
      <w:r>
        <w:t>provide a forum to discuss assessment findings and identify linkages to other activities within each region.</w:t>
      </w:r>
    </w:p>
    <w:p w14:paraId="59CEEFE1" w14:textId="77777777" w:rsidR="004413AE" w:rsidRDefault="004413AE" w:rsidP="004413AE">
      <w:pPr>
        <w:pStyle w:val="BodyText"/>
        <w:spacing w:before="240" w:after="240"/>
      </w:pPr>
      <w:r>
        <w:t>The User Panels are expected to meet twice p</w:t>
      </w:r>
      <w:r w:rsidR="00267D86">
        <w:t xml:space="preserve">er year in each region until the conclusion </w:t>
      </w:r>
      <w:r w:rsidR="000C3D51">
        <w:t>of the P</w:t>
      </w:r>
      <w:r>
        <w:t xml:space="preserve">rogram </w:t>
      </w:r>
      <w:r w:rsidR="00267D86">
        <w:t xml:space="preserve">in June 2021 </w:t>
      </w:r>
      <w:r>
        <w:t xml:space="preserve">and will comprise a broadly representative membership that may include local landowners, local water users, NRM bodies, Indigenous groups, local government, State and Commonwealth regulators, shale and tight gas exploration companies (with exploration tenements in the region). It is acknowledged that representation will reflect the key acknowledged stakeholder and community interests recognised in each region and therefore, the membership of Panels may vary across the three regions. </w:t>
      </w:r>
    </w:p>
    <w:p w14:paraId="72D57D60" w14:textId="77777777" w:rsidR="004413AE" w:rsidRDefault="004413AE" w:rsidP="004413AE">
      <w:pPr>
        <w:pStyle w:val="Heading2"/>
      </w:pPr>
      <w:bookmarkStart w:id="11" w:name="_Toc507360173"/>
      <w:bookmarkStart w:id="12" w:name="_Toc512107927"/>
      <w:r>
        <w:t>Intended outcomes</w:t>
      </w:r>
      <w:bookmarkEnd w:id="11"/>
      <w:bookmarkEnd w:id="12"/>
    </w:p>
    <w:p w14:paraId="0E18B2F7" w14:textId="41764D92" w:rsidR="00267D86" w:rsidRDefault="00D3155F" w:rsidP="00240992">
      <w:pPr>
        <w:pStyle w:val="BodyText"/>
        <w:spacing w:before="240" w:after="240"/>
      </w:pPr>
      <w:r>
        <w:t xml:space="preserve">The inclusion of User Panels is designed to support strong processes and outcomes for the Program. </w:t>
      </w:r>
      <w:r w:rsidR="00425FA5">
        <w:t xml:space="preserve">Figure 2 </w:t>
      </w:r>
      <w:r>
        <w:t>illustrates the three intersecting outcomes that include:</w:t>
      </w:r>
    </w:p>
    <w:p w14:paraId="6496657A" w14:textId="77777777" w:rsidR="00597EBB" w:rsidRDefault="00597EBB" w:rsidP="00DE75B1">
      <w:pPr>
        <w:pStyle w:val="BodyText"/>
        <w:numPr>
          <w:ilvl w:val="0"/>
          <w:numId w:val="19"/>
        </w:numPr>
      </w:pPr>
      <w:r>
        <w:t>Building legitimacy and trust</w:t>
      </w:r>
    </w:p>
    <w:p w14:paraId="78BFEF8E" w14:textId="77777777" w:rsidR="00597EBB" w:rsidRDefault="00597EBB" w:rsidP="00DE75B1">
      <w:pPr>
        <w:pStyle w:val="BodyText"/>
        <w:numPr>
          <w:ilvl w:val="0"/>
          <w:numId w:val="19"/>
        </w:numPr>
      </w:pPr>
      <w:r>
        <w:t>Governing risk</w:t>
      </w:r>
    </w:p>
    <w:p w14:paraId="76560C8D" w14:textId="77777777" w:rsidR="00597EBB" w:rsidRDefault="00597EBB" w:rsidP="00DE75B1">
      <w:pPr>
        <w:pStyle w:val="BodyText"/>
        <w:numPr>
          <w:ilvl w:val="0"/>
          <w:numId w:val="19"/>
        </w:numPr>
      </w:pPr>
      <w:r>
        <w:t>Enabling transparency</w:t>
      </w:r>
      <w:r w:rsidR="007740C9">
        <w:t>.</w:t>
      </w:r>
    </w:p>
    <w:p w14:paraId="67AD0031" w14:textId="77777777" w:rsidR="002F54DA" w:rsidRDefault="009849B8" w:rsidP="00BB7036">
      <w:pPr>
        <w:pStyle w:val="Caption"/>
        <w:jc w:val="center"/>
      </w:pPr>
      <w:bookmarkStart w:id="13" w:name="_Ref512079350"/>
      <w:r>
        <w:rPr>
          <w:noProof/>
        </w:rPr>
        <w:drawing>
          <wp:inline distT="0" distB="0" distL="0" distR="0" wp14:anchorId="4E157A20" wp14:editId="370B6637">
            <wp:extent cx="5509037" cy="3665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rotWithShape="1">
                    <a:blip r:embed="rId24">
                      <a:extLst>
                        <a:ext uri="{28A0092B-C50C-407E-A947-70E740481C1C}">
                          <a14:useLocalDpi xmlns:a14="http://schemas.microsoft.com/office/drawing/2010/main" val="0"/>
                        </a:ext>
                      </a:extLst>
                    </a:blip>
                    <a:srcRect l="9186" r="8886" b="23240"/>
                    <a:stretch/>
                  </pic:blipFill>
                  <pic:spPr bwMode="auto">
                    <a:xfrm>
                      <a:off x="0" y="0"/>
                      <a:ext cx="5526982" cy="3677159"/>
                    </a:xfrm>
                    <a:prstGeom prst="rect">
                      <a:avLst/>
                    </a:prstGeom>
                    <a:ln>
                      <a:noFill/>
                    </a:ln>
                    <a:extLst>
                      <a:ext uri="{53640926-AAD7-44D8-BBD7-CCE9431645EC}">
                        <a14:shadowObscured xmlns:a14="http://schemas.microsoft.com/office/drawing/2010/main"/>
                      </a:ext>
                    </a:extLst>
                  </pic:spPr>
                </pic:pic>
              </a:graphicData>
            </a:graphic>
          </wp:inline>
        </w:drawing>
      </w:r>
    </w:p>
    <w:p w14:paraId="72ED54C7" w14:textId="77777777" w:rsidR="002E5B47" w:rsidRPr="0096159C" w:rsidRDefault="00DE75B1" w:rsidP="0096159C">
      <w:pPr>
        <w:pStyle w:val="Caption"/>
      </w:pPr>
      <w:bookmarkStart w:id="14" w:name="_Toc512093836"/>
      <w:r>
        <w:t xml:space="preserve">Figure </w:t>
      </w:r>
      <w:r w:rsidR="006F67A2">
        <w:rPr>
          <w:noProof/>
        </w:rPr>
        <w:fldChar w:fldCharType="begin"/>
      </w:r>
      <w:r w:rsidR="006F67A2">
        <w:rPr>
          <w:noProof/>
        </w:rPr>
        <w:instrText xml:space="preserve"> SEQ Figure \* ARABIC </w:instrText>
      </w:r>
      <w:r w:rsidR="006F67A2">
        <w:rPr>
          <w:noProof/>
        </w:rPr>
        <w:fldChar w:fldCharType="separate"/>
      </w:r>
      <w:r w:rsidR="00E00899">
        <w:rPr>
          <w:noProof/>
        </w:rPr>
        <w:t>2</w:t>
      </w:r>
      <w:r w:rsidR="006F67A2">
        <w:rPr>
          <w:noProof/>
        </w:rPr>
        <w:fldChar w:fldCharType="end"/>
      </w:r>
      <w:bookmarkEnd w:id="13"/>
      <w:r>
        <w:t xml:space="preserve">. </w:t>
      </w:r>
      <w:r w:rsidR="00CF2CA5">
        <w:t>Intended outcomes of the User Panels within the GBA Program</w:t>
      </w:r>
      <w:bookmarkEnd w:id="14"/>
      <w:r w:rsidR="002E5B47">
        <w:rPr>
          <w:sz w:val="24"/>
        </w:rPr>
        <w:br w:type="page"/>
      </w:r>
    </w:p>
    <w:p w14:paraId="15DA5599" w14:textId="77777777" w:rsidR="004413AE" w:rsidRPr="003F48FD" w:rsidRDefault="004413AE" w:rsidP="00EA029E">
      <w:pPr>
        <w:pStyle w:val="Heading3"/>
      </w:pPr>
      <w:r>
        <w:t>Building l</w:t>
      </w:r>
      <w:r w:rsidRPr="003F48FD">
        <w:t xml:space="preserve">egitimacy </w:t>
      </w:r>
      <w:r>
        <w:t>and trust</w:t>
      </w:r>
    </w:p>
    <w:p w14:paraId="7412996F" w14:textId="77777777" w:rsidR="004413AE" w:rsidRDefault="004413AE" w:rsidP="004413AE">
      <w:pPr>
        <w:pStyle w:val="BodyText"/>
        <w:spacing w:before="240" w:after="240"/>
      </w:pPr>
      <w:r>
        <w:t xml:space="preserve">Establishing representative </w:t>
      </w:r>
      <w:r w:rsidR="00D3155F">
        <w:t xml:space="preserve">User </w:t>
      </w:r>
      <w:r>
        <w:t xml:space="preserve">Panels in this way can foster legitimacy through open and </w:t>
      </w:r>
      <w:r w:rsidR="00943718">
        <w:t xml:space="preserve">collaborative </w:t>
      </w:r>
      <w:r>
        <w:t xml:space="preserve">involvement of key stakeholder and community interests in discussions about tight and shale gas exploration and development. Through these User Panels, </w:t>
      </w:r>
      <w:r w:rsidR="00943718">
        <w:t>members</w:t>
      </w:r>
      <w:r>
        <w:t xml:space="preserve"> </w:t>
      </w:r>
      <w:r w:rsidRPr="00FB7164">
        <w:t xml:space="preserve">will </w:t>
      </w:r>
      <w:r>
        <w:t xml:space="preserve">also </w:t>
      </w:r>
      <w:r w:rsidRPr="00FB7164">
        <w:t xml:space="preserve">bring valuable insights to the </w:t>
      </w:r>
      <w:r w:rsidR="00D3155F">
        <w:t xml:space="preserve">assessment </w:t>
      </w:r>
      <w:r w:rsidRPr="00FB7164">
        <w:t>process</w:t>
      </w:r>
      <w:r w:rsidR="00D3155F">
        <w:t>,</w:t>
      </w:r>
      <w:r w:rsidRPr="00FB7164">
        <w:t xml:space="preserve"> which are integral to the success of the </w:t>
      </w:r>
      <w:r w:rsidR="00B46628">
        <w:t>P</w:t>
      </w:r>
      <w:r>
        <w:t>rogram</w:t>
      </w:r>
      <w:r w:rsidR="00D3155F">
        <w:t xml:space="preserve">. This may include but is not limited to </w:t>
      </w:r>
      <w:r w:rsidR="00FC6B96">
        <w:t xml:space="preserve">stakeholder and </w:t>
      </w:r>
      <w:r w:rsidRPr="00FB7164">
        <w:t>community values</w:t>
      </w:r>
      <w:r w:rsidR="00D3155F">
        <w:t xml:space="preserve">, </w:t>
      </w:r>
      <w:r w:rsidRPr="00FB7164">
        <w:t>perspectives and local knowledge</w:t>
      </w:r>
      <w:r w:rsidRPr="00AA1004">
        <w:t>.</w:t>
      </w:r>
      <w:r>
        <w:t xml:space="preserve"> Understanding regional </w:t>
      </w:r>
      <w:r w:rsidR="00FC6B96">
        <w:t xml:space="preserve">stakeholder and </w:t>
      </w:r>
      <w:r w:rsidR="00D3155F">
        <w:t xml:space="preserve">community </w:t>
      </w:r>
      <w:r>
        <w:t xml:space="preserve">perspectives </w:t>
      </w:r>
      <w:r w:rsidRPr="00AA1004">
        <w:t xml:space="preserve">will also help </w:t>
      </w:r>
      <w:r>
        <w:t xml:space="preserve">to </w:t>
      </w:r>
      <w:r w:rsidRPr="00FB7164">
        <w:t>contextualise</w:t>
      </w:r>
      <w:r w:rsidRPr="00AA1004">
        <w:t xml:space="preserve"> </w:t>
      </w:r>
      <w:r>
        <w:t>the scientific assessments</w:t>
      </w:r>
      <w:r w:rsidR="00D3155F">
        <w:t xml:space="preserve"> and make them accessible, understandable and useable in practical terms (Rowe et al., 2005)</w:t>
      </w:r>
      <w:r w:rsidRPr="00AA1004">
        <w:t xml:space="preserve">. </w:t>
      </w:r>
      <w:r>
        <w:t>It is reasonably anticipated that the</w:t>
      </w:r>
      <w:r w:rsidRPr="00AA1004">
        <w:t xml:space="preserve"> involvement </w:t>
      </w:r>
      <w:r>
        <w:t xml:space="preserve">of stakeholder and community representatives </w:t>
      </w:r>
      <w:r w:rsidRPr="00AA1004">
        <w:t xml:space="preserve">through </w:t>
      </w:r>
      <w:r w:rsidR="00D3155F">
        <w:t xml:space="preserve">the </w:t>
      </w:r>
      <w:r>
        <w:t>User Panels</w:t>
      </w:r>
      <w:r w:rsidRPr="00AA1004">
        <w:t xml:space="preserve"> will also help to build trust in the </w:t>
      </w:r>
      <w:r w:rsidR="005875C7">
        <w:t>P</w:t>
      </w:r>
      <w:r>
        <w:t>rogram</w:t>
      </w:r>
      <w:r w:rsidRPr="00AA1004">
        <w:t>’s findings among all stake</w:t>
      </w:r>
      <w:r>
        <w:t>holders and the wider public (Moffat et al., 2018).</w:t>
      </w:r>
    </w:p>
    <w:p w14:paraId="089522C6" w14:textId="77777777" w:rsidR="004413AE" w:rsidRPr="003F48FD" w:rsidRDefault="00267D86" w:rsidP="00EA029E">
      <w:pPr>
        <w:pStyle w:val="Heading3"/>
      </w:pPr>
      <w:r>
        <w:t>Governing risk</w:t>
      </w:r>
    </w:p>
    <w:p w14:paraId="5C63CBB0" w14:textId="77777777" w:rsidR="004413AE" w:rsidRDefault="004413AE" w:rsidP="004413AE">
      <w:pPr>
        <w:pStyle w:val="BodyText"/>
        <w:spacing w:before="240" w:after="240"/>
      </w:pPr>
      <w:r>
        <w:t xml:space="preserve">The inclusion of User Panels also reflects a form of risk governance through </w:t>
      </w:r>
      <w:r w:rsidR="00663058">
        <w:t xml:space="preserve">the use of </w:t>
      </w:r>
      <w:r>
        <w:t>stakeholder and community engagement in their design</w:t>
      </w:r>
      <w:r w:rsidR="00663058">
        <w:t xml:space="preserve">. Engagement </w:t>
      </w:r>
      <w:r>
        <w:t xml:space="preserve">is </w:t>
      </w:r>
      <w:r w:rsidR="00663058">
        <w:t>essential</w:t>
      </w:r>
      <w:r>
        <w:t xml:space="preserve"> in relation to the management of complex environmental issues</w:t>
      </w:r>
      <w:r w:rsidR="002473E0">
        <w:t xml:space="preserve"> (Small et al., 2014)</w:t>
      </w:r>
      <w:r w:rsidR="00663058">
        <w:t xml:space="preserve">. This is particularly the case </w:t>
      </w:r>
      <w:r>
        <w:t>where complex multi-actor networks and processes are required to deal with collective decisions where the</w:t>
      </w:r>
      <w:r w:rsidR="00663058">
        <w:t>re</w:t>
      </w:r>
      <w:r>
        <w:t xml:space="preserve"> may be identified risks that are characterised by complexity, uncertainty or ambiguity (van der Vegt, 2017). Such approaches combine the management of risks that are associated with potential impacts of resource development (i.e. the scientific advice), alongside the desirability of these consequences for the people affected or the public more broadly (i.e. initially represented by the User Panel advice) (Renn &amp; Schweizer, 2009). </w:t>
      </w:r>
      <w:r w:rsidR="00663058">
        <w:t xml:space="preserve">The Panels also provide opportunity for mutual exchange between scientists and Panel members (Linke et al., 2011) </w:t>
      </w:r>
      <w:r>
        <w:t>Although neither the User Panels nor the scientists providing the independent peer review have decision-making authority with respect to the future development trajectory of tight and shale gas exploration or development, the innov</w:t>
      </w:r>
      <w:r w:rsidR="00663058">
        <w:t>ation in the design of the GBA P</w:t>
      </w:r>
      <w:r>
        <w:t xml:space="preserve">rogram is this effort to combine both knowledge and values for the decision-makers that will </w:t>
      </w:r>
      <w:r w:rsidR="00A47974">
        <w:t>inform</w:t>
      </w:r>
      <w:r>
        <w:t xml:space="preserve"> recommendations on these matters for the nation. </w:t>
      </w:r>
    </w:p>
    <w:p w14:paraId="7B89FCE5" w14:textId="77777777" w:rsidR="004413AE" w:rsidRPr="00632683" w:rsidRDefault="00267D86" w:rsidP="00EA029E">
      <w:pPr>
        <w:pStyle w:val="Heading3"/>
      </w:pPr>
      <w:r>
        <w:t>Enabling transparency</w:t>
      </w:r>
    </w:p>
    <w:p w14:paraId="77B7D4D9" w14:textId="77777777" w:rsidR="004413AE" w:rsidRDefault="005875C7" w:rsidP="004413AE">
      <w:pPr>
        <w:pStyle w:val="BodyText"/>
        <w:spacing w:before="240" w:after="240"/>
      </w:pPr>
      <w:r>
        <w:t xml:space="preserve">Maintaining transparency is a critical component of the trust building process (Lacey et al., 2018). Alongside this, valuing well-informed stakeholders is essential to achieving transparency of process (Smith et al., 2012). The GBA Program intends to enable transparent mechanisms through User Panels by promoting effective communication and developing pathways to ensure informed participation of stakeholders. </w:t>
      </w:r>
      <w:r w:rsidR="004413AE">
        <w:t xml:space="preserve">It is intended that the representatives of the User Panels may be supported by a broader range of groups that may be existing community groups (whom they represent) or technical communities of practice or expertise. This creates the potential to explore an extended network for enabling two way communication from the Panels out to stakeholder groups and communities, and in turn, to bring those interests and issues to the Panels for consideration (Keywood et al., 2018). By supporting this form of cross-pollination of information, ideas and learnings in both directions, there is enhanced potential </w:t>
      </w:r>
      <w:r w:rsidR="007343F1">
        <w:t xml:space="preserve">to </w:t>
      </w:r>
      <w:r w:rsidR="004413AE">
        <w:t xml:space="preserve">strengthen stakeholder and community understanding of scientific information and for scientific and technical experts to gain a better understanding of community values and local knowledge. </w:t>
      </w:r>
    </w:p>
    <w:p w14:paraId="626D8C2E" w14:textId="77777777" w:rsidR="004413AE" w:rsidRDefault="004413AE" w:rsidP="004413AE">
      <w:pPr>
        <w:pStyle w:val="Heading2"/>
      </w:pPr>
      <w:bookmarkStart w:id="15" w:name="_Toc507360174"/>
      <w:bookmarkStart w:id="16" w:name="_Toc512107928"/>
      <w:r>
        <w:t>Anticipated limitations</w:t>
      </w:r>
      <w:bookmarkEnd w:id="15"/>
      <w:bookmarkEnd w:id="16"/>
    </w:p>
    <w:p w14:paraId="1FA7AA96" w14:textId="77777777" w:rsidR="00CC048D" w:rsidRDefault="00CC048D" w:rsidP="004413AE">
      <w:pPr>
        <w:pStyle w:val="BodyText"/>
        <w:spacing w:before="240" w:after="240"/>
      </w:pPr>
      <w:r>
        <w:t xml:space="preserve">The success of the User Panels requires the time, commitment and good will of multiple parties. The intention is to host a series of regional dialogues that are truly shared by those who are involved and where information flows in multiple directions (e.g. two way conversations between the User Panels and the Program, between the User Panels and the scientists, and between the User Panels and those they represent at the table). </w:t>
      </w:r>
    </w:p>
    <w:p w14:paraId="7E480937" w14:textId="6EF247F0" w:rsidR="00586C7E" w:rsidRDefault="00586C7E" w:rsidP="00586C7E">
      <w:pPr>
        <w:pStyle w:val="BodyText"/>
        <w:spacing w:before="240" w:after="240"/>
      </w:pPr>
      <w:r>
        <w:t xml:space="preserve">There should be no assumption that the User Panels within the GBA Program represent a broad scale community engagement process, which may be required if new tight and shale gas industries are </w:t>
      </w:r>
      <w:r w:rsidR="00C725CC">
        <w:t>progressed</w:t>
      </w:r>
      <w:r>
        <w:t xml:space="preserve"> in Australia. </w:t>
      </w:r>
      <w:r w:rsidR="007E02A8">
        <w:t xml:space="preserve">The User Panels represent a strategic early engagement process on a matter of </w:t>
      </w:r>
      <w:r w:rsidR="000C5C29">
        <w:t>priority for the Australian Government</w:t>
      </w:r>
      <w:r w:rsidR="007E02A8">
        <w:t>. They do not replace more extensive engagement conducted by other parties in the future.</w:t>
      </w:r>
    </w:p>
    <w:p w14:paraId="2C96832F" w14:textId="77777777" w:rsidR="004413AE" w:rsidRDefault="00CC048D" w:rsidP="004413AE">
      <w:pPr>
        <w:pStyle w:val="BodyText"/>
        <w:spacing w:before="240" w:after="240"/>
      </w:pPr>
      <w:r>
        <w:t>To be effective for the Program, the Panels also require a representative membership to be able to accurately canvas the relevant range of regional interests and concerns. The Panels will also rely on creating an environment where members can speak openly, explore diverse views on key issues, and potentially host challenging conversations. Section 4 outlines a range of key design principles that will underpin the success of the User Panels and some practical ways of achieving them for consideration.</w:t>
      </w:r>
    </w:p>
    <w:p w14:paraId="253373D3" w14:textId="77777777" w:rsidR="00A90F41" w:rsidRDefault="00A90F41">
      <w:pPr>
        <w:spacing w:after="0"/>
        <w:rPr>
          <w:rFonts w:eastAsiaTheme="majorEastAsia" w:cstheme="majorBidi"/>
          <w:b/>
          <w:bCs/>
          <w:color w:val="00A9CE" w:themeColor="accent1"/>
          <w:sz w:val="44"/>
          <w:szCs w:val="28"/>
        </w:rPr>
      </w:pPr>
      <w:r>
        <w:br w:type="page"/>
      </w:r>
    </w:p>
    <w:p w14:paraId="41EF1FA6" w14:textId="77777777" w:rsidR="00A943B2" w:rsidRDefault="004413AE" w:rsidP="00D1044D">
      <w:pPr>
        <w:pStyle w:val="Heading1"/>
      </w:pPr>
      <w:bookmarkStart w:id="17" w:name="_Toc512107929"/>
      <w:r>
        <w:t>Key Design Principles for Effective Basin User Panels</w:t>
      </w:r>
      <w:bookmarkEnd w:id="17"/>
    </w:p>
    <w:p w14:paraId="0D9DED6A" w14:textId="77777777" w:rsidR="004413AE" w:rsidRDefault="004413AE" w:rsidP="004413AE">
      <w:pPr>
        <w:pStyle w:val="BodyText"/>
        <w:spacing w:before="240" w:after="240"/>
      </w:pPr>
      <w:r>
        <w:t>Based on the brief literature review and the intended objectives of the Panels that were examined in Sections 2 and 3, a number of key underlying design principles for developing effective User Panels have been identified here. These key design principles are aligned with the intended outcomes of the User</w:t>
      </w:r>
      <w:r w:rsidR="00B46628">
        <w:t xml:space="preserve"> Panels within the broader GBA P</w:t>
      </w:r>
      <w:r>
        <w:t xml:space="preserve">rogram (Table 1). </w:t>
      </w:r>
    </w:p>
    <w:p w14:paraId="7EA9A145" w14:textId="77777777" w:rsidR="004413AE" w:rsidRDefault="004413AE" w:rsidP="004413AE">
      <w:pPr>
        <w:pStyle w:val="BodyText"/>
        <w:spacing w:before="240" w:after="240"/>
      </w:pPr>
    </w:p>
    <w:p w14:paraId="4C9CC2E3" w14:textId="77777777" w:rsidR="004413AE" w:rsidRPr="00C83DF8" w:rsidRDefault="004413AE" w:rsidP="004413AE">
      <w:pPr>
        <w:pStyle w:val="Caption"/>
      </w:pPr>
      <w:bookmarkStart w:id="18" w:name="_Toc316485991"/>
      <w:bookmarkStart w:id="19" w:name="_Toc512093839"/>
      <w:r w:rsidRPr="00C83DF8">
        <w:t xml:space="preserve">Table </w:t>
      </w:r>
      <w:r w:rsidR="006F67A2">
        <w:rPr>
          <w:noProof/>
        </w:rPr>
        <w:fldChar w:fldCharType="begin"/>
      </w:r>
      <w:r w:rsidR="006F67A2">
        <w:rPr>
          <w:noProof/>
        </w:rPr>
        <w:instrText xml:space="preserve"> SEQ Table \* ARABIC </w:instrText>
      </w:r>
      <w:r w:rsidR="006F67A2">
        <w:rPr>
          <w:noProof/>
        </w:rPr>
        <w:fldChar w:fldCharType="separate"/>
      </w:r>
      <w:r w:rsidR="00E00899">
        <w:rPr>
          <w:noProof/>
        </w:rPr>
        <w:t>1</w:t>
      </w:r>
      <w:r w:rsidR="006F67A2">
        <w:rPr>
          <w:noProof/>
        </w:rPr>
        <w:fldChar w:fldCharType="end"/>
      </w:r>
      <w:r w:rsidR="00342533">
        <w:rPr>
          <w:noProof/>
        </w:rPr>
        <w:t>.</w:t>
      </w:r>
      <w:r w:rsidRPr="00C83DF8">
        <w:t xml:space="preserve"> </w:t>
      </w:r>
      <w:bookmarkEnd w:id="18"/>
      <w:r>
        <w:t>Aligning intended outcomes with key underlying design principles of the User Panels</w:t>
      </w:r>
      <w:bookmarkEnd w:id="19"/>
    </w:p>
    <w:tbl>
      <w:tblPr>
        <w:tblStyle w:val="ListTable3-Accent1"/>
        <w:tblW w:w="0" w:type="auto"/>
        <w:tblLook w:val="04A0" w:firstRow="1" w:lastRow="0" w:firstColumn="1" w:lastColumn="0" w:noHBand="0" w:noVBand="1"/>
      </w:tblPr>
      <w:tblGrid>
        <w:gridCol w:w="4754"/>
        <w:gridCol w:w="4771"/>
      </w:tblGrid>
      <w:tr w:rsidR="004413AE" w:rsidRPr="0096420D" w14:paraId="7D1003CB" w14:textId="77777777" w:rsidTr="006C72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54" w:type="dxa"/>
          </w:tcPr>
          <w:p w14:paraId="34ED4AD1" w14:textId="77777777" w:rsidR="004413AE" w:rsidRPr="0096420D" w:rsidRDefault="004413AE" w:rsidP="00571869">
            <w:pPr>
              <w:pStyle w:val="BodyText"/>
              <w:spacing w:before="0"/>
              <w:rPr>
                <w:color w:val="FFFFFF" w:themeColor="background1"/>
                <w:sz w:val="20"/>
                <w:szCs w:val="20"/>
              </w:rPr>
            </w:pPr>
            <w:r>
              <w:rPr>
                <w:color w:val="FFFFFF" w:themeColor="background1"/>
                <w:sz w:val="20"/>
                <w:szCs w:val="20"/>
              </w:rPr>
              <w:t xml:space="preserve">Intended </w:t>
            </w:r>
            <w:r w:rsidRPr="0096420D">
              <w:rPr>
                <w:color w:val="FFFFFF" w:themeColor="background1"/>
                <w:sz w:val="20"/>
                <w:szCs w:val="20"/>
              </w:rPr>
              <w:t>Outcomes</w:t>
            </w:r>
          </w:p>
        </w:tc>
        <w:tc>
          <w:tcPr>
            <w:tcW w:w="4771" w:type="dxa"/>
          </w:tcPr>
          <w:p w14:paraId="0E5C114A" w14:textId="77777777" w:rsidR="004413AE" w:rsidRPr="0096420D" w:rsidRDefault="004413AE" w:rsidP="00571869">
            <w:pPr>
              <w:pStyle w:val="BodyText"/>
              <w:spacing w:before="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420D">
              <w:rPr>
                <w:color w:val="FFFFFF" w:themeColor="background1"/>
                <w:sz w:val="20"/>
                <w:szCs w:val="20"/>
              </w:rPr>
              <w:t xml:space="preserve">Key </w:t>
            </w:r>
            <w:r>
              <w:rPr>
                <w:color w:val="FFFFFF" w:themeColor="background1"/>
                <w:sz w:val="20"/>
                <w:szCs w:val="20"/>
              </w:rPr>
              <w:t xml:space="preserve">Design </w:t>
            </w:r>
            <w:r w:rsidRPr="0096420D">
              <w:rPr>
                <w:color w:val="FFFFFF" w:themeColor="background1"/>
                <w:sz w:val="20"/>
                <w:szCs w:val="20"/>
              </w:rPr>
              <w:t>Principles</w:t>
            </w:r>
          </w:p>
        </w:tc>
      </w:tr>
      <w:tr w:rsidR="004413AE" w:rsidRPr="0096420D" w14:paraId="2CAEEC10" w14:textId="77777777" w:rsidTr="006C7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4" w:type="dxa"/>
          </w:tcPr>
          <w:p w14:paraId="6A6E80A0" w14:textId="77777777" w:rsidR="004413AE" w:rsidRPr="0096420D" w:rsidRDefault="004413AE" w:rsidP="00571869">
            <w:pPr>
              <w:pStyle w:val="BodyText"/>
              <w:spacing w:before="0"/>
              <w:rPr>
                <w:sz w:val="20"/>
                <w:szCs w:val="20"/>
              </w:rPr>
            </w:pPr>
            <w:r w:rsidRPr="0096420D">
              <w:rPr>
                <w:sz w:val="20"/>
                <w:szCs w:val="20"/>
              </w:rPr>
              <w:t>Building legitimacy and trust</w:t>
            </w:r>
          </w:p>
        </w:tc>
        <w:tc>
          <w:tcPr>
            <w:tcW w:w="4771" w:type="dxa"/>
          </w:tcPr>
          <w:p w14:paraId="2C4959F6" w14:textId="77777777" w:rsidR="004413AE" w:rsidRPr="0096420D" w:rsidRDefault="000C3D51" w:rsidP="004413AE">
            <w:pPr>
              <w:pStyle w:val="BodyText"/>
              <w:numPr>
                <w:ilvl w:val="0"/>
                <w:numId w:val="20"/>
              </w:numPr>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Early e</w:t>
            </w:r>
            <w:r w:rsidR="004413AE" w:rsidRPr="0096420D">
              <w:rPr>
                <w:sz w:val="20"/>
                <w:szCs w:val="20"/>
              </w:rPr>
              <w:t>ngagement</w:t>
            </w:r>
          </w:p>
          <w:p w14:paraId="150CF20F" w14:textId="77777777" w:rsidR="004413AE" w:rsidRPr="0096420D" w:rsidRDefault="004413AE" w:rsidP="004413AE">
            <w:pPr>
              <w:pStyle w:val="BodyText"/>
              <w:numPr>
                <w:ilvl w:val="0"/>
                <w:numId w:val="20"/>
              </w:numPr>
              <w:spacing w:before="0"/>
              <w:cnfStyle w:val="000000100000" w:firstRow="0" w:lastRow="0" w:firstColumn="0" w:lastColumn="0" w:oddVBand="0" w:evenVBand="0" w:oddHBand="1" w:evenHBand="0" w:firstRowFirstColumn="0" w:firstRowLastColumn="0" w:lastRowFirstColumn="0" w:lastRowLastColumn="0"/>
              <w:rPr>
                <w:sz w:val="20"/>
                <w:szCs w:val="20"/>
              </w:rPr>
            </w:pPr>
            <w:r w:rsidRPr="0096420D">
              <w:rPr>
                <w:sz w:val="20"/>
                <w:szCs w:val="20"/>
              </w:rPr>
              <w:t>Trust</w:t>
            </w:r>
          </w:p>
        </w:tc>
      </w:tr>
      <w:tr w:rsidR="004413AE" w:rsidRPr="0096420D" w14:paraId="7D03F7DF" w14:textId="77777777" w:rsidTr="006C72EA">
        <w:tc>
          <w:tcPr>
            <w:cnfStyle w:val="001000000000" w:firstRow="0" w:lastRow="0" w:firstColumn="1" w:lastColumn="0" w:oddVBand="0" w:evenVBand="0" w:oddHBand="0" w:evenHBand="0" w:firstRowFirstColumn="0" w:firstRowLastColumn="0" w:lastRowFirstColumn="0" w:lastRowLastColumn="0"/>
            <w:tcW w:w="4754" w:type="dxa"/>
          </w:tcPr>
          <w:p w14:paraId="4DA2E7A5" w14:textId="77777777" w:rsidR="004413AE" w:rsidRPr="0096420D" w:rsidRDefault="009D394B" w:rsidP="00571869">
            <w:pPr>
              <w:pStyle w:val="BodyText"/>
              <w:spacing w:before="0"/>
              <w:rPr>
                <w:sz w:val="20"/>
                <w:szCs w:val="20"/>
              </w:rPr>
            </w:pPr>
            <w:r>
              <w:rPr>
                <w:sz w:val="20"/>
                <w:szCs w:val="20"/>
              </w:rPr>
              <w:t>Governing risk</w:t>
            </w:r>
          </w:p>
        </w:tc>
        <w:tc>
          <w:tcPr>
            <w:tcW w:w="4771" w:type="dxa"/>
          </w:tcPr>
          <w:p w14:paraId="7D9D89DE" w14:textId="77777777" w:rsidR="004413AE" w:rsidRPr="0096420D" w:rsidRDefault="000C3D51" w:rsidP="004413AE">
            <w:pPr>
              <w:pStyle w:val="BodyText"/>
              <w:numPr>
                <w:ilvl w:val="0"/>
                <w:numId w:val="21"/>
              </w:numPr>
              <w:spacing w:befor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Representation on P</w:t>
            </w:r>
            <w:r w:rsidR="004413AE" w:rsidRPr="0096420D">
              <w:rPr>
                <w:sz w:val="20"/>
                <w:szCs w:val="20"/>
              </w:rPr>
              <w:t>anels</w:t>
            </w:r>
          </w:p>
          <w:p w14:paraId="1FBEFD31" w14:textId="77777777" w:rsidR="004413AE" w:rsidRPr="0096420D" w:rsidRDefault="000C3D51" w:rsidP="004413AE">
            <w:pPr>
              <w:pStyle w:val="BodyText"/>
              <w:numPr>
                <w:ilvl w:val="0"/>
                <w:numId w:val="21"/>
              </w:numPr>
              <w:spacing w:befor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Fair p</w:t>
            </w:r>
            <w:r w:rsidR="004413AE" w:rsidRPr="0096420D">
              <w:rPr>
                <w:sz w:val="20"/>
                <w:szCs w:val="20"/>
              </w:rPr>
              <w:t>rocess</w:t>
            </w:r>
          </w:p>
        </w:tc>
      </w:tr>
      <w:tr w:rsidR="004413AE" w:rsidRPr="0096420D" w14:paraId="36EC8328" w14:textId="77777777" w:rsidTr="006C7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4" w:type="dxa"/>
          </w:tcPr>
          <w:p w14:paraId="1C491342" w14:textId="77777777" w:rsidR="004413AE" w:rsidRPr="0096420D" w:rsidRDefault="009D394B" w:rsidP="00571869">
            <w:pPr>
              <w:pStyle w:val="BodyText"/>
              <w:spacing w:before="0"/>
              <w:rPr>
                <w:sz w:val="20"/>
                <w:szCs w:val="20"/>
              </w:rPr>
            </w:pPr>
            <w:r>
              <w:rPr>
                <w:sz w:val="20"/>
                <w:szCs w:val="20"/>
              </w:rPr>
              <w:t>Enabling transparency</w:t>
            </w:r>
          </w:p>
        </w:tc>
        <w:tc>
          <w:tcPr>
            <w:tcW w:w="4771" w:type="dxa"/>
          </w:tcPr>
          <w:p w14:paraId="3A749E86" w14:textId="77777777" w:rsidR="004413AE" w:rsidRDefault="009D394B" w:rsidP="004413AE">
            <w:pPr>
              <w:pStyle w:val="BodyText"/>
              <w:numPr>
                <w:ilvl w:val="0"/>
                <w:numId w:val="22"/>
              </w:numPr>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Informed participation</w:t>
            </w:r>
          </w:p>
          <w:p w14:paraId="26F24276" w14:textId="77777777" w:rsidR="004413AE" w:rsidRPr="0096420D" w:rsidRDefault="009D394B" w:rsidP="009D394B">
            <w:pPr>
              <w:pStyle w:val="BodyText"/>
              <w:numPr>
                <w:ilvl w:val="0"/>
                <w:numId w:val="22"/>
              </w:numPr>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Effective c</w:t>
            </w:r>
            <w:r w:rsidR="004413AE">
              <w:rPr>
                <w:sz w:val="20"/>
                <w:szCs w:val="20"/>
              </w:rPr>
              <w:t>ommunication</w:t>
            </w:r>
          </w:p>
        </w:tc>
      </w:tr>
    </w:tbl>
    <w:p w14:paraId="2A706AA7" w14:textId="77777777" w:rsidR="004413AE" w:rsidRDefault="004413AE" w:rsidP="004413AE">
      <w:pPr>
        <w:pStyle w:val="BodyText"/>
        <w:spacing w:before="240" w:after="240"/>
      </w:pPr>
    </w:p>
    <w:p w14:paraId="35B84955" w14:textId="77777777" w:rsidR="004413AE" w:rsidRDefault="004413AE" w:rsidP="004413AE">
      <w:pPr>
        <w:pStyle w:val="BodyText"/>
        <w:spacing w:before="240" w:after="240"/>
      </w:pPr>
      <w:r>
        <w:t>The following sections outline how each of these intended outcomes can be supported by these purposefully selected design principles. Each of the outcomes are examined in turn with a summary of both a description of the design principles and examples of how each principle could be reflected in the structure and prioritisation of Panel activities.</w:t>
      </w:r>
    </w:p>
    <w:p w14:paraId="79E21259" w14:textId="77777777" w:rsidR="004413AE" w:rsidRDefault="004413AE" w:rsidP="004413AE">
      <w:pPr>
        <w:pStyle w:val="BodyText"/>
        <w:spacing w:before="240" w:after="240"/>
      </w:pPr>
      <w:r>
        <w:t>These design principles and how they are executed also provide the basis for monitoring and evaluating the effectiveness of the Panel performance in the GB</w:t>
      </w:r>
      <w:r w:rsidR="00B46628">
        <w:t>A P</w:t>
      </w:r>
      <w:r>
        <w:t>rogram over time. This is further outlined in Section 5.</w:t>
      </w:r>
    </w:p>
    <w:p w14:paraId="70E6E3AE" w14:textId="77777777" w:rsidR="004413AE" w:rsidRDefault="004413AE" w:rsidP="004413AE">
      <w:pPr>
        <w:spacing w:after="0"/>
        <w:rPr>
          <w:rFonts w:eastAsiaTheme="majorEastAsia" w:cstheme="majorBidi"/>
          <w:bCs/>
          <w:color w:val="00313C" w:themeColor="accent2"/>
          <w:sz w:val="32"/>
          <w:szCs w:val="26"/>
        </w:rPr>
      </w:pPr>
    </w:p>
    <w:p w14:paraId="64B97415" w14:textId="77777777" w:rsidR="004413AE" w:rsidRPr="001D36DC" w:rsidRDefault="004413AE" w:rsidP="004413AE">
      <w:pPr>
        <w:pStyle w:val="Heading2"/>
      </w:pPr>
      <w:bookmarkStart w:id="20" w:name="_Toc507360176"/>
      <w:bookmarkStart w:id="21" w:name="_Toc512107930"/>
      <w:r>
        <w:t>Building legitimacy and trust</w:t>
      </w:r>
      <w:bookmarkEnd w:id="20"/>
      <w:bookmarkEnd w:id="21"/>
    </w:p>
    <w:p w14:paraId="39A73CCB" w14:textId="77777777" w:rsidR="004413AE" w:rsidRDefault="004413AE" w:rsidP="004413AE">
      <w:pPr>
        <w:pStyle w:val="BodyText"/>
        <w:spacing w:before="240" w:after="240"/>
      </w:pPr>
      <w:r>
        <w:t xml:space="preserve">The </w:t>
      </w:r>
      <w:r w:rsidRPr="00C56132">
        <w:t xml:space="preserve">core design principles that underpin building trust and legitimacy </w:t>
      </w:r>
      <w:r w:rsidR="00D541E4">
        <w:t>(</w:t>
      </w:r>
      <w:r w:rsidR="00D541E4">
        <w:fldChar w:fldCharType="begin"/>
      </w:r>
      <w:r w:rsidR="00D541E4">
        <w:instrText xml:space="preserve"> REF _Ref512085418 \h </w:instrText>
      </w:r>
      <w:r w:rsidR="00D541E4">
        <w:fldChar w:fldCharType="separate"/>
      </w:r>
      <w:r w:rsidR="00E00899">
        <w:t xml:space="preserve">Table </w:t>
      </w:r>
      <w:r w:rsidR="00E00899">
        <w:rPr>
          <w:noProof/>
        </w:rPr>
        <w:t>2</w:t>
      </w:r>
      <w:r w:rsidR="00D541E4">
        <w:fldChar w:fldCharType="end"/>
      </w:r>
      <w:r w:rsidR="00D541E4">
        <w:t xml:space="preserve">) </w:t>
      </w:r>
      <w:r w:rsidRPr="00C56132">
        <w:t>have been identified as</w:t>
      </w:r>
      <w:r>
        <w:t>:</w:t>
      </w:r>
    </w:p>
    <w:p w14:paraId="5FD4188D" w14:textId="77777777" w:rsidR="004413AE" w:rsidRDefault="004413AE" w:rsidP="004413AE">
      <w:pPr>
        <w:pStyle w:val="BodyText"/>
        <w:numPr>
          <w:ilvl w:val="0"/>
          <w:numId w:val="24"/>
        </w:numPr>
        <w:spacing w:before="240" w:after="240"/>
      </w:pPr>
      <w:r w:rsidRPr="00C56132">
        <w:t>early engagement (Zandvliet &amp; Anderson, 2009)</w:t>
      </w:r>
      <w:r>
        <w:t>;</w:t>
      </w:r>
      <w:r w:rsidRPr="00C56132">
        <w:t xml:space="preserve"> and </w:t>
      </w:r>
    </w:p>
    <w:p w14:paraId="66BECD22" w14:textId="77777777" w:rsidR="004413AE" w:rsidRDefault="004413AE" w:rsidP="004413AE">
      <w:pPr>
        <w:pStyle w:val="BodyText"/>
        <w:numPr>
          <w:ilvl w:val="0"/>
          <w:numId w:val="24"/>
        </w:numPr>
        <w:spacing w:before="240" w:after="240"/>
      </w:pPr>
      <w:r w:rsidRPr="00C56132">
        <w:t xml:space="preserve">trust </w:t>
      </w:r>
      <w:r>
        <w:t xml:space="preserve">(Stern &amp; Coleman, 2015; </w:t>
      </w:r>
      <w:r w:rsidR="000F2EF7">
        <w:t xml:space="preserve">Lacey et al., 2018; </w:t>
      </w:r>
      <w:r>
        <w:t xml:space="preserve">Moffat et al., 2018). </w:t>
      </w:r>
    </w:p>
    <w:p w14:paraId="40D0917B" w14:textId="77777777" w:rsidR="004413AE" w:rsidRPr="00C83DF8" w:rsidRDefault="00995B22" w:rsidP="00995B22">
      <w:pPr>
        <w:pStyle w:val="Caption"/>
      </w:pPr>
      <w:bookmarkStart w:id="22" w:name="_Ref512085418"/>
      <w:bookmarkStart w:id="23" w:name="_Toc512093840"/>
      <w:r>
        <w:t xml:space="preserve">Table </w:t>
      </w:r>
      <w:r w:rsidR="006F67A2">
        <w:rPr>
          <w:noProof/>
        </w:rPr>
        <w:fldChar w:fldCharType="begin"/>
      </w:r>
      <w:r w:rsidR="006F67A2">
        <w:rPr>
          <w:noProof/>
        </w:rPr>
        <w:instrText xml:space="preserve"> SEQ Table \* ARABIC </w:instrText>
      </w:r>
      <w:r w:rsidR="006F67A2">
        <w:rPr>
          <w:noProof/>
        </w:rPr>
        <w:fldChar w:fldCharType="separate"/>
      </w:r>
      <w:r w:rsidR="00E00899">
        <w:rPr>
          <w:noProof/>
        </w:rPr>
        <w:t>2</w:t>
      </w:r>
      <w:r w:rsidR="006F67A2">
        <w:rPr>
          <w:noProof/>
        </w:rPr>
        <w:fldChar w:fldCharType="end"/>
      </w:r>
      <w:bookmarkEnd w:id="22"/>
      <w:r>
        <w:t>.</w:t>
      </w:r>
      <w:r w:rsidR="004413AE" w:rsidRPr="00C83DF8">
        <w:t xml:space="preserve"> </w:t>
      </w:r>
      <w:r w:rsidR="004413AE">
        <w:t>Design principles for building legitimacy and trust</w:t>
      </w:r>
      <w:bookmarkEnd w:id="23"/>
    </w:p>
    <w:tbl>
      <w:tblPr>
        <w:tblStyle w:val="ListTable3-Accent1"/>
        <w:tblW w:w="9810" w:type="dxa"/>
        <w:tblLook w:val="04A0" w:firstRow="1" w:lastRow="0" w:firstColumn="1" w:lastColumn="0" w:noHBand="0" w:noVBand="1"/>
      </w:tblPr>
      <w:tblGrid>
        <w:gridCol w:w="1730"/>
        <w:gridCol w:w="2977"/>
        <w:gridCol w:w="5103"/>
      </w:tblGrid>
      <w:tr w:rsidR="004413AE" w:rsidRPr="00215181" w14:paraId="374A6E42" w14:textId="77777777" w:rsidTr="004D01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30" w:type="dxa"/>
          </w:tcPr>
          <w:p w14:paraId="1C69E664" w14:textId="77777777" w:rsidR="004413AE" w:rsidRPr="00215181" w:rsidRDefault="004413AE" w:rsidP="00571869">
            <w:pPr>
              <w:pStyle w:val="BodyText"/>
              <w:rPr>
                <w:color w:val="FFFFFF" w:themeColor="background1"/>
                <w:sz w:val="20"/>
                <w:szCs w:val="20"/>
              </w:rPr>
            </w:pPr>
            <w:r w:rsidRPr="00215181">
              <w:rPr>
                <w:color w:val="FFFFFF" w:themeColor="background1"/>
                <w:sz w:val="20"/>
                <w:szCs w:val="20"/>
              </w:rPr>
              <w:t>Key Principle</w:t>
            </w:r>
          </w:p>
        </w:tc>
        <w:tc>
          <w:tcPr>
            <w:tcW w:w="2977" w:type="dxa"/>
          </w:tcPr>
          <w:p w14:paraId="25B8417A" w14:textId="77777777" w:rsidR="004413AE" w:rsidRPr="00215181" w:rsidRDefault="004413AE" w:rsidP="0057186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15181">
              <w:rPr>
                <w:color w:val="FFFFFF" w:themeColor="background1"/>
                <w:sz w:val="20"/>
                <w:szCs w:val="20"/>
              </w:rPr>
              <w:t>Summary of Intention</w:t>
            </w:r>
          </w:p>
        </w:tc>
        <w:tc>
          <w:tcPr>
            <w:tcW w:w="5103" w:type="dxa"/>
          </w:tcPr>
          <w:p w14:paraId="28B4B32C" w14:textId="77777777" w:rsidR="004413AE" w:rsidRPr="00215181" w:rsidRDefault="004413AE" w:rsidP="0057186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15181">
              <w:rPr>
                <w:color w:val="FFFFFF" w:themeColor="background1"/>
                <w:sz w:val="20"/>
                <w:szCs w:val="20"/>
              </w:rPr>
              <w:t>Demonstrated by</w:t>
            </w:r>
          </w:p>
        </w:tc>
      </w:tr>
      <w:tr w:rsidR="004413AE" w14:paraId="4B55B91D" w14:textId="77777777" w:rsidTr="004D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3D74BA8F" w14:textId="77777777" w:rsidR="004413AE" w:rsidRPr="00215181" w:rsidRDefault="004413AE" w:rsidP="00571869">
            <w:pPr>
              <w:rPr>
                <w:b w:val="0"/>
                <w:sz w:val="20"/>
                <w:szCs w:val="20"/>
              </w:rPr>
            </w:pPr>
            <w:r>
              <w:rPr>
                <w:sz w:val="20"/>
                <w:szCs w:val="20"/>
              </w:rPr>
              <w:t>Early engagement</w:t>
            </w:r>
          </w:p>
          <w:p w14:paraId="4225DEF5" w14:textId="77777777" w:rsidR="004413AE" w:rsidRPr="00215181" w:rsidRDefault="004413AE" w:rsidP="00571869">
            <w:pPr>
              <w:pStyle w:val="BodyText"/>
              <w:rPr>
                <w:b w:val="0"/>
                <w:sz w:val="20"/>
                <w:szCs w:val="20"/>
              </w:rPr>
            </w:pPr>
          </w:p>
        </w:tc>
        <w:tc>
          <w:tcPr>
            <w:tcW w:w="2977" w:type="dxa"/>
          </w:tcPr>
          <w:p w14:paraId="41E74322" w14:textId="77777777" w:rsidR="004413AE" w:rsidRDefault="004413AE" w:rsidP="00571869">
            <w:pPr>
              <w:cnfStyle w:val="000000100000" w:firstRow="0" w:lastRow="0" w:firstColumn="0" w:lastColumn="0" w:oddVBand="0" w:evenVBand="0" w:oddHBand="1" w:evenHBand="0" w:firstRowFirstColumn="0" w:firstRowLastColumn="0" w:lastRowFirstColumn="0" w:lastRowLastColumn="0"/>
              <w:rPr>
                <w:sz w:val="20"/>
                <w:szCs w:val="20"/>
              </w:rPr>
            </w:pPr>
            <w:r w:rsidRPr="00215181">
              <w:rPr>
                <w:sz w:val="20"/>
                <w:szCs w:val="20"/>
              </w:rPr>
              <w:t>GBA is an</w:t>
            </w:r>
            <w:r w:rsidR="00B46628">
              <w:rPr>
                <w:sz w:val="20"/>
                <w:szCs w:val="20"/>
              </w:rPr>
              <w:t xml:space="preserve"> assessment P</w:t>
            </w:r>
            <w:r w:rsidRPr="00215181">
              <w:rPr>
                <w:sz w:val="20"/>
                <w:szCs w:val="20"/>
              </w:rPr>
              <w:t xml:space="preserve">rogram focused on </w:t>
            </w:r>
            <w:r>
              <w:rPr>
                <w:sz w:val="20"/>
                <w:szCs w:val="20"/>
              </w:rPr>
              <w:t>the potential environmental impacts of</w:t>
            </w:r>
            <w:r w:rsidRPr="00215181">
              <w:rPr>
                <w:sz w:val="20"/>
                <w:szCs w:val="20"/>
              </w:rPr>
              <w:t xml:space="preserve"> onshore shale and tight gas development. </w:t>
            </w:r>
          </w:p>
          <w:p w14:paraId="600738EE" w14:textId="77777777" w:rsidR="004413AE" w:rsidRDefault="004413AE" w:rsidP="0057186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There is an existing commitment in place to conduct these assessments in three regions in Australia.  </w:t>
            </w:r>
          </w:p>
          <w:p w14:paraId="101FEA8A" w14:textId="77777777" w:rsidR="004413AE" w:rsidRPr="00215181" w:rsidRDefault="004413AE" w:rsidP="0057186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Stakeholder and community engagement via User P</w:t>
            </w:r>
            <w:r w:rsidRPr="00215181">
              <w:rPr>
                <w:sz w:val="20"/>
                <w:szCs w:val="20"/>
              </w:rPr>
              <w:t xml:space="preserve">anels is not driven by the existence of conflict or problems (or </w:t>
            </w:r>
            <w:r>
              <w:rPr>
                <w:sz w:val="20"/>
                <w:szCs w:val="20"/>
              </w:rPr>
              <w:t xml:space="preserve">the </w:t>
            </w:r>
            <w:r w:rsidRPr="00215181">
              <w:rPr>
                <w:sz w:val="20"/>
                <w:szCs w:val="20"/>
              </w:rPr>
              <w:t xml:space="preserve">need to </w:t>
            </w:r>
            <w:r>
              <w:rPr>
                <w:sz w:val="20"/>
                <w:szCs w:val="20"/>
              </w:rPr>
              <w:t>‘</w:t>
            </w:r>
            <w:r w:rsidRPr="00215181">
              <w:rPr>
                <w:sz w:val="20"/>
                <w:szCs w:val="20"/>
              </w:rPr>
              <w:t>rubber stamp</w:t>
            </w:r>
            <w:r>
              <w:rPr>
                <w:sz w:val="20"/>
                <w:szCs w:val="20"/>
              </w:rPr>
              <w:t>’</w:t>
            </w:r>
            <w:r w:rsidRPr="00215181">
              <w:rPr>
                <w:sz w:val="20"/>
                <w:szCs w:val="20"/>
              </w:rPr>
              <w:t xml:space="preserve"> a pre-determined outcome) but a desire to develop relationships in each basin to better understand user needs as part of the assessment process.</w:t>
            </w:r>
          </w:p>
          <w:p w14:paraId="33756F13" w14:textId="77777777" w:rsidR="004413AE" w:rsidRPr="00215181" w:rsidRDefault="004413AE" w:rsidP="00571869">
            <w:pPr>
              <w:pStyle w:val="BodyText"/>
              <w:cnfStyle w:val="000000100000" w:firstRow="0" w:lastRow="0" w:firstColumn="0" w:lastColumn="0" w:oddVBand="0" w:evenVBand="0" w:oddHBand="1" w:evenHBand="0" w:firstRowFirstColumn="0" w:firstRowLastColumn="0" w:lastRowFirstColumn="0" w:lastRowLastColumn="0"/>
              <w:rPr>
                <w:sz w:val="20"/>
                <w:szCs w:val="20"/>
              </w:rPr>
            </w:pPr>
          </w:p>
        </w:tc>
        <w:tc>
          <w:tcPr>
            <w:tcW w:w="5103" w:type="dxa"/>
          </w:tcPr>
          <w:p w14:paraId="3B32F58F" w14:textId="77777777" w:rsidR="004413AE" w:rsidRPr="00215181"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commitment to host User Panels in all three regions </w:t>
            </w:r>
            <w:r w:rsidRPr="00215181">
              <w:rPr>
                <w:sz w:val="20"/>
                <w:szCs w:val="20"/>
              </w:rPr>
              <w:t>to develop relationships from commencement of GB</w:t>
            </w:r>
            <w:r w:rsidR="00B46628">
              <w:rPr>
                <w:sz w:val="20"/>
                <w:szCs w:val="20"/>
              </w:rPr>
              <w:t>A P</w:t>
            </w:r>
            <w:r>
              <w:rPr>
                <w:sz w:val="20"/>
                <w:szCs w:val="20"/>
              </w:rPr>
              <w:t>rogram.</w:t>
            </w:r>
          </w:p>
          <w:p w14:paraId="2D0337A2" w14:textId="77777777" w:rsidR="004413AE" w:rsidRPr="00215181"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215181">
              <w:rPr>
                <w:sz w:val="20"/>
                <w:szCs w:val="20"/>
              </w:rPr>
              <w:t>Initial meeting provide</w:t>
            </w:r>
            <w:r>
              <w:rPr>
                <w:sz w:val="20"/>
                <w:szCs w:val="20"/>
              </w:rPr>
              <w:t>s all Panel members</w:t>
            </w:r>
            <w:r w:rsidRPr="00215181">
              <w:rPr>
                <w:sz w:val="20"/>
                <w:szCs w:val="20"/>
              </w:rPr>
              <w:t xml:space="preserve"> context</w:t>
            </w:r>
            <w:r w:rsidR="00B46628">
              <w:rPr>
                <w:sz w:val="20"/>
                <w:szCs w:val="20"/>
              </w:rPr>
              <w:t xml:space="preserve"> and knowledge of the GBA P</w:t>
            </w:r>
            <w:r w:rsidRPr="00215181">
              <w:rPr>
                <w:sz w:val="20"/>
                <w:szCs w:val="20"/>
              </w:rPr>
              <w:t>rogram and Panel expectations</w:t>
            </w:r>
            <w:r>
              <w:rPr>
                <w:sz w:val="20"/>
                <w:szCs w:val="20"/>
              </w:rPr>
              <w:t xml:space="preserve">. This allows members </w:t>
            </w:r>
            <w:r w:rsidRPr="00215181">
              <w:rPr>
                <w:sz w:val="20"/>
                <w:szCs w:val="20"/>
              </w:rPr>
              <w:t>to make a fully informed decision about their commitment and involvement (i.e. are they willing to fully commit and sign on)</w:t>
            </w:r>
            <w:r>
              <w:rPr>
                <w:sz w:val="20"/>
                <w:szCs w:val="20"/>
              </w:rPr>
              <w:t>.</w:t>
            </w:r>
          </w:p>
          <w:p w14:paraId="6F79FCAB" w14:textId="77777777" w:rsidR="004413AE"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215181">
              <w:rPr>
                <w:sz w:val="20"/>
                <w:szCs w:val="20"/>
              </w:rPr>
              <w:t xml:space="preserve">Panel members </w:t>
            </w:r>
            <w:r>
              <w:rPr>
                <w:sz w:val="20"/>
                <w:szCs w:val="20"/>
              </w:rPr>
              <w:t xml:space="preserve">are </w:t>
            </w:r>
            <w:r w:rsidRPr="00215181">
              <w:rPr>
                <w:sz w:val="20"/>
                <w:szCs w:val="20"/>
              </w:rPr>
              <w:t xml:space="preserve">invited to comment on draft </w:t>
            </w:r>
            <w:r>
              <w:rPr>
                <w:sz w:val="20"/>
                <w:szCs w:val="20"/>
              </w:rPr>
              <w:t xml:space="preserve">Panel </w:t>
            </w:r>
            <w:r w:rsidRPr="00215181">
              <w:rPr>
                <w:sz w:val="20"/>
                <w:szCs w:val="20"/>
              </w:rPr>
              <w:t>TOR and provide their expectations of the process at first meeting (after Department has outlined their expectations as this might add new objectives that are useful)</w:t>
            </w:r>
            <w:r>
              <w:rPr>
                <w:sz w:val="20"/>
                <w:szCs w:val="20"/>
              </w:rPr>
              <w:t>.</w:t>
            </w:r>
          </w:p>
          <w:p w14:paraId="35DF1C84" w14:textId="77777777" w:rsidR="004413AE" w:rsidRPr="00215181"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215181">
              <w:rPr>
                <w:sz w:val="20"/>
                <w:szCs w:val="20"/>
              </w:rPr>
              <w:t xml:space="preserve">An early agenda item </w:t>
            </w:r>
            <w:r>
              <w:rPr>
                <w:sz w:val="20"/>
                <w:szCs w:val="20"/>
              </w:rPr>
              <w:t xml:space="preserve">might be dedicated to </w:t>
            </w:r>
            <w:r w:rsidRPr="00215181">
              <w:rPr>
                <w:sz w:val="20"/>
                <w:szCs w:val="20"/>
              </w:rPr>
              <w:t xml:space="preserve">how </w:t>
            </w:r>
            <w:r>
              <w:rPr>
                <w:sz w:val="20"/>
                <w:szCs w:val="20"/>
              </w:rPr>
              <w:t xml:space="preserve">everyone in the room </w:t>
            </w:r>
            <w:r w:rsidRPr="00215181">
              <w:rPr>
                <w:sz w:val="20"/>
                <w:szCs w:val="20"/>
              </w:rPr>
              <w:t>define</w:t>
            </w:r>
            <w:r>
              <w:rPr>
                <w:sz w:val="20"/>
                <w:szCs w:val="20"/>
              </w:rPr>
              <w:t>s</w:t>
            </w:r>
            <w:r w:rsidRPr="00215181">
              <w:rPr>
                <w:sz w:val="20"/>
                <w:szCs w:val="20"/>
              </w:rPr>
              <w:t xml:space="preserve"> community and stakeholders in each basin (i.e. the term ‘user’ is slightly novel in this context so perhaps an exploration of the nature of living and working in the basin will draw out </w:t>
            </w:r>
            <w:r>
              <w:rPr>
                <w:sz w:val="20"/>
                <w:szCs w:val="20"/>
              </w:rPr>
              <w:t xml:space="preserve">additional </w:t>
            </w:r>
            <w:r w:rsidRPr="00215181">
              <w:rPr>
                <w:sz w:val="20"/>
                <w:szCs w:val="20"/>
              </w:rPr>
              <w:t xml:space="preserve">specifics of </w:t>
            </w:r>
            <w:r>
              <w:rPr>
                <w:sz w:val="20"/>
                <w:szCs w:val="20"/>
              </w:rPr>
              <w:t xml:space="preserve">the regional context, </w:t>
            </w:r>
            <w:r w:rsidRPr="00215181">
              <w:rPr>
                <w:sz w:val="20"/>
                <w:szCs w:val="20"/>
              </w:rPr>
              <w:t>which</w:t>
            </w:r>
            <w:r>
              <w:rPr>
                <w:sz w:val="20"/>
                <w:szCs w:val="20"/>
              </w:rPr>
              <w:t xml:space="preserve"> in turn, may help to identify </w:t>
            </w:r>
            <w:r w:rsidRPr="00215181">
              <w:rPr>
                <w:sz w:val="20"/>
                <w:szCs w:val="20"/>
              </w:rPr>
              <w:t>who else should be included as per principle</w:t>
            </w:r>
            <w:r>
              <w:rPr>
                <w:sz w:val="20"/>
                <w:szCs w:val="20"/>
              </w:rPr>
              <w:t xml:space="preserve"> of </w:t>
            </w:r>
            <w:r w:rsidRPr="00215181">
              <w:rPr>
                <w:sz w:val="20"/>
                <w:szCs w:val="20"/>
              </w:rPr>
              <w:t>representation)</w:t>
            </w:r>
            <w:r>
              <w:rPr>
                <w:sz w:val="20"/>
                <w:szCs w:val="20"/>
              </w:rPr>
              <w:t>.</w:t>
            </w:r>
          </w:p>
        </w:tc>
      </w:tr>
      <w:tr w:rsidR="004413AE" w14:paraId="0E5D1176" w14:textId="77777777" w:rsidTr="004D01B8">
        <w:tc>
          <w:tcPr>
            <w:cnfStyle w:val="001000000000" w:firstRow="0" w:lastRow="0" w:firstColumn="1" w:lastColumn="0" w:oddVBand="0" w:evenVBand="0" w:oddHBand="0" w:evenHBand="0" w:firstRowFirstColumn="0" w:firstRowLastColumn="0" w:lastRowFirstColumn="0" w:lastRowLastColumn="0"/>
            <w:tcW w:w="1730" w:type="dxa"/>
          </w:tcPr>
          <w:p w14:paraId="32AB5A1D" w14:textId="77777777" w:rsidR="004413AE" w:rsidRDefault="004413AE" w:rsidP="00571869">
            <w:pPr>
              <w:rPr>
                <w:sz w:val="20"/>
                <w:szCs w:val="20"/>
              </w:rPr>
            </w:pPr>
            <w:r>
              <w:rPr>
                <w:sz w:val="20"/>
                <w:szCs w:val="20"/>
              </w:rPr>
              <w:t>Trust</w:t>
            </w:r>
          </w:p>
        </w:tc>
        <w:tc>
          <w:tcPr>
            <w:tcW w:w="2977" w:type="dxa"/>
          </w:tcPr>
          <w:p w14:paraId="72ACD66F" w14:textId="77777777" w:rsidR="004413AE" w:rsidRDefault="004413AE" w:rsidP="0057186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Trust among stakeholders and communities around extractive industries has been found to underpin sustainable and positive relationships that are more likely to lead to mutually beneficial outcomes </w:t>
            </w:r>
          </w:p>
          <w:p w14:paraId="6BAB6099" w14:textId="77777777" w:rsidR="004413AE" w:rsidRPr="00215181" w:rsidRDefault="004413AE" w:rsidP="0057186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 built through formal and informal dialogue processes. It is important to identify how reciprocity is reflected in these relationships.</w:t>
            </w:r>
          </w:p>
        </w:tc>
        <w:tc>
          <w:tcPr>
            <w:tcW w:w="5103" w:type="dxa"/>
          </w:tcPr>
          <w:p w14:paraId="28A5CC96" w14:textId="77777777" w:rsidR="004413AE" w:rsidRPr="00FF5456"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Engendered by adherence to the commitments made by all panel members (i.e. signed on and participating fully in respectful interactions within and beyond the panel setting)</w:t>
            </w:r>
          </w:p>
          <w:p w14:paraId="7BA66BD5" w14:textId="77777777" w:rsidR="004413AE" w:rsidRPr="00FF5456"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Mutual respect based on genuine desire to work together for common good</w:t>
            </w:r>
          </w:p>
          <w:p w14:paraId="3A83C650" w14:textId="77777777" w:rsidR="004413AE" w:rsidRPr="00FF5456"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Confidence in the process</w:t>
            </w:r>
          </w:p>
          <w:p w14:paraId="6C5BAF52" w14:textId="77777777" w:rsidR="004413AE" w:rsidRPr="00FF5456"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 xml:space="preserve">Confidence that diverse basin views </w:t>
            </w:r>
            <w:r w:rsidR="00A47974">
              <w:rPr>
                <w:sz w:val="20"/>
                <w:szCs w:val="20"/>
              </w:rPr>
              <w:t>a</w:t>
            </w:r>
            <w:r w:rsidRPr="00FF5456">
              <w:rPr>
                <w:sz w:val="20"/>
                <w:szCs w:val="20"/>
              </w:rPr>
              <w:t xml:space="preserve">re represented </w:t>
            </w:r>
            <w:r w:rsidR="00A47974">
              <w:rPr>
                <w:sz w:val="20"/>
                <w:szCs w:val="20"/>
              </w:rPr>
              <w:t>(links to Representation &amp; Fair Process)</w:t>
            </w:r>
          </w:p>
          <w:p w14:paraId="1461C8D7" w14:textId="77777777" w:rsidR="004413AE" w:rsidRPr="00FF5456"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Increased knowledge of diverse basin interests and priorities in assessing new industries</w:t>
            </w:r>
          </w:p>
          <w:p w14:paraId="066290E3" w14:textId="77777777" w:rsidR="004413AE" w:rsidRPr="00FF5456"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FF5456">
              <w:rPr>
                <w:sz w:val="20"/>
                <w:szCs w:val="20"/>
              </w:rPr>
              <w:t>Confidence in the science of the basin assessments</w:t>
            </w:r>
          </w:p>
        </w:tc>
      </w:tr>
    </w:tbl>
    <w:p w14:paraId="237389CD" w14:textId="77777777" w:rsidR="00553723" w:rsidRDefault="00553723" w:rsidP="00553723">
      <w:pPr>
        <w:pStyle w:val="Heading2"/>
        <w:numPr>
          <w:ilvl w:val="0"/>
          <w:numId w:val="0"/>
        </w:numPr>
        <w:ind w:left="1134" w:hanging="1134"/>
        <w:rPr>
          <w:szCs w:val="32"/>
        </w:rPr>
      </w:pPr>
    </w:p>
    <w:p w14:paraId="227A3E36" w14:textId="77777777" w:rsidR="004413AE" w:rsidRPr="00523DA4" w:rsidRDefault="001E5832" w:rsidP="004413AE">
      <w:pPr>
        <w:pStyle w:val="Heading2"/>
        <w:rPr>
          <w:szCs w:val="32"/>
        </w:rPr>
      </w:pPr>
      <w:bookmarkStart w:id="24" w:name="_Toc512107931"/>
      <w:r>
        <w:rPr>
          <w:szCs w:val="32"/>
        </w:rPr>
        <w:t>Governing risk</w:t>
      </w:r>
      <w:bookmarkEnd w:id="24"/>
    </w:p>
    <w:p w14:paraId="46B1750F" w14:textId="77777777" w:rsidR="004413AE" w:rsidRDefault="004413AE" w:rsidP="004413AE">
      <w:pPr>
        <w:pStyle w:val="BodyText"/>
        <w:spacing w:before="240" w:after="240"/>
      </w:pPr>
      <w:r>
        <w:t xml:space="preserve">The </w:t>
      </w:r>
      <w:r w:rsidRPr="00C56132">
        <w:t xml:space="preserve">core design principles that underpin </w:t>
      </w:r>
      <w:r w:rsidR="00553723">
        <w:t>governing risk</w:t>
      </w:r>
      <w:r w:rsidRPr="00C56132">
        <w:t xml:space="preserve"> </w:t>
      </w:r>
      <w:r w:rsidR="00D541E4">
        <w:t>(</w:t>
      </w:r>
      <w:r w:rsidR="00D541E4">
        <w:fldChar w:fldCharType="begin"/>
      </w:r>
      <w:r w:rsidR="00D541E4">
        <w:instrText xml:space="preserve"> REF _Ref512085435 \h </w:instrText>
      </w:r>
      <w:r w:rsidR="00D541E4">
        <w:fldChar w:fldCharType="separate"/>
      </w:r>
      <w:r w:rsidR="00E00899">
        <w:t xml:space="preserve">Table </w:t>
      </w:r>
      <w:r w:rsidR="00E00899">
        <w:rPr>
          <w:noProof/>
        </w:rPr>
        <w:t>3</w:t>
      </w:r>
      <w:r w:rsidR="00D541E4">
        <w:fldChar w:fldCharType="end"/>
      </w:r>
      <w:r w:rsidR="00D541E4">
        <w:t xml:space="preserve">) </w:t>
      </w:r>
      <w:r w:rsidRPr="00C56132">
        <w:t>have been identified as</w:t>
      </w:r>
      <w:r>
        <w:t>:</w:t>
      </w:r>
    </w:p>
    <w:p w14:paraId="20E49951" w14:textId="77777777" w:rsidR="004413AE" w:rsidRDefault="004413AE" w:rsidP="004413AE">
      <w:pPr>
        <w:pStyle w:val="BodyText"/>
        <w:numPr>
          <w:ilvl w:val="0"/>
          <w:numId w:val="24"/>
        </w:numPr>
        <w:spacing w:before="240" w:after="240"/>
      </w:pPr>
      <w:r>
        <w:t>representation</w:t>
      </w:r>
      <w:r w:rsidRPr="00C56132">
        <w:t xml:space="preserve"> (</w:t>
      </w:r>
      <w:r>
        <w:t>Colvin et al., 2016</w:t>
      </w:r>
      <w:r w:rsidRPr="00C56132">
        <w:t>)</w:t>
      </w:r>
      <w:r>
        <w:t>;</w:t>
      </w:r>
      <w:r w:rsidRPr="00C56132">
        <w:t xml:space="preserve"> and </w:t>
      </w:r>
    </w:p>
    <w:p w14:paraId="7CDA7C3C" w14:textId="77777777" w:rsidR="004413AE" w:rsidRDefault="004413AE" w:rsidP="004413AE">
      <w:pPr>
        <w:pStyle w:val="BodyText"/>
        <w:numPr>
          <w:ilvl w:val="0"/>
          <w:numId w:val="24"/>
        </w:numPr>
        <w:spacing w:before="240" w:after="240"/>
      </w:pPr>
      <w:r>
        <w:t>fair process</w:t>
      </w:r>
      <w:r w:rsidRPr="00C56132">
        <w:t xml:space="preserve"> </w:t>
      </w:r>
      <w:r>
        <w:t>(Tyler, 2000;</w:t>
      </w:r>
      <w:r w:rsidRPr="006474F2">
        <w:t xml:space="preserve"> Besley, 2010; </w:t>
      </w:r>
      <w:r>
        <w:t xml:space="preserve">Lacey et al., 2017). </w:t>
      </w:r>
    </w:p>
    <w:p w14:paraId="64DCF265" w14:textId="77777777" w:rsidR="00553723" w:rsidRDefault="00553723" w:rsidP="00553723">
      <w:pPr>
        <w:pStyle w:val="BodyText"/>
        <w:spacing w:before="240" w:after="240"/>
      </w:pPr>
    </w:p>
    <w:p w14:paraId="0B4BFC6A" w14:textId="77777777" w:rsidR="00553723" w:rsidRDefault="00553723">
      <w:pPr>
        <w:spacing w:after="0"/>
        <w:rPr>
          <w:sz w:val="24"/>
        </w:rPr>
      </w:pPr>
      <w:r>
        <w:br w:type="page"/>
      </w:r>
    </w:p>
    <w:p w14:paraId="7D1F1B50" w14:textId="77777777" w:rsidR="004413AE" w:rsidRPr="00C83DF8" w:rsidRDefault="00995B22" w:rsidP="00995B22">
      <w:pPr>
        <w:pStyle w:val="Caption"/>
      </w:pPr>
      <w:bookmarkStart w:id="25" w:name="_Ref512085435"/>
      <w:bookmarkStart w:id="26" w:name="_Toc512093841"/>
      <w:r>
        <w:t xml:space="preserve">Table </w:t>
      </w:r>
      <w:r w:rsidR="006F67A2">
        <w:rPr>
          <w:noProof/>
        </w:rPr>
        <w:fldChar w:fldCharType="begin"/>
      </w:r>
      <w:r w:rsidR="006F67A2">
        <w:rPr>
          <w:noProof/>
        </w:rPr>
        <w:instrText xml:space="preserve"> SEQ Table \* ARABIC </w:instrText>
      </w:r>
      <w:r w:rsidR="006F67A2">
        <w:rPr>
          <w:noProof/>
        </w:rPr>
        <w:fldChar w:fldCharType="separate"/>
      </w:r>
      <w:r w:rsidR="00E00899">
        <w:rPr>
          <w:noProof/>
        </w:rPr>
        <w:t>3</w:t>
      </w:r>
      <w:r w:rsidR="006F67A2">
        <w:rPr>
          <w:noProof/>
        </w:rPr>
        <w:fldChar w:fldCharType="end"/>
      </w:r>
      <w:bookmarkEnd w:id="25"/>
      <w:r>
        <w:t xml:space="preserve">. </w:t>
      </w:r>
      <w:r w:rsidR="004413AE">
        <w:t xml:space="preserve">Design principles </w:t>
      </w:r>
      <w:r w:rsidR="00553723">
        <w:t>governing risk</w:t>
      </w:r>
      <w:bookmarkEnd w:id="26"/>
    </w:p>
    <w:tbl>
      <w:tblPr>
        <w:tblStyle w:val="ListTable3-Accent1"/>
        <w:tblW w:w="9810" w:type="dxa"/>
        <w:tblLook w:val="04A0" w:firstRow="1" w:lastRow="0" w:firstColumn="1" w:lastColumn="0" w:noHBand="0" w:noVBand="1"/>
      </w:tblPr>
      <w:tblGrid>
        <w:gridCol w:w="1730"/>
        <w:gridCol w:w="2977"/>
        <w:gridCol w:w="5103"/>
      </w:tblGrid>
      <w:tr w:rsidR="004413AE" w:rsidRPr="00215181" w14:paraId="4B46FB7B" w14:textId="77777777" w:rsidTr="004D01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30" w:type="dxa"/>
          </w:tcPr>
          <w:p w14:paraId="2D67BDBB" w14:textId="77777777" w:rsidR="004413AE" w:rsidRPr="00215181" w:rsidRDefault="004413AE" w:rsidP="00571869">
            <w:pPr>
              <w:pStyle w:val="BodyText"/>
              <w:rPr>
                <w:color w:val="FFFFFF" w:themeColor="background1"/>
                <w:sz w:val="20"/>
                <w:szCs w:val="20"/>
              </w:rPr>
            </w:pPr>
            <w:r w:rsidRPr="00215181">
              <w:rPr>
                <w:color w:val="FFFFFF" w:themeColor="background1"/>
                <w:sz w:val="20"/>
                <w:szCs w:val="20"/>
              </w:rPr>
              <w:t>Key Principle</w:t>
            </w:r>
          </w:p>
        </w:tc>
        <w:tc>
          <w:tcPr>
            <w:tcW w:w="2977" w:type="dxa"/>
          </w:tcPr>
          <w:p w14:paraId="7FE67789" w14:textId="77777777" w:rsidR="004413AE" w:rsidRPr="00215181" w:rsidRDefault="004413AE" w:rsidP="0057186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15181">
              <w:rPr>
                <w:color w:val="FFFFFF" w:themeColor="background1"/>
                <w:sz w:val="20"/>
                <w:szCs w:val="20"/>
              </w:rPr>
              <w:t>Summary of Intention</w:t>
            </w:r>
          </w:p>
        </w:tc>
        <w:tc>
          <w:tcPr>
            <w:tcW w:w="5103" w:type="dxa"/>
          </w:tcPr>
          <w:p w14:paraId="4784C359" w14:textId="77777777" w:rsidR="004413AE" w:rsidRPr="00EE319B" w:rsidRDefault="004413AE" w:rsidP="0057186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E319B">
              <w:rPr>
                <w:color w:val="FFFFFF" w:themeColor="background1"/>
                <w:sz w:val="20"/>
                <w:szCs w:val="20"/>
              </w:rPr>
              <w:t>Demonstrated by</w:t>
            </w:r>
          </w:p>
        </w:tc>
      </w:tr>
      <w:tr w:rsidR="004413AE" w14:paraId="3BC798E3" w14:textId="77777777" w:rsidTr="004D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7D2A88D4" w14:textId="77777777" w:rsidR="004413AE" w:rsidRPr="00215181" w:rsidRDefault="004413AE" w:rsidP="00571869">
            <w:pPr>
              <w:rPr>
                <w:b w:val="0"/>
                <w:sz w:val="20"/>
                <w:szCs w:val="20"/>
              </w:rPr>
            </w:pPr>
            <w:r>
              <w:rPr>
                <w:sz w:val="20"/>
                <w:szCs w:val="20"/>
              </w:rPr>
              <w:t>Representation</w:t>
            </w:r>
          </w:p>
          <w:p w14:paraId="63D0237A" w14:textId="77777777" w:rsidR="004413AE" w:rsidRPr="00215181" w:rsidRDefault="004413AE" w:rsidP="00571869">
            <w:pPr>
              <w:pStyle w:val="BodyText"/>
              <w:rPr>
                <w:b w:val="0"/>
                <w:sz w:val="20"/>
                <w:szCs w:val="20"/>
              </w:rPr>
            </w:pPr>
          </w:p>
        </w:tc>
        <w:tc>
          <w:tcPr>
            <w:tcW w:w="2977" w:type="dxa"/>
          </w:tcPr>
          <w:p w14:paraId="42EDDFE7" w14:textId="77777777" w:rsidR="004413AE" w:rsidRDefault="004413AE" w:rsidP="00571869">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F06348">
              <w:rPr>
                <w:sz w:val="20"/>
                <w:szCs w:val="20"/>
              </w:rPr>
              <w:t xml:space="preserve">The purpose of the panels is to reliably reflect a broad cross-section of community and stakeholder interests in each region. These may vary across the three GBA regions but there should be a high degree of confidence among all panel members that the right representatives are ‘at the table’ and no key party has been excluded. </w:t>
            </w:r>
          </w:p>
          <w:p w14:paraId="3AB37FED" w14:textId="77777777" w:rsidR="004413AE" w:rsidRPr="00F06348" w:rsidRDefault="004413AE" w:rsidP="001E5832">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F06348">
              <w:rPr>
                <w:sz w:val="20"/>
                <w:szCs w:val="20"/>
              </w:rPr>
              <w:t xml:space="preserve">Because the panels are focused on building mutual understanding between basin users and the </w:t>
            </w:r>
            <w:r w:rsidR="001E5832">
              <w:rPr>
                <w:sz w:val="20"/>
                <w:szCs w:val="20"/>
              </w:rPr>
              <w:t>P</w:t>
            </w:r>
            <w:r>
              <w:rPr>
                <w:sz w:val="20"/>
                <w:szCs w:val="20"/>
              </w:rPr>
              <w:t>rogram</w:t>
            </w:r>
            <w:r w:rsidRPr="00F06348">
              <w:rPr>
                <w:sz w:val="20"/>
                <w:szCs w:val="20"/>
              </w:rPr>
              <w:t>, diversity is highly valued in representing the full range of basin interests.</w:t>
            </w:r>
          </w:p>
        </w:tc>
        <w:tc>
          <w:tcPr>
            <w:tcW w:w="5103" w:type="dxa"/>
          </w:tcPr>
          <w:p w14:paraId="133F8D3A" w14:textId="77777777" w:rsidR="004413AE" w:rsidRPr="000F31A6"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r w:rsidRPr="000F31A6">
              <w:rPr>
                <w:sz w:val="20"/>
                <w:szCs w:val="20"/>
              </w:rPr>
              <w:t>trong agreement</w:t>
            </w:r>
            <w:r>
              <w:rPr>
                <w:sz w:val="20"/>
                <w:szCs w:val="20"/>
              </w:rPr>
              <w:t xml:space="preserve"> is reached in each Panel</w:t>
            </w:r>
            <w:r w:rsidRPr="000F31A6">
              <w:rPr>
                <w:sz w:val="20"/>
                <w:szCs w:val="20"/>
              </w:rPr>
              <w:t xml:space="preserve"> that all interests, opinion shapers/leaders are represented at the table. This may be discussed at first meeting and reviewed annually.</w:t>
            </w:r>
          </w:p>
          <w:p w14:paraId="0819B3A7" w14:textId="77777777" w:rsidR="004413AE" w:rsidRPr="000F31A6"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0F31A6">
              <w:rPr>
                <w:sz w:val="20"/>
                <w:szCs w:val="20"/>
              </w:rPr>
              <w:t xml:space="preserve">In </w:t>
            </w:r>
            <w:r w:rsidR="00553723">
              <w:rPr>
                <w:sz w:val="20"/>
                <w:szCs w:val="20"/>
              </w:rPr>
              <w:t>initial</w:t>
            </w:r>
            <w:r w:rsidRPr="000F31A6">
              <w:rPr>
                <w:sz w:val="20"/>
                <w:szCs w:val="20"/>
              </w:rPr>
              <w:t xml:space="preserve"> </w:t>
            </w:r>
            <w:r>
              <w:rPr>
                <w:sz w:val="20"/>
                <w:szCs w:val="20"/>
              </w:rPr>
              <w:t xml:space="preserve">introductions, it may be useful to map the various </w:t>
            </w:r>
            <w:r w:rsidRPr="000F31A6">
              <w:rPr>
                <w:sz w:val="20"/>
                <w:szCs w:val="20"/>
              </w:rPr>
              <w:t xml:space="preserve">interests </w:t>
            </w:r>
            <w:r>
              <w:rPr>
                <w:sz w:val="20"/>
                <w:szCs w:val="20"/>
              </w:rPr>
              <w:t xml:space="preserve">at the table </w:t>
            </w:r>
            <w:r w:rsidRPr="000F31A6">
              <w:rPr>
                <w:sz w:val="20"/>
                <w:szCs w:val="20"/>
              </w:rPr>
              <w:t xml:space="preserve">and ask the panel to collectively reflect on whether </w:t>
            </w:r>
            <w:r>
              <w:rPr>
                <w:sz w:val="20"/>
                <w:szCs w:val="20"/>
              </w:rPr>
              <w:t xml:space="preserve">anyone </w:t>
            </w:r>
            <w:r w:rsidRPr="000F31A6">
              <w:rPr>
                <w:sz w:val="20"/>
                <w:szCs w:val="20"/>
              </w:rPr>
              <w:t xml:space="preserve">is missing/overlooked. </w:t>
            </w:r>
          </w:p>
          <w:p w14:paraId="5D0DCF61" w14:textId="77777777" w:rsidR="004413AE" w:rsidRPr="000F31A6"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0F31A6">
              <w:rPr>
                <w:sz w:val="20"/>
                <w:szCs w:val="20"/>
              </w:rPr>
              <w:t>Proxy arrangement</w:t>
            </w:r>
            <w:r w:rsidR="00553723">
              <w:rPr>
                <w:sz w:val="20"/>
                <w:szCs w:val="20"/>
              </w:rPr>
              <w:t>s</w:t>
            </w:r>
            <w:r w:rsidRPr="000F31A6">
              <w:rPr>
                <w:sz w:val="20"/>
                <w:szCs w:val="20"/>
              </w:rPr>
              <w:t xml:space="preserve"> </w:t>
            </w:r>
            <w:r>
              <w:rPr>
                <w:sz w:val="20"/>
                <w:szCs w:val="20"/>
              </w:rPr>
              <w:t>will support flexibility and represe</w:t>
            </w:r>
            <w:r w:rsidR="00B46628">
              <w:rPr>
                <w:sz w:val="20"/>
                <w:szCs w:val="20"/>
              </w:rPr>
              <w:t>ntation over the course of the P</w:t>
            </w:r>
            <w:r>
              <w:rPr>
                <w:sz w:val="20"/>
                <w:szCs w:val="20"/>
              </w:rPr>
              <w:t>rogram.</w:t>
            </w:r>
          </w:p>
          <w:p w14:paraId="75D9A18A" w14:textId="77777777" w:rsidR="004413AE" w:rsidRPr="000F31A6"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Government members will prioritise that senior </w:t>
            </w:r>
            <w:r w:rsidRPr="000F31A6">
              <w:rPr>
                <w:sz w:val="20"/>
                <w:szCs w:val="20"/>
              </w:rPr>
              <w:t>staff are involved and committed</w:t>
            </w:r>
            <w:r>
              <w:rPr>
                <w:sz w:val="20"/>
                <w:szCs w:val="20"/>
              </w:rPr>
              <w:t xml:space="preserve"> to the process</w:t>
            </w:r>
            <w:r w:rsidRPr="000F31A6">
              <w:rPr>
                <w:sz w:val="20"/>
                <w:szCs w:val="20"/>
              </w:rPr>
              <w:t>.</w:t>
            </w:r>
          </w:p>
          <w:p w14:paraId="39171B27" w14:textId="77777777" w:rsidR="004413AE" w:rsidRPr="000F31A6"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0F31A6">
              <w:rPr>
                <w:sz w:val="20"/>
                <w:szCs w:val="20"/>
              </w:rPr>
              <w:t xml:space="preserve">The focus on achieving committed and representative panels seeks to support relationship building and a strong commitment to the ideal that ‘people matter’ (i.e. socio-economic contexts are critical </w:t>
            </w:r>
            <w:r w:rsidR="00A47974">
              <w:rPr>
                <w:sz w:val="20"/>
                <w:szCs w:val="20"/>
              </w:rPr>
              <w:t xml:space="preserve">to </w:t>
            </w:r>
            <w:r w:rsidRPr="000F31A6">
              <w:rPr>
                <w:sz w:val="20"/>
                <w:szCs w:val="20"/>
              </w:rPr>
              <w:t>the assessment process and people are at the heart of that)</w:t>
            </w:r>
          </w:p>
          <w:p w14:paraId="46796FEC" w14:textId="77777777" w:rsidR="004413AE" w:rsidRPr="000F31A6"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0F31A6">
              <w:rPr>
                <w:sz w:val="20"/>
                <w:szCs w:val="20"/>
              </w:rPr>
              <w:t>Increased understanding of the representativeness of each panel could be explored by each member articulating their individual and shared needs</w:t>
            </w:r>
            <w:r>
              <w:rPr>
                <w:sz w:val="20"/>
                <w:szCs w:val="20"/>
              </w:rPr>
              <w:t xml:space="preserve">, values, or </w:t>
            </w:r>
            <w:r w:rsidRPr="000F31A6">
              <w:rPr>
                <w:sz w:val="20"/>
                <w:szCs w:val="20"/>
              </w:rPr>
              <w:t xml:space="preserve">objectives (this could be tied to a discussion of expectations </w:t>
            </w:r>
            <w:r>
              <w:rPr>
                <w:sz w:val="20"/>
                <w:szCs w:val="20"/>
              </w:rPr>
              <w:t xml:space="preserve">or </w:t>
            </w:r>
            <w:r w:rsidRPr="000F31A6">
              <w:rPr>
                <w:sz w:val="20"/>
                <w:szCs w:val="20"/>
              </w:rPr>
              <w:t>as a separate process)</w:t>
            </w:r>
          </w:p>
        </w:tc>
      </w:tr>
      <w:tr w:rsidR="004413AE" w14:paraId="19485228" w14:textId="77777777" w:rsidTr="004D01B8">
        <w:tc>
          <w:tcPr>
            <w:cnfStyle w:val="001000000000" w:firstRow="0" w:lastRow="0" w:firstColumn="1" w:lastColumn="0" w:oddVBand="0" w:evenVBand="0" w:oddHBand="0" w:evenHBand="0" w:firstRowFirstColumn="0" w:firstRowLastColumn="0" w:lastRowFirstColumn="0" w:lastRowLastColumn="0"/>
            <w:tcW w:w="1730" w:type="dxa"/>
          </w:tcPr>
          <w:p w14:paraId="7341025F" w14:textId="77777777" w:rsidR="004413AE" w:rsidRDefault="004413AE" w:rsidP="00995B22">
            <w:pPr>
              <w:rPr>
                <w:sz w:val="20"/>
                <w:szCs w:val="20"/>
              </w:rPr>
            </w:pPr>
            <w:r>
              <w:rPr>
                <w:sz w:val="20"/>
                <w:szCs w:val="20"/>
              </w:rPr>
              <w:t xml:space="preserve">Fair </w:t>
            </w:r>
            <w:r w:rsidR="00995B22">
              <w:rPr>
                <w:sz w:val="20"/>
                <w:szCs w:val="20"/>
              </w:rPr>
              <w:t>p</w:t>
            </w:r>
            <w:r>
              <w:rPr>
                <w:sz w:val="20"/>
                <w:szCs w:val="20"/>
              </w:rPr>
              <w:t>rocess</w:t>
            </w:r>
          </w:p>
        </w:tc>
        <w:tc>
          <w:tcPr>
            <w:tcW w:w="2977" w:type="dxa"/>
          </w:tcPr>
          <w:p w14:paraId="2004E269" w14:textId="77777777" w:rsidR="004413AE" w:rsidRDefault="004413AE" w:rsidP="00571869">
            <w:pPr>
              <w:cnfStyle w:val="000000000000" w:firstRow="0" w:lastRow="0" w:firstColumn="0" w:lastColumn="0" w:oddVBand="0" w:evenVBand="0" w:oddHBand="0" w:evenHBand="0" w:firstRowFirstColumn="0" w:firstRowLastColumn="0" w:lastRowFirstColumn="0" w:lastRowLastColumn="0"/>
              <w:rPr>
                <w:sz w:val="20"/>
                <w:szCs w:val="20"/>
              </w:rPr>
            </w:pPr>
            <w:r w:rsidRPr="00876CF0">
              <w:rPr>
                <w:sz w:val="20"/>
                <w:szCs w:val="20"/>
              </w:rPr>
              <w:t>Fair process refers to whether individuals believe they have had a reasonable vo</w:t>
            </w:r>
            <w:r w:rsidR="00B46628">
              <w:rPr>
                <w:sz w:val="20"/>
                <w:szCs w:val="20"/>
              </w:rPr>
              <w:t>ice in contributing to the GBA P</w:t>
            </w:r>
            <w:r w:rsidRPr="00876CF0">
              <w:rPr>
                <w:sz w:val="20"/>
                <w:szCs w:val="20"/>
              </w:rPr>
              <w:t xml:space="preserve">rogram and in their engagement with other basin interests and the Department. </w:t>
            </w:r>
          </w:p>
          <w:p w14:paraId="766E9F32" w14:textId="77777777" w:rsidR="004413AE" w:rsidRDefault="004413AE" w:rsidP="00571869">
            <w:pPr>
              <w:cnfStyle w:val="000000000000" w:firstRow="0" w:lastRow="0" w:firstColumn="0" w:lastColumn="0" w:oddVBand="0" w:evenVBand="0" w:oddHBand="0" w:evenHBand="0" w:firstRowFirstColumn="0" w:firstRowLastColumn="0" w:lastRowFirstColumn="0" w:lastRowLastColumn="0"/>
              <w:rPr>
                <w:sz w:val="20"/>
                <w:szCs w:val="20"/>
              </w:rPr>
            </w:pPr>
            <w:r w:rsidRPr="00876CF0">
              <w:rPr>
                <w:sz w:val="20"/>
                <w:szCs w:val="20"/>
              </w:rPr>
              <w:t>By focusing on fair processes as opposed to pursuing fixed outcomes, there can be increased opportunity to create mutual understanding (and bypass transactional relationships).</w:t>
            </w:r>
          </w:p>
          <w:p w14:paraId="0CDE4531" w14:textId="77777777" w:rsidR="004413AE" w:rsidRPr="00215181" w:rsidRDefault="004413AE" w:rsidP="00A47974">
            <w:pPr>
              <w:cnfStyle w:val="000000000000" w:firstRow="0" w:lastRow="0" w:firstColumn="0" w:lastColumn="0" w:oddVBand="0" w:evenVBand="0" w:oddHBand="0" w:evenHBand="0" w:firstRowFirstColumn="0" w:firstRowLastColumn="0" w:lastRowFirstColumn="0" w:lastRowLastColumn="0"/>
              <w:rPr>
                <w:sz w:val="20"/>
                <w:szCs w:val="20"/>
              </w:rPr>
            </w:pPr>
            <w:r w:rsidRPr="0027720C">
              <w:rPr>
                <w:sz w:val="20"/>
                <w:szCs w:val="20"/>
              </w:rPr>
              <w:t xml:space="preserve">The aim </w:t>
            </w:r>
            <w:r>
              <w:rPr>
                <w:sz w:val="20"/>
                <w:szCs w:val="20"/>
              </w:rPr>
              <w:t xml:space="preserve">is </w:t>
            </w:r>
            <w:r w:rsidRPr="0027720C">
              <w:rPr>
                <w:sz w:val="20"/>
                <w:szCs w:val="20"/>
              </w:rPr>
              <w:t>to create an environment that supports quality dialogue and information exchange between all panel members to support mutual understanding of diverse interest</w:t>
            </w:r>
            <w:r>
              <w:rPr>
                <w:sz w:val="20"/>
                <w:szCs w:val="20"/>
              </w:rPr>
              <w:t>s</w:t>
            </w:r>
            <w:r w:rsidRPr="0027720C">
              <w:rPr>
                <w:sz w:val="20"/>
                <w:szCs w:val="20"/>
              </w:rPr>
              <w:t xml:space="preserve"> (and areas of mutual gain where relevant).</w:t>
            </w:r>
          </w:p>
        </w:tc>
        <w:tc>
          <w:tcPr>
            <w:tcW w:w="5103" w:type="dxa"/>
          </w:tcPr>
          <w:p w14:paraId="46111E60" w14:textId="77777777" w:rsidR="004413AE" w:rsidRPr="000F31A6"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Create a safe environment for government and non-government members to speak openly through the development of agreed behavioural guidelines</w:t>
            </w:r>
            <w:r w:rsidR="00553723">
              <w:rPr>
                <w:sz w:val="20"/>
                <w:szCs w:val="20"/>
              </w:rPr>
              <w:t>/</w:t>
            </w:r>
            <w:r w:rsidRPr="000F31A6">
              <w:rPr>
                <w:sz w:val="20"/>
                <w:szCs w:val="20"/>
              </w:rPr>
              <w:t xml:space="preserve">operational values (i.e. determining the respectful rules of engagement might be an activity that each Panel undertakes at first meeting). </w:t>
            </w:r>
          </w:p>
          <w:p w14:paraId="19C71DD9" w14:textId="77777777" w:rsidR="004413AE" w:rsidRPr="000F31A6"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Acknowledge and respect the roles and responsibilities of all members and make a commitment to incorporate local knowledge and values in the Panel dialogue and engagement</w:t>
            </w:r>
          </w:p>
          <w:p w14:paraId="06D0C090" w14:textId="77777777" w:rsidR="004413AE" w:rsidRPr="000F31A6"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Encourage panellists to challenge assumptions (i.e. leverage the diversity of membership to understand where views diverge and why)</w:t>
            </w:r>
          </w:p>
          <w:p w14:paraId="117806AB" w14:textId="77777777" w:rsidR="004413AE" w:rsidRPr="000F31A6"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While no consensus is required from panels (and they are not decision-making bodies), it may be valuable to identify processes in Panel meetings that focus on creating “collective understanding” of topics including:</w:t>
            </w:r>
          </w:p>
          <w:p w14:paraId="44A483FF" w14:textId="77777777" w:rsidR="004413AE" w:rsidRPr="000F31A6" w:rsidRDefault="004413AE" w:rsidP="004413AE">
            <w:pPr>
              <w:pStyle w:val="ListParagraph"/>
              <w:numPr>
                <w:ilvl w:val="0"/>
                <w:numId w:val="23"/>
              </w:numPr>
              <w:spacing w:before="0" w:line="240" w:lineRule="auto"/>
              <w:ind w:left="630" w:hanging="284"/>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 xml:space="preserve">The Department holding ultimate responsibility for </w:t>
            </w:r>
            <w:r>
              <w:rPr>
                <w:sz w:val="20"/>
                <w:szCs w:val="20"/>
              </w:rPr>
              <w:t xml:space="preserve">advising </w:t>
            </w:r>
            <w:r w:rsidRPr="000F31A6">
              <w:rPr>
                <w:sz w:val="20"/>
                <w:szCs w:val="20"/>
              </w:rPr>
              <w:t>future decision-making (user panels provide input)</w:t>
            </w:r>
          </w:p>
          <w:p w14:paraId="7668981D" w14:textId="77777777" w:rsidR="004413AE" w:rsidRPr="000F31A6" w:rsidRDefault="004413AE" w:rsidP="004413AE">
            <w:pPr>
              <w:pStyle w:val="ListParagraph"/>
              <w:numPr>
                <w:ilvl w:val="0"/>
                <w:numId w:val="23"/>
              </w:numPr>
              <w:spacing w:before="0" w:line="240" w:lineRule="auto"/>
              <w:ind w:left="630" w:hanging="284"/>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The established scientific information/data, degree of confidence and what is unknown (engagement with scientific outputs for users; what it means, how it will be used; relevance to user interests and priorities)</w:t>
            </w:r>
          </w:p>
          <w:p w14:paraId="25A07F82" w14:textId="77777777" w:rsidR="004413AE" w:rsidRPr="000F31A6" w:rsidRDefault="004413AE" w:rsidP="004413AE">
            <w:pPr>
              <w:pStyle w:val="ListParagraph"/>
              <w:numPr>
                <w:ilvl w:val="0"/>
                <w:numId w:val="23"/>
              </w:numPr>
              <w:spacing w:before="0" w:line="240" w:lineRule="auto"/>
              <w:ind w:left="630" w:hanging="284"/>
              <w:cnfStyle w:val="000000000000" w:firstRow="0" w:lastRow="0" w:firstColumn="0" w:lastColumn="0" w:oddVBand="0" w:evenVBand="0" w:oddHBand="0" w:evenHBand="0" w:firstRowFirstColumn="0" w:firstRowLastColumn="0" w:lastRowFirstColumn="0" w:lastRowLastColumn="0"/>
              <w:rPr>
                <w:sz w:val="20"/>
                <w:szCs w:val="20"/>
              </w:rPr>
            </w:pPr>
            <w:r w:rsidRPr="000F31A6">
              <w:rPr>
                <w:sz w:val="20"/>
                <w:szCs w:val="20"/>
              </w:rPr>
              <w:t>Relevant policies/legislation including the opportunities and constraints they create (states may have a stronger role in this and this will build understanding of formal governance structures in relation to risks and opportunities that are explored over time)</w:t>
            </w:r>
          </w:p>
        </w:tc>
      </w:tr>
    </w:tbl>
    <w:p w14:paraId="0684774A" w14:textId="77777777" w:rsidR="004413AE" w:rsidRDefault="004413AE" w:rsidP="004413AE">
      <w:pPr>
        <w:spacing w:after="0"/>
        <w:rPr>
          <w:rFonts w:eastAsiaTheme="majorEastAsia" w:cstheme="majorBidi"/>
          <w:bCs/>
          <w:color w:val="00313C" w:themeColor="accent2"/>
          <w:sz w:val="32"/>
          <w:szCs w:val="32"/>
        </w:rPr>
      </w:pPr>
    </w:p>
    <w:p w14:paraId="22E1128C" w14:textId="77777777" w:rsidR="004413AE" w:rsidRPr="00523DA4" w:rsidRDefault="001E5832" w:rsidP="004413AE">
      <w:pPr>
        <w:pStyle w:val="Heading2"/>
        <w:rPr>
          <w:szCs w:val="32"/>
        </w:rPr>
      </w:pPr>
      <w:bookmarkStart w:id="27" w:name="_Toc512107932"/>
      <w:r>
        <w:rPr>
          <w:szCs w:val="32"/>
        </w:rPr>
        <w:t>Enabling transparency</w:t>
      </w:r>
      <w:bookmarkEnd w:id="27"/>
    </w:p>
    <w:p w14:paraId="2F915555" w14:textId="77777777" w:rsidR="004413AE" w:rsidRDefault="004413AE" w:rsidP="004413AE">
      <w:pPr>
        <w:pStyle w:val="BodyText"/>
        <w:spacing w:before="240" w:after="240"/>
      </w:pPr>
      <w:r>
        <w:t xml:space="preserve">The </w:t>
      </w:r>
      <w:r w:rsidRPr="00C56132">
        <w:t xml:space="preserve">core design principles </w:t>
      </w:r>
      <w:r w:rsidR="008F5C5A">
        <w:t>for enabling</w:t>
      </w:r>
      <w:r w:rsidR="00553723">
        <w:t xml:space="preserve"> </w:t>
      </w:r>
      <w:r w:rsidR="008F5C5A">
        <w:t>transparency</w:t>
      </w:r>
      <w:r w:rsidRPr="00C56132">
        <w:t xml:space="preserve"> </w:t>
      </w:r>
      <w:r w:rsidR="00D541E4">
        <w:t>(</w:t>
      </w:r>
      <w:r w:rsidR="00D541E4">
        <w:fldChar w:fldCharType="begin"/>
      </w:r>
      <w:r w:rsidR="00D541E4">
        <w:instrText xml:space="preserve"> REF _Ref512085449 \h </w:instrText>
      </w:r>
      <w:r w:rsidR="00D541E4">
        <w:fldChar w:fldCharType="separate"/>
      </w:r>
      <w:r w:rsidR="00E00899">
        <w:t xml:space="preserve">Table </w:t>
      </w:r>
      <w:r w:rsidR="00E00899">
        <w:rPr>
          <w:noProof/>
        </w:rPr>
        <w:t>4</w:t>
      </w:r>
      <w:r w:rsidR="00D541E4">
        <w:fldChar w:fldCharType="end"/>
      </w:r>
      <w:r w:rsidR="00D541E4">
        <w:t xml:space="preserve">) </w:t>
      </w:r>
      <w:r w:rsidRPr="00C56132">
        <w:t>have been identified as</w:t>
      </w:r>
      <w:r>
        <w:t>:</w:t>
      </w:r>
    </w:p>
    <w:p w14:paraId="75837ADD" w14:textId="77777777" w:rsidR="004413AE" w:rsidRDefault="001E5832" w:rsidP="004413AE">
      <w:pPr>
        <w:pStyle w:val="BodyText"/>
        <w:numPr>
          <w:ilvl w:val="0"/>
          <w:numId w:val="24"/>
        </w:numPr>
        <w:spacing w:before="240" w:after="240"/>
      </w:pPr>
      <w:r>
        <w:t>Informed participation</w:t>
      </w:r>
      <w:r w:rsidR="004413AE" w:rsidRPr="00C56132">
        <w:t xml:space="preserve"> (</w:t>
      </w:r>
      <w:r>
        <w:t>North et al., 2014</w:t>
      </w:r>
      <w:r w:rsidR="00995B22">
        <w:t>; Keywood et al, 2018</w:t>
      </w:r>
      <w:r w:rsidR="004413AE" w:rsidRPr="00C56132">
        <w:t>)</w:t>
      </w:r>
      <w:r w:rsidR="004413AE">
        <w:t>;</w:t>
      </w:r>
      <w:r w:rsidR="004413AE" w:rsidRPr="00C56132">
        <w:t xml:space="preserve"> and </w:t>
      </w:r>
    </w:p>
    <w:p w14:paraId="500D5A15" w14:textId="77777777" w:rsidR="004413AE" w:rsidRPr="00C56132" w:rsidRDefault="001E5832" w:rsidP="004413AE">
      <w:pPr>
        <w:pStyle w:val="BodyText"/>
        <w:numPr>
          <w:ilvl w:val="0"/>
          <w:numId w:val="24"/>
        </w:numPr>
        <w:spacing w:before="240" w:after="240"/>
      </w:pPr>
      <w:r>
        <w:t xml:space="preserve">Effective </w:t>
      </w:r>
      <w:r w:rsidR="004413AE">
        <w:t>communication</w:t>
      </w:r>
      <w:r w:rsidR="004413AE" w:rsidRPr="00C56132">
        <w:t xml:space="preserve"> </w:t>
      </w:r>
      <w:r w:rsidR="004413AE">
        <w:t>(</w:t>
      </w:r>
      <w:r>
        <w:t>Renn, 2015; Renn &amp; Schweizer, 2009</w:t>
      </w:r>
      <w:r w:rsidR="004413AE">
        <w:t xml:space="preserve">). </w:t>
      </w:r>
    </w:p>
    <w:p w14:paraId="2B45C3C1" w14:textId="77777777" w:rsidR="004413AE" w:rsidRPr="00C83DF8" w:rsidRDefault="00995B22" w:rsidP="00995B22">
      <w:pPr>
        <w:pStyle w:val="Caption"/>
      </w:pPr>
      <w:bookmarkStart w:id="28" w:name="_Ref512085449"/>
      <w:bookmarkStart w:id="29" w:name="_Toc512093842"/>
      <w:r>
        <w:t xml:space="preserve">Table </w:t>
      </w:r>
      <w:r w:rsidR="006F67A2">
        <w:rPr>
          <w:noProof/>
        </w:rPr>
        <w:fldChar w:fldCharType="begin"/>
      </w:r>
      <w:r w:rsidR="006F67A2">
        <w:rPr>
          <w:noProof/>
        </w:rPr>
        <w:instrText xml:space="preserve"> SEQ Table \* ARABIC </w:instrText>
      </w:r>
      <w:r w:rsidR="006F67A2">
        <w:rPr>
          <w:noProof/>
        </w:rPr>
        <w:fldChar w:fldCharType="separate"/>
      </w:r>
      <w:r w:rsidR="00E00899">
        <w:rPr>
          <w:noProof/>
        </w:rPr>
        <w:t>4</w:t>
      </w:r>
      <w:r w:rsidR="006F67A2">
        <w:rPr>
          <w:noProof/>
        </w:rPr>
        <w:fldChar w:fldCharType="end"/>
      </w:r>
      <w:bookmarkEnd w:id="28"/>
      <w:r>
        <w:t xml:space="preserve">. </w:t>
      </w:r>
      <w:r w:rsidR="004413AE">
        <w:t xml:space="preserve">Design principles for </w:t>
      </w:r>
      <w:r w:rsidR="00553723">
        <w:t>enabling transparency</w:t>
      </w:r>
      <w:bookmarkEnd w:id="29"/>
    </w:p>
    <w:tbl>
      <w:tblPr>
        <w:tblStyle w:val="ListTable3-Accent1"/>
        <w:tblW w:w="9952" w:type="dxa"/>
        <w:tblLook w:val="04A0" w:firstRow="1" w:lastRow="0" w:firstColumn="1" w:lastColumn="0" w:noHBand="0" w:noVBand="1"/>
      </w:tblPr>
      <w:tblGrid>
        <w:gridCol w:w="1730"/>
        <w:gridCol w:w="2977"/>
        <w:gridCol w:w="5245"/>
      </w:tblGrid>
      <w:tr w:rsidR="004413AE" w:rsidRPr="00215181" w14:paraId="7AEEBFB3" w14:textId="77777777" w:rsidTr="00BA55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30" w:type="dxa"/>
          </w:tcPr>
          <w:p w14:paraId="2E737AB6" w14:textId="77777777" w:rsidR="004413AE" w:rsidRPr="00215181" w:rsidRDefault="004413AE" w:rsidP="00571869">
            <w:pPr>
              <w:pStyle w:val="BodyText"/>
              <w:rPr>
                <w:color w:val="FFFFFF" w:themeColor="background1"/>
                <w:sz w:val="20"/>
                <w:szCs w:val="20"/>
              </w:rPr>
            </w:pPr>
            <w:r w:rsidRPr="00215181">
              <w:rPr>
                <w:color w:val="FFFFFF" w:themeColor="background1"/>
                <w:sz w:val="20"/>
                <w:szCs w:val="20"/>
              </w:rPr>
              <w:t>Key Principle</w:t>
            </w:r>
          </w:p>
        </w:tc>
        <w:tc>
          <w:tcPr>
            <w:tcW w:w="2977" w:type="dxa"/>
          </w:tcPr>
          <w:p w14:paraId="1F37696B" w14:textId="77777777" w:rsidR="004413AE" w:rsidRPr="00215181" w:rsidRDefault="004413AE" w:rsidP="0057186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15181">
              <w:rPr>
                <w:color w:val="FFFFFF" w:themeColor="background1"/>
                <w:sz w:val="20"/>
                <w:szCs w:val="20"/>
              </w:rPr>
              <w:t>Summary of Intention</w:t>
            </w:r>
          </w:p>
        </w:tc>
        <w:tc>
          <w:tcPr>
            <w:tcW w:w="5245" w:type="dxa"/>
          </w:tcPr>
          <w:p w14:paraId="2BD3E46C" w14:textId="77777777" w:rsidR="004413AE" w:rsidRPr="00215181" w:rsidRDefault="004413AE" w:rsidP="0057186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15181">
              <w:rPr>
                <w:color w:val="FFFFFF" w:themeColor="background1"/>
                <w:sz w:val="20"/>
                <w:szCs w:val="20"/>
              </w:rPr>
              <w:t>Demonstrated by</w:t>
            </w:r>
          </w:p>
        </w:tc>
      </w:tr>
      <w:tr w:rsidR="004413AE" w14:paraId="05092451" w14:textId="77777777" w:rsidTr="004D0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343D2645" w14:textId="77777777" w:rsidR="004413AE" w:rsidRPr="00215181" w:rsidRDefault="001E5832" w:rsidP="00571869">
            <w:pPr>
              <w:rPr>
                <w:b w:val="0"/>
                <w:sz w:val="20"/>
                <w:szCs w:val="20"/>
              </w:rPr>
            </w:pPr>
            <w:r>
              <w:rPr>
                <w:sz w:val="20"/>
                <w:szCs w:val="20"/>
              </w:rPr>
              <w:t>Informed participation</w:t>
            </w:r>
          </w:p>
          <w:p w14:paraId="28F202CE" w14:textId="77777777" w:rsidR="004413AE" w:rsidRPr="00215181" w:rsidRDefault="004413AE" w:rsidP="00571869">
            <w:pPr>
              <w:pStyle w:val="BodyText"/>
              <w:rPr>
                <w:b w:val="0"/>
                <w:sz w:val="20"/>
                <w:szCs w:val="20"/>
              </w:rPr>
            </w:pPr>
          </w:p>
        </w:tc>
        <w:tc>
          <w:tcPr>
            <w:tcW w:w="2977" w:type="dxa"/>
          </w:tcPr>
          <w:p w14:paraId="6762553A" w14:textId="77777777" w:rsidR="001E5832" w:rsidRDefault="001E5832" w:rsidP="001E5832">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Program creates an opportunity for knowledge sharing and learning where User Panels will have opportunity to advance knowledge and be better informed about both scientific undertakings and stakeholder/ community interests. </w:t>
            </w:r>
          </w:p>
          <w:p w14:paraId="426C7B58" w14:textId="77777777" w:rsidR="001E5832" w:rsidRDefault="001E5832" w:rsidP="001E5832">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Well-informed participants help to navigate the mutual exchange of knowledge between scientists and communities. This also reflects the intention of the Program to maintain transparency. </w:t>
            </w:r>
          </w:p>
          <w:p w14:paraId="56C4C0AD" w14:textId="77777777" w:rsidR="001E5832" w:rsidRDefault="001E5832" w:rsidP="001E5832">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Informed participation builds</w:t>
            </w:r>
            <w:r w:rsidRPr="002662B0">
              <w:rPr>
                <w:sz w:val="20"/>
                <w:szCs w:val="20"/>
              </w:rPr>
              <w:t xml:space="preserve"> confid</w:t>
            </w:r>
            <w:r>
              <w:rPr>
                <w:sz w:val="20"/>
                <w:szCs w:val="20"/>
              </w:rPr>
              <w:t xml:space="preserve">ence and trust among parties – including </w:t>
            </w:r>
            <w:r w:rsidRPr="002662B0">
              <w:rPr>
                <w:sz w:val="20"/>
                <w:szCs w:val="20"/>
              </w:rPr>
              <w:t xml:space="preserve">those involved in the process and those outside the process who have an interest but are not direct participants. </w:t>
            </w:r>
          </w:p>
          <w:p w14:paraId="5520814A" w14:textId="77777777" w:rsidR="004413AE" w:rsidRPr="00215181" w:rsidRDefault="004413AE" w:rsidP="001E5832">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2662B0">
              <w:rPr>
                <w:sz w:val="20"/>
                <w:szCs w:val="20"/>
              </w:rPr>
              <w:t xml:space="preserve">Being transparent about </w:t>
            </w:r>
            <w:r>
              <w:rPr>
                <w:sz w:val="20"/>
                <w:szCs w:val="20"/>
              </w:rPr>
              <w:t xml:space="preserve">the Panel </w:t>
            </w:r>
            <w:r w:rsidRPr="002662B0">
              <w:rPr>
                <w:sz w:val="20"/>
                <w:szCs w:val="20"/>
              </w:rPr>
              <w:t>process</w:t>
            </w:r>
            <w:r>
              <w:rPr>
                <w:sz w:val="20"/>
                <w:szCs w:val="20"/>
              </w:rPr>
              <w:t>es</w:t>
            </w:r>
            <w:r w:rsidRPr="002662B0">
              <w:rPr>
                <w:sz w:val="20"/>
                <w:szCs w:val="20"/>
              </w:rPr>
              <w:t xml:space="preserve"> allows for three independent panels to operate within established guidelines (and this is fair and ensures comparability of the process) but there is also room to adapt within those guidelines so each process is context specific (e.g. different mix of interests/members across basins).</w:t>
            </w:r>
          </w:p>
        </w:tc>
        <w:tc>
          <w:tcPr>
            <w:tcW w:w="5245" w:type="dxa"/>
          </w:tcPr>
          <w:p w14:paraId="5B0CE8EB" w14:textId="77777777" w:rsidR="004413AE" w:rsidRPr="00EE319B"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EE319B">
              <w:rPr>
                <w:sz w:val="20"/>
                <w:szCs w:val="20"/>
              </w:rPr>
              <w:t>Communiques from each meeting will be provided to each panel member for sharing more broadly and via the website.</w:t>
            </w:r>
          </w:p>
          <w:p w14:paraId="195074F0" w14:textId="77777777" w:rsidR="001E5832" w:rsidRPr="00EE319B" w:rsidRDefault="001E5832" w:rsidP="001E5832">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EE319B">
              <w:rPr>
                <w:sz w:val="20"/>
                <w:szCs w:val="20"/>
              </w:rPr>
              <w:t>TOR, membership of panels (not individual contact details) and meeting schedules will be made public (via GBA website)</w:t>
            </w:r>
          </w:p>
          <w:p w14:paraId="3EA2CE70" w14:textId="77777777" w:rsidR="004413AE" w:rsidRDefault="004413AE"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sidRPr="00EE319B">
              <w:rPr>
                <w:sz w:val="20"/>
                <w:szCs w:val="20"/>
              </w:rPr>
              <w:t xml:space="preserve">Panel members agree to take responsibility for wider industry/community engagement – this expands the circle of trust ‘beyond the table’ and this allows the formal panel mechanisms to be translated to more informal interactions in the basin. </w:t>
            </w:r>
          </w:p>
          <w:p w14:paraId="06D681D2" w14:textId="77777777" w:rsidR="001E5832" w:rsidRPr="00EE319B" w:rsidRDefault="001E5832" w:rsidP="004413AE">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Findings of scientific assessments will be discussed in depth during User Panel meetings to enable deliberation of the findings and their implications (i.e. science will not simply be presented without discussion)</w:t>
            </w:r>
          </w:p>
          <w:p w14:paraId="6E3F14AD" w14:textId="77777777" w:rsidR="004413AE" w:rsidRPr="00215181" w:rsidRDefault="00995B22" w:rsidP="00995B22">
            <w:pPr>
              <w:pStyle w:val="ListParagraph"/>
              <w:numPr>
                <w:ilvl w:val="0"/>
                <w:numId w:val="23"/>
              </w:numPr>
              <w:spacing w:before="0" w:line="240" w:lineRule="auto"/>
              <w:ind w:left="346" w:hanging="28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Program will support a balance of</w:t>
            </w:r>
            <w:r w:rsidR="004413AE" w:rsidRPr="00EE319B">
              <w:rPr>
                <w:sz w:val="20"/>
                <w:szCs w:val="20"/>
              </w:rPr>
              <w:t xml:space="preserve"> formal and informal aspects of engagement in each basin</w:t>
            </w:r>
            <w:r w:rsidR="004413AE">
              <w:rPr>
                <w:sz w:val="20"/>
                <w:szCs w:val="20"/>
              </w:rPr>
              <w:t xml:space="preserve"> (i.e. formal dialogue happened at the User Panel table but informal dialogue can take place outside these settings between panellists and to raise awareness of the process beyond the Panel membership)</w:t>
            </w:r>
          </w:p>
        </w:tc>
      </w:tr>
      <w:tr w:rsidR="004413AE" w14:paraId="27DE27AB" w14:textId="77777777" w:rsidTr="004D01B8">
        <w:tc>
          <w:tcPr>
            <w:cnfStyle w:val="001000000000" w:firstRow="0" w:lastRow="0" w:firstColumn="1" w:lastColumn="0" w:oddVBand="0" w:evenVBand="0" w:oddHBand="0" w:evenHBand="0" w:firstRowFirstColumn="0" w:firstRowLastColumn="0" w:lastRowFirstColumn="0" w:lastRowLastColumn="0"/>
            <w:tcW w:w="1730" w:type="dxa"/>
          </w:tcPr>
          <w:p w14:paraId="4AC2E774" w14:textId="77777777" w:rsidR="004413AE" w:rsidRDefault="00995B22" w:rsidP="00995B22">
            <w:pPr>
              <w:rPr>
                <w:sz w:val="20"/>
                <w:szCs w:val="20"/>
              </w:rPr>
            </w:pPr>
            <w:r>
              <w:rPr>
                <w:sz w:val="20"/>
                <w:szCs w:val="20"/>
              </w:rPr>
              <w:t>Effective c</w:t>
            </w:r>
            <w:r w:rsidR="004413AE">
              <w:rPr>
                <w:sz w:val="20"/>
                <w:szCs w:val="20"/>
              </w:rPr>
              <w:t>ommunication</w:t>
            </w:r>
          </w:p>
          <w:p w14:paraId="3236378A" w14:textId="77777777" w:rsidR="00F20330" w:rsidRDefault="00F20330" w:rsidP="00995B22">
            <w:pPr>
              <w:rPr>
                <w:sz w:val="20"/>
                <w:szCs w:val="20"/>
              </w:rPr>
            </w:pPr>
          </w:p>
          <w:p w14:paraId="64FD8046" w14:textId="77777777" w:rsidR="00F20330" w:rsidRDefault="00F20330" w:rsidP="00995B22">
            <w:pPr>
              <w:rPr>
                <w:sz w:val="20"/>
                <w:szCs w:val="20"/>
              </w:rPr>
            </w:pPr>
          </w:p>
          <w:p w14:paraId="6C2EE0C8" w14:textId="77777777" w:rsidR="00F20330" w:rsidRDefault="00F20330" w:rsidP="00995B22">
            <w:pPr>
              <w:rPr>
                <w:sz w:val="20"/>
                <w:szCs w:val="20"/>
              </w:rPr>
            </w:pPr>
          </w:p>
          <w:p w14:paraId="5D725350" w14:textId="77777777" w:rsidR="00F20330" w:rsidRDefault="00F20330" w:rsidP="00995B22">
            <w:pPr>
              <w:rPr>
                <w:sz w:val="20"/>
                <w:szCs w:val="20"/>
              </w:rPr>
            </w:pPr>
            <w:r>
              <w:rPr>
                <w:sz w:val="20"/>
                <w:szCs w:val="20"/>
              </w:rPr>
              <w:t>Effective communication continued</w:t>
            </w:r>
          </w:p>
        </w:tc>
        <w:tc>
          <w:tcPr>
            <w:tcW w:w="2977" w:type="dxa"/>
          </w:tcPr>
          <w:p w14:paraId="05F30B3E" w14:textId="77777777" w:rsidR="00995B22" w:rsidRDefault="00995B22" w:rsidP="00995B2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Effective communication provides a base for productive Panellist engagement because supports a deliberative process where parties can include their interests and values in discussion. </w:t>
            </w:r>
          </w:p>
          <w:p w14:paraId="58030192" w14:textId="77777777" w:rsidR="00D541E4" w:rsidRDefault="00D541E4" w:rsidP="00995B22">
            <w:pPr>
              <w:cnfStyle w:val="000000000000" w:firstRow="0" w:lastRow="0" w:firstColumn="0" w:lastColumn="0" w:oddVBand="0" w:evenVBand="0" w:oddHBand="0" w:evenHBand="0" w:firstRowFirstColumn="0" w:firstRowLastColumn="0" w:lastRowFirstColumn="0" w:lastRowLastColumn="0"/>
              <w:rPr>
                <w:sz w:val="20"/>
                <w:szCs w:val="20"/>
              </w:rPr>
            </w:pPr>
          </w:p>
          <w:p w14:paraId="066012C9" w14:textId="77777777" w:rsidR="00995B22" w:rsidRDefault="00995B22" w:rsidP="00995B22">
            <w:pPr>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 xml:space="preserve">Communication applies to both communication within Panels and beyond Panels. </w:t>
            </w:r>
            <w:r>
              <w:rPr>
                <w:sz w:val="20"/>
                <w:szCs w:val="20"/>
              </w:rPr>
              <w:t>Members of User Panels can have a significant role in disseminating information and facilitating outreach beyond the Panels.</w:t>
            </w:r>
          </w:p>
          <w:p w14:paraId="2EBD6D35" w14:textId="77777777" w:rsidR="004413AE" w:rsidRPr="008B32B7" w:rsidRDefault="00995B22" w:rsidP="0057186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Effective communication</w:t>
            </w:r>
            <w:r w:rsidR="004413AE" w:rsidRPr="008B32B7">
              <w:rPr>
                <w:sz w:val="20"/>
                <w:szCs w:val="20"/>
              </w:rPr>
              <w:t xml:space="preserve"> is </w:t>
            </w:r>
            <w:r>
              <w:rPr>
                <w:sz w:val="20"/>
                <w:szCs w:val="20"/>
              </w:rPr>
              <w:t xml:space="preserve">also </w:t>
            </w:r>
            <w:r w:rsidR="004413AE" w:rsidRPr="008B32B7">
              <w:rPr>
                <w:sz w:val="20"/>
                <w:szCs w:val="20"/>
              </w:rPr>
              <w:t>about adopting a realistic approach to timely and appropriate dissemination of information, and scheduling of meetings. This means setting practical agendas that are achievable in time available, making all tasks time bound.</w:t>
            </w:r>
          </w:p>
          <w:p w14:paraId="341348F8" w14:textId="77777777" w:rsidR="004413AE" w:rsidRPr="008B32B7" w:rsidRDefault="004413AE" w:rsidP="00571869">
            <w:pPr>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Matters of logistics should also be considered such as ensuring democratic opportunities for all to participate (may include the venue selection in the basins rather than capital cities)</w:t>
            </w:r>
          </w:p>
          <w:p w14:paraId="62E32D34" w14:textId="77777777" w:rsidR="004413AE" w:rsidRPr="00215181" w:rsidRDefault="004413AE" w:rsidP="00571869">
            <w:pPr>
              <w:cnfStyle w:val="000000000000" w:firstRow="0" w:lastRow="0" w:firstColumn="0" w:lastColumn="0" w:oddVBand="0" w:evenVBand="0" w:oddHBand="0" w:evenHBand="0" w:firstRowFirstColumn="0" w:firstRowLastColumn="0" w:lastRowFirstColumn="0" w:lastRowLastColumn="0"/>
              <w:rPr>
                <w:sz w:val="20"/>
                <w:szCs w:val="20"/>
              </w:rPr>
            </w:pPr>
          </w:p>
        </w:tc>
        <w:tc>
          <w:tcPr>
            <w:tcW w:w="5245" w:type="dxa"/>
          </w:tcPr>
          <w:p w14:paraId="404A1F4C" w14:textId="77777777" w:rsidR="004413AE"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Identifying how informati</w:t>
            </w:r>
            <w:r w:rsidR="00995B22">
              <w:rPr>
                <w:sz w:val="20"/>
                <w:szCs w:val="20"/>
              </w:rPr>
              <w:t>on will be communicated, by who</w:t>
            </w:r>
            <w:r w:rsidRPr="008B32B7">
              <w:rPr>
                <w:sz w:val="20"/>
                <w:szCs w:val="20"/>
              </w:rPr>
              <w:t xml:space="preserve"> and for what purpose </w:t>
            </w:r>
            <w:r w:rsidR="00995B22">
              <w:rPr>
                <w:sz w:val="20"/>
                <w:szCs w:val="20"/>
              </w:rPr>
              <w:t>to ensure there is clarity</w:t>
            </w:r>
            <w:r w:rsidRPr="008B32B7">
              <w:rPr>
                <w:sz w:val="20"/>
                <w:szCs w:val="20"/>
              </w:rPr>
              <w:t xml:space="preserve"> in communication</w:t>
            </w:r>
          </w:p>
          <w:p w14:paraId="769F86AA" w14:textId="77777777" w:rsidR="00995B22" w:rsidRPr="008B32B7" w:rsidRDefault="00995B22"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Identifying the appropriate means of communication for Panel members (where and when)</w:t>
            </w:r>
          </w:p>
          <w:p w14:paraId="60FE22B7" w14:textId="77777777" w:rsidR="004413AE"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 xml:space="preserve">Communicating Panel business in a timely and concise manner, </w:t>
            </w:r>
            <w:r w:rsidR="00995B22">
              <w:rPr>
                <w:sz w:val="20"/>
                <w:szCs w:val="20"/>
              </w:rPr>
              <w:t xml:space="preserve">both </w:t>
            </w:r>
            <w:r w:rsidRPr="008B32B7">
              <w:rPr>
                <w:sz w:val="20"/>
                <w:szCs w:val="20"/>
              </w:rPr>
              <w:t>internally and externally</w:t>
            </w:r>
          </w:p>
          <w:p w14:paraId="1086A32C" w14:textId="77777777" w:rsidR="00D541E4" w:rsidRPr="008B32B7" w:rsidRDefault="00D541E4" w:rsidP="00D541E4">
            <w:pPr>
              <w:pStyle w:val="ListParagraph"/>
              <w:spacing w:before="0" w:line="240" w:lineRule="auto"/>
              <w:ind w:left="346"/>
              <w:cnfStyle w:val="000000000000" w:firstRow="0" w:lastRow="0" w:firstColumn="0" w:lastColumn="0" w:oddVBand="0" w:evenVBand="0" w:oddHBand="0" w:evenHBand="0" w:firstRowFirstColumn="0" w:firstRowLastColumn="0" w:lastRowFirstColumn="0" w:lastRowLastColumn="0"/>
              <w:rPr>
                <w:sz w:val="20"/>
                <w:szCs w:val="20"/>
              </w:rPr>
            </w:pPr>
          </w:p>
          <w:p w14:paraId="182E768D" w14:textId="77777777" w:rsidR="004413AE" w:rsidRPr="008B32B7"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The use of communiques post meeting (communiques can be written collectively at the conclusion of each meeting to ensure participation of all members in reflecting the key points for broader communication)</w:t>
            </w:r>
          </w:p>
          <w:p w14:paraId="4986AF1A" w14:textId="77777777" w:rsidR="004413AE" w:rsidRPr="008B32B7"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Panel members commit to communicating to their constituencies</w:t>
            </w:r>
          </w:p>
          <w:p w14:paraId="4EF854E8" w14:textId="77777777" w:rsidR="004413AE" w:rsidRPr="00FF5456" w:rsidRDefault="004413AE" w:rsidP="004413AE">
            <w:pPr>
              <w:pStyle w:val="ListParagraph"/>
              <w:numPr>
                <w:ilvl w:val="0"/>
                <w:numId w:val="23"/>
              </w:numPr>
              <w:spacing w:before="0" w:line="240" w:lineRule="auto"/>
              <w:ind w:left="346" w:hanging="283"/>
              <w:cnfStyle w:val="000000000000" w:firstRow="0" w:lastRow="0" w:firstColumn="0" w:lastColumn="0" w:oddVBand="0" w:evenVBand="0" w:oddHBand="0" w:evenHBand="0" w:firstRowFirstColumn="0" w:firstRowLastColumn="0" w:lastRowFirstColumn="0" w:lastRowLastColumn="0"/>
              <w:rPr>
                <w:sz w:val="20"/>
                <w:szCs w:val="20"/>
              </w:rPr>
            </w:pPr>
            <w:r w:rsidRPr="008B32B7">
              <w:rPr>
                <w:sz w:val="20"/>
                <w:szCs w:val="20"/>
              </w:rPr>
              <w:t xml:space="preserve">Beyond the </w:t>
            </w:r>
            <w:r>
              <w:rPr>
                <w:sz w:val="20"/>
                <w:szCs w:val="20"/>
              </w:rPr>
              <w:t>formal</w:t>
            </w:r>
            <w:r w:rsidRPr="008B32B7">
              <w:rPr>
                <w:sz w:val="20"/>
                <w:szCs w:val="20"/>
              </w:rPr>
              <w:t xml:space="preserve"> meetings, there may also be bilateral and multi-lateral program contact with users on an as needs basis between meetings. The need for this will be defined by things </w:t>
            </w:r>
            <w:r w:rsidR="00B46628">
              <w:rPr>
                <w:sz w:val="20"/>
                <w:szCs w:val="20"/>
              </w:rPr>
              <w:t>such as users holding data the P</w:t>
            </w:r>
            <w:r w:rsidRPr="008B32B7">
              <w:rPr>
                <w:sz w:val="20"/>
                <w:szCs w:val="20"/>
              </w:rPr>
              <w:t>rogram needs, clarification of needs, connecting GBA with any parallel regulatory activities that may occur.</w:t>
            </w:r>
          </w:p>
        </w:tc>
      </w:tr>
    </w:tbl>
    <w:p w14:paraId="10A4875E" w14:textId="77777777" w:rsidR="00EE6668" w:rsidRDefault="00AD595E" w:rsidP="00EE6668">
      <w:pPr>
        <w:pStyle w:val="Heading1"/>
      </w:pPr>
      <w:bookmarkStart w:id="30" w:name="_Toc512107933"/>
      <w:r>
        <w:t>Monitoring and Evaluation of</w:t>
      </w:r>
      <w:r w:rsidR="00EE6668">
        <w:t xml:space="preserve"> the Basin User Panels</w:t>
      </w:r>
      <w:bookmarkEnd w:id="30"/>
    </w:p>
    <w:p w14:paraId="12E9D620" w14:textId="77777777" w:rsidR="000D7E32" w:rsidRDefault="000D7E32" w:rsidP="000D7E32">
      <w:pPr>
        <w:pStyle w:val="BodyText"/>
      </w:pPr>
      <w:r>
        <w:t xml:space="preserve">Given the introduction of User Panels to the GBA Program framework, there is an intention to conduct a targeted </w:t>
      </w:r>
      <w:r w:rsidRPr="000D7E32">
        <w:t>monitoring and evaluation</w:t>
      </w:r>
      <w:r>
        <w:t xml:space="preserve"> (M&amp;E) process to assess the effectiveness and performance of the User Panels over time. The M&amp;E activities in relation to the User Panels specifically within the Program should be designed to elicit a combination of qualitative and quantitative data that will be comparable across time and across regions. A robust data collection process should test a common framework in various locations where membership, local issues and other contextual factors will vary. Recommended methods would include observation at meetings, interviews with Panel and Program members, and surveys to track sentiment over time. </w:t>
      </w:r>
    </w:p>
    <w:p w14:paraId="2FC84D36" w14:textId="77777777" w:rsidR="000D7E32" w:rsidRDefault="000D7E32" w:rsidP="00DF10C4">
      <w:pPr>
        <w:pStyle w:val="BodyText"/>
      </w:pPr>
      <w:r>
        <w:t>In gathering this data over the course of the Program, the evidence base should be designed to respond to the following specific questions about the process and outcomes of the User Panels:</w:t>
      </w:r>
    </w:p>
    <w:p w14:paraId="3246E450" w14:textId="77777777" w:rsidR="000D7E32" w:rsidRPr="000D7E32" w:rsidRDefault="000D7E32" w:rsidP="00DF10C4">
      <w:pPr>
        <w:spacing w:after="0"/>
        <w:rPr>
          <w:rFonts w:eastAsia="Times New Roman" w:cstheme="minorHAnsi"/>
          <w:b/>
          <w:i/>
          <w:sz w:val="24"/>
          <w:szCs w:val="24"/>
          <w:lang w:eastAsia="zh-CN" w:bidi="th-TH"/>
        </w:rPr>
      </w:pPr>
      <w:r w:rsidRPr="000D7E32">
        <w:rPr>
          <w:rFonts w:eastAsia="Times New Roman" w:cstheme="minorHAnsi"/>
          <w:b/>
          <w:i/>
          <w:sz w:val="24"/>
          <w:szCs w:val="24"/>
          <w:lang w:eastAsia="zh-CN" w:bidi="th-TH"/>
        </w:rPr>
        <w:t xml:space="preserve">How well do Program activities and outputs align with the needs of intended users?  </w:t>
      </w:r>
    </w:p>
    <w:p w14:paraId="64B1A6C7" w14:textId="77777777" w:rsidR="000D7E32" w:rsidRPr="000D7E32" w:rsidRDefault="000D7E32" w:rsidP="00DF10C4">
      <w:pPr>
        <w:numPr>
          <w:ilvl w:val="0"/>
          <w:numId w:val="27"/>
        </w:numPr>
        <w:spacing w:after="0"/>
        <w:rPr>
          <w:rFonts w:eastAsia="Times New Roman" w:cstheme="minorHAnsi"/>
          <w:sz w:val="24"/>
          <w:szCs w:val="24"/>
          <w:lang w:eastAsia="zh-CN" w:bidi="th-TH"/>
        </w:rPr>
      </w:pPr>
      <w:r w:rsidRPr="000D7E32">
        <w:rPr>
          <w:rFonts w:eastAsia="Times New Roman" w:cstheme="minorHAnsi"/>
          <w:sz w:val="24"/>
          <w:szCs w:val="24"/>
          <w:lang w:eastAsia="zh-CN" w:bidi="th-TH"/>
        </w:rPr>
        <w:t xml:space="preserve">how well has the Program captured user needs? </w:t>
      </w:r>
    </w:p>
    <w:p w14:paraId="0E5818B5" w14:textId="77777777" w:rsidR="000D7E32" w:rsidRPr="000D7E32" w:rsidRDefault="000D7E32" w:rsidP="00DF10C4">
      <w:pPr>
        <w:numPr>
          <w:ilvl w:val="0"/>
          <w:numId w:val="27"/>
        </w:numPr>
        <w:spacing w:after="0" w:line="280" w:lineRule="atLeast"/>
        <w:rPr>
          <w:rFonts w:eastAsia="Times New Roman" w:cstheme="minorHAnsi"/>
          <w:sz w:val="24"/>
          <w:szCs w:val="24"/>
          <w:lang w:eastAsia="zh-CN" w:bidi="th-TH"/>
        </w:rPr>
      </w:pPr>
      <w:r w:rsidRPr="000D7E32">
        <w:rPr>
          <w:rFonts w:eastAsia="Times New Roman" w:cstheme="minorHAnsi"/>
          <w:sz w:val="24"/>
          <w:szCs w:val="24"/>
          <w:lang w:eastAsia="zh-CN" w:bidi="th-TH"/>
        </w:rPr>
        <w:t>how well have user needs been reflected in the Program scope and activities?</w:t>
      </w:r>
    </w:p>
    <w:p w14:paraId="64B88742" w14:textId="77777777" w:rsidR="000D7E32" w:rsidRPr="000D7E32" w:rsidRDefault="000D7E32" w:rsidP="00DF10C4">
      <w:pPr>
        <w:numPr>
          <w:ilvl w:val="0"/>
          <w:numId w:val="27"/>
        </w:numPr>
        <w:rPr>
          <w:rFonts w:eastAsia="Times New Roman" w:cstheme="minorHAnsi"/>
          <w:sz w:val="24"/>
          <w:szCs w:val="24"/>
          <w:lang w:eastAsia="zh-CN" w:bidi="th-TH"/>
        </w:rPr>
      </w:pPr>
      <w:r w:rsidRPr="000D7E32">
        <w:rPr>
          <w:rFonts w:eastAsia="Times New Roman" w:cstheme="minorHAnsi"/>
          <w:sz w:val="24"/>
          <w:szCs w:val="24"/>
          <w:lang w:eastAsia="zh-CN" w:bidi="th-TH"/>
        </w:rPr>
        <w:t>how well has the Program been able to ascertain and track if user needs have changed with time?</w:t>
      </w:r>
    </w:p>
    <w:p w14:paraId="1629CEF6" w14:textId="77777777" w:rsidR="000D7E32" w:rsidRPr="000D7E32" w:rsidRDefault="000D7E32" w:rsidP="00DF10C4">
      <w:pPr>
        <w:spacing w:after="0" w:line="280" w:lineRule="atLeast"/>
        <w:rPr>
          <w:rFonts w:eastAsia="Times New Roman" w:cstheme="minorHAnsi"/>
          <w:b/>
          <w:i/>
          <w:sz w:val="24"/>
          <w:szCs w:val="24"/>
          <w:lang w:eastAsia="zh-CN" w:bidi="th-TH"/>
        </w:rPr>
      </w:pPr>
      <w:r w:rsidRPr="000D7E32">
        <w:rPr>
          <w:rFonts w:eastAsia="Times New Roman" w:cstheme="minorHAnsi"/>
          <w:b/>
          <w:i/>
          <w:sz w:val="24"/>
          <w:szCs w:val="24"/>
          <w:lang w:eastAsia="zh-CN" w:bidi="th-TH"/>
        </w:rPr>
        <w:t xml:space="preserve">How has data collected by the Program been used by the Program? </w:t>
      </w:r>
    </w:p>
    <w:p w14:paraId="5CF580FE" w14:textId="77777777" w:rsidR="000D7E32" w:rsidRPr="000D7E32" w:rsidRDefault="000D7E32" w:rsidP="00DF10C4">
      <w:pPr>
        <w:numPr>
          <w:ilvl w:val="0"/>
          <w:numId w:val="27"/>
        </w:numPr>
        <w:rPr>
          <w:rFonts w:eastAsia="Times New Roman" w:cstheme="minorHAnsi"/>
          <w:sz w:val="24"/>
          <w:szCs w:val="24"/>
          <w:lang w:eastAsia="zh-CN" w:bidi="th-TH"/>
        </w:rPr>
      </w:pPr>
      <w:r w:rsidRPr="000D7E32">
        <w:rPr>
          <w:rFonts w:eastAsia="Times New Roman" w:cstheme="minorHAnsi"/>
          <w:sz w:val="24"/>
          <w:szCs w:val="24"/>
          <w:lang w:eastAsia="zh-CN" w:bidi="th-TH"/>
        </w:rPr>
        <w:t xml:space="preserve">how well have processes around data transparency met user expectations and government guidelines? </w:t>
      </w:r>
    </w:p>
    <w:p w14:paraId="51627101" w14:textId="77777777" w:rsidR="000D7E32" w:rsidRPr="000D7E32" w:rsidRDefault="00B46628" w:rsidP="00DF10C4">
      <w:pPr>
        <w:spacing w:after="0" w:line="280" w:lineRule="atLeast"/>
        <w:rPr>
          <w:rFonts w:eastAsia="Times New Roman" w:cstheme="minorHAnsi"/>
          <w:b/>
          <w:i/>
          <w:sz w:val="24"/>
          <w:szCs w:val="24"/>
          <w:lang w:eastAsia="zh-CN" w:bidi="th-TH"/>
        </w:rPr>
      </w:pPr>
      <w:r>
        <w:rPr>
          <w:rFonts w:eastAsia="Times New Roman" w:cstheme="minorHAnsi"/>
          <w:b/>
          <w:i/>
          <w:sz w:val="24"/>
          <w:szCs w:val="24"/>
          <w:lang w:eastAsia="zh-CN" w:bidi="th-TH"/>
        </w:rPr>
        <w:t>How well is the P</w:t>
      </w:r>
      <w:r w:rsidR="000D7E32" w:rsidRPr="000D7E32">
        <w:rPr>
          <w:rFonts w:eastAsia="Times New Roman" w:cstheme="minorHAnsi"/>
          <w:b/>
          <w:i/>
          <w:sz w:val="24"/>
          <w:szCs w:val="24"/>
          <w:lang w:eastAsia="zh-CN" w:bidi="th-TH"/>
        </w:rPr>
        <w:t>rogram meeting the expectations of intended (and other) users?</w:t>
      </w:r>
    </w:p>
    <w:p w14:paraId="4896204F" w14:textId="77777777" w:rsidR="000D7E32" w:rsidRPr="000D7E32" w:rsidRDefault="000D7E32" w:rsidP="00DF10C4">
      <w:pPr>
        <w:numPr>
          <w:ilvl w:val="0"/>
          <w:numId w:val="27"/>
        </w:numPr>
        <w:spacing w:after="0"/>
        <w:rPr>
          <w:rFonts w:eastAsia="Times New Roman" w:cstheme="minorHAnsi"/>
          <w:sz w:val="24"/>
          <w:szCs w:val="24"/>
          <w:lang w:eastAsia="zh-CN" w:bidi="th-TH"/>
        </w:rPr>
      </w:pPr>
      <w:r w:rsidRPr="000D7E32">
        <w:rPr>
          <w:rFonts w:eastAsia="Times New Roman" w:cstheme="minorHAnsi"/>
          <w:sz w:val="24"/>
          <w:szCs w:val="24"/>
          <w:lang w:eastAsia="zh-CN" w:bidi="th-TH"/>
        </w:rPr>
        <w:t>by whom and in what ways are Program outputs being used/applied?</w:t>
      </w:r>
    </w:p>
    <w:p w14:paraId="42625496" w14:textId="77777777" w:rsidR="000D7E32" w:rsidRDefault="000D7E32" w:rsidP="00DF10C4">
      <w:pPr>
        <w:numPr>
          <w:ilvl w:val="0"/>
          <w:numId w:val="27"/>
        </w:numPr>
        <w:spacing w:after="0"/>
        <w:rPr>
          <w:rFonts w:eastAsia="Times New Roman" w:cstheme="minorHAnsi"/>
          <w:sz w:val="24"/>
          <w:szCs w:val="24"/>
          <w:lang w:eastAsia="zh-CN" w:bidi="th-TH"/>
        </w:rPr>
      </w:pPr>
      <w:r w:rsidRPr="000D7E32">
        <w:rPr>
          <w:rFonts w:eastAsia="Times New Roman" w:cstheme="minorHAnsi"/>
          <w:sz w:val="24"/>
          <w:szCs w:val="24"/>
          <w:lang w:eastAsia="zh-CN" w:bidi="th-TH"/>
        </w:rPr>
        <w:t>which elements of the Program are most useful? Why?</w:t>
      </w:r>
    </w:p>
    <w:p w14:paraId="5153C8D2" w14:textId="7DEE9422" w:rsidR="007E7CE4" w:rsidRDefault="007E7CE4" w:rsidP="000D7E32">
      <w:pPr>
        <w:pStyle w:val="BodyText"/>
      </w:pPr>
      <w:r>
        <w:t xml:space="preserve">The M&amp;E process has a clear opportunity to provide recommendations to improve Panel process during the course of the Program </w:t>
      </w:r>
      <w:r w:rsidR="00045AD2">
        <w:t xml:space="preserve">in order </w:t>
      </w:r>
      <w:r>
        <w:t>to enhance outcomes.</w:t>
      </w:r>
    </w:p>
    <w:p w14:paraId="164C0153" w14:textId="77777777" w:rsidR="000D7E32" w:rsidRDefault="000D7E32" w:rsidP="008E73A3">
      <w:pPr>
        <w:pStyle w:val="BodyText"/>
        <w:spacing w:after="0"/>
      </w:pPr>
      <w:r>
        <w:t>By aligning data collection back to the intended outcomes of the User Panel de</w:t>
      </w:r>
      <w:r w:rsidR="00E57801">
        <w:t>s</w:t>
      </w:r>
      <w:r>
        <w:t xml:space="preserve">ign (i.e. building legitimacy and trust; governing risk; and enabling transparency), there will </w:t>
      </w:r>
      <w:r w:rsidR="000439D2">
        <w:t xml:space="preserve">also </w:t>
      </w:r>
      <w:r>
        <w:t xml:space="preserve">be scope to examine </w:t>
      </w:r>
      <w:r w:rsidR="000439D2">
        <w:t xml:space="preserve">opportunities for </w:t>
      </w:r>
      <w:r>
        <w:t>learning across three panels in different geographies within Australia</w:t>
      </w:r>
      <w:r w:rsidR="007E7CE4">
        <w:t xml:space="preserve">. </w:t>
      </w:r>
      <w:r w:rsidR="000B4F79">
        <w:t>For example:</w:t>
      </w:r>
    </w:p>
    <w:p w14:paraId="7CDB893E" w14:textId="77777777" w:rsidR="000B4F79" w:rsidRDefault="007E7CE4" w:rsidP="008E73A3">
      <w:pPr>
        <w:pStyle w:val="BodyText"/>
        <w:numPr>
          <w:ilvl w:val="0"/>
          <w:numId w:val="28"/>
        </w:numPr>
        <w:spacing w:before="0" w:after="0"/>
      </w:pPr>
      <w:r>
        <w:t>Were</w:t>
      </w:r>
      <w:r w:rsidR="000B4F79">
        <w:t xml:space="preserve"> all Panel processes equally effective?</w:t>
      </w:r>
      <w:r>
        <w:t xml:space="preserve"> Why/why not?</w:t>
      </w:r>
    </w:p>
    <w:p w14:paraId="0D2D034B" w14:textId="77777777" w:rsidR="000B4F79" w:rsidRDefault="000B4F79" w:rsidP="008E73A3">
      <w:pPr>
        <w:pStyle w:val="BodyText"/>
        <w:numPr>
          <w:ilvl w:val="0"/>
          <w:numId w:val="28"/>
        </w:numPr>
        <w:spacing w:before="0" w:after="0"/>
      </w:pPr>
      <w:r>
        <w:t>What are the differences or similarities in the nature of the discussions across Australia?</w:t>
      </w:r>
    </w:p>
    <w:p w14:paraId="12E3F9CA" w14:textId="77777777" w:rsidR="000B4F79" w:rsidRDefault="000B4F79" w:rsidP="008E73A3">
      <w:pPr>
        <w:pStyle w:val="BodyText"/>
        <w:numPr>
          <w:ilvl w:val="0"/>
          <w:numId w:val="28"/>
        </w:numPr>
        <w:spacing w:before="0" w:after="0"/>
      </w:pPr>
      <w:r>
        <w:t>What methods were most effective and why?</w:t>
      </w:r>
    </w:p>
    <w:p w14:paraId="4EF26DEF" w14:textId="77777777" w:rsidR="000B4F79" w:rsidRDefault="000B4F79" w:rsidP="008E73A3">
      <w:pPr>
        <w:pStyle w:val="BodyText"/>
        <w:numPr>
          <w:ilvl w:val="0"/>
          <w:numId w:val="28"/>
        </w:numPr>
        <w:spacing w:before="0"/>
      </w:pPr>
      <w:r>
        <w:t>Where were the greatest success and challenges experienced? What was learned?</w:t>
      </w:r>
    </w:p>
    <w:p w14:paraId="45704277" w14:textId="77777777" w:rsidR="009809B2" w:rsidRDefault="000B4F79" w:rsidP="000439D2">
      <w:pPr>
        <w:pStyle w:val="BodyText"/>
      </w:pPr>
      <w:r>
        <w:t xml:space="preserve">In this way, the investment in the User Panels in the GBA Program may provide useful lessons for other </w:t>
      </w:r>
      <w:r w:rsidR="00EA2B39">
        <w:t xml:space="preserve">risk governance </w:t>
      </w:r>
      <w:r w:rsidR="00CE5C09">
        <w:t xml:space="preserve">and engagement </w:t>
      </w:r>
      <w:r>
        <w:t xml:space="preserve">processes being implemented by the Department. </w:t>
      </w:r>
      <w:r w:rsidR="000439D2">
        <w:t xml:space="preserve"> </w:t>
      </w:r>
    </w:p>
    <w:p w14:paraId="7EB2A47F" w14:textId="77777777" w:rsidR="00EE6668" w:rsidRDefault="00EE6668" w:rsidP="00EE6668">
      <w:pPr>
        <w:pStyle w:val="Heading1"/>
        <w:pageBreakBefore w:val="0"/>
        <w:numPr>
          <w:ilvl w:val="0"/>
          <w:numId w:val="0"/>
        </w:numPr>
        <w:spacing w:before="480" w:after="360" w:line="240" w:lineRule="auto"/>
        <w:ind w:left="1134" w:hanging="1134"/>
      </w:pPr>
      <w:bookmarkStart w:id="31" w:name="_Toc507360181"/>
      <w:bookmarkStart w:id="32" w:name="_Toc512107934"/>
      <w:r>
        <w:t>References</w:t>
      </w:r>
      <w:bookmarkEnd w:id="31"/>
      <w:bookmarkEnd w:id="32"/>
    </w:p>
    <w:p w14:paraId="265D911A" w14:textId="77777777" w:rsidR="000F1FD6" w:rsidRPr="004A4AF9" w:rsidRDefault="000F1FD6" w:rsidP="004A4AF9">
      <w:pPr>
        <w:pStyle w:val="BodyText"/>
        <w:spacing w:before="0" w:after="0"/>
        <w:ind w:left="426" w:hanging="426"/>
        <w:rPr>
          <w:rFonts w:eastAsia="Times New Roman"/>
          <w:sz w:val="22"/>
        </w:rPr>
      </w:pPr>
      <w:r w:rsidRPr="004A4AF9">
        <w:rPr>
          <w:rFonts w:eastAsia="Times New Roman" w:cstheme="minorHAnsi"/>
          <w:sz w:val="22"/>
        </w:rPr>
        <w:t>Anderson, M.B., Zandvliet, L. 2009. Getting it Right: Making Corporate-Community Relations Work. Sheffield, Greenleaf Publishing.</w:t>
      </w:r>
    </w:p>
    <w:p w14:paraId="6E945AC0" w14:textId="77777777" w:rsidR="000F1FD6" w:rsidRDefault="000F1FD6" w:rsidP="004A4AF9">
      <w:pPr>
        <w:pStyle w:val="BodyText"/>
        <w:spacing w:before="0" w:after="0"/>
        <w:ind w:left="426" w:hanging="426"/>
        <w:rPr>
          <w:rStyle w:val="blue-text"/>
          <w:rFonts w:asciiTheme="minorHAnsi" w:hAnsiTheme="minorHAnsi" w:cstheme="minorHAnsi"/>
          <w:sz w:val="22"/>
          <w:lang w:val="en-GB"/>
        </w:rPr>
      </w:pPr>
      <w:r>
        <w:rPr>
          <w:rStyle w:val="blue-text"/>
          <w:rFonts w:asciiTheme="minorHAnsi" w:hAnsiTheme="minorHAnsi" w:cstheme="minorHAnsi"/>
          <w:sz w:val="22"/>
          <w:lang w:val="en-GB"/>
        </w:rPr>
        <w:t xml:space="preserve">Australian Government. 2017a. Making the most of our gas resources. Australian Government Factsheet, May 2017. URL: </w:t>
      </w:r>
      <w:hyperlink r:id="rId25" w:history="1">
        <w:r w:rsidRPr="00712013">
          <w:rPr>
            <w:rStyle w:val="Hyperlink"/>
            <w:rFonts w:asciiTheme="minorHAnsi" w:hAnsiTheme="minorHAnsi" w:cstheme="minorHAnsi"/>
            <w:sz w:val="22"/>
            <w:lang w:val="en-GB"/>
          </w:rPr>
          <w:t xml:space="preserve">https://www.energy.gov.au/sites/g/files/net3411/f/making-the-most-of-our-gas-resources-factsheet-2017_0.pdf </w:t>
        </w:r>
      </w:hyperlink>
      <w:r w:rsidR="007627CA" w:rsidRPr="007627CA">
        <w:rPr>
          <w:rStyle w:val="blue-text"/>
          <w:rFonts w:asciiTheme="minorHAnsi" w:hAnsiTheme="minorHAnsi" w:cstheme="minorHAnsi"/>
          <w:sz w:val="22"/>
          <w:lang w:val="en-GB"/>
        </w:rPr>
        <w:t xml:space="preserve"> </w:t>
      </w:r>
      <w:r w:rsidR="007627CA">
        <w:rPr>
          <w:rStyle w:val="blue-text"/>
          <w:rFonts w:asciiTheme="minorHAnsi" w:hAnsiTheme="minorHAnsi" w:cstheme="minorHAnsi"/>
          <w:sz w:val="22"/>
          <w:lang w:val="en-GB"/>
        </w:rPr>
        <w:t>Access date 25.01.18</w:t>
      </w:r>
    </w:p>
    <w:p w14:paraId="4C6A5C74" w14:textId="77777777" w:rsidR="000F1FD6" w:rsidRDefault="000F1FD6" w:rsidP="004A4AF9">
      <w:pPr>
        <w:pStyle w:val="BodyText"/>
        <w:spacing w:before="0" w:after="0"/>
        <w:ind w:left="426" w:hanging="426"/>
        <w:rPr>
          <w:rStyle w:val="blue-text"/>
          <w:rFonts w:asciiTheme="minorHAnsi" w:hAnsiTheme="minorHAnsi" w:cstheme="minorHAnsi"/>
          <w:sz w:val="22"/>
          <w:lang w:val="en-GB"/>
        </w:rPr>
      </w:pPr>
      <w:r>
        <w:rPr>
          <w:rStyle w:val="blue-text"/>
          <w:rFonts w:asciiTheme="minorHAnsi" w:hAnsiTheme="minorHAnsi" w:cstheme="minorHAnsi"/>
          <w:sz w:val="22"/>
          <w:lang w:val="en-GB"/>
        </w:rPr>
        <w:t xml:space="preserve">Australian Government. 2017b. Towards a new energy future. Australian Government Factsheet, May 2017. URL: </w:t>
      </w:r>
      <w:hyperlink r:id="rId26" w:history="1">
        <w:r w:rsidRPr="00712013">
          <w:rPr>
            <w:rStyle w:val="Hyperlink"/>
            <w:rFonts w:asciiTheme="minorHAnsi" w:hAnsiTheme="minorHAnsi" w:cstheme="minorHAnsi"/>
            <w:sz w:val="22"/>
            <w:lang w:val="en-GB"/>
          </w:rPr>
          <w:t>https://www.energy.gov.au/sites/g/files/net3411/f/towards-a-new-energy-future-factsheet-2017_0.pdf</w:t>
        </w:r>
      </w:hyperlink>
      <w:r>
        <w:rPr>
          <w:rStyle w:val="blue-text"/>
          <w:rFonts w:asciiTheme="minorHAnsi" w:hAnsiTheme="minorHAnsi" w:cstheme="minorHAnsi"/>
          <w:sz w:val="22"/>
          <w:lang w:val="en-GB"/>
        </w:rPr>
        <w:t xml:space="preserve"> Access date 25.01.18</w:t>
      </w:r>
    </w:p>
    <w:p w14:paraId="2769ACC7" w14:textId="77777777" w:rsidR="000F1FD6" w:rsidRPr="004A4AF9" w:rsidRDefault="000F1FD6" w:rsidP="004A4AF9">
      <w:pPr>
        <w:pStyle w:val="BodyText"/>
        <w:spacing w:before="0" w:after="0"/>
        <w:ind w:left="426" w:hanging="426"/>
        <w:rPr>
          <w:rStyle w:val="blue-text"/>
          <w:rFonts w:asciiTheme="minorHAnsi" w:hAnsiTheme="minorHAnsi" w:cstheme="minorHAnsi"/>
          <w:sz w:val="22"/>
          <w:lang w:val="en-GB"/>
        </w:rPr>
      </w:pPr>
      <w:r w:rsidRPr="004A4AF9">
        <w:rPr>
          <w:rStyle w:val="blue-text"/>
          <w:rFonts w:asciiTheme="minorHAnsi" w:hAnsiTheme="minorHAnsi" w:cstheme="minorHAnsi"/>
          <w:sz w:val="22"/>
          <w:lang w:val="en-GB"/>
        </w:rPr>
        <w:t>Australian Government. 2018. Geolog</w:t>
      </w:r>
      <w:r w:rsidR="00BC3937">
        <w:rPr>
          <w:rStyle w:val="blue-text"/>
          <w:rFonts w:asciiTheme="minorHAnsi" w:hAnsiTheme="minorHAnsi" w:cstheme="minorHAnsi"/>
          <w:sz w:val="22"/>
          <w:lang w:val="en-GB"/>
        </w:rPr>
        <w:t>ical and Bioregional Assessment Program</w:t>
      </w:r>
      <w:r w:rsidRPr="004A4AF9">
        <w:rPr>
          <w:rStyle w:val="blue-text"/>
          <w:rFonts w:asciiTheme="minorHAnsi" w:hAnsiTheme="minorHAnsi" w:cstheme="minorHAnsi"/>
          <w:sz w:val="22"/>
          <w:lang w:val="en-GB"/>
        </w:rPr>
        <w:t xml:space="preserve">. URL: </w:t>
      </w:r>
      <w:r w:rsidR="00BC3937" w:rsidRPr="00BC3937">
        <w:rPr>
          <w:rStyle w:val="Hyperlink"/>
          <w:rFonts w:asciiTheme="minorHAnsi" w:hAnsiTheme="minorHAnsi" w:cstheme="minorHAnsi"/>
          <w:sz w:val="22"/>
          <w:lang w:val="en-GB"/>
        </w:rPr>
        <w:t>https://www.bioregionalassessments.gov.au/geological-and-bioregional-assessment-program</w:t>
      </w:r>
      <w:r w:rsidRPr="004A4AF9">
        <w:rPr>
          <w:rStyle w:val="blue-text"/>
          <w:rFonts w:asciiTheme="minorHAnsi" w:hAnsiTheme="minorHAnsi" w:cstheme="minorHAnsi"/>
          <w:sz w:val="22"/>
          <w:lang w:val="en-GB"/>
        </w:rPr>
        <w:t xml:space="preserve"> Access date </w:t>
      </w:r>
      <w:r w:rsidR="00BC3937">
        <w:rPr>
          <w:rStyle w:val="blue-text"/>
          <w:rFonts w:asciiTheme="minorHAnsi" w:hAnsiTheme="minorHAnsi" w:cstheme="minorHAnsi"/>
          <w:sz w:val="22"/>
          <w:lang w:val="en-GB"/>
        </w:rPr>
        <w:t>30.06.18</w:t>
      </w:r>
      <w:r w:rsidRPr="004A4AF9">
        <w:rPr>
          <w:rStyle w:val="blue-text"/>
          <w:rFonts w:asciiTheme="minorHAnsi" w:hAnsiTheme="minorHAnsi" w:cstheme="minorHAnsi"/>
          <w:sz w:val="22"/>
          <w:lang w:val="en-GB"/>
        </w:rPr>
        <w:t>.</w:t>
      </w:r>
    </w:p>
    <w:p w14:paraId="1C161195" w14:textId="77777777" w:rsidR="00792706" w:rsidRPr="004A4AF9" w:rsidRDefault="00792706" w:rsidP="004A4AF9">
      <w:pPr>
        <w:pStyle w:val="BodyText"/>
        <w:spacing w:before="0" w:after="0"/>
        <w:ind w:left="426" w:hanging="426"/>
        <w:rPr>
          <w:rFonts w:eastAsia="Times New Roman"/>
          <w:sz w:val="22"/>
        </w:rPr>
      </w:pPr>
      <w:r w:rsidRPr="004A4AF9">
        <w:rPr>
          <w:rFonts w:eastAsia="Times New Roman"/>
          <w:sz w:val="22"/>
        </w:rPr>
        <w:t>Besley, J.C. 2010. Public engagement and the impact of fairness perceptions on decision favorability and acceptance. Science Communication 32, 256-280.</w:t>
      </w:r>
    </w:p>
    <w:p w14:paraId="15AD38F4" w14:textId="77777777" w:rsidR="00792706" w:rsidRPr="004A4AF9" w:rsidRDefault="00792706" w:rsidP="004A4AF9">
      <w:pPr>
        <w:pStyle w:val="BodyText"/>
        <w:spacing w:before="0" w:after="0"/>
        <w:ind w:left="426" w:hanging="426"/>
        <w:rPr>
          <w:rFonts w:eastAsia="Times New Roman"/>
          <w:sz w:val="22"/>
        </w:rPr>
      </w:pPr>
      <w:r w:rsidRPr="004A4AF9">
        <w:rPr>
          <w:rFonts w:eastAsia="Times New Roman"/>
          <w:sz w:val="22"/>
        </w:rPr>
        <w:t xml:space="preserve">Boully, L., McCollum, B., Vanderbyl, T., Claydon, G. 2005. Talk until the talking starts – resolving conflict through dialogue. Paper presented to the International Conference on Engaging Communities, 14-17 August, Brisbane, Australia. </w:t>
      </w:r>
    </w:p>
    <w:p w14:paraId="316EA87B" w14:textId="77777777" w:rsidR="00792706" w:rsidRPr="004A4AF9" w:rsidRDefault="00792706" w:rsidP="004A4AF9">
      <w:pPr>
        <w:pStyle w:val="BodyText"/>
        <w:spacing w:before="0" w:after="0"/>
        <w:ind w:left="426" w:hanging="426"/>
        <w:rPr>
          <w:rFonts w:eastAsia="Times New Roman" w:cstheme="minorHAnsi"/>
          <w:sz w:val="22"/>
        </w:rPr>
      </w:pPr>
      <w:r w:rsidRPr="004A4AF9">
        <w:rPr>
          <w:rFonts w:eastAsia="Times New Roman" w:cstheme="minorHAnsi"/>
          <w:sz w:val="22"/>
        </w:rPr>
        <w:t>Colvin, R.M., Witt, G.B., Lacey, J. 2015. Strange bedfellows or an aligning of values? Exploration of stakeholder values in an alliance of concerned citizens against coal seam gas mining. Land Use Policy 42, 392-399.</w:t>
      </w:r>
    </w:p>
    <w:p w14:paraId="7D42473A" w14:textId="77777777" w:rsidR="00792706" w:rsidRPr="004A4AF9" w:rsidRDefault="00792706" w:rsidP="004A4AF9">
      <w:pPr>
        <w:pStyle w:val="BodyText"/>
        <w:spacing w:before="0" w:after="0"/>
        <w:ind w:left="426" w:hanging="426"/>
        <w:rPr>
          <w:rFonts w:eastAsia="Times New Roman" w:cstheme="minorHAnsi"/>
          <w:sz w:val="22"/>
        </w:rPr>
      </w:pPr>
      <w:r w:rsidRPr="004A4AF9">
        <w:rPr>
          <w:sz w:val="22"/>
        </w:rPr>
        <w:t xml:space="preserve">Colvin, R.M., Witt, G.B., Lacey, J. 2016. Approaches to identifying stakeholders in environmental management: Insights from practitioners to go beyond the ‘usual suspects’. </w:t>
      </w:r>
      <w:r w:rsidRPr="004A4AF9">
        <w:rPr>
          <w:i/>
          <w:sz w:val="22"/>
        </w:rPr>
        <w:t>Land Use Policy</w:t>
      </w:r>
      <w:r w:rsidRPr="004A4AF9">
        <w:rPr>
          <w:sz w:val="22"/>
        </w:rPr>
        <w:t xml:space="preserve"> 52, 266-276.</w:t>
      </w:r>
    </w:p>
    <w:p w14:paraId="72B38663" w14:textId="77777777" w:rsidR="00792706" w:rsidRPr="004A4AF9" w:rsidRDefault="00792706" w:rsidP="004A4AF9">
      <w:pPr>
        <w:pStyle w:val="BodyText"/>
        <w:spacing w:before="0" w:after="0"/>
        <w:ind w:left="426" w:hanging="426"/>
        <w:rPr>
          <w:rStyle w:val="blue-text"/>
          <w:rFonts w:asciiTheme="minorHAnsi" w:hAnsiTheme="minorHAnsi" w:cstheme="minorHAnsi"/>
          <w:sz w:val="22"/>
          <w:lang w:val="en-GB"/>
        </w:rPr>
      </w:pPr>
      <w:r w:rsidRPr="004A4AF9">
        <w:rPr>
          <w:rStyle w:val="blue-text"/>
          <w:rFonts w:asciiTheme="minorHAnsi" w:hAnsiTheme="minorHAnsi" w:cstheme="minorHAnsi"/>
          <w:sz w:val="22"/>
          <w:lang w:val="en-GB"/>
        </w:rPr>
        <w:t>Finkel, A., Moses, K., Munro, C., Effeney, T., O’Kane, M. 2017. Independent Review into the Future Security of the National Electricity Market: Blueprint for the Future. Canberra, Commonwealth of Australia.</w:t>
      </w:r>
    </w:p>
    <w:p w14:paraId="6C3769CA" w14:textId="77777777" w:rsidR="00792706" w:rsidRPr="004A4AF9" w:rsidRDefault="00792706" w:rsidP="004A4AF9">
      <w:pPr>
        <w:pStyle w:val="BodyText"/>
        <w:spacing w:before="0" w:after="0"/>
        <w:ind w:left="426" w:hanging="426"/>
        <w:rPr>
          <w:noProof/>
          <w:sz w:val="22"/>
        </w:rPr>
      </w:pPr>
      <w:r w:rsidRPr="004A4AF9">
        <w:rPr>
          <w:noProof/>
          <w:sz w:val="22"/>
        </w:rPr>
        <w:t>Jacquet, J. B. 2014. Review of risks to communities from shale energy development. Environmental Science &amp; Technology 48(15), 8321-8333.</w:t>
      </w:r>
    </w:p>
    <w:p w14:paraId="24E264E4" w14:textId="77777777" w:rsidR="00FC7F62" w:rsidRPr="004A4AF9" w:rsidRDefault="00FC7F62" w:rsidP="004A4AF9">
      <w:pPr>
        <w:pStyle w:val="BodyText"/>
        <w:spacing w:before="0" w:after="0"/>
        <w:ind w:left="426" w:hanging="426"/>
        <w:rPr>
          <w:rFonts w:eastAsia="Times New Roman"/>
          <w:sz w:val="22"/>
        </w:rPr>
      </w:pPr>
      <w:r w:rsidRPr="004A4AF9">
        <w:rPr>
          <w:noProof/>
          <w:sz w:val="22"/>
        </w:rPr>
        <w:t>Kasperson, R.E., Renn, O., Slovic, P. Brown, H.S., Emel, J. Goble, R., Kasperson, J.X., Ratcik, S. 1988. The Social Amplification of Risk: A conceptual framework. Risk Analysis 2, 177-</w:t>
      </w:r>
      <w:r w:rsidR="002110C0" w:rsidRPr="004A4AF9">
        <w:rPr>
          <w:noProof/>
          <w:sz w:val="22"/>
        </w:rPr>
        <w:t xml:space="preserve">187. </w:t>
      </w:r>
    </w:p>
    <w:p w14:paraId="1C455812" w14:textId="77777777" w:rsidR="00792706" w:rsidRPr="004A4AF9" w:rsidRDefault="00792706" w:rsidP="004A4AF9">
      <w:pPr>
        <w:pStyle w:val="BodyText"/>
        <w:spacing w:before="0" w:after="0"/>
        <w:ind w:left="426" w:hanging="426"/>
        <w:rPr>
          <w:rFonts w:eastAsia="Times New Roman"/>
          <w:sz w:val="22"/>
        </w:rPr>
      </w:pPr>
      <w:r w:rsidRPr="004A4AF9">
        <w:rPr>
          <w:sz w:val="22"/>
        </w:rPr>
        <w:t>Keywood, M., Grant, S., Walton, A., Aylward, L., Rifkin, W., Witt, K., Kumar, A., Williams, M. 2018. Human Health effects of Coal Seam Gas Activity - A Study Design Framework. Final report to the Gas Industry Social and Environmental Research Alliance (GISERA). January 2018. CSIRO, Australia.</w:t>
      </w:r>
    </w:p>
    <w:p w14:paraId="2B506AD4" w14:textId="77777777" w:rsidR="00792706" w:rsidRPr="004A4AF9" w:rsidRDefault="00792706" w:rsidP="004A4AF9">
      <w:pPr>
        <w:pStyle w:val="BodyText"/>
        <w:spacing w:before="0" w:after="0"/>
        <w:ind w:left="426" w:hanging="426"/>
        <w:rPr>
          <w:rFonts w:eastAsia="Times New Roman"/>
          <w:sz w:val="22"/>
        </w:rPr>
      </w:pPr>
      <w:r w:rsidRPr="004A4AF9">
        <w:rPr>
          <w:rFonts w:eastAsia="Times New Roman"/>
          <w:sz w:val="22"/>
        </w:rPr>
        <w:t>Lacey, J., Carr-Cornish, S., Zhang, A., Eglinton, K., Moffat, K. 2017. The art and science of community relations: Procedural fairness at Newmont’s Waihi Gold Operations, New Zealand. Resources Policy 52, 245-254.</w:t>
      </w:r>
    </w:p>
    <w:p w14:paraId="471F1B03" w14:textId="77777777" w:rsidR="00792706" w:rsidRPr="004A4AF9" w:rsidRDefault="00792706" w:rsidP="004A4AF9">
      <w:pPr>
        <w:pStyle w:val="BodyText"/>
        <w:spacing w:before="0" w:after="0"/>
        <w:ind w:left="426" w:hanging="426"/>
        <w:rPr>
          <w:rFonts w:cs="Calibri"/>
          <w:noProof/>
          <w:sz w:val="22"/>
        </w:rPr>
      </w:pPr>
      <w:r w:rsidRPr="004A4AF9">
        <w:rPr>
          <w:rFonts w:cs="Calibri"/>
          <w:noProof/>
          <w:sz w:val="22"/>
        </w:rPr>
        <w:t>Lacey, J., Howden, M., Cvitanovic, C., Colvin, R.M. 2018. Understanding and managing trust at the climate science-policy interface. Nature Climate Change 8, 22-28.</w:t>
      </w:r>
    </w:p>
    <w:p w14:paraId="0F5C0D52" w14:textId="77777777" w:rsidR="00792706" w:rsidRPr="004A4AF9" w:rsidRDefault="00792706" w:rsidP="004A4AF9">
      <w:pPr>
        <w:pStyle w:val="BodyText"/>
        <w:spacing w:before="0" w:after="0"/>
        <w:ind w:left="426" w:hanging="426"/>
        <w:rPr>
          <w:rFonts w:eastAsia="Times New Roman" w:cstheme="minorHAnsi"/>
          <w:sz w:val="22"/>
        </w:rPr>
      </w:pPr>
      <w:r w:rsidRPr="004A4AF9">
        <w:rPr>
          <w:rFonts w:eastAsia="Times New Roman" w:cstheme="minorHAnsi"/>
          <w:sz w:val="22"/>
        </w:rPr>
        <w:t>Lacey, J., Lamont, J. 2014. Using social contract to inform social licence to operate: An application in the Australian coal seam gas industry. Journal of Cleaner Production 84, 831-839.</w:t>
      </w:r>
    </w:p>
    <w:p w14:paraId="5977C45A" w14:textId="77777777" w:rsidR="00792706" w:rsidRPr="004A4AF9" w:rsidRDefault="00792706" w:rsidP="004A4AF9">
      <w:pPr>
        <w:pStyle w:val="BodyText"/>
        <w:spacing w:before="0" w:after="0" w:line="240" w:lineRule="auto"/>
        <w:ind w:left="720" w:hanging="720"/>
        <w:rPr>
          <w:rFonts w:cs="Calibri"/>
          <w:noProof/>
          <w:sz w:val="22"/>
        </w:rPr>
      </w:pPr>
      <w:r w:rsidRPr="004A4AF9">
        <w:rPr>
          <w:rFonts w:cs="Calibri"/>
          <w:noProof/>
          <w:sz w:val="22"/>
        </w:rPr>
        <w:t xml:space="preserve">Linke, S., Dreyer, M., Sellke, P. 2011. The Regional Advisory Councils: What is Their Potential to Incorporate Stakeholder Knowledge into Fisheries Governance? Ambio 40, 133-143. </w:t>
      </w:r>
    </w:p>
    <w:p w14:paraId="62B4880F" w14:textId="77777777" w:rsidR="007356B7" w:rsidRPr="004A4AF9" w:rsidRDefault="007356B7" w:rsidP="004A4AF9">
      <w:pPr>
        <w:pStyle w:val="BodyText"/>
        <w:spacing w:before="0" w:after="0" w:line="240" w:lineRule="auto"/>
        <w:ind w:left="720" w:hanging="720"/>
        <w:rPr>
          <w:rFonts w:cs="Calibri"/>
          <w:noProof/>
          <w:sz w:val="22"/>
        </w:rPr>
      </w:pPr>
      <w:r w:rsidRPr="004A4AF9">
        <w:rPr>
          <w:noProof/>
          <w:sz w:val="22"/>
        </w:rPr>
        <w:t>Linke, S., Gilek, M., Karlsson, M., Udovyk, O. 2014. Unravelling science-policy interactions in environmental risk governance of the Baltic Sea: comparing fisheries and eutrophication. Journal of Risk Research 17, 505-523</w:t>
      </w:r>
    </w:p>
    <w:p w14:paraId="42D49FB6" w14:textId="77777777" w:rsidR="00792706" w:rsidRPr="004A4AF9" w:rsidRDefault="00792706" w:rsidP="004A4AF9">
      <w:pPr>
        <w:pStyle w:val="BodyText"/>
        <w:spacing w:before="0" w:after="0"/>
        <w:ind w:left="426" w:hanging="426"/>
        <w:rPr>
          <w:rFonts w:eastAsia="Times New Roman" w:cstheme="minorHAnsi"/>
          <w:sz w:val="22"/>
        </w:rPr>
      </w:pPr>
      <w:r w:rsidRPr="004A4AF9">
        <w:rPr>
          <w:rFonts w:eastAsia="Times New Roman" w:cstheme="minorHAnsi"/>
          <w:sz w:val="22"/>
        </w:rPr>
        <w:t>Mercer-Mapstone, L., Rifkin, W., Louis, W., Moffat, K. 2017b. Meaningful dialogue outcomes contribute to laying a foundation for social licence to operate. Resources Policy 53, 347-355.</w:t>
      </w:r>
    </w:p>
    <w:p w14:paraId="71FFD10C" w14:textId="77777777" w:rsidR="00792706" w:rsidRPr="004A4AF9" w:rsidRDefault="00792706" w:rsidP="004A4AF9">
      <w:pPr>
        <w:pStyle w:val="BodyText"/>
        <w:spacing w:before="0" w:after="0"/>
        <w:ind w:left="426" w:hanging="426"/>
        <w:rPr>
          <w:rFonts w:eastAsia="Times New Roman"/>
          <w:sz w:val="22"/>
        </w:rPr>
      </w:pPr>
      <w:r w:rsidRPr="004A4AF9">
        <w:rPr>
          <w:rFonts w:eastAsia="Times New Roman" w:cstheme="minorHAnsi"/>
          <w:sz w:val="22"/>
        </w:rPr>
        <w:t>Mercer-Mapstone, L., Rifkin, W., Moffat, K., Louis, W. 2017a. Conceptualising the role of dialogue in social licence to operate. Resources Policy 54, 137-146.</w:t>
      </w:r>
    </w:p>
    <w:p w14:paraId="7E03A195" w14:textId="77777777" w:rsidR="00792706" w:rsidRPr="004A4AF9" w:rsidRDefault="00792706" w:rsidP="004A4AF9">
      <w:pPr>
        <w:pStyle w:val="BodyText"/>
        <w:spacing w:before="0" w:after="0"/>
        <w:ind w:left="426" w:hanging="426"/>
        <w:rPr>
          <w:rFonts w:asciiTheme="minorHAnsi" w:hAnsiTheme="minorHAnsi" w:cstheme="minorHAnsi"/>
          <w:noProof/>
          <w:sz w:val="22"/>
        </w:rPr>
      </w:pPr>
      <w:r w:rsidRPr="004A4AF9">
        <w:rPr>
          <w:rFonts w:asciiTheme="minorHAnsi" w:hAnsiTheme="minorHAnsi" w:cstheme="minorHAnsi"/>
          <w:noProof/>
          <w:sz w:val="22"/>
        </w:rPr>
        <w:t>Moffat, K., Boughen, N., Zhang, A., Lacey, J., Fleming, D., Uribe, K. 2014b. Chilean attitudes toward mining: Citizen Survey, 2014 results. Australia, CSIRO.</w:t>
      </w:r>
    </w:p>
    <w:p w14:paraId="6C5AC471" w14:textId="77777777" w:rsidR="00792706" w:rsidRPr="004A4AF9" w:rsidRDefault="00792706" w:rsidP="004A4AF9">
      <w:pPr>
        <w:pStyle w:val="BodyText"/>
        <w:spacing w:before="0" w:after="0"/>
        <w:ind w:left="426" w:hanging="426"/>
        <w:rPr>
          <w:rFonts w:eastAsia="Times New Roman"/>
          <w:sz w:val="22"/>
        </w:rPr>
      </w:pPr>
      <w:r w:rsidRPr="004A4AF9">
        <w:rPr>
          <w:rFonts w:asciiTheme="minorHAnsi" w:hAnsiTheme="minorHAnsi" w:cstheme="minorHAnsi"/>
          <w:sz w:val="22"/>
          <w:lang w:val="en-GB"/>
        </w:rPr>
        <w:t>Moffat, K., Lacey, J., Boughen, N., Carr-Cornish, S., Rodriguez, M. 2018a. Understanding the social acceptance of mining. In S. Lodhia (Ed.), Mining and Sustainable Development: Current Issues. London, Routledge, pp. 27-43.</w:t>
      </w:r>
    </w:p>
    <w:p w14:paraId="712F11DE" w14:textId="77777777" w:rsidR="00792706" w:rsidRPr="004A4AF9" w:rsidRDefault="00792706" w:rsidP="004A4AF9">
      <w:pPr>
        <w:pStyle w:val="BodyText"/>
        <w:spacing w:before="0" w:after="0"/>
        <w:ind w:left="426" w:hanging="426"/>
        <w:rPr>
          <w:rFonts w:asciiTheme="minorHAnsi" w:hAnsiTheme="minorHAnsi" w:cstheme="minorHAnsi"/>
          <w:noProof/>
          <w:sz w:val="22"/>
        </w:rPr>
      </w:pPr>
      <w:r w:rsidRPr="004A4AF9">
        <w:rPr>
          <w:rFonts w:asciiTheme="minorHAnsi" w:hAnsiTheme="minorHAnsi" w:cstheme="minorHAnsi"/>
          <w:noProof/>
          <w:sz w:val="22"/>
        </w:rPr>
        <w:t>Moffat, K., Lacey, J., McCrea, R., Poruschi, L. 2017. Social licence to operate in the Beetaloo Basin and Northern Territory. Australia, CSIRO.</w:t>
      </w:r>
    </w:p>
    <w:p w14:paraId="35CD645D" w14:textId="77777777" w:rsidR="00792706" w:rsidRPr="004A4AF9" w:rsidRDefault="00792706" w:rsidP="004A4AF9">
      <w:pPr>
        <w:pStyle w:val="BodyText"/>
        <w:spacing w:before="0" w:after="0"/>
        <w:ind w:left="426" w:hanging="426"/>
        <w:rPr>
          <w:rFonts w:asciiTheme="minorHAnsi" w:hAnsiTheme="minorHAnsi" w:cstheme="minorHAnsi"/>
          <w:noProof/>
          <w:sz w:val="22"/>
        </w:rPr>
      </w:pPr>
      <w:r w:rsidRPr="004A4AF9">
        <w:rPr>
          <w:rFonts w:asciiTheme="minorHAnsi" w:hAnsiTheme="minorHAnsi" w:cstheme="minorHAnsi"/>
          <w:noProof/>
          <w:sz w:val="22"/>
        </w:rPr>
        <w:t>Moffat, K., Zhang, A., Boughen, N. 2014a. Australian attitudes toward mining: Citizen Survey, 2014 results. Australia, CSIRO.</w:t>
      </w:r>
    </w:p>
    <w:p w14:paraId="23902139" w14:textId="77777777" w:rsidR="00792706" w:rsidRPr="004A4AF9" w:rsidRDefault="00792706" w:rsidP="004A4AF9">
      <w:pPr>
        <w:pStyle w:val="BodyText"/>
        <w:spacing w:before="0" w:after="0"/>
        <w:ind w:left="426" w:hanging="426"/>
        <w:rPr>
          <w:rFonts w:asciiTheme="minorHAnsi" w:hAnsiTheme="minorHAnsi" w:cstheme="minorHAnsi"/>
          <w:noProof/>
          <w:sz w:val="22"/>
        </w:rPr>
      </w:pPr>
      <w:r w:rsidRPr="004A4AF9">
        <w:rPr>
          <w:rFonts w:asciiTheme="minorHAnsi" w:hAnsiTheme="minorHAnsi" w:cstheme="minorHAnsi"/>
          <w:noProof/>
          <w:sz w:val="22"/>
        </w:rPr>
        <w:t>Moffat. K., Pert, P., McCrea, R., Boughen, N., Rodriguez, M., Lacey, J. 2018b. Australian attitudes toward mining: Citizen survey, 2017 results. Australia, CSIRO.</w:t>
      </w:r>
    </w:p>
    <w:p w14:paraId="6B574E96" w14:textId="77777777" w:rsidR="00792706" w:rsidRPr="004A4AF9" w:rsidRDefault="00792706" w:rsidP="004A4AF9">
      <w:pPr>
        <w:pStyle w:val="BodyText"/>
        <w:spacing w:before="0" w:after="0" w:line="240" w:lineRule="auto"/>
        <w:ind w:left="720" w:hanging="720"/>
        <w:rPr>
          <w:rFonts w:cs="Calibri"/>
          <w:noProof/>
          <w:sz w:val="22"/>
        </w:rPr>
      </w:pPr>
      <w:r w:rsidRPr="004A4AF9">
        <w:rPr>
          <w:rFonts w:cs="Calibri"/>
          <w:noProof/>
          <w:sz w:val="22"/>
        </w:rPr>
        <w:t xml:space="preserve">North, D.W., Stern, P.C., Webler, T., Field, P. 2014. Public and stakeholder participation for managing and reducing the risks of shale gas development. Environmental Science &amp; Technology 48, 8388-8396. </w:t>
      </w:r>
    </w:p>
    <w:p w14:paraId="0F6ECA41" w14:textId="77777777" w:rsidR="00792706" w:rsidRPr="004A4AF9" w:rsidRDefault="00792706" w:rsidP="004A4AF9">
      <w:pPr>
        <w:pStyle w:val="BodyText"/>
        <w:spacing w:before="0" w:after="0" w:line="240" w:lineRule="auto"/>
        <w:ind w:left="720" w:hanging="720"/>
        <w:rPr>
          <w:rFonts w:cs="Calibri"/>
          <w:noProof/>
          <w:sz w:val="22"/>
        </w:rPr>
      </w:pPr>
      <w:r w:rsidRPr="004A4AF9">
        <w:rPr>
          <w:rStyle w:val="blue-text"/>
          <w:rFonts w:cstheme="minorHAnsi"/>
          <w:sz w:val="22"/>
        </w:rPr>
        <w:t>Parsons, R., Lacey, J., Moffat, K. 2014. Maintaining legitimacy of a contested practice: How the minerals industry understands its ‘social licence to operate’. Resources Policy 41, 83-90.</w:t>
      </w:r>
    </w:p>
    <w:p w14:paraId="2851D989" w14:textId="77777777" w:rsidR="00792706" w:rsidRPr="004A4AF9" w:rsidRDefault="00792706" w:rsidP="004A4AF9">
      <w:pPr>
        <w:pStyle w:val="BodyText"/>
        <w:spacing w:before="0" w:after="0"/>
        <w:ind w:left="426" w:hanging="426"/>
        <w:rPr>
          <w:rFonts w:eastAsia="Times New Roman" w:cstheme="minorHAnsi"/>
          <w:sz w:val="22"/>
        </w:rPr>
      </w:pPr>
      <w:r w:rsidRPr="004A4AF9">
        <w:rPr>
          <w:rFonts w:eastAsia="Times New Roman" w:cstheme="minorHAnsi"/>
          <w:sz w:val="22"/>
        </w:rPr>
        <w:t>Randall, A. 2012. Coal seam gas – toward a risk management framework for a novel intervention. Environmental and Planning Law Journal 29, 152-162.</w:t>
      </w:r>
    </w:p>
    <w:p w14:paraId="67131FE7" w14:textId="77777777" w:rsidR="00B005B0" w:rsidRPr="004A4AF9" w:rsidRDefault="00B005B0" w:rsidP="004A4AF9">
      <w:pPr>
        <w:pStyle w:val="BodyText"/>
        <w:spacing w:before="0" w:after="0"/>
        <w:ind w:left="426" w:hanging="426"/>
        <w:rPr>
          <w:rFonts w:eastAsia="Times New Roman" w:cstheme="minorHAnsi"/>
          <w:sz w:val="22"/>
        </w:rPr>
      </w:pPr>
      <w:r w:rsidRPr="004A4AF9">
        <w:rPr>
          <w:rFonts w:eastAsia="Times New Roman" w:cstheme="minorHAnsi"/>
          <w:sz w:val="22"/>
        </w:rPr>
        <w:t>Reed, M. 2008. Stakeholder participation for environmental management: A literature review. Biological Conservation 141, 2417-2431.</w:t>
      </w:r>
    </w:p>
    <w:p w14:paraId="63BBD787" w14:textId="77777777" w:rsidR="00792706" w:rsidRPr="004A4AF9" w:rsidRDefault="00792706" w:rsidP="004A4AF9">
      <w:pPr>
        <w:pStyle w:val="BodyText"/>
        <w:spacing w:before="0" w:after="0" w:line="240" w:lineRule="auto"/>
        <w:ind w:left="720" w:hanging="720"/>
        <w:rPr>
          <w:rFonts w:cs="Calibri"/>
          <w:noProof/>
          <w:sz w:val="22"/>
        </w:rPr>
      </w:pPr>
      <w:r w:rsidRPr="004A4AF9">
        <w:rPr>
          <w:rFonts w:cs="Calibri"/>
          <w:noProof/>
          <w:sz w:val="22"/>
        </w:rPr>
        <w:t xml:space="preserve">Renn, O. 2015. Stakeholder and Public Involvement in Risk Governance. International Journal of Disaster Risk Science 6, 8-20. </w:t>
      </w:r>
    </w:p>
    <w:p w14:paraId="3848447D" w14:textId="77777777" w:rsidR="00792706" w:rsidRPr="004A4AF9" w:rsidRDefault="00792706" w:rsidP="004A4AF9">
      <w:pPr>
        <w:pStyle w:val="BodyText"/>
        <w:spacing w:before="0" w:after="0"/>
        <w:ind w:left="426" w:hanging="426"/>
        <w:rPr>
          <w:rFonts w:eastAsia="Times New Roman"/>
          <w:sz w:val="22"/>
        </w:rPr>
      </w:pPr>
      <w:r w:rsidRPr="004A4AF9">
        <w:rPr>
          <w:rFonts w:eastAsia="Times New Roman" w:cstheme="minorHAnsi"/>
          <w:sz w:val="22"/>
        </w:rPr>
        <w:t>Renn, O., Schweizer, P-J. 2009. Inclusive Risk Governance: Concepts and Application to Environmental Policy Making. Environmental Policy and Governance 19, 174-185.</w:t>
      </w:r>
    </w:p>
    <w:p w14:paraId="47783F35" w14:textId="77777777" w:rsidR="00792706" w:rsidRPr="004A4AF9" w:rsidRDefault="00792706" w:rsidP="004A4AF9">
      <w:pPr>
        <w:pStyle w:val="BodyText"/>
        <w:spacing w:before="0" w:after="0"/>
        <w:ind w:left="426" w:hanging="426"/>
        <w:rPr>
          <w:rFonts w:cs="Calibri"/>
          <w:noProof/>
          <w:sz w:val="22"/>
        </w:rPr>
      </w:pPr>
      <w:r w:rsidRPr="004A4AF9">
        <w:rPr>
          <w:rFonts w:cs="Calibri"/>
          <w:noProof/>
          <w:sz w:val="22"/>
        </w:rPr>
        <w:t>Rowe, G., Horlick-Jones, T., Walls, J., Pidgeon, N. 2005. Difficulties in evaluating public engagement initiatives: reflections on an evaluation of the UK GM Nation? Public debate about transgenic crops. Public Understanding of Science 14, 331-352.</w:t>
      </w:r>
    </w:p>
    <w:p w14:paraId="6B1DBF40" w14:textId="77777777" w:rsidR="007356B7" w:rsidRPr="004A4AF9" w:rsidRDefault="007356B7" w:rsidP="004A4AF9">
      <w:pPr>
        <w:pStyle w:val="BodyText"/>
        <w:spacing w:before="0" w:after="0"/>
        <w:ind w:left="426" w:hanging="426"/>
        <w:rPr>
          <w:rFonts w:cs="Calibri"/>
          <w:noProof/>
          <w:sz w:val="22"/>
        </w:rPr>
      </w:pPr>
      <w:r w:rsidRPr="004A4AF9">
        <w:rPr>
          <w:noProof/>
          <w:sz w:val="22"/>
        </w:rPr>
        <w:t>Rowe, G., Horlick-Jones, T., Walls, J., Poortinga, W., Pidgeon, N.F. 2008. Analysis of a normative framework for evaluating public engagement exercises: reliability, validity and limitations. Public Understanding of Science 17, 419-441.</w:t>
      </w:r>
    </w:p>
    <w:p w14:paraId="6F3EE2C6" w14:textId="77777777" w:rsidR="00792706" w:rsidRPr="004A4AF9" w:rsidRDefault="00792706" w:rsidP="004A4AF9">
      <w:pPr>
        <w:pStyle w:val="BodyText"/>
        <w:spacing w:before="0" w:after="0"/>
        <w:ind w:left="426" w:hanging="426"/>
        <w:rPr>
          <w:rFonts w:cs="Calibri"/>
          <w:noProof/>
          <w:sz w:val="22"/>
        </w:rPr>
      </w:pPr>
      <w:r w:rsidRPr="004A4AF9">
        <w:rPr>
          <w:rFonts w:cs="Calibri"/>
          <w:noProof/>
          <w:sz w:val="22"/>
        </w:rPr>
        <w:t>Small, M.J., Stern, P.C., Bomberg, E., Christopherson, S.M., Goldstein, B.D., Israel, A.L., Zielinska, B. 2014. Risks and risk governance in unconventional shale gas development. Environmental Science &amp; Technology 48, 8289-8297.</w:t>
      </w:r>
    </w:p>
    <w:p w14:paraId="5A8EAEC1" w14:textId="77777777" w:rsidR="00792706" w:rsidRPr="004A4AF9" w:rsidRDefault="00792706" w:rsidP="004A4AF9">
      <w:pPr>
        <w:pStyle w:val="BodyText"/>
        <w:spacing w:before="0" w:after="0"/>
        <w:ind w:left="426" w:hanging="426"/>
        <w:rPr>
          <w:rFonts w:cs="Calibri"/>
          <w:noProof/>
          <w:sz w:val="22"/>
        </w:rPr>
      </w:pPr>
      <w:r w:rsidRPr="004A4AF9">
        <w:rPr>
          <w:rFonts w:cs="Calibri"/>
          <w:noProof/>
          <w:sz w:val="22"/>
        </w:rPr>
        <w:t>Smith, S.M., Shepherd, D.D., Dorward, P.T. 2012. Perspectives on community representation within the Extractive Industries Transparency Initiative: Experiences from south-east Madagascar. Resources Policy 37, 241-250.</w:t>
      </w:r>
    </w:p>
    <w:p w14:paraId="2ED30073" w14:textId="77777777" w:rsidR="00792706" w:rsidRPr="004A4AF9" w:rsidRDefault="00792706" w:rsidP="004A4AF9">
      <w:pPr>
        <w:pStyle w:val="BodyText"/>
        <w:spacing w:before="0" w:after="0"/>
        <w:ind w:left="426" w:hanging="426"/>
        <w:rPr>
          <w:rFonts w:eastAsia="Times New Roman"/>
          <w:sz w:val="22"/>
        </w:rPr>
      </w:pPr>
      <w:r w:rsidRPr="004A4AF9">
        <w:rPr>
          <w:rFonts w:eastAsia="Times New Roman"/>
          <w:sz w:val="22"/>
        </w:rPr>
        <w:t>Stern, M.J., Coleman, K.J. 2015. The Multidimensionality of Trust: Applications in Collaborative Natural Resource Management. Society &amp; Natural Resources 28, 117-132.</w:t>
      </w:r>
    </w:p>
    <w:p w14:paraId="6FC5098D" w14:textId="77777777" w:rsidR="00792706" w:rsidRPr="004A4AF9" w:rsidRDefault="00792706" w:rsidP="004A4AF9">
      <w:pPr>
        <w:pStyle w:val="BodyText"/>
        <w:spacing w:before="0" w:after="0"/>
        <w:ind w:left="426" w:hanging="426"/>
        <w:rPr>
          <w:rFonts w:eastAsia="Times New Roman"/>
          <w:sz w:val="22"/>
        </w:rPr>
      </w:pPr>
      <w:r w:rsidRPr="004A4AF9">
        <w:rPr>
          <w:rFonts w:eastAsia="Times New Roman"/>
          <w:sz w:val="22"/>
        </w:rPr>
        <w:t>Tyler, T.R. 2000. Social justice: Outcome and procedure. International Journal of Psychology 35,117-125.</w:t>
      </w:r>
    </w:p>
    <w:p w14:paraId="750C54E4" w14:textId="77777777" w:rsidR="00792706" w:rsidRPr="004A4AF9" w:rsidRDefault="00792706" w:rsidP="004A4AF9">
      <w:pPr>
        <w:pStyle w:val="BodyText"/>
        <w:spacing w:before="0" w:after="0"/>
        <w:ind w:left="426" w:hanging="426"/>
        <w:rPr>
          <w:rFonts w:asciiTheme="minorHAnsi" w:eastAsia="Times New Roman" w:hAnsiTheme="minorHAnsi" w:cstheme="minorHAnsi"/>
          <w:sz w:val="22"/>
        </w:rPr>
      </w:pPr>
      <w:r w:rsidRPr="004A4AF9">
        <w:rPr>
          <w:rFonts w:eastAsia="Times New Roman"/>
          <w:sz w:val="22"/>
        </w:rPr>
        <w:t xml:space="preserve">van der Vegt, R.G. 2017. A literature review on the relationship between risk governance and public engagement in relation to complex environmental issues. Journal of Risk Research, </w:t>
      </w:r>
      <w:hyperlink r:id="rId27" w:history="1">
        <w:r w:rsidRPr="004A4AF9">
          <w:rPr>
            <w:rStyle w:val="Hyperlink"/>
            <w:rFonts w:asciiTheme="minorHAnsi" w:hAnsiTheme="minorHAnsi" w:cstheme="minorHAnsi"/>
            <w:sz w:val="22"/>
            <w:lang w:val="en"/>
          </w:rPr>
          <w:t>https://doi.org/10.1080/13669877.2017.1351466</w:t>
        </w:r>
      </w:hyperlink>
      <w:r w:rsidRPr="004A4AF9">
        <w:rPr>
          <w:rFonts w:asciiTheme="minorHAnsi" w:hAnsiTheme="minorHAnsi" w:cstheme="minorHAnsi"/>
          <w:color w:val="333333"/>
          <w:sz w:val="22"/>
          <w:lang w:val="en"/>
        </w:rPr>
        <w:t xml:space="preserve"> </w:t>
      </w:r>
    </w:p>
    <w:p w14:paraId="7521939B" w14:textId="77777777" w:rsidR="00792706" w:rsidRPr="004A4AF9" w:rsidRDefault="00792706" w:rsidP="004A4AF9">
      <w:pPr>
        <w:pStyle w:val="BodyText"/>
        <w:spacing w:before="0" w:after="0"/>
        <w:ind w:left="426" w:hanging="426"/>
        <w:rPr>
          <w:rFonts w:eastAsia="Times New Roman"/>
          <w:sz w:val="22"/>
        </w:rPr>
      </w:pPr>
      <w:r w:rsidRPr="004A4AF9">
        <w:rPr>
          <w:rFonts w:eastAsia="Times New Roman"/>
          <w:sz w:val="22"/>
        </w:rPr>
        <w:t>Walton, A., Leonard, Williams, R., and McCrea, R. 2015. A review of community concerns about onshore gas development: Challenges and opportunities (CSIRO report prepared for the Government of Victoria). Australia, CSIRO.</w:t>
      </w:r>
    </w:p>
    <w:p w14:paraId="242886FD" w14:textId="77777777" w:rsidR="00792706" w:rsidRPr="004A4AF9" w:rsidRDefault="00792706" w:rsidP="004A4AF9">
      <w:pPr>
        <w:pStyle w:val="BodyText"/>
        <w:spacing w:before="0" w:after="0"/>
        <w:ind w:left="426" w:hanging="426"/>
        <w:rPr>
          <w:rFonts w:eastAsia="Times New Roman"/>
          <w:sz w:val="22"/>
        </w:rPr>
      </w:pPr>
      <w:r w:rsidRPr="004A4AF9">
        <w:rPr>
          <w:rFonts w:eastAsia="Times New Roman"/>
          <w:sz w:val="22"/>
        </w:rPr>
        <w:t>Walton, A., McCrea, R. Leonard, R., Williams, R. 2013. Resilience in a Changing Community Landscape of Coal Seam Gas: Chinchilla in Southern Queensland. Journal of Economic and Social Policy 15, Article 2.</w:t>
      </w:r>
    </w:p>
    <w:p w14:paraId="41CF5E1E" w14:textId="77777777" w:rsidR="00EE6668" w:rsidRDefault="00EE6668">
      <w:pPr>
        <w:spacing w:after="0"/>
        <w:rPr>
          <w:rFonts w:eastAsiaTheme="majorEastAsia" w:cstheme="majorBidi"/>
          <w:b/>
          <w:bCs/>
          <w:color w:val="00313C" w:themeColor="accent2"/>
          <w:sz w:val="44"/>
          <w:szCs w:val="28"/>
        </w:rPr>
      </w:pPr>
    </w:p>
    <w:p w14:paraId="4B5A864E" w14:textId="77777777" w:rsidR="00925BAA" w:rsidRDefault="00925BAA" w:rsidP="00595936">
      <w:pPr>
        <w:pStyle w:val="BodyText"/>
        <w:sectPr w:rsidR="00925BAA" w:rsidSect="00C75C96">
          <w:footerReference w:type="even" r:id="rId28"/>
          <w:footerReference w:type="default" r:id="rId29"/>
          <w:type w:val="oddPage"/>
          <w:pgSz w:w="11906" w:h="16838" w:code="9"/>
          <w:pgMar w:top="993" w:right="1134" w:bottom="993" w:left="1134" w:header="510" w:footer="624" w:gutter="0"/>
          <w:pgNumType w:start="1"/>
          <w:cols w:space="85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B46B69" w14:paraId="113E5F3B" w14:textId="77777777" w:rsidTr="0024666C">
        <w:trPr>
          <w:trHeight w:hRule="exact" w:val="992"/>
        </w:trPr>
        <w:tc>
          <w:tcPr>
            <w:tcW w:w="8755" w:type="dxa"/>
            <w:gridSpan w:val="3"/>
          </w:tcPr>
          <w:p w14:paraId="6ADF3D45" w14:textId="77777777" w:rsidR="00B46B69" w:rsidRPr="005F573F" w:rsidRDefault="00AE36E5" w:rsidP="0024666C">
            <w:pPr>
              <w:pStyle w:val="BackCoverContactDetails"/>
            </w:pPr>
            <w:r>
              <w:rPr>
                <w:noProof/>
              </w:rPr>
              <mc:AlternateContent>
                <mc:Choice Requires="wpg">
                  <w:drawing>
                    <wp:anchor distT="0" distB="0" distL="114300" distR="114300" simplePos="0" relativeHeight="251821056" behindDoc="1" locked="0" layoutInCell="1" allowOverlap="1" wp14:anchorId="428C3885" wp14:editId="18611153">
                      <wp:simplePos x="0" y="0"/>
                      <wp:positionH relativeFrom="column">
                        <wp:posOffset>-806450</wp:posOffset>
                      </wp:positionH>
                      <wp:positionV relativeFrom="paragraph">
                        <wp:posOffset>-1003300</wp:posOffset>
                      </wp:positionV>
                      <wp:extent cx="8500745" cy="10968355"/>
                      <wp:effectExtent l="0" t="2540" r="5715" b="1905"/>
                      <wp:wrapNone/>
                      <wp:docPr id="7" name="Group 956"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0745" cy="10968355"/>
                                <a:chOff x="-136" y="-446"/>
                                <a:chExt cx="13387" cy="17273"/>
                              </a:xfrm>
                            </wpg:grpSpPr>
                            <wpg:grpSp>
                              <wpg:cNvPr id="8" name="Group 955"/>
                              <wpg:cNvGrpSpPr>
                                <a:grpSpLocks/>
                              </wpg:cNvGrpSpPr>
                              <wpg:grpSpPr bwMode="auto">
                                <a:xfrm>
                                  <a:off x="-75" y="-446"/>
                                  <a:ext cx="13326" cy="17273"/>
                                  <a:chOff x="-75" y="-446"/>
                                  <a:chExt cx="13326" cy="17273"/>
                                </a:xfrm>
                              </wpg:grpSpPr>
                              <wps:wsp>
                                <wps:cNvPr id="9" name="Rectangle 816" descr="background"/>
                                <wps:cNvSpPr>
                                  <a:spLocks noChangeAspect="1" noChangeArrowheads="1"/>
                                </wps:cNvSpPr>
                                <wps:spPr bwMode="auto">
                                  <a:xfrm>
                                    <a:off x="-75" y="-446"/>
                                    <a:ext cx="12008" cy="17273"/>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s:wsp>
                                <wps:cNvPr id="10" name="Freeform 817" descr="background"/>
                                <wps:cNvSpPr>
                                  <a:spLocks noChangeAspect="1" noEditPoints="1"/>
                                </wps:cNvSpPr>
                                <wps:spPr bwMode="auto">
                                  <a:xfrm>
                                    <a:off x="-38" y="8385"/>
                                    <a:ext cx="13289" cy="1758"/>
                                  </a:xfrm>
                                  <a:custGeom>
                                    <a:avLst/>
                                    <a:gdLst>
                                      <a:gd name="T0" fmla="*/ 2447 w 2447"/>
                                      <a:gd name="T1" fmla="*/ 91 h 321"/>
                                      <a:gd name="T2" fmla="*/ 1146 w 2447"/>
                                      <a:gd name="T3" fmla="*/ 91 h 321"/>
                                      <a:gd name="T4" fmla="*/ 353 w 2447"/>
                                      <a:gd name="T5" fmla="*/ 91 h 321"/>
                                      <a:gd name="T6" fmla="*/ 97 w 2447"/>
                                      <a:gd name="T7" fmla="*/ 91 h 321"/>
                                      <a:gd name="T8" fmla="*/ 26 w 2447"/>
                                      <a:gd name="T9" fmla="*/ 91 h 321"/>
                                      <a:gd name="T10" fmla="*/ 0 w 2447"/>
                                      <a:gd name="T11" fmla="*/ 91 h 321"/>
                                      <a:gd name="T12" fmla="*/ 0 w 2447"/>
                                      <a:gd name="T13" fmla="*/ 94 h 321"/>
                                      <a:gd name="T14" fmla="*/ 2447 w 2447"/>
                                      <a:gd name="T15" fmla="*/ 94 h 321"/>
                                      <a:gd name="T16" fmla="*/ 2447 w 2447"/>
                                      <a:gd name="T17" fmla="*/ 91 h 321"/>
                                      <a:gd name="T18" fmla="*/ 2447 w 2447"/>
                                      <a:gd name="T19" fmla="*/ 136 h 321"/>
                                      <a:gd name="T20" fmla="*/ 0 w 2447"/>
                                      <a:gd name="T21" fmla="*/ 136 h 321"/>
                                      <a:gd name="T22" fmla="*/ 0 w 2447"/>
                                      <a:gd name="T23" fmla="*/ 139 h 321"/>
                                      <a:gd name="T24" fmla="*/ 0 w 2447"/>
                                      <a:gd name="T25" fmla="*/ 139 h 321"/>
                                      <a:gd name="T26" fmla="*/ 2447 w 2447"/>
                                      <a:gd name="T27" fmla="*/ 139 h 321"/>
                                      <a:gd name="T28" fmla="*/ 2447 w 2447"/>
                                      <a:gd name="T29" fmla="*/ 136 h 321"/>
                                      <a:gd name="T30" fmla="*/ 2447 w 2447"/>
                                      <a:gd name="T31" fmla="*/ 181 h 321"/>
                                      <a:gd name="T32" fmla="*/ 1146 w 2447"/>
                                      <a:gd name="T33" fmla="*/ 181 h 321"/>
                                      <a:gd name="T34" fmla="*/ 353 w 2447"/>
                                      <a:gd name="T35" fmla="*/ 181 h 321"/>
                                      <a:gd name="T36" fmla="*/ 97 w 2447"/>
                                      <a:gd name="T37" fmla="*/ 181 h 321"/>
                                      <a:gd name="T38" fmla="*/ 26 w 2447"/>
                                      <a:gd name="T39" fmla="*/ 181 h 321"/>
                                      <a:gd name="T40" fmla="*/ 0 w 2447"/>
                                      <a:gd name="T41" fmla="*/ 181 h 321"/>
                                      <a:gd name="T42" fmla="*/ 0 w 2447"/>
                                      <a:gd name="T43" fmla="*/ 184 h 321"/>
                                      <a:gd name="T44" fmla="*/ 2447 w 2447"/>
                                      <a:gd name="T45" fmla="*/ 184 h 321"/>
                                      <a:gd name="T46" fmla="*/ 2447 w 2447"/>
                                      <a:gd name="T47" fmla="*/ 181 h 321"/>
                                      <a:gd name="T48" fmla="*/ 2447 w 2447"/>
                                      <a:gd name="T49" fmla="*/ 227 h 321"/>
                                      <a:gd name="T50" fmla="*/ 0 w 2447"/>
                                      <a:gd name="T51" fmla="*/ 227 h 321"/>
                                      <a:gd name="T52" fmla="*/ 0 w 2447"/>
                                      <a:gd name="T53" fmla="*/ 230 h 321"/>
                                      <a:gd name="T54" fmla="*/ 1146 w 2447"/>
                                      <a:gd name="T55" fmla="*/ 230 h 321"/>
                                      <a:gd name="T56" fmla="*/ 2447 w 2447"/>
                                      <a:gd name="T57" fmla="*/ 230 h 321"/>
                                      <a:gd name="T58" fmla="*/ 2447 w 2447"/>
                                      <a:gd name="T59" fmla="*/ 227 h 321"/>
                                      <a:gd name="T60" fmla="*/ 0 w 2447"/>
                                      <a:gd name="T61" fmla="*/ 318 h 321"/>
                                      <a:gd name="T62" fmla="*/ 0 w 2447"/>
                                      <a:gd name="T63" fmla="*/ 321 h 321"/>
                                      <a:gd name="T64" fmla="*/ 2447 w 2447"/>
                                      <a:gd name="T65" fmla="*/ 321 h 321"/>
                                      <a:gd name="T66" fmla="*/ 2447 w 2447"/>
                                      <a:gd name="T67" fmla="*/ 318 h 321"/>
                                      <a:gd name="T68" fmla="*/ 0 w 2447"/>
                                      <a:gd name="T69" fmla="*/ 318 h 321"/>
                                      <a:gd name="T70" fmla="*/ 2447 w 2447"/>
                                      <a:gd name="T71" fmla="*/ 0 h 321"/>
                                      <a:gd name="T72" fmla="*/ 1146 w 2447"/>
                                      <a:gd name="T73" fmla="*/ 0 h 321"/>
                                      <a:gd name="T74" fmla="*/ 353 w 2447"/>
                                      <a:gd name="T75" fmla="*/ 0 h 321"/>
                                      <a:gd name="T76" fmla="*/ 97 w 2447"/>
                                      <a:gd name="T77" fmla="*/ 0 h 321"/>
                                      <a:gd name="T78" fmla="*/ 26 w 2447"/>
                                      <a:gd name="T79" fmla="*/ 0 h 321"/>
                                      <a:gd name="T80" fmla="*/ 0 w 2447"/>
                                      <a:gd name="T81" fmla="*/ 0 h 321"/>
                                      <a:gd name="T82" fmla="*/ 0 w 2447"/>
                                      <a:gd name="T83" fmla="*/ 3 h 321"/>
                                      <a:gd name="T84" fmla="*/ 2447 w 2447"/>
                                      <a:gd name="T85" fmla="*/ 3 h 321"/>
                                      <a:gd name="T86" fmla="*/ 2447 w 2447"/>
                                      <a:gd name="T87"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47" h="321">
                                        <a:moveTo>
                                          <a:pt x="2447" y="91"/>
                                        </a:moveTo>
                                        <a:cubicBezTo>
                                          <a:pt x="2343" y="91"/>
                                          <a:pt x="1731" y="91"/>
                                          <a:pt x="1146" y="91"/>
                                        </a:cubicBezTo>
                                        <a:cubicBezTo>
                                          <a:pt x="853" y="91"/>
                                          <a:pt x="566" y="91"/>
                                          <a:pt x="353" y="91"/>
                                        </a:cubicBezTo>
                                        <a:cubicBezTo>
                                          <a:pt x="247" y="91"/>
                                          <a:pt x="159" y="91"/>
                                          <a:pt x="97" y="91"/>
                                        </a:cubicBezTo>
                                        <a:cubicBezTo>
                                          <a:pt x="66" y="91"/>
                                          <a:pt x="42" y="91"/>
                                          <a:pt x="26" y="91"/>
                                        </a:cubicBezTo>
                                        <a:cubicBezTo>
                                          <a:pt x="9" y="91"/>
                                          <a:pt x="0" y="91"/>
                                          <a:pt x="0" y="91"/>
                                        </a:cubicBezTo>
                                        <a:cubicBezTo>
                                          <a:pt x="0" y="94"/>
                                          <a:pt x="0" y="94"/>
                                          <a:pt x="0" y="94"/>
                                        </a:cubicBezTo>
                                        <a:cubicBezTo>
                                          <a:pt x="0" y="94"/>
                                          <a:pt x="2239" y="94"/>
                                          <a:pt x="2447" y="94"/>
                                        </a:cubicBezTo>
                                        <a:cubicBezTo>
                                          <a:pt x="2447" y="91"/>
                                          <a:pt x="2447" y="91"/>
                                          <a:pt x="2447" y="91"/>
                                        </a:cubicBezTo>
                                        <a:moveTo>
                                          <a:pt x="2447" y="136"/>
                                        </a:moveTo>
                                        <a:cubicBezTo>
                                          <a:pt x="2239" y="136"/>
                                          <a:pt x="0" y="136"/>
                                          <a:pt x="0" y="136"/>
                                        </a:cubicBezTo>
                                        <a:cubicBezTo>
                                          <a:pt x="0" y="139"/>
                                          <a:pt x="0" y="139"/>
                                          <a:pt x="0" y="139"/>
                                        </a:cubicBezTo>
                                        <a:cubicBezTo>
                                          <a:pt x="0" y="139"/>
                                          <a:pt x="0" y="139"/>
                                          <a:pt x="0" y="139"/>
                                        </a:cubicBezTo>
                                        <a:cubicBezTo>
                                          <a:pt x="0" y="139"/>
                                          <a:pt x="2239" y="139"/>
                                          <a:pt x="2447" y="139"/>
                                        </a:cubicBezTo>
                                        <a:cubicBezTo>
                                          <a:pt x="2447" y="136"/>
                                          <a:pt x="2447" y="136"/>
                                          <a:pt x="2447" y="136"/>
                                        </a:cubicBezTo>
                                        <a:moveTo>
                                          <a:pt x="2447" y="181"/>
                                        </a:moveTo>
                                        <a:cubicBezTo>
                                          <a:pt x="2343" y="181"/>
                                          <a:pt x="1731" y="181"/>
                                          <a:pt x="1146" y="181"/>
                                        </a:cubicBezTo>
                                        <a:cubicBezTo>
                                          <a:pt x="853" y="181"/>
                                          <a:pt x="566" y="181"/>
                                          <a:pt x="353" y="181"/>
                                        </a:cubicBezTo>
                                        <a:cubicBezTo>
                                          <a:pt x="247" y="181"/>
                                          <a:pt x="159" y="181"/>
                                          <a:pt x="97" y="181"/>
                                        </a:cubicBezTo>
                                        <a:cubicBezTo>
                                          <a:pt x="66" y="181"/>
                                          <a:pt x="42" y="181"/>
                                          <a:pt x="26" y="181"/>
                                        </a:cubicBezTo>
                                        <a:cubicBezTo>
                                          <a:pt x="9" y="181"/>
                                          <a:pt x="0" y="181"/>
                                          <a:pt x="0" y="181"/>
                                        </a:cubicBezTo>
                                        <a:cubicBezTo>
                                          <a:pt x="0" y="184"/>
                                          <a:pt x="0" y="184"/>
                                          <a:pt x="0" y="184"/>
                                        </a:cubicBezTo>
                                        <a:cubicBezTo>
                                          <a:pt x="0" y="184"/>
                                          <a:pt x="2239" y="184"/>
                                          <a:pt x="2447" y="184"/>
                                        </a:cubicBezTo>
                                        <a:cubicBezTo>
                                          <a:pt x="2447" y="181"/>
                                          <a:pt x="2447" y="181"/>
                                          <a:pt x="2447" y="181"/>
                                        </a:cubicBezTo>
                                        <a:moveTo>
                                          <a:pt x="2447" y="227"/>
                                        </a:moveTo>
                                        <a:cubicBezTo>
                                          <a:pt x="2239" y="227"/>
                                          <a:pt x="0" y="227"/>
                                          <a:pt x="0" y="227"/>
                                        </a:cubicBezTo>
                                        <a:cubicBezTo>
                                          <a:pt x="0" y="230"/>
                                          <a:pt x="0" y="230"/>
                                          <a:pt x="0" y="230"/>
                                        </a:cubicBezTo>
                                        <a:cubicBezTo>
                                          <a:pt x="0" y="230"/>
                                          <a:pt x="560" y="230"/>
                                          <a:pt x="1146" y="230"/>
                                        </a:cubicBezTo>
                                        <a:cubicBezTo>
                                          <a:pt x="1731" y="230"/>
                                          <a:pt x="2343" y="230"/>
                                          <a:pt x="2447" y="230"/>
                                        </a:cubicBezTo>
                                        <a:cubicBezTo>
                                          <a:pt x="2447" y="227"/>
                                          <a:pt x="2447" y="227"/>
                                          <a:pt x="2447" y="227"/>
                                        </a:cubicBezTo>
                                        <a:moveTo>
                                          <a:pt x="0" y="318"/>
                                        </a:moveTo>
                                        <a:cubicBezTo>
                                          <a:pt x="0" y="321"/>
                                          <a:pt x="0" y="321"/>
                                          <a:pt x="0" y="321"/>
                                        </a:cubicBezTo>
                                        <a:cubicBezTo>
                                          <a:pt x="0" y="321"/>
                                          <a:pt x="2239" y="321"/>
                                          <a:pt x="2447" y="321"/>
                                        </a:cubicBezTo>
                                        <a:cubicBezTo>
                                          <a:pt x="2447" y="318"/>
                                          <a:pt x="2447" y="318"/>
                                          <a:pt x="2447" y="318"/>
                                        </a:cubicBezTo>
                                        <a:cubicBezTo>
                                          <a:pt x="2239" y="318"/>
                                          <a:pt x="0" y="318"/>
                                          <a:pt x="0" y="318"/>
                                        </a:cubicBezTo>
                                        <a:moveTo>
                                          <a:pt x="2447" y="0"/>
                                        </a:moveTo>
                                        <a:cubicBezTo>
                                          <a:pt x="2343" y="0"/>
                                          <a:pt x="1731" y="0"/>
                                          <a:pt x="1146" y="0"/>
                                        </a:cubicBezTo>
                                        <a:cubicBezTo>
                                          <a:pt x="853" y="0"/>
                                          <a:pt x="566" y="0"/>
                                          <a:pt x="353" y="0"/>
                                        </a:cubicBezTo>
                                        <a:cubicBezTo>
                                          <a:pt x="247" y="0"/>
                                          <a:pt x="159" y="0"/>
                                          <a:pt x="97" y="0"/>
                                        </a:cubicBezTo>
                                        <a:cubicBezTo>
                                          <a:pt x="66" y="0"/>
                                          <a:pt x="42" y="0"/>
                                          <a:pt x="26" y="0"/>
                                        </a:cubicBezTo>
                                        <a:cubicBezTo>
                                          <a:pt x="9" y="0"/>
                                          <a:pt x="0" y="0"/>
                                          <a:pt x="0" y="0"/>
                                        </a:cubicBezTo>
                                        <a:cubicBezTo>
                                          <a:pt x="0" y="3"/>
                                          <a:pt x="0" y="3"/>
                                          <a:pt x="0" y="3"/>
                                        </a:cubicBezTo>
                                        <a:cubicBezTo>
                                          <a:pt x="0" y="3"/>
                                          <a:pt x="2239" y="3"/>
                                          <a:pt x="2447" y="3"/>
                                        </a:cubicBezTo>
                                        <a:cubicBezTo>
                                          <a:pt x="2447" y="0"/>
                                          <a:pt x="2447" y="0"/>
                                          <a:pt x="244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684" descr="background"/>
                              <wpg:cNvGrpSpPr>
                                <a:grpSpLocks/>
                              </wpg:cNvGrpSpPr>
                              <wpg:grpSpPr bwMode="auto">
                                <a:xfrm>
                                  <a:off x="-136" y="913"/>
                                  <a:ext cx="12119" cy="830"/>
                                  <a:chOff x="0" y="0"/>
                                  <a:chExt cx="89528" cy="6261"/>
                                </a:xfrm>
                              </wpg:grpSpPr>
                              <wps:wsp>
                                <wps:cNvPr id="12"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 name="Group 91"/>
                                <wpg:cNvGrpSpPr>
                                  <a:grpSpLocks/>
                                </wpg:cNvGrpSpPr>
                                <wpg:grpSpPr bwMode="auto">
                                  <a:xfrm>
                                    <a:off x="114" y="190"/>
                                    <a:ext cx="89255" cy="5950"/>
                                    <a:chOff x="114" y="190"/>
                                    <a:chExt cx="89255" cy="5950"/>
                                  </a:xfrm>
                                </wpg:grpSpPr>
                                <wps:wsp>
                                  <wps:cNvPr id="15" name="Rectangle 35" descr="background"/>
                                  <wps:cNvSpPr>
                                    <a:spLocks noChangeArrowheads="1"/>
                                  </wps:cNvSpPr>
                                  <wps:spPr bwMode="auto">
                                    <a:xfrm>
                                      <a:off x="146" y="190"/>
                                      <a:ext cx="89223" cy="59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356ACB8" id="Group 956" o:spid="_x0000_s1026" alt="background" style="position:absolute;margin-left:-63.5pt;margin-top:-79pt;width:669.35pt;height:863.65pt;z-index:-251495424" coordorigin="-136,-446" coordsize="13387,1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">
                      <v:group id="Group 955" o:spid="_x0000_s1027" style="position:absolute;left:-75;top:-446;width:13326;height:17273" coordorigin="-75,-446" coordsize="13326,17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816" o:spid="_x0000_s1028" alt="background" style="position:absolute;left:-75;top:-446;width:12008;height:17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K8UA&#10;AADaAAAADwAAAGRycy9kb3ducmV2LnhtbESPT2vCQBTE74V+h+UVequblmJtdJVSFO1FbKLg8ZF9&#10;JsHs25Bd88dP3xUKHoeZ+Q0zW/SmEi01rrSs4HUUgSDOrC45V7BPVy8TEM4ja6wsk4KBHCzmjw8z&#10;jLXt+JfaxOciQNjFqKDwvo6ldFlBBt3I1sTBO9nGoA+yyaVusAtwU8m3KBpLgyWHhQJr+i4oOycX&#10;o2D30yXXzcS36/Q4fLwvt8NhfyyVen7qv6YgPPX+Hv5vb7SCT7hdCT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n8rxQAAANoAAAAPAAAAAAAAAAAAAAAAAJgCAABkcnMv&#10;ZG93bnJldi54bWxQSwUGAAAAAAQABAD1AAAAigMAAAAA&#10;" fillcolor="#00313c [3205]" stroked="f">
                          <o:lock v:ext="edit" aspectratio="t"/>
                          <v:textbox inset="0,0,0,0"/>
                        </v:rect>
                        <v:shape id="Freeform 817" o:spid="_x0000_s1029" alt="background" style="position:absolute;left:-38;top:8385;width:13289;height:1758;visibility:visible;mso-wrap-style:square;v-text-anchor:top" coordsize="244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rlsQA&#10;AADbAAAADwAAAGRycy9kb3ducmV2LnhtbESPMW/CQAyFdyT+w8lIbHChEhUKHAilonRoBwILm5Vz&#10;kzQ5X5S7kvTf10Olbrbe83ufd4fRtepBfag9G1gtE1DEhbc1lwZu19NiAypEZIutZzLwQwEO++lk&#10;h6n1A1/okcdSSQiHFA1UMXap1qGoyGFY+o5YtE/fO4yy9qW2PQ4S7lr9lCTP2mHN0lBhR1lFRZN/&#10;OwPDe5u9rq/uhHnx0bB/WX+d3d2Y+Ww8bkFFGuO/+e/6zQq+0MsvMoD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SK5bEAAAA2wAAAA8AAAAAAAAAAAAAAAAAmAIAAGRycy9k&#10;b3ducmV2LnhtbFBLBQYAAAAABAAEAPUAAACJAwAAAAA=&#10;" path="m2447,91v-104,,-716,,-1301,c853,91,566,91,353,91v-106,,-194,,-256,c66,91,42,91,26,91,9,91,,91,,91v,3,,3,,3c,94,2239,94,2447,94v,-3,,-3,,-3m2447,136c2239,136,,136,,136v,3,,3,,3c,139,,139,,139v,,2239,,2447,c2447,136,2447,136,2447,136t,45c2343,181,1731,181,1146,181v-293,,-580,,-793,c247,181,159,181,97,181v-31,,-55,,-71,c9,181,,181,,181v,3,,3,,3c,184,2239,184,2447,184v,-3,,-3,,-3m2447,227c2239,227,,227,,227v,3,,3,,3c,230,560,230,1146,230v585,,1197,,1301,c2447,227,2447,227,2447,227m,318v,3,,3,,3c,321,2239,321,2447,321v,-3,,-3,,-3c2239,318,,318,,318m2447,c2343,,1731,,1146,,853,,566,,353,,247,,159,,97,,66,,42,,26,,9,,,,,,,3,,3,,3v,,2239,,2447,c2447,,2447,,2447,e" fillcolor="#00a9ce [3204]" stroked="f">
                          <v:path arrowok="t" o:connecttype="custom" o:connectlocs="13289,498;6224,498;1917,498;527,498;141,498;0,498;0,515;13289,515;13289,498;13289,745;0,745;0,761;0,761;13289,761;13289,745;13289,991;6224,991;1917,991;527,991;141,991;0,991;0,1008;13289,1008;13289,991;13289,1243;0,1243;0,1260;6224,1260;13289,1260;13289,1243;0,1742;0,1758;13289,1758;13289,1742;0,1742;13289,0;6224,0;1917,0;527,0;141,0;0,0;0,16;13289,16;13289,0" o:connectangles="0,0,0,0,0,0,0,0,0,0,0,0,0,0,0,0,0,0,0,0,0,0,0,0,0,0,0,0,0,0,0,0,0,0,0,0,0,0,0,0,0,0,0,0"/>
                          <o:lock v:ext="edit" aspectratio="t" verticies="t"/>
                        </v:shape>
                      </v:group>
                      <v:group id="Group 684" o:spid="_x0000_s1030" alt="background"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AutoShape 26" o:spid="_x0000_s1031"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o:lock v:ext="edit" aspectratio="t"/>
                        </v:rect>
                        <v:rect id="Rectangle 34"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9cIA&#10;AADbAAAADwAAAGRycy9kb3ducmV2LnhtbERP32vCMBB+H/g/hBN8KTNVYYxqlDFRBGEw3Xw+mlsT&#10;bC5dE2v9781g4Nt9fD9vsepdLTpqg/WsYDLOQRCXXluuFHwdN8+vIEJE1lh7JgU3CrBaDp4WWGh/&#10;5U/qDrESKYRDgQpMjE0hZSgNOQxj3xAn7se3DmOCbSV1i9cU7mo5zfMX6dByajDY0Luh8ny4OAXT&#10;23bd2I9dOJ9sn+1/vzMz6zKlRsP+bQ4iUh8f4n/3Tqf5M/j7JR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8Mn1wgAAANsAAAAPAAAAAAAAAAAAAAAAAJgCAABkcnMvZG93&#10;bnJldi54bWxQSwUGAAAAAAQABAD1AAAAhwMAAAAA&#10;" fillcolor="#c8c7c7" stroked="f"/>
                        <v:group id="Group 91" o:spid="_x0000_s1033"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35" o:spid="_x0000_s1034"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9dr8A&#10;AADbAAAADwAAAGRycy9kb3ducmV2LnhtbERPTWvCQBC9C/6HZQq9mU2FSIlZpQqB3qQ24HXITpOQ&#10;7GzYXU3qr+8WBG/zeJ9T7GcziBs531lW8JakIIhrqztuFFTf5eodhA/IGgfLpOCXPOx3y0WBubYT&#10;f9HtHBoRQ9jnqKANYcyl9HVLBn1iR+LI/VhnMEToGqkdTjHcDHKdphtpsOPY0OJIx5bq/nw1CsxA&#10;pe419646Xfpscz+UlT8o9foyf2xBBJrDU/xwf+o4P4P/X+IB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In12vwAAANsAAAAPAAAAAAAAAAAAAAAAAJgCAABkcnMvZG93bnJl&#10;di54bWxQSwUGAAAAAAQABAD1AAAAhAMAAAAA&#10;" fillcolor="#00242c [2405]" stroked="f"/>
                          <v:rect id="Rectangle 36" o:spid="_x0000_s1035"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QPcEA&#10;AADbAAAADwAAAGRycy9kb3ducmV2LnhtbERPTYvCMBC9L/gfwgje1tQ9yFKNUgRR3INYF9bj2IxN&#10;aTMpTaz1328WFrzN433Ocj3YRvTU+cqxgtk0AUFcOF1xqeD7vH3/BOEDssbGMSl4kof1avS2xFS7&#10;B5+oz0MpYgj7FBWYENpUSl8YsuinriWO3M11FkOEXSl1h48Ybhv5kSRzabHi2GCwpY2hos7vVsH+&#10;koXd4Xo/uJ/sVOdf5tjX9VGpyXjIFiACDeEl/nfvdZw/h79f4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FED3BAAAA2wAAAA8AAAAAAAAAAAAAAAAAmAIAAGRycy9kb3du&#10;cmV2LnhtbFBLBQYAAAAABAAEAPUAAACGAwAAAAA=&#10;" fillcolor="#00a9ce [3204]" stroked="f"/>
                        </v:group>
                      </v:group>
                    </v:group>
                  </w:pict>
                </mc:Fallback>
              </mc:AlternateContent>
            </w:r>
            <w:r>
              <w:rPr>
                <w:noProof/>
              </w:rPr>
              <mc:AlternateContent>
                <mc:Choice Requires="wps">
                  <w:drawing>
                    <wp:anchor distT="0" distB="0" distL="114300" distR="114300" simplePos="0" relativeHeight="251782144" behindDoc="1" locked="0" layoutInCell="1" allowOverlap="1" wp14:anchorId="5EE249CF" wp14:editId="2A366DEE">
                      <wp:simplePos x="0" y="0"/>
                      <wp:positionH relativeFrom="column">
                        <wp:posOffset>-759460</wp:posOffset>
                      </wp:positionH>
                      <wp:positionV relativeFrom="paragraph">
                        <wp:posOffset>-746125</wp:posOffset>
                      </wp:positionV>
                      <wp:extent cx="7598410" cy="7686675"/>
                      <wp:effectExtent l="0" t="2540" r="3810" b="0"/>
                      <wp:wrapNone/>
                      <wp:docPr id="6"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5E419" id="Rectangle 680" o:spid="_x0000_s1026" alt="background elements" style="position:absolute;margin-left:-59.8pt;margin-top:-58.75pt;width:598.3pt;height:60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" filled="f" fillcolor="#00a9ce [3204]" stroked="f"/>
                  </w:pict>
                </mc:Fallback>
              </mc:AlternateContent>
            </w:r>
          </w:p>
        </w:tc>
      </w:tr>
      <w:tr w:rsidR="00B46B69" w14:paraId="6486181C" w14:textId="77777777" w:rsidTr="0024666C">
        <w:tc>
          <w:tcPr>
            <w:tcW w:w="3337" w:type="dxa"/>
          </w:tcPr>
          <w:p w14:paraId="20D801EC" w14:textId="77777777" w:rsidR="00B46B69" w:rsidRPr="00585C0D" w:rsidRDefault="00B46B69" w:rsidP="005F2AB8">
            <w:pPr>
              <w:pStyle w:val="BackCoverContactHeadingWhite"/>
            </w:pPr>
            <w:r w:rsidRPr="00585C0D">
              <w:t>CONTACT US</w:t>
            </w:r>
          </w:p>
          <w:p w14:paraId="19CE8A03" w14:textId="77777777" w:rsidR="00B46B69" w:rsidRPr="00585C0D" w:rsidRDefault="00B46B69" w:rsidP="005F2AB8">
            <w:pPr>
              <w:pStyle w:val="BackCoverContactDetailsWhite"/>
            </w:pPr>
            <w:r w:rsidRPr="00585C0D">
              <w:rPr>
                <w:rStyle w:val="BackCoverContactBold"/>
                <w:szCs w:val="22"/>
              </w:rPr>
              <w:t>t</w:t>
            </w:r>
            <w:r w:rsidRPr="00585C0D">
              <w:t xml:space="preserve"> </w:t>
            </w:r>
            <w:r w:rsidRPr="00585C0D">
              <w:tab/>
              <w:t>1300 363 400</w:t>
            </w:r>
          </w:p>
          <w:p w14:paraId="23914F50" w14:textId="77777777" w:rsidR="00B46B69" w:rsidRPr="00585C0D" w:rsidRDefault="00B46B69" w:rsidP="005F2AB8">
            <w:pPr>
              <w:pStyle w:val="BackCoverContactDetailsWhite"/>
              <w:rPr>
                <w:szCs w:val="22"/>
              </w:rPr>
            </w:pPr>
            <w:r w:rsidRPr="00585C0D">
              <w:tab/>
              <w:t>+61 3 9545 2176</w:t>
            </w:r>
          </w:p>
          <w:p w14:paraId="189C68B6" w14:textId="77777777" w:rsidR="00B46B69" w:rsidRPr="00585C0D" w:rsidRDefault="00B46B69" w:rsidP="005F2AB8">
            <w:pPr>
              <w:pStyle w:val="BackCoverContactDetailsWhite"/>
            </w:pPr>
            <w:r w:rsidRPr="00585C0D">
              <w:rPr>
                <w:rStyle w:val="BackCoverContactBold"/>
                <w:szCs w:val="22"/>
              </w:rPr>
              <w:t>e</w:t>
            </w:r>
            <w:r w:rsidRPr="00585C0D">
              <w:t xml:space="preserve"> </w:t>
            </w:r>
            <w:r w:rsidRPr="00585C0D">
              <w:tab/>
            </w:r>
            <w:r w:rsidR="007564E9" w:rsidRPr="007564E9">
              <w:t>csiroenquiries@csiro.au</w:t>
            </w:r>
          </w:p>
          <w:p w14:paraId="4369CDE2" w14:textId="77777777" w:rsidR="00B46B69" w:rsidRPr="00585C0D" w:rsidRDefault="00B46B69" w:rsidP="005F2AB8">
            <w:pPr>
              <w:pStyle w:val="BackCoverContactDetailsWhite"/>
            </w:pPr>
            <w:r w:rsidRPr="00585C0D">
              <w:rPr>
                <w:rStyle w:val="BackCoverContactBold"/>
                <w:szCs w:val="22"/>
              </w:rPr>
              <w:t>w</w:t>
            </w:r>
            <w:r w:rsidRPr="00585C0D">
              <w:t xml:space="preserve"> </w:t>
            </w:r>
            <w:r w:rsidRPr="00585C0D">
              <w:tab/>
              <w:t>www.csiro.au</w:t>
            </w:r>
          </w:p>
          <w:p w14:paraId="4D0C20AE" w14:textId="77777777" w:rsidR="00B46B69" w:rsidRPr="00585C0D" w:rsidRDefault="00B46B69" w:rsidP="007564E9">
            <w:pPr>
              <w:pStyle w:val="BackCoverContactHeadingWhite"/>
            </w:pPr>
            <w:r w:rsidRPr="00585C0D">
              <w:t>At CSIRO</w:t>
            </w:r>
            <w:r w:rsidR="007564E9">
              <w:t xml:space="preserve">, WE DO THE </w:t>
            </w:r>
            <w:r w:rsidR="007564E9">
              <w:br/>
              <w:t>EXTRAORDINARY EVERY DAY</w:t>
            </w:r>
          </w:p>
          <w:p w14:paraId="654E9B49" w14:textId="77777777" w:rsidR="007564E9" w:rsidRDefault="007564E9" w:rsidP="007564E9">
            <w:pPr>
              <w:pStyle w:val="BackCoverContactDetailsWhite"/>
              <w:spacing w:after="60"/>
            </w:pPr>
            <w:r>
              <w:t xml:space="preserve">We innovate for tomorrow and help improve today – for our customers, all Australians and the world. </w:t>
            </w:r>
          </w:p>
          <w:p w14:paraId="13A824D3" w14:textId="77777777" w:rsidR="007564E9" w:rsidRDefault="007564E9" w:rsidP="007564E9">
            <w:pPr>
              <w:pStyle w:val="BackCoverContactDetailsWhite"/>
              <w:spacing w:after="60"/>
            </w:pPr>
            <w:r>
              <w:t xml:space="preserve">Our innovations contribute billions of dollars to the Australian economy </w:t>
            </w:r>
            <w:r>
              <w:br/>
              <w:t xml:space="preserve">every year. As the largest patent holder </w:t>
            </w:r>
            <w:r>
              <w:br/>
              <w:t xml:space="preserve">in the nation, our vast wealth of intellectual property has led to more </w:t>
            </w:r>
            <w:r>
              <w:br/>
              <w:t xml:space="preserve">than 150 spin-off companies. </w:t>
            </w:r>
          </w:p>
          <w:p w14:paraId="34997C4F" w14:textId="77777777" w:rsidR="007564E9" w:rsidRDefault="007564E9" w:rsidP="007564E9">
            <w:pPr>
              <w:pStyle w:val="BackCoverContactDetailsWhite"/>
              <w:spacing w:after="60"/>
            </w:pPr>
            <w:r>
              <w:t xml:space="preserve">With more than 5,000 experts and a burning desire to get things done, we are Australia’s catalyst for innovation. </w:t>
            </w:r>
          </w:p>
          <w:p w14:paraId="7F42AB60" w14:textId="77777777" w:rsidR="00B46B69" w:rsidRPr="00585C0D" w:rsidRDefault="007564E9" w:rsidP="007564E9">
            <w:pPr>
              <w:pStyle w:val="BackCoverContactDetailsWhite"/>
              <w:spacing w:after="60"/>
            </w:pPr>
            <w:r>
              <w:t xml:space="preserve">CSIRO. WE IMAGINE. WE COLLABORATE. </w:t>
            </w:r>
            <w:r>
              <w:br/>
              <w:t>WE INNOVATE.</w:t>
            </w:r>
          </w:p>
        </w:tc>
        <w:tc>
          <w:tcPr>
            <w:tcW w:w="457" w:type="dxa"/>
          </w:tcPr>
          <w:p w14:paraId="3BB5896C" w14:textId="77777777" w:rsidR="00B46B69" w:rsidRPr="00585C0D" w:rsidRDefault="00B46B69" w:rsidP="0024666C">
            <w:pPr>
              <w:pStyle w:val="BackCoverContactHeading"/>
            </w:pPr>
          </w:p>
        </w:tc>
        <w:tc>
          <w:tcPr>
            <w:tcW w:w="4961" w:type="dxa"/>
          </w:tcPr>
          <w:p w14:paraId="3E65BE57" w14:textId="77777777" w:rsidR="00B46B69" w:rsidRPr="00585C0D" w:rsidRDefault="00B46B69" w:rsidP="005F2AB8">
            <w:pPr>
              <w:pStyle w:val="BackCoverContactHeadingWhite"/>
            </w:pPr>
            <w:r w:rsidRPr="00585C0D">
              <w:t>For further information</w:t>
            </w:r>
          </w:p>
          <w:p w14:paraId="6043DBBB" w14:textId="77777777" w:rsidR="00FA5A20" w:rsidRPr="002B15B7" w:rsidRDefault="00EE6668" w:rsidP="00FA5A20">
            <w:pPr>
              <w:pStyle w:val="BackCoverContactDetailsWhite"/>
              <w:rPr>
                <w:rStyle w:val="BackCoverContactBold"/>
              </w:rPr>
            </w:pPr>
            <w:r>
              <w:rPr>
                <w:rStyle w:val="BackCoverContactBold"/>
              </w:rPr>
              <w:t>CSIRO Land &amp; Water</w:t>
            </w:r>
          </w:p>
          <w:p w14:paraId="265183C1" w14:textId="77777777" w:rsidR="00FA5A20" w:rsidRPr="00585C0D" w:rsidRDefault="00EE6668" w:rsidP="00FA5A20">
            <w:pPr>
              <w:pStyle w:val="BackCoverContactDetailsWhite"/>
            </w:pPr>
            <w:r>
              <w:t>Justine Lacey</w:t>
            </w:r>
            <w:r w:rsidR="00FA5A20">
              <w:br/>
            </w:r>
            <w:r w:rsidR="00FA5A20" w:rsidRPr="00585C0D">
              <w:rPr>
                <w:rStyle w:val="BackCoverContactBold"/>
                <w:szCs w:val="22"/>
              </w:rPr>
              <w:t>t</w:t>
            </w:r>
            <w:r w:rsidR="00FA5A20" w:rsidRPr="00585C0D">
              <w:t xml:space="preserve"> </w:t>
            </w:r>
            <w:r w:rsidR="00FA5A20" w:rsidRPr="00585C0D">
              <w:tab/>
            </w:r>
            <w:r>
              <w:rPr>
                <w:rStyle w:val="BackCoverContactBold"/>
                <w:b w:val="0"/>
              </w:rPr>
              <w:t>+61 7 3327 4707</w:t>
            </w:r>
          </w:p>
          <w:p w14:paraId="20384F64" w14:textId="77777777" w:rsidR="00FA5A20" w:rsidRPr="00585C0D" w:rsidRDefault="00FA5A20" w:rsidP="00FA5A20">
            <w:pPr>
              <w:pStyle w:val="BackCoverContactDetailsWhite"/>
            </w:pPr>
            <w:r w:rsidRPr="00585C0D">
              <w:rPr>
                <w:rStyle w:val="BackCoverContactBold"/>
                <w:szCs w:val="22"/>
              </w:rPr>
              <w:t>e</w:t>
            </w:r>
            <w:r w:rsidRPr="00585C0D">
              <w:t xml:space="preserve"> </w:t>
            </w:r>
            <w:r w:rsidRPr="00585C0D">
              <w:tab/>
            </w:r>
            <w:r w:rsidR="00EE6668">
              <w:rPr>
                <w:rStyle w:val="BackCoverContactBold"/>
              </w:rPr>
              <w:t>justine.lacey</w:t>
            </w:r>
            <w:r w:rsidRPr="00CA09F4">
              <w:rPr>
                <w:rStyle w:val="BackCoverContactBold"/>
                <w:b w:val="0"/>
              </w:rPr>
              <w:t>@csiro.au</w:t>
            </w:r>
          </w:p>
          <w:p w14:paraId="2B4A85B9" w14:textId="77777777" w:rsidR="00FA5A20" w:rsidRDefault="00FA5A20" w:rsidP="00FA5A20">
            <w:pPr>
              <w:pStyle w:val="BackCoverContactDetailsWhite"/>
              <w:rPr>
                <w:rStyle w:val="BackCoverContactBold"/>
                <w:b w:val="0"/>
              </w:rPr>
            </w:pPr>
            <w:r w:rsidRPr="00585C0D">
              <w:rPr>
                <w:rStyle w:val="BackCoverContactBold"/>
                <w:szCs w:val="22"/>
              </w:rPr>
              <w:t>w</w:t>
            </w:r>
            <w:r w:rsidRPr="00585C0D">
              <w:t xml:space="preserve"> </w:t>
            </w:r>
            <w:r w:rsidRPr="00585C0D">
              <w:tab/>
            </w:r>
            <w:r w:rsidR="00EE6668" w:rsidRPr="00EE6668">
              <w:rPr>
                <w:rStyle w:val="BackCoverContactBold"/>
                <w:b w:val="0"/>
              </w:rPr>
              <w:t>https://www.csiro.au/en/Research/LWF</w:t>
            </w:r>
          </w:p>
          <w:p w14:paraId="64F8CE3D" w14:textId="77777777" w:rsidR="00FA5A20" w:rsidRDefault="00FA5A20" w:rsidP="00FA5A20">
            <w:pPr>
              <w:pStyle w:val="BackCoverContactDetailsWhite"/>
              <w:rPr>
                <w:rStyle w:val="BackCoverContactBold"/>
                <w:szCs w:val="22"/>
              </w:rPr>
            </w:pPr>
          </w:p>
          <w:p w14:paraId="380CF7AA" w14:textId="77777777" w:rsidR="00B46B69" w:rsidRPr="00585C0D" w:rsidRDefault="00B46B69" w:rsidP="007564E9">
            <w:pPr>
              <w:pStyle w:val="BackCoverContactDetailsWhite"/>
            </w:pPr>
          </w:p>
        </w:tc>
      </w:tr>
    </w:tbl>
    <w:p w14:paraId="0757E4D5" w14:textId="77777777" w:rsidR="00A14107" w:rsidRPr="006C2F7A" w:rsidRDefault="00A14107" w:rsidP="006C3DCD">
      <w:pPr>
        <w:pStyle w:val="BodyText"/>
        <w:rPr>
          <w:sz w:val="18"/>
        </w:rPr>
      </w:pPr>
    </w:p>
    <w:sectPr w:rsidR="00A14107" w:rsidRPr="006C2F7A" w:rsidSect="006C3DCD">
      <w:type w:val="evenPage"/>
      <w:pgSz w:w="11906" w:h="16838" w:code="9"/>
      <w:pgMar w:top="1134" w:right="1134" w:bottom="1134" w:left="1134" w:header="510" w:footer="624" w:gutter="0"/>
      <w:cols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68C64" w14:textId="77777777" w:rsidR="00E73EB2" w:rsidRDefault="00E73EB2" w:rsidP="009964E7">
      <w:r>
        <w:separator/>
      </w:r>
    </w:p>
    <w:p w14:paraId="105495B3" w14:textId="77777777" w:rsidR="00E73EB2" w:rsidRDefault="00E73EB2"/>
  </w:endnote>
  <w:endnote w:type="continuationSeparator" w:id="0">
    <w:p w14:paraId="446E012F" w14:textId="77777777" w:rsidR="00E73EB2" w:rsidRDefault="00E73EB2" w:rsidP="009964E7">
      <w:r>
        <w:continuationSeparator/>
      </w:r>
    </w:p>
    <w:p w14:paraId="4B304163" w14:textId="77777777" w:rsidR="00E73EB2" w:rsidRDefault="00E73E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Ligh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2A5E" w14:textId="77777777" w:rsidR="00C82105" w:rsidRDefault="00C82105" w:rsidP="00AE0D97">
    <w:pPr>
      <w:pStyle w:val="Footer"/>
      <w:tabs>
        <w:tab w:val="clear" w:pos="4513"/>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6127" w14:textId="2C33DA6C" w:rsidR="00C82105" w:rsidRDefault="00C82105"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D4352F">
      <w:rPr>
        <w:noProof/>
      </w:rPr>
      <w:t>Best Practice Guidelines for Geological &amp; Bioregional Assessment Basin User Panels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22335D">
      <w:rPr>
        <w:rStyle w:val="PageNumber"/>
        <w:noProof/>
      </w:rPr>
      <w:t>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16002" w14:textId="77777777" w:rsidR="00C82105" w:rsidRDefault="00C82105"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E00899">
      <w:rPr>
        <w:noProof/>
      </w:rPr>
      <w:t>Best Practice Guidelines for GBA Basin User Panels</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802C5" w14:textId="6B6691C9" w:rsidR="00C82105" w:rsidRDefault="00C82105"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D4352F">
      <w:rPr>
        <w:noProof/>
      </w:rPr>
      <w:t>Best Practice Guidelines for Geological &amp; Bioregional Assessment Basin User Panels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22335D">
      <w:rPr>
        <w:rStyle w:val="PageNumber"/>
        <w:noProof/>
      </w:rPr>
      <w:t>iii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2A0" w14:textId="77777777" w:rsidR="00C82105" w:rsidRDefault="00C82105"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E00899">
      <w:rPr>
        <w:noProof/>
      </w:rPr>
      <w:t>Best Practice Guidelines for GBA Basin User Panels</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89C9" w14:textId="77777777" w:rsidR="00C82105" w:rsidRDefault="00C82105"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22335D">
      <w:rPr>
        <w:noProof/>
      </w:rPr>
      <w:t>Best Practice Guidelines for Geological &amp; Bioregional Assessment Basin User Panels</w:t>
    </w:r>
    <w:r>
      <w:rPr>
        <w:noProof/>
      </w:rPr>
      <w:fldChar w:fldCharType="end"/>
    </w:r>
    <w:r>
      <w:t xml:space="preserve">  |  </w:t>
    </w:r>
    <w:r>
      <w:rPr>
        <w:rStyle w:val="PageNumber"/>
      </w:rPr>
      <w:fldChar w:fldCharType="begin"/>
    </w:r>
    <w:r>
      <w:rPr>
        <w:rStyle w:val="PageNumber"/>
      </w:rPr>
      <w:instrText xml:space="preserve"> PAGE  \* Arabic </w:instrText>
    </w:r>
    <w:r>
      <w:rPr>
        <w:rStyle w:val="PageNumber"/>
      </w:rPr>
      <w:fldChar w:fldCharType="separate"/>
    </w:r>
    <w:r w:rsidR="0022335D">
      <w:rPr>
        <w:rStyle w:val="PageNumber"/>
        <w:noProof/>
      </w:rPr>
      <w:t>16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C5A8F" w14:textId="77777777" w:rsidR="00E73EB2" w:rsidRDefault="00E73EB2" w:rsidP="009964E7">
      <w:r>
        <w:separator/>
      </w:r>
    </w:p>
    <w:p w14:paraId="5A2B0D91" w14:textId="77777777" w:rsidR="00E73EB2" w:rsidRDefault="00E73EB2"/>
  </w:footnote>
  <w:footnote w:type="continuationSeparator" w:id="0">
    <w:p w14:paraId="6450019C" w14:textId="77777777" w:rsidR="00E73EB2" w:rsidRDefault="00E73EB2" w:rsidP="009964E7">
      <w:r>
        <w:continuationSeparator/>
      </w:r>
    </w:p>
    <w:p w14:paraId="6C5AA213" w14:textId="77777777" w:rsidR="00E73EB2" w:rsidRDefault="00E73E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5705" w14:textId="77777777" w:rsidR="00C82105" w:rsidRDefault="00C82105" w:rsidP="002A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EB5455"/>
    <w:multiLevelType w:val="hybridMultilevel"/>
    <w:tmpl w:val="28A82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0FD0C04"/>
    <w:multiLevelType w:val="hybridMultilevel"/>
    <w:tmpl w:val="33687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8E0F0F"/>
    <w:multiLevelType w:val="hybridMultilevel"/>
    <w:tmpl w:val="CF441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F75C21"/>
    <w:multiLevelType w:val="hybridMultilevel"/>
    <w:tmpl w:val="63FAF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1" w15:restartNumberingAfterBreak="0">
    <w:nsid w:val="22025E94"/>
    <w:multiLevelType w:val="hybridMultilevel"/>
    <w:tmpl w:val="38ACA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29F845E0"/>
    <w:multiLevelType w:val="hybridMultilevel"/>
    <w:tmpl w:val="ECE0D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417D0B3A"/>
    <w:multiLevelType w:val="hybridMultilevel"/>
    <w:tmpl w:val="C80CF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8" w15:restartNumberingAfterBreak="0">
    <w:nsid w:val="42DF3A0F"/>
    <w:multiLevelType w:val="hybridMultilevel"/>
    <w:tmpl w:val="34784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B73F82"/>
    <w:multiLevelType w:val="hybridMultilevel"/>
    <w:tmpl w:val="1C4874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150BAC"/>
    <w:multiLevelType w:val="hybridMultilevel"/>
    <w:tmpl w:val="D248A242"/>
    <w:lvl w:ilvl="0" w:tplc="5EC06334">
      <w:start w:val="1"/>
      <w:numFmt w:val="bullet"/>
      <w:lvlText w:val="•"/>
      <w:lvlJc w:val="left"/>
      <w:pPr>
        <w:tabs>
          <w:tab w:val="num" w:pos="720"/>
        </w:tabs>
        <w:ind w:left="720" w:hanging="360"/>
      </w:pPr>
      <w:rPr>
        <w:rFonts w:ascii="Arial" w:hAnsi="Arial" w:hint="default"/>
      </w:rPr>
    </w:lvl>
    <w:lvl w:ilvl="1" w:tplc="5A0257E4" w:tentative="1">
      <w:start w:val="1"/>
      <w:numFmt w:val="bullet"/>
      <w:lvlText w:val="•"/>
      <w:lvlJc w:val="left"/>
      <w:pPr>
        <w:tabs>
          <w:tab w:val="num" w:pos="1440"/>
        </w:tabs>
        <w:ind w:left="1440" w:hanging="360"/>
      </w:pPr>
      <w:rPr>
        <w:rFonts w:ascii="Arial" w:hAnsi="Arial" w:hint="default"/>
      </w:rPr>
    </w:lvl>
    <w:lvl w:ilvl="2" w:tplc="513861C0" w:tentative="1">
      <w:start w:val="1"/>
      <w:numFmt w:val="bullet"/>
      <w:lvlText w:val="•"/>
      <w:lvlJc w:val="left"/>
      <w:pPr>
        <w:tabs>
          <w:tab w:val="num" w:pos="2160"/>
        </w:tabs>
        <w:ind w:left="2160" w:hanging="360"/>
      </w:pPr>
      <w:rPr>
        <w:rFonts w:ascii="Arial" w:hAnsi="Arial" w:hint="default"/>
      </w:rPr>
    </w:lvl>
    <w:lvl w:ilvl="3" w:tplc="99EECDB6" w:tentative="1">
      <w:start w:val="1"/>
      <w:numFmt w:val="bullet"/>
      <w:lvlText w:val="•"/>
      <w:lvlJc w:val="left"/>
      <w:pPr>
        <w:tabs>
          <w:tab w:val="num" w:pos="2880"/>
        </w:tabs>
        <w:ind w:left="2880" w:hanging="360"/>
      </w:pPr>
      <w:rPr>
        <w:rFonts w:ascii="Arial" w:hAnsi="Arial" w:hint="default"/>
      </w:rPr>
    </w:lvl>
    <w:lvl w:ilvl="4" w:tplc="6B226B38" w:tentative="1">
      <w:start w:val="1"/>
      <w:numFmt w:val="bullet"/>
      <w:lvlText w:val="•"/>
      <w:lvlJc w:val="left"/>
      <w:pPr>
        <w:tabs>
          <w:tab w:val="num" w:pos="3600"/>
        </w:tabs>
        <w:ind w:left="3600" w:hanging="360"/>
      </w:pPr>
      <w:rPr>
        <w:rFonts w:ascii="Arial" w:hAnsi="Arial" w:hint="default"/>
      </w:rPr>
    </w:lvl>
    <w:lvl w:ilvl="5" w:tplc="AB648C86" w:tentative="1">
      <w:start w:val="1"/>
      <w:numFmt w:val="bullet"/>
      <w:lvlText w:val="•"/>
      <w:lvlJc w:val="left"/>
      <w:pPr>
        <w:tabs>
          <w:tab w:val="num" w:pos="4320"/>
        </w:tabs>
        <w:ind w:left="4320" w:hanging="360"/>
      </w:pPr>
      <w:rPr>
        <w:rFonts w:ascii="Arial" w:hAnsi="Arial" w:hint="default"/>
      </w:rPr>
    </w:lvl>
    <w:lvl w:ilvl="6" w:tplc="5660193A" w:tentative="1">
      <w:start w:val="1"/>
      <w:numFmt w:val="bullet"/>
      <w:lvlText w:val="•"/>
      <w:lvlJc w:val="left"/>
      <w:pPr>
        <w:tabs>
          <w:tab w:val="num" w:pos="5040"/>
        </w:tabs>
        <w:ind w:left="5040" w:hanging="360"/>
      </w:pPr>
      <w:rPr>
        <w:rFonts w:ascii="Arial" w:hAnsi="Arial" w:hint="default"/>
      </w:rPr>
    </w:lvl>
    <w:lvl w:ilvl="7" w:tplc="347CCE46" w:tentative="1">
      <w:start w:val="1"/>
      <w:numFmt w:val="bullet"/>
      <w:lvlText w:val="•"/>
      <w:lvlJc w:val="left"/>
      <w:pPr>
        <w:tabs>
          <w:tab w:val="num" w:pos="5760"/>
        </w:tabs>
        <w:ind w:left="5760" w:hanging="360"/>
      </w:pPr>
      <w:rPr>
        <w:rFonts w:ascii="Arial" w:hAnsi="Arial" w:hint="default"/>
      </w:rPr>
    </w:lvl>
    <w:lvl w:ilvl="8" w:tplc="DB1A2A1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5F6616C1"/>
    <w:multiLevelType w:val="hybridMultilevel"/>
    <w:tmpl w:val="57747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7" w15:restartNumberingAfterBreak="0">
    <w:nsid w:val="73AC4E54"/>
    <w:multiLevelType w:val="hybridMultilevel"/>
    <w:tmpl w:val="81AAC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7"/>
  </w:num>
  <w:num w:numId="6">
    <w:abstractNumId w:val="10"/>
  </w:num>
  <w:num w:numId="7">
    <w:abstractNumId w:val="10"/>
  </w:num>
  <w:num w:numId="8">
    <w:abstractNumId w:val="9"/>
  </w:num>
  <w:num w:numId="9">
    <w:abstractNumId w:val="22"/>
  </w:num>
  <w:num w:numId="10">
    <w:abstractNumId w:val="14"/>
  </w:num>
  <w:num w:numId="11">
    <w:abstractNumId w:val="12"/>
  </w:num>
  <w:num w:numId="12">
    <w:abstractNumId w:val="24"/>
  </w:num>
  <w:num w:numId="13">
    <w:abstractNumId w:val="0"/>
  </w:num>
  <w:num w:numId="14">
    <w:abstractNumId w:val="21"/>
  </w:num>
  <w:num w:numId="15">
    <w:abstractNumId w:val="26"/>
  </w:num>
  <w:num w:numId="16">
    <w:abstractNumId w:val="28"/>
  </w:num>
  <w:num w:numId="17">
    <w:abstractNumId w:val="23"/>
  </w:num>
  <w:num w:numId="18">
    <w:abstractNumId w:val="15"/>
  </w:num>
  <w:num w:numId="19">
    <w:abstractNumId w:val="8"/>
  </w:num>
  <w:num w:numId="20">
    <w:abstractNumId w:val="6"/>
  </w:num>
  <w:num w:numId="21">
    <w:abstractNumId w:val="7"/>
  </w:num>
  <w:num w:numId="22">
    <w:abstractNumId w:val="11"/>
  </w:num>
  <w:num w:numId="23">
    <w:abstractNumId w:val="13"/>
  </w:num>
  <w:num w:numId="24">
    <w:abstractNumId w:val="16"/>
  </w:num>
  <w:num w:numId="25">
    <w:abstractNumId w:val="27"/>
  </w:num>
  <w:num w:numId="26">
    <w:abstractNumId w:val="25"/>
  </w:num>
  <w:num w:numId="27">
    <w:abstractNumId w:val="19"/>
  </w:num>
  <w:num w:numId="28">
    <w:abstractNumId w:val="5"/>
  </w:num>
  <w:num w:numId="29">
    <w:abstractNumId w:val="18"/>
  </w:num>
  <w:num w:numId="3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12289"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AE36E5"/>
    <w:rsid w:val="00000EEA"/>
    <w:rsid w:val="00001864"/>
    <w:rsid w:val="00002AA7"/>
    <w:rsid w:val="000031E1"/>
    <w:rsid w:val="00003970"/>
    <w:rsid w:val="00011FC6"/>
    <w:rsid w:val="000126EB"/>
    <w:rsid w:val="00015E82"/>
    <w:rsid w:val="00016B48"/>
    <w:rsid w:val="0001775B"/>
    <w:rsid w:val="00022CFC"/>
    <w:rsid w:val="00024F6E"/>
    <w:rsid w:val="00025ACA"/>
    <w:rsid w:val="00025FD5"/>
    <w:rsid w:val="0002686D"/>
    <w:rsid w:val="00030DD1"/>
    <w:rsid w:val="000312EA"/>
    <w:rsid w:val="000316D4"/>
    <w:rsid w:val="0003217B"/>
    <w:rsid w:val="00032C10"/>
    <w:rsid w:val="000331D4"/>
    <w:rsid w:val="00042A1A"/>
    <w:rsid w:val="00043876"/>
    <w:rsid w:val="000439D2"/>
    <w:rsid w:val="000443E1"/>
    <w:rsid w:val="00045AD2"/>
    <w:rsid w:val="00046533"/>
    <w:rsid w:val="0005048B"/>
    <w:rsid w:val="00051219"/>
    <w:rsid w:val="00051456"/>
    <w:rsid w:val="0005226F"/>
    <w:rsid w:val="0005371F"/>
    <w:rsid w:val="00053E83"/>
    <w:rsid w:val="00056FD0"/>
    <w:rsid w:val="00060D49"/>
    <w:rsid w:val="00064612"/>
    <w:rsid w:val="000658ED"/>
    <w:rsid w:val="000667A4"/>
    <w:rsid w:val="00067B0B"/>
    <w:rsid w:val="00074DFE"/>
    <w:rsid w:val="00075774"/>
    <w:rsid w:val="00075B0B"/>
    <w:rsid w:val="000815C2"/>
    <w:rsid w:val="00083CBE"/>
    <w:rsid w:val="00083FBD"/>
    <w:rsid w:val="00085DC0"/>
    <w:rsid w:val="00087ADA"/>
    <w:rsid w:val="000979AD"/>
    <w:rsid w:val="000A1E06"/>
    <w:rsid w:val="000A6F40"/>
    <w:rsid w:val="000B0A3D"/>
    <w:rsid w:val="000B1470"/>
    <w:rsid w:val="000B3486"/>
    <w:rsid w:val="000B4F79"/>
    <w:rsid w:val="000B672D"/>
    <w:rsid w:val="000C02C0"/>
    <w:rsid w:val="000C05F1"/>
    <w:rsid w:val="000C0940"/>
    <w:rsid w:val="000C0E41"/>
    <w:rsid w:val="000C3D51"/>
    <w:rsid w:val="000C4051"/>
    <w:rsid w:val="000C5523"/>
    <w:rsid w:val="000C5C29"/>
    <w:rsid w:val="000C61C0"/>
    <w:rsid w:val="000C7D15"/>
    <w:rsid w:val="000D0298"/>
    <w:rsid w:val="000D19DE"/>
    <w:rsid w:val="000D436B"/>
    <w:rsid w:val="000D6B9E"/>
    <w:rsid w:val="000D6D2F"/>
    <w:rsid w:val="000D7E32"/>
    <w:rsid w:val="000E1CF3"/>
    <w:rsid w:val="000E2422"/>
    <w:rsid w:val="000E26DE"/>
    <w:rsid w:val="000E52A5"/>
    <w:rsid w:val="000E599F"/>
    <w:rsid w:val="000E73E2"/>
    <w:rsid w:val="000F09D5"/>
    <w:rsid w:val="000F1EC3"/>
    <w:rsid w:val="000F1FD6"/>
    <w:rsid w:val="000F1FE4"/>
    <w:rsid w:val="000F2EF7"/>
    <w:rsid w:val="00101A2A"/>
    <w:rsid w:val="00104FBD"/>
    <w:rsid w:val="001067F0"/>
    <w:rsid w:val="001068F9"/>
    <w:rsid w:val="001100D4"/>
    <w:rsid w:val="0011346D"/>
    <w:rsid w:val="0011470B"/>
    <w:rsid w:val="00114B30"/>
    <w:rsid w:val="00116C3E"/>
    <w:rsid w:val="00116D5B"/>
    <w:rsid w:val="00117E59"/>
    <w:rsid w:val="0012201E"/>
    <w:rsid w:val="00122E92"/>
    <w:rsid w:val="00123BCC"/>
    <w:rsid w:val="00123FD7"/>
    <w:rsid w:val="001249CC"/>
    <w:rsid w:val="0013089B"/>
    <w:rsid w:val="00132F76"/>
    <w:rsid w:val="0013384F"/>
    <w:rsid w:val="00134FC3"/>
    <w:rsid w:val="001362D8"/>
    <w:rsid w:val="00136B7F"/>
    <w:rsid w:val="00141D5A"/>
    <w:rsid w:val="00154168"/>
    <w:rsid w:val="0015605C"/>
    <w:rsid w:val="00157AAE"/>
    <w:rsid w:val="00160B14"/>
    <w:rsid w:val="00161623"/>
    <w:rsid w:val="00161BB6"/>
    <w:rsid w:val="00163D81"/>
    <w:rsid w:val="001708B3"/>
    <w:rsid w:val="00173C4D"/>
    <w:rsid w:val="00174A49"/>
    <w:rsid w:val="00175388"/>
    <w:rsid w:val="00177270"/>
    <w:rsid w:val="001772D6"/>
    <w:rsid w:val="0017758B"/>
    <w:rsid w:val="00183EEB"/>
    <w:rsid w:val="00190E0B"/>
    <w:rsid w:val="00190ED1"/>
    <w:rsid w:val="00192E59"/>
    <w:rsid w:val="00193162"/>
    <w:rsid w:val="00194542"/>
    <w:rsid w:val="00195301"/>
    <w:rsid w:val="00196146"/>
    <w:rsid w:val="001A1020"/>
    <w:rsid w:val="001A48B6"/>
    <w:rsid w:val="001A6DF5"/>
    <w:rsid w:val="001B00A0"/>
    <w:rsid w:val="001B23ED"/>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E2D97"/>
    <w:rsid w:val="001E30E8"/>
    <w:rsid w:val="001E4C59"/>
    <w:rsid w:val="001E531C"/>
    <w:rsid w:val="001E5832"/>
    <w:rsid w:val="001E64E3"/>
    <w:rsid w:val="001F6263"/>
    <w:rsid w:val="0020034E"/>
    <w:rsid w:val="00201C06"/>
    <w:rsid w:val="00203C5B"/>
    <w:rsid w:val="00207117"/>
    <w:rsid w:val="00207B32"/>
    <w:rsid w:val="002101A4"/>
    <w:rsid w:val="002109F9"/>
    <w:rsid w:val="002110C0"/>
    <w:rsid w:val="002137D2"/>
    <w:rsid w:val="00214440"/>
    <w:rsid w:val="00215132"/>
    <w:rsid w:val="002154A2"/>
    <w:rsid w:val="002156C8"/>
    <w:rsid w:val="00221A8F"/>
    <w:rsid w:val="00221D5A"/>
    <w:rsid w:val="0022335D"/>
    <w:rsid w:val="0022431B"/>
    <w:rsid w:val="002254A0"/>
    <w:rsid w:val="002256CA"/>
    <w:rsid w:val="002274F9"/>
    <w:rsid w:val="00232B56"/>
    <w:rsid w:val="002354FB"/>
    <w:rsid w:val="00240992"/>
    <w:rsid w:val="002418DA"/>
    <w:rsid w:val="00241BAC"/>
    <w:rsid w:val="002421F2"/>
    <w:rsid w:val="0024569D"/>
    <w:rsid w:val="0024666C"/>
    <w:rsid w:val="002473E0"/>
    <w:rsid w:val="00251361"/>
    <w:rsid w:val="0025177C"/>
    <w:rsid w:val="00251DDE"/>
    <w:rsid w:val="00252CBB"/>
    <w:rsid w:val="002579B2"/>
    <w:rsid w:val="00260CC9"/>
    <w:rsid w:val="00263A58"/>
    <w:rsid w:val="00267364"/>
    <w:rsid w:val="0026739B"/>
    <w:rsid w:val="00267D86"/>
    <w:rsid w:val="00273A31"/>
    <w:rsid w:val="00274483"/>
    <w:rsid w:val="00274DF1"/>
    <w:rsid w:val="00274FEA"/>
    <w:rsid w:val="00276E3E"/>
    <w:rsid w:val="00277240"/>
    <w:rsid w:val="00277610"/>
    <w:rsid w:val="00277A23"/>
    <w:rsid w:val="00280E4B"/>
    <w:rsid w:val="002852DB"/>
    <w:rsid w:val="00285F27"/>
    <w:rsid w:val="00287FBB"/>
    <w:rsid w:val="0029026E"/>
    <w:rsid w:val="0029371B"/>
    <w:rsid w:val="00293EB0"/>
    <w:rsid w:val="00295D01"/>
    <w:rsid w:val="002A47DB"/>
    <w:rsid w:val="002A5A18"/>
    <w:rsid w:val="002A5D8F"/>
    <w:rsid w:val="002A658F"/>
    <w:rsid w:val="002B3E6E"/>
    <w:rsid w:val="002B4524"/>
    <w:rsid w:val="002C54A6"/>
    <w:rsid w:val="002D19CD"/>
    <w:rsid w:val="002D688F"/>
    <w:rsid w:val="002E00BA"/>
    <w:rsid w:val="002E0C1E"/>
    <w:rsid w:val="002E11E5"/>
    <w:rsid w:val="002E3B33"/>
    <w:rsid w:val="002E3BB0"/>
    <w:rsid w:val="002E5B47"/>
    <w:rsid w:val="002E6619"/>
    <w:rsid w:val="002E7AB1"/>
    <w:rsid w:val="002E7DC9"/>
    <w:rsid w:val="002F0071"/>
    <w:rsid w:val="002F06CC"/>
    <w:rsid w:val="002F54DA"/>
    <w:rsid w:val="002F5550"/>
    <w:rsid w:val="002F6563"/>
    <w:rsid w:val="002F6753"/>
    <w:rsid w:val="002F7A19"/>
    <w:rsid w:val="00301C5C"/>
    <w:rsid w:val="003036A2"/>
    <w:rsid w:val="003053C7"/>
    <w:rsid w:val="003059EB"/>
    <w:rsid w:val="00306A4B"/>
    <w:rsid w:val="00307B3C"/>
    <w:rsid w:val="00310421"/>
    <w:rsid w:val="003133BA"/>
    <w:rsid w:val="003139EB"/>
    <w:rsid w:val="00313CAE"/>
    <w:rsid w:val="0031605A"/>
    <w:rsid w:val="00320351"/>
    <w:rsid w:val="00322BA1"/>
    <w:rsid w:val="0032796C"/>
    <w:rsid w:val="00331731"/>
    <w:rsid w:val="00333EED"/>
    <w:rsid w:val="0033551F"/>
    <w:rsid w:val="00340806"/>
    <w:rsid w:val="00341FFE"/>
    <w:rsid w:val="00342533"/>
    <w:rsid w:val="003425BE"/>
    <w:rsid w:val="003450A8"/>
    <w:rsid w:val="00345CCE"/>
    <w:rsid w:val="003461B2"/>
    <w:rsid w:val="00355B43"/>
    <w:rsid w:val="003568A1"/>
    <w:rsid w:val="00357251"/>
    <w:rsid w:val="003579A8"/>
    <w:rsid w:val="00357F24"/>
    <w:rsid w:val="00360FA4"/>
    <w:rsid w:val="00361EE2"/>
    <w:rsid w:val="0036319D"/>
    <w:rsid w:val="0036495F"/>
    <w:rsid w:val="003820D1"/>
    <w:rsid w:val="00383ADF"/>
    <w:rsid w:val="0038407D"/>
    <w:rsid w:val="00384D5D"/>
    <w:rsid w:val="00387974"/>
    <w:rsid w:val="00390015"/>
    <w:rsid w:val="0039270B"/>
    <w:rsid w:val="00395EF5"/>
    <w:rsid w:val="0039729E"/>
    <w:rsid w:val="00397707"/>
    <w:rsid w:val="003A2FF2"/>
    <w:rsid w:val="003A3052"/>
    <w:rsid w:val="003A3919"/>
    <w:rsid w:val="003A476E"/>
    <w:rsid w:val="003A4AF4"/>
    <w:rsid w:val="003A647C"/>
    <w:rsid w:val="003A710E"/>
    <w:rsid w:val="003B1238"/>
    <w:rsid w:val="003B4380"/>
    <w:rsid w:val="003B58A6"/>
    <w:rsid w:val="003C40B6"/>
    <w:rsid w:val="003C4968"/>
    <w:rsid w:val="003D26A3"/>
    <w:rsid w:val="003D62C9"/>
    <w:rsid w:val="003D641F"/>
    <w:rsid w:val="003D6565"/>
    <w:rsid w:val="003D778D"/>
    <w:rsid w:val="003E27E2"/>
    <w:rsid w:val="003E3972"/>
    <w:rsid w:val="003F061A"/>
    <w:rsid w:val="003F1806"/>
    <w:rsid w:val="003F1FBD"/>
    <w:rsid w:val="003F5D80"/>
    <w:rsid w:val="003F6EAD"/>
    <w:rsid w:val="0040108B"/>
    <w:rsid w:val="00401C9F"/>
    <w:rsid w:val="004070AA"/>
    <w:rsid w:val="00410CB7"/>
    <w:rsid w:val="00411649"/>
    <w:rsid w:val="00411FA7"/>
    <w:rsid w:val="00412553"/>
    <w:rsid w:val="004134DD"/>
    <w:rsid w:val="0041503B"/>
    <w:rsid w:val="0041517D"/>
    <w:rsid w:val="00415AF0"/>
    <w:rsid w:val="00416DF7"/>
    <w:rsid w:val="00420CC0"/>
    <w:rsid w:val="00424719"/>
    <w:rsid w:val="00425B20"/>
    <w:rsid w:val="00425FA5"/>
    <w:rsid w:val="00426E97"/>
    <w:rsid w:val="004362E3"/>
    <w:rsid w:val="004368DC"/>
    <w:rsid w:val="00440CFE"/>
    <w:rsid w:val="004413AE"/>
    <w:rsid w:val="00441D99"/>
    <w:rsid w:val="00444784"/>
    <w:rsid w:val="00444967"/>
    <w:rsid w:val="00444D4A"/>
    <w:rsid w:val="004459B1"/>
    <w:rsid w:val="00450B7D"/>
    <w:rsid w:val="00450C41"/>
    <w:rsid w:val="00451B9B"/>
    <w:rsid w:val="00455807"/>
    <w:rsid w:val="00457440"/>
    <w:rsid w:val="0046209B"/>
    <w:rsid w:val="00462182"/>
    <w:rsid w:val="00463ED6"/>
    <w:rsid w:val="00466556"/>
    <w:rsid w:val="004666B7"/>
    <w:rsid w:val="00467438"/>
    <w:rsid w:val="004712A8"/>
    <w:rsid w:val="00471DED"/>
    <w:rsid w:val="00472F41"/>
    <w:rsid w:val="00475BB5"/>
    <w:rsid w:val="00475EB7"/>
    <w:rsid w:val="004766E5"/>
    <w:rsid w:val="00476BDF"/>
    <w:rsid w:val="004805DE"/>
    <w:rsid w:val="004826CF"/>
    <w:rsid w:val="00483F64"/>
    <w:rsid w:val="004849F7"/>
    <w:rsid w:val="0048768F"/>
    <w:rsid w:val="00487D3D"/>
    <w:rsid w:val="00491B05"/>
    <w:rsid w:val="00492547"/>
    <w:rsid w:val="00494587"/>
    <w:rsid w:val="00494743"/>
    <w:rsid w:val="004A067D"/>
    <w:rsid w:val="004A4028"/>
    <w:rsid w:val="004A4AF9"/>
    <w:rsid w:val="004A575F"/>
    <w:rsid w:val="004A7FA7"/>
    <w:rsid w:val="004B1330"/>
    <w:rsid w:val="004B2DAA"/>
    <w:rsid w:val="004B387F"/>
    <w:rsid w:val="004B4B9A"/>
    <w:rsid w:val="004B5AC9"/>
    <w:rsid w:val="004C08B6"/>
    <w:rsid w:val="004C0D00"/>
    <w:rsid w:val="004C11CE"/>
    <w:rsid w:val="004C14AB"/>
    <w:rsid w:val="004C3462"/>
    <w:rsid w:val="004C5772"/>
    <w:rsid w:val="004D01B8"/>
    <w:rsid w:val="004D0A90"/>
    <w:rsid w:val="004D139E"/>
    <w:rsid w:val="004D1CE2"/>
    <w:rsid w:val="004D3DB4"/>
    <w:rsid w:val="004D44AC"/>
    <w:rsid w:val="004D5ED7"/>
    <w:rsid w:val="004D7860"/>
    <w:rsid w:val="004E1262"/>
    <w:rsid w:val="004E2053"/>
    <w:rsid w:val="004E3049"/>
    <w:rsid w:val="004E411B"/>
    <w:rsid w:val="004E4E11"/>
    <w:rsid w:val="004E5109"/>
    <w:rsid w:val="004E5C69"/>
    <w:rsid w:val="004E60D0"/>
    <w:rsid w:val="004E7C49"/>
    <w:rsid w:val="004F12A6"/>
    <w:rsid w:val="004F1565"/>
    <w:rsid w:val="004F1878"/>
    <w:rsid w:val="004F2304"/>
    <w:rsid w:val="004F26F8"/>
    <w:rsid w:val="004F287F"/>
    <w:rsid w:val="004F4CC9"/>
    <w:rsid w:val="004F75D8"/>
    <w:rsid w:val="005025FE"/>
    <w:rsid w:val="00503AFB"/>
    <w:rsid w:val="00504585"/>
    <w:rsid w:val="00506DDE"/>
    <w:rsid w:val="005136AD"/>
    <w:rsid w:val="005138BA"/>
    <w:rsid w:val="00513923"/>
    <w:rsid w:val="00516657"/>
    <w:rsid w:val="00516904"/>
    <w:rsid w:val="00520CB5"/>
    <w:rsid w:val="005210CC"/>
    <w:rsid w:val="005211AF"/>
    <w:rsid w:val="005213E2"/>
    <w:rsid w:val="00524AE6"/>
    <w:rsid w:val="005276C2"/>
    <w:rsid w:val="005406F8"/>
    <w:rsid w:val="0054169B"/>
    <w:rsid w:val="005417D2"/>
    <w:rsid w:val="005422E4"/>
    <w:rsid w:val="00543721"/>
    <w:rsid w:val="00544161"/>
    <w:rsid w:val="0054436C"/>
    <w:rsid w:val="00545CF8"/>
    <w:rsid w:val="00550E4D"/>
    <w:rsid w:val="00550F69"/>
    <w:rsid w:val="00551A4F"/>
    <w:rsid w:val="005523C6"/>
    <w:rsid w:val="005535C1"/>
    <w:rsid w:val="00553723"/>
    <w:rsid w:val="005616AE"/>
    <w:rsid w:val="00563863"/>
    <w:rsid w:val="00571869"/>
    <w:rsid w:val="00571AAC"/>
    <w:rsid w:val="00571ADF"/>
    <w:rsid w:val="00571CEA"/>
    <w:rsid w:val="00571F91"/>
    <w:rsid w:val="005722B0"/>
    <w:rsid w:val="005739C4"/>
    <w:rsid w:val="0057516A"/>
    <w:rsid w:val="00575E75"/>
    <w:rsid w:val="00581C8A"/>
    <w:rsid w:val="0058287A"/>
    <w:rsid w:val="00585C0D"/>
    <w:rsid w:val="00586C7E"/>
    <w:rsid w:val="005871BD"/>
    <w:rsid w:val="005875C7"/>
    <w:rsid w:val="005900A1"/>
    <w:rsid w:val="00590B01"/>
    <w:rsid w:val="00592A3A"/>
    <w:rsid w:val="00595936"/>
    <w:rsid w:val="00597EBB"/>
    <w:rsid w:val="005A0224"/>
    <w:rsid w:val="005A0BA6"/>
    <w:rsid w:val="005A1201"/>
    <w:rsid w:val="005A15E8"/>
    <w:rsid w:val="005A35B2"/>
    <w:rsid w:val="005A3671"/>
    <w:rsid w:val="005A3F38"/>
    <w:rsid w:val="005A40B9"/>
    <w:rsid w:val="005A68C6"/>
    <w:rsid w:val="005A6C20"/>
    <w:rsid w:val="005A6F02"/>
    <w:rsid w:val="005B0BCB"/>
    <w:rsid w:val="005B170A"/>
    <w:rsid w:val="005B2B2E"/>
    <w:rsid w:val="005B39ED"/>
    <w:rsid w:val="005B753C"/>
    <w:rsid w:val="005B77B6"/>
    <w:rsid w:val="005C1B4B"/>
    <w:rsid w:val="005C2541"/>
    <w:rsid w:val="005C71E9"/>
    <w:rsid w:val="005D5D01"/>
    <w:rsid w:val="005D7700"/>
    <w:rsid w:val="005E5EEE"/>
    <w:rsid w:val="005E7012"/>
    <w:rsid w:val="005F0DA6"/>
    <w:rsid w:val="005F2AB8"/>
    <w:rsid w:val="005F32AD"/>
    <w:rsid w:val="005F41CD"/>
    <w:rsid w:val="005F573F"/>
    <w:rsid w:val="005F7C32"/>
    <w:rsid w:val="00601BED"/>
    <w:rsid w:val="006065A9"/>
    <w:rsid w:val="006075B1"/>
    <w:rsid w:val="00607651"/>
    <w:rsid w:val="006101EB"/>
    <w:rsid w:val="006103AF"/>
    <w:rsid w:val="00610C1D"/>
    <w:rsid w:val="006131D3"/>
    <w:rsid w:val="006137A9"/>
    <w:rsid w:val="00613805"/>
    <w:rsid w:val="00620AB1"/>
    <w:rsid w:val="00620C5C"/>
    <w:rsid w:val="00622516"/>
    <w:rsid w:val="00625BAE"/>
    <w:rsid w:val="00627195"/>
    <w:rsid w:val="00630E7C"/>
    <w:rsid w:val="0063561B"/>
    <w:rsid w:val="0064042D"/>
    <w:rsid w:val="00641AEC"/>
    <w:rsid w:val="0064524B"/>
    <w:rsid w:val="006469A4"/>
    <w:rsid w:val="00650A8F"/>
    <w:rsid w:val="00651877"/>
    <w:rsid w:val="00655388"/>
    <w:rsid w:val="00655D42"/>
    <w:rsid w:val="00656199"/>
    <w:rsid w:val="00663058"/>
    <w:rsid w:val="006634DA"/>
    <w:rsid w:val="00664D3A"/>
    <w:rsid w:val="00666B96"/>
    <w:rsid w:val="00671F37"/>
    <w:rsid w:val="00672845"/>
    <w:rsid w:val="00675060"/>
    <w:rsid w:val="006759C2"/>
    <w:rsid w:val="0067631B"/>
    <w:rsid w:val="00676831"/>
    <w:rsid w:val="00677A9F"/>
    <w:rsid w:val="00681CA4"/>
    <w:rsid w:val="00682027"/>
    <w:rsid w:val="006839AA"/>
    <w:rsid w:val="00685B63"/>
    <w:rsid w:val="00690252"/>
    <w:rsid w:val="00694E1A"/>
    <w:rsid w:val="00695A1E"/>
    <w:rsid w:val="00696331"/>
    <w:rsid w:val="00696F36"/>
    <w:rsid w:val="006A25BB"/>
    <w:rsid w:val="006A4E81"/>
    <w:rsid w:val="006A5D0B"/>
    <w:rsid w:val="006B10B6"/>
    <w:rsid w:val="006B1377"/>
    <w:rsid w:val="006B2726"/>
    <w:rsid w:val="006B57B2"/>
    <w:rsid w:val="006C0EDC"/>
    <w:rsid w:val="006C109B"/>
    <w:rsid w:val="006C180F"/>
    <w:rsid w:val="006C2F7A"/>
    <w:rsid w:val="006C3DCD"/>
    <w:rsid w:val="006C4214"/>
    <w:rsid w:val="006C63D3"/>
    <w:rsid w:val="006C72EA"/>
    <w:rsid w:val="006D1B2D"/>
    <w:rsid w:val="006D1E80"/>
    <w:rsid w:val="006D2827"/>
    <w:rsid w:val="006D555F"/>
    <w:rsid w:val="006D7E28"/>
    <w:rsid w:val="006E075B"/>
    <w:rsid w:val="006E17CD"/>
    <w:rsid w:val="006E23B6"/>
    <w:rsid w:val="006E25AB"/>
    <w:rsid w:val="006E3262"/>
    <w:rsid w:val="006E3A6D"/>
    <w:rsid w:val="006E4748"/>
    <w:rsid w:val="006E7520"/>
    <w:rsid w:val="006E7746"/>
    <w:rsid w:val="006E7F70"/>
    <w:rsid w:val="006F44D4"/>
    <w:rsid w:val="006F4826"/>
    <w:rsid w:val="006F4D0E"/>
    <w:rsid w:val="006F67A2"/>
    <w:rsid w:val="006F738D"/>
    <w:rsid w:val="00700738"/>
    <w:rsid w:val="00707997"/>
    <w:rsid w:val="0071029B"/>
    <w:rsid w:val="0071052E"/>
    <w:rsid w:val="00711762"/>
    <w:rsid w:val="00713393"/>
    <w:rsid w:val="00714903"/>
    <w:rsid w:val="00716588"/>
    <w:rsid w:val="00721552"/>
    <w:rsid w:val="00726E5E"/>
    <w:rsid w:val="00731ED4"/>
    <w:rsid w:val="007327F4"/>
    <w:rsid w:val="007343F1"/>
    <w:rsid w:val="007356B7"/>
    <w:rsid w:val="007367A7"/>
    <w:rsid w:val="00736C13"/>
    <w:rsid w:val="00736E1E"/>
    <w:rsid w:val="00736F0E"/>
    <w:rsid w:val="0073765D"/>
    <w:rsid w:val="00737F92"/>
    <w:rsid w:val="007445DB"/>
    <w:rsid w:val="0074569B"/>
    <w:rsid w:val="00746FE8"/>
    <w:rsid w:val="007510E2"/>
    <w:rsid w:val="007513AA"/>
    <w:rsid w:val="00752314"/>
    <w:rsid w:val="00752473"/>
    <w:rsid w:val="00752903"/>
    <w:rsid w:val="007564E9"/>
    <w:rsid w:val="00757D44"/>
    <w:rsid w:val="007627CA"/>
    <w:rsid w:val="00766BBE"/>
    <w:rsid w:val="00767521"/>
    <w:rsid w:val="00770609"/>
    <w:rsid w:val="007732C9"/>
    <w:rsid w:val="007738F3"/>
    <w:rsid w:val="007740C9"/>
    <w:rsid w:val="00774CB6"/>
    <w:rsid w:val="00776A3D"/>
    <w:rsid w:val="00782488"/>
    <w:rsid w:val="00782519"/>
    <w:rsid w:val="00785E49"/>
    <w:rsid w:val="007868C5"/>
    <w:rsid w:val="00786A8D"/>
    <w:rsid w:val="00786B17"/>
    <w:rsid w:val="00787338"/>
    <w:rsid w:val="00787C90"/>
    <w:rsid w:val="00790A1F"/>
    <w:rsid w:val="00792706"/>
    <w:rsid w:val="00793B7A"/>
    <w:rsid w:val="00793C15"/>
    <w:rsid w:val="00793DA2"/>
    <w:rsid w:val="007A01EB"/>
    <w:rsid w:val="007B13AE"/>
    <w:rsid w:val="007B2475"/>
    <w:rsid w:val="007B249F"/>
    <w:rsid w:val="007B2585"/>
    <w:rsid w:val="007B2ECC"/>
    <w:rsid w:val="007C1DF4"/>
    <w:rsid w:val="007C2347"/>
    <w:rsid w:val="007C5394"/>
    <w:rsid w:val="007C5DF2"/>
    <w:rsid w:val="007C6BB9"/>
    <w:rsid w:val="007D0E6F"/>
    <w:rsid w:val="007D1633"/>
    <w:rsid w:val="007D1B60"/>
    <w:rsid w:val="007D2E6D"/>
    <w:rsid w:val="007D5501"/>
    <w:rsid w:val="007D7F23"/>
    <w:rsid w:val="007E02A8"/>
    <w:rsid w:val="007E073D"/>
    <w:rsid w:val="007E260F"/>
    <w:rsid w:val="007E35CB"/>
    <w:rsid w:val="007E4B05"/>
    <w:rsid w:val="007E7CE4"/>
    <w:rsid w:val="007F16A8"/>
    <w:rsid w:val="007F1D21"/>
    <w:rsid w:val="007F6149"/>
    <w:rsid w:val="007F618C"/>
    <w:rsid w:val="007F6366"/>
    <w:rsid w:val="007F688D"/>
    <w:rsid w:val="00802325"/>
    <w:rsid w:val="00806F44"/>
    <w:rsid w:val="00807954"/>
    <w:rsid w:val="00812E7D"/>
    <w:rsid w:val="00815DBC"/>
    <w:rsid w:val="00816E1F"/>
    <w:rsid w:val="00816F1C"/>
    <w:rsid w:val="008175AA"/>
    <w:rsid w:val="008223E7"/>
    <w:rsid w:val="00826D20"/>
    <w:rsid w:val="00826E9F"/>
    <w:rsid w:val="00833678"/>
    <w:rsid w:val="008346FA"/>
    <w:rsid w:val="00840460"/>
    <w:rsid w:val="008408C1"/>
    <w:rsid w:val="008408DA"/>
    <w:rsid w:val="00840B15"/>
    <w:rsid w:val="008413D6"/>
    <w:rsid w:val="00843A62"/>
    <w:rsid w:val="00844B0F"/>
    <w:rsid w:val="0084763A"/>
    <w:rsid w:val="008503AA"/>
    <w:rsid w:val="0085234E"/>
    <w:rsid w:val="00854E3D"/>
    <w:rsid w:val="00856E94"/>
    <w:rsid w:val="00857E65"/>
    <w:rsid w:val="008601C5"/>
    <w:rsid w:val="008631BE"/>
    <w:rsid w:val="00863F9A"/>
    <w:rsid w:val="00864126"/>
    <w:rsid w:val="00865F66"/>
    <w:rsid w:val="00867518"/>
    <w:rsid w:val="008704E4"/>
    <w:rsid w:val="008711D1"/>
    <w:rsid w:val="00872233"/>
    <w:rsid w:val="00876062"/>
    <w:rsid w:val="00880650"/>
    <w:rsid w:val="00880DE8"/>
    <w:rsid w:val="00883D57"/>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A5C1E"/>
    <w:rsid w:val="008B2EB2"/>
    <w:rsid w:val="008B7AF1"/>
    <w:rsid w:val="008C3EB9"/>
    <w:rsid w:val="008D0832"/>
    <w:rsid w:val="008D5E56"/>
    <w:rsid w:val="008E36EC"/>
    <w:rsid w:val="008E3A6A"/>
    <w:rsid w:val="008E5CE3"/>
    <w:rsid w:val="008E73A3"/>
    <w:rsid w:val="008F0FB1"/>
    <w:rsid w:val="008F10C0"/>
    <w:rsid w:val="008F1194"/>
    <w:rsid w:val="008F214E"/>
    <w:rsid w:val="008F273A"/>
    <w:rsid w:val="008F5C5A"/>
    <w:rsid w:val="008F5FA6"/>
    <w:rsid w:val="008F64BD"/>
    <w:rsid w:val="008F7A9C"/>
    <w:rsid w:val="00900503"/>
    <w:rsid w:val="0091299A"/>
    <w:rsid w:val="009140D0"/>
    <w:rsid w:val="00914764"/>
    <w:rsid w:val="009152D4"/>
    <w:rsid w:val="0091539C"/>
    <w:rsid w:val="00916E99"/>
    <w:rsid w:val="00917822"/>
    <w:rsid w:val="00921389"/>
    <w:rsid w:val="009238C0"/>
    <w:rsid w:val="00924D99"/>
    <w:rsid w:val="00925BAA"/>
    <w:rsid w:val="00925EE3"/>
    <w:rsid w:val="0092796F"/>
    <w:rsid w:val="009317F7"/>
    <w:rsid w:val="009328FC"/>
    <w:rsid w:val="009332F5"/>
    <w:rsid w:val="00933D7D"/>
    <w:rsid w:val="009360C5"/>
    <w:rsid w:val="00943718"/>
    <w:rsid w:val="00944443"/>
    <w:rsid w:val="00950842"/>
    <w:rsid w:val="00954E6A"/>
    <w:rsid w:val="00957152"/>
    <w:rsid w:val="0096064B"/>
    <w:rsid w:val="00960D70"/>
    <w:rsid w:val="0096159C"/>
    <w:rsid w:val="00962C63"/>
    <w:rsid w:val="00963568"/>
    <w:rsid w:val="009704B0"/>
    <w:rsid w:val="00971614"/>
    <w:rsid w:val="00972036"/>
    <w:rsid w:val="00974EB5"/>
    <w:rsid w:val="0097567F"/>
    <w:rsid w:val="009809B2"/>
    <w:rsid w:val="00983F19"/>
    <w:rsid w:val="009849B8"/>
    <w:rsid w:val="00987853"/>
    <w:rsid w:val="009920D4"/>
    <w:rsid w:val="0099432F"/>
    <w:rsid w:val="009952EB"/>
    <w:rsid w:val="00995B22"/>
    <w:rsid w:val="00995D43"/>
    <w:rsid w:val="009964E7"/>
    <w:rsid w:val="009A180F"/>
    <w:rsid w:val="009A20E5"/>
    <w:rsid w:val="009A623A"/>
    <w:rsid w:val="009B3319"/>
    <w:rsid w:val="009B4B17"/>
    <w:rsid w:val="009B532B"/>
    <w:rsid w:val="009B5F0E"/>
    <w:rsid w:val="009B6B20"/>
    <w:rsid w:val="009B7341"/>
    <w:rsid w:val="009B7560"/>
    <w:rsid w:val="009B77E9"/>
    <w:rsid w:val="009C3E19"/>
    <w:rsid w:val="009C4684"/>
    <w:rsid w:val="009C532F"/>
    <w:rsid w:val="009C5CA3"/>
    <w:rsid w:val="009C5DC9"/>
    <w:rsid w:val="009D394B"/>
    <w:rsid w:val="009D3EE1"/>
    <w:rsid w:val="009D7E49"/>
    <w:rsid w:val="009E33B7"/>
    <w:rsid w:val="009E354F"/>
    <w:rsid w:val="009E3E67"/>
    <w:rsid w:val="009E51CE"/>
    <w:rsid w:val="009E5D82"/>
    <w:rsid w:val="009E5ECF"/>
    <w:rsid w:val="009E734D"/>
    <w:rsid w:val="009E78D1"/>
    <w:rsid w:val="009F0667"/>
    <w:rsid w:val="009F0EAA"/>
    <w:rsid w:val="009F38A2"/>
    <w:rsid w:val="009F42AB"/>
    <w:rsid w:val="009F5A9B"/>
    <w:rsid w:val="009F78CB"/>
    <w:rsid w:val="009F79DC"/>
    <w:rsid w:val="00A00A06"/>
    <w:rsid w:val="00A018FE"/>
    <w:rsid w:val="00A0309C"/>
    <w:rsid w:val="00A0599B"/>
    <w:rsid w:val="00A06E91"/>
    <w:rsid w:val="00A114AB"/>
    <w:rsid w:val="00A12BAE"/>
    <w:rsid w:val="00A14107"/>
    <w:rsid w:val="00A20DBC"/>
    <w:rsid w:val="00A2387E"/>
    <w:rsid w:val="00A23FE4"/>
    <w:rsid w:val="00A32EDC"/>
    <w:rsid w:val="00A35817"/>
    <w:rsid w:val="00A36C54"/>
    <w:rsid w:val="00A37466"/>
    <w:rsid w:val="00A40CC4"/>
    <w:rsid w:val="00A410CD"/>
    <w:rsid w:val="00A41431"/>
    <w:rsid w:val="00A4301D"/>
    <w:rsid w:val="00A47974"/>
    <w:rsid w:val="00A502B4"/>
    <w:rsid w:val="00A51997"/>
    <w:rsid w:val="00A52C01"/>
    <w:rsid w:val="00A55391"/>
    <w:rsid w:val="00A62148"/>
    <w:rsid w:val="00A63318"/>
    <w:rsid w:val="00A65678"/>
    <w:rsid w:val="00A70DD1"/>
    <w:rsid w:val="00A716CA"/>
    <w:rsid w:val="00A734DB"/>
    <w:rsid w:val="00A7397B"/>
    <w:rsid w:val="00A7414B"/>
    <w:rsid w:val="00A81299"/>
    <w:rsid w:val="00A82227"/>
    <w:rsid w:val="00A847E1"/>
    <w:rsid w:val="00A85C20"/>
    <w:rsid w:val="00A86058"/>
    <w:rsid w:val="00A86985"/>
    <w:rsid w:val="00A90BD5"/>
    <w:rsid w:val="00A90F41"/>
    <w:rsid w:val="00A943B2"/>
    <w:rsid w:val="00A9602E"/>
    <w:rsid w:val="00A965CC"/>
    <w:rsid w:val="00AA0222"/>
    <w:rsid w:val="00AA4BB9"/>
    <w:rsid w:val="00AB07A4"/>
    <w:rsid w:val="00AB181B"/>
    <w:rsid w:val="00AB1A2A"/>
    <w:rsid w:val="00AB2E64"/>
    <w:rsid w:val="00AB4D75"/>
    <w:rsid w:val="00AC3B69"/>
    <w:rsid w:val="00AC3E58"/>
    <w:rsid w:val="00AC6720"/>
    <w:rsid w:val="00AC7ECD"/>
    <w:rsid w:val="00AD0766"/>
    <w:rsid w:val="00AD083F"/>
    <w:rsid w:val="00AD2170"/>
    <w:rsid w:val="00AD275A"/>
    <w:rsid w:val="00AD3D6D"/>
    <w:rsid w:val="00AD595E"/>
    <w:rsid w:val="00AD7F00"/>
    <w:rsid w:val="00AE0559"/>
    <w:rsid w:val="00AE0D97"/>
    <w:rsid w:val="00AE22BA"/>
    <w:rsid w:val="00AE36E5"/>
    <w:rsid w:val="00AE3B5F"/>
    <w:rsid w:val="00AE3CFD"/>
    <w:rsid w:val="00AE55D2"/>
    <w:rsid w:val="00AE7106"/>
    <w:rsid w:val="00AF06CB"/>
    <w:rsid w:val="00AF1B84"/>
    <w:rsid w:val="00AF37BE"/>
    <w:rsid w:val="00AF3B99"/>
    <w:rsid w:val="00AF4D16"/>
    <w:rsid w:val="00AF5B4A"/>
    <w:rsid w:val="00AF6215"/>
    <w:rsid w:val="00B005B0"/>
    <w:rsid w:val="00B03428"/>
    <w:rsid w:val="00B035CC"/>
    <w:rsid w:val="00B06606"/>
    <w:rsid w:val="00B068D9"/>
    <w:rsid w:val="00B06E83"/>
    <w:rsid w:val="00B103CA"/>
    <w:rsid w:val="00B14087"/>
    <w:rsid w:val="00B220CF"/>
    <w:rsid w:val="00B222AD"/>
    <w:rsid w:val="00B23CE0"/>
    <w:rsid w:val="00B26878"/>
    <w:rsid w:val="00B268F6"/>
    <w:rsid w:val="00B342A0"/>
    <w:rsid w:val="00B34418"/>
    <w:rsid w:val="00B3452A"/>
    <w:rsid w:val="00B34F64"/>
    <w:rsid w:val="00B42B50"/>
    <w:rsid w:val="00B42ED5"/>
    <w:rsid w:val="00B45E08"/>
    <w:rsid w:val="00B46628"/>
    <w:rsid w:val="00B46B69"/>
    <w:rsid w:val="00B51E8B"/>
    <w:rsid w:val="00B522B8"/>
    <w:rsid w:val="00B53061"/>
    <w:rsid w:val="00B5338E"/>
    <w:rsid w:val="00B5561F"/>
    <w:rsid w:val="00B55F0E"/>
    <w:rsid w:val="00B6022B"/>
    <w:rsid w:val="00B6252F"/>
    <w:rsid w:val="00B6527B"/>
    <w:rsid w:val="00B80087"/>
    <w:rsid w:val="00B816CE"/>
    <w:rsid w:val="00B827FF"/>
    <w:rsid w:val="00B8445D"/>
    <w:rsid w:val="00B846E1"/>
    <w:rsid w:val="00B9000E"/>
    <w:rsid w:val="00B9010E"/>
    <w:rsid w:val="00B9061C"/>
    <w:rsid w:val="00B90A67"/>
    <w:rsid w:val="00B90B19"/>
    <w:rsid w:val="00B93351"/>
    <w:rsid w:val="00B93FAF"/>
    <w:rsid w:val="00B94054"/>
    <w:rsid w:val="00B94546"/>
    <w:rsid w:val="00B96AC7"/>
    <w:rsid w:val="00B96DBD"/>
    <w:rsid w:val="00B9744A"/>
    <w:rsid w:val="00BA0D89"/>
    <w:rsid w:val="00BA5598"/>
    <w:rsid w:val="00BA6C89"/>
    <w:rsid w:val="00BB7036"/>
    <w:rsid w:val="00BC0819"/>
    <w:rsid w:val="00BC2074"/>
    <w:rsid w:val="00BC3937"/>
    <w:rsid w:val="00BC46FA"/>
    <w:rsid w:val="00BC622C"/>
    <w:rsid w:val="00BD0813"/>
    <w:rsid w:val="00BD241F"/>
    <w:rsid w:val="00BD403D"/>
    <w:rsid w:val="00BD5C05"/>
    <w:rsid w:val="00BD7002"/>
    <w:rsid w:val="00BE259E"/>
    <w:rsid w:val="00BE3C7B"/>
    <w:rsid w:val="00BE5420"/>
    <w:rsid w:val="00BF2E42"/>
    <w:rsid w:val="00BF6512"/>
    <w:rsid w:val="00C0427F"/>
    <w:rsid w:val="00C102B5"/>
    <w:rsid w:val="00C14296"/>
    <w:rsid w:val="00C148C1"/>
    <w:rsid w:val="00C17FAA"/>
    <w:rsid w:val="00C23138"/>
    <w:rsid w:val="00C235CA"/>
    <w:rsid w:val="00C25CB9"/>
    <w:rsid w:val="00C27641"/>
    <w:rsid w:val="00C32E7A"/>
    <w:rsid w:val="00C35A51"/>
    <w:rsid w:val="00C422BC"/>
    <w:rsid w:val="00C42B47"/>
    <w:rsid w:val="00C43A6D"/>
    <w:rsid w:val="00C44BBE"/>
    <w:rsid w:val="00C469A4"/>
    <w:rsid w:val="00C507C3"/>
    <w:rsid w:val="00C52188"/>
    <w:rsid w:val="00C5358D"/>
    <w:rsid w:val="00C56AB8"/>
    <w:rsid w:val="00C56D03"/>
    <w:rsid w:val="00C607F8"/>
    <w:rsid w:val="00C61603"/>
    <w:rsid w:val="00C62BBB"/>
    <w:rsid w:val="00C6302E"/>
    <w:rsid w:val="00C63B3B"/>
    <w:rsid w:val="00C64AD3"/>
    <w:rsid w:val="00C66A8B"/>
    <w:rsid w:val="00C725CC"/>
    <w:rsid w:val="00C731E8"/>
    <w:rsid w:val="00C75C96"/>
    <w:rsid w:val="00C770B0"/>
    <w:rsid w:val="00C80108"/>
    <w:rsid w:val="00C81C06"/>
    <w:rsid w:val="00C82105"/>
    <w:rsid w:val="00C832E2"/>
    <w:rsid w:val="00C83B2F"/>
    <w:rsid w:val="00C83DF8"/>
    <w:rsid w:val="00C858FA"/>
    <w:rsid w:val="00C8699C"/>
    <w:rsid w:val="00C86A37"/>
    <w:rsid w:val="00C945DD"/>
    <w:rsid w:val="00C9583B"/>
    <w:rsid w:val="00CA0DC9"/>
    <w:rsid w:val="00CA391F"/>
    <w:rsid w:val="00CA43A1"/>
    <w:rsid w:val="00CA4E97"/>
    <w:rsid w:val="00CA5249"/>
    <w:rsid w:val="00CB2DEC"/>
    <w:rsid w:val="00CB41C7"/>
    <w:rsid w:val="00CB59D1"/>
    <w:rsid w:val="00CC048D"/>
    <w:rsid w:val="00CC0F54"/>
    <w:rsid w:val="00CC3D0D"/>
    <w:rsid w:val="00CC6FA2"/>
    <w:rsid w:val="00CD0822"/>
    <w:rsid w:val="00CD23DC"/>
    <w:rsid w:val="00CD27C9"/>
    <w:rsid w:val="00CD33C4"/>
    <w:rsid w:val="00CD4424"/>
    <w:rsid w:val="00CD5730"/>
    <w:rsid w:val="00CD5B9E"/>
    <w:rsid w:val="00CE17A5"/>
    <w:rsid w:val="00CE44C5"/>
    <w:rsid w:val="00CE5C09"/>
    <w:rsid w:val="00CE6D6D"/>
    <w:rsid w:val="00CF1C3C"/>
    <w:rsid w:val="00CF1F0A"/>
    <w:rsid w:val="00CF2CA5"/>
    <w:rsid w:val="00CF561E"/>
    <w:rsid w:val="00CF6520"/>
    <w:rsid w:val="00CF65CD"/>
    <w:rsid w:val="00CF7499"/>
    <w:rsid w:val="00CF7B71"/>
    <w:rsid w:val="00D018C9"/>
    <w:rsid w:val="00D0366F"/>
    <w:rsid w:val="00D044DD"/>
    <w:rsid w:val="00D051DE"/>
    <w:rsid w:val="00D06144"/>
    <w:rsid w:val="00D1044D"/>
    <w:rsid w:val="00D105D7"/>
    <w:rsid w:val="00D11503"/>
    <w:rsid w:val="00D14796"/>
    <w:rsid w:val="00D1613E"/>
    <w:rsid w:val="00D169BE"/>
    <w:rsid w:val="00D16D7D"/>
    <w:rsid w:val="00D17ACB"/>
    <w:rsid w:val="00D17B72"/>
    <w:rsid w:val="00D20077"/>
    <w:rsid w:val="00D23445"/>
    <w:rsid w:val="00D25959"/>
    <w:rsid w:val="00D26EB7"/>
    <w:rsid w:val="00D308D9"/>
    <w:rsid w:val="00D30DD9"/>
    <w:rsid w:val="00D3155F"/>
    <w:rsid w:val="00D3163D"/>
    <w:rsid w:val="00D3422C"/>
    <w:rsid w:val="00D349D1"/>
    <w:rsid w:val="00D4229E"/>
    <w:rsid w:val="00D4352F"/>
    <w:rsid w:val="00D541E4"/>
    <w:rsid w:val="00D54466"/>
    <w:rsid w:val="00D5513A"/>
    <w:rsid w:val="00D572EB"/>
    <w:rsid w:val="00D61F41"/>
    <w:rsid w:val="00D62C77"/>
    <w:rsid w:val="00D62DA7"/>
    <w:rsid w:val="00D679DE"/>
    <w:rsid w:val="00D7081E"/>
    <w:rsid w:val="00D70838"/>
    <w:rsid w:val="00D71ACD"/>
    <w:rsid w:val="00D726E8"/>
    <w:rsid w:val="00D743B6"/>
    <w:rsid w:val="00D74957"/>
    <w:rsid w:val="00D77F94"/>
    <w:rsid w:val="00D80059"/>
    <w:rsid w:val="00D81B3B"/>
    <w:rsid w:val="00D84113"/>
    <w:rsid w:val="00D86132"/>
    <w:rsid w:val="00D872C1"/>
    <w:rsid w:val="00D92201"/>
    <w:rsid w:val="00D92DC5"/>
    <w:rsid w:val="00D92E2E"/>
    <w:rsid w:val="00D94F12"/>
    <w:rsid w:val="00DA1A87"/>
    <w:rsid w:val="00DA722C"/>
    <w:rsid w:val="00DB2075"/>
    <w:rsid w:val="00DB525D"/>
    <w:rsid w:val="00DB55B9"/>
    <w:rsid w:val="00DB61E9"/>
    <w:rsid w:val="00DB6EE5"/>
    <w:rsid w:val="00DC034E"/>
    <w:rsid w:val="00DC2413"/>
    <w:rsid w:val="00DC3CE7"/>
    <w:rsid w:val="00DC5857"/>
    <w:rsid w:val="00DC739A"/>
    <w:rsid w:val="00DD29DC"/>
    <w:rsid w:val="00DD4E93"/>
    <w:rsid w:val="00DD4F5E"/>
    <w:rsid w:val="00DD5BBB"/>
    <w:rsid w:val="00DD6FAD"/>
    <w:rsid w:val="00DE09D9"/>
    <w:rsid w:val="00DE1C54"/>
    <w:rsid w:val="00DE1FE6"/>
    <w:rsid w:val="00DE30A8"/>
    <w:rsid w:val="00DE63F9"/>
    <w:rsid w:val="00DE75B1"/>
    <w:rsid w:val="00DE7D9A"/>
    <w:rsid w:val="00DF10C4"/>
    <w:rsid w:val="00DF1A83"/>
    <w:rsid w:val="00DF238C"/>
    <w:rsid w:val="00DF4393"/>
    <w:rsid w:val="00DF6AA6"/>
    <w:rsid w:val="00E00899"/>
    <w:rsid w:val="00E021E3"/>
    <w:rsid w:val="00E04447"/>
    <w:rsid w:val="00E04B32"/>
    <w:rsid w:val="00E06970"/>
    <w:rsid w:val="00E074B7"/>
    <w:rsid w:val="00E07971"/>
    <w:rsid w:val="00E079CA"/>
    <w:rsid w:val="00E1167F"/>
    <w:rsid w:val="00E15845"/>
    <w:rsid w:val="00E15CA5"/>
    <w:rsid w:val="00E20A2C"/>
    <w:rsid w:val="00E22258"/>
    <w:rsid w:val="00E251B6"/>
    <w:rsid w:val="00E313DA"/>
    <w:rsid w:val="00E32A95"/>
    <w:rsid w:val="00E33BE9"/>
    <w:rsid w:val="00E34923"/>
    <w:rsid w:val="00E34CA5"/>
    <w:rsid w:val="00E35E89"/>
    <w:rsid w:val="00E36862"/>
    <w:rsid w:val="00E404F9"/>
    <w:rsid w:val="00E414CC"/>
    <w:rsid w:val="00E44586"/>
    <w:rsid w:val="00E4491D"/>
    <w:rsid w:val="00E467E7"/>
    <w:rsid w:val="00E50F4B"/>
    <w:rsid w:val="00E50F60"/>
    <w:rsid w:val="00E539E7"/>
    <w:rsid w:val="00E57801"/>
    <w:rsid w:val="00E62E05"/>
    <w:rsid w:val="00E66BA4"/>
    <w:rsid w:val="00E66F0F"/>
    <w:rsid w:val="00E7095D"/>
    <w:rsid w:val="00E71F2C"/>
    <w:rsid w:val="00E72FFF"/>
    <w:rsid w:val="00E73EB2"/>
    <w:rsid w:val="00E75EAB"/>
    <w:rsid w:val="00E77BEB"/>
    <w:rsid w:val="00E80B07"/>
    <w:rsid w:val="00E80CC5"/>
    <w:rsid w:val="00E81CC9"/>
    <w:rsid w:val="00E825CA"/>
    <w:rsid w:val="00E84118"/>
    <w:rsid w:val="00E84B8C"/>
    <w:rsid w:val="00E857E0"/>
    <w:rsid w:val="00E86979"/>
    <w:rsid w:val="00E909DE"/>
    <w:rsid w:val="00E92EF9"/>
    <w:rsid w:val="00E95956"/>
    <w:rsid w:val="00EA029E"/>
    <w:rsid w:val="00EA1519"/>
    <w:rsid w:val="00EA1D11"/>
    <w:rsid w:val="00EA2B39"/>
    <w:rsid w:val="00EA3214"/>
    <w:rsid w:val="00EA6E1F"/>
    <w:rsid w:val="00EB0407"/>
    <w:rsid w:val="00EB0536"/>
    <w:rsid w:val="00EB2587"/>
    <w:rsid w:val="00EB42A8"/>
    <w:rsid w:val="00EB5601"/>
    <w:rsid w:val="00EC501A"/>
    <w:rsid w:val="00EC526F"/>
    <w:rsid w:val="00EC5C01"/>
    <w:rsid w:val="00ED0A75"/>
    <w:rsid w:val="00EE0E8F"/>
    <w:rsid w:val="00EE4B2A"/>
    <w:rsid w:val="00EE6668"/>
    <w:rsid w:val="00EF08E3"/>
    <w:rsid w:val="00EF2E4D"/>
    <w:rsid w:val="00EF3427"/>
    <w:rsid w:val="00EF4D3B"/>
    <w:rsid w:val="00EF5074"/>
    <w:rsid w:val="00F020F8"/>
    <w:rsid w:val="00F0278D"/>
    <w:rsid w:val="00F10410"/>
    <w:rsid w:val="00F10924"/>
    <w:rsid w:val="00F1330E"/>
    <w:rsid w:val="00F1548E"/>
    <w:rsid w:val="00F15CEC"/>
    <w:rsid w:val="00F16569"/>
    <w:rsid w:val="00F178DE"/>
    <w:rsid w:val="00F17EF3"/>
    <w:rsid w:val="00F20330"/>
    <w:rsid w:val="00F31ECF"/>
    <w:rsid w:val="00F34445"/>
    <w:rsid w:val="00F34BA8"/>
    <w:rsid w:val="00F40B38"/>
    <w:rsid w:val="00F43209"/>
    <w:rsid w:val="00F444B7"/>
    <w:rsid w:val="00F45304"/>
    <w:rsid w:val="00F46AB9"/>
    <w:rsid w:val="00F46B5A"/>
    <w:rsid w:val="00F46CC7"/>
    <w:rsid w:val="00F47541"/>
    <w:rsid w:val="00F50E71"/>
    <w:rsid w:val="00F519E6"/>
    <w:rsid w:val="00F52633"/>
    <w:rsid w:val="00F52733"/>
    <w:rsid w:val="00F53DC4"/>
    <w:rsid w:val="00F57032"/>
    <w:rsid w:val="00F6104A"/>
    <w:rsid w:val="00F640E5"/>
    <w:rsid w:val="00F65292"/>
    <w:rsid w:val="00F66234"/>
    <w:rsid w:val="00F67007"/>
    <w:rsid w:val="00F7361B"/>
    <w:rsid w:val="00F75CA3"/>
    <w:rsid w:val="00F76488"/>
    <w:rsid w:val="00F76B77"/>
    <w:rsid w:val="00F80238"/>
    <w:rsid w:val="00F83572"/>
    <w:rsid w:val="00F8357C"/>
    <w:rsid w:val="00F85E4C"/>
    <w:rsid w:val="00F86215"/>
    <w:rsid w:val="00F86688"/>
    <w:rsid w:val="00F8713D"/>
    <w:rsid w:val="00F87ECD"/>
    <w:rsid w:val="00F90B68"/>
    <w:rsid w:val="00F91888"/>
    <w:rsid w:val="00F947AE"/>
    <w:rsid w:val="00F94EF4"/>
    <w:rsid w:val="00FA0A5E"/>
    <w:rsid w:val="00FA0ACC"/>
    <w:rsid w:val="00FA1C4A"/>
    <w:rsid w:val="00FA3625"/>
    <w:rsid w:val="00FA5A20"/>
    <w:rsid w:val="00FA61F0"/>
    <w:rsid w:val="00FA64DA"/>
    <w:rsid w:val="00FA652A"/>
    <w:rsid w:val="00FA7D7E"/>
    <w:rsid w:val="00FB4C0B"/>
    <w:rsid w:val="00FB5BF5"/>
    <w:rsid w:val="00FB5EDF"/>
    <w:rsid w:val="00FB6C47"/>
    <w:rsid w:val="00FB702E"/>
    <w:rsid w:val="00FB7E2B"/>
    <w:rsid w:val="00FC1729"/>
    <w:rsid w:val="00FC21E2"/>
    <w:rsid w:val="00FC2995"/>
    <w:rsid w:val="00FC32B3"/>
    <w:rsid w:val="00FC345F"/>
    <w:rsid w:val="00FC36D5"/>
    <w:rsid w:val="00FC4B72"/>
    <w:rsid w:val="00FC4D89"/>
    <w:rsid w:val="00FC5206"/>
    <w:rsid w:val="00FC6B96"/>
    <w:rsid w:val="00FC7F62"/>
    <w:rsid w:val="00FD028C"/>
    <w:rsid w:val="00FD2217"/>
    <w:rsid w:val="00FD4082"/>
    <w:rsid w:val="00FD5AA1"/>
    <w:rsid w:val="00FD76CC"/>
    <w:rsid w:val="00FE097C"/>
    <w:rsid w:val="00FE0CF9"/>
    <w:rsid w:val="00FE1399"/>
    <w:rsid w:val="00FE3F4D"/>
    <w:rsid w:val="00FE45A9"/>
    <w:rsid w:val="00FE5074"/>
    <w:rsid w:val="00FE5649"/>
    <w:rsid w:val="00FE5DBC"/>
    <w:rsid w:val="00FE6FDC"/>
    <w:rsid w:val="00FE71D7"/>
    <w:rsid w:val="00FF014F"/>
    <w:rsid w:val="00FF03D7"/>
    <w:rsid w:val="00FF192F"/>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52FD866D"/>
  <w15:docId w15:val="{67969529-0E6A-4A22-91FD-EE523875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71" w:qFormat="1"/>
    <w:lsdException w:name="heading 5" w:uiPriority="7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DC2413"/>
    <w:pPr>
      <w:keepNext/>
      <w:keepLines/>
      <w:pageBreakBefore/>
      <w:numPr>
        <w:numId w:val="14"/>
      </w:numPr>
      <w:tabs>
        <w:tab w:val="left" w:pos="1134"/>
      </w:tabs>
      <w:spacing w:after="960" w:line="480" w:lineRule="exact"/>
      <w:ind w:left="1134" w:hanging="1134"/>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C2413"/>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ind w:left="198" w:hanging="198"/>
    </w:pPr>
  </w:style>
  <w:style w:type="paragraph" w:styleId="ListNumber">
    <w:name w:val="List Number"/>
    <w:basedOn w:val="BodyText"/>
    <w:next w:val="BodyText"/>
    <w:uiPriority w:val="2"/>
    <w:qFormat/>
    <w:rsid w:val="00D349D1"/>
    <w:pPr>
      <w:numPr>
        <w:numId w:val="9"/>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link w:val="ListParagraphChar"/>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C81C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C81C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7564E9"/>
    <w:pPr>
      <w:numPr>
        <w:numId w:val="18"/>
      </w:numPr>
      <w:spacing w:before="0" w:after="0"/>
      <w:ind w:left="454" w:hanging="227"/>
      <w:contextualSpacing/>
    </w:pPr>
  </w:style>
  <w:style w:type="character" w:customStyle="1" w:styleId="ListParagraphChar">
    <w:name w:val="List Paragraph Char"/>
    <w:basedOn w:val="DefaultParagraphFont"/>
    <w:link w:val="ListParagraph"/>
    <w:uiPriority w:val="34"/>
    <w:locked/>
    <w:rsid w:val="004413AE"/>
    <w:rPr>
      <w:rFonts w:eastAsia="Calibri"/>
      <w:color w:val="000000"/>
      <w:sz w:val="24"/>
      <w:szCs w:val="24"/>
    </w:rPr>
  </w:style>
  <w:style w:type="character" w:customStyle="1" w:styleId="blue-text">
    <w:name w:val="blue-text"/>
    <w:basedOn w:val="DefaultParagraphFont"/>
    <w:rsid w:val="00EE6668"/>
  </w:style>
  <w:style w:type="paragraph" w:styleId="Revision">
    <w:name w:val="Revision"/>
    <w:hidden/>
    <w:uiPriority w:val="99"/>
    <w:semiHidden/>
    <w:rsid w:val="00D25959"/>
    <w:rPr>
      <w:rFonts w:eastAsia="Calibri"/>
      <w:color w:val="000000"/>
    </w:rPr>
  </w:style>
  <w:style w:type="table" w:styleId="ListTable3-Accent1">
    <w:name w:val="List Table 3 Accent 1"/>
    <w:basedOn w:val="TableNormal"/>
    <w:uiPriority w:val="48"/>
    <w:rsid w:val="004D01B8"/>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character" w:customStyle="1" w:styleId="z-label">
    <w:name w:val="z-label"/>
    <w:basedOn w:val="DefaultParagraphFont"/>
    <w:rsid w:val="00834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3002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349989606">
      <w:bodyDiv w:val="1"/>
      <w:marLeft w:val="0"/>
      <w:marRight w:val="0"/>
      <w:marTop w:val="0"/>
      <w:marBottom w:val="0"/>
      <w:divBdr>
        <w:top w:val="none" w:sz="0" w:space="0" w:color="auto"/>
        <w:left w:val="none" w:sz="0" w:space="0" w:color="auto"/>
        <w:bottom w:val="none" w:sz="0" w:space="0" w:color="auto"/>
        <w:right w:val="none" w:sz="0" w:space="0" w:color="auto"/>
      </w:divBdr>
      <w:divsChild>
        <w:div w:id="520166926">
          <w:marLeft w:val="547"/>
          <w:marRight w:val="0"/>
          <w:marTop w:val="180"/>
          <w:marBottom w:val="0"/>
          <w:divBdr>
            <w:top w:val="none" w:sz="0" w:space="0" w:color="auto"/>
            <w:left w:val="none" w:sz="0" w:space="0" w:color="auto"/>
            <w:bottom w:val="none" w:sz="0" w:space="0" w:color="auto"/>
            <w:right w:val="none" w:sz="0" w:space="0" w:color="auto"/>
          </w:divBdr>
        </w:div>
        <w:div w:id="64300190">
          <w:marLeft w:val="547"/>
          <w:marRight w:val="0"/>
          <w:marTop w:val="180"/>
          <w:marBottom w:val="0"/>
          <w:divBdr>
            <w:top w:val="none" w:sz="0" w:space="0" w:color="auto"/>
            <w:left w:val="none" w:sz="0" w:space="0" w:color="auto"/>
            <w:bottom w:val="none" w:sz="0" w:space="0" w:color="auto"/>
            <w:right w:val="none" w:sz="0" w:space="0" w:color="auto"/>
          </w:divBdr>
        </w:div>
        <w:div w:id="489449202">
          <w:marLeft w:val="547"/>
          <w:marRight w:val="0"/>
          <w:marTop w:val="180"/>
          <w:marBottom w:val="0"/>
          <w:divBdr>
            <w:top w:val="none" w:sz="0" w:space="0" w:color="auto"/>
            <w:left w:val="none" w:sz="0" w:space="0" w:color="auto"/>
            <w:bottom w:val="none" w:sz="0" w:space="0" w:color="auto"/>
            <w:right w:val="none" w:sz="0" w:space="0" w:color="auto"/>
          </w:divBdr>
        </w:div>
        <w:div w:id="345064525">
          <w:marLeft w:val="547"/>
          <w:marRight w:val="0"/>
          <w:marTop w:val="180"/>
          <w:marBottom w:val="0"/>
          <w:divBdr>
            <w:top w:val="none" w:sz="0" w:space="0" w:color="auto"/>
            <w:left w:val="none" w:sz="0" w:space="0" w:color="auto"/>
            <w:bottom w:val="none" w:sz="0" w:space="0" w:color="auto"/>
            <w:right w:val="none" w:sz="0" w:space="0" w:color="auto"/>
          </w:divBdr>
        </w:div>
        <w:div w:id="1218584840">
          <w:marLeft w:val="547"/>
          <w:marRight w:val="0"/>
          <w:marTop w:val="180"/>
          <w:marBottom w:val="0"/>
          <w:divBdr>
            <w:top w:val="none" w:sz="0" w:space="0" w:color="auto"/>
            <w:left w:val="none" w:sz="0" w:space="0" w:color="auto"/>
            <w:bottom w:val="none" w:sz="0" w:space="0" w:color="auto"/>
            <w:right w:val="none" w:sz="0" w:space="0" w:color="auto"/>
          </w:divBdr>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hyperlink" Target="https://www.energy.gov.au/sites/g/files/net3411/f/towards-a-new-energy-future-factsheet-2017_0.pdf"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energy.gov.au/sites/g/files/net3411/f/making-the-most-of-our-gas-resources-factsheet-2017_0.pdf%20Access%20date%2025.01.18"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jpg"/><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3.jpeg"/><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yperlink" Target="mailto:csiroenquiries@csiro.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oter" Target="footer4.xml"/><Relationship Id="rId27" Type="http://schemas.openxmlformats.org/officeDocument/2006/relationships/hyperlink" Target="https://doi.org/10.1080/13669877.2017.1351466"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03d\AppData\Roaming\Microsoft\Templates\Technical%20Report%20-%20Standard%20Photo.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ocumentDescription xmlns="aa3e7952-617a-4d1d-acc5-2dff72d3e0ca" xsi:nil="true"/>
    <Function xmlns="aa3e7952-617a-4d1d-acc5-2dff72d3e0ca">Program Admin</Function>
    <IconOverlay xmlns="http://schemas.microsoft.com/sharepoint/v4" xsi:nil="true"/>
    <Approval xmlns="aa3e7952-617a-4d1d-acc5-2dff72d3e0ca" xsi:nil="true"/>
    <RecordNumber xmlns="aa3e7952-617a-4d1d-acc5-2dff72d3e0ca">002390638</RecordNumb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PIRE Document" ma:contentTypeID="0x0101004B053E8A7B22804ABD3AFA2474FA5D6800A95E9B467DDF844A9F2F37CC67887F8F" ma:contentTypeVersion="8" ma:contentTypeDescription="SPIRE Document" ma:contentTypeScope="" ma:versionID="2e3bb719e90ce3414fff05658f664a1c">
  <xsd:schema xmlns:xsd="http://www.w3.org/2001/XMLSchema" xmlns:xs="http://www.w3.org/2001/XMLSchema" xmlns:p="http://schemas.microsoft.com/office/2006/metadata/properties" xmlns:ns2="aa3e7952-617a-4d1d-acc5-2dff72d3e0ca" xmlns:ns3="http://schemas.microsoft.com/sharepoint/v4" targetNamespace="http://schemas.microsoft.com/office/2006/metadata/properties" ma:root="true" ma:fieldsID="20cb7968d386cb31a2c66f5e30f8b2a0" ns2:_="" ns3:_="">
    <xsd:import namespace="aa3e7952-617a-4d1d-acc5-2dff72d3e0c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e7952-617a-4d1d-acc5-2dff72d3e0c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5BFF0D94-DD65-42A0-B017-D727FDC3A714}"/>
</file>

<file path=customXml/itemProps2.xml><?xml version="1.0" encoding="utf-8"?>
<ds:datastoreItem xmlns:ds="http://schemas.openxmlformats.org/officeDocument/2006/customXml" ds:itemID="{CE638FEC-21A2-421A-85E0-174A8BA32318}"/>
</file>

<file path=customXml/itemProps3.xml><?xml version="1.0" encoding="utf-8"?>
<ds:datastoreItem xmlns:ds="http://schemas.openxmlformats.org/officeDocument/2006/customXml" ds:itemID="{C1EC7B4D-D9CF-4388-8543-1EB569CB6C91}"/>
</file>

<file path=customXml/itemProps4.xml><?xml version="1.0" encoding="utf-8"?>
<ds:datastoreItem xmlns:ds="http://schemas.openxmlformats.org/officeDocument/2006/customXml" ds:itemID="{10004D03-807B-4655-AA16-D0995BDC170B}"/>
</file>

<file path=customXml/itemProps5.xml><?xml version="1.0" encoding="utf-8"?>
<ds:datastoreItem xmlns:ds="http://schemas.openxmlformats.org/officeDocument/2006/customXml" ds:itemID="{7C26F427-6B74-4509-81FE-41E95CB558C7}"/>
</file>

<file path=customXml/itemProps6.xml><?xml version="1.0" encoding="utf-8"?>
<ds:datastoreItem xmlns:ds="http://schemas.openxmlformats.org/officeDocument/2006/customXml" ds:itemID="{84449AC6-86D8-40F6-BF02-D820E24E2DD2}"/>
</file>

<file path=docProps/app.xml><?xml version="1.0" encoding="utf-8"?>
<Properties xmlns="http://schemas.openxmlformats.org/officeDocument/2006/extended-properties" xmlns:vt="http://schemas.openxmlformats.org/officeDocument/2006/docPropsVTypes">
  <Template>Technical Report - Standard Photo.dotx</Template>
  <TotalTime>1</TotalTime>
  <Pages>6</Pages>
  <Words>7360</Words>
  <Characters>41953</Characters>
  <Application>Microsoft Office Word</Application>
  <DocSecurity>4</DocSecurity>
  <Lines>349</Lines>
  <Paragraphs>98</Paragraphs>
  <ScaleCrop>false</ScaleCrop>
  <HeadingPairs>
    <vt:vector size="2" baseType="variant">
      <vt:variant>
        <vt:lpstr>Title</vt:lpstr>
      </vt:variant>
      <vt:variant>
        <vt:i4>1</vt:i4>
      </vt:variant>
    </vt:vector>
  </HeadingPairs>
  <TitlesOfParts>
    <vt:vector size="1" baseType="lpstr">
      <vt:lpstr>Lacey et al_2018_GBA_User Panels Guidelines_final changes</vt:lpstr>
    </vt:vector>
  </TitlesOfParts>
  <Company>CSIRO</Company>
  <LinksUpToDate>false</LinksUpToDate>
  <CharactersWithSpaces>49215</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DoEE_2018_GBA User Panel Guidelines</dc:title>
  <dc:creator>Lacey, Justine (L&amp;W, Pullenvale)</dc:creator>
  <cp:lastModifiedBy>Mitchell Bouma</cp:lastModifiedBy>
  <cp:revision>2</cp:revision>
  <cp:lastPrinted>2018-09-03T05:18:00Z</cp:lastPrinted>
  <dcterms:created xsi:type="dcterms:W3CDTF">2021-10-24T22:11:00Z</dcterms:created>
  <dcterms:modified xsi:type="dcterms:W3CDTF">2021-10-24T22:11:00Z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0x0101004B053E8A7B22804ABD3AFA2474FA5D6800A95E9B467DDF844A9F2F37CC67887F8F</vt:lpwstr>
  </property>
  <property fmtid="{D5CDD505-2E9C-101B-9397-08002B2CF9AE}" pid="5" name="RecordPoint_WorkflowType">
    <vt:lpwstr>ActiveSubmitStub</vt:lpwstr>
  </property>
  <property fmtid="{D5CDD505-2E9C-101B-9397-08002B2CF9AE}" pid="6" name="RecordPoint_ActiveItemSiteId">
    <vt:lpwstr>{4b445ea7-761d-43d2-909a-116082cfbf41}</vt:lpwstr>
  </property>
  <property fmtid="{D5CDD505-2E9C-101B-9397-08002B2CF9AE}" pid="7" name="RecordPoint_ActiveItemListId">
    <vt:lpwstr>{73c573e4-bf63-4daa-89f5-745b8bb524e2}</vt:lpwstr>
  </property>
  <property fmtid="{D5CDD505-2E9C-101B-9397-08002B2CF9AE}" pid="8" name="RecordPoint_ActiveItemUniqueId">
    <vt:lpwstr>{cca18af1-b7ca-4a3f-8d94-e0823b68a293}</vt:lpwstr>
  </property>
  <property fmtid="{D5CDD505-2E9C-101B-9397-08002B2CF9AE}" pid="9" name="RecordPoint_ActiveItemWebId">
    <vt:lpwstr>{aa3e7952-617a-4d1d-acc5-2dff72d3e0ca}</vt:lpwstr>
  </property>
  <property fmtid="{D5CDD505-2E9C-101B-9397-08002B2CF9AE}" pid="10" name="RecordPoint_RecordNumberSubmitted">
    <vt:lpwstr/>
  </property>
  <property fmtid="{D5CDD505-2E9C-101B-9397-08002B2CF9AE}" pid="11" name="RecordPoint_SubmissionCompleted">
    <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ies>
</file>