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C2E0F" w14:textId="77777777" w:rsidR="00DF5C75" w:rsidRPr="00DF5C75" w:rsidRDefault="00DF5C75" w:rsidP="00DF5C75">
      <w:pPr>
        <w:spacing w:before="960"/>
        <w:rPr>
          <w:rFonts w:asciiTheme="majorHAnsi" w:eastAsia="Times New Roman" w:hAnsiTheme="majorHAnsi"/>
          <w:b/>
          <w:color w:val="146692" w:themeColor="text2"/>
          <w:sz w:val="48"/>
          <w:szCs w:val="20"/>
        </w:rPr>
      </w:pPr>
      <w:bookmarkStart w:id="0" w:name="_Toc367791208"/>
      <w:bookmarkStart w:id="1" w:name="_GoBack"/>
      <w:bookmarkEnd w:id="1"/>
      <w:r w:rsidRPr="00DF5C75">
        <w:rPr>
          <w:rFonts w:asciiTheme="majorHAnsi" w:eastAsia="Times New Roman" w:hAnsiTheme="majorHAnsi"/>
          <w:b/>
          <w:noProof/>
          <w:color w:val="146692" w:themeColor="text2"/>
          <w:sz w:val="48"/>
          <w:szCs w:val="20"/>
        </w:rPr>
        <w:drawing>
          <wp:inline distT="0" distB="0" distL="0" distR="0" wp14:anchorId="2BBC4CFE" wp14:editId="71E27DF1">
            <wp:extent cx="4762500" cy="895350"/>
            <wp:effectExtent l="0" t="0" r="0" b="0"/>
            <wp:docPr id="2" name="Picture 2" descr="Australian Government: Bioregional Assess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bookmarkStart w:id="2" w:name="_Toc367791209"/>
    </w:p>
    <w:p w14:paraId="3F5FD249" w14:textId="2298AB7E" w:rsidR="00DF5C75" w:rsidRPr="00DF5C75" w:rsidRDefault="00DF5C75" w:rsidP="00DF5C75">
      <w:pPr>
        <w:spacing w:before="960"/>
        <w:rPr>
          <w:rFonts w:asciiTheme="majorHAnsi" w:eastAsia="Times New Roman" w:hAnsiTheme="majorHAnsi"/>
          <w:b/>
          <w:color w:val="146692" w:themeColor="text2"/>
          <w:sz w:val="48"/>
          <w:szCs w:val="20"/>
        </w:rPr>
      </w:pPr>
      <w:r w:rsidRPr="00DF5C75">
        <w:rPr>
          <w:rFonts w:asciiTheme="majorHAnsi" w:eastAsia="Times New Roman" w:hAnsiTheme="majorHAnsi"/>
          <w:b/>
          <w:color w:val="146692" w:themeColor="text2"/>
          <w:sz w:val="48"/>
          <w:szCs w:val="20"/>
        </w:rPr>
        <w:fldChar w:fldCharType="begin"/>
      </w:r>
      <w:r w:rsidRPr="00DF5C75">
        <w:rPr>
          <w:rFonts w:asciiTheme="majorHAnsi" w:eastAsia="Times New Roman" w:hAnsiTheme="majorHAnsi"/>
          <w:b/>
          <w:color w:val="146692" w:themeColor="text2"/>
          <w:sz w:val="48"/>
          <w:szCs w:val="20"/>
        </w:rPr>
        <w:instrText xml:space="preserve">  DocProperty CoverTitle</w:instrText>
      </w:r>
      <w:r w:rsidRPr="00DF5C75">
        <w:rPr>
          <w:rFonts w:asciiTheme="majorHAnsi" w:eastAsia="Times New Roman" w:hAnsiTheme="majorHAnsi"/>
          <w:b/>
          <w:color w:val="146692" w:themeColor="text2"/>
          <w:sz w:val="48"/>
          <w:szCs w:val="20"/>
        </w:rPr>
        <w:fldChar w:fldCharType="separate"/>
      </w:r>
      <w:r w:rsidRPr="00DF5C75">
        <w:rPr>
          <w:rFonts w:asciiTheme="majorHAnsi" w:eastAsia="Times New Roman" w:hAnsiTheme="majorHAnsi"/>
          <w:b/>
          <w:color w:val="146692" w:themeColor="text2"/>
          <w:sz w:val="48"/>
          <w:szCs w:val="20"/>
        </w:rPr>
        <w:fldChar w:fldCharType="begin"/>
      </w:r>
      <w:r w:rsidRPr="00DF5C75">
        <w:rPr>
          <w:rFonts w:asciiTheme="majorHAnsi" w:eastAsia="Times New Roman" w:hAnsiTheme="majorHAnsi"/>
          <w:b/>
          <w:color w:val="146692" w:themeColor="text2"/>
          <w:sz w:val="48"/>
          <w:szCs w:val="20"/>
        </w:rPr>
        <w:instrText xml:space="preserve"> Docproperty Subregion </w:instrText>
      </w:r>
      <w:r w:rsidRPr="00DF5C75">
        <w:rPr>
          <w:rFonts w:asciiTheme="majorHAnsi" w:eastAsia="Times New Roman" w:hAnsiTheme="majorHAnsi"/>
          <w:b/>
          <w:color w:val="146692" w:themeColor="text2"/>
          <w:sz w:val="48"/>
          <w:szCs w:val="20"/>
        </w:rPr>
        <w:fldChar w:fldCharType="separate"/>
      </w:r>
      <w:r w:rsidRPr="00DF5C75">
        <w:rPr>
          <w:rFonts w:asciiTheme="majorHAnsi" w:eastAsia="Times New Roman" w:hAnsiTheme="majorHAnsi"/>
          <w:b/>
          <w:color w:val="146692" w:themeColor="text2"/>
          <w:sz w:val="48"/>
          <w:szCs w:val="20"/>
        </w:rPr>
        <w:t xml:space="preserve">Water balance assessment for the </w:t>
      </w:r>
      <w:r w:rsidRPr="00DF5C75">
        <w:rPr>
          <w:rFonts w:asciiTheme="majorHAnsi" w:eastAsia="Times New Roman" w:hAnsiTheme="majorHAnsi"/>
          <w:b/>
          <w:color w:val="146692" w:themeColor="text2"/>
          <w:sz w:val="48"/>
          <w:szCs w:val="20"/>
        </w:rPr>
        <w:fldChar w:fldCharType="begin"/>
      </w:r>
      <w:r w:rsidRPr="00DF5C75">
        <w:rPr>
          <w:rFonts w:asciiTheme="majorHAnsi" w:eastAsia="Times New Roman" w:hAnsiTheme="majorHAnsi"/>
          <w:b/>
          <w:color w:val="146692" w:themeColor="text2"/>
          <w:sz w:val="48"/>
          <w:szCs w:val="20"/>
        </w:rPr>
        <w:instrText xml:space="preserve"> Docproperty Subregion </w:instrText>
      </w:r>
      <w:r w:rsidRPr="00DF5C75">
        <w:rPr>
          <w:rFonts w:asciiTheme="majorHAnsi" w:eastAsia="Times New Roman" w:hAnsiTheme="majorHAnsi"/>
          <w:b/>
          <w:color w:val="146692" w:themeColor="text2"/>
          <w:sz w:val="48"/>
          <w:szCs w:val="20"/>
        </w:rPr>
        <w:fldChar w:fldCharType="separate"/>
      </w:r>
      <w:r w:rsidRPr="00DF5C75">
        <w:rPr>
          <w:rFonts w:asciiTheme="majorHAnsi" w:eastAsia="Times New Roman" w:hAnsiTheme="majorHAnsi"/>
          <w:b/>
          <w:color w:val="146692" w:themeColor="text2"/>
          <w:sz w:val="48"/>
          <w:szCs w:val="20"/>
        </w:rPr>
        <w:t>Gippsland Basin bioregion</w:t>
      </w:r>
      <w:r w:rsidRPr="00DF5C75">
        <w:rPr>
          <w:rFonts w:asciiTheme="majorHAnsi" w:eastAsia="Times New Roman" w:hAnsiTheme="majorHAnsi"/>
          <w:b/>
          <w:color w:val="146692" w:themeColor="text2"/>
          <w:sz w:val="48"/>
          <w:szCs w:val="20"/>
        </w:rPr>
        <w:fldChar w:fldCharType="end"/>
      </w:r>
      <w:r w:rsidRPr="00DF5C75">
        <w:rPr>
          <w:rFonts w:asciiTheme="majorHAnsi" w:eastAsia="Times New Roman" w:hAnsiTheme="majorHAnsi"/>
          <w:b/>
          <w:color w:val="146692" w:themeColor="text2"/>
          <w:sz w:val="48"/>
          <w:szCs w:val="20"/>
        </w:rPr>
        <w:fldChar w:fldCharType="end"/>
      </w:r>
      <w:r w:rsidRPr="00DF5C75">
        <w:rPr>
          <w:rFonts w:asciiTheme="majorHAnsi" w:eastAsia="Times New Roman" w:hAnsiTheme="majorHAnsi"/>
          <w:b/>
          <w:color w:val="146692" w:themeColor="text2"/>
          <w:sz w:val="48"/>
          <w:szCs w:val="20"/>
        </w:rPr>
        <w:fldChar w:fldCharType="end"/>
      </w:r>
    </w:p>
    <w:p w14:paraId="5A131661" w14:textId="1EB31FEB" w:rsidR="00DF5C75" w:rsidRPr="00DF5C75" w:rsidRDefault="00DF5C75" w:rsidP="00DF5C75">
      <w:pPr>
        <w:keepNext/>
        <w:spacing w:after="300"/>
        <w:rPr>
          <w:rFonts w:asciiTheme="majorHAnsi" w:eastAsia="Times New Roman" w:hAnsiTheme="majorHAnsi"/>
          <w:color w:val="9F592B" w:themeColor="background2"/>
          <w:sz w:val="32"/>
          <w:szCs w:val="36"/>
        </w:rPr>
      </w:pPr>
      <w:r w:rsidRPr="00DF5C75">
        <w:rPr>
          <w:rFonts w:asciiTheme="majorHAnsi" w:eastAsia="Times New Roman" w:hAnsiTheme="majorHAnsi"/>
          <w:color w:val="9F592B" w:themeColor="background2"/>
          <w:sz w:val="32"/>
          <w:szCs w:val="36"/>
        </w:rPr>
        <w:fldChar w:fldCharType="begin"/>
      </w:r>
      <w:r w:rsidRPr="00DF5C75">
        <w:rPr>
          <w:rFonts w:asciiTheme="majorHAnsi" w:eastAsia="Times New Roman" w:hAnsiTheme="majorHAnsi"/>
          <w:color w:val="9F592B" w:themeColor="background2"/>
          <w:sz w:val="32"/>
          <w:szCs w:val="36"/>
        </w:rPr>
        <w:instrText xml:space="preserve"> DocProperty CoverSubtitle  </w:instrText>
      </w:r>
      <w:r w:rsidRPr="00DF5C75">
        <w:rPr>
          <w:rFonts w:asciiTheme="majorHAnsi" w:eastAsia="Times New Roman" w:hAnsiTheme="majorHAnsi"/>
          <w:color w:val="9F592B" w:themeColor="background2"/>
          <w:sz w:val="32"/>
          <w:szCs w:val="36"/>
        </w:rPr>
        <w:fldChar w:fldCharType="separate"/>
      </w:r>
      <w:r w:rsidRPr="00DF5C75">
        <w:rPr>
          <w:rFonts w:asciiTheme="majorHAnsi" w:eastAsia="Times New Roman" w:hAnsiTheme="majorHAnsi"/>
          <w:color w:val="9F592B" w:themeColor="background2"/>
          <w:sz w:val="32"/>
          <w:szCs w:val="36"/>
        </w:rPr>
        <w:t>Product 2.</w:t>
      </w:r>
      <w:r>
        <w:rPr>
          <w:rFonts w:asciiTheme="majorHAnsi" w:eastAsia="Times New Roman" w:hAnsiTheme="majorHAnsi"/>
          <w:color w:val="9F592B" w:themeColor="background2"/>
          <w:sz w:val="32"/>
          <w:szCs w:val="36"/>
        </w:rPr>
        <w:t>5</w:t>
      </w:r>
      <w:r w:rsidRPr="00DF5C75">
        <w:rPr>
          <w:rFonts w:asciiTheme="majorHAnsi" w:eastAsia="Times New Roman" w:hAnsiTheme="majorHAnsi"/>
          <w:color w:val="9F592B" w:themeColor="background2"/>
          <w:sz w:val="32"/>
          <w:szCs w:val="36"/>
        </w:rPr>
        <w:t xml:space="preserve"> from the Gippsland Basin Bioregional Assessment </w:t>
      </w:r>
      <w:r w:rsidRPr="00DF5C75">
        <w:rPr>
          <w:rFonts w:asciiTheme="majorHAnsi" w:eastAsia="Times New Roman" w:hAnsiTheme="majorHAnsi"/>
          <w:color w:val="9F592B" w:themeColor="background2"/>
          <w:sz w:val="32"/>
          <w:szCs w:val="36"/>
        </w:rPr>
        <w:fldChar w:fldCharType="end"/>
      </w:r>
      <w:bookmarkEnd w:id="2"/>
    </w:p>
    <w:p w14:paraId="294E7B9B" w14:textId="2D4A4CFD" w:rsidR="00DF5C75" w:rsidRPr="00DF5C75" w:rsidRDefault="00D13504" w:rsidP="00DF5C75">
      <w:pPr>
        <w:keepNext/>
        <w:spacing w:after="300"/>
        <w:rPr>
          <w:rFonts w:asciiTheme="majorHAnsi" w:eastAsia="Times New Roman" w:hAnsiTheme="majorHAnsi"/>
          <w:color w:val="9F592B" w:themeColor="background2"/>
          <w:sz w:val="32"/>
          <w:szCs w:val="36"/>
        </w:rPr>
      </w:pPr>
      <w:r>
        <w:t>2018</w:t>
      </w:r>
    </w:p>
    <w:p w14:paraId="42E8A028" w14:textId="77777777" w:rsidR="00DF5C75" w:rsidRPr="00DF5C75" w:rsidRDefault="00DF5C75" w:rsidP="00DF5C75">
      <w:pPr>
        <w:spacing w:after="180"/>
      </w:pPr>
      <w:r w:rsidRPr="00DF5C75">
        <w:rPr>
          <w:noProof/>
        </w:rPr>
        <w:drawing>
          <wp:inline distT="0" distB="0" distL="0" distR="0" wp14:anchorId="1906864E" wp14:editId="3A5C0384">
            <wp:extent cx="5947348" cy="3943350"/>
            <wp:effectExtent l="0" t="0" r="0" b="0"/>
            <wp:docPr id="4" name="Picture 4" descr="A cover picture of a large body of water, Lake Victoria, VICTORIA AUSTRALIA" title="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GIPP.PNG"/>
                    <pic:cNvPicPr/>
                  </pic:nvPicPr>
                  <pic:blipFill>
                    <a:blip r:embed="rId14">
                      <a:extLst>
                        <a:ext uri="{28A0092B-C50C-407E-A947-70E740481C1C}">
                          <a14:useLocalDpi xmlns:a14="http://schemas.microsoft.com/office/drawing/2010/main" val="0"/>
                        </a:ext>
                      </a:extLst>
                    </a:blip>
                    <a:stretch>
                      <a:fillRect/>
                    </a:stretch>
                  </pic:blipFill>
                  <pic:spPr>
                    <a:xfrm>
                      <a:off x="0" y="0"/>
                      <a:ext cx="5953871" cy="3947675"/>
                    </a:xfrm>
                    <a:prstGeom prst="rect">
                      <a:avLst/>
                    </a:prstGeom>
                  </pic:spPr>
                </pic:pic>
              </a:graphicData>
            </a:graphic>
          </wp:inline>
        </w:drawing>
      </w:r>
      <w:r w:rsidRPr="00DF5C75">
        <w:br w:type="page"/>
      </w:r>
    </w:p>
    <w:p w14:paraId="7154F6DE"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lastRenderedPageBreak/>
        <w:t>The Bioregional Assessment Programme</w:t>
      </w:r>
    </w:p>
    <w:p w14:paraId="638FA8C5"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color w:val="auto"/>
          <w:sz w:val="18"/>
          <w:szCs w:val="20"/>
        </w:rPr>
        <w:t>The Bioregional Assessment Programme is a transparent and accessible programme of baseline assessments that increase the available science for decision making associated with coal seam gas and large coal mines. A bioregional assessment is a scientific analysis of the ecology, hydrology, geology and hydrogeology of a bioregion with explicit assessment of the potential direct, indirect and cumulative impacts of coal seam gas and large coal mining development on water resources. This Programme draws on the best available scientific information and knowledge from many sources, including government, industry and regional communities, to produce bioregional assessments that are independent, scientifically robust, and relevant and meaningful at a regional scale.</w:t>
      </w:r>
    </w:p>
    <w:p w14:paraId="194A6CCE"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color w:val="auto"/>
          <w:sz w:val="18"/>
          <w:szCs w:val="20"/>
        </w:rPr>
        <w:t xml:space="preserve">The Programme is funded by the Australian Government Department of the Environment. For more information, visit </w:t>
      </w:r>
      <w:hyperlink r:id="rId15" w:tooltip="Bioregional Assessments Programme website" w:history="1">
        <w:r w:rsidRPr="00DF5C75">
          <w:rPr>
            <w:rFonts w:asciiTheme="minorHAnsi" w:eastAsia="Times" w:hAnsiTheme="minorHAnsi" w:cs="Arial"/>
            <w:color w:val="006D99" w:themeColor="accent1" w:themeShade="BF"/>
            <w:sz w:val="18"/>
            <w:szCs w:val="20"/>
          </w:rPr>
          <w:t>http://www.bioregionalassessments.gov.au</w:t>
        </w:r>
      </w:hyperlink>
      <w:r w:rsidRPr="00DF5C75">
        <w:rPr>
          <w:rFonts w:asciiTheme="minorHAnsi" w:eastAsia="Times" w:hAnsiTheme="minorHAnsi" w:cs="Arial"/>
          <w:color w:val="auto"/>
          <w:sz w:val="18"/>
          <w:szCs w:val="20"/>
        </w:rPr>
        <w:t>.</w:t>
      </w:r>
    </w:p>
    <w:p w14:paraId="573CC924"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Department of the Environment</w:t>
      </w:r>
    </w:p>
    <w:p w14:paraId="51FD4DA8"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color w:val="auto"/>
          <w:sz w:val="18"/>
          <w:szCs w:val="20"/>
        </w:rPr>
        <w:t xml:space="preserve">The Office of Water Science, within the Australian Government Department of the Environment, is strengthening the regulation of coal seam gas and large coal mining development by ensuring that future decisions are informed by substantially improved science and independent expert advice about the potential water related impacts of those developments. For more information, visit </w:t>
      </w:r>
      <w:hyperlink r:id="rId16" w:tooltip="IESC website" w:history="1">
        <w:r w:rsidRPr="00DF5C75">
          <w:rPr>
            <w:rFonts w:asciiTheme="minorHAnsi" w:eastAsia="Times" w:hAnsiTheme="minorHAnsi" w:cs="Arial"/>
            <w:color w:val="006D99" w:themeColor="accent1" w:themeShade="BF"/>
            <w:sz w:val="18"/>
            <w:szCs w:val="20"/>
          </w:rPr>
          <w:t>http://www.environment.gov.au/coal-seam-gas-mining/</w:t>
        </w:r>
      </w:hyperlink>
      <w:r w:rsidRPr="00DF5C75">
        <w:rPr>
          <w:rFonts w:asciiTheme="minorHAnsi" w:eastAsia="Times" w:hAnsiTheme="minorHAnsi" w:cs="Arial"/>
          <w:color w:val="auto"/>
          <w:sz w:val="18"/>
          <w:szCs w:val="20"/>
        </w:rPr>
        <w:t>.</w:t>
      </w:r>
    </w:p>
    <w:p w14:paraId="7D990F3A"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Bureau of Meteorology</w:t>
      </w:r>
    </w:p>
    <w:p w14:paraId="73EA252B"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color w:val="auto"/>
          <w:sz w:val="18"/>
          <w:szCs w:val="20"/>
        </w:rPr>
        <w:t xml:space="preserve">The Bureau of Meteorology is Australia’s national weather, climate and water agency. Under the </w:t>
      </w:r>
      <w:r w:rsidRPr="00DF5C75">
        <w:rPr>
          <w:rFonts w:asciiTheme="minorHAnsi" w:eastAsia="Times" w:hAnsiTheme="minorHAnsi" w:cs="Arial"/>
          <w:i/>
          <w:color w:val="auto"/>
          <w:sz w:val="18"/>
          <w:szCs w:val="20"/>
        </w:rPr>
        <w:t>Water Act 2007</w:t>
      </w:r>
      <w:r w:rsidRPr="00DF5C75">
        <w:rPr>
          <w:rFonts w:asciiTheme="minorHAnsi" w:eastAsia="Times" w:hAnsiTheme="minorHAnsi" w:cs="Arial"/>
          <w:color w:val="auto"/>
          <w:sz w:val="18"/>
          <w:szCs w:val="20"/>
        </w:rPr>
        <w:t xml:space="preserve">, the Bureau is responsible for compiling and disseminating Australia's water information. The Bureau is committed to increasing access to water information to support informed decision making about the management of water resources. For more information, visit </w:t>
      </w:r>
      <w:hyperlink r:id="rId17" w:tooltip="Bureau of Meteorology website" w:history="1">
        <w:r w:rsidRPr="00DF5C75">
          <w:rPr>
            <w:rFonts w:asciiTheme="minorHAnsi" w:eastAsia="Times" w:hAnsiTheme="minorHAnsi"/>
            <w:color w:val="006D99" w:themeColor="accent1" w:themeShade="BF"/>
            <w:sz w:val="18"/>
            <w:szCs w:val="20"/>
          </w:rPr>
          <w:t>http://www.bom.gov.au/water/</w:t>
        </w:r>
      </w:hyperlink>
      <w:r w:rsidRPr="00DF5C75">
        <w:rPr>
          <w:rFonts w:asciiTheme="minorHAnsi" w:eastAsia="Times" w:hAnsiTheme="minorHAnsi" w:cs="Arial"/>
          <w:color w:val="auto"/>
          <w:sz w:val="18"/>
          <w:szCs w:val="20"/>
        </w:rPr>
        <w:t>.</w:t>
      </w:r>
    </w:p>
    <w:p w14:paraId="78A0E19F"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 xml:space="preserve">Department of Environment, Land, Water and Planning </w:t>
      </w:r>
    </w:p>
    <w:p w14:paraId="4EFC8C78" w14:textId="77777777" w:rsidR="00DF5C75" w:rsidRPr="00DF5C75" w:rsidRDefault="00DF5C75" w:rsidP="00DF5C75">
      <w:pPr>
        <w:spacing w:before="120" w:line="240" w:lineRule="auto"/>
        <w:rPr>
          <w:rFonts w:asciiTheme="minorHAnsi" w:eastAsia="Times" w:hAnsiTheme="minorHAnsi" w:cs="Arial"/>
          <w:b/>
          <w:color w:val="146692" w:themeColor="text2"/>
          <w:kern w:val="28"/>
          <w:sz w:val="18"/>
          <w:szCs w:val="20"/>
        </w:rPr>
      </w:pPr>
      <w:r w:rsidRPr="00DF5C75">
        <w:rPr>
          <w:rFonts w:eastAsiaTheme="minorHAnsi" w:cs="Calibri"/>
          <w:sz w:val="18"/>
          <w:szCs w:val="18"/>
        </w:rPr>
        <w:t>The Department of Environment, Land, Water and Planning creates liveable, inclusive and sustainable communities that support jobs and growth in Victoria. We recognise the link between the built and natural environment in the quality of our lives, and work to accommodate population growth while maintaining world class liveability and protecting our heritage for future generations. For more information, visit http://www.delwp.vic.gov.au.</w:t>
      </w:r>
    </w:p>
    <w:p w14:paraId="49A5AD3D" w14:textId="77777777" w:rsidR="00DF5C75" w:rsidRPr="00DF5C75" w:rsidRDefault="00DF5C75" w:rsidP="00DF5C75">
      <w:pPr>
        <w:autoSpaceDE w:val="0"/>
        <w:autoSpaceDN w:val="0"/>
        <w:adjustRightInd w:val="0"/>
        <w:spacing w:before="0" w:after="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 xml:space="preserve">Geological Survey of Victoria </w:t>
      </w:r>
    </w:p>
    <w:p w14:paraId="73F3C83C" w14:textId="77777777" w:rsidR="00DF5C75" w:rsidRPr="00DF5C75" w:rsidRDefault="00DF5C75" w:rsidP="00DF5C75">
      <w:pPr>
        <w:spacing w:before="0" w:after="20" w:line="240" w:lineRule="auto"/>
        <w:rPr>
          <w:rFonts w:eastAsiaTheme="minorHAnsi" w:cs="Calibri"/>
          <w:sz w:val="18"/>
          <w:szCs w:val="18"/>
        </w:rPr>
      </w:pPr>
      <w:r w:rsidRPr="00DF5C75">
        <w:rPr>
          <w:rFonts w:eastAsiaTheme="minorHAnsi" w:cs="Calibri"/>
          <w:sz w:val="18"/>
          <w:szCs w:val="18"/>
        </w:rPr>
        <w:t xml:space="preserve">The Geological Survey of Victoria (GSV) is Victoria’s geoscience agency and leading authority on Victorian geology. The GSV is the custodian of over 160 years of geological knowledge. The GSV provides objective and authoritative geoscientific data and advice, creates and delivers innovative geoscience information, on a wide range of earth resources which underpin sound Victorian government policy, programs and projects. For more information, visit </w:t>
      </w:r>
      <w:hyperlink r:id="rId18" w:history="1">
        <w:r w:rsidRPr="00DF5C75">
          <w:rPr>
            <w:rFonts w:eastAsiaTheme="minorHAnsi" w:cs="Calibri"/>
            <w:color w:val="006D99" w:themeColor="accent1" w:themeShade="BF"/>
            <w:sz w:val="18"/>
            <w:szCs w:val="18"/>
          </w:rPr>
          <w:t>http://www.energyandresources.vic.gov.au/earth-resources/geology-of-victoria/geological-survey-of-victoria</w:t>
        </w:r>
      </w:hyperlink>
      <w:r w:rsidRPr="00DF5C75">
        <w:rPr>
          <w:rFonts w:eastAsiaTheme="minorHAnsi" w:cs="Calibri"/>
          <w:sz w:val="18"/>
          <w:szCs w:val="18"/>
        </w:rPr>
        <w:t>.</w:t>
      </w:r>
    </w:p>
    <w:p w14:paraId="6A55A626" w14:textId="77777777" w:rsidR="00DF5C75" w:rsidRPr="00DF5C75" w:rsidRDefault="00DF5C75" w:rsidP="00DF5C75">
      <w:pPr>
        <w:autoSpaceDE w:val="0"/>
        <w:autoSpaceDN w:val="0"/>
        <w:adjustRightInd w:val="0"/>
        <w:spacing w:before="120" w:after="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 xml:space="preserve">Department of Economic Development, Jobs, Transport and Resources </w:t>
      </w:r>
    </w:p>
    <w:p w14:paraId="72D3DF7C" w14:textId="77777777" w:rsidR="00DF5C75" w:rsidRPr="00DF5C75" w:rsidRDefault="00DF5C75" w:rsidP="00DF5C75">
      <w:pPr>
        <w:spacing w:before="120" w:after="0"/>
        <w:rPr>
          <w:rFonts w:cs="Calibri"/>
          <w:color w:val="006D99" w:themeColor="accent1" w:themeShade="BF"/>
          <w:sz w:val="18"/>
          <w:szCs w:val="18"/>
        </w:rPr>
      </w:pPr>
      <w:r w:rsidRPr="00DF5C75">
        <w:rPr>
          <w:rFonts w:eastAsiaTheme="minorHAnsi" w:cs="Calibri"/>
          <w:sz w:val="18"/>
          <w:szCs w:val="18"/>
        </w:rPr>
        <w:t>Agriculture Victoria works with the agriculture and fisheries industries on research, development and extension to improve production, connect the sector with international markets, support development and maintain effective biosecurity controls.  For more information, visit</w:t>
      </w:r>
      <w:r w:rsidRPr="00DF5C75">
        <w:rPr>
          <w:rFonts w:ascii="VIC-Regular" w:hAnsi="VIC-Regular"/>
          <w:color w:val="53565A"/>
          <w:sz w:val="27"/>
          <w:szCs w:val="27"/>
          <w:lang w:val="en"/>
        </w:rPr>
        <w:t xml:space="preserve"> </w:t>
      </w:r>
      <w:hyperlink r:id="rId19" w:history="1">
        <w:r w:rsidRPr="00DF5C75">
          <w:rPr>
            <w:rFonts w:eastAsiaTheme="minorHAnsi" w:cs="Calibri"/>
            <w:color w:val="006D99" w:themeColor="accent1" w:themeShade="BF"/>
            <w:sz w:val="18"/>
            <w:szCs w:val="18"/>
          </w:rPr>
          <w:t>http://agriculture.vic.gov.au</w:t>
        </w:r>
      </w:hyperlink>
    </w:p>
    <w:p w14:paraId="3EBD18A4" w14:textId="5D929D6D" w:rsidR="00483204" w:rsidRDefault="00483204" w:rsidP="00DF5C75">
      <w:pPr>
        <w:spacing w:before="100" w:after="20" w:line="240" w:lineRule="auto"/>
        <w:rPr>
          <w:rFonts w:asciiTheme="minorHAnsi" w:eastAsia="Times" w:hAnsiTheme="minorHAnsi" w:cs="Arial"/>
          <w:b/>
          <w:color w:val="146692" w:themeColor="text2"/>
          <w:kern w:val="28"/>
          <w:sz w:val="18"/>
          <w:szCs w:val="20"/>
        </w:rPr>
      </w:pPr>
      <w:r>
        <w:rPr>
          <w:rFonts w:asciiTheme="minorHAnsi" w:eastAsia="Times" w:hAnsiTheme="minorHAnsi" w:cs="Arial"/>
          <w:b/>
          <w:color w:val="146692" w:themeColor="text2"/>
          <w:kern w:val="28"/>
          <w:sz w:val="18"/>
          <w:szCs w:val="20"/>
        </w:rPr>
        <w:t xml:space="preserve">ISBN: </w:t>
      </w:r>
      <w:r w:rsidRPr="00483204">
        <w:rPr>
          <w:rFonts w:asciiTheme="minorHAnsi" w:eastAsia="Times" w:hAnsiTheme="minorHAnsi" w:cs="Arial"/>
          <w:b/>
          <w:color w:val="146692" w:themeColor="text2"/>
          <w:kern w:val="28"/>
          <w:sz w:val="18"/>
          <w:szCs w:val="20"/>
        </w:rPr>
        <w:t>978-1-925315-91-2</w:t>
      </w:r>
    </w:p>
    <w:p w14:paraId="45319687"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Citation</w:t>
      </w:r>
    </w:p>
    <w:p w14:paraId="1A6883E6" w14:textId="2D62EB89" w:rsidR="00DF5C75" w:rsidRPr="00DF5C75" w:rsidRDefault="00DF5C75" w:rsidP="00DF5C75">
      <w:pPr>
        <w:spacing w:before="0" w:line="240" w:lineRule="auto"/>
        <w:rPr>
          <w:rFonts w:asciiTheme="minorHAnsi" w:eastAsia="Times" w:hAnsiTheme="minorHAnsi" w:cs="Arial"/>
          <w:color w:val="auto"/>
          <w:sz w:val="18"/>
          <w:szCs w:val="20"/>
        </w:rPr>
      </w:pPr>
      <w:bookmarkStart w:id="3" w:name="Citation"/>
      <w:r w:rsidRPr="00DF5C75">
        <w:rPr>
          <w:rFonts w:asciiTheme="minorHAnsi" w:eastAsia="Times" w:hAnsiTheme="minorHAnsi" w:cs="Arial"/>
          <w:color w:val="auto"/>
          <w:sz w:val="18"/>
          <w:szCs w:val="20"/>
        </w:rPr>
        <w:t xml:space="preserve">DELWP (2017) </w:t>
      </w:r>
      <w:r w:rsidR="00BB76C2">
        <w:rPr>
          <w:rFonts w:asciiTheme="minorHAnsi" w:eastAsia="Times" w:hAnsiTheme="minorHAnsi" w:cs="Arial"/>
          <w:color w:val="auto"/>
          <w:sz w:val="18"/>
          <w:szCs w:val="20"/>
        </w:rPr>
        <w:t>Water balance assessment</w:t>
      </w:r>
      <w:r w:rsidRPr="00DF5C75">
        <w:rPr>
          <w:rFonts w:asciiTheme="minorHAnsi" w:eastAsia="Times" w:hAnsiTheme="minorHAnsi" w:cs="Arial"/>
          <w:color w:val="auto"/>
          <w:sz w:val="18"/>
          <w:szCs w:val="20"/>
        </w:rPr>
        <w:t xml:space="preserve"> for the Gippsland </w:t>
      </w:r>
      <w:r w:rsidR="008D04E5">
        <w:rPr>
          <w:rFonts w:asciiTheme="minorHAnsi" w:eastAsia="Times" w:hAnsiTheme="minorHAnsi" w:cs="Arial"/>
          <w:color w:val="auto"/>
          <w:sz w:val="18"/>
          <w:szCs w:val="20"/>
        </w:rPr>
        <w:t xml:space="preserve">Basin </w:t>
      </w:r>
      <w:r w:rsidRPr="00DF5C75">
        <w:rPr>
          <w:rFonts w:asciiTheme="minorHAnsi" w:eastAsia="Times" w:hAnsiTheme="minorHAnsi" w:cs="Arial"/>
          <w:color w:val="auto"/>
          <w:sz w:val="18"/>
          <w:szCs w:val="20"/>
        </w:rPr>
        <w:t>bioregion.</w:t>
      </w:r>
      <w:bookmarkEnd w:id="3"/>
    </w:p>
    <w:p w14:paraId="3698D3A4"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Copyright</w:t>
      </w:r>
    </w:p>
    <w:p w14:paraId="1FFC0030"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noProof/>
          <w:color w:val="auto"/>
          <w:sz w:val="18"/>
          <w:szCs w:val="20"/>
        </w:rPr>
        <w:drawing>
          <wp:inline distT="0" distB="0" distL="0" distR="0" wp14:anchorId="06CC3BF1" wp14:editId="64242E0B">
            <wp:extent cx="965888" cy="375833"/>
            <wp:effectExtent l="19050" t="0" r="5662"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F5C75">
        <w:rPr>
          <w:rFonts w:asciiTheme="minorHAnsi" w:eastAsia="Times" w:hAnsiTheme="minorHAnsi" w:cs="Arial"/>
          <w:color w:val="auto"/>
          <w:sz w:val="18"/>
          <w:szCs w:val="20"/>
        </w:rPr>
        <w:t xml:space="preserve"> © Commonwealth of Australia 2015</w:t>
      </w:r>
      <w:r w:rsidRPr="00DF5C75">
        <w:rPr>
          <w:rFonts w:asciiTheme="minorHAnsi" w:eastAsia="Times" w:hAnsiTheme="minorHAnsi" w:cs="Arial"/>
          <w:color w:val="auto"/>
          <w:sz w:val="18"/>
          <w:szCs w:val="20"/>
        </w:rPr>
        <w:br/>
        <w:t xml:space="preserve">With the exception of the Commonwealth Coat of Arms and where otherwise noted, all material in this publication is provided under a Creative Commons Attribution 3.0 Australia Licence </w:t>
      </w:r>
      <w:hyperlink r:id="rId21" w:tooltip="Creative Commons website" w:history="1">
        <w:r w:rsidRPr="00DF5C75">
          <w:rPr>
            <w:rFonts w:asciiTheme="minorHAnsi" w:eastAsia="Times" w:hAnsiTheme="minorHAnsi"/>
            <w:color w:val="006D99" w:themeColor="accent1" w:themeShade="BF"/>
            <w:sz w:val="18"/>
            <w:szCs w:val="20"/>
          </w:rPr>
          <w:t>http://www.creativecommons.org/licenses/by/3.0/au/deed.en</w:t>
        </w:r>
      </w:hyperlink>
      <w:r w:rsidRPr="00DF5C75">
        <w:rPr>
          <w:rFonts w:asciiTheme="minorHAnsi" w:eastAsia="Times" w:hAnsiTheme="minorHAnsi" w:cs="Arial"/>
          <w:color w:val="auto"/>
          <w:sz w:val="18"/>
          <w:szCs w:val="20"/>
        </w:rPr>
        <w:t xml:space="preserve">. </w:t>
      </w:r>
      <w:r w:rsidRPr="00DF5C75">
        <w:rPr>
          <w:rFonts w:asciiTheme="minorHAnsi" w:eastAsia="Times" w:hAnsiTheme="minorHAnsi" w:cs="Arial"/>
          <w:color w:val="auto"/>
          <w:sz w:val="18"/>
          <w:szCs w:val="20"/>
        </w:rPr>
        <w:br/>
        <w:t xml:space="preserve">The Bioregional Assessment Programme requests attribution as ‘© Commonwealth of Australia (Bioregional Assessment Programme </w:t>
      </w:r>
      <w:hyperlink r:id="rId22" w:history="1">
        <w:r w:rsidRPr="00DF5C75">
          <w:rPr>
            <w:rFonts w:asciiTheme="minorHAnsi" w:eastAsia="Times" w:hAnsiTheme="minorHAnsi" w:cs="Arial"/>
            <w:color w:val="006D99" w:themeColor="accent1" w:themeShade="BF"/>
            <w:sz w:val="18"/>
            <w:szCs w:val="20"/>
          </w:rPr>
          <w:t>http://www.bioregionalassessments.gov.au</w:t>
        </w:r>
      </w:hyperlink>
      <w:r w:rsidRPr="00DF5C75">
        <w:rPr>
          <w:rFonts w:asciiTheme="minorHAnsi" w:eastAsia="Times" w:hAnsiTheme="minorHAnsi" w:cs="Arial"/>
          <w:color w:val="auto"/>
          <w:sz w:val="18"/>
          <w:szCs w:val="20"/>
        </w:rPr>
        <w:t>)’.</w:t>
      </w:r>
    </w:p>
    <w:p w14:paraId="21A00177"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Disclaimer</w:t>
      </w:r>
    </w:p>
    <w:p w14:paraId="1264E569" w14:textId="77777777" w:rsidR="00DF5C75" w:rsidRPr="00DF5C75" w:rsidRDefault="00DF5C75" w:rsidP="00DF5C75">
      <w:pPr>
        <w:spacing w:before="0" w:line="240" w:lineRule="auto"/>
        <w:rPr>
          <w:rFonts w:asciiTheme="minorHAnsi" w:eastAsia="Times" w:hAnsiTheme="minorHAnsi" w:cs="Arial"/>
          <w:color w:val="auto"/>
          <w:sz w:val="18"/>
          <w:szCs w:val="20"/>
        </w:rPr>
      </w:pPr>
      <w:r w:rsidRPr="00DF5C75">
        <w:rPr>
          <w:rFonts w:asciiTheme="minorHAnsi" w:eastAsia="Times" w:hAnsiTheme="minorHAnsi" w:cs="Arial"/>
          <w:color w:val="auto"/>
          <w:sz w:val="18"/>
          <w:szCs w:val="20"/>
        </w:rPr>
        <w:t>The information contained in this report is based on the best available information at the time of publication. The reader is advised that such information may be incomplete or unable to be used in any specific situation. Therefore decisions should not be made based solely on this information or without seeking prior expert professional, scientific and technical advice</w:t>
      </w:r>
    </w:p>
    <w:p w14:paraId="43C1A2F1" w14:textId="77777777" w:rsidR="00DF5C75" w:rsidRPr="00DF5C75" w:rsidRDefault="00DF5C75" w:rsidP="00DF5C75">
      <w:pPr>
        <w:spacing w:before="100" w:after="20" w:line="240" w:lineRule="auto"/>
        <w:rPr>
          <w:rFonts w:asciiTheme="minorHAnsi" w:eastAsia="Times" w:hAnsiTheme="minorHAnsi" w:cs="Arial"/>
          <w:b/>
          <w:color w:val="146692" w:themeColor="text2"/>
          <w:kern w:val="28"/>
          <w:sz w:val="18"/>
          <w:szCs w:val="20"/>
        </w:rPr>
      </w:pPr>
      <w:r w:rsidRPr="00DF5C75">
        <w:rPr>
          <w:rFonts w:asciiTheme="minorHAnsi" w:eastAsia="Times" w:hAnsiTheme="minorHAnsi" w:cs="Arial"/>
          <w:b/>
          <w:color w:val="146692" w:themeColor="text2"/>
          <w:kern w:val="28"/>
          <w:sz w:val="18"/>
          <w:szCs w:val="20"/>
        </w:rPr>
        <w:t>Cover photograph</w:t>
      </w:r>
    </w:p>
    <w:p w14:paraId="7694E16C" w14:textId="6614BBAC" w:rsidR="00DF5C75" w:rsidRPr="00DF5C75" w:rsidRDefault="00DF5C75" w:rsidP="00DF5C75">
      <w:pPr>
        <w:autoSpaceDE w:val="0"/>
        <w:autoSpaceDN w:val="0"/>
        <w:adjustRightInd w:val="0"/>
        <w:spacing w:before="0" w:after="0" w:line="240" w:lineRule="auto"/>
        <w:rPr>
          <w:rFonts w:eastAsiaTheme="minorHAnsi" w:cs="Calibri"/>
          <w:sz w:val="18"/>
          <w:szCs w:val="18"/>
        </w:rPr>
      </w:pPr>
      <w:r w:rsidRPr="00DF5C75">
        <w:rPr>
          <w:rFonts w:eastAsiaTheme="minorHAnsi" w:cs="Calibri"/>
          <w:sz w:val="18"/>
          <w:szCs w:val="18"/>
        </w:rPr>
        <w:t xml:space="preserve">Lake Victoria, Victoria, 2013 </w:t>
      </w:r>
    </w:p>
    <w:p w14:paraId="4898DF53" w14:textId="77777777" w:rsidR="00DF5C75" w:rsidRPr="00DF5C75" w:rsidRDefault="00DF5C75" w:rsidP="00DF5C75">
      <w:pPr>
        <w:spacing w:before="0" w:line="240" w:lineRule="auto"/>
        <w:rPr>
          <w:rFonts w:asciiTheme="minorHAnsi" w:eastAsia="Times" w:hAnsiTheme="minorHAnsi" w:cs="Arial"/>
          <w:noProof/>
          <w:color w:val="auto"/>
          <w:sz w:val="18"/>
          <w:szCs w:val="20"/>
        </w:rPr>
      </w:pPr>
      <w:r w:rsidRPr="00DF5C75">
        <w:rPr>
          <w:rFonts w:eastAsiaTheme="minorHAnsi" w:cs="Calibri"/>
          <w:sz w:val="18"/>
          <w:szCs w:val="18"/>
        </w:rPr>
        <w:t>Credit: Hashim Carey</w:t>
      </w:r>
    </w:p>
    <w:p w14:paraId="10DDE4DA" w14:textId="5141813C" w:rsidR="00FC2CCC" w:rsidRPr="00D33D58" w:rsidRDefault="006D4AE5" w:rsidP="006D4AE5">
      <w:pPr>
        <w:pStyle w:val="BodyText"/>
        <w:ind w:left="1440"/>
        <w:sectPr w:rsidR="00FC2CCC" w:rsidRPr="00D33D58" w:rsidSect="00E6605E">
          <w:footerReference w:type="even" r:id="rId23"/>
          <w:pgSz w:w="11906" w:h="16838" w:code="9"/>
          <w:pgMar w:top="1077" w:right="1134" w:bottom="1021" w:left="1134" w:header="510" w:footer="612" w:gutter="0"/>
          <w:pgNumType w:fmt="lowerRoman" w:start="1"/>
          <w:cols w:space="284"/>
          <w:titlePg/>
          <w:docGrid w:linePitch="360"/>
        </w:sectPr>
      </w:pPr>
      <w:r w:rsidRPr="00DF5C75">
        <w:rPr>
          <w:noProof/>
        </w:rPr>
        <w:drawing>
          <wp:inline distT="0" distB="0" distL="0" distR="0" wp14:anchorId="5907C319" wp14:editId="19D469EE">
            <wp:extent cx="1482725" cy="67586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6009" cy="681916"/>
                    </a:xfrm>
                    <a:prstGeom prst="rect">
                      <a:avLst/>
                    </a:prstGeom>
                    <a:noFill/>
                    <a:ln>
                      <a:noFill/>
                    </a:ln>
                  </pic:spPr>
                </pic:pic>
              </a:graphicData>
            </a:graphic>
          </wp:inline>
        </w:drawing>
      </w:r>
    </w:p>
    <w:p w14:paraId="2BA14A80" w14:textId="43DAF765" w:rsidR="00A943B2" w:rsidRDefault="00A943B2" w:rsidP="00EE62F5">
      <w:pPr>
        <w:pStyle w:val="TOCHeading"/>
      </w:pPr>
      <w:bookmarkStart w:id="4" w:name="_Toc483861744"/>
      <w:bookmarkEnd w:id="0"/>
      <w:r w:rsidRPr="007A56F9">
        <w:lastRenderedPageBreak/>
        <w:t>Contents</w:t>
      </w:r>
      <w:bookmarkEnd w:id="4"/>
    </w:p>
    <w:p w14:paraId="53017EE3" w14:textId="27F1EA2C" w:rsidR="0082687E" w:rsidRDefault="0082687E">
      <w:pPr>
        <w:pStyle w:val="TOC1"/>
        <w:rPr>
          <w:rFonts w:asciiTheme="minorHAnsi" w:eastAsiaTheme="minorEastAsia" w:hAnsiTheme="minorHAnsi" w:cstheme="minorBidi"/>
          <w:b w:val="0"/>
          <w:color w:val="auto"/>
          <w:sz w:val="22"/>
          <w:szCs w:val="22"/>
        </w:rPr>
      </w:pPr>
      <w:r>
        <w:fldChar w:fldCharType="begin"/>
      </w:r>
      <w:r>
        <w:instrText xml:space="preserve"> TOC \h \z \t "Heading 2,1,Heading 3,2,Heading 4,3,Heading 5,4,Heading 9,1,PartTitle,1,Heading 3 not numbered,2,Heading 2 not numbered,1,Appendix Heading 2,2,Appendix Heading 3,3,Heading 4 not numbered,1" </w:instrText>
      </w:r>
      <w:r>
        <w:fldChar w:fldCharType="separate"/>
      </w:r>
      <w:hyperlink w:anchor="_Toc483922619" w:history="1">
        <w:r w:rsidRPr="004C11DF">
          <w:rPr>
            <w:rStyle w:val="Hyperlink"/>
          </w:rPr>
          <w:t>2.5</w:t>
        </w:r>
        <w:r>
          <w:rPr>
            <w:rFonts w:asciiTheme="minorHAnsi" w:eastAsiaTheme="minorEastAsia" w:hAnsiTheme="minorHAnsi" w:cstheme="minorBidi"/>
            <w:b w:val="0"/>
            <w:color w:val="auto"/>
            <w:sz w:val="22"/>
            <w:szCs w:val="22"/>
          </w:rPr>
          <w:tab/>
        </w:r>
        <w:r w:rsidRPr="004C11DF">
          <w:rPr>
            <w:rStyle w:val="Hyperlink"/>
          </w:rPr>
          <w:t>Water balance assessment for the Gippsland Basin bioregion</w:t>
        </w:r>
        <w:r>
          <w:rPr>
            <w:webHidden/>
          </w:rPr>
          <w:tab/>
        </w:r>
        <w:r>
          <w:rPr>
            <w:webHidden/>
          </w:rPr>
          <w:fldChar w:fldCharType="begin"/>
        </w:r>
        <w:r>
          <w:rPr>
            <w:webHidden/>
          </w:rPr>
          <w:instrText xml:space="preserve"> PAGEREF _Toc483922619 \h </w:instrText>
        </w:r>
        <w:r>
          <w:rPr>
            <w:webHidden/>
          </w:rPr>
        </w:r>
        <w:r>
          <w:rPr>
            <w:webHidden/>
          </w:rPr>
          <w:fldChar w:fldCharType="separate"/>
        </w:r>
        <w:r w:rsidR="00F463DD">
          <w:rPr>
            <w:webHidden/>
          </w:rPr>
          <w:t>8</w:t>
        </w:r>
        <w:r>
          <w:rPr>
            <w:webHidden/>
          </w:rPr>
          <w:fldChar w:fldCharType="end"/>
        </w:r>
      </w:hyperlink>
    </w:p>
    <w:p w14:paraId="7B6DB097" w14:textId="422B949D" w:rsidR="0082687E" w:rsidRDefault="002D6056">
      <w:pPr>
        <w:pStyle w:val="TOC2"/>
        <w:rPr>
          <w:rFonts w:asciiTheme="minorHAnsi" w:eastAsiaTheme="minorEastAsia" w:hAnsiTheme="minorHAnsi" w:cstheme="minorBidi"/>
          <w:b w:val="0"/>
          <w:sz w:val="22"/>
          <w:szCs w:val="22"/>
        </w:rPr>
      </w:pPr>
      <w:hyperlink w:anchor="_Toc483922620" w:history="1">
        <w:r w:rsidR="0082687E" w:rsidRPr="004C11DF">
          <w:rPr>
            <w:rStyle w:val="Hyperlink"/>
          </w:rPr>
          <w:t>2.5.1</w:t>
        </w:r>
        <w:r w:rsidR="0082687E">
          <w:rPr>
            <w:rFonts w:asciiTheme="minorHAnsi" w:eastAsiaTheme="minorEastAsia" w:hAnsiTheme="minorHAnsi" w:cstheme="minorBidi"/>
            <w:b w:val="0"/>
            <w:sz w:val="22"/>
            <w:szCs w:val="22"/>
          </w:rPr>
          <w:tab/>
        </w:r>
        <w:r w:rsidR="0082687E" w:rsidRPr="004C11DF">
          <w:rPr>
            <w:rStyle w:val="Hyperlink"/>
          </w:rPr>
          <w:t>Methods</w:t>
        </w:r>
        <w:r w:rsidR="0082687E">
          <w:rPr>
            <w:webHidden/>
          </w:rPr>
          <w:tab/>
        </w:r>
        <w:r w:rsidR="0082687E">
          <w:rPr>
            <w:webHidden/>
          </w:rPr>
          <w:fldChar w:fldCharType="begin"/>
        </w:r>
        <w:r w:rsidR="0082687E">
          <w:rPr>
            <w:webHidden/>
          </w:rPr>
          <w:instrText xml:space="preserve"> PAGEREF _Toc483922620 \h </w:instrText>
        </w:r>
        <w:r w:rsidR="0082687E">
          <w:rPr>
            <w:webHidden/>
          </w:rPr>
        </w:r>
        <w:r w:rsidR="0082687E">
          <w:rPr>
            <w:webHidden/>
          </w:rPr>
          <w:fldChar w:fldCharType="separate"/>
        </w:r>
        <w:r w:rsidR="00F463DD">
          <w:rPr>
            <w:webHidden/>
          </w:rPr>
          <w:t>10</w:t>
        </w:r>
        <w:r w:rsidR="0082687E">
          <w:rPr>
            <w:webHidden/>
          </w:rPr>
          <w:fldChar w:fldCharType="end"/>
        </w:r>
      </w:hyperlink>
    </w:p>
    <w:p w14:paraId="3A1C80CD" w14:textId="2A62E6B5" w:rsidR="0082687E" w:rsidRDefault="002D6056">
      <w:pPr>
        <w:pStyle w:val="TOC3"/>
        <w:tabs>
          <w:tab w:val="left" w:pos="1760"/>
        </w:tabs>
        <w:rPr>
          <w:rFonts w:asciiTheme="minorHAnsi" w:eastAsiaTheme="minorEastAsia" w:hAnsiTheme="minorHAnsi" w:cstheme="minorBidi"/>
          <w:sz w:val="22"/>
          <w:szCs w:val="22"/>
        </w:rPr>
      </w:pPr>
      <w:hyperlink w:anchor="_Toc483922621" w:history="1">
        <w:r w:rsidR="0082687E" w:rsidRPr="004C11DF">
          <w:rPr>
            <w:rStyle w:val="Hyperlink"/>
          </w:rPr>
          <w:t>2.5.1.1</w:t>
        </w:r>
        <w:r w:rsidR="0082687E">
          <w:rPr>
            <w:rFonts w:asciiTheme="minorHAnsi" w:eastAsiaTheme="minorEastAsia" w:hAnsiTheme="minorHAnsi" w:cstheme="minorBidi"/>
            <w:sz w:val="22"/>
            <w:szCs w:val="22"/>
          </w:rPr>
          <w:tab/>
        </w:r>
        <w:r w:rsidR="0082687E" w:rsidRPr="004C11DF">
          <w:rPr>
            <w:rStyle w:val="Hyperlink"/>
          </w:rPr>
          <w:t>Spatial and temporal extent of the water balances</w:t>
        </w:r>
        <w:r w:rsidR="0082687E">
          <w:rPr>
            <w:webHidden/>
          </w:rPr>
          <w:tab/>
        </w:r>
        <w:r w:rsidR="0082687E">
          <w:rPr>
            <w:webHidden/>
          </w:rPr>
          <w:fldChar w:fldCharType="begin"/>
        </w:r>
        <w:r w:rsidR="0082687E">
          <w:rPr>
            <w:webHidden/>
          </w:rPr>
          <w:instrText xml:space="preserve"> PAGEREF _Toc483922621 \h </w:instrText>
        </w:r>
        <w:r w:rsidR="0082687E">
          <w:rPr>
            <w:webHidden/>
          </w:rPr>
        </w:r>
        <w:r w:rsidR="0082687E">
          <w:rPr>
            <w:webHidden/>
          </w:rPr>
          <w:fldChar w:fldCharType="separate"/>
        </w:r>
        <w:r w:rsidR="00F463DD">
          <w:rPr>
            <w:webHidden/>
          </w:rPr>
          <w:t>10</w:t>
        </w:r>
        <w:r w:rsidR="0082687E">
          <w:rPr>
            <w:webHidden/>
          </w:rPr>
          <w:fldChar w:fldCharType="end"/>
        </w:r>
      </w:hyperlink>
    </w:p>
    <w:p w14:paraId="7285FA55" w14:textId="156F69DE" w:rsidR="0082687E" w:rsidRDefault="002D6056">
      <w:pPr>
        <w:pStyle w:val="TOC3"/>
        <w:tabs>
          <w:tab w:val="left" w:pos="1760"/>
        </w:tabs>
        <w:rPr>
          <w:rFonts w:asciiTheme="minorHAnsi" w:eastAsiaTheme="minorEastAsia" w:hAnsiTheme="minorHAnsi" w:cstheme="minorBidi"/>
          <w:sz w:val="22"/>
          <w:szCs w:val="22"/>
        </w:rPr>
      </w:pPr>
      <w:hyperlink w:anchor="_Toc483922622" w:history="1">
        <w:r w:rsidR="0082687E" w:rsidRPr="004C11DF">
          <w:rPr>
            <w:rStyle w:val="Hyperlink"/>
          </w:rPr>
          <w:t>2.5.1.2</w:t>
        </w:r>
        <w:r w:rsidR="0082687E">
          <w:rPr>
            <w:rFonts w:asciiTheme="minorHAnsi" w:eastAsiaTheme="minorEastAsia" w:hAnsiTheme="minorHAnsi" w:cstheme="minorBidi"/>
            <w:sz w:val="22"/>
            <w:szCs w:val="22"/>
          </w:rPr>
          <w:tab/>
        </w:r>
        <w:r w:rsidR="0082687E" w:rsidRPr="004C11DF">
          <w:rPr>
            <w:rStyle w:val="Hyperlink"/>
          </w:rPr>
          <w:t>Water balance uncertainty</w:t>
        </w:r>
        <w:r w:rsidR="0082687E">
          <w:rPr>
            <w:webHidden/>
          </w:rPr>
          <w:tab/>
        </w:r>
        <w:r w:rsidR="0082687E">
          <w:rPr>
            <w:webHidden/>
          </w:rPr>
          <w:fldChar w:fldCharType="begin"/>
        </w:r>
        <w:r w:rsidR="0082687E">
          <w:rPr>
            <w:webHidden/>
          </w:rPr>
          <w:instrText xml:space="preserve"> PAGEREF _Toc483922622 \h </w:instrText>
        </w:r>
        <w:r w:rsidR="0082687E">
          <w:rPr>
            <w:webHidden/>
          </w:rPr>
        </w:r>
        <w:r w:rsidR="0082687E">
          <w:rPr>
            <w:webHidden/>
          </w:rPr>
          <w:fldChar w:fldCharType="separate"/>
        </w:r>
        <w:r w:rsidR="00F463DD">
          <w:rPr>
            <w:webHidden/>
          </w:rPr>
          <w:t>11</w:t>
        </w:r>
        <w:r w:rsidR="0082687E">
          <w:rPr>
            <w:webHidden/>
          </w:rPr>
          <w:fldChar w:fldCharType="end"/>
        </w:r>
      </w:hyperlink>
    </w:p>
    <w:p w14:paraId="18E1821F" w14:textId="6B22CDD6" w:rsidR="0082687E" w:rsidRDefault="002D6056">
      <w:pPr>
        <w:pStyle w:val="TOC2"/>
        <w:rPr>
          <w:rFonts w:asciiTheme="minorHAnsi" w:eastAsiaTheme="minorEastAsia" w:hAnsiTheme="minorHAnsi" w:cstheme="minorBidi"/>
          <w:b w:val="0"/>
          <w:sz w:val="22"/>
          <w:szCs w:val="22"/>
        </w:rPr>
      </w:pPr>
      <w:hyperlink w:anchor="_Toc483922623" w:history="1">
        <w:r w:rsidR="0082687E" w:rsidRPr="004C11DF">
          <w:rPr>
            <w:rStyle w:val="Hyperlink"/>
          </w:rPr>
          <w:t>2.5.2</w:t>
        </w:r>
        <w:r w:rsidR="0082687E">
          <w:rPr>
            <w:rFonts w:asciiTheme="minorHAnsi" w:eastAsiaTheme="minorEastAsia" w:hAnsiTheme="minorHAnsi" w:cstheme="minorBidi"/>
            <w:b w:val="0"/>
            <w:sz w:val="22"/>
            <w:szCs w:val="22"/>
          </w:rPr>
          <w:tab/>
        </w:r>
        <w:r w:rsidR="0082687E" w:rsidRPr="004C11DF">
          <w:rPr>
            <w:rStyle w:val="Hyperlink"/>
          </w:rPr>
          <w:t>The water balances</w:t>
        </w:r>
        <w:r w:rsidR="0082687E">
          <w:rPr>
            <w:webHidden/>
          </w:rPr>
          <w:tab/>
        </w:r>
        <w:r w:rsidR="0082687E">
          <w:rPr>
            <w:webHidden/>
          </w:rPr>
          <w:fldChar w:fldCharType="begin"/>
        </w:r>
        <w:r w:rsidR="0082687E">
          <w:rPr>
            <w:webHidden/>
          </w:rPr>
          <w:instrText xml:space="preserve"> PAGEREF _Toc483922623 \h </w:instrText>
        </w:r>
        <w:r w:rsidR="0082687E">
          <w:rPr>
            <w:webHidden/>
          </w:rPr>
        </w:r>
        <w:r w:rsidR="0082687E">
          <w:rPr>
            <w:webHidden/>
          </w:rPr>
          <w:fldChar w:fldCharType="separate"/>
        </w:r>
        <w:r w:rsidR="00F463DD">
          <w:rPr>
            <w:webHidden/>
          </w:rPr>
          <w:t>12</w:t>
        </w:r>
        <w:r w:rsidR="0082687E">
          <w:rPr>
            <w:webHidden/>
          </w:rPr>
          <w:fldChar w:fldCharType="end"/>
        </w:r>
      </w:hyperlink>
    </w:p>
    <w:p w14:paraId="1E49A0D4" w14:textId="438CCBCE" w:rsidR="0082687E" w:rsidRDefault="002D6056">
      <w:pPr>
        <w:pStyle w:val="TOC3"/>
        <w:tabs>
          <w:tab w:val="left" w:pos="1760"/>
        </w:tabs>
        <w:rPr>
          <w:rFonts w:asciiTheme="minorHAnsi" w:eastAsiaTheme="minorEastAsia" w:hAnsiTheme="minorHAnsi" w:cstheme="minorBidi"/>
          <w:sz w:val="22"/>
          <w:szCs w:val="22"/>
        </w:rPr>
      </w:pPr>
      <w:hyperlink w:anchor="_Toc483922624" w:history="1">
        <w:r w:rsidR="0082687E" w:rsidRPr="004C11DF">
          <w:rPr>
            <w:rStyle w:val="Hyperlink"/>
          </w:rPr>
          <w:t>2.5.2.1</w:t>
        </w:r>
        <w:r w:rsidR="0082687E">
          <w:rPr>
            <w:rFonts w:asciiTheme="minorHAnsi" w:eastAsiaTheme="minorEastAsia" w:hAnsiTheme="minorHAnsi" w:cstheme="minorBidi"/>
            <w:sz w:val="22"/>
            <w:szCs w:val="22"/>
          </w:rPr>
          <w:tab/>
        </w:r>
        <w:r w:rsidR="0082687E" w:rsidRPr="004C11DF">
          <w:rPr>
            <w:rStyle w:val="Hyperlink"/>
          </w:rPr>
          <w:t>Reporting unit #1 – the Gippsland Basin</w:t>
        </w:r>
        <w:r w:rsidR="0082687E">
          <w:rPr>
            <w:webHidden/>
          </w:rPr>
          <w:tab/>
        </w:r>
        <w:r w:rsidR="0082687E">
          <w:rPr>
            <w:webHidden/>
          </w:rPr>
          <w:fldChar w:fldCharType="begin"/>
        </w:r>
        <w:r w:rsidR="0082687E">
          <w:rPr>
            <w:webHidden/>
          </w:rPr>
          <w:instrText xml:space="preserve"> PAGEREF _Toc483922624 \h </w:instrText>
        </w:r>
        <w:r w:rsidR="0082687E">
          <w:rPr>
            <w:webHidden/>
          </w:rPr>
        </w:r>
        <w:r w:rsidR="0082687E">
          <w:rPr>
            <w:webHidden/>
          </w:rPr>
          <w:fldChar w:fldCharType="separate"/>
        </w:r>
        <w:r w:rsidR="00F463DD">
          <w:rPr>
            <w:webHidden/>
          </w:rPr>
          <w:t>12</w:t>
        </w:r>
        <w:r w:rsidR="0082687E">
          <w:rPr>
            <w:webHidden/>
          </w:rPr>
          <w:fldChar w:fldCharType="end"/>
        </w:r>
      </w:hyperlink>
    </w:p>
    <w:p w14:paraId="09AB9606" w14:textId="5A1F6E11" w:rsidR="0082687E" w:rsidRDefault="002D6056">
      <w:pPr>
        <w:pStyle w:val="TOC3"/>
        <w:tabs>
          <w:tab w:val="left" w:pos="1760"/>
        </w:tabs>
        <w:rPr>
          <w:rFonts w:asciiTheme="minorHAnsi" w:eastAsiaTheme="minorEastAsia" w:hAnsiTheme="minorHAnsi" w:cstheme="minorBidi"/>
          <w:sz w:val="22"/>
          <w:szCs w:val="22"/>
        </w:rPr>
      </w:pPr>
      <w:hyperlink w:anchor="_Toc483922625" w:history="1">
        <w:r w:rsidR="0082687E" w:rsidRPr="004C11DF">
          <w:rPr>
            <w:rStyle w:val="Hyperlink"/>
          </w:rPr>
          <w:t>2.5.2.2</w:t>
        </w:r>
        <w:r w:rsidR="0082687E">
          <w:rPr>
            <w:rFonts w:asciiTheme="minorHAnsi" w:eastAsiaTheme="minorEastAsia" w:hAnsiTheme="minorHAnsi" w:cstheme="minorBidi"/>
            <w:sz w:val="22"/>
            <w:szCs w:val="22"/>
          </w:rPr>
          <w:tab/>
        </w:r>
        <w:r w:rsidR="0082687E" w:rsidRPr="004C11DF">
          <w:rPr>
            <w:rStyle w:val="Hyperlink"/>
          </w:rPr>
          <w:t xml:space="preserve">Reporting unit #2 </w:t>
        </w:r>
        <w:r w:rsidR="0082687E" w:rsidRPr="004C11DF">
          <w:rPr>
            <w:rStyle w:val="Hyperlink"/>
            <w:rFonts w:ascii="Engravers MT" w:hAnsi="Engravers MT"/>
          </w:rPr>
          <w:t>–</w:t>
        </w:r>
        <w:r w:rsidR="0082687E" w:rsidRPr="004C11DF">
          <w:rPr>
            <w:rStyle w:val="Hyperlink"/>
          </w:rPr>
          <w:t xml:space="preserve"> BA region</w:t>
        </w:r>
        <w:r w:rsidR="0082687E">
          <w:rPr>
            <w:webHidden/>
          </w:rPr>
          <w:tab/>
        </w:r>
        <w:r w:rsidR="0082687E">
          <w:rPr>
            <w:webHidden/>
          </w:rPr>
          <w:fldChar w:fldCharType="begin"/>
        </w:r>
        <w:r w:rsidR="0082687E">
          <w:rPr>
            <w:webHidden/>
          </w:rPr>
          <w:instrText xml:space="preserve"> PAGEREF _Toc483922625 \h </w:instrText>
        </w:r>
        <w:r w:rsidR="0082687E">
          <w:rPr>
            <w:webHidden/>
          </w:rPr>
        </w:r>
        <w:r w:rsidR="0082687E">
          <w:rPr>
            <w:webHidden/>
          </w:rPr>
          <w:fldChar w:fldCharType="separate"/>
        </w:r>
        <w:r w:rsidR="00F463DD">
          <w:rPr>
            <w:webHidden/>
          </w:rPr>
          <w:t>17</w:t>
        </w:r>
        <w:r w:rsidR="0082687E">
          <w:rPr>
            <w:webHidden/>
          </w:rPr>
          <w:fldChar w:fldCharType="end"/>
        </w:r>
      </w:hyperlink>
    </w:p>
    <w:p w14:paraId="16A70FB7" w14:textId="3992E835" w:rsidR="0082687E" w:rsidRDefault="002D6056">
      <w:pPr>
        <w:pStyle w:val="TOC3"/>
        <w:tabs>
          <w:tab w:val="left" w:pos="1760"/>
        </w:tabs>
        <w:rPr>
          <w:rFonts w:asciiTheme="minorHAnsi" w:eastAsiaTheme="minorEastAsia" w:hAnsiTheme="minorHAnsi" w:cstheme="minorBidi"/>
          <w:sz w:val="22"/>
          <w:szCs w:val="22"/>
        </w:rPr>
      </w:pPr>
      <w:hyperlink w:anchor="_Toc483922626" w:history="1">
        <w:r w:rsidR="0082687E" w:rsidRPr="004C11DF">
          <w:rPr>
            <w:rStyle w:val="Hyperlink"/>
          </w:rPr>
          <w:t>2.5.2.3</w:t>
        </w:r>
        <w:r w:rsidR="0082687E">
          <w:rPr>
            <w:rFonts w:asciiTheme="minorHAnsi" w:eastAsiaTheme="minorEastAsia" w:hAnsiTheme="minorHAnsi" w:cstheme="minorBidi"/>
            <w:sz w:val="22"/>
            <w:szCs w:val="22"/>
          </w:rPr>
          <w:tab/>
        </w:r>
        <w:r w:rsidR="0082687E" w:rsidRPr="004C11DF">
          <w:rPr>
            <w:rStyle w:val="Hyperlink"/>
          </w:rPr>
          <w:t xml:space="preserve">Reporting unit #3 </w:t>
        </w:r>
        <w:r w:rsidR="0082687E" w:rsidRPr="004C11DF">
          <w:rPr>
            <w:rStyle w:val="Hyperlink"/>
            <w:rFonts w:ascii="Engravers MT" w:hAnsi="Engravers MT"/>
          </w:rPr>
          <w:t>–</w:t>
        </w:r>
        <w:r w:rsidR="0082687E" w:rsidRPr="004C11DF">
          <w:rPr>
            <w:rStyle w:val="Hyperlink"/>
          </w:rPr>
          <w:t xml:space="preserve"> The Latrobe River</w:t>
        </w:r>
        <w:r w:rsidR="0082687E">
          <w:rPr>
            <w:webHidden/>
          </w:rPr>
          <w:tab/>
        </w:r>
        <w:r w:rsidR="0082687E">
          <w:rPr>
            <w:webHidden/>
          </w:rPr>
          <w:fldChar w:fldCharType="begin"/>
        </w:r>
        <w:r w:rsidR="0082687E">
          <w:rPr>
            <w:webHidden/>
          </w:rPr>
          <w:instrText xml:space="preserve"> PAGEREF _Toc483922626 \h </w:instrText>
        </w:r>
        <w:r w:rsidR="0082687E">
          <w:rPr>
            <w:webHidden/>
          </w:rPr>
        </w:r>
        <w:r w:rsidR="0082687E">
          <w:rPr>
            <w:webHidden/>
          </w:rPr>
          <w:fldChar w:fldCharType="separate"/>
        </w:r>
        <w:r w:rsidR="00F463DD">
          <w:rPr>
            <w:webHidden/>
          </w:rPr>
          <w:t>20</w:t>
        </w:r>
        <w:r w:rsidR="0082687E">
          <w:rPr>
            <w:webHidden/>
          </w:rPr>
          <w:fldChar w:fldCharType="end"/>
        </w:r>
      </w:hyperlink>
    </w:p>
    <w:p w14:paraId="2212A76A" w14:textId="6B8F8DC8" w:rsidR="0082687E" w:rsidRDefault="002D6056">
      <w:pPr>
        <w:pStyle w:val="TOC3"/>
        <w:tabs>
          <w:tab w:val="left" w:pos="1760"/>
        </w:tabs>
        <w:rPr>
          <w:rFonts w:asciiTheme="minorHAnsi" w:eastAsiaTheme="minorEastAsia" w:hAnsiTheme="minorHAnsi" w:cstheme="minorBidi"/>
          <w:sz w:val="22"/>
          <w:szCs w:val="22"/>
        </w:rPr>
      </w:pPr>
      <w:hyperlink w:anchor="_Toc483922627" w:history="1">
        <w:r w:rsidR="0082687E" w:rsidRPr="004C11DF">
          <w:rPr>
            <w:rStyle w:val="Hyperlink"/>
          </w:rPr>
          <w:t>2.5.2.4</w:t>
        </w:r>
        <w:r w:rsidR="0082687E">
          <w:rPr>
            <w:rFonts w:asciiTheme="minorHAnsi" w:eastAsiaTheme="minorEastAsia" w:hAnsiTheme="minorHAnsi" w:cstheme="minorBidi"/>
            <w:sz w:val="22"/>
            <w:szCs w:val="22"/>
          </w:rPr>
          <w:tab/>
        </w:r>
        <w:r w:rsidR="0082687E" w:rsidRPr="004C11DF">
          <w:rPr>
            <w:rStyle w:val="Hyperlink"/>
          </w:rPr>
          <w:t>Gaps</w:t>
        </w:r>
        <w:r w:rsidR="0082687E">
          <w:rPr>
            <w:webHidden/>
          </w:rPr>
          <w:tab/>
        </w:r>
        <w:r w:rsidR="0082687E">
          <w:rPr>
            <w:webHidden/>
          </w:rPr>
          <w:fldChar w:fldCharType="begin"/>
        </w:r>
        <w:r w:rsidR="0082687E">
          <w:rPr>
            <w:webHidden/>
          </w:rPr>
          <w:instrText xml:space="preserve"> PAGEREF _Toc483922627 \h </w:instrText>
        </w:r>
        <w:r w:rsidR="0082687E">
          <w:rPr>
            <w:webHidden/>
          </w:rPr>
        </w:r>
        <w:r w:rsidR="0082687E">
          <w:rPr>
            <w:webHidden/>
          </w:rPr>
          <w:fldChar w:fldCharType="separate"/>
        </w:r>
        <w:r w:rsidR="00F463DD">
          <w:rPr>
            <w:webHidden/>
          </w:rPr>
          <w:t>24</w:t>
        </w:r>
        <w:r w:rsidR="0082687E">
          <w:rPr>
            <w:webHidden/>
          </w:rPr>
          <w:fldChar w:fldCharType="end"/>
        </w:r>
      </w:hyperlink>
    </w:p>
    <w:p w14:paraId="40AD4F5F" w14:textId="07D4D510" w:rsidR="0082687E" w:rsidRDefault="002D6056">
      <w:pPr>
        <w:pStyle w:val="TOC1"/>
        <w:rPr>
          <w:rFonts w:asciiTheme="minorHAnsi" w:eastAsiaTheme="minorEastAsia" w:hAnsiTheme="minorHAnsi" w:cstheme="minorBidi"/>
          <w:b w:val="0"/>
          <w:color w:val="auto"/>
          <w:sz w:val="22"/>
          <w:szCs w:val="22"/>
        </w:rPr>
      </w:pPr>
      <w:hyperlink w:anchor="_Toc483922628" w:history="1">
        <w:r w:rsidR="0082687E" w:rsidRPr="004C11DF">
          <w:rPr>
            <w:rStyle w:val="Hyperlink"/>
          </w:rPr>
          <w:t>References</w:t>
        </w:r>
        <w:r w:rsidR="0082687E">
          <w:rPr>
            <w:webHidden/>
          </w:rPr>
          <w:tab/>
        </w:r>
        <w:r w:rsidR="0082687E">
          <w:rPr>
            <w:webHidden/>
          </w:rPr>
          <w:fldChar w:fldCharType="begin"/>
        </w:r>
        <w:r w:rsidR="0082687E">
          <w:rPr>
            <w:webHidden/>
          </w:rPr>
          <w:instrText xml:space="preserve"> PAGEREF _Toc483922628 \h </w:instrText>
        </w:r>
        <w:r w:rsidR="0082687E">
          <w:rPr>
            <w:webHidden/>
          </w:rPr>
        </w:r>
        <w:r w:rsidR="0082687E">
          <w:rPr>
            <w:webHidden/>
          </w:rPr>
          <w:fldChar w:fldCharType="separate"/>
        </w:r>
        <w:r w:rsidR="00F463DD">
          <w:rPr>
            <w:webHidden/>
          </w:rPr>
          <w:t>25</w:t>
        </w:r>
        <w:r w:rsidR="0082687E">
          <w:rPr>
            <w:webHidden/>
          </w:rPr>
          <w:fldChar w:fldCharType="end"/>
        </w:r>
      </w:hyperlink>
    </w:p>
    <w:p w14:paraId="53CABC63" w14:textId="7DDC8D24" w:rsidR="0082687E" w:rsidRDefault="002D6056">
      <w:pPr>
        <w:pStyle w:val="TOC1"/>
        <w:rPr>
          <w:rFonts w:asciiTheme="minorHAnsi" w:eastAsiaTheme="minorEastAsia" w:hAnsiTheme="minorHAnsi" w:cstheme="minorBidi"/>
          <w:b w:val="0"/>
          <w:color w:val="auto"/>
          <w:sz w:val="22"/>
          <w:szCs w:val="22"/>
        </w:rPr>
      </w:pPr>
      <w:hyperlink w:anchor="_Toc483922629" w:history="1">
        <w:r w:rsidR="0082687E" w:rsidRPr="004C11DF">
          <w:rPr>
            <w:rStyle w:val="Hyperlink"/>
          </w:rPr>
          <w:t>Datasets</w:t>
        </w:r>
        <w:r w:rsidR="0082687E">
          <w:rPr>
            <w:webHidden/>
          </w:rPr>
          <w:tab/>
        </w:r>
        <w:r w:rsidR="0082687E">
          <w:rPr>
            <w:webHidden/>
          </w:rPr>
          <w:fldChar w:fldCharType="begin"/>
        </w:r>
        <w:r w:rsidR="0082687E">
          <w:rPr>
            <w:webHidden/>
          </w:rPr>
          <w:instrText xml:space="preserve"> PAGEREF _Toc483922629 \h </w:instrText>
        </w:r>
        <w:r w:rsidR="0082687E">
          <w:rPr>
            <w:webHidden/>
          </w:rPr>
        </w:r>
        <w:r w:rsidR="0082687E">
          <w:rPr>
            <w:webHidden/>
          </w:rPr>
          <w:fldChar w:fldCharType="separate"/>
        </w:r>
        <w:r w:rsidR="00F463DD">
          <w:rPr>
            <w:webHidden/>
          </w:rPr>
          <w:t>26</w:t>
        </w:r>
        <w:r w:rsidR="0082687E">
          <w:rPr>
            <w:webHidden/>
          </w:rPr>
          <w:fldChar w:fldCharType="end"/>
        </w:r>
      </w:hyperlink>
    </w:p>
    <w:p w14:paraId="375631D7" w14:textId="4EABDA11" w:rsidR="003053C7" w:rsidRPr="0013472C" w:rsidRDefault="0082687E" w:rsidP="0013472C">
      <w:r>
        <w:rPr>
          <w:noProof/>
          <w:color w:val="146692" w:themeColor="text2"/>
        </w:rPr>
        <w:fldChar w:fldCharType="end"/>
      </w:r>
      <w:r w:rsidR="003053C7">
        <w:br w:type="page"/>
      </w:r>
    </w:p>
    <w:p w14:paraId="00C2E757" w14:textId="0222ACDD" w:rsidR="00A943B2" w:rsidRDefault="004D139E" w:rsidP="00EE62F5">
      <w:pPr>
        <w:pStyle w:val="TOCHeading"/>
      </w:pPr>
      <w:r w:rsidRPr="007A56F9">
        <w:lastRenderedPageBreak/>
        <w:t>F</w:t>
      </w:r>
      <w:r w:rsidR="00A943B2" w:rsidRPr="007A56F9">
        <w:t>igures</w:t>
      </w:r>
    </w:p>
    <w:p w14:paraId="647C1740" w14:textId="28E1257C" w:rsidR="002F4CC3" w:rsidRDefault="004B38AE">
      <w:pPr>
        <w:pStyle w:val="TableofFigures"/>
        <w:rPr>
          <w:rFonts w:asciiTheme="minorHAnsi" w:eastAsiaTheme="minorEastAsia" w:hAnsiTheme="minorHAnsi" w:cstheme="minorBidi"/>
          <w:noProof/>
          <w:color w:val="auto"/>
          <w:sz w:val="22"/>
          <w:szCs w:val="22"/>
        </w:rPr>
      </w:pPr>
      <w:r>
        <w:fldChar w:fldCharType="begin"/>
      </w:r>
      <w:r w:rsidR="00A943B2">
        <w:instrText xml:space="preserve"> TOC \h \z \c "Figure" </w:instrText>
      </w:r>
      <w:r>
        <w:fldChar w:fldCharType="separate"/>
      </w:r>
      <w:hyperlink w:anchor="_Toc483862484" w:history="1">
        <w:r w:rsidR="002F4CC3" w:rsidRPr="003E0957">
          <w:rPr>
            <w:rStyle w:val="Hyperlink"/>
            <w:noProof/>
          </w:rPr>
          <w:t>Figure 1</w:t>
        </w:r>
        <w:r w:rsidR="002F4CC3">
          <w:rPr>
            <w:rFonts w:asciiTheme="minorHAnsi" w:eastAsiaTheme="minorEastAsia" w:hAnsiTheme="minorHAnsi" w:cstheme="minorBidi"/>
            <w:noProof/>
            <w:color w:val="auto"/>
            <w:sz w:val="22"/>
            <w:szCs w:val="22"/>
          </w:rPr>
          <w:tab/>
        </w:r>
        <w:r w:rsidR="002F4CC3" w:rsidRPr="003E0957">
          <w:rPr>
            <w:rStyle w:val="Hyperlink"/>
            <w:noProof/>
          </w:rPr>
          <w:t>Water balance reporting regions for (a) the Gippsland Basin (black outline), (b) the bioregional assessment subdomain (green region) and (c) the Latrobe River (purple line)</w:t>
        </w:r>
        <w:r w:rsidR="002F4CC3">
          <w:rPr>
            <w:noProof/>
            <w:webHidden/>
          </w:rPr>
          <w:tab/>
        </w:r>
        <w:r w:rsidR="002F4CC3">
          <w:rPr>
            <w:noProof/>
            <w:webHidden/>
          </w:rPr>
          <w:fldChar w:fldCharType="begin"/>
        </w:r>
        <w:r w:rsidR="002F4CC3">
          <w:rPr>
            <w:noProof/>
            <w:webHidden/>
          </w:rPr>
          <w:instrText xml:space="preserve"> PAGEREF _Toc483862484 \h </w:instrText>
        </w:r>
        <w:r w:rsidR="002F4CC3">
          <w:rPr>
            <w:noProof/>
            <w:webHidden/>
          </w:rPr>
        </w:r>
        <w:r w:rsidR="002F4CC3">
          <w:rPr>
            <w:noProof/>
            <w:webHidden/>
          </w:rPr>
          <w:fldChar w:fldCharType="separate"/>
        </w:r>
        <w:r w:rsidR="00F463DD">
          <w:rPr>
            <w:noProof/>
            <w:webHidden/>
          </w:rPr>
          <w:t>9</w:t>
        </w:r>
        <w:r w:rsidR="002F4CC3">
          <w:rPr>
            <w:noProof/>
            <w:webHidden/>
          </w:rPr>
          <w:fldChar w:fldCharType="end"/>
        </w:r>
      </w:hyperlink>
    </w:p>
    <w:p w14:paraId="1CCA96A4" w14:textId="7AE5FF32" w:rsidR="00981735" w:rsidRDefault="004B38AE" w:rsidP="00981735">
      <w:pPr>
        <w:pStyle w:val="TableofFigures"/>
      </w:pPr>
      <w:r>
        <w:fldChar w:fldCharType="end"/>
      </w:r>
    </w:p>
    <w:p w14:paraId="2301C881" w14:textId="36992B89" w:rsidR="00A943B2" w:rsidRDefault="004D139E" w:rsidP="00EE62F5">
      <w:pPr>
        <w:pStyle w:val="TOCHeading"/>
      </w:pPr>
      <w:r>
        <w:lastRenderedPageBreak/>
        <w:t>T</w:t>
      </w:r>
      <w:r w:rsidR="00A943B2">
        <w:t>ables</w:t>
      </w:r>
    </w:p>
    <w:p w14:paraId="5EF3F11D" w14:textId="335856AC" w:rsidR="00F32135" w:rsidRDefault="00F32135">
      <w:pPr>
        <w:pStyle w:val="TableofFigure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483861633" w:history="1">
        <w:r w:rsidRPr="001F69CF">
          <w:rPr>
            <w:rStyle w:val="Hyperlink"/>
            <w:noProof/>
          </w:rPr>
          <w:t xml:space="preserve">Table 1 </w:t>
        </w:r>
        <w:r>
          <w:rPr>
            <w:rFonts w:asciiTheme="minorHAnsi" w:eastAsiaTheme="minorEastAsia" w:hAnsiTheme="minorHAnsi" w:cstheme="minorBidi"/>
            <w:noProof/>
            <w:color w:val="auto"/>
            <w:sz w:val="22"/>
            <w:szCs w:val="22"/>
          </w:rPr>
          <w:tab/>
        </w:r>
        <w:r w:rsidRPr="001F69CF">
          <w:rPr>
            <w:rStyle w:val="Hyperlink"/>
            <w:noProof/>
          </w:rPr>
          <w:t>Water balance (GL/yr) in the Gippsland Basin for 2013 to 2042</w:t>
        </w:r>
        <w:r>
          <w:rPr>
            <w:noProof/>
            <w:webHidden/>
          </w:rPr>
          <w:tab/>
        </w:r>
        <w:r>
          <w:rPr>
            <w:noProof/>
            <w:webHidden/>
          </w:rPr>
          <w:fldChar w:fldCharType="begin"/>
        </w:r>
        <w:r>
          <w:rPr>
            <w:noProof/>
            <w:webHidden/>
          </w:rPr>
          <w:instrText xml:space="preserve"> PAGEREF _Toc483861633 \h </w:instrText>
        </w:r>
        <w:r>
          <w:rPr>
            <w:noProof/>
            <w:webHidden/>
          </w:rPr>
        </w:r>
        <w:r>
          <w:rPr>
            <w:noProof/>
            <w:webHidden/>
          </w:rPr>
          <w:fldChar w:fldCharType="separate"/>
        </w:r>
        <w:r w:rsidR="00F463DD">
          <w:rPr>
            <w:noProof/>
            <w:webHidden/>
          </w:rPr>
          <w:t>13</w:t>
        </w:r>
        <w:r>
          <w:rPr>
            <w:noProof/>
            <w:webHidden/>
          </w:rPr>
          <w:fldChar w:fldCharType="end"/>
        </w:r>
      </w:hyperlink>
    </w:p>
    <w:p w14:paraId="4F75E12B" w14:textId="2C99750A" w:rsidR="00F32135" w:rsidRDefault="002D6056">
      <w:pPr>
        <w:pStyle w:val="TableofFigures"/>
        <w:rPr>
          <w:rFonts w:asciiTheme="minorHAnsi" w:eastAsiaTheme="minorEastAsia" w:hAnsiTheme="minorHAnsi" w:cstheme="minorBidi"/>
          <w:noProof/>
          <w:color w:val="auto"/>
          <w:sz w:val="22"/>
          <w:szCs w:val="22"/>
        </w:rPr>
      </w:pPr>
      <w:hyperlink w:anchor="_Toc483861634" w:history="1">
        <w:r w:rsidR="00F32135" w:rsidRPr="001F69CF">
          <w:rPr>
            <w:rStyle w:val="Hyperlink"/>
            <w:noProof/>
          </w:rPr>
          <w:t xml:space="preserve">Table 2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Gippsland Basin for 2043 to 2072</w:t>
        </w:r>
        <w:r w:rsidR="00F32135">
          <w:rPr>
            <w:noProof/>
            <w:webHidden/>
          </w:rPr>
          <w:tab/>
        </w:r>
        <w:r w:rsidR="00F32135">
          <w:rPr>
            <w:noProof/>
            <w:webHidden/>
          </w:rPr>
          <w:fldChar w:fldCharType="begin"/>
        </w:r>
        <w:r w:rsidR="00F32135">
          <w:rPr>
            <w:noProof/>
            <w:webHidden/>
          </w:rPr>
          <w:instrText xml:space="preserve"> PAGEREF _Toc483861634 \h </w:instrText>
        </w:r>
        <w:r w:rsidR="00F32135">
          <w:rPr>
            <w:noProof/>
            <w:webHidden/>
          </w:rPr>
        </w:r>
        <w:r w:rsidR="00F32135">
          <w:rPr>
            <w:noProof/>
            <w:webHidden/>
          </w:rPr>
          <w:fldChar w:fldCharType="separate"/>
        </w:r>
        <w:r w:rsidR="00F463DD">
          <w:rPr>
            <w:noProof/>
            <w:webHidden/>
          </w:rPr>
          <w:t>13</w:t>
        </w:r>
        <w:r w:rsidR="00F32135">
          <w:rPr>
            <w:noProof/>
            <w:webHidden/>
          </w:rPr>
          <w:fldChar w:fldCharType="end"/>
        </w:r>
      </w:hyperlink>
    </w:p>
    <w:p w14:paraId="784BFD38" w14:textId="0CC008BB" w:rsidR="00F32135" w:rsidRDefault="002D6056">
      <w:pPr>
        <w:pStyle w:val="TableofFigures"/>
        <w:rPr>
          <w:rFonts w:asciiTheme="minorHAnsi" w:eastAsiaTheme="minorEastAsia" w:hAnsiTheme="minorHAnsi" w:cstheme="minorBidi"/>
          <w:noProof/>
          <w:color w:val="auto"/>
          <w:sz w:val="22"/>
          <w:szCs w:val="22"/>
        </w:rPr>
      </w:pPr>
      <w:hyperlink w:anchor="_Toc483861635" w:history="1">
        <w:r w:rsidR="00F32135" w:rsidRPr="001F69CF">
          <w:rPr>
            <w:rStyle w:val="Hyperlink"/>
            <w:noProof/>
          </w:rPr>
          <w:t xml:space="preserve">Table 3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Gippsland Basin for 2073 to 2102</w:t>
        </w:r>
        <w:r w:rsidR="00F32135">
          <w:rPr>
            <w:noProof/>
            <w:webHidden/>
          </w:rPr>
          <w:tab/>
        </w:r>
        <w:r w:rsidR="00F32135">
          <w:rPr>
            <w:noProof/>
            <w:webHidden/>
          </w:rPr>
          <w:fldChar w:fldCharType="begin"/>
        </w:r>
        <w:r w:rsidR="00F32135">
          <w:rPr>
            <w:noProof/>
            <w:webHidden/>
          </w:rPr>
          <w:instrText xml:space="preserve"> PAGEREF _Toc483861635 \h </w:instrText>
        </w:r>
        <w:r w:rsidR="00F32135">
          <w:rPr>
            <w:noProof/>
            <w:webHidden/>
          </w:rPr>
        </w:r>
        <w:r w:rsidR="00F32135">
          <w:rPr>
            <w:noProof/>
            <w:webHidden/>
          </w:rPr>
          <w:fldChar w:fldCharType="separate"/>
        </w:r>
        <w:r w:rsidR="00F463DD">
          <w:rPr>
            <w:noProof/>
            <w:webHidden/>
          </w:rPr>
          <w:t>13</w:t>
        </w:r>
        <w:r w:rsidR="00F32135">
          <w:rPr>
            <w:noProof/>
            <w:webHidden/>
          </w:rPr>
          <w:fldChar w:fldCharType="end"/>
        </w:r>
      </w:hyperlink>
    </w:p>
    <w:p w14:paraId="163E3BF1" w14:textId="5BBBCEE1" w:rsidR="00F32135" w:rsidRDefault="002D6056">
      <w:pPr>
        <w:pStyle w:val="TableofFigures"/>
        <w:rPr>
          <w:rFonts w:asciiTheme="minorHAnsi" w:eastAsiaTheme="minorEastAsia" w:hAnsiTheme="minorHAnsi" w:cstheme="minorBidi"/>
          <w:noProof/>
          <w:color w:val="auto"/>
          <w:sz w:val="22"/>
          <w:szCs w:val="22"/>
        </w:rPr>
      </w:pPr>
      <w:hyperlink w:anchor="_Toc483861636" w:history="1">
        <w:r w:rsidR="00F32135" w:rsidRPr="001F69CF">
          <w:rPr>
            <w:rStyle w:val="Hyperlink"/>
            <w:noProof/>
          </w:rPr>
          <w:t xml:space="preserve">Table 4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Gippsland Basin for 2013 to 2042</w:t>
        </w:r>
        <w:r w:rsidR="00F32135">
          <w:rPr>
            <w:noProof/>
            <w:webHidden/>
          </w:rPr>
          <w:tab/>
        </w:r>
        <w:r w:rsidR="00F32135">
          <w:rPr>
            <w:noProof/>
            <w:webHidden/>
          </w:rPr>
          <w:fldChar w:fldCharType="begin"/>
        </w:r>
        <w:r w:rsidR="00F32135">
          <w:rPr>
            <w:noProof/>
            <w:webHidden/>
          </w:rPr>
          <w:instrText xml:space="preserve"> PAGEREF _Toc483861636 \h </w:instrText>
        </w:r>
        <w:r w:rsidR="00F32135">
          <w:rPr>
            <w:noProof/>
            <w:webHidden/>
          </w:rPr>
        </w:r>
        <w:r w:rsidR="00F32135">
          <w:rPr>
            <w:noProof/>
            <w:webHidden/>
          </w:rPr>
          <w:fldChar w:fldCharType="separate"/>
        </w:r>
        <w:r w:rsidR="00F463DD">
          <w:rPr>
            <w:noProof/>
            <w:webHidden/>
          </w:rPr>
          <w:t>14</w:t>
        </w:r>
        <w:r w:rsidR="00F32135">
          <w:rPr>
            <w:noProof/>
            <w:webHidden/>
          </w:rPr>
          <w:fldChar w:fldCharType="end"/>
        </w:r>
      </w:hyperlink>
    </w:p>
    <w:p w14:paraId="6C8E43EC" w14:textId="4BB6FE54" w:rsidR="00F32135" w:rsidRDefault="002D6056">
      <w:pPr>
        <w:pStyle w:val="TableofFigures"/>
        <w:rPr>
          <w:rFonts w:asciiTheme="minorHAnsi" w:eastAsiaTheme="minorEastAsia" w:hAnsiTheme="minorHAnsi" w:cstheme="minorBidi"/>
          <w:noProof/>
          <w:color w:val="auto"/>
          <w:sz w:val="22"/>
          <w:szCs w:val="22"/>
        </w:rPr>
      </w:pPr>
      <w:hyperlink w:anchor="_Toc483861637" w:history="1">
        <w:r w:rsidR="00F32135" w:rsidRPr="001F69CF">
          <w:rPr>
            <w:rStyle w:val="Hyperlink"/>
            <w:noProof/>
          </w:rPr>
          <w:t xml:space="preserve">Table 5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Gippsland Basin for 2043 to 2072</w:t>
        </w:r>
        <w:r w:rsidR="00F32135">
          <w:rPr>
            <w:noProof/>
            <w:webHidden/>
          </w:rPr>
          <w:tab/>
        </w:r>
        <w:r w:rsidR="00F32135">
          <w:rPr>
            <w:noProof/>
            <w:webHidden/>
          </w:rPr>
          <w:fldChar w:fldCharType="begin"/>
        </w:r>
        <w:r w:rsidR="00F32135">
          <w:rPr>
            <w:noProof/>
            <w:webHidden/>
          </w:rPr>
          <w:instrText xml:space="preserve"> PAGEREF _Toc483861637 \h </w:instrText>
        </w:r>
        <w:r w:rsidR="00F32135">
          <w:rPr>
            <w:noProof/>
            <w:webHidden/>
          </w:rPr>
        </w:r>
        <w:r w:rsidR="00F32135">
          <w:rPr>
            <w:noProof/>
            <w:webHidden/>
          </w:rPr>
          <w:fldChar w:fldCharType="separate"/>
        </w:r>
        <w:r w:rsidR="00F463DD">
          <w:rPr>
            <w:noProof/>
            <w:webHidden/>
          </w:rPr>
          <w:t>14</w:t>
        </w:r>
        <w:r w:rsidR="00F32135">
          <w:rPr>
            <w:noProof/>
            <w:webHidden/>
          </w:rPr>
          <w:fldChar w:fldCharType="end"/>
        </w:r>
      </w:hyperlink>
    </w:p>
    <w:p w14:paraId="28D0977E" w14:textId="687EE3EC" w:rsidR="00F32135" w:rsidRDefault="002D6056">
      <w:pPr>
        <w:pStyle w:val="TableofFigures"/>
        <w:rPr>
          <w:rFonts w:asciiTheme="minorHAnsi" w:eastAsiaTheme="minorEastAsia" w:hAnsiTheme="minorHAnsi" w:cstheme="minorBidi"/>
          <w:noProof/>
          <w:color w:val="auto"/>
          <w:sz w:val="22"/>
          <w:szCs w:val="22"/>
        </w:rPr>
      </w:pPr>
      <w:hyperlink w:anchor="_Toc483861638" w:history="1">
        <w:r w:rsidR="00F32135" w:rsidRPr="001F69CF">
          <w:rPr>
            <w:rStyle w:val="Hyperlink"/>
            <w:noProof/>
          </w:rPr>
          <w:t xml:space="preserve">Table 6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Gippsland Basin for 2073 to 2102</w:t>
        </w:r>
        <w:r w:rsidR="00F32135">
          <w:rPr>
            <w:noProof/>
            <w:webHidden/>
          </w:rPr>
          <w:tab/>
        </w:r>
        <w:r w:rsidR="00F32135">
          <w:rPr>
            <w:noProof/>
            <w:webHidden/>
          </w:rPr>
          <w:fldChar w:fldCharType="begin"/>
        </w:r>
        <w:r w:rsidR="00F32135">
          <w:rPr>
            <w:noProof/>
            <w:webHidden/>
          </w:rPr>
          <w:instrText xml:space="preserve"> PAGEREF _Toc483861638 \h </w:instrText>
        </w:r>
        <w:r w:rsidR="00F32135">
          <w:rPr>
            <w:noProof/>
            <w:webHidden/>
          </w:rPr>
        </w:r>
        <w:r w:rsidR="00F32135">
          <w:rPr>
            <w:noProof/>
            <w:webHidden/>
          </w:rPr>
          <w:fldChar w:fldCharType="separate"/>
        </w:r>
        <w:r w:rsidR="00F463DD">
          <w:rPr>
            <w:noProof/>
            <w:webHidden/>
          </w:rPr>
          <w:t>15</w:t>
        </w:r>
        <w:r w:rsidR="00F32135">
          <w:rPr>
            <w:noProof/>
            <w:webHidden/>
          </w:rPr>
          <w:fldChar w:fldCharType="end"/>
        </w:r>
      </w:hyperlink>
    </w:p>
    <w:p w14:paraId="65507FD5" w14:textId="78B058E9" w:rsidR="00F32135" w:rsidRDefault="002D6056">
      <w:pPr>
        <w:pStyle w:val="TableofFigures"/>
        <w:rPr>
          <w:rFonts w:asciiTheme="minorHAnsi" w:eastAsiaTheme="minorEastAsia" w:hAnsiTheme="minorHAnsi" w:cstheme="minorBidi"/>
          <w:noProof/>
          <w:color w:val="auto"/>
          <w:sz w:val="22"/>
          <w:szCs w:val="22"/>
        </w:rPr>
      </w:pPr>
      <w:hyperlink w:anchor="_Toc483861639" w:history="1">
        <w:r w:rsidR="00F32135" w:rsidRPr="001F69CF">
          <w:rPr>
            <w:rStyle w:val="Hyperlink"/>
            <w:noProof/>
          </w:rPr>
          <w:t xml:space="preserve">Table 7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Gippsland Basin for 2013 to 2042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_Toc483861639 \h </w:instrText>
        </w:r>
        <w:r w:rsidR="00F32135">
          <w:rPr>
            <w:noProof/>
            <w:webHidden/>
          </w:rPr>
        </w:r>
        <w:r w:rsidR="00F32135">
          <w:rPr>
            <w:noProof/>
            <w:webHidden/>
          </w:rPr>
          <w:fldChar w:fldCharType="separate"/>
        </w:r>
        <w:r w:rsidR="00F463DD">
          <w:rPr>
            <w:noProof/>
            <w:webHidden/>
          </w:rPr>
          <w:t>15</w:t>
        </w:r>
        <w:r w:rsidR="00F32135">
          <w:rPr>
            <w:noProof/>
            <w:webHidden/>
          </w:rPr>
          <w:fldChar w:fldCharType="end"/>
        </w:r>
      </w:hyperlink>
    </w:p>
    <w:p w14:paraId="5C44FE05" w14:textId="501C9A4A" w:rsidR="00F32135" w:rsidRDefault="002D6056">
      <w:pPr>
        <w:pStyle w:val="TableofFigures"/>
        <w:rPr>
          <w:rFonts w:asciiTheme="minorHAnsi" w:eastAsiaTheme="minorEastAsia" w:hAnsiTheme="minorHAnsi" w:cstheme="minorBidi"/>
          <w:noProof/>
          <w:color w:val="auto"/>
          <w:sz w:val="22"/>
          <w:szCs w:val="22"/>
        </w:rPr>
      </w:pPr>
      <w:hyperlink w:anchor="_Toc483861640" w:history="1">
        <w:r w:rsidR="00F32135" w:rsidRPr="001F69CF">
          <w:rPr>
            <w:rStyle w:val="Hyperlink"/>
            <w:noProof/>
          </w:rPr>
          <w:t xml:space="preserve">Table 8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Gippsland Basin for 2043 to 2072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_Toc483861640 \h </w:instrText>
        </w:r>
        <w:r w:rsidR="00F32135">
          <w:rPr>
            <w:noProof/>
            <w:webHidden/>
          </w:rPr>
        </w:r>
        <w:r w:rsidR="00F32135">
          <w:rPr>
            <w:noProof/>
            <w:webHidden/>
          </w:rPr>
          <w:fldChar w:fldCharType="separate"/>
        </w:r>
        <w:r w:rsidR="00F463DD">
          <w:rPr>
            <w:noProof/>
            <w:webHidden/>
          </w:rPr>
          <w:t>16</w:t>
        </w:r>
        <w:r w:rsidR="00F32135">
          <w:rPr>
            <w:noProof/>
            <w:webHidden/>
          </w:rPr>
          <w:fldChar w:fldCharType="end"/>
        </w:r>
      </w:hyperlink>
    </w:p>
    <w:p w14:paraId="5DD1F861" w14:textId="196E9594" w:rsidR="00F32135" w:rsidRDefault="002D6056">
      <w:pPr>
        <w:pStyle w:val="TableofFigures"/>
        <w:rPr>
          <w:rFonts w:asciiTheme="minorHAnsi" w:eastAsiaTheme="minorEastAsia" w:hAnsiTheme="minorHAnsi" w:cstheme="minorBidi"/>
          <w:noProof/>
          <w:color w:val="auto"/>
          <w:sz w:val="22"/>
          <w:szCs w:val="22"/>
        </w:rPr>
      </w:pPr>
      <w:hyperlink w:anchor="_Toc483861641" w:history="1">
        <w:r w:rsidR="00F32135" w:rsidRPr="001F69CF">
          <w:rPr>
            <w:rStyle w:val="Hyperlink"/>
            <w:noProof/>
          </w:rPr>
          <w:t xml:space="preserve">Table 9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Gippsland Basin for 2073 to 2102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_Toc483861641 \h </w:instrText>
        </w:r>
        <w:r w:rsidR="00F32135">
          <w:rPr>
            <w:noProof/>
            <w:webHidden/>
          </w:rPr>
        </w:r>
        <w:r w:rsidR="00F32135">
          <w:rPr>
            <w:noProof/>
            <w:webHidden/>
          </w:rPr>
          <w:fldChar w:fldCharType="separate"/>
        </w:r>
        <w:r w:rsidR="00F463DD">
          <w:rPr>
            <w:noProof/>
            <w:webHidden/>
          </w:rPr>
          <w:t>16</w:t>
        </w:r>
        <w:r w:rsidR="00F32135">
          <w:rPr>
            <w:noProof/>
            <w:webHidden/>
          </w:rPr>
          <w:fldChar w:fldCharType="end"/>
        </w:r>
      </w:hyperlink>
    </w:p>
    <w:p w14:paraId="5B329706" w14:textId="589C4BA4" w:rsidR="00F32135" w:rsidRDefault="002D6056">
      <w:pPr>
        <w:pStyle w:val="TableofFigures"/>
        <w:rPr>
          <w:rFonts w:asciiTheme="minorHAnsi" w:eastAsiaTheme="minorEastAsia" w:hAnsiTheme="minorHAnsi" w:cstheme="minorBidi"/>
          <w:noProof/>
          <w:color w:val="auto"/>
          <w:sz w:val="22"/>
          <w:szCs w:val="22"/>
        </w:rPr>
      </w:pPr>
      <w:hyperlink w:anchor="_Toc483861642" w:history="1">
        <w:r w:rsidR="00F32135" w:rsidRPr="001F69CF">
          <w:rPr>
            <w:rStyle w:val="Hyperlink"/>
            <w:noProof/>
          </w:rPr>
          <w:t xml:space="preserve">Table 10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BA region for 2013 to 2042</w:t>
        </w:r>
        <w:r w:rsidR="00F32135">
          <w:rPr>
            <w:noProof/>
            <w:webHidden/>
          </w:rPr>
          <w:tab/>
        </w:r>
        <w:r w:rsidR="00F32135">
          <w:rPr>
            <w:noProof/>
            <w:webHidden/>
          </w:rPr>
          <w:fldChar w:fldCharType="begin"/>
        </w:r>
        <w:r w:rsidR="00F32135">
          <w:rPr>
            <w:noProof/>
            <w:webHidden/>
          </w:rPr>
          <w:instrText xml:space="preserve"> PAGEREF _Toc483861642 \h </w:instrText>
        </w:r>
        <w:r w:rsidR="00F32135">
          <w:rPr>
            <w:noProof/>
            <w:webHidden/>
          </w:rPr>
        </w:r>
        <w:r w:rsidR="00F32135">
          <w:rPr>
            <w:noProof/>
            <w:webHidden/>
          </w:rPr>
          <w:fldChar w:fldCharType="separate"/>
        </w:r>
        <w:r w:rsidR="00F463DD">
          <w:rPr>
            <w:noProof/>
            <w:webHidden/>
          </w:rPr>
          <w:t>17</w:t>
        </w:r>
        <w:r w:rsidR="00F32135">
          <w:rPr>
            <w:noProof/>
            <w:webHidden/>
          </w:rPr>
          <w:fldChar w:fldCharType="end"/>
        </w:r>
      </w:hyperlink>
    </w:p>
    <w:p w14:paraId="3ED8AFB3" w14:textId="7B7F896B" w:rsidR="00F32135" w:rsidRDefault="002D6056">
      <w:pPr>
        <w:pStyle w:val="TableofFigures"/>
        <w:rPr>
          <w:rFonts w:asciiTheme="minorHAnsi" w:eastAsiaTheme="minorEastAsia" w:hAnsiTheme="minorHAnsi" w:cstheme="minorBidi"/>
          <w:noProof/>
          <w:color w:val="auto"/>
          <w:sz w:val="22"/>
          <w:szCs w:val="22"/>
        </w:rPr>
      </w:pPr>
      <w:hyperlink w:anchor="_Toc483861643" w:history="1">
        <w:r w:rsidR="00F32135" w:rsidRPr="001F69CF">
          <w:rPr>
            <w:rStyle w:val="Hyperlink"/>
            <w:noProof/>
          </w:rPr>
          <w:t xml:space="preserve">Table 11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BA region for 2043 to 2072</w:t>
        </w:r>
        <w:r w:rsidR="00F32135">
          <w:rPr>
            <w:noProof/>
            <w:webHidden/>
          </w:rPr>
          <w:tab/>
        </w:r>
        <w:r w:rsidR="00F32135">
          <w:rPr>
            <w:noProof/>
            <w:webHidden/>
          </w:rPr>
          <w:fldChar w:fldCharType="begin"/>
        </w:r>
        <w:r w:rsidR="00F32135">
          <w:rPr>
            <w:noProof/>
            <w:webHidden/>
          </w:rPr>
          <w:instrText xml:space="preserve"> PAGEREF _Toc483861643 \h </w:instrText>
        </w:r>
        <w:r w:rsidR="00F32135">
          <w:rPr>
            <w:noProof/>
            <w:webHidden/>
          </w:rPr>
        </w:r>
        <w:r w:rsidR="00F32135">
          <w:rPr>
            <w:noProof/>
            <w:webHidden/>
          </w:rPr>
          <w:fldChar w:fldCharType="separate"/>
        </w:r>
        <w:r w:rsidR="00F463DD">
          <w:rPr>
            <w:noProof/>
            <w:webHidden/>
          </w:rPr>
          <w:t>17</w:t>
        </w:r>
        <w:r w:rsidR="00F32135">
          <w:rPr>
            <w:noProof/>
            <w:webHidden/>
          </w:rPr>
          <w:fldChar w:fldCharType="end"/>
        </w:r>
      </w:hyperlink>
    </w:p>
    <w:p w14:paraId="19D93CCC" w14:textId="115A64C0" w:rsidR="00F32135" w:rsidRDefault="002D6056">
      <w:pPr>
        <w:pStyle w:val="TableofFigures"/>
        <w:rPr>
          <w:rFonts w:asciiTheme="minorHAnsi" w:eastAsiaTheme="minorEastAsia" w:hAnsiTheme="minorHAnsi" w:cstheme="minorBidi"/>
          <w:noProof/>
          <w:color w:val="auto"/>
          <w:sz w:val="22"/>
          <w:szCs w:val="22"/>
        </w:rPr>
      </w:pPr>
      <w:hyperlink w:anchor="_Toc483861644" w:history="1">
        <w:r w:rsidR="00F32135" w:rsidRPr="001F69CF">
          <w:rPr>
            <w:rStyle w:val="Hyperlink"/>
            <w:noProof/>
          </w:rPr>
          <w:t xml:space="preserve">Table 12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BA region for 2073 to 2102</w:t>
        </w:r>
        <w:r w:rsidR="00F32135">
          <w:rPr>
            <w:noProof/>
            <w:webHidden/>
          </w:rPr>
          <w:tab/>
        </w:r>
        <w:r w:rsidR="00F32135">
          <w:rPr>
            <w:noProof/>
            <w:webHidden/>
          </w:rPr>
          <w:fldChar w:fldCharType="begin"/>
        </w:r>
        <w:r w:rsidR="00F32135">
          <w:rPr>
            <w:noProof/>
            <w:webHidden/>
          </w:rPr>
          <w:instrText xml:space="preserve"> PAGEREF _Toc483861644 \h </w:instrText>
        </w:r>
        <w:r w:rsidR="00F32135">
          <w:rPr>
            <w:noProof/>
            <w:webHidden/>
          </w:rPr>
        </w:r>
        <w:r w:rsidR="00F32135">
          <w:rPr>
            <w:noProof/>
            <w:webHidden/>
          </w:rPr>
          <w:fldChar w:fldCharType="separate"/>
        </w:r>
        <w:r w:rsidR="00F463DD">
          <w:rPr>
            <w:noProof/>
            <w:webHidden/>
          </w:rPr>
          <w:t>18</w:t>
        </w:r>
        <w:r w:rsidR="00F32135">
          <w:rPr>
            <w:noProof/>
            <w:webHidden/>
          </w:rPr>
          <w:fldChar w:fldCharType="end"/>
        </w:r>
      </w:hyperlink>
    </w:p>
    <w:p w14:paraId="3DFE1EA0" w14:textId="64626720" w:rsidR="00F32135" w:rsidRDefault="002D6056">
      <w:pPr>
        <w:pStyle w:val="TableofFigures"/>
        <w:rPr>
          <w:rFonts w:asciiTheme="minorHAnsi" w:eastAsiaTheme="minorEastAsia" w:hAnsiTheme="minorHAnsi" w:cstheme="minorBidi"/>
          <w:noProof/>
          <w:color w:val="auto"/>
          <w:sz w:val="22"/>
          <w:szCs w:val="22"/>
        </w:rPr>
      </w:pPr>
      <w:hyperlink w:anchor="_Toc483861645" w:history="1">
        <w:r w:rsidR="00F32135" w:rsidRPr="001F69CF">
          <w:rPr>
            <w:rStyle w:val="Hyperlink"/>
            <w:noProof/>
          </w:rPr>
          <w:t xml:space="preserve">Table 13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BA region for 2013 to 2042</w:t>
        </w:r>
        <w:r w:rsidR="00F32135">
          <w:rPr>
            <w:noProof/>
            <w:webHidden/>
          </w:rPr>
          <w:tab/>
        </w:r>
        <w:r w:rsidR="00F32135">
          <w:rPr>
            <w:noProof/>
            <w:webHidden/>
          </w:rPr>
          <w:fldChar w:fldCharType="begin"/>
        </w:r>
        <w:r w:rsidR="00F32135">
          <w:rPr>
            <w:noProof/>
            <w:webHidden/>
          </w:rPr>
          <w:instrText xml:space="preserve"> PAGEREF _Toc483861645 \h </w:instrText>
        </w:r>
        <w:r w:rsidR="00F32135">
          <w:rPr>
            <w:noProof/>
            <w:webHidden/>
          </w:rPr>
        </w:r>
        <w:r w:rsidR="00F32135">
          <w:rPr>
            <w:noProof/>
            <w:webHidden/>
          </w:rPr>
          <w:fldChar w:fldCharType="separate"/>
        </w:r>
        <w:r w:rsidR="00F463DD">
          <w:rPr>
            <w:noProof/>
            <w:webHidden/>
          </w:rPr>
          <w:t>18</w:t>
        </w:r>
        <w:r w:rsidR="00F32135">
          <w:rPr>
            <w:noProof/>
            <w:webHidden/>
          </w:rPr>
          <w:fldChar w:fldCharType="end"/>
        </w:r>
      </w:hyperlink>
    </w:p>
    <w:p w14:paraId="58E9A2A9" w14:textId="3A159221" w:rsidR="00F32135" w:rsidRDefault="002D6056">
      <w:pPr>
        <w:pStyle w:val="TableofFigures"/>
        <w:rPr>
          <w:rFonts w:asciiTheme="minorHAnsi" w:eastAsiaTheme="minorEastAsia" w:hAnsiTheme="minorHAnsi" w:cstheme="minorBidi"/>
          <w:noProof/>
          <w:color w:val="auto"/>
          <w:sz w:val="22"/>
          <w:szCs w:val="22"/>
        </w:rPr>
      </w:pPr>
      <w:hyperlink w:anchor="_Toc483861646" w:history="1">
        <w:r w:rsidR="00F32135" w:rsidRPr="001F69CF">
          <w:rPr>
            <w:rStyle w:val="Hyperlink"/>
            <w:noProof/>
          </w:rPr>
          <w:t xml:space="preserve">Table 14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BA region for 2043 to 2072</w:t>
        </w:r>
        <w:r w:rsidR="00F32135">
          <w:rPr>
            <w:noProof/>
            <w:webHidden/>
          </w:rPr>
          <w:tab/>
        </w:r>
        <w:r w:rsidR="00F32135">
          <w:rPr>
            <w:noProof/>
            <w:webHidden/>
          </w:rPr>
          <w:fldChar w:fldCharType="begin"/>
        </w:r>
        <w:r w:rsidR="00F32135">
          <w:rPr>
            <w:noProof/>
            <w:webHidden/>
          </w:rPr>
          <w:instrText xml:space="preserve"> PAGEREF _Toc483861646 \h </w:instrText>
        </w:r>
        <w:r w:rsidR="00F32135">
          <w:rPr>
            <w:noProof/>
            <w:webHidden/>
          </w:rPr>
        </w:r>
        <w:r w:rsidR="00F32135">
          <w:rPr>
            <w:noProof/>
            <w:webHidden/>
          </w:rPr>
          <w:fldChar w:fldCharType="separate"/>
        </w:r>
        <w:r w:rsidR="00F463DD">
          <w:rPr>
            <w:noProof/>
            <w:webHidden/>
          </w:rPr>
          <w:t>18</w:t>
        </w:r>
        <w:r w:rsidR="00F32135">
          <w:rPr>
            <w:noProof/>
            <w:webHidden/>
          </w:rPr>
          <w:fldChar w:fldCharType="end"/>
        </w:r>
      </w:hyperlink>
    </w:p>
    <w:p w14:paraId="161212A0" w14:textId="152E54D2" w:rsidR="00F32135" w:rsidRDefault="002D6056">
      <w:pPr>
        <w:pStyle w:val="TableofFigures"/>
        <w:rPr>
          <w:rFonts w:asciiTheme="minorHAnsi" w:eastAsiaTheme="minorEastAsia" w:hAnsiTheme="minorHAnsi" w:cstheme="minorBidi"/>
          <w:noProof/>
          <w:color w:val="auto"/>
          <w:sz w:val="22"/>
          <w:szCs w:val="22"/>
        </w:rPr>
      </w:pPr>
      <w:hyperlink w:anchor="_Toc483861647" w:history="1">
        <w:r w:rsidR="00F32135" w:rsidRPr="001F69CF">
          <w:rPr>
            <w:rStyle w:val="Hyperlink"/>
            <w:noProof/>
          </w:rPr>
          <w:t xml:space="preserve">Table 15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BA region for 2073 to 2102</w:t>
        </w:r>
        <w:r w:rsidR="00F32135">
          <w:rPr>
            <w:noProof/>
            <w:webHidden/>
          </w:rPr>
          <w:tab/>
        </w:r>
        <w:r w:rsidR="00F32135">
          <w:rPr>
            <w:noProof/>
            <w:webHidden/>
          </w:rPr>
          <w:fldChar w:fldCharType="begin"/>
        </w:r>
        <w:r w:rsidR="00F32135">
          <w:rPr>
            <w:noProof/>
            <w:webHidden/>
          </w:rPr>
          <w:instrText xml:space="preserve"> PAGEREF _Toc483861647 \h </w:instrText>
        </w:r>
        <w:r w:rsidR="00F32135">
          <w:rPr>
            <w:noProof/>
            <w:webHidden/>
          </w:rPr>
        </w:r>
        <w:r w:rsidR="00F32135">
          <w:rPr>
            <w:noProof/>
            <w:webHidden/>
          </w:rPr>
          <w:fldChar w:fldCharType="separate"/>
        </w:r>
        <w:r w:rsidR="00F463DD">
          <w:rPr>
            <w:noProof/>
            <w:webHidden/>
          </w:rPr>
          <w:t>19</w:t>
        </w:r>
        <w:r w:rsidR="00F32135">
          <w:rPr>
            <w:noProof/>
            <w:webHidden/>
          </w:rPr>
          <w:fldChar w:fldCharType="end"/>
        </w:r>
      </w:hyperlink>
    </w:p>
    <w:p w14:paraId="4E6146D0" w14:textId="3C0A60AD" w:rsidR="00F32135" w:rsidRDefault="002D6056">
      <w:pPr>
        <w:pStyle w:val="TableofFigures"/>
        <w:rPr>
          <w:rFonts w:asciiTheme="minorHAnsi" w:eastAsiaTheme="minorEastAsia" w:hAnsiTheme="minorHAnsi" w:cstheme="minorBidi"/>
          <w:noProof/>
          <w:color w:val="auto"/>
          <w:sz w:val="22"/>
          <w:szCs w:val="22"/>
        </w:rPr>
      </w:pPr>
      <w:hyperlink w:anchor="_Toc483861648" w:history="1">
        <w:r w:rsidR="00F32135" w:rsidRPr="001F69CF">
          <w:rPr>
            <w:rStyle w:val="Hyperlink"/>
            <w:noProof/>
          </w:rPr>
          <w:t>Table 16</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BA region for 2013 to 2042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_Toc483861648 \h </w:instrText>
        </w:r>
        <w:r w:rsidR="00F32135">
          <w:rPr>
            <w:noProof/>
            <w:webHidden/>
          </w:rPr>
        </w:r>
        <w:r w:rsidR="00F32135">
          <w:rPr>
            <w:noProof/>
            <w:webHidden/>
          </w:rPr>
          <w:fldChar w:fldCharType="separate"/>
        </w:r>
        <w:r w:rsidR="00F463DD">
          <w:rPr>
            <w:noProof/>
            <w:webHidden/>
          </w:rPr>
          <w:t>19</w:t>
        </w:r>
        <w:r w:rsidR="00F32135">
          <w:rPr>
            <w:noProof/>
            <w:webHidden/>
          </w:rPr>
          <w:fldChar w:fldCharType="end"/>
        </w:r>
      </w:hyperlink>
    </w:p>
    <w:p w14:paraId="04E6665E" w14:textId="57031837" w:rsidR="00F32135" w:rsidRDefault="002D6056">
      <w:pPr>
        <w:pStyle w:val="TableofFigures"/>
        <w:rPr>
          <w:rFonts w:asciiTheme="minorHAnsi" w:eastAsiaTheme="minorEastAsia" w:hAnsiTheme="minorHAnsi" w:cstheme="minorBidi"/>
          <w:noProof/>
          <w:color w:val="auto"/>
          <w:sz w:val="22"/>
          <w:szCs w:val="22"/>
        </w:rPr>
      </w:pPr>
      <w:hyperlink w:anchor="_Toc483861649" w:history="1">
        <w:r w:rsidR="00F32135" w:rsidRPr="001F69CF">
          <w:rPr>
            <w:rStyle w:val="Hyperlink"/>
            <w:noProof/>
          </w:rPr>
          <w:t xml:space="preserve">Table 17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BA region for 2043 to 2072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_Toc483861649 \h </w:instrText>
        </w:r>
        <w:r w:rsidR="00F32135">
          <w:rPr>
            <w:noProof/>
            <w:webHidden/>
          </w:rPr>
        </w:r>
        <w:r w:rsidR="00F32135">
          <w:rPr>
            <w:noProof/>
            <w:webHidden/>
          </w:rPr>
          <w:fldChar w:fldCharType="separate"/>
        </w:r>
        <w:r w:rsidR="00F463DD">
          <w:rPr>
            <w:noProof/>
            <w:webHidden/>
          </w:rPr>
          <w:t>19</w:t>
        </w:r>
        <w:r w:rsidR="00F32135">
          <w:rPr>
            <w:noProof/>
            <w:webHidden/>
          </w:rPr>
          <w:fldChar w:fldCharType="end"/>
        </w:r>
      </w:hyperlink>
    </w:p>
    <w:p w14:paraId="15F1DE98" w14:textId="7B1121F7" w:rsidR="00F32135" w:rsidRDefault="002D6056">
      <w:pPr>
        <w:pStyle w:val="TableofFigures"/>
        <w:rPr>
          <w:rFonts w:asciiTheme="minorHAnsi" w:eastAsiaTheme="minorEastAsia" w:hAnsiTheme="minorHAnsi" w:cstheme="minorBidi"/>
          <w:noProof/>
          <w:color w:val="auto"/>
          <w:sz w:val="22"/>
          <w:szCs w:val="22"/>
        </w:rPr>
      </w:pPr>
      <w:hyperlink w:anchor="_Toc483861650" w:history="1">
        <w:r w:rsidR="00F32135" w:rsidRPr="001F69CF">
          <w:rPr>
            <w:rStyle w:val="Hyperlink"/>
            <w:noProof/>
          </w:rPr>
          <w:t xml:space="preserve">Table 18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BA region for 2073 to 2102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_Toc483861650 \h </w:instrText>
        </w:r>
        <w:r w:rsidR="00F32135">
          <w:rPr>
            <w:noProof/>
            <w:webHidden/>
          </w:rPr>
        </w:r>
        <w:r w:rsidR="00F32135">
          <w:rPr>
            <w:noProof/>
            <w:webHidden/>
          </w:rPr>
          <w:fldChar w:fldCharType="separate"/>
        </w:r>
        <w:r w:rsidR="00F463DD">
          <w:rPr>
            <w:noProof/>
            <w:webHidden/>
          </w:rPr>
          <w:t>20</w:t>
        </w:r>
        <w:r w:rsidR="00F32135">
          <w:rPr>
            <w:noProof/>
            <w:webHidden/>
          </w:rPr>
          <w:fldChar w:fldCharType="end"/>
        </w:r>
      </w:hyperlink>
    </w:p>
    <w:p w14:paraId="7AF53AC4" w14:textId="2C90872E" w:rsidR="00F32135" w:rsidRDefault="002D6056">
      <w:pPr>
        <w:pStyle w:val="TableofFigures"/>
        <w:rPr>
          <w:rFonts w:asciiTheme="minorHAnsi" w:eastAsiaTheme="minorEastAsia" w:hAnsiTheme="minorHAnsi" w:cstheme="minorBidi"/>
          <w:noProof/>
          <w:color w:val="auto"/>
          <w:sz w:val="22"/>
          <w:szCs w:val="22"/>
        </w:rPr>
      </w:pPr>
      <w:hyperlink w:anchor="_Toc483861651" w:history="1">
        <w:r w:rsidR="00F32135" w:rsidRPr="001F69CF">
          <w:rPr>
            <w:rStyle w:val="Hyperlink"/>
            <w:noProof/>
          </w:rPr>
          <w:t xml:space="preserve">Table 19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Latrobe River region for 2013 to 2042</w:t>
        </w:r>
        <w:r w:rsidR="00F32135">
          <w:rPr>
            <w:noProof/>
            <w:webHidden/>
          </w:rPr>
          <w:tab/>
        </w:r>
        <w:r w:rsidR="00F32135">
          <w:rPr>
            <w:noProof/>
            <w:webHidden/>
          </w:rPr>
          <w:fldChar w:fldCharType="begin"/>
        </w:r>
        <w:r w:rsidR="00F32135">
          <w:rPr>
            <w:noProof/>
            <w:webHidden/>
          </w:rPr>
          <w:instrText xml:space="preserve"> PAGEREF _Toc483861651 \h </w:instrText>
        </w:r>
        <w:r w:rsidR="00F32135">
          <w:rPr>
            <w:noProof/>
            <w:webHidden/>
          </w:rPr>
        </w:r>
        <w:r w:rsidR="00F32135">
          <w:rPr>
            <w:noProof/>
            <w:webHidden/>
          </w:rPr>
          <w:fldChar w:fldCharType="separate"/>
        </w:r>
        <w:r w:rsidR="00F463DD">
          <w:rPr>
            <w:noProof/>
            <w:webHidden/>
          </w:rPr>
          <w:t>20</w:t>
        </w:r>
        <w:r w:rsidR="00F32135">
          <w:rPr>
            <w:noProof/>
            <w:webHidden/>
          </w:rPr>
          <w:fldChar w:fldCharType="end"/>
        </w:r>
      </w:hyperlink>
    </w:p>
    <w:p w14:paraId="2CDC7155" w14:textId="2F604090" w:rsidR="00F32135" w:rsidRDefault="002D6056">
      <w:pPr>
        <w:pStyle w:val="TableofFigures"/>
        <w:rPr>
          <w:rFonts w:asciiTheme="minorHAnsi" w:eastAsiaTheme="minorEastAsia" w:hAnsiTheme="minorHAnsi" w:cstheme="minorBidi"/>
          <w:noProof/>
          <w:color w:val="auto"/>
          <w:sz w:val="22"/>
          <w:szCs w:val="22"/>
        </w:rPr>
      </w:pPr>
      <w:hyperlink w:anchor="_Toc483861652" w:history="1">
        <w:r w:rsidR="00F32135" w:rsidRPr="001F69CF">
          <w:rPr>
            <w:rStyle w:val="Hyperlink"/>
            <w:noProof/>
          </w:rPr>
          <w:t xml:space="preserve">Table 20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Latrobe River region for 2043 to 2072</w:t>
        </w:r>
        <w:r w:rsidR="00F32135">
          <w:rPr>
            <w:noProof/>
            <w:webHidden/>
          </w:rPr>
          <w:tab/>
        </w:r>
        <w:r w:rsidR="00F32135">
          <w:rPr>
            <w:noProof/>
            <w:webHidden/>
          </w:rPr>
          <w:fldChar w:fldCharType="begin"/>
        </w:r>
        <w:r w:rsidR="00F32135">
          <w:rPr>
            <w:noProof/>
            <w:webHidden/>
          </w:rPr>
          <w:instrText xml:space="preserve"> PAGEREF _Toc483861652 \h </w:instrText>
        </w:r>
        <w:r w:rsidR="00F32135">
          <w:rPr>
            <w:noProof/>
            <w:webHidden/>
          </w:rPr>
        </w:r>
        <w:r w:rsidR="00F32135">
          <w:rPr>
            <w:noProof/>
            <w:webHidden/>
          </w:rPr>
          <w:fldChar w:fldCharType="separate"/>
        </w:r>
        <w:r w:rsidR="00F463DD">
          <w:rPr>
            <w:noProof/>
            <w:webHidden/>
          </w:rPr>
          <w:t>21</w:t>
        </w:r>
        <w:r w:rsidR="00F32135">
          <w:rPr>
            <w:noProof/>
            <w:webHidden/>
          </w:rPr>
          <w:fldChar w:fldCharType="end"/>
        </w:r>
      </w:hyperlink>
    </w:p>
    <w:p w14:paraId="1FF494BC" w14:textId="2F293C82" w:rsidR="00F32135" w:rsidRDefault="002D6056">
      <w:pPr>
        <w:pStyle w:val="TableofFigures"/>
        <w:rPr>
          <w:rFonts w:asciiTheme="minorHAnsi" w:eastAsiaTheme="minorEastAsia" w:hAnsiTheme="minorHAnsi" w:cstheme="minorBidi"/>
          <w:noProof/>
          <w:color w:val="auto"/>
          <w:sz w:val="22"/>
          <w:szCs w:val="22"/>
        </w:rPr>
      </w:pPr>
      <w:hyperlink w:anchor="_Toc483861653" w:history="1">
        <w:r w:rsidR="00F32135" w:rsidRPr="001F69CF">
          <w:rPr>
            <w:rStyle w:val="Hyperlink"/>
            <w:noProof/>
          </w:rPr>
          <w:t xml:space="preserve">Table 21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(GL/yr) in the Latrobe River region for 2073 to 2102</w:t>
        </w:r>
        <w:r w:rsidR="00F32135">
          <w:rPr>
            <w:noProof/>
            <w:webHidden/>
          </w:rPr>
          <w:tab/>
        </w:r>
        <w:r w:rsidR="00F32135">
          <w:rPr>
            <w:noProof/>
            <w:webHidden/>
          </w:rPr>
          <w:fldChar w:fldCharType="begin"/>
        </w:r>
        <w:r w:rsidR="00F32135">
          <w:rPr>
            <w:noProof/>
            <w:webHidden/>
          </w:rPr>
          <w:instrText xml:space="preserve"> PAGEREF _Toc483861653 \h </w:instrText>
        </w:r>
        <w:r w:rsidR="00F32135">
          <w:rPr>
            <w:noProof/>
            <w:webHidden/>
          </w:rPr>
        </w:r>
        <w:r w:rsidR="00F32135">
          <w:rPr>
            <w:noProof/>
            <w:webHidden/>
          </w:rPr>
          <w:fldChar w:fldCharType="separate"/>
        </w:r>
        <w:r w:rsidR="00F463DD">
          <w:rPr>
            <w:noProof/>
            <w:webHidden/>
          </w:rPr>
          <w:t>21</w:t>
        </w:r>
        <w:r w:rsidR="00F32135">
          <w:rPr>
            <w:noProof/>
            <w:webHidden/>
          </w:rPr>
          <w:fldChar w:fldCharType="end"/>
        </w:r>
      </w:hyperlink>
    </w:p>
    <w:p w14:paraId="04FAB562" w14:textId="40DE89C9" w:rsidR="00F32135" w:rsidRDefault="002D6056">
      <w:pPr>
        <w:pStyle w:val="TableofFigures"/>
        <w:rPr>
          <w:rFonts w:asciiTheme="minorHAnsi" w:eastAsiaTheme="minorEastAsia" w:hAnsiTheme="minorHAnsi" w:cstheme="minorBidi"/>
          <w:noProof/>
          <w:color w:val="auto"/>
          <w:sz w:val="22"/>
          <w:szCs w:val="22"/>
        </w:rPr>
      </w:pPr>
      <w:hyperlink w:anchor="_Toc483861654" w:history="1">
        <w:r w:rsidR="00F32135" w:rsidRPr="001F69CF">
          <w:rPr>
            <w:rStyle w:val="Hyperlink"/>
            <w:noProof/>
          </w:rPr>
          <w:t xml:space="preserve">Table 22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Latrobe River region for 2013 to 2042</w:t>
        </w:r>
        <w:r w:rsidR="00F32135">
          <w:rPr>
            <w:noProof/>
            <w:webHidden/>
          </w:rPr>
          <w:tab/>
        </w:r>
        <w:r w:rsidR="00F32135">
          <w:rPr>
            <w:noProof/>
            <w:webHidden/>
          </w:rPr>
          <w:fldChar w:fldCharType="begin"/>
        </w:r>
        <w:r w:rsidR="00F32135">
          <w:rPr>
            <w:noProof/>
            <w:webHidden/>
          </w:rPr>
          <w:instrText xml:space="preserve"> PAGEREF _Toc483861654 \h </w:instrText>
        </w:r>
        <w:r w:rsidR="00F32135">
          <w:rPr>
            <w:noProof/>
            <w:webHidden/>
          </w:rPr>
        </w:r>
        <w:r w:rsidR="00F32135">
          <w:rPr>
            <w:noProof/>
            <w:webHidden/>
          </w:rPr>
          <w:fldChar w:fldCharType="separate"/>
        </w:r>
        <w:r w:rsidR="00F463DD">
          <w:rPr>
            <w:noProof/>
            <w:webHidden/>
          </w:rPr>
          <w:t>21</w:t>
        </w:r>
        <w:r w:rsidR="00F32135">
          <w:rPr>
            <w:noProof/>
            <w:webHidden/>
          </w:rPr>
          <w:fldChar w:fldCharType="end"/>
        </w:r>
      </w:hyperlink>
    </w:p>
    <w:p w14:paraId="210D3636" w14:textId="627A17DC" w:rsidR="00F32135" w:rsidRDefault="002D6056">
      <w:pPr>
        <w:pStyle w:val="TableofFigures"/>
        <w:rPr>
          <w:rFonts w:asciiTheme="minorHAnsi" w:eastAsiaTheme="minorEastAsia" w:hAnsiTheme="minorHAnsi" w:cstheme="minorBidi"/>
          <w:noProof/>
          <w:color w:val="auto"/>
          <w:sz w:val="22"/>
          <w:szCs w:val="22"/>
        </w:rPr>
      </w:pPr>
      <w:hyperlink w:anchor="_Toc483861655" w:history="1">
        <w:r w:rsidR="00F32135" w:rsidRPr="001F69CF">
          <w:rPr>
            <w:rStyle w:val="Hyperlink"/>
            <w:noProof/>
          </w:rPr>
          <w:t xml:space="preserve">Table 23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Latrobe River region for 2043 to 2072</w:t>
        </w:r>
        <w:r w:rsidR="00F32135">
          <w:rPr>
            <w:noProof/>
            <w:webHidden/>
          </w:rPr>
          <w:tab/>
        </w:r>
        <w:r w:rsidR="00F32135">
          <w:rPr>
            <w:noProof/>
            <w:webHidden/>
          </w:rPr>
          <w:fldChar w:fldCharType="begin"/>
        </w:r>
        <w:r w:rsidR="00F32135">
          <w:rPr>
            <w:noProof/>
            <w:webHidden/>
          </w:rPr>
          <w:instrText xml:space="preserve"> PAGEREF _Toc483861655 \h </w:instrText>
        </w:r>
        <w:r w:rsidR="00F32135">
          <w:rPr>
            <w:noProof/>
            <w:webHidden/>
          </w:rPr>
        </w:r>
        <w:r w:rsidR="00F32135">
          <w:rPr>
            <w:noProof/>
            <w:webHidden/>
          </w:rPr>
          <w:fldChar w:fldCharType="separate"/>
        </w:r>
        <w:r w:rsidR="00F463DD">
          <w:rPr>
            <w:noProof/>
            <w:webHidden/>
          </w:rPr>
          <w:t>22</w:t>
        </w:r>
        <w:r w:rsidR="00F32135">
          <w:rPr>
            <w:noProof/>
            <w:webHidden/>
          </w:rPr>
          <w:fldChar w:fldCharType="end"/>
        </w:r>
      </w:hyperlink>
    </w:p>
    <w:p w14:paraId="12E585A5" w14:textId="344C6D9B" w:rsidR="00F32135" w:rsidRDefault="002D6056">
      <w:pPr>
        <w:pStyle w:val="TableofFigures"/>
        <w:rPr>
          <w:rFonts w:asciiTheme="minorHAnsi" w:eastAsiaTheme="minorEastAsia" w:hAnsiTheme="minorHAnsi" w:cstheme="minorBidi"/>
          <w:noProof/>
          <w:color w:val="auto"/>
          <w:sz w:val="22"/>
          <w:szCs w:val="22"/>
        </w:rPr>
      </w:pPr>
      <w:hyperlink w:anchor="_Toc483861656" w:history="1">
        <w:r w:rsidR="00F32135" w:rsidRPr="001F69CF">
          <w:rPr>
            <w:rStyle w:val="Hyperlink"/>
            <w:noProof/>
          </w:rPr>
          <w:t xml:space="preserve">Table 24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(mm/yr) in the Latrobe River region for 2073 to 2102</w:t>
        </w:r>
        <w:r w:rsidR="00F32135">
          <w:rPr>
            <w:noProof/>
            <w:webHidden/>
          </w:rPr>
          <w:tab/>
        </w:r>
        <w:r w:rsidR="00F32135">
          <w:rPr>
            <w:noProof/>
            <w:webHidden/>
          </w:rPr>
          <w:fldChar w:fldCharType="begin"/>
        </w:r>
        <w:r w:rsidR="00F32135">
          <w:rPr>
            <w:noProof/>
            <w:webHidden/>
          </w:rPr>
          <w:instrText xml:space="preserve"> PAGEREF _Toc483861656 \h </w:instrText>
        </w:r>
        <w:r w:rsidR="00F32135">
          <w:rPr>
            <w:noProof/>
            <w:webHidden/>
          </w:rPr>
        </w:r>
        <w:r w:rsidR="00F32135">
          <w:rPr>
            <w:noProof/>
            <w:webHidden/>
          </w:rPr>
          <w:fldChar w:fldCharType="separate"/>
        </w:r>
        <w:r w:rsidR="00F463DD">
          <w:rPr>
            <w:noProof/>
            <w:webHidden/>
          </w:rPr>
          <w:t>22</w:t>
        </w:r>
        <w:r w:rsidR="00F32135">
          <w:rPr>
            <w:noProof/>
            <w:webHidden/>
          </w:rPr>
          <w:fldChar w:fldCharType="end"/>
        </w:r>
      </w:hyperlink>
    </w:p>
    <w:p w14:paraId="0A44BE1F" w14:textId="2DFD3A38" w:rsidR="00F32135" w:rsidRDefault="002D6056">
      <w:pPr>
        <w:pStyle w:val="TableofFigures"/>
        <w:rPr>
          <w:rFonts w:asciiTheme="minorHAnsi" w:eastAsiaTheme="minorEastAsia" w:hAnsiTheme="minorHAnsi" w:cstheme="minorBidi"/>
          <w:noProof/>
          <w:color w:val="auto"/>
          <w:sz w:val="22"/>
          <w:szCs w:val="22"/>
        </w:rPr>
      </w:pPr>
      <w:hyperlink w:anchor="_Toc483861657" w:history="1">
        <w:r w:rsidR="00F32135" w:rsidRPr="001F69CF">
          <w:rPr>
            <w:rStyle w:val="Hyperlink"/>
            <w:noProof/>
          </w:rPr>
          <w:t xml:space="preserve">Table 25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Latrobe River region for 2013 to 2042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_Toc483861657 \h </w:instrText>
        </w:r>
        <w:r w:rsidR="00F32135">
          <w:rPr>
            <w:noProof/>
            <w:webHidden/>
          </w:rPr>
        </w:r>
        <w:r w:rsidR="00F32135">
          <w:rPr>
            <w:noProof/>
            <w:webHidden/>
          </w:rPr>
          <w:fldChar w:fldCharType="separate"/>
        </w:r>
        <w:r w:rsidR="00F463DD">
          <w:rPr>
            <w:noProof/>
            <w:webHidden/>
          </w:rPr>
          <w:t>23</w:t>
        </w:r>
        <w:r w:rsidR="00F32135">
          <w:rPr>
            <w:noProof/>
            <w:webHidden/>
          </w:rPr>
          <w:fldChar w:fldCharType="end"/>
        </w:r>
      </w:hyperlink>
    </w:p>
    <w:p w14:paraId="0A3E6110" w14:textId="0D3C34B4" w:rsidR="00F32135" w:rsidRDefault="002D6056">
      <w:pPr>
        <w:pStyle w:val="TableofFigures"/>
        <w:rPr>
          <w:rFonts w:asciiTheme="minorHAnsi" w:eastAsiaTheme="minorEastAsia" w:hAnsiTheme="minorHAnsi" w:cstheme="minorBidi"/>
          <w:noProof/>
          <w:color w:val="auto"/>
          <w:sz w:val="22"/>
          <w:szCs w:val="22"/>
        </w:rPr>
      </w:pPr>
      <w:hyperlink w:anchor="_Toc483861658" w:history="1">
        <w:r w:rsidR="00F32135" w:rsidRPr="001F69CF">
          <w:rPr>
            <w:rStyle w:val="Hyperlink"/>
            <w:noProof/>
          </w:rPr>
          <w:t xml:space="preserve">Table 26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Latrobe River region for 2043 to 2072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_Toc483861658 \h </w:instrText>
        </w:r>
        <w:r w:rsidR="00F32135">
          <w:rPr>
            <w:noProof/>
            <w:webHidden/>
          </w:rPr>
        </w:r>
        <w:r w:rsidR="00F32135">
          <w:rPr>
            <w:noProof/>
            <w:webHidden/>
          </w:rPr>
          <w:fldChar w:fldCharType="separate"/>
        </w:r>
        <w:r w:rsidR="00F463DD">
          <w:rPr>
            <w:noProof/>
            <w:webHidden/>
          </w:rPr>
          <w:t>23</w:t>
        </w:r>
        <w:r w:rsidR="00F32135">
          <w:rPr>
            <w:noProof/>
            <w:webHidden/>
          </w:rPr>
          <w:fldChar w:fldCharType="end"/>
        </w:r>
      </w:hyperlink>
    </w:p>
    <w:p w14:paraId="161E6653" w14:textId="0B08F6AC" w:rsidR="00F32135" w:rsidRDefault="002D6056">
      <w:pPr>
        <w:pStyle w:val="TableofFigures"/>
        <w:rPr>
          <w:rFonts w:asciiTheme="minorHAnsi" w:eastAsiaTheme="minorEastAsia" w:hAnsiTheme="minorHAnsi" w:cstheme="minorBidi"/>
          <w:noProof/>
          <w:color w:val="auto"/>
          <w:sz w:val="22"/>
          <w:szCs w:val="22"/>
        </w:rPr>
      </w:pPr>
      <w:hyperlink w:anchor="_Toc483861659" w:history="1">
        <w:r w:rsidR="00F32135" w:rsidRPr="001F69CF">
          <w:rPr>
            <w:rStyle w:val="Hyperlink"/>
            <w:noProof/>
          </w:rPr>
          <w:t xml:space="preserve">Table 27 </w:t>
        </w:r>
        <w:r w:rsidR="00F32135">
          <w:rPr>
            <w:rFonts w:asciiTheme="minorHAnsi" w:eastAsiaTheme="minorEastAsia" w:hAnsiTheme="minorHAnsi" w:cstheme="minorBidi"/>
            <w:noProof/>
            <w:color w:val="auto"/>
            <w:sz w:val="22"/>
            <w:szCs w:val="22"/>
          </w:rPr>
          <w:tab/>
        </w:r>
        <w:r w:rsidR="00F32135" w:rsidRPr="001F69CF">
          <w:rPr>
            <w:rStyle w:val="Hyperlink"/>
            <w:noProof/>
          </w:rPr>
          <w:t>Water balance percentage change (%) in the Latrobe River region for 2073 to 2102 relative to the baseline 1983 to 2012 period</w:t>
        </w:r>
        <w:r w:rsidR="00F32135">
          <w:rPr>
            <w:noProof/>
            <w:webHidden/>
          </w:rPr>
          <w:tab/>
        </w:r>
        <w:r w:rsidR="00F32135">
          <w:rPr>
            <w:noProof/>
            <w:webHidden/>
          </w:rPr>
          <w:fldChar w:fldCharType="begin"/>
        </w:r>
        <w:r w:rsidR="00F32135">
          <w:rPr>
            <w:noProof/>
            <w:webHidden/>
          </w:rPr>
          <w:instrText xml:space="preserve"> PAGEREF _Toc483861659 \h </w:instrText>
        </w:r>
        <w:r w:rsidR="00F32135">
          <w:rPr>
            <w:noProof/>
            <w:webHidden/>
          </w:rPr>
        </w:r>
        <w:r w:rsidR="00F32135">
          <w:rPr>
            <w:noProof/>
            <w:webHidden/>
          </w:rPr>
          <w:fldChar w:fldCharType="separate"/>
        </w:r>
        <w:r w:rsidR="00F463DD">
          <w:rPr>
            <w:noProof/>
            <w:webHidden/>
          </w:rPr>
          <w:t>24</w:t>
        </w:r>
        <w:r w:rsidR="00F32135">
          <w:rPr>
            <w:noProof/>
            <w:webHidden/>
          </w:rPr>
          <w:fldChar w:fldCharType="end"/>
        </w:r>
      </w:hyperlink>
    </w:p>
    <w:p w14:paraId="68714C40" w14:textId="0D85BEC3" w:rsidR="007C2018" w:rsidRDefault="00F32135" w:rsidP="001B200B">
      <w:pPr>
        <w:pStyle w:val="TableofFigures"/>
        <w:sectPr w:rsidR="007C2018" w:rsidSect="005C0B56">
          <w:headerReference w:type="even" r:id="rId25"/>
          <w:headerReference w:type="default" r:id="rId26"/>
          <w:footerReference w:type="default" r:id="rId27"/>
          <w:headerReference w:type="first" r:id="rId28"/>
          <w:footerReference w:type="first" r:id="rId29"/>
          <w:type w:val="evenPage"/>
          <w:pgSz w:w="11906" w:h="16838" w:code="9"/>
          <w:pgMar w:top="1247" w:right="1134" w:bottom="1134" w:left="1134" w:header="510" w:footer="624" w:gutter="0"/>
          <w:cols w:space="284"/>
          <w:docGrid w:linePitch="360"/>
        </w:sectPr>
      </w:pPr>
      <w:r>
        <w:fldChar w:fldCharType="end"/>
      </w:r>
    </w:p>
    <w:p w14:paraId="5D870F73" w14:textId="77777777" w:rsidR="007C2018" w:rsidRDefault="007C2018" w:rsidP="001B200B">
      <w:pPr>
        <w:pStyle w:val="TableofFigures"/>
        <w:sectPr w:rsidR="007C2018" w:rsidSect="007C2018">
          <w:type w:val="continuous"/>
          <w:pgSz w:w="11906" w:h="16838" w:code="9"/>
          <w:pgMar w:top="1247" w:right="1134" w:bottom="1134" w:left="1134" w:header="510" w:footer="624" w:gutter="0"/>
          <w:cols w:space="284"/>
          <w:docGrid w:linePitch="360"/>
        </w:sectPr>
      </w:pPr>
    </w:p>
    <w:bookmarkStart w:id="5" w:name="_Toc316902172" w:displacedByCustomXml="next"/>
    <w:sdt>
      <w:sdtPr>
        <w:id w:val="4893490"/>
        <w:docPartObj>
          <w:docPartGallery w:val="Cover Pages"/>
        </w:docPartObj>
      </w:sdtPr>
      <w:sdtEndPr/>
      <w:sdtContent>
        <w:sdt>
          <w:sdtPr>
            <w:id w:val="4893489"/>
            <w:docPartObj>
              <w:docPartGallery w:val="Cover Pages"/>
            </w:docPartObj>
          </w:sdtPr>
          <w:sdtEndPr/>
          <w:sdtContent>
            <w:p w14:paraId="216888FE" w14:textId="77777777" w:rsidR="002706B7" w:rsidRPr="00FC2CCC" w:rsidRDefault="002706B7" w:rsidP="00FC2CCC">
              <w:pPr>
                <w:pStyle w:val="BodyText"/>
              </w:pPr>
              <w:r w:rsidRPr="00FC2CCC">
                <w:rPr>
                  <w:noProof/>
                </w:rPr>
                <w:drawing>
                  <wp:inline distT="0" distB="0" distL="0" distR="0" wp14:anchorId="53A6AF04" wp14:editId="3C9519D9">
                    <wp:extent cx="6104499" cy="1651975"/>
                    <wp:effectExtent l="19050" t="0" r="0" b="0"/>
                    <wp:docPr id="9" name="Picture 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top_word.jpg"/>
                            <pic:cNvPicPr/>
                          </pic:nvPicPr>
                          <pic:blipFill>
                            <a:blip r:embed="rId30"/>
                            <a:srcRect b="13281"/>
                            <a:stretch>
                              <a:fillRect/>
                            </a:stretch>
                          </pic:blipFill>
                          <pic:spPr>
                            <a:xfrm>
                              <a:off x="0" y="0"/>
                              <a:ext cx="6104499" cy="1651975"/>
                            </a:xfrm>
                            <a:prstGeom prst="rect">
                              <a:avLst/>
                            </a:prstGeom>
                          </pic:spPr>
                        </pic:pic>
                      </a:graphicData>
                    </a:graphic>
                  </wp:inline>
                </w:drawing>
              </w:r>
            </w:p>
            <w:p w14:paraId="425C466D" w14:textId="3987D9D0" w:rsidR="008B4BF0" w:rsidRPr="00B82278" w:rsidRDefault="00E91596" w:rsidP="00E91596">
              <w:pPr>
                <w:pStyle w:val="Heading2"/>
                <w:numPr>
                  <w:ilvl w:val="1"/>
                  <w:numId w:val="19"/>
                </w:numPr>
              </w:pPr>
              <w:bookmarkStart w:id="6" w:name="_Toc483922619"/>
              <w:bookmarkEnd w:id="5"/>
              <w:r>
                <w:t>Water balance assessment</w:t>
              </w:r>
              <w:r w:rsidR="00B737C8">
                <w:t xml:space="preserve"> for the </w:t>
              </w:r>
              <w:r w:rsidR="002D6056">
                <w:fldChar w:fldCharType="begin"/>
              </w:r>
              <w:r w:rsidR="002D6056">
                <w:instrText xml:space="preserve"> Docproperty Subregion </w:instrText>
              </w:r>
              <w:r w:rsidR="002D6056">
                <w:fldChar w:fldCharType="separate"/>
              </w:r>
              <w:r w:rsidR="005B1EF3">
                <w:t>Gippsland Basin bioregion</w:t>
              </w:r>
              <w:bookmarkEnd w:id="6"/>
              <w:r w:rsidR="002D6056">
                <w:fldChar w:fldCharType="end"/>
              </w:r>
            </w:p>
            <w:p w14:paraId="69068861" w14:textId="07E15AB8" w:rsidR="005B1EF3" w:rsidRPr="009B0245" w:rsidRDefault="002706B7" w:rsidP="005C675F">
              <w:pPr>
                <w:pStyle w:val="BodyText"/>
                <w:rPr>
                  <w:spacing w:val="-4"/>
                </w:rPr>
              </w:pPr>
              <w:r w:rsidRPr="009B0245">
                <w:rPr>
                  <w:noProof/>
                  <w:spacing w:val="-4"/>
                </w:rPr>
                <w:drawing>
                  <wp:anchor distT="0" distB="0" distL="114300" distR="114300" simplePos="0" relativeHeight="251658240" behindDoc="0" locked="0" layoutInCell="1" allowOverlap="1" wp14:anchorId="3F0D7B2A" wp14:editId="033AD23A">
                    <wp:simplePos x="0" y="0"/>
                    <wp:positionH relativeFrom="margin">
                      <wp:align>center</wp:align>
                    </wp:positionH>
                    <wp:positionV relativeFrom="margin">
                      <wp:align>bottom</wp:align>
                    </wp:positionV>
                    <wp:extent cx="6120130" cy="840740"/>
                    <wp:effectExtent l="19050" t="0" r="0" b="0"/>
                    <wp:wrapSquare wrapText="bothSides"/>
                    <wp:docPr id="10" name="Picture 9"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bottom_word.jpg"/>
                            <pic:cNvPicPr/>
                          </pic:nvPicPr>
                          <pic:blipFill>
                            <a:blip r:embed="rId31"/>
                            <a:stretch>
                              <a:fillRect/>
                            </a:stretch>
                          </pic:blipFill>
                          <pic:spPr>
                            <a:xfrm>
                              <a:off x="0" y="0"/>
                              <a:ext cx="6120130" cy="840740"/>
                            </a:xfrm>
                            <a:prstGeom prst="rect">
                              <a:avLst/>
                            </a:prstGeom>
                          </pic:spPr>
                        </pic:pic>
                      </a:graphicData>
                    </a:graphic>
                  </wp:anchor>
                </w:drawing>
              </w:r>
              <w:r w:rsidR="00F878B2" w:rsidRPr="009B0245">
                <w:rPr>
                  <w:spacing w:val="-4"/>
                </w:rPr>
                <w:fldChar w:fldCharType="begin"/>
              </w:r>
              <w:r w:rsidR="0080735D" w:rsidRPr="009B0245">
                <w:rPr>
                  <w:spacing w:val="-4"/>
                </w:rPr>
                <w:instrText>INCLUDETEXT http://teams.csiro.au/sites/BA/Products/ProductListAndWireframe/AutoBlurbs/BA-ProductBlurbs-Official.docx GIP25</w:instrText>
              </w:r>
              <w:r w:rsidR="00B20C81" w:rsidRPr="009B0245">
                <w:rPr>
                  <w:spacing w:val="-4"/>
                </w:rPr>
                <w:instrText xml:space="preserve"> \* MERGEFORMAT </w:instrText>
              </w:r>
              <w:r w:rsidR="00F878B2" w:rsidRPr="009B0245">
                <w:rPr>
                  <w:spacing w:val="-4"/>
                </w:rPr>
                <w:fldChar w:fldCharType="separate"/>
              </w:r>
              <w:bookmarkStart w:id="7" w:name="GIP25"/>
              <w:r w:rsidR="005B1EF3" w:rsidRPr="009B0245">
                <w:rPr>
                  <w:spacing w:val="-4"/>
                </w:rPr>
                <w:t xml:space="preserve">This product presents the </w:t>
              </w:r>
              <w:r w:rsidR="00776BD2" w:rsidRPr="009B0245">
                <w:rPr>
                  <w:spacing w:val="-4"/>
                </w:rPr>
                <w:t xml:space="preserve">mean annual </w:t>
              </w:r>
              <w:r w:rsidR="005B1EF3" w:rsidRPr="009B0245">
                <w:rPr>
                  <w:spacing w:val="-4"/>
                </w:rPr>
                <w:t>water balance</w:t>
              </w:r>
              <w:r w:rsidR="00776BD2" w:rsidRPr="009B0245">
                <w:rPr>
                  <w:spacing w:val="-4"/>
                </w:rPr>
                <w:t>s for the Gippsland Basin bioregion</w:t>
              </w:r>
              <w:r w:rsidR="005B1EF3" w:rsidRPr="009B0245">
                <w:rPr>
                  <w:spacing w:val="-4"/>
                </w:rPr>
                <w:t xml:space="preserve"> using data </w:t>
              </w:r>
              <w:r w:rsidR="00776BD2" w:rsidRPr="009B0245">
                <w:rPr>
                  <w:spacing w:val="-4"/>
                </w:rPr>
                <w:t xml:space="preserve">based </w:t>
              </w:r>
              <w:r w:rsidR="005B1EF3" w:rsidRPr="009B0245">
                <w:rPr>
                  <w:spacing w:val="-4"/>
                </w:rPr>
                <w:t xml:space="preserve">on current water accounts (product 1.5), as well as results </w:t>
              </w:r>
              <w:r w:rsidR="00776BD2" w:rsidRPr="009B0245">
                <w:rPr>
                  <w:spacing w:val="-4"/>
                </w:rPr>
                <w:t>from</w:t>
              </w:r>
              <w:r w:rsidR="00B20C81" w:rsidRPr="009B0245">
                <w:rPr>
                  <w:spacing w:val="-4"/>
                </w:rPr>
                <w:t xml:space="preserve"> </w:t>
              </w:r>
              <w:r w:rsidR="005B1EF3" w:rsidRPr="009B0245">
                <w:rPr>
                  <w:spacing w:val="-4"/>
                </w:rPr>
                <w:t>groundwater modelling (product 2.6.2)</w:t>
              </w:r>
              <w:r w:rsidR="009B0245" w:rsidRPr="009B0245">
                <w:rPr>
                  <w:spacing w:val="-4"/>
                </w:rPr>
                <w:t>.</w:t>
              </w:r>
              <w:r w:rsidR="00776BD2" w:rsidRPr="009B0245">
                <w:rPr>
                  <w:spacing w:val="-4"/>
                </w:rPr>
                <w:t xml:space="preserve"> </w:t>
              </w:r>
              <w:r w:rsidR="009B0245" w:rsidRPr="009B0245">
                <w:rPr>
                  <w:spacing w:val="-4"/>
                </w:rPr>
                <w:t>N</w:t>
              </w:r>
              <w:r w:rsidR="00776BD2" w:rsidRPr="009B0245">
                <w:rPr>
                  <w:spacing w:val="-4"/>
                </w:rPr>
                <w:t>o surface water modelling was undertaken</w:t>
              </w:r>
              <w:r w:rsidR="009B0245">
                <w:rPr>
                  <w:spacing w:val="-4"/>
                </w:rPr>
                <w:t xml:space="preserve"> for the Gippsland Basin bioregion</w:t>
              </w:r>
              <w:r w:rsidR="00CE3532">
                <w:rPr>
                  <w:spacing w:val="-4"/>
                </w:rPr>
                <w:t xml:space="preserve">. </w:t>
              </w:r>
              <w:r w:rsidR="00C34425">
                <w:rPr>
                  <w:spacing w:val="-4"/>
                </w:rPr>
                <w:t xml:space="preserve">Surface water flows are available in the </w:t>
              </w:r>
              <w:r w:rsidR="0012119D">
                <w:rPr>
                  <w:spacing w:val="-4"/>
                </w:rPr>
                <w:t xml:space="preserve">Victorian </w:t>
              </w:r>
              <w:r w:rsidR="00DA33D5">
                <w:rPr>
                  <w:spacing w:val="-4"/>
                </w:rPr>
                <w:t>W</w:t>
              </w:r>
              <w:r w:rsidR="00C34425">
                <w:rPr>
                  <w:spacing w:val="-4"/>
                </w:rPr>
                <w:t xml:space="preserve">ater </w:t>
              </w:r>
              <w:r w:rsidR="00DA33D5">
                <w:rPr>
                  <w:spacing w:val="-4"/>
                </w:rPr>
                <w:t>A</w:t>
              </w:r>
              <w:r w:rsidR="00C34425">
                <w:rPr>
                  <w:spacing w:val="-4"/>
                </w:rPr>
                <w:t xml:space="preserve">ccounts for 2012 (http://waterregister.vic.gov.au/water-availability-and-use/victorian-water-accounts). </w:t>
              </w:r>
              <w:r w:rsidR="005B1EF3" w:rsidRPr="009B0245">
                <w:rPr>
                  <w:spacing w:val="-4"/>
                </w:rPr>
                <w:t>The water balance</w:t>
              </w:r>
              <w:r w:rsidR="00B20C81" w:rsidRPr="009B0245">
                <w:rPr>
                  <w:spacing w:val="-4"/>
                </w:rPr>
                <w:t>s are</w:t>
              </w:r>
              <w:r w:rsidR="005B1EF3" w:rsidRPr="009B0245">
                <w:rPr>
                  <w:spacing w:val="-4"/>
                </w:rPr>
                <w:t xml:space="preserve"> reported over three 30-year periods</w:t>
              </w:r>
              <w:r w:rsidR="0012119D">
                <w:rPr>
                  <w:spacing w:val="-4"/>
                </w:rPr>
                <w:t>:</w:t>
              </w:r>
              <w:r w:rsidR="005B1EF3" w:rsidRPr="009B0245">
                <w:rPr>
                  <w:spacing w:val="-4"/>
                </w:rPr>
                <w:t>2013 to 2042</w:t>
              </w:r>
              <w:r w:rsidR="0012119D">
                <w:rPr>
                  <w:spacing w:val="-4"/>
                </w:rPr>
                <w:t>;</w:t>
              </w:r>
              <w:r w:rsidR="005B1EF3" w:rsidRPr="009B0245">
                <w:rPr>
                  <w:spacing w:val="-4"/>
                </w:rPr>
                <w:t xml:space="preserve"> 2043 to 207</w:t>
              </w:r>
              <w:r w:rsidR="00047D30">
                <w:rPr>
                  <w:spacing w:val="-4"/>
                </w:rPr>
                <w:t>2</w:t>
              </w:r>
              <w:r w:rsidR="0012119D">
                <w:rPr>
                  <w:spacing w:val="-4"/>
                </w:rPr>
                <w:t>;</w:t>
              </w:r>
              <w:r w:rsidR="005B1EF3" w:rsidRPr="009B0245">
                <w:rPr>
                  <w:spacing w:val="-4"/>
                </w:rPr>
                <w:t xml:space="preserve"> and 2073 to 2102, </w:t>
              </w:r>
              <w:r w:rsidR="00B20C81" w:rsidRPr="009B0245">
                <w:rPr>
                  <w:spacing w:val="-4"/>
                </w:rPr>
                <w:t xml:space="preserve">during </w:t>
              </w:r>
              <w:r w:rsidR="005B1EF3" w:rsidRPr="009B0245">
                <w:rPr>
                  <w:spacing w:val="-4"/>
                </w:rPr>
                <w:t xml:space="preserve">which </w:t>
              </w:r>
              <w:r w:rsidR="00B20C81" w:rsidRPr="009B0245">
                <w:rPr>
                  <w:spacing w:val="-4"/>
                </w:rPr>
                <w:t>t</w:t>
              </w:r>
              <w:r w:rsidR="005B1EF3" w:rsidRPr="009B0245">
                <w:rPr>
                  <w:spacing w:val="-4"/>
                </w:rPr>
                <w:t>hree global warming scenarios of 1</w:t>
              </w:r>
              <w:r w:rsidR="0082687E">
                <w:rPr>
                  <w:spacing w:val="-4"/>
                </w:rPr>
                <w:t xml:space="preserve"> </w:t>
              </w:r>
              <w:r w:rsidR="00ED777F" w:rsidRPr="009B0245">
                <w:rPr>
                  <w:spacing w:val="-4"/>
                </w:rPr>
                <w:t>°C</w:t>
              </w:r>
              <w:r w:rsidR="005B1EF3" w:rsidRPr="009B0245">
                <w:rPr>
                  <w:spacing w:val="-4"/>
                </w:rPr>
                <w:t>, 1.5</w:t>
              </w:r>
              <w:r w:rsidR="0082687E">
                <w:rPr>
                  <w:spacing w:val="-4"/>
                </w:rPr>
                <w:t xml:space="preserve"> </w:t>
              </w:r>
              <w:r w:rsidR="00ED777F" w:rsidRPr="009B0245">
                <w:rPr>
                  <w:spacing w:val="-4"/>
                </w:rPr>
                <w:t>°C</w:t>
              </w:r>
              <w:r w:rsidR="005B1EF3" w:rsidRPr="009B0245">
                <w:rPr>
                  <w:spacing w:val="-4"/>
                </w:rPr>
                <w:t xml:space="preserve"> and 2</w:t>
              </w:r>
              <w:r w:rsidR="0082687E">
                <w:rPr>
                  <w:spacing w:val="-4"/>
                </w:rPr>
                <w:t xml:space="preserve"> </w:t>
              </w:r>
              <w:r w:rsidR="005B1EF3" w:rsidRPr="009B0245">
                <w:rPr>
                  <w:spacing w:val="-4"/>
                </w:rPr>
                <w:t>°C</w:t>
              </w:r>
              <w:r w:rsidR="00B20C81" w:rsidRPr="009B0245">
                <w:rPr>
                  <w:spacing w:val="-4"/>
                </w:rPr>
                <w:t xml:space="preserve"> have been assumed respectively</w:t>
              </w:r>
              <w:r w:rsidR="005B1EF3" w:rsidRPr="009B0245">
                <w:rPr>
                  <w:spacing w:val="-4"/>
                </w:rPr>
                <w:t xml:space="preserve">. </w:t>
              </w:r>
            </w:p>
            <w:p w14:paraId="3AAAE7B3" w14:textId="23708712" w:rsidR="005B1EF3" w:rsidRPr="009B0245" w:rsidRDefault="005B1EF3" w:rsidP="005C675F">
              <w:pPr>
                <w:pStyle w:val="BodyText"/>
                <w:rPr>
                  <w:spacing w:val="-4"/>
                </w:rPr>
              </w:pPr>
              <w:r w:rsidRPr="009B0245">
                <w:rPr>
                  <w:spacing w:val="-4"/>
                </w:rPr>
                <w:t xml:space="preserve">Water balances are reported </w:t>
              </w:r>
              <w:r w:rsidR="00881818" w:rsidRPr="009B0245">
                <w:rPr>
                  <w:spacing w:val="-4"/>
                </w:rPr>
                <w:t xml:space="preserve">for </w:t>
              </w:r>
              <w:r w:rsidR="00881818" w:rsidRPr="00853D47">
                <w:rPr>
                  <w:spacing w:val="-4"/>
                </w:rPr>
                <w:t>the two potential futures considered in a bioregional assessment</w:t>
              </w:r>
              <w:r w:rsidR="00881818">
                <w:rPr>
                  <w:spacing w:val="-4"/>
                </w:rPr>
                <w:t>:</w:t>
              </w:r>
            </w:p>
            <w:p w14:paraId="49879E89" w14:textId="03288E61" w:rsidR="005B1EF3" w:rsidRPr="009B0245" w:rsidRDefault="0012119D" w:rsidP="00881818">
              <w:pPr>
                <w:pStyle w:val="ListBullet"/>
                <w:numPr>
                  <w:ilvl w:val="0"/>
                  <w:numId w:val="20"/>
                </w:numPr>
                <w:rPr>
                  <w:rFonts w:ascii="Calibri" w:eastAsia="Calibri" w:hAnsi="Calibri" w:cs="Times New Roman"/>
                  <w:color w:val="000000"/>
                  <w:spacing w:val="-4"/>
                  <w:szCs w:val="24"/>
                </w:rPr>
              </w:pPr>
              <w:r>
                <w:rPr>
                  <w:rFonts w:ascii="Calibri" w:eastAsia="Calibri" w:hAnsi="Calibri" w:cs="Times New Roman"/>
                  <w:color w:val="000000"/>
                  <w:spacing w:val="-4"/>
                  <w:szCs w:val="24"/>
                </w:rPr>
                <w:t>B</w:t>
              </w:r>
              <w:r w:rsidR="005B1EF3" w:rsidRPr="009B0245">
                <w:rPr>
                  <w:rFonts w:ascii="Calibri" w:eastAsia="Calibri" w:hAnsi="Calibri" w:cs="Times New Roman"/>
                  <w:color w:val="000000"/>
                  <w:spacing w:val="-4"/>
                  <w:szCs w:val="24"/>
                </w:rPr>
                <w:t>aseline</w:t>
              </w:r>
              <w:r w:rsidR="00ED777F">
                <w:rPr>
                  <w:rFonts w:ascii="Calibri" w:eastAsia="Calibri" w:hAnsi="Calibri" w:cs="Times New Roman"/>
                  <w:color w:val="000000"/>
                  <w:spacing w:val="-4"/>
                  <w:szCs w:val="24"/>
                </w:rPr>
                <w:t xml:space="preserve"> </w:t>
              </w:r>
              <w:r w:rsidR="00ED777F">
                <w:rPr>
                  <w:rFonts w:ascii="Engravers MT" w:eastAsia="Calibri" w:hAnsi="Engravers MT" w:cs="Times New Roman"/>
                  <w:color w:val="000000"/>
                  <w:spacing w:val="-4"/>
                  <w:szCs w:val="24"/>
                </w:rPr>
                <w:t>–</w:t>
              </w:r>
              <w:r w:rsidR="00947A83" w:rsidRPr="009B0245">
                <w:rPr>
                  <w:rFonts w:ascii="Calibri" w:eastAsia="Calibri" w:hAnsi="Calibri" w:cs="Times New Roman"/>
                  <w:color w:val="000000"/>
                  <w:spacing w:val="-4"/>
                  <w:szCs w:val="24"/>
                </w:rPr>
                <w:t xml:space="preserve"> a future that includes existing coal mines and proposed mines closure as of December 2012</w:t>
              </w:r>
              <w:r>
                <w:rPr>
                  <w:rFonts w:ascii="Calibri" w:eastAsia="Calibri" w:hAnsi="Calibri" w:cs="Times New Roman"/>
                  <w:color w:val="000000"/>
                  <w:spacing w:val="-4"/>
                  <w:szCs w:val="24"/>
                </w:rPr>
                <w:t>.</w:t>
              </w:r>
            </w:p>
            <w:p w14:paraId="72D9C5CF" w14:textId="59CB48DF" w:rsidR="005B1EF3" w:rsidRPr="009B0245" w:rsidRDefault="0012119D" w:rsidP="00881818">
              <w:pPr>
                <w:pStyle w:val="ListBullet"/>
                <w:numPr>
                  <w:ilvl w:val="0"/>
                  <w:numId w:val="20"/>
                </w:numPr>
                <w:rPr>
                  <w:rFonts w:ascii="Calibri" w:eastAsia="Calibri" w:hAnsi="Calibri" w:cs="Times New Roman"/>
                  <w:color w:val="000000"/>
                  <w:spacing w:val="-4"/>
                  <w:szCs w:val="24"/>
                </w:rPr>
              </w:pPr>
              <w:r>
                <w:rPr>
                  <w:rFonts w:ascii="Calibri" w:eastAsia="Calibri" w:hAnsi="Calibri" w:cs="Times New Roman"/>
                  <w:color w:val="000000"/>
                  <w:spacing w:val="-4"/>
                  <w:szCs w:val="24"/>
                </w:rPr>
                <w:t>C</w:t>
              </w:r>
              <w:r w:rsidR="005B1EF3" w:rsidRPr="009B0245">
                <w:rPr>
                  <w:rFonts w:ascii="Calibri" w:eastAsia="Calibri" w:hAnsi="Calibri" w:cs="Times New Roman"/>
                  <w:color w:val="000000"/>
                  <w:spacing w:val="-4"/>
                  <w:szCs w:val="24"/>
                </w:rPr>
                <w:t>oal resource development pathway</w:t>
              </w:r>
              <w:r w:rsidR="00947A83" w:rsidRPr="009B0245">
                <w:rPr>
                  <w:rFonts w:ascii="Calibri" w:eastAsia="Calibri" w:hAnsi="Calibri" w:cs="Times New Roman"/>
                  <w:color w:val="000000"/>
                  <w:spacing w:val="-4"/>
                  <w:szCs w:val="24"/>
                </w:rPr>
                <w:t xml:space="preserve"> (CRDP)</w:t>
              </w:r>
              <w:r w:rsidR="00ED777F">
                <w:rPr>
                  <w:rFonts w:ascii="Calibri" w:eastAsia="Calibri" w:hAnsi="Calibri" w:cs="Times New Roman"/>
                  <w:color w:val="000000"/>
                  <w:spacing w:val="-4"/>
                  <w:szCs w:val="24"/>
                </w:rPr>
                <w:t xml:space="preserve"> </w:t>
              </w:r>
              <w:r w:rsidR="00ED777F">
                <w:rPr>
                  <w:rFonts w:ascii="Engravers MT" w:eastAsia="Calibri" w:hAnsi="Engravers MT" w:cs="Times New Roman"/>
                  <w:color w:val="000000"/>
                  <w:spacing w:val="-4"/>
                  <w:szCs w:val="24"/>
                </w:rPr>
                <w:t>–</w:t>
              </w:r>
              <w:r w:rsidR="00ED777F">
                <w:rPr>
                  <w:rFonts w:ascii="Calibri" w:eastAsia="Calibri" w:hAnsi="Calibri" w:cs="Times New Roman"/>
                  <w:color w:val="000000"/>
                  <w:spacing w:val="-4"/>
                  <w:szCs w:val="24"/>
                </w:rPr>
                <w:t xml:space="preserve"> </w:t>
              </w:r>
              <w:r w:rsidR="00947A83" w:rsidRPr="009B0245">
                <w:rPr>
                  <w:rFonts w:ascii="Calibri" w:eastAsia="Calibri" w:hAnsi="Calibri" w:cs="Times New Roman"/>
                  <w:color w:val="000000"/>
                  <w:spacing w:val="-4"/>
                  <w:szCs w:val="24"/>
                </w:rPr>
                <w:t>a future that includes existing coal mines that are considered in the baseline as well as proposed mine expansions that are expected to begin commercial production after December 2012</w:t>
              </w:r>
              <w:r w:rsidR="005B1EF3" w:rsidRPr="009B0245">
                <w:rPr>
                  <w:rFonts w:ascii="Calibri" w:eastAsia="Calibri" w:hAnsi="Calibri" w:cs="Times New Roman"/>
                  <w:color w:val="000000"/>
                  <w:spacing w:val="-4"/>
                  <w:szCs w:val="24"/>
                </w:rPr>
                <w:t>.</w:t>
              </w:r>
            </w:p>
            <w:p w14:paraId="27868073" w14:textId="66B78A38" w:rsidR="00DD4FD6" w:rsidRDefault="00DD4FD6" w:rsidP="008B4BF0">
              <w:pPr>
                <w:pStyle w:val="BodyText"/>
                <w:rPr>
                  <w:spacing w:val="-4"/>
                </w:rPr>
              </w:pPr>
              <w:r w:rsidRPr="009B0245">
                <w:rPr>
                  <w:spacing w:val="-4"/>
                </w:rPr>
                <w:t>This product reports water balance variations between the CRDP and baseline conditions</w:t>
              </w:r>
              <w:r w:rsidR="005B1EF3" w:rsidRPr="009B0245">
                <w:rPr>
                  <w:spacing w:val="-4"/>
                </w:rPr>
                <w:t>.</w:t>
              </w:r>
              <w:bookmarkEnd w:id="7"/>
              <w:r w:rsidR="00F878B2" w:rsidRPr="009B0245">
                <w:rPr>
                  <w:spacing w:val="-4"/>
                </w:rPr>
                <w:fldChar w:fldCharType="end"/>
              </w:r>
              <w:r>
                <w:t xml:space="preserve">  The primary water balance components </w:t>
              </w:r>
              <w:r>
                <w:rPr>
                  <w:spacing w:val="-4"/>
                </w:rPr>
                <w:t>describe</w:t>
              </w:r>
              <w:r w:rsidRPr="00DF3F9E">
                <w:rPr>
                  <w:spacing w:val="-4"/>
                </w:rPr>
                <w:t xml:space="preserve"> the inflows, outflows and change in storage for a hydrological domain.</w:t>
              </w:r>
              <w:r>
                <w:rPr>
                  <w:spacing w:val="-4"/>
                </w:rPr>
                <w:t xml:space="preserve"> Three hydrologic domains have been defined in the Gippsland Basin based on differences in the spatial extents of the surface water and groundwater source areas, proximity to coal resource developments and hydrological connectivity within the surface water domain and the groundwater domain</w:t>
              </w:r>
              <w:r w:rsidR="00CE3532">
                <w:rPr>
                  <w:spacing w:val="-4"/>
                </w:rPr>
                <w:t xml:space="preserve">. </w:t>
              </w:r>
              <w:r>
                <w:rPr>
                  <w:spacing w:val="-4"/>
                </w:rPr>
                <w:t xml:space="preserve">The three domains </w:t>
              </w:r>
              <w:r w:rsidR="00ED777F">
                <w:rPr>
                  <w:spacing w:val="-4"/>
                </w:rPr>
                <w:t xml:space="preserve">are shown in </w:t>
              </w:r>
              <w:r w:rsidR="00ED777F">
                <w:rPr>
                  <w:spacing w:val="-4"/>
                </w:rPr>
                <w:fldChar w:fldCharType="begin"/>
              </w:r>
              <w:r w:rsidR="00ED777F">
                <w:rPr>
                  <w:spacing w:val="-4"/>
                </w:rPr>
                <w:instrText xml:space="preserve"> REF _Ref483772453 \h </w:instrText>
              </w:r>
              <w:r w:rsidR="00ED777F">
                <w:rPr>
                  <w:spacing w:val="-4"/>
                </w:rPr>
              </w:r>
              <w:r w:rsidR="00ED777F">
                <w:rPr>
                  <w:spacing w:val="-4"/>
                </w:rPr>
                <w:fldChar w:fldCharType="separate"/>
              </w:r>
              <w:r w:rsidR="00F463DD">
                <w:t xml:space="preserve">Figure </w:t>
              </w:r>
              <w:r w:rsidR="00F463DD">
                <w:rPr>
                  <w:noProof/>
                </w:rPr>
                <w:t>1</w:t>
              </w:r>
              <w:r w:rsidR="00ED777F">
                <w:rPr>
                  <w:spacing w:val="-4"/>
                </w:rPr>
                <w:fldChar w:fldCharType="end"/>
              </w:r>
              <w:r w:rsidR="00ED777F">
                <w:rPr>
                  <w:spacing w:val="-4"/>
                </w:rPr>
                <w:t xml:space="preserve"> and</w:t>
              </w:r>
              <w:r w:rsidR="005A637C">
                <w:rPr>
                  <w:spacing w:val="-4"/>
                </w:rPr>
                <w:t xml:space="preserve"> </w:t>
              </w:r>
              <w:r>
                <w:rPr>
                  <w:spacing w:val="-4"/>
                </w:rPr>
                <w:t>are:</w:t>
              </w:r>
            </w:p>
            <w:p w14:paraId="3ED23C86" w14:textId="77777777" w:rsidR="00AF0C62" w:rsidRDefault="00DD4FD6" w:rsidP="002E6676">
              <w:pPr>
                <w:pStyle w:val="BodyText"/>
                <w:numPr>
                  <w:ilvl w:val="0"/>
                  <w:numId w:val="21"/>
                </w:numPr>
                <w:rPr>
                  <w:spacing w:val="-4"/>
                </w:rPr>
              </w:pPr>
              <w:r>
                <w:rPr>
                  <w:spacing w:val="-4"/>
                </w:rPr>
                <w:t xml:space="preserve">The entire on-shore Gippsland Basin representing an area of </w:t>
              </w:r>
              <w:r w:rsidR="00AF0C62">
                <w:rPr>
                  <w:spacing w:val="-4"/>
                </w:rPr>
                <w:t>3,639,228 ha</w:t>
              </w:r>
            </w:p>
            <w:p w14:paraId="2268AC22" w14:textId="77777777" w:rsidR="00AF0C62" w:rsidRDefault="00AF0C62" w:rsidP="002E6676">
              <w:pPr>
                <w:pStyle w:val="BodyText"/>
                <w:numPr>
                  <w:ilvl w:val="0"/>
                  <w:numId w:val="21"/>
                </w:numPr>
                <w:rPr>
                  <w:spacing w:val="-4"/>
                </w:rPr>
              </w:pPr>
              <w:r>
                <w:rPr>
                  <w:spacing w:val="-4"/>
                </w:rPr>
                <w:t>The bioregional assessme</w:t>
              </w:r>
              <w:r w:rsidR="000E304E">
                <w:rPr>
                  <w:spacing w:val="-4"/>
                </w:rPr>
                <w:t>n</w:t>
              </w:r>
              <w:r>
                <w:rPr>
                  <w:spacing w:val="-4"/>
                </w:rPr>
                <w:t>t region representing an area of 1,462,575 ha</w:t>
              </w:r>
            </w:p>
            <w:p w14:paraId="24A06AD2" w14:textId="21557B58" w:rsidR="002E6676" w:rsidRDefault="00AF0C62" w:rsidP="002E6676">
              <w:pPr>
                <w:pStyle w:val="BodyText"/>
                <w:numPr>
                  <w:ilvl w:val="0"/>
                  <w:numId w:val="21"/>
                </w:numPr>
                <w:rPr>
                  <w:spacing w:val="-4"/>
                </w:rPr>
              </w:pPr>
              <w:r>
                <w:rPr>
                  <w:spacing w:val="-4"/>
                </w:rPr>
                <w:t>The La</w:t>
              </w:r>
              <w:r w:rsidR="00ED777F">
                <w:rPr>
                  <w:spacing w:val="-4"/>
                </w:rPr>
                <w:t>t</w:t>
              </w:r>
              <w:r>
                <w:rPr>
                  <w:spacing w:val="-4"/>
                </w:rPr>
                <w:t>robe River and adjacent buffer representing an area of 9,904 ha.</w:t>
              </w:r>
            </w:p>
            <w:p w14:paraId="392EC54B" w14:textId="6769AB52" w:rsidR="00A449E6" w:rsidRDefault="002E6676" w:rsidP="008B4BF0">
              <w:pPr>
                <w:pStyle w:val="BodyText"/>
                <w:rPr>
                  <w:spacing w:val="-4"/>
                </w:rPr>
              </w:pPr>
              <w:r w:rsidRPr="00DF3F9E">
                <w:rPr>
                  <w:spacing w:val="-4"/>
                </w:rPr>
                <w:t xml:space="preserve">The surface water balance terms </w:t>
              </w:r>
              <w:r w:rsidR="00E510E1">
                <w:rPr>
                  <w:spacing w:val="-4"/>
                </w:rPr>
                <w:t xml:space="preserve">only </w:t>
              </w:r>
              <w:r w:rsidRPr="00DF3F9E">
                <w:rPr>
                  <w:spacing w:val="-4"/>
                </w:rPr>
                <w:t>include</w:t>
              </w:r>
              <w:r w:rsidRPr="0007631B">
                <w:rPr>
                  <w:spacing w:val="-4"/>
                </w:rPr>
                <w:t xml:space="preserve"> </w:t>
              </w:r>
              <w:r w:rsidRPr="00853D47">
                <w:rPr>
                  <w:spacing w:val="-4"/>
                </w:rPr>
                <w:t xml:space="preserve">rainfall, </w:t>
              </w:r>
              <w:r w:rsidR="00E510E1">
                <w:rPr>
                  <w:spacing w:val="-4"/>
                </w:rPr>
                <w:t xml:space="preserve">evapotranspiration and </w:t>
              </w:r>
              <w:r w:rsidRPr="00853D47">
                <w:rPr>
                  <w:spacing w:val="-4"/>
                </w:rPr>
                <w:t xml:space="preserve">surface water </w:t>
              </w:r>
              <w:r w:rsidR="00E510E1">
                <w:rPr>
                  <w:spacing w:val="-4"/>
                </w:rPr>
                <w:t>inf</w:t>
              </w:r>
              <w:r w:rsidRPr="00853D47">
                <w:rPr>
                  <w:spacing w:val="-4"/>
                </w:rPr>
                <w:t>low</w:t>
              </w:r>
              <w:r w:rsidR="00E510E1">
                <w:rPr>
                  <w:spacing w:val="-4"/>
                </w:rPr>
                <w:t>s</w:t>
              </w:r>
              <w:r w:rsidR="00CE3532">
                <w:rPr>
                  <w:spacing w:val="-4"/>
                </w:rPr>
                <w:t xml:space="preserve">. </w:t>
              </w:r>
              <w:r w:rsidR="00E510E1">
                <w:rPr>
                  <w:spacing w:val="-4"/>
                </w:rPr>
                <w:t xml:space="preserve">Surface water outflows, </w:t>
              </w:r>
              <w:r w:rsidR="00E510E1" w:rsidRPr="00E510E1">
                <w:rPr>
                  <w:spacing w:val="-4"/>
                </w:rPr>
                <w:t>licensed extractions from the river</w:t>
              </w:r>
              <w:r w:rsidR="00E510E1">
                <w:rPr>
                  <w:spacing w:val="-4"/>
                </w:rPr>
                <w:t xml:space="preserve">, </w:t>
              </w:r>
              <w:r>
                <w:rPr>
                  <w:spacing w:val="-4"/>
                </w:rPr>
                <w:t>losses</w:t>
              </w:r>
              <w:r w:rsidRPr="00853D47">
                <w:rPr>
                  <w:spacing w:val="-4"/>
                </w:rPr>
                <w:t xml:space="preserve"> and change in </w:t>
              </w:r>
              <w:r w:rsidR="00D43CCF">
                <w:rPr>
                  <w:spacing w:val="-4"/>
                </w:rPr>
                <w:t xml:space="preserve">surface water </w:t>
              </w:r>
              <w:r w:rsidRPr="00853D47">
                <w:rPr>
                  <w:spacing w:val="-4"/>
                </w:rPr>
                <w:t>storage</w:t>
              </w:r>
              <w:r w:rsidR="00D43CCF">
                <w:rPr>
                  <w:spacing w:val="-4"/>
                </w:rPr>
                <w:t>s</w:t>
              </w:r>
              <w:r>
                <w:rPr>
                  <w:spacing w:val="-4"/>
                </w:rPr>
                <w:t xml:space="preserve"> </w:t>
              </w:r>
              <w:r w:rsidRPr="00E510E1">
                <w:rPr>
                  <w:spacing w:val="-4"/>
                </w:rPr>
                <w:t>were not modelled.</w:t>
              </w:r>
              <w:r>
                <w:rPr>
                  <w:spacing w:val="-4"/>
                </w:rPr>
                <w:t xml:space="preserve"> </w:t>
              </w:r>
              <w:r w:rsidRPr="00853D47">
                <w:rPr>
                  <w:spacing w:val="-4"/>
                </w:rPr>
                <w:t xml:space="preserve">Groundwater balance terms include recharge, evapotranspiration, baseflow, </w:t>
              </w:r>
              <w:r w:rsidR="00ED777F">
                <w:rPr>
                  <w:spacing w:val="-4"/>
                </w:rPr>
                <w:t xml:space="preserve">licensed </w:t>
              </w:r>
              <w:r w:rsidR="000F4537">
                <w:rPr>
                  <w:spacing w:val="-4"/>
                </w:rPr>
                <w:t xml:space="preserve">extractions </w:t>
              </w:r>
              <w:r w:rsidRPr="00853D47">
                <w:rPr>
                  <w:spacing w:val="-4"/>
                </w:rPr>
                <w:t xml:space="preserve">and change in </w:t>
              </w:r>
              <w:r w:rsidR="00311DE9">
                <w:rPr>
                  <w:spacing w:val="-4"/>
                </w:rPr>
                <w:t xml:space="preserve">groundwater </w:t>
              </w:r>
              <w:r w:rsidRPr="00853D47">
                <w:rPr>
                  <w:spacing w:val="-4"/>
                </w:rPr>
                <w:t xml:space="preserve">storage. Key terms for quantifying the impacts of additional coal resource development on hydrology in the </w:t>
              </w:r>
              <w:r w:rsidR="000F4537">
                <w:rPr>
                  <w:spacing w:val="-4"/>
                </w:rPr>
                <w:t>Gippsland Basin</w:t>
              </w:r>
              <w:r>
                <w:rPr>
                  <w:spacing w:val="-4"/>
                </w:rPr>
                <w:t xml:space="preserve"> </w:t>
              </w:r>
              <w:r w:rsidRPr="00853D47">
                <w:rPr>
                  <w:spacing w:val="-4"/>
                </w:rPr>
                <w:t>subregion</w:t>
              </w:r>
              <w:r w:rsidR="000F4537">
                <w:rPr>
                  <w:spacing w:val="-4"/>
                </w:rPr>
                <w:t>s</w:t>
              </w:r>
              <w:r w:rsidRPr="00853D47">
                <w:rPr>
                  <w:spacing w:val="-4"/>
                </w:rPr>
                <w:t xml:space="preserve"> are </w:t>
              </w:r>
              <w:r w:rsidR="00EF7CDD">
                <w:rPr>
                  <w:spacing w:val="-4"/>
                </w:rPr>
                <w:t xml:space="preserve">baseflow and change is </w:t>
              </w:r>
              <w:r w:rsidR="00311DE9">
                <w:rPr>
                  <w:spacing w:val="-4"/>
                </w:rPr>
                <w:t xml:space="preserve">groundwater </w:t>
              </w:r>
              <w:r w:rsidR="00EF7CDD">
                <w:rPr>
                  <w:spacing w:val="-4"/>
                </w:rPr>
                <w:t>storage</w:t>
              </w:r>
              <w:r w:rsidR="00CE3532">
                <w:rPr>
                  <w:spacing w:val="-4"/>
                </w:rPr>
                <w:t xml:space="preserve">. </w:t>
              </w:r>
              <w:r w:rsidR="00EF7CDD">
                <w:rPr>
                  <w:spacing w:val="-4"/>
                </w:rPr>
                <w:t xml:space="preserve">Quantification of climate change impacts are evidenced by variations in </w:t>
              </w:r>
              <w:r w:rsidR="009F6352" w:rsidRPr="00853D47">
                <w:rPr>
                  <w:spacing w:val="-4"/>
                </w:rPr>
                <w:t xml:space="preserve">rainfall, </w:t>
              </w:r>
              <w:r w:rsidR="009F6352">
                <w:rPr>
                  <w:spacing w:val="-4"/>
                </w:rPr>
                <w:t xml:space="preserve">evapotranspiration, </w:t>
              </w:r>
              <w:r w:rsidRPr="00853D47">
                <w:rPr>
                  <w:spacing w:val="-4"/>
                </w:rPr>
                <w:t xml:space="preserve">surface water </w:t>
              </w:r>
              <w:r w:rsidR="000F4537">
                <w:rPr>
                  <w:spacing w:val="-4"/>
                </w:rPr>
                <w:t>in</w:t>
              </w:r>
              <w:r w:rsidRPr="00853D47">
                <w:rPr>
                  <w:spacing w:val="-4"/>
                </w:rPr>
                <w:t>flows</w:t>
              </w:r>
              <w:r w:rsidR="00EF7CDD">
                <w:rPr>
                  <w:spacing w:val="-4"/>
                </w:rPr>
                <w:t xml:space="preserve"> and recharge.</w:t>
              </w:r>
            </w:p>
            <w:p w14:paraId="5253A144" w14:textId="5BDE4626" w:rsidR="00270DCB" w:rsidRDefault="00A449E6" w:rsidP="008B4BF0">
              <w:pPr>
                <w:pStyle w:val="BodyText"/>
                <w:rPr>
                  <w:iCs/>
                  <w:spacing w:val="-4"/>
                </w:rPr>
              </w:pPr>
              <w:r>
                <w:t>I</w:t>
              </w:r>
              <w:r w:rsidRPr="00853D47">
                <w:rPr>
                  <w:iCs/>
                  <w:spacing w:val="-4"/>
                </w:rPr>
                <w:t>mpacts on the water balance are further considered in the impact and risk analysis (product</w:t>
              </w:r>
              <w:r>
                <w:rPr>
                  <w:iCs/>
                  <w:spacing w:val="-4"/>
                </w:rPr>
                <w:t xml:space="preserve"> 3</w:t>
              </w:r>
              <w:r w:rsidR="0082687E">
                <w:rPr>
                  <w:iCs/>
                  <w:spacing w:val="-4"/>
                </w:rPr>
                <w:t>.</w:t>
              </w:r>
              <w:r>
                <w:rPr>
                  <w:iCs/>
                  <w:spacing w:val="-4"/>
                </w:rPr>
                <w:t>4).</w:t>
              </w:r>
            </w:p>
            <w:p w14:paraId="332231BB" w14:textId="77777777" w:rsidR="00270DCB" w:rsidRDefault="00270DCB" w:rsidP="00270DCB"/>
            <w:p w14:paraId="41DA93D2" w14:textId="77777777" w:rsidR="00270DCB" w:rsidRDefault="007A67B2" w:rsidP="00270DCB">
              <w:pPr>
                <w:jc w:val="center"/>
              </w:pPr>
              <w:r>
                <w:rPr>
                  <w:noProof/>
                </w:rPr>
                <w:drawing>
                  <wp:inline distT="0" distB="0" distL="0" distR="0" wp14:anchorId="203A092E" wp14:editId="56AB2425">
                    <wp:extent cx="5932346" cy="4428000"/>
                    <wp:effectExtent l="0" t="0" r="0" b="0"/>
                    <wp:docPr id="3" name="Picture 2" descr="Map showing Water balance reporting regions for (a) the Gippsland Basin (black outline), (b) the bioregional assessment subdomain (green region) and (c) the Latrobe River (purple lin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2" cstate="print">
                              <a:extLst>
                                <a:ext uri="{28A0092B-C50C-407E-A947-70E740481C1C}">
                                  <a14:useLocalDpi xmlns:a14="http://schemas.microsoft.com/office/drawing/2010/main" val="0"/>
                                </a:ext>
                              </a:extLst>
                            </a:blip>
                            <a:srcRect t="-4" b="43739"/>
                            <a:stretch/>
                          </pic:blipFill>
                          <pic:spPr bwMode="auto">
                            <a:xfrm>
                              <a:off x="0" y="0"/>
                              <a:ext cx="5943600" cy="4436400"/>
                            </a:xfrm>
                            <a:prstGeom prst="rect">
                              <a:avLst/>
                            </a:prstGeom>
                            <a:ln>
                              <a:noFill/>
                            </a:ln>
                            <a:extLst>
                              <a:ext uri="{53640926-AAD7-44D8-BBD7-CCE9431645EC}">
                                <a14:shadowObscured xmlns:a14="http://schemas.microsoft.com/office/drawing/2010/main"/>
                              </a:ext>
                            </a:extLst>
                          </pic:spPr>
                        </pic:pic>
                      </a:graphicData>
                    </a:graphic>
                  </wp:inline>
                </w:drawing>
              </w:r>
            </w:p>
            <w:p w14:paraId="7965C4AA" w14:textId="5534B732" w:rsidR="00270DCB" w:rsidRDefault="00270DCB" w:rsidP="00270DCB">
              <w:pPr>
                <w:pStyle w:val="Caption"/>
              </w:pPr>
              <w:bookmarkStart w:id="8" w:name="_Ref483772453"/>
              <w:bookmarkStart w:id="9" w:name="_Toc483862484"/>
              <w:bookmarkStart w:id="10" w:name="_Toc444675030"/>
              <w:bookmarkStart w:id="11" w:name="_Ref445187537"/>
              <w:r>
                <w:t xml:space="preserve">Figure </w:t>
              </w:r>
              <w:r w:rsidR="002D6056">
                <w:fldChar w:fldCharType="begin"/>
              </w:r>
              <w:r w:rsidR="002D6056">
                <w:instrText xml:space="preserve"> SEQ Fi</w:instrText>
              </w:r>
              <w:r w:rsidR="002D6056">
                <w:instrText xml:space="preserve">gure \* ARABIC </w:instrText>
              </w:r>
              <w:r w:rsidR="002D6056">
                <w:fldChar w:fldCharType="separate"/>
              </w:r>
              <w:r w:rsidR="00F463DD">
                <w:rPr>
                  <w:noProof/>
                </w:rPr>
                <w:t>1</w:t>
              </w:r>
              <w:r w:rsidR="002D6056">
                <w:rPr>
                  <w:noProof/>
                </w:rPr>
                <w:fldChar w:fldCharType="end"/>
              </w:r>
              <w:bookmarkEnd w:id="8"/>
              <w:r w:rsidR="00ED777F">
                <w:tab/>
              </w:r>
              <w:r>
                <w:t>Water balance reporting regions</w:t>
              </w:r>
              <w:r w:rsidR="00ED1CC9">
                <w:t xml:space="preserve"> for (a) the Gippsland Basin (black outline), (b) the bioregional assessment subdomain (green region) and (c) the La</w:t>
              </w:r>
              <w:r w:rsidR="00670455">
                <w:t>t</w:t>
              </w:r>
              <w:r w:rsidR="00ED1CC9">
                <w:t>robe River</w:t>
              </w:r>
              <w:r w:rsidR="00487864">
                <w:t xml:space="preserve"> (b</w:t>
              </w:r>
              <w:r w:rsidR="00ED1CC9">
                <w:t>l</w:t>
              </w:r>
              <w:r w:rsidR="00487864">
                <w:t>u</w:t>
              </w:r>
              <w:r w:rsidR="00ED1CC9">
                <w:t>e line)</w:t>
              </w:r>
              <w:bookmarkEnd w:id="9"/>
              <w:bookmarkEnd w:id="10"/>
              <w:bookmarkEnd w:id="11"/>
            </w:p>
            <w:p w14:paraId="5036A4BE" w14:textId="77777777" w:rsidR="008B4BF0" w:rsidRDefault="002D6056" w:rsidP="008B4BF0">
              <w:pPr>
                <w:pStyle w:val="BodyText"/>
              </w:pPr>
            </w:p>
          </w:sdtContent>
        </w:sdt>
      </w:sdtContent>
    </w:sdt>
    <w:bookmarkStart w:id="12" w:name="_Toc369079383" w:displacedByCustomXml="prev"/>
    <w:bookmarkStart w:id="13" w:name="_Toc316485991" w:displacedByCustomXml="prev"/>
    <w:p w14:paraId="5B5AF7F2" w14:textId="77777777" w:rsidR="0024119B" w:rsidRPr="0024119B" w:rsidRDefault="005E5964" w:rsidP="0024119B">
      <w:pPr>
        <w:pStyle w:val="Heading3"/>
      </w:pPr>
      <w:bookmarkStart w:id="14" w:name="_Toc483922620"/>
      <w:r>
        <w:t>Methods</w:t>
      </w:r>
      <w:bookmarkEnd w:id="14"/>
    </w:p>
    <w:p w14:paraId="4BE6E078" w14:textId="77777777" w:rsidR="00180C4D" w:rsidRDefault="001E06B9" w:rsidP="001E06B9">
      <w:pPr>
        <w:pStyle w:val="Summaryheadingcomponent2"/>
      </w:pPr>
      <w:r>
        <w:t>Summary</w:t>
      </w:r>
    </w:p>
    <w:p w14:paraId="733E4876" w14:textId="77777777" w:rsidR="00BE22CB" w:rsidRDefault="00830AB2" w:rsidP="006A531F">
      <w:pPr>
        <w:pStyle w:val="Summarycomponent2"/>
      </w:pPr>
      <w:r>
        <w:t>Water balances are compiled for three domains of varying extent and hydrological connectivity and complexity.</w:t>
      </w:r>
    </w:p>
    <w:p w14:paraId="376ED426" w14:textId="77777777" w:rsidR="00BE22CB" w:rsidRDefault="00BE22CB" w:rsidP="00BE22CB">
      <w:pPr>
        <w:pStyle w:val="Summarycomponent2"/>
      </w:pPr>
      <w:r>
        <w:t>Three reporting periods are used to summarise water balance terms. These are 2013 to 2042; 2043 to 2072; and 2073 to 2102. They have the same variability as in the 1983–2012 historical sequence, but each of the future 30-year climate blocks assume some level of global warming.</w:t>
      </w:r>
    </w:p>
    <w:p w14:paraId="31CD8441" w14:textId="77777777" w:rsidR="00BE22CB" w:rsidRDefault="00BE22CB" w:rsidP="00BE22CB">
      <w:pPr>
        <w:pStyle w:val="Summarycomponent2"/>
      </w:pPr>
      <w:r>
        <w:t xml:space="preserve">Two possible coal resource development futures have been modelled. </w:t>
      </w:r>
    </w:p>
    <w:p w14:paraId="34579246" w14:textId="49D1303D" w:rsidR="00BE22CB" w:rsidRDefault="00BE22CB" w:rsidP="00BE22CB">
      <w:pPr>
        <w:pStyle w:val="Summarycomponent2"/>
      </w:pPr>
      <w:r>
        <w:t>Water balances are presented in volumetric units</w:t>
      </w:r>
      <w:r w:rsidR="009F0DF8">
        <w:t xml:space="preserve"> of </w:t>
      </w:r>
      <w:r w:rsidR="008A01CF">
        <w:t>giga litres per year (</w:t>
      </w:r>
      <w:r w:rsidR="009F0DF8">
        <w:t>GL/yr</w:t>
      </w:r>
      <w:r w:rsidR="008A01CF">
        <w:t>)</w:t>
      </w:r>
      <w:r>
        <w:t xml:space="preserve">, domain averaged </w:t>
      </w:r>
      <w:r w:rsidR="008A01CF">
        <w:t>millimetres per year (</w:t>
      </w:r>
      <w:r>
        <w:t>mm/yr</w:t>
      </w:r>
      <w:r w:rsidR="008A01CF">
        <w:t>)</w:t>
      </w:r>
      <w:r>
        <w:t xml:space="preserve"> units and as percentage change from the average 1983–2012 historical condition</w:t>
      </w:r>
      <w:r w:rsidR="00CE3532">
        <w:t xml:space="preserve">. </w:t>
      </w:r>
      <w:r>
        <w:t>In all, 27 water balances are generated.</w:t>
      </w:r>
    </w:p>
    <w:p w14:paraId="1E93470C" w14:textId="77777777" w:rsidR="006A531F" w:rsidRDefault="00830AB2" w:rsidP="006A531F">
      <w:pPr>
        <w:pStyle w:val="Summarycomponent2"/>
      </w:pPr>
      <w:r>
        <w:t xml:space="preserve">  </w:t>
      </w:r>
    </w:p>
    <w:p w14:paraId="13195301" w14:textId="77777777" w:rsidR="005E5964" w:rsidRDefault="00E91596" w:rsidP="005E5964">
      <w:pPr>
        <w:pStyle w:val="Heading4"/>
      </w:pPr>
      <w:bookmarkStart w:id="15" w:name="_Toc483922621"/>
      <w:r>
        <w:t>Spatial and temporal extent of the water balances</w:t>
      </w:r>
      <w:bookmarkEnd w:id="15"/>
    </w:p>
    <w:p w14:paraId="4D921751" w14:textId="03AAFC12" w:rsidR="001841FC" w:rsidRDefault="001841FC" w:rsidP="00E91596">
      <w:pPr>
        <w:pStyle w:val="BodyText"/>
      </w:pPr>
      <w:bookmarkStart w:id="16" w:name="_Toc419318360"/>
      <w:r>
        <w:t>Coal resource development in the Gippsland Basin occur adjacent to the existing Hazelwood, Loy Yang and Yallourn open-pit coal mines</w:t>
      </w:r>
      <w:r w:rsidR="00CE3532">
        <w:t xml:space="preserve">. </w:t>
      </w:r>
      <w:r>
        <w:t>These coal resource developments are detailed in Section 2.3.4</w:t>
      </w:r>
      <w:r w:rsidR="00E464DD">
        <w:t xml:space="preserve"> of product </w:t>
      </w:r>
      <w:r w:rsidR="0082687E">
        <w:t>2.3</w:t>
      </w:r>
      <w:r w:rsidR="00D90F3B">
        <w:t xml:space="preserve"> for the Gippsland Basin</w:t>
      </w:r>
      <w:r w:rsidR="0082687E">
        <w:t xml:space="preserve"> bioregion</w:t>
      </w:r>
    </w:p>
    <w:p w14:paraId="789562FA" w14:textId="5AE44BD0" w:rsidR="00546082" w:rsidRDefault="00A16946" w:rsidP="00546082">
      <w:pPr>
        <w:pStyle w:val="BodyText"/>
      </w:pPr>
      <w:r>
        <w:t>Water balance reporting domains have been selected to quantify the cumulative hydrologic impacts of coal resource developments over the area that are all hydrologically connected and for which model outputs had been generated</w:t>
      </w:r>
      <w:r w:rsidR="00CE3532">
        <w:t xml:space="preserve">. </w:t>
      </w:r>
      <w:r w:rsidR="00546082">
        <w:t xml:space="preserve">In the case of the </w:t>
      </w:r>
      <w:r w:rsidR="00ED777F">
        <w:t xml:space="preserve">Latrobe </w:t>
      </w:r>
      <w:r w:rsidR="00546082">
        <w:t>River reporting region, this domain was selected to assess the maximum hydrologic impacts of coal resource developments on likely aquatic receptors</w:t>
      </w:r>
      <w:r w:rsidR="00CE3532">
        <w:t xml:space="preserve">. </w:t>
      </w:r>
      <w:r w:rsidR="00546082">
        <w:t xml:space="preserve">In contrast, the regional scale reporting domains of the Gippsland Basin and the </w:t>
      </w:r>
      <w:r w:rsidR="00546082">
        <w:rPr>
          <w:spacing w:val="-4"/>
        </w:rPr>
        <w:t xml:space="preserve">bioregional assessment subdomain are intended </w:t>
      </w:r>
      <w:r w:rsidR="00546082">
        <w:t xml:space="preserve">to quantify the ‘maximum’ impact from all hydrologically connected mines, rather than the maximum impact around individual mines or smaller groupings of </w:t>
      </w:r>
      <w:r w:rsidR="00341C61">
        <w:t xml:space="preserve">combinations of </w:t>
      </w:r>
      <w:r w:rsidR="00546082">
        <w:t>some mines</w:t>
      </w:r>
      <w:r w:rsidR="00546082" w:rsidRPr="00DD1695">
        <w:t>.</w:t>
      </w:r>
    </w:p>
    <w:p w14:paraId="160307E2" w14:textId="355E6E0E" w:rsidR="002F4904" w:rsidRDefault="00DB5663" w:rsidP="002F4904">
      <w:pPr>
        <w:pStyle w:val="BodyText"/>
      </w:pPr>
      <w:r>
        <w:t xml:space="preserve">Surface water balances were derived using the </w:t>
      </w:r>
      <w:r w:rsidR="00FC703B">
        <w:t>C</w:t>
      </w:r>
      <w:r>
        <w:t>atchment Analysis Tool (</w:t>
      </w:r>
      <w:r w:rsidR="00602F1C">
        <w:t>CAT</w:t>
      </w:r>
      <w:r w:rsidR="00A900B4">
        <w:t>) (</w:t>
      </w:r>
      <w:r w:rsidR="00602F1C">
        <w:t>B</w:t>
      </w:r>
      <w:r w:rsidR="00ED777F">
        <w:t xml:space="preserve">everly et </w:t>
      </w:r>
      <w:r w:rsidR="00A0459F">
        <w:t>al.,</w:t>
      </w:r>
      <w:r>
        <w:t xml:space="preserve"> 2005</w:t>
      </w:r>
      <w:r w:rsidR="00ED777F">
        <w:t>; Beverly</w:t>
      </w:r>
      <w:r w:rsidR="00670455">
        <w:t>,</w:t>
      </w:r>
      <w:r w:rsidR="00A900B4">
        <w:t xml:space="preserve"> 2009</w:t>
      </w:r>
      <w:r>
        <w:t>) which simulates soil-water-plant interactions using combinations of farming system models</w:t>
      </w:r>
      <w:r w:rsidR="00CE3532">
        <w:t xml:space="preserve">. </w:t>
      </w:r>
      <w:r>
        <w:t>Future projected climate for three</w:t>
      </w:r>
      <w:r w:rsidRPr="00E91596">
        <w:t xml:space="preserve"> 30-year periods</w:t>
      </w:r>
      <w:r>
        <w:t xml:space="preserve"> (</w:t>
      </w:r>
      <w:r w:rsidRPr="00E91596">
        <w:t>2013 to 2042</w:t>
      </w:r>
      <w:r>
        <w:t>;</w:t>
      </w:r>
      <w:r w:rsidRPr="00E91596">
        <w:t xml:space="preserve"> 2043 to 2072</w:t>
      </w:r>
      <w:r>
        <w:t xml:space="preserve">; and </w:t>
      </w:r>
      <w:r w:rsidRPr="00E91596">
        <w:t>2073 to 210</w:t>
      </w:r>
      <w:r>
        <w:t>2)</w:t>
      </w:r>
      <w:r w:rsidRPr="00E91596">
        <w:t xml:space="preserve"> </w:t>
      </w:r>
      <w:r>
        <w:t xml:space="preserve">were </w:t>
      </w:r>
      <w:r w:rsidR="00EB6065">
        <w:t>constructed</w:t>
      </w:r>
      <w:r>
        <w:t xml:space="preserve"> assuming temperature increases</w:t>
      </w:r>
      <w:r w:rsidRPr="00E91596">
        <w:t xml:space="preserve"> of 1</w:t>
      </w:r>
      <w:r w:rsidR="0082687E">
        <w:t xml:space="preserve"> </w:t>
      </w:r>
      <w:r w:rsidR="00ED777F">
        <w:t>°C</w:t>
      </w:r>
      <w:r w:rsidRPr="00E91596">
        <w:t>, 1.5</w:t>
      </w:r>
      <w:r w:rsidR="0082687E">
        <w:t xml:space="preserve"> </w:t>
      </w:r>
      <w:r w:rsidR="00ED777F">
        <w:t>°C</w:t>
      </w:r>
      <w:r w:rsidRPr="00E91596">
        <w:t xml:space="preserve"> and 2</w:t>
      </w:r>
      <w:bookmarkStart w:id="17" w:name="_Hlk483772827"/>
      <w:r w:rsidR="0082687E">
        <w:t xml:space="preserve"> </w:t>
      </w:r>
      <w:r>
        <w:t xml:space="preserve">°C </w:t>
      </w:r>
      <w:bookmarkEnd w:id="17"/>
      <w:r>
        <w:t xml:space="preserve">and a climate pattern of change from the </w:t>
      </w:r>
      <w:r w:rsidR="00602F1C">
        <w:t>Miroc3</w:t>
      </w:r>
      <w:r>
        <w:t xml:space="preserve"> global climate model (GCM)</w:t>
      </w:r>
      <w:r w:rsidR="00CE3532">
        <w:t xml:space="preserve">. </w:t>
      </w:r>
      <w:r w:rsidR="002F4904">
        <w:t>These three time periods were generated from the 30-year historical sequence from 1983 to 2012 by modifying the historical sequence to reflect a warming trend. Thus</w:t>
      </w:r>
      <w:r w:rsidR="00ED777F">
        <w:t>,</w:t>
      </w:r>
      <w:r w:rsidR="002F4904">
        <w:t xml:space="preserve"> the variability in the historical sequence is preserved, but the effect of droughts and floods does not confound the comparison between time periods</w:t>
      </w:r>
      <w:r w:rsidR="00CE3532">
        <w:t xml:space="preserve">. </w:t>
      </w:r>
      <w:r w:rsidR="00EB6065">
        <w:t xml:space="preserve">Daily water balance estimates were subsequently derived </w:t>
      </w:r>
      <w:r w:rsidR="00ED777F">
        <w:t xml:space="preserve">from </w:t>
      </w:r>
      <w:r w:rsidR="00EB6065">
        <w:t>1970 to 2102 using a combination of historical and future climate conditions from which recharge and potential evapotranspiration were spatially assigned to the groundwater model</w:t>
      </w:r>
      <w:r w:rsidR="00CE3532">
        <w:t xml:space="preserve">. </w:t>
      </w:r>
      <w:r w:rsidR="00602F1C">
        <w:t>Whereas the CAT model accounts for elevated radiation and carbon dioxide impacts on plant performance this was not considered in the current study.</w:t>
      </w:r>
      <w:r w:rsidR="002F4904" w:rsidRPr="002F4904">
        <w:t xml:space="preserve"> </w:t>
      </w:r>
      <w:r w:rsidR="002F4904">
        <w:t>The water balance terms reported here represent the annual averages for each 30-year period.</w:t>
      </w:r>
    </w:p>
    <w:p w14:paraId="0D5234B5" w14:textId="1BE7B634" w:rsidR="00602F1C" w:rsidRPr="00C30BC1" w:rsidRDefault="002F4904" w:rsidP="002F4904">
      <w:r>
        <w:t xml:space="preserve">Groundwater modelling was based on the multi-layered distributed groundwater model </w:t>
      </w:r>
      <w:r w:rsidR="008A01CF">
        <w:t xml:space="preserve">MODFLOW-2005 </w:t>
      </w:r>
      <w:r>
        <w:t>(</w:t>
      </w:r>
      <w:r w:rsidR="00ED777F">
        <w:t>Harbaugh</w:t>
      </w:r>
      <w:r w:rsidR="002F4CC3">
        <w:t>,</w:t>
      </w:r>
      <w:r w:rsidR="00BD7C22">
        <w:t xml:space="preserve"> 2005</w:t>
      </w:r>
      <w:r w:rsidR="002650E8">
        <w:t>) as detailed in Section 2.6.2</w:t>
      </w:r>
      <w:r w:rsidR="0082687E">
        <w:t xml:space="preserve"> of companion product 2.6</w:t>
      </w:r>
      <w:r w:rsidR="00E464DD">
        <w:t xml:space="preserve"> for the Gippsland Basin</w:t>
      </w:r>
      <w:r w:rsidR="0082687E">
        <w:t xml:space="preserve"> bioregion</w:t>
      </w:r>
      <w:r w:rsidR="00CE3532">
        <w:t xml:space="preserve">. </w:t>
      </w:r>
      <w:r w:rsidR="00492F9C">
        <w:t>The simulation period was 1970 to 2102 with variable time</w:t>
      </w:r>
      <w:r w:rsidR="008A01CF">
        <w:t xml:space="preserve"> </w:t>
      </w:r>
      <w:r w:rsidR="00492F9C">
        <w:t>step</w:t>
      </w:r>
      <w:r w:rsidR="003E6969">
        <w:t>s</w:t>
      </w:r>
      <w:r w:rsidR="00492F9C">
        <w:t xml:space="preserve"> ranging from annual for 1970</w:t>
      </w:r>
      <w:r w:rsidR="00ED777F">
        <w:t xml:space="preserve"> to </w:t>
      </w:r>
      <w:r w:rsidR="00492F9C">
        <w:t xml:space="preserve">1989 and thereafter </w:t>
      </w:r>
      <w:r w:rsidR="00ED777F">
        <w:t>3-</w:t>
      </w:r>
      <w:r w:rsidR="00492F9C">
        <w:t>monthly</w:t>
      </w:r>
      <w:r w:rsidR="00CE3532">
        <w:t xml:space="preserve">. </w:t>
      </w:r>
      <w:r w:rsidR="006A1D2E">
        <w:t xml:space="preserve">The groundwater balance reported for the </w:t>
      </w:r>
      <w:r w:rsidR="006A1D2E">
        <w:rPr>
          <w:spacing w:val="-4"/>
        </w:rPr>
        <w:t xml:space="preserve">bioregional assessment and </w:t>
      </w:r>
      <w:r w:rsidR="00ED777F">
        <w:rPr>
          <w:spacing w:val="-4"/>
        </w:rPr>
        <w:t xml:space="preserve">Latrobe </w:t>
      </w:r>
      <w:r w:rsidR="006A1D2E">
        <w:rPr>
          <w:spacing w:val="-4"/>
        </w:rPr>
        <w:t>River subdomains were extracted from the regional scale Gippsland Basin groundwater model</w:t>
      </w:r>
      <w:r w:rsidR="00492F9C">
        <w:rPr>
          <w:spacing w:val="-4"/>
        </w:rPr>
        <w:t xml:space="preserve"> predictions</w:t>
      </w:r>
      <w:r w:rsidR="00CE3532">
        <w:rPr>
          <w:spacing w:val="-4"/>
        </w:rPr>
        <w:t xml:space="preserve">. </w:t>
      </w:r>
      <w:r w:rsidR="00492F9C">
        <w:rPr>
          <w:spacing w:val="-4"/>
        </w:rPr>
        <w:t>Historical groundwater extractions were explicitly model</w:t>
      </w:r>
      <w:r w:rsidR="00D309D3">
        <w:rPr>
          <w:spacing w:val="-4"/>
        </w:rPr>
        <w:t>led</w:t>
      </w:r>
      <w:r w:rsidR="00492F9C">
        <w:rPr>
          <w:spacing w:val="-4"/>
        </w:rPr>
        <w:t xml:space="preserve"> </w:t>
      </w:r>
      <w:r w:rsidR="00A85502">
        <w:rPr>
          <w:spacing w:val="-4"/>
        </w:rPr>
        <w:t>with future changes in coal mine extractions post pro</w:t>
      </w:r>
      <w:r w:rsidR="00D309D3">
        <w:rPr>
          <w:spacing w:val="-4"/>
        </w:rPr>
        <w:t>posed</w:t>
      </w:r>
      <w:r w:rsidR="00A85502">
        <w:rPr>
          <w:spacing w:val="-4"/>
        </w:rPr>
        <w:t xml:space="preserve"> mine closure </w:t>
      </w:r>
      <w:r w:rsidR="00D309D3">
        <w:rPr>
          <w:spacing w:val="-4"/>
        </w:rPr>
        <w:t xml:space="preserve">dates </w:t>
      </w:r>
      <w:r w:rsidR="00A85502">
        <w:rPr>
          <w:spacing w:val="-4"/>
        </w:rPr>
        <w:t>assigned to both the baseline and CRDP modelled scenarios</w:t>
      </w:r>
      <w:r w:rsidR="00CE3532">
        <w:rPr>
          <w:spacing w:val="-4"/>
        </w:rPr>
        <w:t xml:space="preserve">. </w:t>
      </w:r>
      <w:r w:rsidR="001766D3">
        <w:rPr>
          <w:spacing w:val="-4"/>
        </w:rPr>
        <w:t>That is the extractions assigned to existing mine dewater</w:t>
      </w:r>
      <w:r w:rsidR="00AE30BF">
        <w:rPr>
          <w:spacing w:val="-4"/>
        </w:rPr>
        <w:t>ing</w:t>
      </w:r>
      <w:r w:rsidR="001766D3">
        <w:rPr>
          <w:spacing w:val="-4"/>
        </w:rPr>
        <w:t xml:space="preserve"> </w:t>
      </w:r>
      <w:r w:rsidR="00761BBB">
        <w:rPr>
          <w:spacing w:val="-4"/>
        </w:rPr>
        <w:t>pumps</w:t>
      </w:r>
      <w:r w:rsidR="001766D3">
        <w:rPr>
          <w:spacing w:val="-4"/>
        </w:rPr>
        <w:t xml:space="preserve"> </w:t>
      </w:r>
      <w:r w:rsidR="001766D3">
        <w:t>were assumed not to differ between the two modelled futures</w:t>
      </w:r>
      <w:r w:rsidR="00CE3532">
        <w:t xml:space="preserve">. </w:t>
      </w:r>
      <w:r w:rsidR="00C45B64">
        <w:t>It is noteworthy that the dewatering scenarios adopted post mine closure are hypothetical</w:t>
      </w:r>
      <w:r w:rsidR="00CE3532">
        <w:t xml:space="preserve">. </w:t>
      </w:r>
      <w:r w:rsidR="00015502">
        <w:t>The CRDP simulation considered additional groundwater extractions associated with the expansion of open-cut operations.</w:t>
      </w:r>
      <w:r w:rsidR="00ED777F">
        <w:t xml:space="preserve"> </w:t>
      </w:r>
      <w:r w:rsidR="00C34425">
        <w:t>This is based on the coal mine work plans as of 2012.</w:t>
      </w:r>
    </w:p>
    <w:p w14:paraId="556371DF" w14:textId="77777777" w:rsidR="008A1AA3" w:rsidRDefault="008A1AA3" w:rsidP="008A1AA3">
      <w:pPr>
        <w:pStyle w:val="Heading4"/>
      </w:pPr>
      <w:bookmarkStart w:id="18" w:name="_Toc434920702"/>
      <w:bookmarkStart w:id="19" w:name="_Toc483922622"/>
      <w:r>
        <w:t>Water balance uncertainty</w:t>
      </w:r>
      <w:bookmarkEnd w:id="18"/>
      <w:bookmarkEnd w:id="19"/>
    </w:p>
    <w:p w14:paraId="1CAC1458" w14:textId="5493A412" w:rsidR="00E91596" w:rsidRDefault="008A1AA3" w:rsidP="00B10500">
      <w:pPr>
        <w:pStyle w:val="BodyText"/>
      </w:pPr>
      <w:r>
        <w:t>Uncertainty analysis associated with water balance estimates was not undertaken</w:t>
      </w:r>
      <w:r w:rsidR="00CE3532">
        <w:t xml:space="preserve">. </w:t>
      </w:r>
      <w:r w:rsidR="00F140AA">
        <w:t>However</w:t>
      </w:r>
      <w:r w:rsidR="00ED777F">
        <w:t>,</w:t>
      </w:r>
      <w:r w:rsidR="00F140AA">
        <w:t xml:space="preserve"> it is possible to present </w:t>
      </w:r>
      <w:r w:rsidR="00F140AA" w:rsidRPr="00DF3F9E">
        <w:t>the 10th, 50th and 90th percentiles of the water balance components</w:t>
      </w:r>
      <w:r w:rsidR="00F140AA">
        <w:t xml:space="preserve"> using the annual estimates within each reporting period</w:t>
      </w:r>
      <w:r w:rsidR="00F140AA" w:rsidRPr="00DF3F9E">
        <w:t>.</w:t>
      </w:r>
      <w:bookmarkStart w:id="20" w:name="_Toc419318361"/>
      <w:bookmarkEnd w:id="16"/>
      <w:r w:rsidR="00B10500">
        <w:t xml:space="preserve"> </w:t>
      </w:r>
    </w:p>
    <w:p w14:paraId="490DC46F" w14:textId="77777777" w:rsidR="00E90F0F" w:rsidRPr="00504A17" w:rsidRDefault="00E90F0F" w:rsidP="00E90F0F">
      <w:pPr>
        <w:pStyle w:val="Heading3"/>
        <w:numPr>
          <w:ilvl w:val="2"/>
          <w:numId w:val="27"/>
        </w:numPr>
      </w:pPr>
      <w:bookmarkStart w:id="21" w:name="_Toc444672855"/>
      <w:bookmarkStart w:id="22" w:name="_Toc483922623"/>
      <w:r>
        <w:t>The water balances</w:t>
      </w:r>
      <w:bookmarkEnd w:id="21"/>
      <w:bookmarkEnd w:id="22"/>
    </w:p>
    <w:p w14:paraId="3035B2C9" w14:textId="77777777" w:rsidR="00E90F0F" w:rsidRDefault="00E90F0F" w:rsidP="00E90F0F">
      <w:pPr>
        <w:pStyle w:val="Summaryheadingcomponent2"/>
      </w:pPr>
      <w:r>
        <w:t>Summary</w:t>
      </w:r>
    </w:p>
    <w:p w14:paraId="1718A868" w14:textId="6791F496" w:rsidR="00E90F0F" w:rsidRDefault="00E90F0F" w:rsidP="00E90F0F">
      <w:pPr>
        <w:pStyle w:val="Summarycomponent2"/>
      </w:pPr>
      <w:r>
        <w:t>This report summarises the cumulative impacts of coal development on key water balance components relative to baseline conditions for three regions over three future periods</w:t>
      </w:r>
      <w:r w:rsidR="00CE3532">
        <w:t xml:space="preserve">. </w:t>
      </w:r>
      <w:r>
        <w:t xml:space="preserve">The three regions assessed were (1) the onshore extent of the Gippsland Basin, (2) the Bioregional Assessment region and (3) the </w:t>
      </w:r>
      <w:r w:rsidR="00ED777F">
        <w:t xml:space="preserve">Latrobe </w:t>
      </w:r>
      <w:r>
        <w:t>River</w:t>
      </w:r>
      <w:r w:rsidR="00CE3532">
        <w:t xml:space="preserve">. </w:t>
      </w:r>
      <w:r>
        <w:t xml:space="preserve">The reporting periods were 2013 to 2042, </w:t>
      </w:r>
      <w:r w:rsidR="008A01CF">
        <w:t xml:space="preserve">2043 </w:t>
      </w:r>
      <w:r>
        <w:t>to 2072 and 2073 to 2102</w:t>
      </w:r>
      <w:r w:rsidR="00CE3532">
        <w:t xml:space="preserve">. </w:t>
      </w:r>
      <w:r>
        <w:t xml:space="preserve">To achieve the CRDP targets requires an increase in </w:t>
      </w:r>
      <w:r w:rsidR="00DA33D5">
        <w:t xml:space="preserve">licensed </w:t>
      </w:r>
      <w:r>
        <w:t xml:space="preserve">extractions to vary from the baseline conditions by on average 124 GL/yr, 116 GL/yr and 108 GL/y for each reporting period respectively. Results suggest that the CRDP has less than a 1% impact on the Gippsland Basin total baseflows relative to baseline conditions, a 4% impact on the Bioregional Assessment regional baseflows and a maximum of 6% impact on the </w:t>
      </w:r>
      <w:r w:rsidR="00ED777F">
        <w:t xml:space="preserve">Latrobe </w:t>
      </w:r>
      <w:r>
        <w:t>River baseflow contribution.</w:t>
      </w:r>
    </w:p>
    <w:p w14:paraId="28015A06" w14:textId="77777777" w:rsidR="00E90F0F" w:rsidRDefault="00E90F0F" w:rsidP="00E90F0F"/>
    <w:p w14:paraId="56E77384" w14:textId="77777777" w:rsidR="00E90F0F" w:rsidRDefault="00E90F0F" w:rsidP="00E90F0F">
      <w:pPr>
        <w:pStyle w:val="Heading4"/>
      </w:pPr>
      <w:bookmarkStart w:id="23" w:name="_Toc444672856"/>
      <w:bookmarkStart w:id="24" w:name="_Toc483922624"/>
      <w:r>
        <w:t>Reporting unit #1 – the Gippsland Basin</w:t>
      </w:r>
      <w:bookmarkEnd w:id="23"/>
      <w:bookmarkEnd w:id="24"/>
    </w:p>
    <w:p w14:paraId="09A87F0F" w14:textId="77777777" w:rsidR="00F463DD" w:rsidRDefault="00E90F0F">
      <w:pPr>
        <w:spacing w:after="180"/>
        <w:rPr>
          <w:b/>
          <w:bCs/>
          <w:color w:val="146692" w:themeColor="text2"/>
          <w:sz w:val="20"/>
          <w:szCs w:val="18"/>
        </w:rPr>
      </w:pPr>
      <w:r>
        <w:t xml:space="preserve">Water balances for the entire Gippsland Basin are provided in </w:t>
      </w:r>
      <w:r w:rsidR="007E77E3">
        <w:fldChar w:fldCharType="begin"/>
      </w:r>
      <w:r w:rsidR="007E77E3">
        <w:instrText xml:space="preserve"> REF _Ref509997911 \h </w:instrText>
      </w:r>
      <w:r w:rsidR="007E77E3">
        <w:fldChar w:fldCharType="separate"/>
      </w:r>
      <w:r w:rsidR="00F463DD">
        <w:t xml:space="preserve">Table </w:t>
      </w:r>
      <w:r w:rsidR="00F463DD">
        <w:rPr>
          <w:noProof/>
        </w:rPr>
        <w:t>1</w:t>
      </w:r>
      <w:r w:rsidR="007E77E3">
        <w:fldChar w:fldCharType="end"/>
      </w:r>
      <w:r w:rsidR="00C208F7">
        <w:t xml:space="preserve"> </w:t>
      </w:r>
      <w:r w:rsidR="00C208F7" w:rsidRPr="00C208F7">
        <w:t xml:space="preserve">for 2013 to 2042, </w:t>
      </w:r>
      <w:r w:rsidR="00B47C26">
        <w:fldChar w:fldCharType="begin"/>
      </w:r>
      <w:r w:rsidR="00B47C26">
        <w:instrText xml:space="preserve"> REF _Ref509997931 \h </w:instrText>
      </w:r>
      <w:r w:rsidR="00B47C26">
        <w:fldChar w:fldCharType="separate"/>
      </w:r>
      <w:r w:rsidR="00F463DD">
        <w:t xml:space="preserve">Table </w:t>
      </w:r>
      <w:r w:rsidR="00F463DD">
        <w:rPr>
          <w:noProof/>
        </w:rPr>
        <w:t>2</w:t>
      </w:r>
      <w:r w:rsidR="00B47C26">
        <w:fldChar w:fldCharType="end"/>
      </w:r>
      <w:r w:rsidR="00C208F7">
        <w:t xml:space="preserve"> </w:t>
      </w:r>
      <w:r w:rsidR="00C208F7" w:rsidRPr="00C208F7">
        <w:t xml:space="preserve">for 2043 to 2072 and </w:t>
      </w:r>
      <w:r w:rsidR="00B47C26">
        <w:fldChar w:fldCharType="begin"/>
      </w:r>
      <w:r w:rsidR="00B47C26">
        <w:instrText xml:space="preserve"> REF _Ref509997946 \h </w:instrText>
      </w:r>
      <w:r w:rsidR="00B47C26">
        <w:fldChar w:fldCharType="separate"/>
      </w:r>
      <w:r w:rsidR="00F463DD">
        <w:t xml:space="preserve">Table </w:t>
      </w:r>
      <w:r w:rsidR="00F463DD">
        <w:rPr>
          <w:noProof/>
        </w:rPr>
        <w:t>3</w:t>
      </w:r>
      <w:r w:rsidR="00B47C26">
        <w:fldChar w:fldCharType="end"/>
      </w:r>
      <w:r w:rsidR="00C208F7" w:rsidRPr="00C208F7">
        <w:t xml:space="preserve"> </w:t>
      </w:r>
      <w:r>
        <w:t>for 2073 to 2102</w:t>
      </w:r>
      <w:r w:rsidR="00CE3532">
        <w:t xml:space="preserve">. </w:t>
      </w:r>
      <w:r>
        <w:t xml:space="preserve">Corresponding catchment averaged mm/year water balances are presented in </w:t>
      </w:r>
      <w:r>
        <w:fldChar w:fldCharType="begin"/>
      </w:r>
      <w:r>
        <w:instrText xml:space="preserve"> REF _Ref441153689 \h  \* MERGEFORMAT </w:instrText>
      </w:r>
      <w:r>
        <w:fldChar w:fldCharType="separate"/>
      </w:r>
      <w:r w:rsidR="00F463DD">
        <w:t>Table 4</w:t>
      </w:r>
      <w:r>
        <w:fldChar w:fldCharType="end"/>
      </w:r>
      <w:r>
        <w:t xml:space="preserve"> for 2013 to 2042, </w:t>
      </w:r>
      <w:r>
        <w:fldChar w:fldCharType="begin"/>
      </w:r>
      <w:r>
        <w:instrText xml:space="preserve"> REF _Ref441153703 \h  \* MERGEFORMAT </w:instrText>
      </w:r>
      <w:r>
        <w:fldChar w:fldCharType="separate"/>
      </w:r>
      <w:r w:rsidR="00F463DD">
        <w:t>Table 5</w:t>
      </w:r>
      <w:r>
        <w:fldChar w:fldCharType="end"/>
      </w:r>
      <w:r>
        <w:t xml:space="preserve"> for 2043 to 2072 and </w:t>
      </w:r>
      <w:r>
        <w:fldChar w:fldCharType="begin"/>
      </w:r>
      <w:r>
        <w:instrText xml:space="preserve"> REF _Ref444672414 \h </w:instrText>
      </w:r>
      <w:r>
        <w:fldChar w:fldCharType="separate"/>
      </w:r>
      <w:r w:rsidR="00F463DD">
        <w:br w:type="page"/>
      </w:r>
    </w:p>
    <w:p w14:paraId="084778E8" w14:textId="33CD0CC2" w:rsidR="00E90F0F" w:rsidRPr="00B10500" w:rsidRDefault="00F463DD" w:rsidP="00B10500">
      <w:pPr>
        <w:spacing w:after="180"/>
        <w:rPr>
          <w:b/>
          <w:bCs/>
          <w:color w:val="146692" w:themeColor="text2"/>
          <w:sz w:val="20"/>
          <w:szCs w:val="18"/>
        </w:rPr>
      </w:pPr>
      <w:r>
        <w:t xml:space="preserve">Table </w:t>
      </w:r>
      <w:r>
        <w:rPr>
          <w:noProof/>
        </w:rPr>
        <w:t>6</w:t>
      </w:r>
      <w:r w:rsidR="00E90F0F">
        <w:fldChar w:fldCharType="end"/>
      </w:r>
      <w:r w:rsidR="00E90F0F">
        <w:t xml:space="preserve"> for 2073 to 2102.</w:t>
      </w:r>
    </w:p>
    <w:p w14:paraId="38F6099D" w14:textId="77777777" w:rsidR="00E90F0F" w:rsidRDefault="00E90F0F" w:rsidP="00E90F0F">
      <w:r>
        <w:t xml:space="preserve">Rainfall inputs over the three reporting periods reflect changes due to a varying climate signal. </w:t>
      </w:r>
    </w:p>
    <w:p w14:paraId="51DBA1C1" w14:textId="77777777" w:rsidR="00E90F0F" w:rsidRDefault="00E90F0F" w:rsidP="00E90F0F">
      <w:r>
        <w:t>Within each table, the differences between the baseline and coal resource development pathway scenarios can largely be attributed to the impacts of mining as the climate signal is identical in both scenarios.</w:t>
      </w:r>
    </w:p>
    <w:p w14:paraId="71D93B28" w14:textId="77777777" w:rsidR="00E90F0F" w:rsidRDefault="00E90F0F" w:rsidP="00E90F0F">
      <w:r>
        <w:t>The differences between corresponding values over the three reporting periods encompass both the effects of climate and the coal resource development.</w:t>
      </w:r>
    </w:p>
    <w:p w14:paraId="66CF11C8" w14:textId="77777777" w:rsidR="00F463DD" w:rsidRDefault="00E90F0F">
      <w:pPr>
        <w:spacing w:after="180"/>
        <w:rPr>
          <w:b/>
          <w:bCs/>
          <w:color w:val="146692" w:themeColor="text2"/>
          <w:sz w:val="20"/>
          <w:szCs w:val="18"/>
        </w:rPr>
      </w:pPr>
      <w:r>
        <w:t xml:space="preserve">The percentage change in volumetric water balance components relative to the average 1983 to 2012 conditions are summarised in </w:t>
      </w:r>
      <w:r>
        <w:fldChar w:fldCharType="begin"/>
      </w:r>
      <w:r>
        <w:instrText xml:space="preserve"> REF _Ref444670299 \h </w:instrText>
      </w:r>
      <w:r>
        <w:fldChar w:fldCharType="separate"/>
      </w:r>
      <w:r w:rsidR="00F463DD">
        <w:t xml:space="preserve">Table </w:t>
      </w:r>
      <w:r w:rsidR="00F463DD">
        <w:rPr>
          <w:noProof/>
        </w:rPr>
        <w:t>7</w:t>
      </w:r>
      <w:r>
        <w:fldChar w:fldCharType="end"/>
      </w:r>
      <w:r>
        <w:t xml:space="preserve"> for 2013 to 2042, </w:t>
      </w:r>
      <w:r>
        <w:fldChar w:fldCharType="begin"/>
      </w:r>
      <w:r>
        <w:instrText xml:space="preserve"> REF _Ref444670310 \h </w:instrText>
      </w:r>
      <w:r>
        <w:fldChar w:fldCharType="separate"/>
      </w:r>
      <w:r w:rsidR="00F463DD">
        <w:br w:type="page"/>
      </w:r>
    </w:p>
    <w:p w14:paraId="35BF69C3" w14:textId="487C544D" w:rsidR="00E90F0F" w:rsidRPr="00B41F6D" w:rsidRDefault="00F463DD" w:rsidP="00C208F7">
      <w:pPr>
        <w:spacing w:after="180"/>
        <w:rPr>
          <w:b/>
          <w:bCs/>
          <w:color w:val="146692" w:themeColor="text2"/>
          <w:sz w:val="20"/>
          <w:szCs w:val="18"/>
        </w:rPr>
      </w:pPr>
      <w:r>
        <w:t xml:space="preserve">Table </w:t>
      </w:r>
      <w:r>
        <w:rPr>
          <w:noProof/>
        </w:rPr>
        <w:t>8</w:t>
      </w:r>
      <w:r w:rsidR="00E90F0F">
        <w:fldChar w:fldCharType="end"/>
      </w:r>
      <w:r w:rsidR="00E90F0F">
        <w:t xml:space="preserve"> for 2043 to 2072 and </w:t>
      </w:r>
      <w:r w:rsidR="00E90F0F">
        <w:fldChar w:fldCharType="begin"/>
      </w:r>
      <w:r w:rsidR="00E90F0F">
        <w:instrText xml:space="preserve"> REF _Ref444670322 \h </w:instrText>
      </w:r>
      <w:r w:rsidR="00E90F0F">
        <w:fldChar w:fldCharType="separate"/>
      </w:r>
      <w:r>
        <w:t xml:space="preserve">Table </w:t>
      </w:r>
      <w:r>
        <w:rPr>
          <w:noProof/>
        </w:rPr>
        <w:t>9</w:t>
      </w:r>
      <w:r w:rsidR="00E90F0F">
        <w:fldChar w:fldCharType="end"/>
      </w:r>
      <w:r w:rsidR="00E90F0F">
        <w:t xml:space="preserve"> for 2073 to 2102.</w:t>
      </w:r>
    </w:p>
    <w:p w14:paraId="0B493DFA" w14:textId="77777777" w:rsidR="00E90F0F" w:rsidRDefault="00E90F0F" w:rsidP="00E90F0F"/>
    <w:p w14:paraId="13DB5506" w14:textId="77777777" w:rsidR="00E90F0F" w:rsidRDefault="00E90F0F" w:rsidP="00E90F0F"/>
    <w:p w14:paraId="6059794E" w14:textId="77777777" w:rsidR="00E90F0F" w:rsidRDefault="00E90F0F" w:rsidP="00E90F0F"/>
    <w:p w14:paraId="638F9307" w14:textId="77777777" w:rsidR="00E90F0F" w:rsidRDefault="00E90F0F" w:rsidP="00E90F0F"/>
    <w:p w14:paraId="160870C0" w14:textId="77777777" w:rsidR="00A85AC7" w:rsidRDefault="00A85AC7">
      <w:pPr>
        <w:spacing w:after="180"/>
        <w:rPr>
          <w:b/>
          <w:bCs/>
          <w:color w:val="146692" w:themeColor="text2"/>
          <w:sz w:val="20"/>
          <w:szCs w:val="18"/>
        </w:rPr>
      </w:pPr>
      <w:bookmarkStart w:id="25" w:name="_Ref441136137"/>
      <w:bookmarkStart w:id="26" w:name="_Toc444675038"/>
      <w:r>
        <w:br w:type="page"/>
      </w:r>
    </w:p>
    <w:p w14:paraId="5CDA3D3B" w14:textId="77777777" w:rsidR="00E90F0F" w:rsidRDefault="00E90F0F" w:rsidP="00E90F0F">
      <w:pPr>
        <w:pStyle w:val="Caption"/>
      </w:pPr>
      <w:bookmarkStart w:id="27" w:name="_Ref509997911"/>
      <w:bookmarkStart w:id="28" w:name="_Toc483861633"/>
      <w:r>
        <w:t xml:space="preserve">Table </w:t>
      </w:r>
      <w:r w:rsidR="002D6056">
        <w:fldChar w:fldCharType="begin"/>
      </w:r>
      <w:r w:rsidR="002D6056">
        <w:instrText xml:space="preserve"> SEQ Table \* ARABI</w:instrText>
      </w:r>
      <w:r w:rsidR="002D6056">
        <w:instrText xml:space="preserve">C </w:instrText>
      </w:r>
      <w:r w:rsidR="002D6056">
        <w:fldChar w:fldCharType="separate"/>
      </w:r>
      <w:r w:rsidR="00F463DD">
        <w:rPr>
          <w:noProof/>
        </w:rPr>
        <w:t>1</w:t>
      </w:r>
      <w:r w:rsidR="002D6056">
        <w:rPr>
          <w:noProof/>
        </w:rPr>
        <w:fldChar w:fldCharType="end"/>
      </w:r>
      <w:bookmarkEnd w:id="25"/>
      <w:bookmarkEnd w:id="27"/>
      <w:r>
        <w:t xml:space="preserve"> </w:t>
      </w:r>
      <w:r w:rsidR="00ED777F">
        <w:tab/>
      </w:r>
      <w:r w:rsidRPr="0018677E">
        <w:t>Water balance</w:t>
      </w:r>
      <w:r>
        <w:t xml:space="preserve"> (GL/yr)</w:t>
      </w:r>
      <w:r w:rsidRPr="0018677E">
        <w:t xml:space="preserve"> in </w:t>
      </w:r>
      <w:r>
        <w:t>the Gippsland Basin</w:t>
      </w:r>
      <w:r w:rsidRPr="0018677E">
        <w:t xml:space="preserve"> for 2013 to 2042</w:t>
      </w:r>
      <w:bookmarkEnd w:id="26"/>
      <w:bookmarkEnd w:id="28"/>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7AE7CFA1"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3B6BE536" w14:textId="77777777" w:rsidR="00E90F0F" w:rsidRPr="008365D4" w:rsidRDefault="00E90F0F" w:rsidP="005C675F">
            <w:pPr>
              <w:pStyle w:val="TableHeading"/>
            </w:pPr>
          </w:p>
        </w:tc>
        <w:tc>
          <w:tcPr>
            <w:tcW w:w="2835" w:type="dxa"/>
          </w:tcPr>
          <w:p w14:paraId="35452E39" w14:textId="77777777" w:rsidR="00E90F0F" w:rsidRPr="00974617" w:rsidRDefault="00E90F0F" w:rsidP="005C675F">
            <w:pPr>
              <w:pStyle w:val="TableHeading"/>
            </w:pPr>
            <w:r w:rsidRPr="00F476F5">
              <w:t>Water balance term</w:t>
            </w:r>
          </w:p>
        </w:tc>
        <w:tc>
          <w:tcPr>
            <w:tcW w:w="788" w:type="dxa"/>
          </w:tcPr>
          <w:p w14:paraId="3A0AFFDF" w14:textId="77777777" w:rsidR="00E90F0F" w:rsidRPr="00974617" w:rsidRDefault="00E90F0F" w:rsidP="005C675F">
            <w:pPr>
              <w:pStyle w:val="TableHeadingCentred"/>
            </w:pPr>
            <w:r w:rsidRPr="00F476F5">
              <w:t>Units</w:t>
            </w:r>
          </w:p>
        </w:tc>
        <w:tc>
          <w:tcPr>
            <w:tcW w:w="1480" w:type="dxa"/>
          </w:tcPr>
          <w:p w14:paraId="5306EC92" w14:textId="77777777" w:rsidR="00E90F0F" w:rsidRPr="00974617" w:rsidRDefault="00E90F0F" w:rsidP="005C675F">
            <w:pPr>
              <w:pStyle w:val="TableHeadingCentred"/>
            </w:pPr>
            <w:r w:rsidRPr="00F476F5">
              <w:t>Under the baseline</w:t>
            </w:r>
          </w:p>
        </w:tc>
        <w:tc>
          <w:tcPr>
            <w:tcW w:w="2126" w:type="dxa"/>
          </w:tcPr>
          <w:p w14:paraId="4BAE7FB8" w14:textId="77777777" w:rsidR="00E90F0F" w:rsidRPr="00974617" w:rsidRDefault="00E90F0F" w:rsidP="005C675F">
            <w:pPr>
              <w:pStyle w:val="TableHeadingCentred"/>
            </w:pPr>
            <w:r w:rsidRPr="00F476F5">
              <w:t>Under the coal resource development pathway</w:t>
            </w:r>
          </w:p>
        </w:tc>
        <w:tc>
          <w:tcPr>
            <w:tcW w:w="1076" w:type="dxa"/>
          </w:tcPr>
          <w:p w14:paraId="00669827" w14:textId="77777777" w:rsidR="00E90F0F" w:rsidRPr="00974617" w:rsidRDefault="00E90F0F" w:rsidP="005C675F">
            <w:pPr>
              <w:pStyle w:val="TableHeadingCentred"/>
            </w:pPr>
            <w:r w:rsidRPr="00F476F5">
              <w:t>Difference</w:t>
            </w:r>
          </w:p>
        </w:tc>
      </w:tr>
      <w:tr w:rsidR="00E90F0F" w14:paraId="6A5166BF"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2A154DED" w14:textId="77777777" w:rsidR="00E90F0F" w:rsidRDefault="00E90F0F" w:rsidP="005C675F">
            <w:pPr>
              <w:pStyle w:val="TableText"/>
            </w:pPr>
            <w:r>
              <w:t>Surface water</w:t>
            </w:r>
          </w:p>
        </w:tc>
        <w:tc>
          <w:tcPr>
            <w:tcW w:w="2835" w:type="dxa"/>
          </w:tcPr>
          <w:p w14:paraId="0E5B3752" w14:textId="77777777" w:rsidR="00E90F0F" w:rsidRDefault="00E90F0F" w:rsidP="005C675F">
            <w:pPr>
              <w:pStyle w:val="TableText"/>
            </w:pPr>
            <w:r>
              <w:t>Rainfall</w:t>
            </w:r>
          </w:p>
        </w:tc>
        <w:tc>
          <w:tcPr>
            <w:tcW w:w="788" w:type="dxa"/>
          </w:tcPr>
          <w:p w14:paraId="5C65FD6F" w14:textId="77777777" w:rsidR="00E90F0F" w:rsidRDefault="00E90F0F" w:rsidP="005C675F">
            <w:pPr>
              <w:pStyle w:val="TableTextRight"/>
              <w:jc w:val="center"/>
            </w:pPr>
            <w:r>
              <w:t>GL/yr</w:t>
            </w:r>
          </w:p>
        </w:tc>
        <w:tc>
          <w:tcPr>
            <w:tcW w:w="1480" w:type="dxa"/>
          </w:tcPr>
          <w:p w14:paraId="4FB87173" w14:textId="77777777" w:rsidR="00E90F0F" w:rsidRPr="003523F3" w:rsidRDefault="00E90F0F" w:rsidP="005C675F">
            <w:pPr>
              <w:pStyle w:val="TableTextRight"/>
            </w:pPr>
            <w:r w:rsidRPr="003523F3">
              <w:t>31</w:t>
            </w:r>
            <w:r>
              <w:t>,</w:t>
            </w:r>
            <w:r w:rsidRPr="003523F3">
              <w:t>823.72</w:t>
            </w:r>
          </w:p>
        </w:tc>
        <w:tc>
          <w:tcPr>
            <w:tcW w:w="2126" w:type="dxa"/>
          </w:tcPr>
          <w:p w14:paraId="71E538B8" w14:textId="77777777" w:rsidR="00E90F0F" w:rsidRPr="003523F3" w:rsidRDefault="00E90F0F" w:rsidP="005C675F">
            <w:pPr>
              <w:pStyle w:val="TableTextRight"/>
            </w:pPr>
            <w:r w:rsidRPr="003523F3">
              <w:t>31</w:t>
            </w:r>
            <w:r>
              <w:t>,</w:t>
            </w:r>
            <w:r w:rsidRPr="003523F3">
              <w:t>823.72</w:t>
            </w:r>
          </w:p>
        </w:tc>
        <w:tc>
          <w:tcPr>
            <w:tcW w:w="1076" w:type="dxa"/>
          </w:tcPr>
          <w:p w14:paraId="01BDD2EC" w14:textId="77777777" w:rsidR="00E90F0F" w:rsidRDefault="00E90F0F" w:rsidP="005C675F">
            <w:pPr>
              <w:pStyle w:val="TableTextRight"/>
            </w:pPr>
          </w:p>
        </w:tc>
      </w:tr>
      <w:tr w:rsidR="00E90F0F" w14:paraId="68D5752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FDFA460" w14:textId="77777777" w:rsidR="00E90F0F" w:rsidRDefault="00E90F0F" w:rsidP="005C675F">
            <w:pPr>
              <w:pStyle w:val="TableText"/>
            </w:pPr>
          </w:p>
        </w:tc>
        <w:tc>
          <w:tcPr>
            <w:tcW w:w="2835" w:type="dxa"/>
          </w:tcPr>
          <w:p w14:paraId="51B1D270" w14:textId="77777777" w:rsidR="00E90F0F" w:rsidRDefault="00E90F0F" w:rsidP="005C675F">
            <w:pPr>
              <w:pStyle w:val="TableText"/>
            </w:pPr>
            <w:r>
              <w:t>Evapotranspiration</w:t>
            </w:r>
          </w:p>
        </w:tc>
        <w:tc>
          <w:tcPr>
            <w:tcW w:w="788" w:type="dxa"/>
          </w:tcPr>
          <w:p w14:paraId="2DE2EB2E" w14:textId="77777777" w:rsidR="00E90F0F" w:rsidRDefault="00E90F0F" w:rsidP="005C675F">
            <w:pPr>
              <w:pStyle w:val="TableTextRight"/>
              <w:jc w:val="center"/>
            </w:pPr>
            <w:r>
              <w:t>GL/yr</w:t>
            </w:r>
          </w:p>
        </w:tc>
        <w:tc>
          <w:tcPr>
            <w:tcW w:w="1480" w:type="dxa"/>
          </w:tcPr>
          <w:p w14:paraId="75650B0A" w14:textId="77777777" w:rsidR="00E90F0F" w:rsidRPr="003523F3" w:rsidRDefault="00E90F0F" w:rsidP="005C675F">
            <w:pPr>
              <w:pStyle w:val="TableTextRight"/>
            </w:pPr>
            <w:r w:rsidRPr="003523F3">
              <w:t>22</w:t>
            </w:r>
            <w:r>
              <w:t>,</w:t>
            </w:r>
            <w:r w:rsidRPr="003523F3">
              <w:t>353.10</w:t>
            </w:r>
          </w:p>
        </w:tc>
        <w:tc>
          <w:tcPr>
            <w:tcW w:w="2126" w:type="dxa"/>
          </w:tcPr>
          <w:p w14:paraId="40657BD7" w14:textId="77777777" w:rsidR="00E90F0F" w:rsidRPr="003523F3" w:rsidRDefault="00E90F0F" w:rsidP="005C675F">
            <w:pPr>
              <w:pStyle w:val="TableTextRight"/>
            </w:pPr>
            <w:r w:rsidRPr="003523F3">
              <w:t>22</w:t>
            </w:r>
            <w:r>
              <w:t>,</w:t>
            </w:r>
            <w:r w:rsidRPr="003523F3">
              <w:t>353.10</w:t>
            </w:r>
          </w:p>
        </w:tc>
        <w:tc>
          <w:tcPr>
            <w:tcW w:w="1076" w:type="dxa"/>
          </w:tcPr>
          <w:p w14:paraId="104CAEAA" w14:textId="77777777" w:rsidR="00E90F0F" w:rsidRDefault="00E90F0F" w:rsidP="005C675F">
            <w:pPr>
              <w:pStyle w:val="TableTextRight"/>
            </w:pPr>
          </w:p>
        </w:tc>
      </w:tr>
      <w:tr w:rsidR="00E90F0F" w14:paraId="1AB345F4"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5FFBC78F" w14:textId="77777777" w:rsidR="00E90F0F" w:rsidRDefault="00E90F0F" w:rsidP="005C675F">
            <w:pPr>
              <w:pStyle w:val="TableText"/>
            </w:pPr>
          </w:p>
        </w:tc>
        <w:tc>
          <w:tcPr>
            <w:tcW w:w="2835" w:type="dxa"/>
          </w:tcPr>
          <w:p w14:paraId="59239EDA" w14:textId="77777777" w:rsidR="00E90F0F" w:rsidRDefault="00E90F0F" w:rsidP="005C675F">
            <w:pPr>
              <w:pStyle w:val="TableText"/>
            </w:pPr>
            <w:r>
              <w:t>Surface water inflow</w:t>
            </w:r>
          </w:p>
        </w:tc>
        <w:tc>
          <w:tcPr>
            <w:tcW w:w="788" w:type="dxa"/>
          </w:tcPr>
          <w:p w14:paraId="4691EC3C" w14:textId="77777777" w:rsidR="00E90F0F" w:rsidRDefault="00E90F0F" w:rsidP="005C675F">
            <w:pPr>
              <w:pStyle w:val="TableTextRight"/>
              <w:jc w:val="center"/>
            </w:pPr>
            <w:r>
              <w:t>GL/yr</w:t>
            </w:r>
          </w:p>
        </w:tc>
        <w:tc>
          <w:tcPr>
            <w:tcW w:w="1480" w:type="dxa"/>
          </w:tcPr>
          <w:p w14:paraId="672087DF" w14:textId="77777777" w:rsidR="00E90F0F" w:rsidRPr="003523F3" w:rsidRDefault="00E90F0F" w:rsidP="005C675F">
            <w:pPr>
              <w:pStyle w:val="TableTextRight"/>
            </w:pPr>
            <w:r w:rsidRPr="003523F3">
              <w:t>5</w:t>
            </w:r>
            <w:r>
              <w:t>,</w:t>
            </w:r>
            <w:r w:rsidRPr="003523F3">
              <w:t>132.73</w:t>
            </w:r>
          </w:p>
        </w:tc>
        <w:tc>
          <w:tcPr>
            <w:tcW w:w="2126" w:type="dxa"/>
          </w:tcPr>
          <w:p w14:paraId="66095A30" w14:textId="77777777" w:rsidR="00E90F0F" w:rsidRPr="003523F3" w:rsidRDefault="00E90F0F" w:rsidP="005C675F">
            <w:pPr>
              <w:pStyle w:val="TableTextRight"/>
            </w:pPr>
            <w:r w:rsidRPr="003523F3">
              <w:t>5</w:t>
            </w:r>
            <w:r>
              <w:t>,</w:t>
            </w:r>
            <w:r w:rsidRPr="003523F3">
              <w:t>132.73</w:t>
            </w:r>
          </w:p>
        </w:tc>
        <w:tc>
          <w:tcPr>
            <w:tcW w:w="1076" w:type="dxa"/>
          </w:tcPr>
          <w:p w14:paraId="0FD5DE06" w14:textId="77777777" w:rsidR="00E90F0F" w:rsidRDefault="00E90F0F" w:rsidP="005C675F">
            <w:pPr>
              <w:pStyle w:val="TableTextRight"/>
            </w:pPr>
          </w:p>
        </w:tc>
      </w:tr>
      <w:tr w:rsidR="00E90F0F" w14:paraId="386DFBBB"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6A8F56D6" w14:textId="77777777" w:rsidR="00E90F0F" w:rsidRDefault="00E90F0F" w:rsidP="005C675F">
            <w:pPr>
              <w:pStyle w:val="TableText"/>
            </w:pPr>
            <w:r>
              <w:t>Groundwater</w:t>
            </w:r>
          </w:p>
        </w:tc>
        <w:tc>
          <w:tcPr>
            <w:tcW w:w="2835" w:type="dxa"/>
          </w:tcPr>
          <w:p w14:paraId="18034E99" w14:textId="77777777" w:rsidR="00E90F0F" w:rsidRDefault="00E90F0F" w:rsidP="005C675F">
            <w:pPr>
              <w:pStyle w:val="TableText"/>
            </w:pPr>
            <w:r>
              <w:t>Recharge</w:t>
            </w:r>
          </w:p>
        </w:tc>
        <w:tc>
          <w:tcPr>
            <w:tcW w:w="788" w:type="dxa"/>
          </w:tcPr>
          <w:p w14:paraId="51EB0AEA" w14:textId="77777777" w:rsidR="00E90F0F" w:rsidRDefault="00E90F0F" w:rsidP="005C675F">
            <w:pPr>
              <w:pStyle w:val="TableTextRight"/>
              <w:jc w:val="center"/>
            </w:pPr>
            <w:r>
              <w:t>GL/yr</w:t>
            </w:r>
          </w:p>
        </w:tc>
        <w:tc>
          <w:tcPr>
            <w:tcW w:w="1480" w:type="dxa"/>
            <w:vAlign w:val="bottom"/>
          </w:tcPr>
          <w:p w14:paraId="410E89DA" w14:textId="77777777" w:rsidR="00E90F0F" w:rsidRPr="008E01E4" w:rsidRDefault="00E90F0F" w:rsidP="005C675F">
            <w:pPr>
              <w:pStyle w:val="TableTextRight"/>
            </w:pPr>
            <w:r w:rsidRPr="008E01E4">
              <w:t>2</w:t>
            </w:r>
            <w:r>
              <w:t>,</w:t>
            </w:r>
            <w:r w:rsidRPr="008E01E4">
              <w:t>445.</w:t>
            </w:r>
            <w:r>
              <w:t>40</w:t>
            </w:r>
          </w:p>
        </w:tc>
        <w:tc>
          <w:tcPr>
            <w:tcW w:w="2126" w:type="dxa"/>
            <w:vAlign w:val="bottom"/>
          </w:tcPr>
          <w:p w14:paraId="65CB37AD" w14:textId="77777777" w:rsidR="00E90F0F" w:rsidRPr="008E01E4" w:rsidRDefault="00E90F0F" w:rsidP="005C675F">
            <w:pPr>
              <w:pStyle w:val="TableTextRight"/>
            </w:pPr>
            <w:r w:rsidRPr="008E01E4">
              <w:t>2</w:t>
            </w:r>
            <w:r>
              <w:t>,</w:t>
            </w:r>
            <w:r w:rsidRPr="008E01E4">
              <w:t>445.4</w:t>
            </w:r>
            <w:r>
              <w:t>0</w:t>
            </w:r>
          </w:p>
        </w:tc>
        <w:tc>
          <w:tcPr>
            <w:tcW w:w="1076" w:type="dxa"/>
            <w:vAlign w:val="bottom"/>
          </w:tcPr>
          <w:p w14:paraId="4023CCA0" w14:textId="77777777" w:rsidR="00E90F0F" w:rsidRPr="008E01E4" w:rsidRDefault="00E90F0F" w:rsidP="005C675F">
            <w:pPr>
              <w:pStyle w:val="TableTextRight"/>
            </w:pPr>
            <w:r>
              <w:t>0</w:t>
            </w:r>
          </w:p>
        </w:tc>
      </w:tr>
      <w:tr w:rsidR="00E90F0F" w14:paraId="0860D156"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E5EF418" w14:textId="77777777" w:rsidR="00E90F0F" w:rsidRDefault="00E90F0F" w:rsidP="005C675F">
            <w:pPr>
              <w:pStyle w:val="TableText"/>
            </w:pPr>
          </w:p>
        </w:tc>
        <w:tc>
          <w:tcPr>
            <w:tcW w:w="2835" w:type="dxa"/>
          </w:tcPr>
          <w:p w14:paraId="4BC741A4" w14:textId="77777777" w:rsidR="00E90F0F" w:rsidRDefault="00E90F0F" w:rsidP="005C675F">
            <w:pPr>
              <w:pStyle w:val="TableText"/>
            </w:pPr>
            <w:r>
              <w:t>Evapotranspiration</w:t>
            </w:r>
          </w:p>
        </w:tc>
        <w:tc>
          <w:tcPr>
            <w:tcW w:w="788" w:type="dxa"/>
          </w:tcPr>
          <w:p w14:paraId="362E1369" w14:textId="77777777" w:rsidR="00E90F0F" w:rsidRDefault="00E90F0F" w:rsidP="005C675F">
            <w:pPr>
              <w:pStyle w:val="TableTextRight"/>
              <w:jc w:val="center"/>
            </w:pPr>
            <w:r>
              <w:t>GL/yr</w:t>
            </w:r>
          </w:p>
        </w:tc>
        <w:tc>
          <w:tcPr>
            <w:tcW w:w="1480" w:type="dxa"/>
            <w:vAlign w:val="bottom"/>
          </w:tcPr>
          <w:p w14:paraId="20AB6D07" w14:textId="77777777" w:rsidR="00E90F0F" w:rsidRPr="008E01E4" w:rsidRDefault="00E90F0F" w:rsidP="005C675F">
            <w:pPr>
              <w:pStyle w:val="TableTextRight"/>
            </w:pPr>
            <w:r w:rsidRPr="008E01E4">
              <w:t>-2</w:t>
            </w:r>
            <w:r>
              <w:t>,</w:t>
            </w:r>
            <w:r w:rsidRPr="008E01E4">
              <w:t>663.14</w:t>
            </w:r>
          </w:p>
        </w:tc>
        <w:tc>
          <w:tcPr>
            <w:tcW w:w="2126" w:type="dxa"/>
            <w:vAlign w:val="bottom"/>
          </w:tcPr>
          <w:p w14:paraId="6B825CC3" w14:textId="77777777" w:rsidR="00E90F0F" w:rsidRPr="008E01E4" w:rsidRDefault="00E90F0F" w:rsidP="005C675F">
            <w:pPr>
              <w:pStyle w:val="TableTextRight"/>
            </w:pPr>
            <w:r w:rsidRPr="008E01E4">
              <w:t>-2</w:t>
            </w:r>
            <w:r>
              <w:t>,</w:t>
            </w:r>
            <w:r w:rsidRPr="008E01E4">
              <w:t>618.08</w:t>
            </w:r>
          </w:p>
        </w:tc>
        <w:tc>
          <w:tcPr>
            <w:tcW w:w="1076" w:type="dxa"/>
            <w:vAlign w:val="bottom"/>
          </w:tcPr>
          <w:p w14:paraId="032DA007" w14:textId="77777777" w:rsidR="00E90F0F" w:rsidRPr="008E01E4" w:rsidRDefault="00E90F0F" w:rsidP="005C675F">
            <w:pPr>
              <w:pStyle w:val="TableTextRight"/>
            </w:pPr>
            <w:r w:rsidRPr="008E01E4">
              <w:t>-45.06</w:t>
            </w:r>
          </w:p>
        </w:tc>
      </w:tr>
      <w:tr w:rsidR="00E90F0F" w14:paraId="4082B1D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54B8AD8" w14:textId="77777777" w:rsidR="00E90F0F" w:rsidRDefault="00E90F0F" w:rsidP="005C675F">
            <w:pPr>
              <w:pStyle w:val="TableText"/>
            </w:pPr>
          </w:p>
        </w:tc>
        <w:tc>
          <w:tcPr>
            <w:tcW w:w="2835" w:type="dxa"/>
          </w:tcPr>
          <w:p w14:paraId="3E1A2639" w14:textId="77777777" w:rsidR="00E90F0F" w:rsidRDefault="00E90F0F" w:rsidP="005C675F">
            <w:pPr>
              <w:pStyle w:val="TableText"/>
            </w:pPr>
            <w:r>
              <w:t>Baseflow (discharge to stream)</w:t>
            </w:r>
          </w:p>
        </w:tc>
        <w:tc>
          <w:tcPr>
            <w:tcW w:w="788" w:type="dxa"/>
          </w:tcPr>
          <w:p w14:paraId="0C393846" w14:textId="77777777" w:rsidR="00E90F0F" w:rsidRDefault="00E90F0F" w:rsidP="005C675F">
            <w:pPr>
              <w:pStyle w:val="TableTextRight"/>
              <w:jc w:val="center"/>
            </w:pPr>
            <w:r>
              <w:t>GL/yr</w:t>
            </w:r>
          </w:p>
        </w:tc>
        <w:tc>
          <w:tcPr>
            <w:tcW w:w="1480" w:type="dxa"/>
            <w:vAlign w:val="bottom"/>
          </w:tcPr>
          <w:p w14:paraId="0A3080AB" w14:textId="77777777" w:rsidR="00E90F0F" w:rsidRPr="008E01E4" w:rsidRDefault="00E90F0F" w:rsidP="005C675F">
            <w:pPr>
              <w:pStyle w:val="TableTextRight"/>
            </w:pPr>
            <w:r w:rsidRPr="008E01E4">
              <w:t>-688.93</w:t>
            </w:r>
          </w:p>
        </w:tc>
        <w:tc>
          <w:tcPr>
            <w:tcW w:w="2126" w:type="dxa"/>
            <w:vAlign w:val="bottom"/>
          </w:tcPr>
          <w:p w14:paraId="01C4CC2F" w14:textId="77777777" w:rsidR="00E90F0F" w:rsidRPr="008E01E4" w:rsidRDefault="00E90F0F" w:rsidP="005C675F">
            <w:pPr>
              <w:pStyle w:val="TableTextRight"/>
            </w:pPr>
            <w:r w:rsidRPr="008E01E4">
              <w:t>-684.79</w:t>
            </w:r>
          </w:p>
        </w:tc>
        <w:tc>
          <w:tcPr>
            <w:tcW w:w="1076" w:type="dxa"/>
            <w:vAlign w:val="bottom"/>
          </w:tcPr>
          <w:p w14:paraId="75D9D30E" w14:textId="77777777" w:rsidR="00E90F0F" w:rsidRPr="008E01E4" w:rsidRDefault="00E90F0F" w:rsidP="005C675F">
            <w:pPr>
              <w:pStyle w:val="TableTextRight"/>
            </w:pPr>
            <w:r w:rsidRPr="008E01E4">
              <w:t>-4.14</w:t>
            </w:r>
          </w:p>
        </w:tc>
      </w:tr>
      <w:tr w:rsidR="00E90F0F" w14:paraId="7B297AD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0ECF897" w14:textId="77777777" w:rsidR="00E90F0F" w:rsidRDefault="00E90F0F" w:rsidP="005C675F">
            <w:pPr>
              <w:pStyle w:val="TableText"/>
            </w:pPr>
          </w:p>
        </w:tc>
        <w:tc>
          <w:tcPr>
            <w:tcW w:w="2835" w:type="dxa"/>
          </w:tcPr>
          <w:p w14:paraId="4E09AC3F" w14:textId="77777777" w:rsidR="00E90F0F" w:rsidRDefault="00E90F0F" w:rsidP="005C675F">
            <w:pPr>
              <w:pStyle w:val="TableText"/>
            </w:pPr>
            <w:r>
              <w:t>Licensed extractions</w:t>
            </w:r>
          </w:p>
        </w:tc>
        <w:tc>
          <w:tcPr>
            <w:tcW w:w="788" w:type="dxa"/>
          </w:tcPr>
          <w:p w14:paraId="6421BC3C" w14:textId="77777777" w:rsidR="00E90F0F" w:rsidRDefault="00E90F0F" w:rsidP="005C675F">
            <w:pPr>
              <w:pStyle w:val="TableTextRight"/>
              <w:jc w:val="center"/>
            </w:pPr>
            <w:r>
              <w:t>GL/yr</w:t>
            </w:r>
          </w:p>
        </w:tc>
        <w:tc>
          <w:tcPr>
            <w:tcW w:w="1480" w:type="dxa"/>
            <w:vAlign w:val="bottom"/>
          </w:tcPr>
          <w:p w14:paraId="7D3F3158" w14:textId="77777777" w:rsidR="00E90F0F" w:rsidRPr="008E01E4" w:rsidRDefault="00E90F0F" w:rsidP="005C675F">
            <w:pPr>
              <w:pStyle w:val="TableTextRight"/>
            </w:pPr>
            <w:r w:rsidRPr="008E01E4">
              <w:t>-233.23</w:t>
            </w:r>
          </w:p>
        </w:tc>
        <w:tc>
          <w:tcPr>
            <w:tcW w:w="2126" w:type="dxa"/>
            <w:vAlign w:val="bottom"/>
          </w:tcPr>
          <w:p w14:paraId="7C54FE37" w14:textId="77777777" w:rsidR="00E90F0F" w:rsidRPr="008E01E4" w:rsidRDefault="00E90F0F" w:rsidP="005C675F">
            <w:pPr>
              <w:pStyle w:val="TableTextRight"/>
            </w:pPr>
            <w:r w:rsidRPr="008E01E4">
              <w:t>-356.95</w:t>
            </w:r>
          </w:p>
        </w:tc>
        <w:tc>
          <w:tcPr>
            <w:tcW w:w="1076" w:type="dxa"/>
            <w:vAlign w:val="bottom"/>
          </w:tcPr>
          <w:p w14:paraId="63A990EB" w14:textId="77777777" w:rsidR="00E90F0F" w:rsidRPr="008E01E4" w:rsidRDefault="00E90F0F" w:rsidP="005C675F">
            <w:pPr>
              <w:pStyle w:val="TableTextRight"/>
            </w:pPr>
            <w:r w:rsidRPr="008E01E4">
              <w:t>-123.72</w:t>
            </w:r>
          </w:p>
        </w:tc>
      </w:tr>
      <w:tr w:rsidR="00E90F0F" w14:paraId="3D33D381"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15A3A10" w14:textId="77777777" w:rsidR="00E90F0F" w:rsidRDefault="00E90F0F" w:rsidP="005C675F">
            <w:pPr>
              <w:pStyle w:val="TableText"/>
            </w:pPr>
          </w:p>
        </w:tc>
        <w:tc>
          <w:tcPr>
            <w:tcW w:w="2835" w:type="dxa"/>
          </w:tcPr>
          <w:p w14:paraId="7D7234E0" w14:textId="77777777" w:rsidR="00E90F0F" w:rsidRDefault="00E90F0F" w:rsidP="005C675F">
            <w:pPr>
              <w:pStyle w:val="TableText"/>
            </w:pPr>
            <w:r>
              <w:t>Change in storage</w:t>
            </w:r>
          </w:p>
        </w:tc>
        <w:tc>
          <w:tcPr>
            <w:tcW w:w="788" w:type="dxa"/>
          </w:tcPr>
          <w:p w14:paraId="21637701" w14:textId="77777777" w:rsidR="00E90F0F" w:rsidRDefault="00E90F0F" w:rsidP="005C675F">
            <w:pPr>
              <w:pStyle w:val="TableTextRight"/>
              <w:jc w:val="center"/>
            </w:pPr>
            <w:r>
              <w:t>GL/yr</w:t>
            </w:r>
          </w:p>
        </w:tc>
        <w:tc>
          <w:tcPr>
            <w:tcW w:w="1480" w:type="dxa"/>
            <w:vAlign w:val="bottom"/>
          </w:tcPr>
          <w:p w14:paraId="7FD92984" w14:textId="77777777" w:rsidR="00E90F0F" w:rsidRPr="008E01E4" w:rsidRDefault="00E90F0F" w:rsidP="005C675F">
            <w:pPr>
              <w:pStyle w:val="TableTextRight"/>
            </w:pPr>
            <w:r w:rsidRPr="008E01E4">
              <w:t>657.58</w:t>
            </w:r>
          </w:p>
        </w:tc>
        <w:tc>
          <w:tcPr>
            <w:tcW w:w="2126" w:type="dxa"/>
            <w:vAlign w:val="bottom"/>
          </w:tcPr>
          <w:p w14:paraId="491AAA15" w14:textId="77777777" w:rsidR="00E90F0F" w:rsidRPr="008E01E4" w:rsidRDefault="00E90F0F" w:rsidP="005C675F">
            <w:pPr>
              <w:pStyle w:val="TableTextRight"/>
            </w:pPr>
            <w:r w:rsidRPr="008E01E4">
              <w:t>750.74</w:t>
            </w:r>
          </w:p>
        </w:tc>
        <w:tc>
          <w:tcPr>
            <w:tcW w:w="1076" w:type="dxa"/>
            <w:vAlign w:val="bottom"/>
          </w:tcPr>
          <w:p w14:paraId="1EFBCEA8" w14:textId="77777777" w:rsidR="00E90F0F" w:rsidRPr="008E01E4" w:rsidRDefault="00E90F0F" w:rsidP="005C675F">
            <w:pPr>
              <w:pStyle w:val="TableTextRight"/>
            </w:pPr>
            <w:r w:rsidRPr="008E01E4">
              <w:t>-93.16</w:t>
            </w:r>
          </w:p>
        </w:tc>
      </w:tr>
    </w:tbl>
    <w:p w14:paraId="0845D8DA" w14:textId="77777777" w:rsidR="00A85AC7" w:rsidRDefault="00A85AC7" w:rsidP="00E90F0F">
      <w:pPr>
        <w:pStyle w:val="Caption"/>
      </w:pPr>
      <w:bookmarkStart w:id="29" w:name="_Ref441136151"/>
      <w:bookmarkStart w:id="30" w:name="_Ref444672359"/>
      <w:bookmarkStart w:id="31" w:name="_Toc444675039"/>
    </w:p>
    <w:p w14:paraId="7A9CE6A1" w14:textId="77777777" w:rsidR="00E90F0F" w:rsidRDefault="00E90F0F" w:rsidP="00E90F0F">
      <w:pPr>
        <w:pStyle w:val="Caption"/>
      </w:pPr>
      <w:bookmarkStart w:id="32" w:name="_Ref509997931"/>
      <w:bookmarkStart w:id="33" w:name="_Toc483861634"/>
      <w:r>
        <w:t xml:space="preserve">Table </w:t>
      </w:r>
      <w:r w:rsidR="002D6056">
        <w:fldChar w:fldCharType="begin"/>
      </w:r>
      <w:r w:rsidR="002D6056">
        <w:instrText xml:space="preserve"> SEQ Table \* ARABIC </w:instrText>
      </w:r>
      <w:r w:rsidR="002D6056">
        <w:fldChar w:fldCharType="separate"/>
      </w:r>
      <w:r w:rsidR="00F463DD">
        <w:rPr>
          <w:noProof/>
        </w:rPr>
        <w:t>2</w:t>
      </w:r>
      <w:r w:rsidR="002D6056">
        <w:rPr>
          <w:noProof/>
        </w:rPr>
        <w:fldChar w:fldCharType="end"/>
      </w:r>
      <w:bookmarkEnd w:id="29"/>
      <w:bookmarkEnd w:id="30"/>
      <w:bookmarkEnd w:id="32"/>
      <w:r>
        <w:t xml:space="preserve"> </w:t>
      </w:r>
      <w:r w:rsidR="00ED777F">
        <w:tab/>
      </w:r>
      <w:r>
        <w:t>Water balance (GL/yr) in the Gippsland Basin for 2043 to 2072</w:t>
      </w:r>
      <w:bookmarkEnd w:id="31"/>
      <w:bookmarkEnd w:id="33"/>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75D81485"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70489A9B" w14:textId="77777777" w:rsidR="00E90F0F" w:rsidRPr="008365D4" w:rsidRDefault="00E90F0F" w:rsidP="005C675F">
            <w:pPr>
              <w:pStyle w:val="TableHeading"/>
            </w:pPr>
          </w:p>
        </w:tc>
        <w:tc>
          <w:tcPr>
            <w:tcW w:w="2835" w:type="dxa"/>
          </w:tcPr>
          <w:p w14:paraId="2C6030B5" w14:textId="77777777" w:rsidR="00E90F0F" w:rsidRPr="00974617" w:rsidRDefault="00E90F0F" w:rsidP="005C675F">
            <w:pPr>
              <w:pStyle w:val="TableHeading"/>
            </w:pPr>
            <w:r w:rsidRPr="00F476F5">
              <w:t>Water balance term</w:t>
            </w:r>
          </w:p>
        </w:tc>
        <w:tc>
          <w:tcPr>
            <w:tcW w:w="788" w:type="dxa"/>
          </w:tcPr>
          <w:p w14:paraId="01396819" w14:textId="77777777" w:rsidR="00E90F0F" w:rsidRPr="00974617" w:rsidRDefault="00E90F0F" w:rsidP="005C675F">
            <w:pPr>
              <w:pStyle w:val="TableHeadingCentred"/>
            </w:pPr>
            <w:r w:rsidRPr="00F476F5">
              <w:t>Units</w:t>
            </w:r>
          </w:p>
        </w:tc>
        <w:tc>
          <w:tcPr>
            <w:tcW w:w="1480" w:type="dxa"/>
          </w:tcPr>
          <w:p w14:paraId="125B407B" w14:textId="77777777" w:rsidR="00E90F0F" w:rsidRPr="00974617" w:rsidRDefault="00E90F0F" w:rsidP="005C675F">
            <w:pPr>
              <w:pStyle w:val="TableHeadingCentred"/>
            </w:pPr>
            <w:r w:rsidRPr="00F476F5">
              <w:t>Under the baseline</w:t>
            </w:r>
          </w:p>
        </w:tc>
        <w:tc>
          <w:tcPr>
            <w:tcW w:w="2126" w:type="dxa"/>
          </w:tcPr>
          <w:p w14:paraId="51C56768" w14:textId="77777777" w:rsidR="00E90F0F" w:rsidRPr="00974617" w:rsidRDefault="00E90F0F" w:rsidP="005C675F">
            <w:pPr>
              <w:pStyle w:val="TableHeadingCentred"/>
            </w:pPr>
            <w:r w:rsidRPr="00F476F5">
              <w:t>Under the coal resource development pathway</w:t>
            </w:r>
          </w:p>
        </w:tc>
        <w:tc>
          <w:tcPr>
            <w:tcW w:w="1076" w:type="dxa"/>
          </w:tcPr>
          <w:p w14:paraId="1D1CD304" w14:textId="77777777" w:rsidR="00E90F0F" w:rsidRPr="00974617" w:rsidRDefault="00E90F0F" w:rsidP="005C675F">
            <w:pPr>
              <w:pStyle w:val="TableHeadingCentred"/>
            </w:pPr>
            <w:r w:rsidRPr="00F476F5">
              <w:t>Difference</w:t>
            </w:r>
          </w:p>
        </w:tc>
      </w:tr>
      <w:tr w:rsidR="00E90F0F" w14:paraId="189791C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7D982ADF" w14:textId="77777777" w:rsidR="00E90F0F" w:rsidRDefault="00E90F0F" w:rsidP="005C675F">
            <w:pPr>
              <w:pStyle w:val="TableText"/>
            </w:pPr>
            <w:r>
              <w:t>Surface water</w:t>
            </w:r>
          </w:p>
        </w:tc>
        <w:tc>
          <w:tcPr>
            <w:tcW w:w="2835" w:type="dxa"/>
          </w:tcPr>
          <w:p w14:paraId="51B1B741" w14:textId="77777777" w:rsidR="00E90F0F" w:rsidRDefault="00E90F0F" w:rsidP="005C675F">
            <w:pPr>
              <w:pStyle w:val="TableText"/>
            </w:pPr>
            <w:r>
              <w:t>Rainfall</w:t>
            </w:r>
          </w:p>
        </w:tc>
        <w:tc>
          <w:tcPr>
            <w:tcW w:w="788" w:type="dxa"/>
          </w:tcPr>
          <w:p w14:paraId="29D01766" w14:textId="77777777" w:rsidR="00E90F0F" w:rsidRDefault="00E90F0F" w:rsidP="005C675F">
            <w:pPr>
              <w:pStyle w:val="TableTextRight"/>
              <w:jc w:val="center"/>
            </w:pPr>
            <w:r>
              <w:t>GL/yr</w:t>
            </w:r>
          </w:p>
        </w:tc>
        <w:tc>
          <w:tcPr>
            <w:tcW w:w="1480" w:type="dxa"/>
          </w:tcPr>
          <w:p w14:paraId="2F1E7547" w14:textId="77777777" w:rsidR="00E90F0F" w:rsidRPr="005415A5" w:rsidRDefault="00E90F0F" w:rsidP="005C675F">
            <w:pPr>
              <w:pStyle w:val="TableTextRight"/>
            </w:pPr>
            <w:r w:rsidRPr="005415A5">
              <w:t>31</w:t>
            </w:r>
            <w:r>
              <w:t>,</w:t>
            </w:r>
            <w:r w:rsidRPr="005415A5">
              <w:t>279.07</w:t>
            </w:r>
          </w:p>
        </w:tc>
        <w:tc>
          <w:tcPr>
            <w:tcW w:w="2126" w:type="dxa"/>
          </w:tcPr>
          <w:p w14:paraId="3E85FABC" w14:textId="77777777" w:rsidR="00E90F0F" w:rsidRPr="005415A5" w:rsidRDefault="00E90F0F" w:rsidP="005C675F">
            <w:pPr>
              <w:pStyle w:val="TableTextRight"/>
            </w:pPr>
            <w:r w:rsidRPr="005415A5">
              <w:t>31</w:t>
            </w:r>
            <w:r>
              <w:t>,</w:t>
            </w:r>
            <w:r w:rsidRPr="005415A5">
              <w:t>279.07</w:t>
            </w:r>
          </w:p>
        </w:tc>
        <w:tc>
          <w:tcPr>
            <w:tcW w:w="1076" w:type="dxa"/>
          </w:tcPr>
          <w:p w14:paraId="34F0E540" w14:textId="77777777" w:rsidR="00E90F0F" w:rsidRDefault="00E90F0F" w:rsidP="005C675F">
            <w:pPr>
              <w:pStyle w:val="TableTextRight"/>
            </w:pPr>
          </w:p>
        </w:tc>
      </w:tr>
      <w:tr w:rsidR="00E90F0F" w14:paraId="788C510E"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9BF7A39" w14:textId="77777777" w:rsidR="00E90F0F" w:rsidRDefault="00E90F0F" w:rsidP="005C675F">
            <w:pPr>
              <w:pStyle w:val="TableText"/>
            </w:pPr>
          </w:p>
        </w:tc>
        <w:tc>
          <w:tcPr>
            <w:tcW w:w="2835" w:type="dxa"/>
          </w:tcPr>
          <w:p w14:paraId="11C09FC5" w14:textId="77777777" w:rsidR="00E90F0F" w:rsidRDefault="00E90F0F" w:rsidP="005C675F">
            <w:pPr>
              <w:pStyle w:val="TableText"/>
            </w:pPr>
            <w:r>
              <w:t>Evapotranspiration</w:t>
            </w:r>
          </w:p>
        </w:tc>
        <w:tc>
          <w:tcPr>
            <w:tcW w:w="788" w:type="dxa"/>
          </w:tcPr>
          <w:p w14:paraId="25BE11D9" w14:textId="77777777" w:rsidR="00E90F0F" w:rsidRDefault="00E90F0F" w:rsidP="005C675F">
            <w:pPr>
              <w:pStyle w:val="TableTextRight"/>
              <w:jc w:val="center"/>
            </w:pPr>
            <w:r>
              <w:t>GL/yr</w:t>
            </w:r>
          </w:p>
        </w:tc>
        <w:tc>
          <w:tcPr>
            <w:tcW w:w="1480" w:type="dxa"/>
          </w:tcPr>
          <w:p w14:paraId="07BF7E0A" w14:textId="77777777" w:rsidR="00E90F0F" w:rsidRPr="005415A5" w:rsidRDefault="00E90F0F" w:rsidP="005C675F">
            <w:pPr>
              <w:pStyle w:val="TableTextRight"/>
            </w:pPr>
            <w:r w:rsidRPr="005415A5">
              <w:t>22</w:t>
            </w:r>
            <w:r>
              <w:t>,</w:t>
            </w:r>
            <w:r w:rsidRPr="005415A5">
              <w:t>057.98</w:t>
            </w:r>
          </w:p>
        </w:tc>
        <w:tc>
          <w:tcPr>
            <w:tcW w:w="2126" w:type="dxa"/>
          </w:tcPr>
          <w:p w14:paraId="5852EEB1" w14:textId="77777777" w:rsidR="00E90F0F" w:rsidRPr="005415A5" w:rsidRDefault="00E90F0F" w:rsidP="005C675F">
            <w:pPr>
              <w:pStyle w:val="TableTextRight"/>
            </w:pPr>
            <w:r w:rsidRPr="005415A5">
              <w:t>22</w:t>
            </w:r>
            <w:r>
              <w:t>,</w:t>
            </w:r>
            <w:r w:rsidRPr="005415A5">
              <w:t>057.98</w:t>
            </w:r>
          </w:p>
        </w:tc>
        <w:tc>
          <w:tcPr>
            <w:tcW w:w="1076" w:type="dxa"/>
          </w:tcPr>
          <w:p w14:paraId="009BEAD3" w14:textId="77777777" w:rsidR="00E90F0F" w:rsidRDefault="00E90F0F" w:rsidP="005C675F">
            <w:pPr>
              <w:pStyle w:val="TableTextRight"/>
            </w:pPr>
          </w:p>
        </w:tc>
      </w:tr>
      <w:tr w:rsidR="00E90F0F" w14:paraId="355113D7"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A0E6CF7" w14:textId="77777777" w:rsidR="00E90F0F" w:rsidRDefault="00E90F0F" w:rsidP="005C675F">
            <w:pPr>
              <w:pStyle w:val="TableText"/>
            </w:pPr>
          </w:p>
        </w:tc>
        <w:tc>
          <w:tcPr>
            <w:tcW w:w="2835" w:type="dxa"/>
          </w:tcPr>
          <w:p w14:paraId="56770DE1" w14:textId="77777777" w:rsidR="00E90F0F" w:rsidRDefault="00E90F0F" w:rsidP="005C675F">
            <w:pPr>
              <w:pStyle w:val="TableText"/>
            </w:pPr>
            <w:r>
              <w:t>Surface water inflow</w:t>
            </w:r>
          </w:p>
        </w:tc>
        <w:tc>
          <w:tcPr>
            <w:tcW w:w="788" w:type="dxa"/>
          </w:tcPr>
          <w:p w14:paraId="305C5BE3" w14:textId="77777777" w:rsidR="00E90F0F" w:rsidRDefault="00E90F0F" w:rsidP="005C675F">
            <w:pPr>
              <w:pStyle w:val="TableTextRight"/>
              <w:jc w:val="center"/>
            </w:pPr>
            <w:r>
              <w:t>GL/yr</w:t>
            </w:r>
          </w:p>
        </w:tc>
        <w:tc>
          <w:tcPr>
            <w:tcW w:w="1480" w:type="dxa"/>
          </w:tcPr>
          <w:p w14:paraId="623DE390" w14:textId="77777777" w:rsidR="00E90F0F" w:rsidRPr="005415A5" w:rsidRDefault="00E90F0F" w:rsidP="005C675F">
            <w:pPr>
              <w:pStyle w:val="TableTextRight"/>
            </w:pPr>
            <w:r w:rsidRPr="005415A5">
              <w:t>4</w:t>
            </w:r>
            <w:r>
              <w:t>,</w:t>
            </w:r>
            <w:r w:rsidRPr="005415A5">
              <w:t>987.17</w:t>
            </w:r>
          </w:p>
        </w:tc>
        <w:tc>
          <w:tcPr>
            <w:tcW w:w="2126" w:type="dxa"/>
          </w:tcPr>
          <w:p w14:paraId="7B4FEBD1" w14:textId="77777777" w:rsidR="00E90F0F" w:rsidRPr="005415A5" w:rsidRDefault="00E90F0F" w:rsidP="005C675F">
            <w:pPr>
              <w:pStyle w:val="TableTextRight"/>
            </w:pPr>
            <w:r w:rsidRPr="005415A5">
              <w:t>4</w:t>
            </w:r>
            <w:r>
              <w:t>,</w:t>
            </w:r>
            <w:r w:rsidRPr="005415A5">
              <w:t>987.17</w:t>
            </w:r>
          </w:p>
        </w:tc>
        <w:tc>
          <w:tcPr>
            <w:tcW w:w="1076" w:type="dxa"/>
          </w:tcPr>
          <w:p w14:paraId="4416AF54" w14:textId="77777777" w:rsidR="00E90F0F" w:rsidRDefault="00E90F0F" w:rsidP="005C675F">
            <w:pPr>
              <w:pStyle w:val="TableTextRight"/>
            </w:pPr>
          </w:p>
        </w:tc>
      </w:tr>
      <w:tr w:rsidR="00E90F0F" w14:paraId="701B5233"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272EF48" w14:textId="77777777" w:rsidR="00E90F0F" w:rsidRDefault="00E90F0F" w:rsidP="005C675F">
            <w:pPr>
              <w:pStyle w:val="TableText"/>
            </w:pPr>
            <w:r>
              <w:t>Groundwater</w:t>
            </w:r>
          </w:p>
        </w:tc>
        <w:tc>
          <w:tcPr>
            <w:tcW w:w="2835" w:type="dxa"/>
          </w:tcPr>
          <w:p w14:paraId="0E525E46" w14:textId="77777777" w:rsidR="00E90F0F" w:rsidRDefault="00E90F0F" w:rsidP="005C675F">
            <w:pPr>
              <w:pStyle w:val="TableText"/>
            </w:pPr>
            <w:r>
              <w:t>Recharge</w:t>
            </w:r>
          </w:p>
        </w:tc>
        <w:tc>
          <w:tcPr>
            <w:tcW w:w="788" w:type="dxa"/>
          </w:tcPr>
          <w:p w14:paraId="08F750FE" w14:textId="77777777" w:rsidR="00E90F0F" w:rsidRDefault="00E90F0F" w:rsidP="005C675F">
            <w:pPr>
              <w:pStyle w:val="TableTextRight"/>
              <w:jc w:val="center"/>
            </w:pPr>
            <w:r>
              <w:t>GL/yr</w:t>
            </w:r>
          </w:p>
        </w:tc>
        <w:tc>
          <w:tcPr>
            <w:tcW w:w="1480" w:type="dxa"/>
            <w:vAlign w:val="bottom"/>
          </w:tcPr>
          <w:p w14:paraId="12EAD52D" w14:textId="77777777" w:rsidR="00E90F0F" w:rsidRPr="00E13A57" w:rsidRDefault="00E90F0F" w:rsidP="005C675F">
            <w:pPr>
              <w:pStyle w:val="TableTextRight"/>
            </w:pPr>
            <w:r w:rsidRPr="00E13A57">
              <w:t>2</w:t>
            </w:r>
            <w:r>
              <w:t>,</w:t>
            </w:r>
            <w:r w:rsidRPr="00E13A57">
              <w:t>348.</w:t>
            </w:r>
            <w:r>
              <w:t>3</w:t>
            </w:r>
            <w:r w:rsidRPr="00E13A57">
              <w:t>3</w:t>
            </w:r>
          </w:p>
        </w:tc>
        <w:tc>
          <w:tcPr>
            <w:tcW w:w="2126" w:type="dxa"/>
            <w:vAlign w:val="bottom"/>
          </w:tcPr>
          <w:p w14:paraId="5600DBF7" w14:textId="77777777" w:rsidR="00E90F0F" w:rsidRPr="00E13A57" w:rsidRDefault="00E90F0F" w:rsidP="005C675F">
            <w:pPr>
              <w:pStyle w:val="TableTextRight"/>
            </w:pPr>
            <w:r w:rsidRPr="00E13A57">
              <w:t>2</w:t>
            </w:r>
            <w:r>
              <w:t>,</w:t>
            </w:r>
            <w:r w:rsidRPr="00E13A57">
              <w:t>348.3</w:t>
            </w:r>
            <w:r>
              <w:t>3</w:t>
            </w:r>
          </w:p>
        </w:tc>
        <w:tc>
          <w:tcPr>
            <w:tcW w:w="1076" w:type="dxa"/>
            <w:vAlign w:val="bottom"/>
          </w:tcPr>
          <w:p w14:paraId="7A036A8B" w14:textId="77777777" w:rsidR="00E90F0F" w:rsidRPr="00E13A57" w:rsidRDefault="00E90F0F" w:rsidP="005C675F">
            <w:pPr>
              <w:pStyle w:val="TableTextRight"/>
            </w:pPr>
            <w:r>
              <w:t>0</w:t>
            </w:r>
          </w:p>
        </w:tc>
      </w:tr>
      <w:tr w:rsidR="00E90F0F" w14:paraId="2C3E19C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32D6A88" w14:textId="77777777" w:rsidR="00E90F0F" w:rsidRDefault="00E90F0F" w:rsidP="005C675F">
            <w:pPr>
              <w:pStyle w:val="TableText"/>
            </w:pPr>
          </w:p>
        </w:tc>
        <w:tc>
          <w:tcPr>
            <w:tcW w:w="2835" w:type="dxa"/>
          </w:tcPr>
          <w:p w14:paraId="605CD4EC" w14:textId="77777777" w:rsidR="00E90F0F" w:rsidRDefault="00E90F0F" w:rsidP="005C675F">
            <w:pPr>
              <w:pStyle w:val="TableText"/>
            </w:pPr>
            <w:r>
              <w:t>Evapotranspiration</w:t>
            </w:r>
          </w:p>
        </w:tc>
        <w:tc>
          <w:tcPr>
            <w:tcW w:w="788" w:type="dxa"/>
          </w:tcPr>
          <w:p w14:paraId="646142B1" w14:textId="77777777" w:rsidR="00E90F0F" w:rsidRDefault="00E90F0F" w:rsidP="005C675F">
            <w:pPr>
              <w:pStyle w:val="TableTextRight"/>
              <w:jc w:val="center"/>
            </w:pPr>
            <w:r>
              <w:t>GL/yr</w:t>
            </w:r>
          </w:p>
        </w:tc>
        <w:tc>
          <w:tcPr>
            <w:tcW w:w="1480" w:type="dxa"/>
            <w:vAlign w:val="bottom"/>
          </w:tcPr>
          <w:p w14:paraId="02485BCB" w14:textId="77777777" w:rsidR="00E90F0F" w:rsidRPr="00E13A57" w:rsidRDefault="00E90F0F" w:rsidP="005C675F">
            <w:pPr>
              <w:pStyle w:val="TableTextRight"/>
            </w:pPr>
            <w:r w:rsidRPr="00E13A57">
              <w:t>-2</w:t>
            </w:r>
            <w:r>
              <w:t>,</w:t>
            </w:r>
            <w:r w:rsidRPr="00E13A57">
              <w:t>183.23</w:t>
            </w:r>
          </w:p>
        </w:tc>
        <w:tc>
          <w:tcPr>
            <w:tcW w:w="2126" w:type="dxa"/>
            <w:vAlign w:val="bottom"/>
          </w:tcPr>
          <w:p w14:paraId="2CF625E8" w14:textId="77777777" w:rsidR="00E90F0F" w:rsidRPr="00E13A57" w:rsidRDefault="00E90F0F" w:rsidP="005C675F">
            <w:pPr>
              <w:pStyle w:val="TableTextRight"/>
            </w:pPr>
            <w:r w:rsidRPr="00E13A57">
              <w:t>-2</w:t>
            </w:r>
            <w:r>
              <w:t>,</w:t>
            </w:r>
            <w:r w:rsidRPr="00E13A57">
              <w:t>115.53</w:t>
            </w:r>
          </w:p>
        </w:tc>
        <w:tc>
          <w:tcPr>
            <w:tcW w:w="1076" w:type="dxa"/>
            <w:vAlign w:val="bottom"/>
          </w:tcPr>
          <w:p w14:paraId="7A1900BC" w14:textId="77777777" w:rsidR="00E90F0F" w:rsidRPr="00E13A57" w:rsidRDefault="00E90F0F" w:rsidP="005C675F">
            <w:pPr>
              <w:pStyle w:val="TableTextRight"/>
            </w:pPr>
            <w:r w:rsidRPr="00E13A57">
              <w:t>-67.71</w:t>
            </w:r>
          </w:p>
        </w:tc>
      </w:tr>
      <w:tr w:rsidR="00E90F0F" w14:paraId="1BD7857D"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656F5C94" w14:textId="77777777" w:rsidR="00E90F0F" w:rsidRDefault="00E90F0F" w:rsidP="005C675F">
            <w:pPr>
              <w:pStyle w:val="TableText"/>
            </w:pPr>
          </w:p>
        </w:tc>
        <w:tc>
          <w:tcPr>
            <w:tcW w:w="2835" w:type="dxa"/>
          </w:tcPr>
          <w:p w14:paraId="7C3F7493" w14:textId="77777777" w:rsidR="00E90F0F" w:rsidRDefault="00E90F0F" w:rsidP="005C675F">
            <w:pPr>
              <w:pStyle w:val="TableText"/>
            </w:pPr>
            <w:r>
              <w:t>Baseflow (discharge to stream)</w:t>
            </w:r>
          </w:p>
        </w:tc>
        <w:tc>
          <w:tcPr>
            <w:tcW w:w="788" w:type="dxa"/>
          </w:tcPr>
          <w:p w14:paraId="2968314D" w14:textId="77777777" w:rsidR="00E90F0F" w:rsidRDefault="00E90F0F" w:rsidP="005C675F">
            <w:pPr>
              <w:pStyle w:val="TableTextRight"/>
              <w:jc w:val="center"/>
            </w:pPr>
            <w:r>
              <w:t>GL/yr</w:t>
            </w:r>
          </w:p>
        </w:tc>
        <w:tc>
          <w:tcPr>
            <w:tcW w:w="1480" w:type="dxa"/>
            <w:vAlign w:val="bottom"/>
          </w:tcPr>
          <w:p w14:paraId="1D38213B" w14:textId="77777777" w:rsidR="00E90F0F" w:rsidRPr="00E13A57" w:rsidRDefault="00E90F0F" w:rsidP="005C675F">
            <w:pPr>
              <w:pStyle w:val="TableTextRight"/>
            </w:pPr>
            <w:r w:rsidRPr="00E13A57">
              <w:t>-476.75</w:t>
            </w:r>
          </w:p>
        </w:tc>
        <w:tc>
          <w:tcPr>
            <w:tcW w:w="2126" w:type="dxa"/>
            <w:vAlign w:val="bottom"/>
          </w:tcPr>
          <w:p w14:paraId="0D5F8823" w14:textId="77777777" w:rsidR="00E90F0F" w:rsidRPr="00E13A57" w:rsidRDefault="00E90F0F" w:rsidP="005C675F">
            <w:pPr>
              <w:pStyle w:val="TableTextRight"/>
            </w:pPr>
            <w:r w:rsidRPr="00E13A57">
              <w:t>-470.45</w:t>
            </w:r>
          </w:p>
        </w:tc>
        <w:tc>
          <w:tcPr>
            <w:tcW w:w="1076" w:type="dxa"/>
            <w:vAlign w:val="bottom"/>
          </w:tcPr>
          <w:p w14:paraId="24F666EE" w14:textId="77777777" w:rsidR="00E90F0F" w:rsidRPr="00E13A57" w:rsidRDefault="00E90F0F" w:rsidP="005C675F">
            <w:pPr>
              <w:pStyle w:val="TableTextRight"/>
            </w:pPr>
            <w:r w:rsidRPr="00E13A57">
              <w:t>-6.31</w:t>
            </w:r>
          </w:p>
        </w:tc>
      </w:tr>
      <w:tr w:rsidR="00E90F0F" w14:paraId="00CC6EE0"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628DBC3" w14:textId="77777777" w:rsidR="00E90F0F" w:rsidRDefault="00E90F0F" w:rsidP="005C675F">
            <w:pPr>
              <w:pStyle w:val="TableText"/>
            </w:pPr>
          </w:p>
        </w:tc>
        <w:tc>
          <w:tcPr>
            <w:tcW w:w="2835" w:type="dxa"/>
          </w:tcPr>
          <w:p w14:paraId="58838907" w14:textId="77777777" w:rsidR="00E90F0F" w:rsidRDefault="00E90F0F" w:rsidP="005C675F">
            <w:pPr>
              <w:pStyle w:val="TableText"/>
            </w:pPr>
            <w:r>
              <w:t>Licensed extractions</w:t>
            </w:r>
          </w:p>
        </w:tc>
        <w:tc>
          <w:tcPr>
            <w:tcW w:w="788" w:type="dxa"/>
          </w:tcPr>
          <w:p w14:paraId="492CAC6E" w14:textId="77777777" w:rsidR="00E90F0F" w:rsidRDefault="00E90F0F" w:rsidP="005C675F">
            <w:pPr>
              <w:pStyle w:val="TableTextRight"/>
              <w:jc w:val="center"/>
            </w:pPr>
            <w:r>
              <w:t>GL/yr</w:t>
            </w:r>
          </w:p>
        </w:tc>
        <w:tc>
          <w:tcPr>
            <w:tcW w:w="1480" w:type="dxa"/>
            <w:vAlign w:val="bottom"/>
          </w:tcPr>
          <w:p w14:paraId="51DFDE76" w14:textId="77777777" w:rsidR="00E90F0F" w:rsidRPr="00E13A57" w:rsidRDefault="00E90F0F" w:rsidP="005C675F">
            <w:pPr>
              <w:pStyle w:val="TableTextRight"/>
            </w:pPr>
            <w:r w:rsidRPr="00E13A57">
              <w:t>-228.5</w:t>
            </w:r>
          </w:p>
        </w:tc>
        <w:tc>
          <w:tcPr>
            <w:tcW w:w="2126" w:type="dxa"/>
            <w:vAlign w:val="bottom"/>
          </w:tcPr>
          <w:p w14:paraId="1466414B" w14:textId="77777777" w:rsidR="00E90F0F" w:rsidRPr="00E13A57" w:rsidRDefault="00E90F0F" w:rsidP="005C675F">
            <w:pPr>
              <w:pStyle w:val="TableTextRight"/>
            </w:pPr>
            <w:r w:rsidRPr="00E13A57">
              <w:t>-344.51</w:t>
            </w:r>
          </w:p>
        </w:tc>
        <w:tc>
          <w:tcPr>
            <w:tcW w:w="1076" w:type="dxa"/>
            <w:vAlign w:val="bottom"/>
          </w:tcPr>
          <w:p w14:paraId="31E3875B" w14:textId="77777777" w:rsidR="00E90F0F" w:rsidRPr="00E13A57" w:rsidRDefault="00E90F0F" w:rsidP="005C675F">
            <w:pPr>
              <w:pStyle w:val="TableTextRight"/>
            </w:pPr>
            <w:r w:rsidRPr="00E13A57">
              <w:t>-116.01</w:t>
            </w:r>
          </w:p>
        </w:tc>
      </w:tr>
      <w:tr w:rsidR="00E90F0F" w14:paraId="5CA6785B"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3DC63F6C" w14:textId="77777777" w:rsidR="00E90F0F" w:rsidRDefault="00E90F0F" w:rsidP="005C675F">
            <w:pPr>
              <w:pStyle w:val="TableText"/>
            </w:pPr>
          </w:p>
        </w:tc>
        <w:tc>
          <w:tcPr>
            <w:tcW w:w="2835" w:type="dxa"/>
          </w:tcPr>
          <w:p w14:paraId="797BE6FA" w14:textId="77777777" w:rsidR="00E90F0F" w:rsidRDefault="00E90F0F" w:rsidP="005C675F">
            <w:pPr>
              <w:pStyle w:val="TableText"/>
            </w:pPr>
            <w:r>
              <w:t>Change in storage</w:t>
            </w:r>
          </w:p>
        </w:tc>
        <w:tc>
          <w:tcPr>
            <w:tcW w:w="788" w:type="dxa"/>
          </w:tcPr>
          <w:p w14:paraId="2158FAD6" w14:textId="77777777" w:rsidR="00E90F0F" w:rsidRDefault="00E90F0F" w:rsidP="005C675F">
            <w:pPr>
              <w:pStyle w:val="TableTextRight"/>
              <w:jc w:val="center"/>
            </w:pPr>
            <w:r>
              <w:t>GL/yr</w:t>
            </w:r>
          </w:p>
        </w:tc>
        <w:tc>
          <w:tcPr>
            <w:tcW w:w="1480" w:type="dxa"/>
            <w:vAlign w:val="bottom"/>
          </w:tcPr>
          <w:p w14:paraId="6D9B9A83" w14:textId="77777777" w:rsidR="00E90F0F" w:rsidRPr="00E13A57" w:rsidRDefault="00E90F0F" w:rsidP="005C675F">
            <w:pPr>
              <w:pStyle w:val="TableTextRight"/>
            </w:pPr>
            <w:r w:rsidRPr="00E13A57">
              <w:t>313.96</w:t>
            </w:r>
          </w:p>
        </w:tc>
        <w:tc>
          <w:tcPr>
            <w:tcW w:w="2126" w:type="dxa"/>
            <w:vAlign w:val="bottom"/>
          </w:tcPr>
          <w:p w14:paraId="05838B54" w14:textId="77777777" w:rsidR="00E90F0F" w:rsidRPr="00E13A57" w:rsidRDefault="00E90F0F" w:rsidP="005C675F">
            <w:pPr>
              <w:pStyle w:val="TableTextRight"/>
            </w:pPr>
            <w:r w:rsidRPr="00E13A57">
              <w:t>337.47</w:t>
            </w:r>
          </w:p>
        </w:tc>
        <w:tc>
          <w:tcPr>
            <w:tcW w:w="1076" w:type="dxa"/>
            <w:vAlign w:val="bottom"/>
          </w:tcPr>
          <w:p w14:paraId="2284D32F" w14:textId="77777777" w:rsidR="00E90F0F" w:rsidRPr="00E13A57" w:rsidRDefault="00E90F0F" w:rsidP="005C675F">
            <w:pPr>
              <w:pStyle w:val="TableTextRight"/>
            </w:pPr>
            <w:r w:rsidRPr="00E13A57">
              <w:t>-23.51</w:t>
            </w:r>
          </w:p>
        </w:tc>
      </w:tr>
    </w:tbl>
    <w:p w14:paraId="7964236E" w14:textId="77777777" w:rsidR="00A85AC7" w:rsidRDefault="00A85AC7" w:rsidP="00E90F0F">
      <w:pPr>
        <w:pStyle w:val="Caption"/>
      </w:pPr>
      <w:bookmarkStart w:id="34" w:name="_Ref441136167"/>
      <w:bookmarkStart w:id="35" w:name="_Ref445187740"/>
      <w:bookmarkStart w:id="36" w:name="_Toc444675040"/>
    </w:p>
    <w:p w14:paraId="11B03424" w14:textId="77777777" w:rsidR="00E90F0F" w:rsidRDefault="00E90F0F" w:rsidP="00E90F0F">
      <w:pPr>
        <w:pStyle w:val="Caption"/>
      </w:pPr>
      <w:bookmarkStart w:id="37" w:name="_Ref509997946"/>
      <w:bookmarkStart w:id="38" w:name="_Toc483861635"/>
      <w:r>
        <w:t xml:space="preserve">Table </w:t>
      </w:r>
      <w:r w:rsidR="002D6056">
        <w:fldChar w:fldCharType="begin"/>
      </w:r>
      <w:r w:rsidR="002D6056">
        <w:instrText xml:space="preserve"> SEQ Table \* ARABIC </w:instrText>
      </w:r>
      <w:r w:rsidR="002D6056">
        <w:fldChar w:fldCharType="separate"/>
      </w:r>
      <w:r w:rsidR="00F463DD">
        <w:rPr>
          <w:noProof/>
        </w:rPr>
        <w:t>3</w:t>
      </w:r>
      <w:r w:rsidR="002D6056">
        <w:rPr>
          <w:noProof/>
        </w:rPr>
        <w:fldChar w:fldCharType="end"/>
      </w:r>
      <w:bookmarkEnd w:id="34"/>
      <w:bookmarkEnd w:id="35"/>
      <w:bookmarkEnd w:id="37"/>
      <w:r>
        <w:t xml:space="preserve"> </w:t>
      </w:r>
      <w:r w:rsidR="00ED777F">
        <w:tab/>
      </w:r>
      <w:r>
        <w:t>Water balance (GL/yr) in the Gippsland Basin for 2073 to 2102</w:t>
      </w:r>
      <w:bookmarkEnd w:id="36"/>
      <w:bookmarkEnd w:id="38"/>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4BFA1DDA"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2FCD0240" w14:textId="77777777" w:rsidR="00E90F0F" w:rsidRPr="008365D4" w:rsidRDefault="00E90F0F" w:rsidP="005C675F">
            <w:pPr>
              <w:pStyle w:val="TableHeading"/>
            </w:pPr>
          </w:p>
        </w:tc>
        <w:tc>
          <w:tcPr>
            <w:tcW w:w="2835" w:type="dxa"/>
          </w:tcPr>
          <w:p w14:paraId="66DC1B6D" w14:textId="77777777" w:rsidR="00E90F0F" w:rsidRPr="00974617" w:rsidRDefault="00E90F0F" w:rsidP="005C675F">
            <w:pPr>
              <w:pStyle w:val="TableHeading"/>
            </w:pPr>
            <w:r w:rsidRPr="00F476F5">
              <w:t>Water balance term</w:t>
            </w:r>
          </w:p>
        </w:tc>
        <w:tc>
          <w:tcPr>
            <w:tcW w:w="788" w:type="dxa"/>
          </w:tcPr>
          <w:p w14:paraId="25151E0F" w14:textId="77777777" w:rsidR="00E90F0F" w:rsidRPr="00974617" w:rsidRDefault="00E90F0F" w:rsidP="005C675F">
            <w:pPr>
              <w:pStyle w:val="TableHeadingCentred"/>
            </w:pPr>
            <w:r w:rsidRPr="00F476F5">
              <w:t>Units</w:t>
            </w:r>
          </w:p>
        </w:tc>
        <w:tc>
          <w:tcPr>
            <w:tcW w:w="1480" w:type="dxa"/>
          </w:tcPr>
          <w:p w14:paraId="362EE9C9" w14:textId="77777777" w:rsidR="00E90F0F" w:rsidRPr="00974617" w:rsidRDefault="00E90F0F" w:rsidP="005C675F">
            <w:pPr>
              <w:pStyle w:val="TableHeadingCentred"/>
            </w:pPr>
            <w:r w:rsidRPr="00F476F5">
              <w:t>Under the baseline</w:t>
            </w:r>
          </w:p>
        </w:tc>
        <w:tc>
          <w:tcPr>
            <w:tcW w:w="2126" w:type="dxa"/>
          </w:tcPr>
          <w:p w14:paraId="40CB90AC" w14:textId="77777777" w:rsidR="00E90F0F" w:rsidRPr="00974617" w:rsidRDefault="00E90F0F" w:rsidP="005C675F">
            <w:pPr>
              <w:pStyle w:val="TableHeadingCentred"/>
            </w:pPr>
            <w:r w:rsidRPr="00F476F5">
              <w:t>Under the coal resource development pathway</w:t>
            </w:r>
          </w:p>
        </w:tc>
        <w:tc>
          <w:tcPr>
            <w:tcW w:w="1076" w:type="dxa"/>
          </w:tcPr>
          <w:p w14:paraId="5C79E95B" w14:textId="77777777" w:rsidR="00E90F0F" w:rsidRPr="00974617" w:rsidRDefault="00E90F0F" w:rsidP="005C675F">
            <w:pPr>
              <w:pStyle w:val="TableHeadingCentred"/>
            </w:pPr>
            <w:r w:rsidRPr="00F476F5">
              <w:t>Difference</w:t>
            </w:r>
          </w:p>
        </w:tc>
      </w:tr>
      <w:tr w:rsidR="00E90F0F" w14:paraId="399C756D"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55580D36" w14:textId="77777777" w:rsidR="00E90F0F" w:rsidRDefault="00E90F0F" w:rsidP="005C675F">
            <w:pPr>
              <w:pStyle w:val="TableText"/>
            </w:pPr>
            <w:r>
              <w:t>Surface water</w:t>
            </w:r>
          </w:p>
        </w:tc>
        <w:tc>
          <w:tcPr>
            <w:tcW w:w="2835" w:type="dxa"/>
          </w:tcPr>
          <w:p w14:paraId="2DFFA25E" w14:textId="77777777" w:rsidR="00E90F0F" w:rsidRDefault="00E90F0F" w:rsidP="005C675F">
            <w:pPr>
              <w:pStyle w:val="TableText"/>
            </w:pPr>
            <w:r>
              <w:t>Rainfall</w:t>
            </w:r>
          </w:p>
        </w:tc>
        <w:tc>
          <w:tcPr>
            <w:tcW w:w="788" w:type="dxa"/>
          </w:tcPr>
          <w:p w14:paraId="4304AA25" w14:textId="77777777" w:rsidR="00E90F0F" w:rsidRDefault="00E90F0F" w:rsidP="005C675F">
            <w:pPr>
              <w:pStyle w:val="TableTextRight"/>
              <w:jc w:val="center"/>
            </w:pPr>
            <w:r>
              <w:t>GL/yr</w:t>
            </w:r>
          </w:p>
        </w:tc>
        <w:tc>
          <w:tcPr>
            <w:tcW w:w="1480" w:type="dxa"/>
          </w:tcPr>
          <w:p w14:paraId="2500178C" w14:textId="77777777" w:rsidR="00E90F0F" w:rsidRPr="005D7C2B" w:rsidRDefault="00E90F0F" w:rsidP="005C675F">
            <w:pPr>
              <w:pStyle w:val="TableTextRight"/>
            </w:pPr>
            <w:r w:rsidRPr="005D7C2B">
              <w:t>30</w:t>
            </w:r>
            <w:r>
              <w:t>,</w:t>
            </w:r>
            <w:r w:rsidRPr="005D7C2B">
              <w:t>698.53</w:t>
            </w:r>
          </w:p>
        </w:tc>
        <w:tc>
          <w:tcPr>
            <w:tcW w:w="2126" w:type="dxa"/>
          </w:tcPr>
          <w:p w14:paraId="0F9421FD" w14:textId="77777777" w:rsidR="00E90F0F" w:rsidRPr="005D7C2B" w:rsidRDefault="00E90F0F" w:rsidP="005C675F">
            <w:pPr>
              <w:pStyle w:val="TableTextRight"/>
            </w:pPr>
            <w:r w:rsidRPr="005D7C2B">
              <w:t>30</w:t>
            </w:r>
            <w:r>
              <w:t>,</w:t>
            </w:r>
            <w:r w:rsidRPr="005D7C2B">
              <w:t>698.53</w:t>
            </w:r>
          </w:p>
        </w:tc>
        <w:tc>
          <w:tcPr>
            <w:tcW w:w="1076" w:type="dxa"/>
          </w:tcPr>
          <w:p w14:paraId="40E8AF5E" w14:textId="77777777" w:rsidR="00E90F0F" w:rsidRDefault="00E90F0F" w:rsidP="005C675F">
            <w:pPr>
              <w:pStyle w:val="TableTextRight"/>
            </w:pPr>
          </w:p>
        </w:tc>
      </w:tr>
      <w:tr w:rsidR="00E90F0F" w14:paraId="519DBC1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251ACFD" w14:textId="77777777" w:rsidR="00E90F0F" w:rsidRDefault="00E90F0F" w:rsidP="005C675F">
            <w:pPr>
              <w:pStyle w:val="TableText"/>
            </w:pPr>
          </w:p>
        </w:tc>
        <w:tc>
          <w:tcPr>
            <w:tcW w:w="2835" w:type="dxa"/>
          </w:tcPr>
          <w:p w14:paraId="5266504F" w14:textId="77777777" w:rsidR="00E90F0F" w:rsidRDefault="00E90F0F" w:rsidP="005C675F">
            <w:pPr>
              <w:pStyle w:val="TableText"/>
            </w:pPr>
            <w:r>
              <w:t>Evapotranspiration</w:t>
            </w:r>
          </w:p>
        </w:tc>
        <w:tc>
          <w:tcPr>
            <w:tcW w:w="788" w:type="dxa"/>
          </w:tcPr>
          <w:p w14:paraId="3A23BDD7" w14:textId="77777777" w:rsidR="00E90F0F" w:rsidRDefault="00E90F0F" w:rsidP="005C675F">
            <w:pPr>
              <w:pStyle w:val="TableTextRight"/>
              <w:jc w:val="center"/>
            </w:pPr>
            <w:r>
              <w:t>GL/yr</w:t>
            </w:r>
          </w:p>
        </w:tc>
        <w:tc>
          <w:tcPr>
            <w:tcW w:w="1480" w:type="dxa"/>
          </w:tcPr>
          <w:p w14:paraId="0836C477" w14:textId="77777777" w:rsidR="00E90F0F" w:rsidRPr="005D7C2B" w:rsidRDefault="00E90F0F" w:rsidP="005C675F">
            <w:pPr>
              <w:pStyle w:val="TableTextRight"/>
            </w:pPr>
            <w:r w:rsidRPr="005D7C2B">
              <w:t>21</w:t>
            </w:r>
            <w:r>
              <w:t>,</w:t>
            </w:r>
            <w:r w:rsidRPr="005D7C2B">
              <w:t>874.92</w:t>
            </w:r>
          </w:p>
        </w:tc>
        <w:tc>
          <w:tcPr>
            <w:tcW w:w="2126" w:type="dxa"/>
          </w:tcPr>
          <w:p w14:paraId="381BB72A" w14:textId="77777777" w:rsidR="00E90F0F" w:rsidRPr="005D7C2B" w:rsidRDefault="00E90F0F" w:rsidP="005C675F">
            <w:pPr>
              <w:pStyle w:val="TableTextRight"/>
            </w:pPr>
            <w:r w:rsidRPr="005D7C2B">
              <w:t>21</w:t>
            </w:r>
            <w:r>
              <w:t>,</w:t>
            </w:r>
            <w:r w:rsidRPr="005D7C2B">
              <w:t>874.92</w:t>
            </w:r>
          </w:p>
        </w:tc>
        <w:tc>
          <w:tcPr>
            <w:tcW w:w="1076" w:type="dxa"/>
          </w:tcPr>
          <w:p w14:paraId="1A4E8700" w14:textId="77777777" w:rsidR="00E90F0F" w:rsidRDefault="00E90F0F" w:rsidP="005C675F">
            <w:pPr>
              <w:pStyle w:val="TableTextRight"/>
            </w:pPr>
          </w:p>
        </w:tc>
      </w:tr>
      <w:tr w:rsidR="00E90F0F" w14:paraId="0CF93FC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2B452422" w14:textId="77777777" w:rsidR="00E90F0F" w:rsidRDefault="00E90F0F" w:rsidP="005C675F">
            <w:pPr>
              <w:pStyle w:val="TableText"/>
            </w:pPr>
          </w:p>
        </w:tc>
        <w:tc>
          <w:tcPr>
            <w:tcW w:w="2835" w:type="dxa"/>
          </w:tcPr>
          <w:p w14:paraId="1687F02A" w14:textId="77777777" w:rsidR="00E90F0F" w:rsidRDefault="00E90F0F" w:rsidP="005C675F">
            <w:pPr>
              <w:pStyle w:val="TableText"/>
            </w:pPr>
            <w:r>
              <w:t>Surface water inflow</w:t>
            </w:r>
          </w:p>
        </w:tc>
        <w:tc>
          <w:tcPr>
            <w:tcW w:w="788" w:type="dxa"/>
          </w:tcPr>
          <w:p w14:paraId="78153D7E" w14:textId="77777777" w:rsidR="00E90F0F" w:rsidRDefault="00E90F0F" w:rsidP="005C675F">
            <w:pPr>
              <w:pStyle w:val="TableTextRight"/>
              <w:jc w:val="center"/>
            </w:pPr>
            <w:r>
              <w:t>GL/yr</w:t>
            </w:r>
          </w:p>
        </w:tc>
        <w:tc>
          <w:tcPr>
            <w:tcW w:w="1480" w:type="dxa"/>
          </w:tcPr>
          <w:p w14:paraId="61E4FA7D" w14:textId="77777777" w:rsidR="00E90F0F" w:rsidRPr="005D7C2B" w:rsidRDefault="00E90F0F" w:rsidP="005C675F">
            <w:pPr>
              <w:pStyle w:val="TableTextRight"/>
            </w:pPr>
            <w:r w:rsidRPr="005D7C2B">
              <w:t>4</w:t>
            </w:r>
            <w:r>
              <w:t>,</w:t>
            </w:r>
            <w:r w:rsidRPr="005D7C2B">
              <w:t>702.29</w:t>
            </w:r>
          </w:p>
        </w:tc>
        <w:tc>
          <w:tcPr>
            <w:tcW w:w="2126" w:type="dxa"/>
          </w:tcPr>
          <w:p w14:paraId="286A8705" w14:textId="77777777" w:rsidR="00E90F0F" w:rsidRPr="005D7C2B" w:rsidRDefault="00E90F0F" w:rsidP="005C675F">
            <w:pPr>
              <w:pStyle w:val="TableTextRight"/>
            </w:pPr>
            <w:r w:rsidRPr="005D7C2B">
              <w:t>4</w:t>
            </w:r>
            <w:r>
              <w:t>,</w:t>
            </w:r>
            <w:r w:rsidRPr="005D7C2B">
              <w:t>702.29</w:t>
            </w:r>
          </w:p>
        </w:tc>
        <w:tc>
          <w:tcPr>
            <w:tcW w:w="1076" w:type="dxa"/>
          </w:tcPr>
          <w:p w14:paraId="19CA9D17" w14:textId="77777777" w:rsidR="00E90F0F" w:rsidRDefault="00E90F0F" w:rsidP="005C675F">
            <w:pPr>
              <w:pStyle w:val="TableTextRight"/>
            </w:pPr>
          </w:p>
        </w:tc>
      </w:tr>
      <w:tr w:rsidR="00E90F0F" w14:paraId="21C408E8"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511015D3" w14:textId="77777777" w:rsidR="00E90F0F" w:rsidRDefault="00E90F0F" w:rsidP="005C675F">
            <w:pPr>
              <w:pStyle w:val="TableText"/>
            </w:pPr>
            <w:r>
              <w:t>Groundwater</w:t>
            </w:r>
          </w:p>
        </w:tc>
        <w:tc>
          <w:tcPr>
            <w:tcW w:w="2835" w:type="dxa"/>
          </w:tcPr>
          <w:p w14:paraId="71220E66" w14:textId="77777777" w:rsidR="00E90F0F" w:rsidRDefault="00E90F0F" w:rsidP="005C675F">
            <w:pPr>
              <w:pStyle w:val="TableText"/>
            </w:pPr>
            <w:r>
              <w:t>Recharge</w:t>
            </w:r>
          </w:p>
        </w:tc>
        <w:tc>
          <w:tcPr>
            <w:tcW w:w="788" w:type="dxa"/>
          </w:tcPr>
          <w:p w14:paraId="428F5B96" w14:textId="77777777" w:rsidR="00E90F0F" w:rsidRDefault="00E90F0F" w:rsidP="005C675F">
            <w:pPr>
              <w:pStyle w:val="TableTextRight"/>
              <w:jc w:val="center"/>
            </w:pPr>
            <w:r>
              <w:t>GL/yr</w:t>
            </w:r>
          </w:p>
        </w:tc>
        <w:tc>
          <w:tcPr>
            <w:tcW w:w="1480" w:type="dxa"/>
            <w:vAlign w:val="bottom"/>
          </w:tcPr>
          <w:p w14:paraId="10B95F23" w14:textId="77777777" w:rsidR="00E90F0F" w:rsidRPr="00A30EB7" w:rsidRDefault="00E90F0F" w:rsidP="005C675F">
            <w:pPr>
              <w:pStyle w:val="TableTextRight"/>
            </w:pPr>
            <w:r w:rsidRPr="00A30EB7">
              <w:t>2</w:t>
            </w:r>
            <w:r>
              <w:t>,</w:t>
            </w:r>
            <w:r w:rsidRPr="00A30EB7">
              <w:t>227.12</w:t>
            </w:r>
          </w:p>
        </w:tc>
        <w:tc>
          <w:tcPr>
            <w:tcW w:w="2126" w:type="dxa"/>
            <w:vAlign w:val="bottom"/>
          </w:tcPr>
          <w:p w14:paraId="32838CCB" w14:textId="77777777" w:rsidR="00E90F0F" w:rsidRPr="00A30EB7" w:rsidRDefault="00E90F0F" w:rsidP="005C675F">
            <w:pPr>
              <w:pStyle w:val="TableTextRight"/>
            </w:pPr>
            <w:r w:rsidRPr="00A30EB7">
              <w:t>2</w:t>
            </w:r>
            <w:r>
              <w:t>,</w:t>
            </w:r>
            <w:r w:rsidRPr="00A30EB7">
              <w:t>227.1</w:t>
            </w:r>
            <w:r>
              <w:t>2</w:t>
            </w:r>
          </w:p>
        </w:tc>
        <w:tc>
          <w:tcPr>
            <w:tcW w:w="1076" w:type="dxa"/>
            <w:vAlign w:val="bottom"/>
          </w:tcPr>
          <w:p w14:paraId="7BBD21BB" w14:textId="77777777" w:rsidR="00E90F0F" w:rsidRPr="00A30EB7" w:rsidRDefault="00E90F0F" w:rsidP="005C675F">
            <w:pPr>
              <w:pStyle w:val="TableTextRight"/>
            </w:pPr>
            <w:r>
              <w:t>0</w:t>
            </w:r>
          </w:p>
        </w:tc>
      </w:tr>
      <w:tr w:rsidR="00E90F0F" w14:paraId="6974EE17"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8967D6D" w14:textId="77777777" w:rsidR="00E90F0F" w:rsidRDefault="00E90F0F" w:rsidP="005C675F">
            <w:pPr>
              <w:pStyle w:val="TableText"/>
            </w:pPr>
          </w:p>
        </w:tc>
        <w:tc>
          <w:tcPr>
            <w:tcW w:w="2835" w:type="dxa"/>
          </w:tcPr>
          <w:p w14:paraId="4056B3F0" w14:textId="77777777" w:rsidR="00E90F0F" w:rsidRDefault="00E90F0F" w:rsidP="005C675F">
            <w:pPr>
              <w:pStyle w:val="TableText"/>
            </w:pPr>
            <w:r>
              <w:t>Evapotranspiration</w:t>
            </w:r>
          </w:p>
        </w:tc>
        <w:tc>
          <w:tcPr>
            <w:tcW w:w="788" w:type="dxa"/>
          </w:tcPr>
          <w:p w14:paraId="5941C30C" w14:textId="77777777" w:rsidR="00E90F0F" w:rsidRDefault="00E90F0F" w:rsidP="005C675F">
            <w:pPr>
              <w:pStyle w:val="TableTextRight"/>
              <w:jc w:val="center"/>
            </w:pPr>
            <w:r>
              <w:t>GL/yr</w:t>
            </w:r>
          </w:p>
        </w:tc>
        <w:tc>
          <w:tcPr>
            <w:tcW w:w="1480" w:type="dxa"/>
            <w:vAlign w:val="bottom"/>
          </w:tcPr>
          <w:p w14:paraId="4AE47A6D" w14:textId="77777777" w:rsidR="00E90F0F" w:rsidRPr="00A30EB7" w:rsidRDefault="00E90F0F" w:rsidP="005C675F">
            <w:pPr>
              <w:pStyle w:val="TableTextRight"/>
            </w:pPr>
            <w:r w:rsidRPr="00A30EB7">
              <w:t>-1</w:t>
            </w:r>
            <w:r>
              <w:t>,</w:t>
            </w:r>
            <w:r w:rsidRPr="00A30EB7">
              <w:t>952.29</w:t>
            </w:r>
          </w:p>
        </w:tc>
        <w:tc>
          <w:tcPr>
            <w:tcW w:w="2126" w:type="dxa"/>
            <w:vAlign w:val="bottom"/>
          </w:tcPr>
          <w:p w14:paraId="3A3983FC" w14:textId="77777777" w:rsidR="00E90F0F" w:rsidRPr="00A30EB7" w:rsidRDefault="00E90F0F" w:rsidP="005C675F">
            <w:pPr>
              <w:pStyle w:val="TableTextRight"/>
            </w:pPr>
            <w:r w:rsidRPr="00A30EB7">
              <w:t>-1</w:t>
            </w:r>
            <w:r>
              <w:t>,</w:t>
            </w:r>
            <w:r w:rsidRPr="00A30EB7">
              <w:t>875.25</w:t>
            </w:r>
          </w:p>
        </w:tc>
        <w:tc>
          <w:tcPr>
            <w:tcW w:w="1076" w:type="dxa"/>
            <w:vAlign w:val="bottom"/>
          </w:tcPr>
          <w:p w14:paraId="4B8932F6" w14:textId="77777777" w:rsidR="00E90F0F" w:rsidRPr="00A30EB7" w:rsidRDefault="00E90F0F" w:rsidP="005C675F">
            <w:pPr>
              <w:pStyle w:val="TableTextRight"/>
            </w:pPr>
            <w:r w:rsidRPr="00A30EB7">
              <w:t>-77.04</w:t>
            </w:r>
          </w:p>
        </w:tc>
      </w:tr>
      <w:tr w:rsidR="00E90F0F" w14:paraId="1813F059"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5DEE9AF" w14:textId="77777777" w:rsidR="00E90F0F" w:rsidRDefault="00E90F0F" w:rsidP="005C675F">
            <w:pPr>
              <w:pStyle w:val="TableText"/>
            </w:pPr>
          </w:p>
        </w:tc>
        <w:tc>
          <w:tcPr>
            <w:tcW w:w="2835" w:type="dxa"/>
          </w:tcPr>
          <w:p w14:paraId="13B7A5AF" w14:textId="77777777" w:rsidR="00E90F0F" w:rsidRDefault="00E90F0F" w:rsidP="005C675F">
            <w:pPr>
              <w:pStyle w:val="TableText"/>
            </w:pPr>
            <w:r>
              <w:t>Baseflow (discharge to stream)</w:t>
            </w:r>
          </w:p>
        </w:tc>
        <w:tc>
          <w:tcPr>
            <w:tcW w:w="788" w:type="dxa"/>
          </w:tcPr>
          <w:p w14:paraId="075BEC84" w14:textId="77777777" w:rsidR="00E90F0F" w:rsidRDefault="00E90F0F" w:rsidP="005C675F">
            <w:pPr>
              <w:pStyle w:val="TableTextRight"/>
              <w:jc w:val="center"/>
            </w:pPr>
            <w:r>
              <w:t>GL/yr</w:t>
            </w:r>
          </w:p>
        </w:tc>
        <w:tc>
          <w:tcPr>
            <w:tcW w:w="1480" w:type="dxa"/>
            <w:vAlign w:val="bottom"/>
          </w:tcPr>
          <w:p w14:paraId="6C8D316F" w14:textId="77777777" w:rsidR="00E90F0F" w:rsidRPr="00A30EB7" w:rsidRDefault="00E90F0F" w:rsidP="005C675F">
            <w:pPr>
              <w:pStyle w:val="TableTextRight"/>
            </w:pPr>
            <w:r w:rsidRPr="00A30EB7">
              <w:t>-391.03</w:t>
            </w:r>
          </w:p>
        </w:tc>
        <w:tc>
          <w:tcPr>
            <w:tcW w:w="2126" w:type="dxa"/>
            <w:vAlign w:val="bottom"/>
          </w:tcPr>
          <w:p w14:paraId="7FAE52FA" w14:textId="77777777" w:rsidR="00E90F0F" w:rsidRPr="00A30EB7" w:rsidRDefault="00E90F0F" w:rsidP="005C675F">
            <w:pPr>
              <w:pStyle w:val="TableTextRight"/>
            </w:pPr>
            <w:r w:rsidRPr="00A30EB7">
              <w:t>-387.56</w:t>
            </w:r>
          </w:p>
        </w:tc>
        <w:tc>
          <w:tcPr>
            <w:tcW w:w="1076" w:type="dxa"/>
            <w:vAlign w:val="bottom"/>
          </w:tcPr>
          <w:p w14:paraId="5DB23123" w14:textId="77777777" w:rsidR="00E90F0F" w:rsidRPr="00A30EB7" w:rsidRDefault="00E90F0F" w:rsidP="005C675F">
            <w:pPr>
              <w:pStyle w:val="TableTextRight"/>
            </w:pPr>
            <w:r w:rsidRPr="00A30EB7">
              <w:t>-3.46</w:t>
            </w:r>
          </w:p>
        </w:tc>
      </w:tr>
      <w:tr w:rsidR="00E90F0F" w14:paraId="5471274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FF837A2" w14:textId="77777777" w:rsidR="00E90F0F" w:rsidRDefault="00E90F0F" w:rsidP="005C675F">
            <w:pPr>
              <w:pStyle w:val="TableText"/>
            </w:pPr>
          </w:p>
        </w:tc>
        <w:tc>
          <w:tcPr>
            <w:tcW w:w="2835" w:type="dxa"/>
          </w:tcPr>
          <w:p w14:paraId="007B2FA0" w14:textId="77777777" w:rsidR="00E90F0F" w:rsidRDefault="00E90F0F" w:rsidP="005C675F">
            <w:pPr>
              <w:pStyle w:val="TableText"/>
            </w:pPr>
            <w:r>
              <w:t>Licensed extractions</w:t>
            </w:r>
          </w:p>
        </w:tc>
        <w:tc>
          <w:tcPr>
            <w:tcW w:w="788" w:type="dxa"/>
          </w:tcPr>
          <w:p w14:paraId="10DEC493" w14:textId="77777777" w:rsidR="00E90F0F" w:rsidRDefault="00E90F0F" w:rsidP="005C675F">
            <w:pPr>
              <w:pStyle w:val="TableTextRight"/>
              <w:jc w:val="center"/>
            </w:pPr>
            <w:r>
              <w:t>GL/yr</w:t>
            </w:r>
          </w:p>
        </w:tc>
        <w:tc>
          <w:tcPr>
            <w:tcW w:w="1480" w:type="dxa"/>
            <w:vAlign w:val="bottom"/>
          </w:tcPr>
          <w:p w14:paraId="4D27FEC3" w14:textId="77777777" w:rsidR="00E90F0F" w:rsidRPr="00A30EB7" w:rsidRDefault="00E90F0F" w:rsidP="005C675F">
            <w:pPr>
              <w:pStyle w:val="TableTextRight"/>
            </w:pPr>
            <w:r w:rsidRPr="00A30EB7">
              <w:t>-221.24</w:t>
            </w:r>
          </w:p>
        </w:tc>
        <w:tc>
          <w:tcPr>
            <w:tcW w:w="2126" w:type="dxa"/>
            <w:vAlign w:val="bottom"/>
          </w:tcPr>
          <w:p w14:paraId="12656F7F" w14:textId="77777777" w:rsidR="00E90F0F" w:rsidRPr="00A30EB7" w:rsidRDefault="00E90F0F" w:rsidP="005C675F">
            <w:pPr>
              <w:pStyle w:val="TableTextRight"/>
            </w:pPr>
            <w:r w:rsidRPr="00A30EB7">
              <w:t>-328.90</w:t>
            </w:r>
          </w:p>
        </w:tc>
        <w:tc>
          <w:tcPr>
            <w:tcW w:w="1076" w:type="dxa"/>
            <w:vAlign w:val="bottom"/>
          </w:tcPr>
          <w:p w14:paraId="58732577" w14:textId="77777777" w:rsidR="00E90F0F" w:rsidRPr="00A30EB7" w:rsidRDefault="00E90F0F" w:rsidP="005C675F">
            <w:pPr>
              <w:pStyle w:val="TableTextRight"/>
            </w:pPr>
            <w:r w:rsidRPr="00A30EB7">
              <w:t>-107.66</w:t>
            </w:r>
          </w:p>
        </w:tc>
      </w:tr>
      <w:tr w:rsidR="00E90F0F" w14:paraId="40FE358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3FC17CC" w14:textId="77777777" w:rsidR="00E90F0F" w:rsidRDefault="00E90F0F" w:rsidP="005C675F">
            <w:pPr>
              <w:pStyle w:val="TableText"/>
            </w:pPr>
          </w:p>
        </w:tc>
        <w:tc>
          <w:tcPr>
            <w:tcW w:w="2835" w:type="dxa"/>
          </w:tcPr>
          <w:p w14:paraId="4929BA83" w14:textId="77777777" w:rsidR="00E90F0F" w:rsidRDefault="00E90F0F" w:rsidP="005C675F">
            <w:pPr>
              <w:pStyle w:val="TableText"/>
            </w:pPr>
            <w:r>
              <w:t>Change in storage</w:t>
            </w:r>
          </w:p>
        </w:tc>
        <w:tc>
          <w:tcPr>
            <w:tcW w:w="788" w:type="dxa"/>
          </w:tcPr>
          <w:p w14:paraId="60E4FF6A" w14:textId="77777777" w:rsidR="00E90F0F" w:rsidRDefault="00E90F0F" w:rsidP="005C675F">
            <w:pPr>
              <w:pStyle w:val="TableTextRight"/>
              <w:jc w:val="center"/>
            </w:pPr>
            <w:r>
              <w:t>GL/yr</w:t>
            </w:r>
          </w:p>
        </w:tc>
        <w:tc>
          <w:tcPr>
            <w:tcW w:w="1480" w:type="dxa"/>
            <w:vAlign w:val="bottom"/>
          </w:tcPr>
          <w:p w14:paraId="4C277ED1" w14:textId="77777777" w:rsidR="00E90F0F" w:rsidRPr="00A30EB7" w:rsidRDefault="00E90F0F" w:rsidP="005C675F">
            <w:pPr>
              <w:pStyle w:val="TableTextRight"/>
            </w:pPr>
            <w:r w:rsidRPr="00A30EB7">
              <w:t>191.83</w:t>
            </w:r>
          </w:p>
        </w:tc>
        <w:tc>
          <w:tcPr>
            <w:tcW w:w="2126" w:type="dxa"/>
            <w:vAlign w:val="bottom"/>
          </w:tcPr>
          <w:p w14:paraId="2238F4B0" w14:textId="77777777" w:rsidR="00E90F0F" w:rsidRPr="00A30EB7" w:rsidRDefault="00E90F0F" w:rsidP="005C675F">
            <w:pPr>
              <w:pStyle w:val="TableTextRight"/>
            </w:pPr>
            <w:r w:rsidRPr="00A30EB7">
              <w:t>205.23</w:t>
            </w:r>
          </w:p>
        </w:tc>
        <w:tc>
          <w:tcPr>
            <w:tcW w:w="1076" w:type="dxa"/>
            <w:vAlign w:val="bottom"/>
          </w:tcPr>
          <w:p w14:paraId="7E0FD8D4" w14:textId="77777777" w:rsidR="00E90F0F" w:rsidRPr="00A30EB7" w:rsidRDefault="00E90F0F" w:rsidP="005C675F">
            <w:pPr>
              <w:pStyle w:val="TableTextRight"/>
            </w:pPr>
            <w:r w:rsidRPr="00A30EB7">
              <w:t>-13.4</w:t>
            </w:r>
          </w:p>
        </w:tc>
      </w:tr>
    </w:tbl>
    <w:p w14:paraId="73574C55" w14:textId="77777777" w:rsidR="00E90F0F" w:rsidRDefault="00E90F0F" w:rsidP="00E90F0F"/>
    <w:p w14:paraId="77185B1A" w14:textId="77777777" w:rsidR="00E90F0F" w:rsidRDefault="00E90F0F" w:rsidP="00E90F0F">
      <w:pPr>
        <w:pStyle w:val="Caption"/>
      </w:pPr>
      <w:bookmarkStart w:id="39" w:name="_Ref441153689"/>
      <w:bookmarkStart w:id="40" w:name="_Toc444675041"/>
      <w:bookmarkStart w:id="41" w:name="_Toc483861636"/>
      <w:r>
        <w:t xml:space="preserve">Table </w:t>
      </w:r>
      <w:r w:rsidR="002D6056">
        <w:fldChar w:fldCharType="begin"/>
      </w:r>
      <w:r w:rsidR="002D6056">
        <w:instrText xml:space="preserve"> SEQ Table \* ARABIC </w:instrText>
      </w:r>
      <w:r w:rsidR="002D6056">
        <w:fldChar w:fldCharType="separate"/>
      </w:r>
      <w:r w:rsidR="00F463DD">
        <w:rPr>
          <w:noProof/>
        </w:rPr>
        <w:t>4</w:t>
      </w:r>
      <w:r w:rsidR="002D6056">
        <w:rPr>
          <w:noProof/>
        </w:rPr>
        <w:fldChar w:fldCharType="end"/>
      </w:r>
      <w:bookmarkEnd w:id="39"/>
      <w:r>
        <w:t xml:space="preserve"> </w:t>
      </w:r>
      <w:r w:rsidR="009F3BEB">
        <w:tab/>
      </w:r>
      <w:r w:rsidRPr="0018677E">
        <w:t>Water balance</w:t>
      </w:r>
      <w:r>
        <w:t xml:space="preserve"> (mm/yr)</w:t>
      </w:r>
      <w:r w:rsidRPr="0018677E">
        <w:t xml:space="preserve"> in </w:t>
      </w:r>
      <w:r>
        <w:t>the Gippsland Basin</w:t>
      </w:r>
      <w:r w:rsidRPr="0018677E">
        <w:t xml:space="preserve"> for 2013 to 2042</w:t>
      </w:r>
      <w:bookmarkEnd w:id="40"/>
      <w:bookmarkEnd w:id="41"/>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39C7AE83"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7C6BE8F5" w14:textId="77777777" w:rsidR="00E90F0F" w:rsidRPr="008365D4" w:rsidRDefault="00E90F0F" w:rsidP="005C675F">
            <w:pPr>
              <w:pStyle w:val="TableHeading"/>
            </w:pPr>
          </w:p>
        </w:tc>
        <w:tc>
          <w:tcPr>
            <w:tcW w:w="2835" w:type="dxa"/>
          </w:tcPr>
          <w:p w14:paraId="52D4EA3A" w14:textId="77777777" w:rsidR="00E90F0F" w:rsidRPr="00974617" w:rsidRDefault="00E90F0F" w:rsidP="005C675F">
            <w:pPr>
              <w:pStyle w:val="TableHeading"/>
            </w:pPr>
            <w:r w:rsidRPr="00F476F5">
              <w:t>Water balance term</w:t>
            </w:r>
          </w:p>
        </w:tc>
        <w:tc>
          <w:tcPr>
            <w:tcW w:w="788" w:type="dxa"/>
          </w:tcPr>
          <w:p w14:paraId="4D2A8A36" w14:textId="77777777" w:rsidR="00E90F0F" w:rsidRPr="00974617" w:rsidRDefault="00E90F0F" w:rsidP="005C675F">
            <w:pPr>
              <w:pStyle w:val="TableHeadingCentred"/>
            </w:pPr>
            <w:r w:rsidRPr="00F476F5">
              <w:t>Units</w:t>
            </w:r>
          </w:p>
        </w:tc>
        <w:tc>
          <w:tcPr>
            <w:tcW w:w="1480" w:type="dxa"/>
          </w:tcPr>
          <w:p w14:paraId="74051CF8" w14:textId="77777777" w:rsidR="00E90F0F" w:rsidRPr="00974617" w:rsidRDefault="00E90F0F" w:rsidP="005C675F">
            <w:pPr>
              <w:pStyle w:val="TableHeadingCentred"/>
            </w:pPr>
            <w:r w:rsidRPr="00F476F5">
              <w:t>Under the baseline</w:t>
            </w:r>
          </w:p>
        </w:tc>
        <w:tc>
          <w:tcPr>
            <w:tcW w:w="2126" w:type="dxa"/>
          </w:tcPr>
          <w:p w14:paraId="033550C1" w14:textId="77777777" w:rsidR="00E90F0F" w:rsidRPr="00974617" w:rsidRDefault="00E90F0F" w:rsidP="005C675F">
            <w:pPr>
              <w:pStyle w:val="TableHeadingCentred"/>
            </w:pPr>
            <w:r w:rsidRPr="00F476F5">
              <w:t>Under the coal resource development pathway</w:t>
            </w:r>
          </w:p>
        </w:tc>
        <w:tc>
          <w:tcPr>
            <w:tcW w:w="1076" w:type="dxa"/>
          </w:tcPr>
          <w:p w14:paraId="2F67BCED" w14:textId="77777777" w:rsidR="00E90F0F" w:rsidRPr="00974617" w:rsidRDefault="00E90F0F" w:rsidP="005C675F">
            <w:pPr>
              <w:pStyle w:val="TableHeadingCentred"/>
            </w:pPr>
            <w:r w:rsidRPr="00F476F5">
              <w:t>Difference</w:t>
            </w:r>
          </w:p>
        </w:tc>
      </w:tr>
      <w:tr w:rsidR="00E90F0F" w14:paraId="1960D1D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3C7E9CF9" w14:textId="77777777" w:rsidR="00E90F0F" w:rsidRDefault="00E90F0F" w:rsidP="005C675F">
            <w:pPr>
              <w:pStyle w:val="TableText"/>
            </w:pPr>
            <w:r>
              <w:t>Surface water</w:t>
            </w:r>
          </w:p>
        </w:tc>
        <w:tc>
          <w:tcPr>
            <w:tcW w:w="2835" w:type="dxa"/>
          </w:tcPr>
          <w:p w14:paraId="6058DDF0" w14:textId="77777777" w:rsidR="00E90F0F" w:rsidRDefault="00E90F0F" w:rsidP="005C675F">
            <w:pPr>
              <w:pStyle w:val="TableText"/>
            </w:pPr>
            <w:r>
              <w:t>Rainfall</w:t>
            </w:r>
          </w:p>
        </w:tc>
        <w:tc>
          <w:tcPr>
            <w:tcW w:w="788" w:type="dxa"/>
          </w:tcPr>
          <w:p w14:paraId="4C472617" w14:textId="77777777" w:rsidR="00E90F0F" w:rsidRDefault="00E90F0F" w:rsidP="005C675F">
            <w:pPr>
              <w:pStyle w:val="TableTextRight"/>
              <w:jc w:val="center"/>
            </w:pPr>
            <w:r>
              <w:t>mm/yr</w:t>
            </w:r>
          </w:p>
        </w:tc>
        <w:tc>
          <w:tcPr>
            <w:tcW w:w="1480" w:type="dxa"/>
            <w:vAlign w:val="bottom"/>
          </w:tcPr>
          <w:p w14:paraId="608D1B64" w14:textId="77777777" w:rsidR="00E90F0F" w:rsidRPr="00CF2849" w:rsidRDefault="00E90F0F" w:rsidP="005C675F">
            <w:pPr>
              <w:pStyle w:val="TableTextRight"/>
            </w:pPr>
            <w:r w:rsidRPr="00CF2849">
              <w:t>874.46</w:t>
            </w:r>
          </w:p>
        </w:tc>
        <w:tc>
          <w:tcPr>
            <w:tcW w:w="2126" w:type="dxa"/>
            <w:vAlign w:val="bottom"/>
          </w:tcPr>
          <w:p w14:paraId="2060BFC5" w14:textId="77777777" w:rsidR="00E90F0F" w:rsidRPr="00CF2849" w:rsidRDefault="00E90F0F" w:rsidP="005C675F">
            <w:pPr>
              <w:pStyle w:val="TableTextRight"/>
            </w:pPr>
            <w:r w:rsidRPr="00CF2849">
              <w:t>874.46</w:t>
            </w:r>
          </w:p>
        </w:tc>
        <w:tc>
          <w:tcPr>
            <w:tcW w:w="1076" w:type="dxa"/>
            <w:vAlign w:val="bottom"/>
          </w:tcPr>
          <w:p w14:paraId="3AA9A662" w14:textId="77777777" w:rsidR="00E90F0F" w:rsidRPr="00CF2849" w:rsidRDefault="00E90F0F" w:rsidP="005C675F">
            <w:pPr>
              <w:pStyle w:val="TableTextRight"/>
            </w:pPr>
            <w:r>
              <w:t>0</w:t>
            </w:r>
          </w:p>
        </w:tc>
      </w:tr>
      <w:tr w:rsidR="00E90F0F" w14:paraId="25460F72"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325E456C" w14:textId="77777777" w:rsidR="00E90F0F" w:rsidRDefault="00E90F0F" w:rsidP="005C675F">
            <w:pPr>
              <w:pStyle w:val="TableText"/>
            </w:pPr>
          </w:p>
        </w:tc>
        <w:tc>
          <w:tcPr>
            <w:tcW w:w="2835" w:type="dxa"/>
          </w:tcPr>
          <w:p w14:paraId="659A1BCB" w14:textId="77777777" w:rsidR="00E90F0F" w:rsidRDefault="00E90F0F" w:rsidP="005C675F">
            <w:pPr>
              <w:pStyle w:val="TableText"/>
            </w:pPr>
            <w:r>
              <w:t>Evapotranspiration</w:t>
            </w:r>
          </w:p>
        </w:tc>
        <w:tc>
          <w:tcPr>
            <w:tcW w:w="788" w:type="dxa"/>
          </w:tcPr>
          <w:p w14:paraId="64293999" w14:textId="77777777" w:rsidR="00E90F0F" w:rsidRDefault="00E90F0F" w:rsidP="005C675F">
            <w:pPr>
              <w:pStyle w:val="TableTextRight"/>
              <w:jc w:val="center"/>
            </w:pPr>
            <w:r>
              <w:t>mm/yr</w:t>
            </w:r>
          </w:p>
        </w:tc>
        <w:tc>
          <w:tcPr>
            <w:tcW w:w="1480" w:type="dxa"/>
            <w:vAlign w:val="bottom"/>
          </w:tcPr>
          <w:p w14:paraId="1C939048" w14:textId="77777777" w:rsidR="00E90F0F" w:rsidRPr="00CF2849" w:rsidRDefault="00E90F0F" w:rsidP="005C675F">
            <w:pPr>
              <w:pStyle w:val="TableTextRight"/>
            </w:pPr>
            <w:r w:rsidRPr="00CF2849">
              <w:t>614.23</w:t>
            </w:r>
          </w:p>
        </w:tc>
        <w:tc>
          <w:tcPr>
            <w:tcW w:w="2126" w:type="dxa"/>
            <w:vAlign w:val="bottom"/>
          </w:tcPr>
          <w:p w14:paraId="6412CAA2" w14:textId="77777777" w:rsidR="00E90F0F" w:rsidRPr="00CF2849" w:rsidRDefault="00E90F0F" w:rsidP="005C675F">
            <w:pPr>
              <w:pStyle w:val="TableTextRight"/>
            </w:pPr>
            <w:r w:rsidRPr="00CF2849">
              <w:t>614.23</w:t>
            </w:r>
          </w:p>
        </w:tc>
        <w:tc>
          <w:tcPr>
            <w:tcW w:w="1076" w:type="dxa"/>
            <w:vAlign w:val="bottom"/>
          </w:tcPr>
          <w:p w14:paraId="3FF496B2" w14:textId="77777777" w:rsidR="00E90F0F" w:rsidRPr="00CF2849" w:rsidRDefault="00E90F0F" w:rsidP="005C675F">
            <w:pPr>
              <w:pStyle w:val="TableTextRight"/>
            </w:pPr>
            <w:r>
              <w:t>0</w:t>
            </w:r>
          </w:p>
        </w:tc>
      </w:tr>
      <w:tr w:rsidR="00E90F0F" w14:paraId="3C82F9C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BCB47A8" w14:textId="77777777" w:rsidR="00E90F0F" w:rsidRDefault="00E90F0F" w:rsidP="005C675F">
            <w:pPr>
              <w:pStyle w:val="TableText"/>
            </w:pPr>
          </w:p>
        </w:tc>
        <w:tc>
          <w:tcPr>
            <w:tcW w:w="2835" w:type="dxa"/>
          </w:tcPr>
          <w:p w14:paraId="1088B733" w14:textId="77777777" w:rsidR="00E90F0F" w:rsidRDefault="00E90F0F" w:rsidP="005C675F">
            <w:pPr>
              <w:pStyle w:val="TableText"/>
            </w:pPr>
            <w:r>
              <w:t>Surface water inflow</w:t>
            </w:r>
          </w:p>
        </w:tc>
        <w:tc>
          <w:tcPr>
            <w:tcW w:w="788" w:type="dxa"/>
          </w:tcPr>
          <w:p w14:paraId="67E8D7B9" w14:textId="77777777" w:rsidR="00E90F0F" w:rsidRDefault="00E90F0F" w:rsidP="005C675F">
            <w:pPr>
              <w:pStyle w:val="TableTextRight"/>
              <w:jc w:val="center"/>
            </w:pPr>
            <w:r>
              <w:t>mm/yr</w:t>
            </w:r>
          </w:p>
        </w:tc>
        <w:tc>
          <w:tcPr>
            <w:tcW w:w="1480" w:type="dxa"/>
            <w:vAlign w:val="bottom"/>
          </w:tcPr>
          <w:p w14:paraId="6AA8B6E3" w14:textId="77777777" w:rsidR="00E90F0F" w:rsidRPr="00CF2849" w:rsidRDefault="00E90F0F" w:rsidP="005C675F">
            <w:pPr>
              <w:pStyle w:val="TableTextRight"/>
            </w:pPr>
            <w:r w:rsidRPr="00CF2849">
              <w:t>141.04</w:t>
            </w:r>
          </w:p>
        </w:tc>
        <w:tc>
          <w:tcPr>
            <w:tcW w:w="2126" w:type="dxa"/>
            <w:vAlign w:val="bottom"/>
          </w:tcPr>
          <w:p w14:paraId="657D04C5" w14:textId="77777777" w:rsidR="00E90F0F" w:rsidRPr="00CF2849" w:rsidRDefault="00E90F0F" w:rsidP="005C675F">
            <w:pPr>
              <w:pStyle w:val="TableTextRight"/>
            </w:pPr>
            <w:r w:rsidRPr="00CF2849">
              <w:t>141.04</w:t>
            </w:r>
          </w:p>
        </w:tc>
        <w:tc>
          <w:tcPr>
            <w:tcW w:w="1076" w:type="dxa"/>
            <w:vAlign w:val="bottom"/>
          </w:tcPr>
          <w:p w14:paraId="082CDF66" w14:textId="77777777" w:rsidR="00E90F0F" w:rsidRPr="00CF2849" w:rsidRDefault="00E90F0F" w:rsidP="005C675F">
            <w:pPr>
              <w:pStyle w:val="TableTextRight"/>
            </w:pPr>
            <w:r>
              <w:t>0</w:t>
            </w:r>
          </w:p>
        </w:tc>
      </w:tr>
      <w:tr w:rsidR="00E90F0F" w14:paraId="35D3187C"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7B4800A" w14:textId="77777777" w:rsidR="00E90F0F" w:rsidRDefault="00E90F0F" w:rsidP="005C675F">
            <w:pPr>
              <w:pStyle w:val="TableText"/>
            </w:pPr>
            <w:r>
              <w:t>Groundwater</w:t>
            </w:r>
          </w:p>
        </w:tc>
        <w:tc>
          <w:tcPr>
            <w:tcW w:w="2835" w:type="dxa"/>
          </w:tcPr>
          <w:p w14:paraId="32A0BD13" w14:textId="77777777" w:rsidR="00E90F0F" w:rsidRDefault="00E90F0F" w:rsidP="005C675F">
            <w:pPr>
              <w:pStyle w:val="TableText"/>
            </w:pPr>
            <w:r>
              <w:t>Recharge</w:t>
            </w:r>
          </w:p>
        </w:tc>
        <w:tc>
          <w:tcPr>
            <w:tcW w:w="788" w:type="dxa"/>
          </w:tcPr>
          <w:p w14:paraId="5B8259A4" w14:textId="77777777" w:rsidR="00E90F0F" w:rsidRDefault="00E90F0F" w:rsidP="005C675F">
            <w:pPr>
              <w:pStyle w:val="TableTextRight"/>
              <w:jc w:val="center"/>
            </w:pPr>
            <w:r>
              <w:t>mm/yr</w:t>
            </w:r>
          </w:p>
        </w:tc>
        <w:tc>
          <w:tcPr>
            <w:tcW w:w="1480" w:type="dxa"/>
            <w:vAlign w:val="bottom"/>
          </w:tcPr>
          <w:p w14:paraId="32B5DD51" w14:textId="77777777" w:rsidR="00E90F0F" w:rsidRPr="00CF2849" w:rsidRDefault="00E90F0F" w:rsidP="005C675F">
            <w:pPr>
              <w:pStyle w:val="TableTextRight"/>
            </w:pPr>
            <w:r w:rsidRPr="00CF2849">
              <w:t>67.20</w:t>
            </w:r>
          </w:p>
        </w:tc>
        <w:tc>
          <w:tcPr>
            <w:tcW w:w="2126" w:type="dxa"/>
            <w:vAlign w:val="bottom"/>
          </w:tcPr>
          <w:p w14:paraId="05F8461E" w14:textId="77777777" w:rsidR="00E90F0F" w:rsidRPr="00CF2849" w:rsidRDefault="00E90F0F" w:rsidP="005C675F">
            <w:pPr>
              <w:pStyle w:val="TableTextRight"/>
            </w:pPr>
            <w:r w:rsidRPr="00CF2849">
              <w:t>67.20</w:t>
            </w:r>
          </w:p>
        </w:tc>
        <w:tc>
          <w:tcPr>
            <w:tcW w:w="1076" w:type="dxa"/>
            <w:vAlign w:val="bottom"/>
          </w:tcPr>
          <w:p w14:paraId="20A6B0A3" w14:textId="77777777" w:rsidR="00E90F0F" w:rsidRPr="00CF2849" w:rsidRDefault="00E90F0F" w:rsidP="005C675F">
            <w:pPr>
              <w:pStyle w:val="TableTextRight"/>
            </w:pPr>
            <w:r>
              <w:t>0</w:t>
            </w:r>
          </w:p>
        </w:tc>
      </w:tr>
      <w:tr w:rsidR="00E90F0F" w14:paraId="1CE6424D"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E5F1A85" w14:textId="77777777" w:rsidR="00E90F0F" w:rsidRDefault="00E90F0F" w:rsidP="005C675F">
            <w:pPr>
              <w:pStyle w:val="TableText"/>
            </w:pPr>
          </w:p>
        </w:tc>
        <w:tc>
          <w:tcPr>
            <w:tcW w:w="2835" w:type="dxa"/>
          </w:tcPr>
          <w:p w14:paraId="2189597A" w14:textId="77777777" w:rsidR="00E90F0F" w:rsidRDefault="00E90F0F" w:rsidP="005C675F">
            <w:pPr>
              <w:pStyle w:val="TableText"/>
            </w:pPr>
            <w:r>
              <w:t>Evapotranspiration</w:t>
            </w:r>
          </w:p>
        </w:tc>
        <w:tc>
          <w:tcPr>
            <w:tcW w:w="788" w:type="dxa"/>
          </w:tcPr>
          <w:p w14:paraId="2D3A6C39" w14:textId="77777777" w:rsidR="00E90F0F" w:rsidRDefault="00E90F0F" w:rsidP="005C675F">
            <w:pPr>
              <w:pStyle w:val="TableTextRight"/>
              <w:jc w:val="center"/>
            </w:pPr>
            <w:r>
              <w:t>mm/yr</w:t>
            </w:r>
          </w:p>
        </w:tc>
        <w:tc>
          <w:tcPr>
            <w:tcW w:w="1480" w:type="dxa"/>
            <w:vAlign w:val="bottom"/>
          </w:tcPr>
          <w:p w14:paraId="35568473" w14:textId="77777777" w:rsidR="00E90F0F" w:rsidRPr="00CF2849" w:rsidRDefault="00E90F0F" w:rsidP="005C675F">
            <w:pPr>
              <w:pStyle w:val="TableTextRight"/>
            </w:pPr>
            <w:r w:rsidRPr="00CF2849">
              <w:t>-73.18</w:t>
            </w:r>
          </w:p>
        </w:tc>
        <w:tc>
          <w:tcPr>
            <w:tcW w:w="2126" w:type="dxa"/>
            <w:vAlign w:val="bottom"/>
          </w:tcPr>
          <w:p w14:paraId="5323FD07" w14:textId="77777777" w:rsidR="00E90F0F" w:rsidRPr="00CF2849" w:rsidRDefault="00E90F0F" w:rsidP="005C675F">
            <w:pPr>
              <w:pStyle w:val="TableTextRight"/>
            </w:pPr>
            <w:r w:rsidRPr="00CF2849">
              <w:t>-71.94</w:t>
            </w:r>
          </w:p>
        </w:tc>
        <w:tc>
          <w:tcPr>
            <w:tcW w:w="1076" w:type="dxa"/>
            <w:vAlign w:val="bottom"/>
          </w:tcPr>
          <w:p w14:paraId="26AED9CD" w14:textId="77777777" w:rsidR="00E90F0F" w:rsidRPr="00CF2849" w:rsidRDefault="00E90F0F" w:rsidP="005C675F">
            <w:pPr>
              <w:pStyle w:val="TableTextRight"/>
            </w:pPr>
            <w:r w:rsidRPr="00CF2849">
              <w:t>-1.24</w:t>
            </w:r>
          </w:p>
        </w:tc>
      </w:tr>
      <w:tr w:rsidR="00E90F0F" w14:paraId="6757B14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88A399F" w14:textId="77777777" w:rsidR="00E90F0F" w:rsidRDefault="00E90F0F" w:rsidP="005C675F">
            <w:pPr>
              <w:pStyle w:val="TableText"/>
            </w:pPr>
          </w:p>
        </w:tc>
        <w:tc>
          <w:tcPr>
            <w:tcW w:w="2835" w:type="dxa"/>
          </w:tcPr>
          <w:p w14:paraId="79D164B2" w14:textId="77777777" w:rsidR="00E90F0F" w:rsidRDefault="00E90F0F" w:rsidP="005C675F">
            <w:pPr>
              <w:pStyle w:val="TableText"/>
            </w:pPr>
            <w:r>
              <w:t>Baseflow (discharge to stream)</w:t>
            </w:r>
          </w:p>
        </w:tc>
        <w:tc>
          <w:tcPr>
            <w:tcW w:w="788" w:type="dxa"/>
          </w:tcPr>
          <w:p w14:paraId="7110FBFE" w14:textId="77777777" w:rsidR="00E90F0F" w:rsidRDefault="00E90F0F" w:rsidP="005C675F">
            <w:pPr>
              <w:pStyle w:val="TableTextRight"/>
              <w:jc w:val="center"/>
            </w:pPr>
            <w:r>
              <w:t>mm/yr</w:t>
            </w:r>
          </w:p>
        </w:tc>
        <w:tc>
          <w:tcPr>
            <w:tcW w:w="1480" w:type="dxa"/>
            <w:vAlign w:val="bottom"/>
          </w:tcPr>
          <w:p w14:paraId="33A03EE1" w14:textId="77777777" w:rsidR="00E90F0F" w:rsidRPr="00CF2849" w:rsidRDefault="00E90F0F" w:rsidP="005C675F">
            <w:pPr>
              <w:pStyle w:val="TableTextRight"/>
            </w:pPr>
            <w:r w:rsidRPr="00CF2849">
              <w:t>-18.93</w:t>
            </w:r>
          </w:p>
        </w:tc>
        <w:tc>
          <w:tcPr>
            <w:tcW w:w="2126" w:type="dxa"/>
            <w:vAlign w:val="bottom"/>
          </w:tcPr>
          <w:p w14:paraId="2598FE1B" w14:textId="77777777" w:rsidR="00E90F0F" w:rsidRPr="00CF2849" w:rsidRDefault="00E90F0F" w:rsidP="005C675F">
            <w:pPr>
              <w:pStyle w:val="TableTextRight"/>
            </w:pPr>
            <w:r w:rsidRPr="00CF2849">
              <w:t>-18.82</w:t>
            </w:r>
          </w:p>
        </w:tc>
        <w:tc>
          <w:tcPr>
            <w:tcW w:w="1076" w:type="dxa"/>
            <w:vAlign w:val="bottom"/>
          </w:tcPr>
          <w:p w14:paraId="79590668" w14:textId="77777777" w:rsidR="00E90F0F" w:rsidRPr="00CF2849" w:rsidRDefault="00E90F0F" w:rsidP="005C675F">
            <w:pPr>
              <w:pStyle w:val="TableTextRight"/>
            </w:pPr>
            <w:r w:rsidRPr="00CF2849">
              <w:t>-0.11</w:t>
            </w:r>
          </w:p>
        </w:tc>
      </w:tr>
      <w:tr w:rsidR="00E90F0F" w14:paraId="4DF39A1C"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2A37CCA0" w14:textId="77777777" w:rsidR="00E90F0F" w:rsidRDefault="00E90F0F" w:rsidP="005C675F">
            <w:pPr>
              <w:pStyle w:val="TableText"/>
            </w:pPr>
          </w:p>
        </w:tc>
        <w:tc>
          <w:tcPr>
            <w:tcW w:w="2835" w:type="dxa"/>
          </w:tcPr>
          <w:p w14:paraId="39B1F0F0" w14:textId="77777777" w:rsidR="00E90F0F" w:rsidRDefault="00E90F0F" w:rsidP="005C675F">
            <w:pPr>
              <w:pStyle w:val="TableText"/>
            </w:pPr>
            <w:r>
              <w:t>Licensed extractions</w:t>
            </w:r>
          </w:p>
        </w:tc>
        <w:tc>
          <w:tcPr>
            <w:tcW w:w="788" w:type="dxa"/>
          </w:tcPr>
          <w:p w14:paraId="7A7506B8" w14:textId="77777777" w:rsidR="00E90F0F" w:rsidRDefault="00E90F0F" w:rsidP="005C675F">
            <w:pPr>
              <w:pStyle w:val="TableTextRight"/>
              <w:jc w:val="center"/>
            </w:pPr>
            <w:r>
              <w:t>mm/yr</w:t>
            </w:r>
          </w:p>
        </w:tc>
        <w:tc>
          <w:tcPr>
            <w:tcW w:w="1480" w:type="dxa"/>
            <w:vAlign w:val="bottom"/>
          </w:tcPr>
          <w:p w14:paraId="768FB162" w14:textId="77777777" w:rsidR="00E90F0F" w:rsidRPr="00CF2849" w:rsidRDefault="00E90F0F" w:rsidP="005C675F">
            <w:pPr>
              <w:pStyle w:val="TableTextRight"/>
            </w:pPr>
            <w:r w:rsidRPr="00CF2849">
              <w:t>-6.41</w:t>
            </w:r>
          </w:p>
        </w:tc>
        <w:tc>
          <w:tcPr>
            <w:tcW w:w="2126" w:type="dxa"/>
            <w:vAlign w:val="bottom"/>
          </w:tcPr>
          <w:p w14:paraId="0194F637" w14:textId="77777777" w:rsidR="00E90F0F" w:rsidRPr="00CF2849" w:rsidRDefault="00E90F0F" w:rsidP="005C675F">
            <w:pPr>
              <w:pStyle w:val="TableTextRight"/>
            </w:pPr>
            <w:r w:rsidRPr="00CF2849">
              <w:t>-9.81</w:t>
            </w:r>
          </w:p>
        </w:tc>
        <w:tc>
          <w:tcPr>
            <w:tcW w:w="1076" w:type="dxa"/>
            <w:vAlign w:val="bottom"/>
          </w:tcPr>
          <w:p w14:paraId="4AB647F7" w14:textId="77777777" w:rsidR="00E90F0F" w:rsidRPr="00CF2849" w:rsidRDefault="00E90F0F" w:rsidP="005C675F">
            <w:pPr>
              <w:pStyle w:val="TableTextRight"/>
            </w:pPr>
            <w:r w:rsidRPr="00CF2849">
              <w:t>3.40</w:t>
            </w:r>
          </w:p>
        </w:tc>
      </w:tr>
      <w:tr w:rsidR="00E90F0F" w14:paraId="01CDF2E6"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56BFF23" w14:textId="77777777" w:rsidR="00E90F0F" w:rsidRDefault="00E90F0F" w:rsidP="005C675F">
            <w:pPr>
              <w:pStyle w:val="TableText"/>
            </w:pPr>
          </w:p>
        </w:tc>
        <w:tc>
          <w:tcPr>
            <w:tcW w:w="2835" w:type="dxa"/>
          </w:tcPr>
          <w:p w14:paraId="6B27A8D2" w14:textId="77777777" w:rsidR="00E90F0F" w:rsidRDefault="00E90F0F" w:rsidP="005C675F">
            <w:pPr>
              <w:pStyle w:val="TableText"/>
            </w:pPr>
            <w:r>
              <w:t>Change in storage</w:t>
            </w:r>
          </w:p>
        </w:tc>
        <w:tc>
          <w:tcPr>
            <w:tcW w:w="788" w:type="dxa"/>
          </w:tcPr>
          <w:p w14:paraId="6B846896" w14:textId="77777777" w:rsidR="00E90F0F" w:rsidRDefault="00E90F0F" w:rsidP="005C675F">
            <w:pPr>
              <w:pStyle w:val="TableTextRight"/>
              <w:jc w:val="center"/>
            </w:pPr>
            <w:r>
              <w:t>mm/yr</w:t>
            </w:r>
          </w:p>
        </w:tc>
        <w:tc>
          <w:tcPr>
            <w:tcW w:w="1480" w:type="dxa"/>
            <w:vAlign w:val="bottom"/>
          </w:tcPr>
          <w:p w14:paraId="51AD3CB3" w14:textId="77777777" w:rsidR="00E90F0F" w:rsidRPr="00CF2849" w:rsidRDefault="00E90F0F" w:rsidP="005C675F">
            <w:pPr>
              <w:pStyle w:val="TableTextRight"/>
            </w:pPr>
            <w:r w:rsidRPr="00CF2849">
              <w:t>18.07</w:t>
            </w:r>
          </w:p>
        </w:tc>
        <w:tc>
          <w:tcPr>
            <w:tcW w:w="2126" w:type="dxa"/>
            <w:vAlign w:val="bottom"/>
          </w:tcPr>
          <w:p w14:paraId="7DFE82C1" w14:textId="77777777" w:rsidR="00E90F0F" w:rsidRPr="00CF2849" w:rsidRDefault="00E90F0F" w:rsidP="005C675F">
            <w:pPr>
              <w:pStyle w:val="TableTextRight"/>
            </w:pPr>
            <w:r w:rsidRPr="00CF2849">
              <w:t>20.63</w:t>
            </w:r>
          </w:p>
        </w:tc>
        <w:tc>
          <w:tcPr>
            <w:tcW w:w="1076" w:type="dxa"/>
            <w:vAlign w:val="bottom"/>
          </w:tcPr>
          <w:p w14:paraId="27EB1D40" w14:textId="77777777" w:rsidR="00E90F0F" w:rsidRPr="00CF2849" w:rsidRDefault="00E90F0F" w:rsidP="005C675F">
            <w:pPr>
              <w:pStyle w:val="TableTextRight"/>
            </w:pPr>
            <w:r w:rsidRPr="00CF2849">
              <w:t>-2.56</w:t>
            </w:r>
          </w:p>
        </w:tc>
      </w:tr>
    </w:tbl>
    <w:p w14:paraId="54EC2271" w14:textId="77777777" w:rsidR="00A85AC7" w:rsidRPr="00A85AC7" w:rsidRDefault="00A85AC7" w:rsidP="00A85AC7">
      <w:pPr>
        <w:pStyle w:val="BodyText"/>
      </w:pPr>
    </w:p>
    <w:p w14:paraId="01F22E6F" w14:textId="77777777" w:rsidR="00E90F0F" w:rsidRDefault="00E90F0F" w:rsidP="00E90F0F">
      <w:pPr>
        <w:pStyle w:val="Caption"/>
      </w:pPr>
      <w:bookmarkStart w:id="42" w:name="_Ref441153703"/>
      <w:bookmarkStart w:id="43" w:name="_Toc444675042"/>
      <w:bookmarkStart w:id="44" w:name="_Toc483861637"/>
      <w:r>
        <w:t xml:space="preserve">Table </w:t>
      </w:r>
      <w:r w:rsidR="002D6056">
        <w:fldChar w:fldCharType="begin"/>
      </w:r>
      <w:r w:rsidR="002D6056">
        <w:instrText xml:space="preserve"> SEQ Table \* ARABIC </w:instrText>
      </w:r>
      <w:r w:rsidR="002D6056">
        <w:fldChar w:fldCharType="separate"/>
      </w:r>
      <w:r w:rsidR="00F463DD">
        <w:rPr>
          <w:noProof/>
        </w:rPr>
        <w:t>5</w:t>
      </w:r>
      <w:r w:rsidR="002D6056">
        <w:rPr>
          <w:noProof/>
        </w:rPr>
        <w:fldChar w:fldCharType="end"/>
      </w:r>
      <w:bookmarkEnd w:id="42"/>
      <w:r>
        <w:t xml:space="preserve"> </w:t>
      </w:r>
      <w:r w:rsidR="009F3BEB">
        <w:tab/>
      </w:r>
      <w:r>
        <w:t>Water balance (mm/yr) in the Gippsland Basin for 2043 to 2072</w:t>
      </w:r>
      <w:bookmarkEnd w:id="43"/>
      <w:bookmarkEnd w:id="44"/>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65C421F7"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42EC1996" w14:textId="77777777" w:rsidR="00E90F0F" w:rsidRPr="008365D4" w:rsidRDefault="00E90F0F" w:rsidP="005C675F">
            <w:pPr>
              <w:pStyle w:val="TableHeading"/>
            </w:pPr>
          </w:p>
        </w:tc>
        <w:tc>
          <w:tcPr>
            <w:tcW w:w="2835" w:type="dxa"/>
          </w:tcPr>
          <w:p w14:paraId="769E7159" w14:textId="77777777" w:rsidR="00E90F0F" w:rsidRPr="00974617" w:rsidRDefault="00E90F0F" w:rsidP="005C675F">
            <w:pPr>
              <w:pStyle w:val="TableHeading"/>
            </w:pPr>
            <w:r w:rsidRPr="00F476F5">
              <w:t>Water balance term</w:t>
            </w:r>
          </w:p>
        </w:tc>
        <w:tc>
          <w:tcPr>
            <w:tcW w:w="788" w:type="dxa"/>
          </w:tcPr>
          <w:p w14:paraId="376F5CB7" w14:textId="77777777" w:rsidR="00E90F0F" w:rsidRPr="00974617" w:rsidRDefault="00E90F0F" w:rsidP="005C675F">
            <w:pPr>
              <w:pStyle w:val="TableHeadingCentred"/>
            </w:pPr>
            <w:r w:rsidRPr="00F476F5">
              <w:t>Units</w:t>
            </w:r>
          </w:p>
        </w:tc>
        <w:tc>
          <w:tcPr>
            <w:tcW w:w="1480" w:type="dxa"/>
          </w:tcPr>
          <w:p w14:paraId="4644BC36" w14:textId="77777777" w:rsidR="00E90F0F" w:rsidRPr="00974617" w:rsidRDefault="00E90F0F" w:rsidP="005C675F">
            <w:pPr>
              <w:pStyle w:val="TableHeadingCentred"/>
            </w:pPr>
            <w:r w:rsidRPr="00F476F5">
              <w:t>Under the baseline</w:t>
            </w:r>
          </w:p>
        </w:tc>
        <w:tc>
          <w:tcPr>
            <w:tcW w:w="2126" w:type="dxa"/>
          </w:tcPr>
          <w:p w14:paraId="55F53464" w14:textId="77777777" w:rsidR="00E90F0F" w:rsidRPr="00974617" w:rsidRDefault="00E90F0F" w:rsidP="005C675F">
            <w:pPr>
              <w:pStyle w:val="TableHeadingCentred"/>
            </w:pPr>
            <w:r w:rsidRPr="00F476F5">
              <w:t>Under the coal resource development pathway</w:t>
            </w:r>
          </w:p>
        </w:tc>
        <w:tc>
          <w:tcPr>
            <w:tcW w:w="1076" w:type="dxa"/>
          </w:tcPr>
          <w:p w14:paraId="3AE7B2D3" w14:textId="77777777" w:rsidR="00E90F0F" w:rsidRPr="00974617" w:rsidRDefault="00E90F0F" w:rsidP="005C675F">
            <w:pPr>
              <w:pStyle w:val="TableHeadingCentred"/>
            </w:pPr>
            <w:r w:rsidRPr="00F476F5">
              <w:t>Difference</w:t>
            </w:r>
          </w:p>
        </w:tc>
      </w:tr>
      <w:tr w:rsidR="00E90F0F" w14:paraId="193E294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3057EE5A" w14:textId="77777777" w:rsidR="00E90F0F" w:rsidRDefault="00E90F0F" w:rsidP="005C675F">
            <w:pPr>
              <w:pStyle w:val="TableText"/>
            </w:pPr>
            <w:r>
              <w:t>Surface water</w:t>
            </w:r>
          </w:p>
        </w:tc>
        <w:tc>
          <w:tcPr>
            <w:tcW w:w="2835" w:type="dxa"/>
          </w:tcPr>
          <w:p w14:paraId="385FC292" w14:textId="77777777" w:rsidR="00E90F0F" w:rsidRDefault="00E90F0F" w:rsidP="005C675F">
            <w:pPr>
              <w:pStyle w:val="TableText"/>
            </w:pPr>
            <w:r>
              <w:t>Rainfall</w:t>
            </w:r>
          </w:p>
        </w:tc>
        <w:tc>
          <w:tcPr>
            <w:tcW w:w="788" w:type="dxa"/>
          </w:tcPr>
          <w:p w14:paraId="4CB826A4" w14:textId="77777777" w:rsidR="00E90F0F" w:rsidRDefault="00E90F0F" w:rsidP="005C675F">
            <w:pPr>
              <w:pStyle w:val="TableTextRight"/>
              <w:jc w:val="center"/>
            </w:pPr>
            <w:r>
              <w:t>mm/yr</w:t>
            </w:r>
          </w:p>
        </w:tc>
        <w:tc>
          <w:tcPr>
            <w:tcW w:w="1480" w:type="dxa"/>
            <w:vAlign w:val="bottom"/>
          </w:tcPr>
          <w:p w14:paraId="4FAF45FB" w14:textId="77777777" w:rsidR="00E90F0F" w:rsidRPr="0090724A" w:rsidRDefault="00E90F0F" w:rsidP="005C675F">
            <w:pPr>
              <w:pStyle w:val="TableTextRight"/>
            </w:pPr>
            <w:r w:rsidRPr="0090724A">
              <w:t>859.50</w:t>
            </w:r>
          </w:p>
        </w:tc>
        <w:tc>
          <w:tcPr>
            <w:tcW w:w="2126" w:type="dxa"/>
            <w:vAlign w:val="bottom"/>
          </w:tcPr>
          <w:p w14:paraId="121C9750" w14:textId="77777777" w:rsidR="00E90F0F" w:rsidRPr="0090724A" w:rsidRDefault="00E90F0F" w:rsidP="005C675F">
            <w:pPr>
              <w:pStyle w:val="TableTextRight"/>
            </w:pPr>
            <w:r w:rsidRPr="0090724A">
              <w:t>859.50</w:t>
            </w:r>
          </w:p>
        </w:tc>
        <w:tc>
          <w:tcPr>
            <w:tcW w:w="1076" w:type="dxa"/>
            <w:vAlign w:val="bottom"/>
          </w:tcPr>
          <w:p w14:paraId="6DE58577" w14:textId="77777777" w:rsidR="00E90F0F" w:rsidRPr="0090724A" w:rsidRDefault="00E90F0F" w:rsidP="005C675F">
            <w:pPr>
              <w:pStyle w:val="TableTextRight"/>
            </w:pPr>
            <w:r>
              <w:t>0</w:t>
            </w:r>
          </w:p>
        </w:tc>
      </w:tr>
      <w:tr w:rsidR="00E90F0F" w14:paraId="3069EFD8"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0C27D29" w14:textId="77777777" w:rsidR="00E90F0F" w:rsidRDefault="00E90F0F" w:rsidP="005C675F">
            <w:pPr>
              <w:pStyle w:val="TableText"/>
            </w:pPr>
          </w:p>
        </w:tc>
        <w:tc>
          <w:tcPr>
            <w:tcW w:w="2835" w:type="dxa"/>
          </w:tcPr>
          <w:p w14:paraId="404844BE" w14:textId="77777777" w:rsidR="00E90F0F" w:rsidRDefault="00E90F0F" w:rsidP="005C675F">
            <w:pPr>
              <w:pStyle w:val="TableText"/>
            </w:pPr>
            <w:r>
              <w:t>Evapotranspiration</w:t>
            </w:r>
          </w:p>
        </w:tc>
        <w:tc>
          <w:tcPr>
            <w:tcW w:w="788" w:type="dxa"/>
          </w:tcPr>
          <w:p w14:paraId="2F82055E" w14:textId="77777777" w:rsidR="00E90F0F" w:rsidRDefault="00E90F0F" w:rsidP="005C675F">
            <w:pPr>
              <w:pStyle w:val="TableTextRight"/>
              <w:jc w:val="center"/>
            </w:pPr>
            <w:r>
              <w:t>mm/yr</w:t>
            </w:r>
          </w:p>
        </w:tc>
        <w:tc>
          <w:tcPr>
            <w:tcW w:w="1480" w:type="dxa"/>
            <w:vAlign w:val="bottom"/>
          </w:tcPr>
          <w:p w14:paraId="2A14AC02" w14:textId="77777777" w:rsidR="00E90F0F" w:rsidRPr="0090724A" w:rsidRDefault="00E90F0F" w:rsidP="005C675F">
            <w:pPr>
              <w:pStyle w:val="TableTextRight"/>
            </w:pPr>
            <w:r w:rsidRPr="0090724A">
              <w:t>606.12</w:t>
            </w:r>
          </w:p>
        </w:tc>
        <w:tc>
          <w:tcPr>
            <w:tcW w:w="2126" w:type="dxa"/>
            <w:vAlign w:val="bottom"/>
          </w:tcPr>
          <w:p w14:paraId="76179FCA" w14:textId="77777777" w:rsidR="00E90F0F" w:rsidRPr="0090724A" w:rsidRDefault="00E90F0F" w:rsidP="005C675F">
            <w:pPr>
              <w:pStyle w:val="TableTextRight"/>
            </w:pPr>
            <w:r w:rsidRPr="0090724A">
              <w:t>606.12</w:t>
            </w:r>
          </w:p>
        </w:tc>
        <w:tc>
          <w:tcPr>
            <w:tcW w:w="1076" w:type="dxa"/>
            <w:vAlign w:val="bottom"/>
          </w:tcPr>
          <w:p w14:paraId="035A0B23" w14:textId="77777777" w:rsidR="00E90F0F" w:rsidRPr="0090724A" w:rsidRDefault="00E90F0F" w:rsidP="005C675F">
            <w:pPr>
              <w:pStyle w:val="TableTextRight"/>
            </w:pPr>
            <w:r>
              <w:t>0</w:t>
            </w:r>
          </w:p>
        </w:tc>
      </w:tr>
      <w:tr w:rsidR="00E90F0F" w14:paraId="3515C42E"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B22F8CC" w14:textId="77777777" w:rsidR="00E90F0F" w:rsidRDefault="00E90F0F" w:rsidP="005C675F">
            <w:pPr>
              <w:pStyle w:val="TableText"/>
            </w:pPr>
          </w:p>
        </w:tc>
        <w:tc>
          <w:tcPr>
            <w:tcW w:w="2835" w:type="dxa"/>
          </w:tcPr>
          <w:p w14:paraId="37AFA751" w14:textId="77777777" w:rsidR="00E90F0F" w:rsidRDefault="00E90F0F" w:rsidP="005C675F">
            <w:pPr>
              <w:pStyle w:val="TableText"/>
            </w:pPr>
            <w:r>
              <w:t>Surface water inflow</w:t>
            </w:r>
          </w:p>
        </w:tc>
        <w:tc>
          <w:tcPr>
            <w:tcW w:w="788" w:type="dxa"/>
          </w:tcPr>
          <w:p w14:paraId="68B295FB" w14:textId="77777777" w:rsidR="00E90F0F" w:rsidRDefault="00E90F0F" w:rsidP="005C675F">
            <w:pPr>
              <w:pStyle w:val="TableTextRight"/>
              <w:jc w:val="center"/>
            </w:pPr>
            <w:r>
              <w:t>mm/yr</w:t>
            </w:r>
          </w:p>
        </w:tc>
        <w:tc>
          <w:tcPr>
            <w:tcW w:w="1480" w:type="dxa"/>
            <w:vAlign w:val="bottom"/>
          </w:tcPr>
          <w:p w14:paraId="2630A9EF" w14:textId="77777777" w:rsidR="00E90F0F" w:rsidRPr="0090724A" w:rsidRDefault="00E90F0F" w:rsidP="005C675F">
            <w:pPr>
              <w:pStyle w:val="TableTextRight"/>
            </w:pPr>
            <w:r w:rsidRPr="0090724A">
              <w:t>137.04</w:t>
            </w:r>
          </w:p>
        </w:tc>
        <w:tc>
          <w:tcPr>
            <w:tcW w:w="2126" w:type="dxa"/>
            <w:vAlign w:val="bottom"/>
          </w:tcPr>
          <w:p w14:paraId="33F3F0F2" w14:textId="77777777" w:rsidR="00E90F0F" w:rsidRPr="0090724A" w:rsidRDefault="00E90F0F" w:rsidP="005C675F">
            <w:pPr>
              <w:pStyle w:val="TableTextRight"/>
            </w:pPr>
            <w:r w:rsidRPr="0090724A">
              <w:t>137.04</w:t>
            </w:r>
          </w:p>
        </w:tc>
        <w:tc>
          <w:tcPr>
            <w:tcW w:w="1076" w:type="dxa"/>
            <w:vAlign w:val="bottom"/>
          </w:tcPr>
          <w:p w14:paraId="306F3374" w14:textId="77777777" w:rsidR="00E90F0F" w:rsidRPr="0090724A" w:rsidRDefault="00E90F0F" w:rsidP="005C675F">
            <w:pPr>
              <w:pStyle w:val="TableTextRight"/>
            </w:pPr>
            <w:r>
              <w:t>0</w:t>
            </w:r>
          </w:p>
        </w:tc>
      </w:tr>
      <w:tr w:rsidR="00E90F0F" w14:paraId="4D5F6FC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1F13E6CA" w14:textId="77777777" w:rsidR="00E90F0F" w:rsidRDefault="00E90F0F" w:rsidP="005C675F">
            <w:pPr>
              <w:pStyle w:val="TableText"/>
            </w:pPr>
            <w:r>
              <w:t>Groundwater</w:t>
            </w:r>
          </w:p>
        </w:tc>
        <w:tc>
          <w:tcPr>
            <w:tcW w:w="2835" w:type="dxa"/>
          </w:tcPr>
          <w:p w14:paraId="59899133" w14:textId="77777777" w:rsidR="00E90F0F" w:rsidRDefault="00E90F0F" w:rsidP="005C675F">
            <w:pPr>
              <w:pStyle w:val="TableText"/>
            </w:pPr>
            <w:r>
              <w:t>Recharge</w:t>
            </w:r>
          </w:p>
        </w:tc>
        <w:tc>
          <w:tcPr>
            <w:tcW w:w="788" w:type="dxa"/>
          </w:tcPr>
          <w:p w14:paraId="0D9425C0" w14:textId="77777777" w:rsidR="00E90F0F" w:rsidRDefault="00E90F0F" w:rsidP="005C675F">
            <w:pPr>
              <w:pStyle w:val="TableTextRight"/>
              <w:jc w:val="center"/>
            </w:pPr>
            <w:r>
              <w:t>mm/yr</w:t>
            </w:r>
          </w:p>
        </w:tc>
        <w:tc>
          <w:tcPr>
            <w:tcW w:w="1480" w:type="dxa"/>
            <w:vAlign w:val="bottom"/>
          </w:tcPr>
          <w:p w14:paraId="0778F086" w14:textId="77777777" w:rsidR="00E90F0F" w:rsidRPr="0090724A" w:rsidRDefault="00E90F0F" w:rsidP="005C675F">
            <w:pPr>
              <w:pStyle w:val="TableTextRight"/>
            </w:pPr>
            <w:r w:rsidRPr="0090724A">
              <w:t>64.53</w:t>
            </w:r>
          </w:p>
        </w:tc>
        <w:tc>
          <w:tcPr>
            <w:tcW w:w="2126" w:type="dxa"/>
            <w:vAlign w:val="bottom"/>
          </w:tcPr>
          <w:p w14:paraId="45AFF9E1" w14:textId="77777777" w:rsidR="00E90F0F" w:rsidRPr="0090724A" w:rsidRDefault="00E90F0F" w:rsidP="005C675F">
            <w:pPr>
              <w:pStyle w:val="TableTextRight"/>
            </w:pPr>
            <w:r w:rsidRPr="0090724A">
              <w:t>64.53</w:t>
            </w:r>
          </w:p>
        </w:tc>
        <w:tc>
          <w:tcPr>
            <w:tcW w:w="1076" w:type="dxa"/>
            <w:vAlign w:val="bottom"/>
          </w:tcPr>
          <w:p w14:paraId="0B12053B" w14:textId="77777777" w:rsidR="00E90F0F" w:rsidRPr="0090724A" w:rsidRDefault="00E90F0F" w:rsidP="005C675F">
            <w:pPr>
              <w:pStyle w:val="TableTextRight"/>
            </w:pPr>
            <w:r>
              <w:t>0</w:t>
            </w:r>
          </w:p>
        </w:tc>
      </w:tr>
      <w:tr w:rsidR="00E90F0F" w14:paraId="18D99F2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14F890B" w14:textId="77777777" w:rsidR="00E90F0F" w:rsidRDefault="00E90F0F" w:rsidP="005C675F">
            <w:pPr>
              <w:pStyle w:val="TableText"/>
            </w:pPr>
          </w:p>
        </w:tc>
        <w:tc>
          <w:tcPr>
            <w:tcW w:w="2835" w:type="dxa"/>
          </w:tcPr>
          <w:p w14:paraId="434958D7" w14:textId="77777777" w:rsidR="00E90F0F" w:rsidRDefault="00E90F0F" w:rsidP="005C675F">
            <w:pPr>
              <w:pStyle w:val="TableText"/>
            </w:pPr>
            <w:r>
              <w:t>Evapotranspiration</w:t>
            </w:r>
          </w:p>
        </w:tc>
        <w:tc>
          <w:tcPr>
            <w:tcW w:w="788" w:type="dxa"/>
          </w:tcPr>
          <w:p w14:paraId="6FE214E2" w14:textId="77777777" w:rsidR="00E90F0F" w:rsidRDefault="00E90F0F" w:rsidP="005C675F">
            <w:pPr>
              <w:pStyle w:val="TableTextRight"/>
              <w:jc w:val="center"/>
            </w:pPr>
            <w:r>
              <w:t>mm/yr</w:t>
            </w:r>
          </w:p>
        </w:tc>
        <w:tc>
          <w:tcPr>
            <w:tcW w:w="1480" w:type="dxa"/>
            <w:vAlign w:val="bottom"/>
          </w:tcPr>
          <w:p w14:paraId="4F4807B4" w14:textId="77777777" w:rsidR="00E90F0F" w:rsidRPr="0090724A" w:rsidRDefault="00E90F0F" w:rsidP="005C675F">
            <w:pPr>
              <w:pStyle w:val="TableTextRight"/>
            </w:pPr>
            <w:r w:rsidRPr="0090724A">
              <w:t>-59.99</w:t>
            </w:r>
          </w:p>
        </w:tc>
        <w:tc>
          <w:tcPr>
            <w:tcW w:w="2126" w:type="dxa"/>
            <w:vAlign w:val="bottom"/>
          </w:tcPr>
          <w:p w14:paraId="195C69EC" w14:textId="77777777" w:rsidR="00E90F0F" w:rsidRPr="0090724A" w:rsidRDefault="00E90F0F" w:rsidP="005C675F">
            <w:pPr>
              <w:pStyle w:val="TableTextRight"/>
            </w:pPr>
            <w:r w:rsidRPr="0090724A">
              <w:t>-58.13</w:t>
            </w:r>
          </w:p>
        </w:tc>
        <w:tc>
          <w:tcPr>
            <w:tcW w:w="1076" w:type="dxa"/>
            <w:vAlign w:val="bottom"/>
          </w:tcPr>
          <w:p w14:paraId="09583AEF" w14:textId="77777777" w:rsidR="00E90F0F" w:rsidRPr="0090724A" w:rsidRDefault="00E90F0F" w:rsidP="005C675F">
            <w:pPr>
              <w:pStyle w:val="TableTextRight"/>
            </w:pPr>
            <w:r w:rsidRPr="0090724A">
              <w:t>-1.86</w:t>
            </w:r>
          </w:p>
        </w:tc>
      </w:tr>
      <w:tr w:rsidR="00E90F0F" w14:paraId="27D22139"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6FBB0A62" w14:textId="77777777" w:rsidR="00E90F0F" w:rsidRDefault="00E90F0F" w:rsidP="005C675F">
            <w:pPr>
              <w:pStyle w:val="TableText"/>
            </w:pPr>
          </w:p>
        </w:tc>
        <w:tc>
          <w:tcPr>
            <w:tcW w:w="2835" w:type="dxa"/>
          </w:tcPr>
          <w:p w14:paraId="758A376D" w14:textId="77777777" w:rsidR="00E90F0F" w:rsidRDefault="00E90F0F" w:rsidP="005C675F">
            <w:pPr>
              <w:pStyle w:val="TableText"/>
            </w:pPr>
            <w:r>
              <w:t>Baseflow (discharge to stream)</w:t>
            </w:r>
          </w:p>
        </w:tc>
        <w:tc>
          <w:tcPr>
            <w:tcW w:w="788" w:type="dxa"/>
          </w:tcPr>
          <w:p w14:paraId="527D4B1B" w14:textId="77777777" w:rsidR="00E90F0F" w:rsidRDefault="00E90F0F" w:rsidP="005C675F">
            <w:pPr>
              <w:pStyle w:val="TableTextRight"/>
              <w:jc w:val="center"/>
            </w:pPr>
            <w:r>
              <w:t>mm/yr</w:t>
            </w:r>
          </w:p>
        </w:tc>
        <w:tc>
          <w:tcPr>
            <w:tcW w:w="1480" w:type="dxa"/>
            <w:vAlign w:val="bottom"/>
          </w:tcPr>
          <w:p w14:paraId="2BB7240D" w14:textId="77777777" w:rsidR="00E90F0F" w:rsidRPr="0090724A" w:rsidRDefault="00E90F0F" w:rsidP="005C675F">
            <w:pPr>
              <w:pStyle w:val="TableTextRight"/>
            </w:pPr>
            <w:r w:rsidRPr="0090724A">
              <w:t>-13.10</w:t>
            </w:r>
          </w:p>
        </w:tc>
        <w:tc>
          <w:tcPr>
            <w:tcW w:w="2126" w:type="dxa"/>
            <w:vAlign w:val="bottom"/>
          </w:tcPr>
          <w:p w14:paraId="2BEEC703" w14:textId="77777777" w:rsidR="00E90F0F" w:rsidRPr="0090724A" w:rsidRDefault="00E90F0F" w:rsidP="005C675F">
            <w:pPr>
              <w:pStyle w:val="TableTextRight"/>
            </w:pPr>
            <w:r w:rsidRPr="0090724A">
              <w:t>-12.93</w:t>
            </w:r>
          </w:p>
        </w:tc>
        <w:tc>
          <w:tcPr>
            <w:tcW w:w="1076" w:type="dxa"/>
            <w:vAlign w:val="bottom"/>
          </w:tcPr>
          <w:p w14:paraId="02559217" w14:textId="77777777" w:rsidR="00E90F0F" w:rsidRPr="0090724A" w:rsidRDefault="00E90F0F" w:rsidP="005C675F">
            <w:pPr>
              <w:pStyle w:val="TableTextRight"/>
            </w:pPr>
            <w:r w:rsidRPr="0090724A">
              <w:t>-0.17</w:t>
            </w:r>
          </w:p>
        </w:tc>
      </w:tr>
      <w:tr w:rsidR="00E90F0F" w14:paraId="2822593A"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3514946" w14:textId="77777777" w:rsidR="00E90F0F" w:rsidRDefault="00E90F0F" w:rsidP="005C675F">
            <w:pPr>
              <w:pStyle w:val="TableText"/>
            </w:pPr>
          </w:p>
        </w:tc>
        <w:tc>
          <w:tcPr>
            <w:tcW w:w="2835" w:type="dxa"/>
          </w:tcPr>
          <w:p w14:paraId="2074CA70" w14:textId="77777777" w:rsidR="00E90F0F" w:rsidRDefault="00E90F0F" w:rsidP="005C675F">
            <w:pPr>
              <w:pStyle w:val="TableText"/>
            </w:pPr>
            <w:r>
              <w:t>Licensed extractions</w:t>
            </w:r>
          </w:p>
        </w:tc>
        <w:tc>
          <w:tcPr>
            <w:tcW w:w="788" w:type="dxa"/>
          </w:tcPr>
          <w:p w14:paraId="3B86F385" w14:textId="77777777" w:rsidR="00E90F0F" w:rsidRDefault="00E90F0F" w:rsidP="005C675F">
            <w:pPr>
              <w:pStyle w:val="TableTextRight"/>
              <w:jc w:val="center"/>
            </w:pPr>
            <w:r>
              <w:t>mm/yr</w:t>
            </w:r>
          </w:p>
        </w:tc>
        <w:tc>
          <w:tcPr>
            <w:tcW w:w="1480" w:type="dxa"/>
            <w:vAlign w:val="bottom"/>
          </w:tcPr>
          <w:p w14:paraId="4338FE12" w14:textId="77777777" w:rsidR="00E90F0F" w:rsidRPr="0090724A" w:rsidRDefault="00E90F0F" w:rsidP="005C675F">
            <w:pPr>
              <w:pStyle w:val="TableTextRight"/>
            </w:pPr>
            <w:r w:rsidRPr="0090724A">
              <w:t>-6.28</w:t>
            </w:r>
          </w:p>
        </w:tc>
        <w:tc>
          <w:tcPr>
            <w:tcW w:w="2126" w:type="dxa"/>
            <w:vAlign w:val="bottom"/>
          </w:tcPr>
          <w:p w14:paraId="7C77E0B0" w14:textId="77777777" w:rsidR="00E90F0F" w:rsidRPr="0090724A" w:rsidRDefault="00E90F0F" w:rsidP="005C675F">
            <w:pPr>
              <w:pStyle w:val="TableTextRight"/>
            </w:pPr>
            <w:r w:rsidRPr="0090724A">
              <w:t>-9.47</w:t>
            </w:r>
          </w:p>
        </w:tc>
        <w:tc>
          <w:tcPr>
            <w:tcW w:w="1076" w:type="dxa"/>
            <w:vAlign w:val="bottom"/>
          </w:tcPr>
          <w:p w14:paraId="1DF3AC36" w14:textId="77777777" w:rsidR="00E90F0F" w:rsidRPr="0090724A" w:rsidRDefault="00E90F0F" w:rsidP="005C675F">
            <w:pPr>
              <w:pStyle w:val="TableTextRight"/>
            </w:pPr>
            <w:r w:rsidRPr="0090724A">
              <w:t>3.19</w:t>
            </w:r>
          </w:p>
        </w:tc>
      </w:tr>
      <w:tr w:rsidR="00E90F0F" w14:paraId="1181E1C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8C5D618" w14:textId="77777777" w:rsidR="00E90F0F" w:rsidRDefault="00E90F0F" w:rsidP="005C675F">
            <w:pPr>
              <w:pStyle w:val="TableText"/>
            </w:pPr>
          </w:p>
        </w:tc>
        <w:tc>
          <w:tcPr>
            <w:tcW w:w="2835" w:type="dxa"/>
          </w:tcPr>
          <w:p w14:paraId="68B33042" w14:textId="77777777" w:rsidR="00E90F0F" w:rsidRDefault="00E90F0F" w:rsidP="005C675F">
            <w:pPr>
              <w:pStyle w:val="TableText"/>
            </w:pPr>
            <w:r>
              <w:t>Change in storage</w:t>
            </w:r>
          </w:p>
        </w:tc>
        <w:tc>
          <w:tcPr>
            <w:tcW w:w="788" w:type="dxa"/>
          </w:tcPr>
          <w:p w14:paraId="3D4F3024" w14:textId="77777777" w:rsidR="00E90F0F" w:rsidRDefault="00E90F0F" w:rsidP="005C675F">
            <w:pPr>
              <w:pStyle w:val="TableTextRight"/>
              <w:jc w:val="center"/>
            </w:pPr>
            <w:r>
              <w:t>mm/yr</w:t>
            </w:r>
          </w:p>
        </w:tc>
        <w:tc>
          <w:tcPr>
            <w:tcW w:w="1480" w:type="dxa"/>
            <w:vAlign w:val="bottom"/>
          </w:tcPr>
          <w:p w14:paraId="21F69897" w14:textId="77777777" w:rsidR="00E90F0F" w:rsidRPr="0090724A" w:rsidRDefault="00E90F0F" w:rsidP="005C675F">
            <w:pPr>
              <w:pStyle w:val="TableTextRight"/>
            </w:pPr>
            <w:r w:rsidRPr="0090724A">
              <w:t>8.63</w:t>
            </w:r>
          </w:p>
        </w:tc>
        <w:tc>
          <w:tcPr>
            <w:tcW w:w="2126" w:type="dxa"/>
            <w:vAlign w:val="bottom"/>
          </w:tcPr>
          <w:p w14:paraId="0C48A596" w14:textId="77777777" w:rsidR="00E90F0F" w:rsidRPr="0090724A" w:rsidRDefault="00E90F0F" w:rsidP="005C675F">
            <w:pPr>
              <w:pStyle w:val="TableTextRight"/>
            </w:pPr>
            <w:r w:rsidRPr="0090724A">
              <w:t>9.27</w:t>
            </w:r>
          </w:p>
        </w:tc>
        <w:tc>
          <w:tcPr>
            <w:tcW w:w="1076" w:type="dxa"/>
            <w:vAlign w:val="bottom"/>
          </w:tcPr>
          <w:p w14:paraId="5A051EF7" w14:textId="77777777" w:rsidR="00E90F0F" w:rsidRPr="0090724A" w:rsidRDefault="00E90F0F" w:rsidP="005C675F">
            <w:pPr>
              <w:pStyle w:val="TableTextRight"/>
            </w:pPr>
            <w:r w:rsidRPr="0090724A">
              <w:t>-0.65</w:t>
            </w:r>
          </w:p>
        </w:tc>
      </w:tr>
    </w:tbl>
    <w:p w14:paraId="3EBEF598" w14:textId="77777777" w:rsidR="00A85AC7" w:rsidRPr="00A85AC7" w:rsidRDefault="00A85AC7" w:rsidP="00A85AC7">
      <w:pPr>
        <w:pStyle w:val="BodyText"/>
      </w:pPr>
      <w:bookmarkStart w:id="45" w:name="_Ref441153711"/>
    </w:p>
    <w:p w14:paraId="3EE09672" w14:textId="77777777" w:rsidR="00A85AC7" w:rsidRDefault="00A85AC7">
      <w:pPr>
        <w:spacing w:after="180"/>
        <w:rPr>
          <w:b/>
          <w:bCs/>
          <w:color w:val="146692" w:themeColor="text2"/>
          <w:sz w:val="20"/>
          <w:szCs w:val="18"/>
        </w:rPr>
      </w:pPr>
      <w:bookmarkStart w:id="46" w:name="_Ref444672414"/>
      <w:bookmarkStart w:id="47" w:name="_Toc444675043"/>
      <w:r>
        <w:br w:type="page"/>
      </w:r>
    </w:p>
    <w:p w14:paraId="48F85F2B" w14:textId="77777777" w:rsidR="00E90F0F" w:rsidRDefault="00E90F0F" w:rsidP="00E90F0F">
      <w:pPr>
        <w:pStyle w:val="Caption"/>
      </w:pPr>
      <w:bookmarkStart w:id="48" w:name="_Toc483861638"/>
      <w:r>
        <w:t xml:space="preserve">Table </w:t>
      </w:r>
      <w:r w:rsidR="002D6056">
        <w:fldChar w:fldCharType="begin"/>
      </w:r>
      <w:r w:rsidR="002D6056">
        <w:instrText xml:space="preserve"> SEQ Table \* ARABIC </w:instrText>
      </w:r>
      <w:r w:rsidR="002D6056">
        <w:fldChar w:fldCharType="separate"/>
      </w:r>
      <w:r w:rsidR="00F463DD">
        <w:rPr>
          <w:noProof/>
        </w:rPr>
        <w:t>6</w:t>
      </w:r>
      <w:r w:rsidR="002D6056">
        <w:rPr>
          <w:noProof/>
        </w:rPr>
        <w:fldChar w:fldCharType="end"/>
      </w:r>
      <w:bookmarkEnd w:id="45"/>
      <w:bookmarkEnd w:id="46"/>
      <w:r>
        <w:t xml:space="preserve"> </w:t>
      </w:r>
      <w:r w:rsidR="009F3BEB">
        <w:tab/>
      </w:r>
      <w:r>
        <w:t>Water balance (mm/yr) in the Gippsland Basin for 2073 to 2102</w:t>
      </w:r>
      <w:bookmarkEnd w:id="47"/>
      <w:bookmarkEnd w:id="48"/>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70A60C90"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7B67C098" w14:textId="77777777" w:rsidR="00E90F0F" w:rsidRPr="008365D4" w:rsidRDefault="00E90F0F" w:rsidP="005C675F">
            <w:pPr>
              <w:pStyle w:val="TableHeading"/>
            </w:pPr>
          </w:p>
        </w:tc>
        <w:tc>
          <w:tcPr>
            <w:tcW w:w="2835" w:type="dxa"/>
          </w:tcPr>
          <w:p w14:paraId="56548E77" w14:textId="77777777" w:rsidR="00E90F0F" w:rsidRPr="00974617" w:rsidRDefault="00E90F0F" w:rsidP="005C675F">
            <w:pPr>
              <w:pStyle w:val="TableHeading"/>
            </w:pPr>
            <w:r w:rsidRPr="00F476F5">
              <w:t>Water balance term</w:t>
            </w:r>
          </w:p>
        </w:tc>
        <w:tc>
          <w:tcPr>
            <w:tcW w:w="788" w:type="dxa"/>
          </w:tcPr>
          <w:p w14:paraId="04EA3FD4" w14:textId="77777777" w:rsidR="00E90F0F" w:rsidRPr="00974617" w:rsidRDefault="00E90F0F" w:rsidP="005C675F">
            <w:pPr>
              <w:pStyle w:val="TableHeadingCentred"/>
            </w:pPr>
            <w:r w:rsidRPr="00F476F5">
              <w:t>Units</w:t>
            </w:r>
          </w:p>
        </w:tc>
        <w:tc>
          <w:tcPr>
            <w:tcW w:w="1480" w:type="dxa"/>
          </w:tcPr>
          <w:p w14:paraId="299F5E44" w14:textId="77777777" w:rsidR="00E90F0F" w:rsidRPr="00974617" w:rsidRDefault="00E90F0F" w:rsidP="005C675F">
            <w:pPr>
              <w:pStyle w:val="TableHeadingCentred"/>
            </w:pPr>
            <w:r w:rsidRPr="00F476F5">
              <w:t>Under the baseline</w:t>
            </w:r>
          </w:p>
        </w:tc>
        <w:tc>
          <w:tcPr>
            <w:tcW w:w="2126" w:type="dxa"/>
          </w:tcPr>
          <w:p w14:paraId="61F01DA9" w14:textId="77777777" w:rsidR="00E90F0F" w:rsidRPr="00974617" w:rsidRDefault="00E90F0F" w:rsidP="005C675F">
            <w:pPr>
              <w:pStyle w:val="TableHeadingCentred"/>
            </w:pPr>
            <w:r w:rsidRPr="00F476F5">
              <w:t>Under the coal resource development pathway</w:t>
            </w:r>
          </w:p>
        </w:tc>
        <w:tc>
          <w:tcPr>
            <w:tcW w:w="1076" w:type="dxa"/>
          </w:tcPr>
          <w:p w14:paraId="53AEB6C2" w14:textId="77777777" w:rsidR="00E90F0F" w:rsidRPr="00974617" w:rsidRDefault="00E90F0F" w:rsidP="005C675F">
            <w:pPr>
              <w:pStyle w:val="TableHeadingCentred"/>
            </w:pPr>
            <w:r w:rsidRPr="00F476F5">
              <w:t>Difference</w:t>
            </w:r>
          </w:p>
        </w:tc>
      </w:tr>
      <w:tr w:rsidR="00E90F0F" w14:paraId="305AB2A3" w14:textId="77777777" w:rsidTr="00A85AC7">
        <w:trPr>
          <w:cnfStyle w:val="000000100000" w:firstRow="0" w:lastRow="0" w:firstColumn="0" w:lastColumn="0" w:oddVBand="0" w:evenVBand="0" w:oddHBand="1" w:evenHBand="0" w:firstRowFirstColumn="0" w:firstRowLastColumn="0" w:lastRowFirstColumn="0" w:lastRowLastColumn="0"/>
          <w:trHeight w:val="283"/>
        </w:trPr>
        <w:tc>
          <w:tcPr>
            <w:tcW w:w="1333" w:type="dxa"/>
            <w:vMerge w:val="restart"/>
          </w:tcPr>
          <w:p w14:paraId="2D3CD338" w14:textId="77777777" w:rsidR="00E90F0F" w:rsidRDefault="00E90F0F" w:rsidP="005C675F">
            <w:pPr>
              <w:pStyle w:val="TableText"/>
            </w:pPr>
            <w:r>
              <w:t>Surface water</w:t>
            </w:r>
          </w:p>
        </w:tc>
        <w:tc>
          <w:tcPr>
            <w:tcW w:w="2835" w:type="dxa"/>
          </w:tcPr>
          <w:p w14:paraId="117FDC32" w14:textId="77777777" w:rsidR="00E90F0F" w:rsidRDefault="00E90F0F" w:rsidP="005C675F">
            <w:pPr>
              <w:pStyle w:val="TableText"/>
            </w:pPr>
            <w:r>
              <w:t>Rainfall</w:t>
            </w:r>
          </w:p>
        </w:tc>
        <w:tc>
          <w:tcPr>
            <w:tcW w:w="788" w:type="dxa"/>
          </w:tcPr>
          <w:p w14:paraId="712F1D43" w14:textId="77777777" w:rsidR="00E90F0F" w:rsidRDefault="00E90F0F" w:rsidP="005C675F">
            <w:pPr>
              <w:pStyle w:val="TableTextRight"/>
              <w:jc w:val="center"/>
            </w:pPr>
            <w:r>
              <w:t>mm/yr</w:t>
            </w:r>
          </w:p>
        </w:tc>
        <w:tc>
          <w:tcPr>
            <w:tcW w:w="1480" w:type="dxa"/>
            <w:vAlign w:val="bottom"/>
          </w:tcPr>
          <w:p w14:paraId="37828EE6" w14:textId="77777777" w:rsidR="00E90F0F" w:rsidRDefault="00E90F0F" w:rsidP="005C675F">
            <w:pPr>
              <w:jc w:val="right"/>
              <w:rPr>
                <w:rFonts w:ascii="Calibri" w:hAnsi="Calibri"/>
              </w:rPr>
            </w:pPr>
            <w:r>
              <w:rPr>
                <w:rFonts w:ascii="Calibri" w:hAnsi="Calibri"/>
              </w:rPr>
              <w:t>843.55</w:t>
            </w:r>
          </w:p>
        </w:tc>
        <w:tc>
          <w:tcPr>
            <w:tcW w:w="2126" w:type="dxa"/>
            <w:vAlign w:val="bottom"/>
          </w:tcPr>
          <w:p w14:paraId="26B0D543" w14:textId="77777777" w:rsidR="00E90F0F" w:rsidRDefault="00E90F0F" w:rsidP="005C675F">
            <w:pPr>
              <w:jc w:val="right"/>
              <w:rPr>
                <w:rFonts w:ascii="Calibri" w:hAnsi="Calibri"/>
              </w:rPr>
            </w:pPr>
            <w:r>
              <w:rPr>
                <w:rFonts w:ascii="Calibri" w:hAnsi="Calibri"/>
              </w:rPr>
              <w:t>843.55</w:t>
            </w:r>
          </w:p>
        </w:tc>
        <w:tc>
          <w:tcPr>
            <w:tcW w:w="1076" w:type="dxa"/>
            <w:vAlign w:val="bottom"/>
          </w:tcPr>
          <w:p w14:paraId="68F23EA8" w14:textId="77777777" w:rsidR="00E90F0F" w:rsidRDefault="00E90F0F" w:rsidP="005C675F">
            <w:pPr>
              <w:jc w:val="right"/>
              <w:rPr>
                <w:rFonts w:ascii="Calibri" w:hAnsi="Calibri"/>
              </w:rPr>
            </w:pPr>
            <w:r>
              <w:rPr>
                <w:rFonts w:ascii="Calibri" w:hAnsi="Calibri"/>
              </w:rPr>
              <w:t>0</w:t>
            </w:r>
          </w:p>
        </w:tc>
      </w:tr>
      <w:tr w:rsidR="00E90F0F" w14:paraId="3032FDF2" w14:textId="77777777" w:rsidTr="00A85AC7">
        <w:trPr>
          <w:cnfStyle w:val="000000010000" w:firstRow="0" w:lastRow="0" w:firstColumn="0" w:lastColumn="0" w:oddVBand="0" w:evenVBand="0" w:oddHBand="0" w:evenHBand="1" w:firstRowFirstColumn="0" w:firstRowLastColumn="0" w:lastRowFirstColumn="0" w:lastRowLastColumn="0"/>
          <w:trHeight w:val="283"/>
        </w:trPr>
        <w:tc>
          <w:tcPr>
            <w:tcW w:w="1333" w:type="dxa"/>
            <w:vMerge/>
          </w:tcPr>
          <w:p w14:paraId="2283D781" w14:textId="77777777" w:rsidR="00E90F0F" w:rsidRDefault="00E90F0F" w:rsidP="005C675F">
            <w:pPr>
              <w:pStyle w:val="TableText"/>
            </w:pPr>
          </w:p>
        </w:tc>
        <w:tc>
          <w:tcPr>
            <w:tcW w:w="2835" w:type="dxa"/>
          </w:tcPr>
          <w:p w14:paraId="36EF43DC" w14:textId="77777777" w:rsidR="00E90F0F" w:rsidRDefault="00E90F0F" w:rsidP="005C675F">
            <w:pPr>
              <w:pStyle w:val="TableText"/>
            </w:pPr>
            <w:r>
              <w:t>Evapotranspiration</w:t>
            </w:r>
          </w:p>
        </w:tc>
        <w:tc>
          <w:tcPr>
            <w:tcW w:w="788" w:type="dxa"/>
          </w:tcPr>
          <w:p w14:paraId="140B1A27" w14:textId="77777777" w:rsidR="00E90F0F" w:rsidRDefault="00E90F0F" w:rsidP="005C675F">
            <w:pPr>
              <w:pStyle w:val="TableTextRight"/>
              <w:jc w:val="center"/>
            </w:pPr>
            <w:r>
              <w:t>mm/yr</w:t>
            </w:r>
          </w:p>
        </w:tc>
        <w:tc>
          <w:tcPr>
            <w:tcW w:w="1480" w:type="dxa"/>
            <w:vAlign w:val="bottom"/>
          </w:tcPr>
          <w:p w14:paraId="08F70BBC" w14:textId="77777777" w:rsidR="00E90F0F" w:rsidRDefault="00E90F0F" w:rsidP="005C675F">
            <w:pPr>
              <w:jc w:val="right"/>
              <w:rPr>
                <w:rFonts w:ascii="Calibri" w:hAnsi="Calibri"/>
              </w:rPr>
            </w:pPr>
            <w:r>
              <w:rPr>
                <w:rFonts w:ascii="Calibri" w:hAnsi="Calibri"/>
              </w:rPr>
              <w:t>601.09</w:t>
            </w:r>
          </w:p>
        </w:tc>
        <w:tc>
          <w:tcPr>
            <w:tcW w:w="2126" w:type="dxa"/>
            <w:vAlign w:val="bottom"/>
          </w:tcPr>
          <w:p w14:paraId="0889DC4E" w14:textId="77777777" w:rsidR="00E90F0F" w:rsidRDefault="00E90F0F" w:rsidP="005C675F">
            <w:pPr>
              <w:jc w:val="right"/>
              <w:rPr>
                <w:rFonts w:ascii="Calibri" w:hAnsi="Calibri"/>
              </w:rPr>
            </w:pPr>
            <w:r>
              <w:rPr>
                <w:rFonts w:ascii="Calibri" w:hAnsi="Calibri"/>
              </w:rPr>
              <w:t>601.09</w:t>
            </w:r>
          </w:p>
        </w:tc>
        <w:tc>
          <w:tcPr>
            <w:tcW w:w="1076" w:type="dxa"/>
            <w:vAlign w:val="bottom"/>
          </w:tcPr>
          <w:p w14:paraId="2BD547DF" w14:textId="77777777" w:rsidR="00E90F0F" w:rsidRDefault="00E90F0F" w:rsidP="005C675F">
            <w:pPr>
              <w:jc w:val="right"/>
              <w:rPr>
                <w:rFonts w:ascii="Calibri" w:hAnsi="Calibri"/>
              </w:rPr>
            </w:pPr>
            <w:r>
              <w:rPr>
                <w:rFonts w:ascii="Calibri" w:hAnsi="Calibri"/>
              </w:rPr>
              <w:t>0</w:t>
            </w:r>
          </w:p>
        </w:tc>
      </w:tr>
      <w:tr w:rsidR="00E90F0F" w14:paraId="11D34C1B" w14:textId="77777777" w:rsidTr="00A85AC7">
        <w:trPr>
          <w:cnfStyle w:val="000000100000" w:firstRow="0" w:lastRow="0" w:firstColumn="0" w:lastColumn="0" w:oddVBand="0" w:evenVBand="0" w:oddHBand="1" w:evenHBand="0" w:firstRowFirstColumn="0" w:firstRowLastColumn="0" w:lastRowFirstColumn="0" w:lastRowLastColumn="0"/>
          <w:trHeight w:val="283"/>
        </w:trPr>
        <w:tc>
          <w:tcPr>
            <w:tcW w:w="1333" w:type="dxa"/>
            <w:vMerge/>
          </w:tcPr>
          <w:p w14:paraId="2F44EEC7" w14:textId="77777777" w:rsidR="00E90F0F" w:rsidRDefault="00E90F0F" w:rsidP="005C675F">
            <w:pPr>
              <w:pStyle w:val="TableText"/>
            </w:pPr>
          </w:p>
        </w:tc>
        <w:tc>
          <w:tcPr>
            <w:tcW w:w="2835" w:type="dxa"/>
          </w:tcPr>
          <w:p w14:paraId="0289152C" w14:textId="77777777" w:rsidR="00E90F0F" w:rsidRDefault="00E90F0F" w:rsidP="005C675F">
            <w:pPr>
              <w:pStyle w:val="TableText"/>
            </w:pPr>
            <w:r>
              <w:t>Surface water inflow</w:t>
            </w:r>
          </w:p>
        </w:tc>
        <w:tc>
          <w:tcPr>
            <w:tcW w:w="788" w:type="dxa"/>
          </w:tcPr>
          <w:p w14:paraId="5FFDFA65" w14:textId="77777777" w:rsidR="00E90F0F" w:rsidRDefault="00E90F0F" w:rsidP="005C675F">
            <w:pPr>
              <w:pStyle w:val="TableTextRight"/>
              <w:jc w:val="center"/>
            </w:pPr>
            <w:r>
              <w:t>mm/yr</w:t>
            </w:r>
          </w:p>
        </w:tc>
        <w:tc>
          <w:tcPr>
            <w:tcW w:w="1480" w:type="dxa"/>
            <w:vAlign w:val="bottom"/>
          </w:tcPr>
          <w:p w14:paraId="2D7BE47D" w14:textId="77777777" w:rsidR="00E90F0F" w:rsidRDefault="00E90F0F" w:rsidP="005C675F">
            <w:pPr>
              <w:jc w:val="right"/>
              <w:rPr>
                <w:rFonts w:ascii="Calibri" w:hAnsi="Calibri"/>
              </w:rPr>
            </w:pPr>
            <w:r>
              <w:rPr>
                <w:rFonts w:ascii="Calibri" w:hAnsi="Calibri"/>
              </w:rPr>
              <w:t>129.21</w:t>
            </w:r>
          </w:p>
        </w:tc>
        <w:tc>
          <w:tcPr>
            <w:tcW w:w="2126" w:type="dxa"/>
            <w:vAlign w:val="bottom"/>
          </w:tcPr>
          <w:p w14:paraId="04F95A31" w14:textId="77777777" w:rsidR="00E90F0F" w:rsidRDefault="00E90F0F" w:rsidP="005C675F">
            <w:pPr>
              <w:jc w:val="right"/>
              <w:rPr>
                <w:rFonts w:ascii="Calibri" w:hAnsi="Calibri"/>
              </w:rPr>
            </w:pPr>
            <w:r>
              <w:rPr>
                <w:rFonts w:ascii="Calibri" w:hAnsi="Calibri"/>
              </w:rPr>
              <w:t>129.21</w:t>
            </w:r>
          </w:p>
        </w:tc>
        <w:tc>
          <w:tcPr>
            <w:tcW w:w="1076" w:type="dxa"/>
            <w:vAlign w:val="bottom"/>
          </w:tcPr>
          <w:p w14:paraId="6D05C7EA" w14:textId="77777777" w:rsidR="00E90F0F" w:rsidRDefault="00E90F0F" w:rsidP="005C675F">
            <w:pPr>
              <w:jc w:val="right"/>
              <w:rPr>
                <w:rFonts w:ascii="Calibri" w:hAnsi="Calibri"/>
              </w:rPr>
            </w:pPr>
            <w:r>
              <w:rPr>
                <w:rFonts w:ascii="Calibri" w:hAnsi="Calibri"/>
              </w:rPr>
              <w:t>0</w:t>
            </w:r>
          </w:p>
        </w:tc>
      </w:tr>
      <w:tr w:rsidR="00E90F0F" w14:paraId="4DD2DC1B" w14:textId="77777777" w:rsidTr="00A85AC7">
        <w:trPr>
          <w:cnfStyle w:val="000000010000" w:firstRow="0" w:lastRow="0" w:firstColumn="0" w:lastColumn="0" w:oddVBand="0" w:evenVBand="0" w:oddHBand="0" w:evenHBand="1" w:firstRowFirstColumn="0" w:firstRowLastColumn="0" w:lastRowFirstColumn="0" w:lastRowLastColumn="0"/>
          <w:trHeight w:val="283"/>
        </w:trPr>
        <w:tc>
          <w:tcPr>
            <w:tcW w:w="1333" w:type="dxa"/>
            <w:vMerge w:val="restart"/>
          </w:tcPr>
          <w:p w14:paraId="721B5117" w14:textId="77777777" w:rsidR="00E90F0F" w:rsidRDefault="00E90F0F" w:rsidP="005C675F">
            <w:pPr>
              <w:pStyle w:val="TableText"/>
            </w:pPr>
            <w:r>
              <w:t>Groundwater</w:t>
            </w:r>
          </w:p>
        </w:tc>
        <w:tc>
          <w:tcPr>
            <w:tcW w:w="2835" w:type="dxa"/>
          </w:tcPr>
          <w:p w14:paraId="1D02E2C8" w14:textId="77777777" w:rsidR="00E90F0F" w:rsidRDefault="00E90F0F" w:rsidP="005C675F">
            <w:pPr>
              <w:pStyle w:val="TableText"/>
            </w:pPr>
            <w:r>
              <w:t>Recharge</w:t>
            </w:r>
          </w:p>
        </w:tc>
        <w:tc>
          <w:tcPr>
            <w:tcW w:w="788" w:type="dxa"/>
          </w:tcPr>
          <w:p w14:paraId="12C2DD37" w14:textId="77777777" w:rsidR="00E90F0F" w:rsidRDefault="00E90F0F" w:rsidP="005C675F">
            <w:pPr>
              <w:pStyle w:val="TableTextRight"/>
              <w:jc w:val="center"/>
            </w:pPr>
            <w:r>
              <w:t>mm/yr</w:t>
            </w:r>
          </w:p>
        </w:tc>
        <w:tc>
          <w:tcPr>
            <w:tcW w:w="1480" w:type="dxa"/>
            <w:vAlign w:val="bottom"/>
          </w:tcPr>
          <w:p w14:paraId="58AD3031" w14:textId="77777777" w:rsidR="00E90F0F" w:rsidRDefault="00E90F0F" w:rsidP="005C675F">
            <w:pPr>
              <w:jc w:val="right"/>
              <w:rPr>
                <w:rFonts w:ascii="Calibri" w:hAnsi="Calibri"/>
              </w:rPr>
            </w:pPr>
            <w:r>
              <w:rPr>
                <w:rFonts w:ascii="Calibri" w:hAnsi="Calibri"/>
              </w:rPr>
              <w:t>61.20</w:t>
            </w:r>
          </w:p>
        </w:tc>
        <w:tc>
          <w:tcPr>
            <w:tcW w:w="2126" w:type="dxa"/>
            <w:vAlign w:val="bottom"/>
          </w:tcPr>
          <w:p w14:paraId="071E9DE6" w14:textId="77777777" w:rsidR="00E90F0F" w:rsidRDefault="00E90F0F" w:rsidP="005C675F">
            <w:pPr>
              <w:jc w:val="right"/>
              <w:rPr>
                <w:rFonts w:ascii="Calibri" w:hAnsi="Calibri"/>
              </w:rPr>
            </w:pPr>
            <w:r>
              <w:rPr>
                <w:rFonts w:ascii="Calibri" w:hAnsi="Calibri"/>
              </w:rPr>
              <w:t>61.20</w:t>
            </w:r>
          </w:p>
        </w:tc>
        <w:tc>
          <w:tcPr>
            <w:tcW w:w="1076" w:type="dxa"/>
            <w:vAlign w:val="bottom"/>
          </w:tcPr>
          <w:p w14:paraId="3C9C28B7" w14:textId="77777777" w:rsidR="00E90F0F" w:rsidRDefault="00E90F0F" w:rsidP="005C675F">
            <w:pPr>
              <w:jc w:val="right"/>
              <w:rPr>
                <w:rFonts w:ascii="Calibri" w:hAnsi="Calibri"/>
              </w:rPr>
            </w:pPr>
            <w:r>
              <w:rPr>
                <w:rFonts w:ascii="Calibri" w:hAnsi="Calibri"/>
              </w:rPr>
              <w:t>0</w:t>
            </w:r>
          </w:p>
        </w:tc>
      </w:tr>
      <w:tr w:rsidR="00E90F0F" w14:paraId="082AB1FD" w14:textId="77777777" w:rsidTr="00A85AC7">
        <w:trPr>
          <w:cnfStyle w:val="000000100000" w:firstRow="0" w:lastRow="0" w:firstColumn="0" w:lastColumn="0" w:oddVBand="0" w:evenVBand="0" w:oddHBand="1" w:evenHBand="0" w:firstRowFirstColumn="0" w:firstRowLastColumn="0" w:lastRowFirstColumn="0" w:lastRowLastColumn="0"/>
          <w:trHeight w:val="283"/>
        </w:trPr>
        <w:tc>
          <w:tcPr>
            <w:tcW w:w="1333" w:type="dxa"/>
            <w:vMerge/>
          </w:tcPr>
          <w:p w14:paraId="2D52D9AB" w14:textId="77777777" w:rsidR="00E90F0F" w:rsidRDefault="00E90F0F" w:rsidP="005C675F">
            <w:pPr>
              <w:pStyle w:val="TableText"/>
            </w:pPr>
          </w:p>
        </w:tc>
        <w:tc>
          <w:tcPr>
            <w:tcW w:w="2835" w:type="dxa"/>
          </w:tcPr>
          <w:p w14:paraId="5E753123" w14:textId="77777777" w:rsidR="00E90F0F" w:rsidRDefault="00E90F0F" w:rsidP="005C675F">
            <w:pPr>
              <w:pStyle w:val="TableText"/>
            </w:pPr>
            <w:r>
              <w:t>Evapotranspiration</w:t>
            </w:r>
          </w:p>
        </w:tc>
        <w:tc>
          <w:tcPr>
            <w:tcW w:w="788" w:type="dxa"/>
          </w:tcPr>
          <w:p w14:paraId="50EAF883" w14:textId="77777777" w:rsidR="00E90F0F" w:rsidRDefault="00E90F0F" w:rsidP="005C675F">
            <w:pPr>
              <w:pStyle w:val="TableTextRight"/>
              <w:jc w:val="center"/>
            </w:pPr>
            <w:r>
              <w:t>mm/yr</w:t>
            </w:r>
          </w:p>
        </w:tc>
        <w:tc>
          <w:tcPr>
            <w:tcW w:w="1480" w:type="dxa"/>
            <w:vAlign w:val="bottom"/>
          </w:tcPr>
          <w:p w14:paraId="614C8989" w14:textId="77777777" w:rsidR="00E90F0F" w:rsidRDefault="00E90F0F" w:rsidP="005C675F">
            <w:pPr>
              <w:jc w:val="right"/>
              <w:rPr>
                <w:rFonts w:ascii="Calibri" w:hAnsi="Calibri"/>
              </w:rPr>
            </w:pPr>
            <w:r>
              <w:rPr>
                <w:rFonts w:ascii="Calibri" w:hAnsi="Calibri"/>
              </w:rPr>
              <w:t>-53.65</w:t>
            </w:r>
          </w:p>
        </w:tc>
        <w:tc>
          <w:tcPr>
            <w:tcW w:w="2126" w:type="dxa"/>
            <w:vAlign w:val="bottom"/>
          </w:tcPr>
          <w:p w14:paraId="504545B4" w14:textId="77777777" w:rsidR="00E90F0F" w:rsidRDefault="00E90F0F" w:rsidP="005C675F">
            <w:pPr>
              <w:jc w:val="right"/>
              <w:rPr>
                <w:rFonts w:ascii="Calibri" w:hAnsi="Calibri"/>
              </w:rPr>
            </w:pPr>
            <w:r>
              <w:rPr>
                <w:rFonts w:ascii="Calibri" w:hAnsi="Calibri"/>
              </w:rPr>
              <w:t>-51.53</w:t>
            </w:r>
          </w:p>
        </w:tc>
        <w:tc>
          <w:tcPr>
            <w:tcW w:w="1076" w:type="dxa"/>
            <w:vAlign w:val="bottom"/>
          </w:tcPr>
          <w:p w14:paraId="0C8FEAAD" w14:textId="77777777" w:rsidR="00E90F0F" w:rsidRDefault="00E90F0F" w:rsidP="005C675F">
            <w:pPr>
              <w:jc w:val="right"/>
              <w:rPr>
                <w:rFonts w:ascii="Calibri" w:hAnsi="Calibri"/>
              </w:rPr>
            </w:pPr>
            <w:r>
              <w:rPr>
                <w:rFonts w:ascii="Calibri" w:hAnsi="Calibri"/>
              </w:rPr>
              <w:t>-2.12</w:t>
            </w:r>
          </w:p>
        </w:tc>
      </w:tr>
      <w:tr w:rsidR="00E90F0F" w14:paraId="6D1F9858" w14:textId="77777777" w:rsidTr="00A85AC7">
        <w:trPr>
          <w:cnfStyle w:val="000000010000" w:firstRow="0" w:lastRow="0" w:firstColumn="0" w:lastColumn="0" w:oddVBand="0" w:evenVBand="0" w:oddHBand="0" w:evenHBand="1" w:firstRowFirstColumn="0" w:firstRowLastColumn="0" w:lastRowFirstColumn="0" w:lastRowLastColumn="0"/>
          <w:trHeight w:val="283"/>
        </w:trPr>
        <w:tc>
          <w:tcPr>
            <w:tcW w:w="1333" w:type="dxa"/>
            <w:vMerge/>
          </w:tcPr>
          <w:p w14:paraId="68FAE0CB" w14:textId="77777777" w:rsidR="00E90F0F" w:rsidRDefault="00E90F0F" w:rsidP="005C675F">
            <w:pPr>
              <w:pStyle w:val="TableText"/>
            </w:pPr>
          </w:p>
        </w:tc>
        <w:tc>
          <w:tcPr>
            <w:tcW w:w="2835" w:type="dxa"/>
          </w:tcPr>
          <w:p w14:paraId="7B8EBA30" w14:textId="77777777" w:rsidR="00E90F0F" w:rsidRDefault="00E90F0F" w:rsidP="005C675F">
            <w:pPr>
              <w:pStyle w:val="TableText"/>
            </w:pPr>
            <w:r>
              <w:t>Baseflow (discharge to stream)</w:t>
            </w:r>
          </w:p>
        </w:tc>
        <w:tc>
          <w:tcPr>
            <w:tcW w:w="788" w:type="dxa"/>
          </w:tcPr>
          <w:p w14:paraId="2D89B99A" w14:textId="77777777" w:rsidR="00E90F0F" w:rsidRDefault="00E90F0F" w:rsidP="005C675F">
            <w:pPr>
              <w:pStyle w:val="TableTextRight"/>
              <w:jc w:val="center"/>
            </w:pPr>
            <w:r>
              <w:t>mm/yr</w:t>
            </w:r>
          </w:p>
        </w:tc>
        <w:tc>
          <w:tcPr>
            <w:tcW w:w="1480" w:type="dxa"/>
            <w:vAlign w:val="bottom"/>
          </w:tcPr>
          <w:p w14:paraId="17A20DA8" w14:textId="77777777" w:rsidR="00E90F0F" w:rsidRDefault="00E90F0F" w:rsidP="005C675F">
            <w:pPr>
              <w:jc w:val="right"/>
              <w:rPr>
                <w:rFonts w:ascii="Calibri" w:hAnsi="Calibri"/>
              </w:rPr>
            </w:pPr>
            <w:r>
              <w:rPr>
                <w:rFonts w:ascii="Calibri" w:hAnsi="Calibri"/>
              </w:rPr>
              <w:t>-10.74</w:t>
            </w:r>
          </w:p>
        </w:tc>
        <w:tc>
          <w:tcPr>
            <w:tcW w:w="2126" w:type="dxa"/>
            <w:vAlign w:val="bottom"/>
          </w:tcPr>
          <w:p w14:paraId="3EF2AF29" w14:textId="77777777" w:rsidR="00E90F0F" w:rsidRDefault="00E90F0F" w:rsidP="005C675F">
            <w:pPr>
              <w:jc w:val="right"/>
              <w:rPr>
                <w:rFonts w:ascii="Calibri" w:hAnsi="Calibri"/>
              </w:rPr>
            </w:pPr>
            <w:r>
              <w:rPr>
                <w:rFonts w:ascii="Calibri" w:hAnsi="Calibri"/>
              </w:rPr>
              <w:t>-10.65</w:t>
            </w:r>
          </w:p>
        </w:tc>
        <w:tc>
          <w:tcPr>
            <w:tcW w:w="1076" w:type="dxa"/>
            <w:vAlign w:val="bottom"/>
          </w:tcPr>
          <w:p w14:paraId="7F369C85" w14:textId="77777777" w:rsidR="00E90F0F" w:rsidRDefault="00E90F0F" w:rsidP="005C675F">
            <w:pPr>
              <w:jc w:val="right"/>
              <w:rPr>
                <w:rFonts w:ascii="Calibri" w:hAnsi="Calibri"/>
              </w:rPr>
            </w:pPr>
            <w:r>
              <w:rPr>
                <w:rFonts w:ascii="Calibri" w:hAnsi="Calibri"/>
              </w:rPr>
              <w:t>-0.10</w:t>
            </w:r>
          </w:p>
        </w:tc>
      </w:tr>
      <w:tr w:rsidR="00E90F0F" w14:paraId="6220E921" w14:textId="77777777" w:rsidTr="00A85AC7">
        <w:trPr>
          <w:cnfStyle w:val="000000100000" w:firstRow="0" w:lastRow="0" w:firstColumn="0" w:lastColumn="0" w:oddVBand="0" w:evenVBand="0" w:oddHBand="1" w:evenHBand="0" w:firstRowFirstColumn="0" w:firstRowLastColumn="0" w:lastRowFirstColumn="0" w:lastRowLastColumn="0"/>
          <w:trHeight w:val="283"/>
        </w:trPr>
        <w:tc>
          <w:tcPr>
            <w:tcW w:w="1333" w:type="dxa"/>
            <w:vMerge/>
          </w:tcPr>
          <w:p w14:paraId="702455E3" w14:textId="77777777" w:rsidR="00E90F0F" w:rsidRDefault="00E90F0F" w:rsidP="005C675F">
            <w:pPr>
              <w:pStyle w:val="TableText"/>
            </w:pPr>
          </w:p>
        </w:tc>
        <w:tc>
          <w:tcPr>
            <w:tcW w:w="2835" w:type="dxa"/>
          </w:tcPr>
          <w:p w14:paraId="3CFFD14A" w14:textId="77777777" w:rsidR="00E90F0F" w:rsidRDefault="00E90F0F" w:rsidP="005C675F">
            <w:pPr>
              <w:pStyle w:val="TableText"/>
            </w:pPr>
            <w:r>
              <w:t>Licensed extractions</w:t>
            </w:r>
          </w:p>
        </w:tc>
        <w:tc>
          <w:tcPr>
            <w:tcW w:w="788" w:type="dxa"/>
          </w:tcPr>
          <w:p w14:paraId="3D0CC60C" w14:textId="77777777" w:rsidR="00E90F0F" w:rsidRDefault="00E90F0F" w:rsidP="005C675F">
            <w:pPr>
              <w:pStyle w:val="TableTextRight"/>
              <w:jc w:val="center"/>
            </w:pPr>
            <w:r>
              <w:t>mm/yr</w:t>
            </w:r>
          </w:p>
        </w:tc>
        <w:tc>
          <w:tcPr>
            <w:tcW w:w="1480" w:type="dxa"/>
            <w:vAlign w:val="bottom"/>
          </w:tcPr>
          <w:p w14:paraId="2E167CBF" w14:textId="77777777" w:rsidR="00E90F0F" w:rsidRDefault="00E90F0F" w:rsidP="005C675F">
            <w:pPr>
              <w:jc w:val="right"/>
              <w:rPr>
                <w:rFonts w:ascii="Calibri" w:hAnsi="Calibri"/>
              </w:rPr>
            </w:pPr>
            <w:r>
              <w:rPr>
                <w:rFonts w:ascii="Calibri" w:hAnsi="Calibri"/>
              </w:rPr>
              <w:t>-6.08</w:t>
            </w:r>
          </w:p>
        </w:tc>
        <w:tc>
          <w:tcPr>
            <w:tcW w:w="2126" w:type="dxa"/>
            <w:vAlign w:val="bottom"/>
          </w:tcPr>
          <w:p w14:paraId="2FBC82AE" w14:textId="77777777" w:rsidR="00E90F0F" w:rsidRDefault="00E90F0F" w:rsidP="005C675F">
            <w:pPr>
              <w:jc w:val="right"/>
              <w:rPr>
                <w:rFonts w:ascii="Calibri" w:hAnsi="Calibri"/>
              </w:rPr>
            </w:pPr>
            <w:r>
              <w:rPr>
                <w:rFonts w:ascii="Calibri" w:hAnsi="Calibri"/>
              </w:rPr>
              <w:t>-9.04</w:t>
            </w:r>
          </w:p>
        </w:tc>
        <w:tc>
          <w:tcPr>
            <w:tcW w:w="1076" w:type="dxa"/>
            <w:vAlign w:val="bottom"/>
          </w:tcPr>
          <w:p w14:paraId="6DEE1823" w14:textId="77777777" w:rsidR="00E90F0F" w:rsidRDefault="00E90F0F" w:rsidP="005C675F">
            <w:pPr>
              <w:jc w:val="right"/>
              <w:rPr>
                <w:rFonts w:ascii="Calibri" w:hAnsi="Calibri"/>
              </w:rPr>
            </w:pPr>
            <w:r>
              <w:rPr>
                <w:rFonts w:ascii="Calibri" w:hAnsi="Calibri"/>
              </w:rPr>
              <w:t>2.96</w:t>
            </w:r>
          </w:p>
        </w:tc>
      </w:tr>
      <w:tr w:rsidR="00E90F0F" w14:paraId="332769FD" w14:textId="77777777" w:rsidTr="00A85AC7">
        <w:trPr>
          <w:cnfStyle w:val="000000010000" w:firstRow="0" w:lastRow="0" w:firstColumn="0" w:lastColumn="0" w:oddVBand="0" w:evenVBand="0" w:oddHBand="0" w:evenHBand="1" w:firstRowFirstColumn="0" w:firstRowLastColumn="0" w:lastRowFirstColumn="0" w:lastRowLastColumn="0"/>
          <w:trHeight w:val="283"/>
        </w:trPr>
        <w:tc>
          <w:tcPr>
            <w:tcW w:w="1333" w:type="dxa"/>
            <w:vMerge/>
          </w:tcPr>
          <w:p w14:paraId="239C7EEA" w14:textId="77777777" w:rsidR="00E90F0F" w:rsidRDefault="00E90F0F" w:rsidP="005C675F">
            <w:pPr>
              <w:pStyle w:val="TableText"/>
            </w:pPr>
          </w:p>
        </w:tc>
        <w:tc>
          <w:tcPr>
            <w:tcW w:w="2835" w:type="dxa"/>
          </w:tcPr>
          <w:p w14:paraId="45BDAE60" w14:textId="77777777" w:rsidR="00E90F0F" w:rsidRDefault="00E90F0F" w:rsidP="005C675F">
            <w:pPr>
              <w:pStyle w:val="TableText"/>
            </w:pPr>
            <w:r>
              <w:t>Change in storage</w:t>
            </w:r>
          </w:p>
        </w:tc>
        <w:tc>
          <w:tcPr>
            <w:tcW w:w="788" w:type="dxa"/>
          </w:tcPr>
          <w:p w14:paraId="18D76AC6" w14:textId="77777777" w:rsidR="00E90F0F" w:rsidRDefault="00E90F0F" w:rsidP="005C675F">
            <w:pPr>
              <w:pStyle w:val="TableTextRight"/>
              <w:jc w:val="center"/>
            </w:pPr>
            <w:r>
              <w:t>mm/yr</w:t>
            </w:r>
          </w:p>
        </w:tc>
        <w:tc>
          <w:tcPr>
            <w:tcW w:w="1480" w:type="dxa"/>
            <w:vAlign w:val="bottom"/>
          </w:tcPr>
          <w:p w14:paraId="1B27F5DD" w14:textId="77777777" w:rsidR="00E90F0F" w:rsidRDefault="00E90F0F" w:rsidP="005C675F">
            <w:pPr>
              <w:jc w:val="right"/>
              <w:rPr>
                <w:rFonts w:ascii="Calibri" w:hAnsi="Calibri"/>
              </w:rPr>
            </w:pPr>
            <w:r>
              <w:rPr>
                <w:rFonts w:ascii="Calibri" w:hAnsi="Calibri"/>
              </w:rPr>
              <w:t>5.27</w:t>
            </w:r>
          </w:p>
        </w:tc>
        <w:tc>
          <w:tcPr>
            <w:tcW w:w="2126" w:type="dxa"/>
            <w:vAlign w:val="bottom"/>
          </w:tcPr>
          <w:p w14:paraId="670FE125" w14:textId="77777777" w:rsidR="00E90F0F" w:rsidRDefault="00E90F0F" w:rsidP="005C675F">
            <w:pPr>
              <w:jc w:val="right"/>
              <w:rPr>
                <w:rFonts w:ascii="Calibri" w:hAnsi="Calibri"/>
              </w:rPr>
            </w:pPr>
            <w:r>
              <w:rPr>
                <w:rFonts w:ascii="Calibri" w:hAnsi="Calibri"/>
              </w:rPr>
              <w:t>5.64</w:t>
            </w:r>
          </w:p>
        </w:tc>
        <w:tc>
          <w:tcPr>
            <w:tcW w:w="1076" w:type="dxa"/>
            <w:vAlign w:val="bottom"/>
          </w:tcPr>
          <w:p w14:paraId="673D3BAE" w14:textId="77777777" w:rsidR="00E90F0F" w:rsidRDefault="00E90F0F" w:rsidP="005C675F">
            <w:pPr>
              <w:jc w:val="right"/>
              <w:rPr>
                <w:rFonts w:ascii="Calibri" w:hAnsi="Calibri"/>
              </w:rPr>
            </w:pPr>
            <w:r>
              <w:rPr>
                <w:rFonts w:ascii="Calibri" w:hAnsi="Calibri"/>
              </w:rPr>
              <w:t>-0.37</w:t>
            </w:r>
          </w:p>
        </w:tc>
      </w:tr>
    </w:tbl>
    <w:p w14:paraId="0A19D858" w14:textId="77777777" w:rsidR="00E90F0F" w:rsidRDefault="00E90F0F" w:rsidP="00E90F0F"/>
    <w:p w14:paraId="1C8D5BBF" w14:textId="77777777" w:rsidR="00E90F0F" w:rsidRDefault="00E90F0F" w:rsidP="00E90F0F">
      <w:pPr>
        <w:pStyle w:val="Caption"/>
      </w:pPr>
      <w:bookmarkStart w:id="49" w:name="_Ref444670299"/>
      <w:bookmarkStart w:id="50" w:name="_Toc444675044"/>
      <w:bookmarkStart w:id="51" w:name="_Toc483861639"/>
      <w:r>
        <w:t xml:space="preserve">Table </w:t>
      </w:r>
      <w:r w:rsidR="002D6056">
        <w:fldChar w:fldCharType="begin"/>
      </w:r>
      <w:r w:rsidR="002D6056">
        <w:instrText xml:space="preserve"> SEQ Table \* ARABIC </w:instrText>
      </w:r>
      <w:r w:rsidR="002D6056">
        <w:fldChar w:fldCharType="separate"/>
      </w:r>
      <w:r w:rsidR="00F463DD">
        <w:rPr>
          <w:noProof/>
        </w:rPr>
        <w:t>7</w:t>
      </w:r>
      <w:r w:rsidR="002D6056">
        <w:rPr>
          <w:noProof/>
        </w:rPr>
        <w:fldChar w:fldCharType="end"/>
      </w:r>
      <w:bookmarkEnd w:id="49"/>
      <w:r>
        <w:t xml:space="preserve"> </w:t>
      </w:r>
      <w:r w:rsidR="009F3BEB">
        <w:tab/>
      </w:r>
      <w:r>
        <w:t>Water balance percentage change (%)</w:t>
      </w:r>
      <w:r w:rsidRPr="0018677E">
        <w:t xml:space="preserve"> in </w:t>
      </w:r>
      <w:r>
        <w:t>the Gippsland Basin</w:t>
      </w:r>
      <w:r w:rsidRPr="0018677E">
        <w:t xml:space="preserve"> for 2013 to 2042</w:t>
      </w:r>
      <w:r>
        <w:t xml:space="preserve"> relative to the baseline 1983 to 2012 period.</w:t>
      </w:r>
      <w:bookmarkEnd w:id="50"/>
      <w:bookmarkEnd w:id="51"/>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7EA066D1"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76057591" w14:textId="77777777" w:rsidR="00E90F0F" w:rsidRPr="008365D4" w:rsidRDefault="00E90F0F" w:rsidP="005C675F">
            <w:pPr>
              <w:pStyle w:val="TableHeading"/>
            </w:pPr>
          </w:p>
        </w:tc>
        <w:tc>
          <w:tcPr>
            <w:tcW w:w="2910" w:type="dxa"/>
          </w:tcPr>
          <w:p w14:paraId="4A7C2AF2" w14:textId="77777777" w:rsidR="00E90F0F" w:rsidRPr="00974617" w:rsidRDefault="00E90F0F" w:rsidP="005C675F">
            <w:pPr>
              <w:pStyle w:val="TableHeading"/>
            </w:pPr>
            <w:r w:rsidRPr="00F476F5">
              <w:t>Water balance term</w:t>
            </w:r>
          </w:p>
        </w:tc>
        <w:tc>
          <w:tcPr>
            <w:tcW w:w="859" w:type="dxa"/>
          </w:tcPr>
          <w:p w14:paraId="188855B7" w14:textId="77777777" w:rsidR="00E90F0F" w:rsidRPr="00F476F5" w:rsidRDefault="00E90F0F" w:rsidP="005C675F">
            <w:pPr>
              <w:pStyle w:val="TableHeadingCentred"/>
            </w:pPr>
            <w:r>
              <w:t>Units</w:t>
            </w:r>
          </w:p>
        </w:tc>
        <w:tc>
          <w:tcPr>
            <w:tcW w:w="1499" w:type="dxa"/>
          </w:tcPr>
          <w:p w14:paraId="414D121D" w14:textId="77777777" w:rsidR="00E90F0F" w:rsidRPr="00974617" w:rsidRDefault="00E90F0F" w:rsidP="005C675F">
            <w:pPr>
              <w:pStyle w:val="TableHeadingCentred"/>
            </w:pPr>
            <w:r w:rsidRPr="00F476F5">
              <w:t>Under the baseline</w:t>
            </w:r>
          </w:p>
        </w:tc>
        <w:tc>
          <w:tcPr>
            <w:tcW w:w="2015" w:type="dxa"/>
          </w:tcPr>
          <w:p w14:paraId="44BCCB0F" w14:textId="77777777" w:rsidR="00E90F0F" w:rsidRPr="00974617" w:rsidRDefault="00E90F0F" w:rsidP="005C675F">
            <w:pPr>
              <w:pStyle w:val="TableHeadingCentred"/>
            </w:pPr>
            <w:r w:rsidRPr="00F476F5">
              <w:t>Under the coal resource development pathway</w:t>
            </w:r>
          </w:p>
        </w:tc>
        <w:tc>
          <w:tcPr>
            <w:tcW w:w="1211" w:type="dxa"/>
          </w:tcPr>
          <w:p w14:paraId="19C6E734" w14:textId="77777777" w:rsidR="00E90F0F" w:rsidRPr="00F476F5" w:rsidRDefault="00E90F0F" w:rsidP="005C675F">
            <w:pPr>
              <w:pStyle w:val="TableHeadingCentred"/>
            </w:pPr>
            <w:r>
              <w:t>Difference</w:t>
            </w:r>
          </w:p>
        </w:tc>
      </w:tr>
      <w:tr w:rsidR="00E90F0F" w14:paraId="7766E706"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6A955137" w14:textId="77777777" w:rsidR="00E90F0F" w:rsidRDefault="00E90F0F" w:rsidP="005C675F">
            <w:pPr>
              <w:pStyle w:val="TableText"/>
            </w:pPr>
            <w:r>
              <w:t>Surface water</w:t>
            </w:r>
          </w:p>
        </w:tc>
        <w:tc>
          <w:tcPr>
            <w:tcW w:w="2910" w:type="dxa"/>
          </w:tcPr>
          <w:p w14:paraId="7D599D64" w14:textId="77777777" w:rsidR="00E90F0F" w:rsidRDefault="00E90F0F" w:rsidP="005C675F">
            <w:pPr>
              <w:pStyle w:val="TableText"/>
            </w:pPr>
            <w:r>
              <w:t>Rainfall</w:t>
            </w:r>
          </w:p>
        </w:tc>
        <w:tc>
          <w:tcPr>
            <w:tcW w:w="859" w:type="dxa"/>
          </w:tcPr>
          <w:p w14:paraId="71F8138A" w14:textId="77777777" w:rsidR="00E90F0F" w:rsidRDefault="00E90F0F" w:rsidP="005C675F">
            <w:pPr>
              <w:pStyle w:val="TableTextRight"/>
              <w:jc w:val="center"/>
            </w:pPr>
            <w:r>
              <w:t>%</w:t>
            </w:r>
          </w:p>
        </w:tc>
        <w:tc>
          <w:tcPr>
            <w:tcW w:w="1499" w:type="dxa"/>
          </w:tcPr>
          <w:p w14:paraId="55128C0B" w14:textId="77777777" w:rsidR="00E90F0F" w:rsidRDefault="00E90F0F" w:rsidP="005C675F">
            <w:pPr>
              <w:pStyle w:val="TableTextRight"/>
              <w:jc w:val="center"/>
            </w:pPr>
            <w:r>
              <w:t>-3.41</w:t>
            </w:r>
          </w:p>
        </w:tc>
        <w:tc>
          <w:tcPr>
            <w:tcW w:w="2015" w:type="dxa"/>
          </w:tcPr>
          <w:p w14:paraId="43936607" w14:textId="77777777" w:rsidR="00E90F0F" w:rsidRDefault="00E90F0F" w:rsidP="005C675F">
            <w:pPr>
              <w:pStyle w:val="TableTextRight"/>
              <w:jc w:val="center"/>
            </w:pPr>
            <w:r>
              <w:t>-3.41</w:t>
            </w:r>
          </w:p>
        </w:tc>
        <w:tc>
          <w:tcPr>
            <w:tcW w:w="1211" w:type="dxa"/>
          </w:tcPr>
          <w:p w14:paraId="08BDE0D4" w14:textId="77777777" w:rsidR="00E90F0F" w:rsidRDefault="00E90F0F" w:rsidP="005C675F">
            <w:pPr>
              <w:pStyle w:val="TableTextRight"/>
              <w:jc w:val="center"/>
            </w:pPr>
            <w:r>
              <w:t>0</w:t>
            </w:r>
          </w:p>
        </w:tc>
      </w:tr>
      <w:tr w:rsidR="00E90F0F" w14:paraId="310FDCE6"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41B9D25B" w14:textId="77777777" w:rsidR="00E90F0F" w:rsidRDefault="00E90F0F" w:rsidP="005C675F">
            <w:pPr>
              <w:pStyle w:val="TableText"/>
            </w:pPr>
          </w:p>
        </w:tc>
        <w:tc>
          <w:tcPr>
            <w:tcW w:w="2910" w:type="dxa"/>
          </w:tcPr>
          <w:p w14:paraId="10C7CC98" w14:textId="77777777" w:rsidR="00E90F0F" w:rsidRDefault="00E90F0F" w:rsidP="005C675F">
            <w:pPr>
              <w:pStyle w:val="TableText"/>
            </w:pPr>
            <w:r>
              <w:t>Evapotranspiration</w:t>
            </w:r>
          </w:p>
        </w:tc>
        <w:tc>
          <w:tcPr>
            <w:tcW w:w="859" w:type="dxa"/>
          </w:tcPr>
          <w:p w14:paraId="5C00AD65" w14:textId="77777777" w:rsidR="00E90F0F" w:rsidRDefault="00E90F0F" w:rsidP="005C675F">
            <w:pPr>
              <w:pStyle w:val="TableTextRight"/>
              <w:jc w:val="center"/>
            </w:pPr>
            <w:r>
              <w:t>%</w:t>
            </w:r>
          </w:p>
        </w:tc>
        <w:tc>
          <w:tcPr>
            <w:tcW w:w="1499" w:type="dxa"/>
          </w:tcPr>
          <w:p w14:paraId="2108F527" w14:textId="77777777" w:rsidR="00E90F0F" w:rsidRDefault="00E90F0F" w:rsidP="005C675F">
            <w:pPr>
              <w:pStyle w:val="TableTextRight"/>
              <w:jc w:val="center"/>
            </w:pPr>
            <w:r>
              <w:t>-2.66</w:t>
            </w:r>
          </w:p>
        </w:tc>
        <w:tc>
          <w:tcPr>
            <w:tcW w:w="2015" w:type="dxa"/>
          </w:tcPr>
          <w:p w14:paraId="6FB19D80" w14:textId="77777777" w:rsidR="00E90F0F" w:rsidRDefault="00E90F0F" w:rsidP="005C675F">
            <w:pPr>
              <w:pStyle w:val="TableTextRight"/>
              <w:jc w:val="center"/>
            </w:pPr>
            <w:r>
              <w:t>-2.66</w:t>
            </w:r>
          </w:p>
        </w:tc>
        <w:tc>
          <w:tcPr>
            <w:tcW w:w="1211" w:type="dxa"/>
          </w:tcPr>
          <w:p w14:paraId="0BF42A85" w14:textId="77777777" w:rsidR="00E90F0F" w:rsidRDefault="00E90F0F" w:rsidP="005C675F">
            <w:pPr>
              <w:pStyle w:val="TableTextRight"/>
              <w:jc w:val="center"/>
            </w:pPr>
            <w:r>
              <w:t>0</w:t>
            </w:r>
          </w:p>
        </w:tc>
      </w:tr>
      <w:tr w:rsidR="00E90F0F" w14:paraId="36675D22"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489A4051" w14:textId="77777777" w:rsidR="00E90F0F" w:rsidRDefault="00E90F0F" w:rsidP="005C675F">
            <w:pPr>
              <w:pStyle w:val="TableText"/>
            </w:pPr>
          </w:p>
        </w:tc>
        <w:tc>
          <w:tcPr>
            <w:tcW w:w="2910" w:type="dxa"/>
          </w:tcPr>
          <w:p w14:paraId="60A23851" w14:textId="77777777" w:rsidR="00E90F0F" w:rsidRDefault="00E90F0F" w:rsidP="005C675F">
            <w:pPr>
              <w:pStyle w:val="TableText"/>
            </w:pPr>
            <w:r>
              <w:t>Surface water inflow</w:t>
            </w:r>
          </w:p>
        </w:tc>
        <w:tc>
          <w:tcPr>
            <w:tcW w:w="859" w:type="dxa"/>
          </w:tcPr>
          <w:p w14:paraId="4A5773E9" w14:textId="77777777" w:rsidR="00E90F0F" w:rsidRDefault="00E90F0F" w:rsidP="005C675F">
            <w:pPr>
              <w:pStyle w:val="TableTextRight"/>
              <w:jc w:val="center"/>
            </w:pPr>
            <w:r>
              <w:t>%</w:t>
            </w:r>
          </w:p>
        </w:tc>
        <w:tc>
          <w:tcPr>
            <w:tcW w:w="1499" w:type="dxa"/>
          </w:tcPr>
          <w:p w14:paraId="18068E7C" w14:textId="77777777" w:rsidR="00E90F0F" w:rsidRDefault="00E90F0F" w:rsidP="005C675F">
            <w:pPr>
              <w:pStyle w:val="TableTextRight"/>
              <w:jc w:val="center"/>
            </w:pPr>
            <w:r>
              <w:t>-3.83</w:t>
            </w:r>
          </w:p>
        </w:tc>
        <w:tc>
          <w:tcPr>
            <w:tcW w:w="2015" w:type="dxa"/>
          </w:tcPr>
          <w:p w14:paraId="4E94E08C" w14:textId="77777777" w:rsidR="00E90F0F" w:rsidRDefault="00E90F0F" w:rsidP="005C675F">
            <w:pPr>
              <w:pStyle w:val="TableTextRight"/>
              <w:jc w:val="center"/>
            </w:pPr>
            <w:r>
              <w:t>-3.83</w:t>
            </w:r>
          </w:p>
        </w:tc>
        <w:tc>
          <w:tcPr>
            <w:tcW w:w="1211" w:type="dxa"/>
          </w:tcPr>
          <w:p w14:paraId="407728DC" w14:textId="77777777" w:rsidR="00E90F0F" w:rsidRDefault="00E90F0F" w:rsidP="005C675F">
            <w:pPr>
              <w:pStyle w:val="TableTextRight"/>
              <w:jc w:val="center"/>
            </w:pPr>
            <w:r>
              <w:t>0</w:t>
            </w:r>
          </w:p>
        </w:tc>
      </w:tr>
      <w:tr w:rsidR="00E90F0F" w14:paraId="035F1CF2"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366CB9B1" w14:textId="77777777" w:rsidR="00E90F0F" w:rsidRDefault="00E90F0F" w:rsidP="005C675F">
            <w:pPr>
              <w:pStyle w:val="TableText"/>
            </w:pPr>
            <w:r>
              <w:t>Groundwater</w:t>
            </w:r>
          </w:p>
        </w:tc>
        <w:tc>
          <w:tcPr>
            <w:tcW w:w="2910" w:type="dxa"/>
          </w:tcPr>
          <w:p w14:paraId="041C9B10" w14:textId="77777777" w:rsidR="00E90F0F" w:rsidRDefault="00E90F0F" w:rsidP="005C675F">
            <w:pPr>
              <w:pStyle w:val="TableText"/>
            </w:pPr>
            <w:r>
              <w:t>Recharge</w:t>
            </w:r>
          </w:p>
        </w:tc>
        <w:tc>
          <w:tcPr>
            <w:tcW w:w="859" w:type="dxa"/>
          </w:tcPr>
          <w:p w14:paraId="58756D88" w14:textId="77777777" w:rsidR="00E90F0F" w:rsidRDefault="00E90F0F" w:rsidP="005C675F">
            <w:pPr>
              <w:pStyle w:val="TableTextRight"/>
              <w:jc w:val="center"/>
            </w:pPr>
            <w:r>
              <w:t>%</w:t>
            </w:r>
          </w:p>
        </w:tc>
        <w:tc>
          <w:tcPr>
            <w:tcW w:w="1499" w:type="dxa"/>
          </w:tcPr>
          <w:p w14:paraId="2BF7E781" w14:textId="77777777" w:rsidR="00E90F0F" w:rsidRDefault="00E90F0F" w:rsidP="005C675F">
            <w:pPr>
              <w:pStyle w:val="TableTextRight"/>
              <w:jc w:val="center"/>
            </w:pPr>
            <w:r>
              <w:t>-5.98</w:t>
            </w:r>
          </w:p>
        </w:tc>
        <w:tc>
          <w:tcPr>
            <w:tcW w:w="2015" w:type="dxa"/>
          </w:tcPr>
          <w:p w14:paraId="60790552" w14:textId="77777777" w:rsidR="00E90F0F" w:rsidRDefault="00E90F0F" w:rsidP="005C675F">
            <w:pPr>
              <w:pStyle w:val="TableTextRight"/>
              <w:jc w:val="center"/>
            </w:pPr>
            <w:r>
              <w:t>-5.98</w:t>
            </w:r>
          </w:p>
        </w:tc>
        <w:tc>
          <w:tcPr>
            <w:tcW w:w="1211" w:type="dxa"/>
          </w:tcPr>
          <w:p w14:paraId="1DCE033E" w14:textId="77777777" w:rsidR="00E90F0F" w:rsidRDefault="00E90F0F" w:rsidP="005C675F">
            <w:pPr>
              <w:pStyle w:val="TableTextRight"/>
              <w:jc w:val="center"/>
            </w:pPr>
            <w:r>
              <w:t>0</w:t>
            </w:r>
          </w:p>
        </w:tc>
      </w:tr>
      <w:tr w:rsidR="00E90F0F" w14:paraId="51C75FAC"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72E624F6" w14:textId="77777777" w:rsidR="00E90F0F" w:rsidRDefault="00E90F0F" w:rsidP="005C675F">
            <w:pPr>
              <w:pStyle w:val="TableText"/>
            </w:pPr>
          </w:p>
        </w:tc>
        <w:tc>
          <w:tcPr>
            <w:tcW w:w="2910" w:type="dxa"/>
          </w:tcPr>
          <w:p w14:paraId="0224E24A" w14:textId="77777777" w:rsidR="00E90F0F" w:rsidRDefault="00E90F0F" w:rsidP="005C675F">
            <w:pPr>
              <w:pStyle w:val="TableText"/>
            </w:pPr>
            <w:r>
              <w:t>Evapotranspiration</w:t>
            </w:r>
          </w:p>
        </w:tc>
        <w:tc>
          <w:tcPr>
            <w:tcW w:w="859" w:type="dxa"/>
          </w:tcPr>
          <w:p w14:paraId="5C09DA2B" w14:textId="77777777" w:rsidR="00E90F0F" w:rsidRDefault="00E90F0F" w:rsidP="005C675F">
            <w:pPr>
              <w:pStyle w:val="TableTextRight"/>
              <w:jc w:val="center"/>
            </w:pPr>
            <w:r>
              <w:t>%</w:t>
            </w:r>
          </w:p>
        </w:tc>
        <w:tc>
          <w:tcPr>
            <w:tcW w:w="1499" w:type="dxa"/>
          </w:tcPr>
          <w:p w14:paraId="010380B0" w14:textId="77777777" w:rsidR="00E90F0F" w:rsidRDefault="00E90F0F" w:rsidP="005C675F">
            <w:pPr>
              <w:pStyle w:val="TableTextRight"/>
              <w:jc w:val="center"/>
            </w:pPr>
            <w:r>
              <w:t>-35.56</w:t>
            </w:r>
          </w:p>
        </w:tc>
        <w:tc>
          <w:tcPr>
            <w:tcW w:w="2015" w:type="dxa"/>
          </w:tcPr>
          <w:p w14:paraId="7E6C9AFA" w14:textId="77777777" w:rsidR="00E90F0F" w:rsidRDefault="00E90F0F" w:rsidP="005C675F">
            <w:pPr>
              <w:pStyle w:val="TableTextRight"/>
              <w:jc w:val="center"/>
            </w:pPr>
            <w:r>
              <w:t>-36.65</w:t>
            </w:r>
          </w:p>
        </w:tc>
        <w:tc>
          <w:tcPr>
            <w:tcW w:w="1211" w:type="dxa"/>
            <w:vAlign w:val="bottom"/>
          </w:tcPr>
          <w:p w14:paraId="27826E1F" w14:textId="77777777" w:rsidR="00E90F0F" w:rsidRPr="00F15723" w:rsidRDefault="00E90F0F" w:rsidP="005C675F">
            <w:pPr>
              <w:pStyle w:val="TableTextRight"/>
              <w:jc w:val="center"/>
            </w:pPr>
            <w:r w:rsidRPr="00F15723">
              <w:t>-1.09</w:t>
            </w:r>
          </w:p>
        </w:tc>
      </w:tr>
      <w:tr w:rsidR="00E90F0F" w14:paraId="7E853EEF"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68AE1D1A" w14:textId="77777777" w:rsidR="00E90F0F" w:rsidRDefault="00E90F0F" w:rsidP="005C675F">
            <w:pPr>
              <w:pStyle w:val="TableText"/>
            </w:pPr>
          </w:p>
        </w:tc>
        <w:tc>
          <w:tcPr>
            <w:tcW w:w="2910" w:type="dxa"/>
          </w:tcPr>
          <w:p w14:paraId="7A9F638E" w14:textId="77777777" w:rsidR="00E90F0F" w:rsidRDefault="00E90F0F" w:rsidP="005C675F">
            <w:pPr>
              <w:pStyle w:val="TableText"/>
            </w:pPr>
            <w:r>
              <w:t>Baseflow (discharge to stream)</w:t>
            </w:r>
          </w:p>
        </w:tc>
        <w:tc>
          <w:tcPr>
            <w:tcW w:w="859" w:type="dxa"/>
          </w:tcPr>
          <w:p w14:paraId="4FBB3B1E" w14:textId="77777777" w:rsidR="00E90F0F" w:rsidRDefault="00E90F0F" w:rsidP="005C675F">
            <w:pPr>
              <w:pStyle w:val="TableTextRight"/>
              <w:jc w:val="center"/>
            </w:pPr>
            <w:r>
              <w:t>%</w:t>
            </w:r>
          </w:p>
        </w:tc>
        <w:tc>
          <w:tcPr>
            <w:tcW w:w="1499" w:type="dxa"/>
          </w:tcPr>
          <w:p w14:paraId="5CD7C38A" w14:textId="77777777" w:rsidR="00E90F0F" w:rsidRDefault="00E90F0F" w:rsidP="005C675F">
            <w:pPr>
              <w:pStyle w:val="TableTextRight"/>
              <w:jc w:val="center"/>
            </w:pPr>
            <w:r>
              <w:t>-56.04</w:t>
            </w:r>
          </w:p>
        </w:tc>
        <w:tc>
          <w:tcPr>
            <w:tcW w:w="2015" w:type="dxa"/>
          </w:tcPr>
          <w:p w14:paraId="5C757693" w14:textId="77777777" w:rsidR="00E90F0F" w:rsidRDefault="00E90F0F" w:rsidP="005C675F">
            <w:pPr>
              <w:pStyle w:val="TableTextRight"/>
              <w:jc w:val="center"/>
            </w:pPr>
            <w:r>
              <w:t>-56.31</w:t>
            </w:r>
          </w:p>
        </w:tc>
        <w:tc>
          <w:tcPr>
            <w:tcW w:w="1211" w:type="dxa"/>
            <w:vAlign w:val="bottom"/>
          </w:tcPr>
          <w:p w14:paraId="2152BF65" w14:textId="77777777" w:rsidR="00E90F0F" w:rsidRPr="00F15723" w:rsidRDefault="00E90F0F" w:rsidP="005C675F">
            <w:pPr>
              <w:pStyle w:val="TableTextRight"/>
              <w:jc w:val="center"/>
            </w:pPr>
            <w:r w:rsidRPr="00F15723">
              <w:t>-0.27</w:t>
            </w:r>
          </w:p>
        </w:tc>
      </w:tr>
      <w:tr w:rsidR="00E90F0F" w14:paraId="2C1F68EC"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58CC4E55" w14:textId="77777777" w:rsidR="00E90F0F" w:rsidRDefault="00E90F0F" w:rsidP="005C675F">
            <w:pPr>
              <w:pStyle w:val="TableText"/>
            </w:pPr>
          </w:p>
        </w:tc>
        <w:tc>
          <w:tcPr>
            <w:tcW w:w="2910" w:type="dxa"/>
          </w:tcPr>
          <w:p w14:paraId="30E6084B" w14:textId="77777777" w:rsidR="00E90F0F" w:rsidRDefault="00E90F0F" w:rsidP="005C675F">
            <w:pPr>
              <w:pStyle w:val="TableText"/>
            </w:pPr>
            <w:r>
              <w:t>Licensed extractions</w:t>
            </w:r>
          </w:p>
        </w:tc>
        <w:tc>
          <w:tcPr>
            <w:tcW w:w="859" w:type="dxa"/>
          </w:tcPr>
          <w:p w14:paraId="03D8F0ED" w14:textId="77777777" w:rsidR="00E90F0F" w:rsidRDefault="00E90F0F" w:rsidP="005C675F">
            <w:pPr>
              <w:pStyle w:val="TableTextRight"/>
              <w:jc w:val="center"/>
            </w:pPr>
            <w:r>
              <w:t>%</w:t>
            </w:r>
          </w:p>
        </w:tc>
        <w:tc>
          <w:tcPr>
            <w:tcW w:w="1499" w:type="dxa"/>
          </w:tcPr>
          <w:p w14:paraId="349F791C" w14:textId="77777777" w:rsidR="00E90F0F" w:rsidRDefault="00E90F0F" w:rsidP="005C675F">
            <w:pPr>
              <w:pStyle w:val="TableTextRight"/>
              <w:jc w:val="center"/>
            </w:pPr>
            <w:r>
              <w:t>32.99</w:t>
            </w:r>
          </w:p>
        </w:tc>
        <w:tc>
          <w:tcPr>
            <w:tcW w:w="2015" w:type="dxa"/>
          </w:tcPr>
          <w:p w14:paraId="64F5E5CF" w14:textId="77777777" w:rsidR="00E90F0F" w:rsidRDefault="00E90F0F" w:rsidP="005C675F">
            <w:pPr>
              <w:pStyle w:val="TableTextRight"/>
              <w:jc w:val="center"/>
            </w:pPr>
            <w:r>
              <w:t>103.54</w:t>
            </w:r>
          </w:p>
        </w:tc>
        <w:tc>
          <w:tcPr>
            <w:tcW w:w="1211" w:type="dxa"/>
            <w:vAlign w:val="bottom"/>
          </w:tcPr>
          <w:p w14:paraId="487E30B5" w14:textId="77777777" w:rsidR="00E90F0F" w:rsidRPr="00F15723" w:rsidRDefault="00E90F0F" w:rsidP="005C675F">
            <w:pPr>
              <w:pStyle w:val="TableTextRight"/>
              <w:jc w:val="center"/>
            </w:pPr>
            <w:r w:rsidRPr="00F15723">
              <w:t>70.55</w:t>
            </w:r>
          </w:p>
        </w:tc>
      </w:tr>
      <w:tr w:rsidR="00E90F0F" w14:paraId="2A8CAA91"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4C08DF0E" w14:textId="77777777" w:rsidR="00E90F0F" w:rsidRDefault="00E90F0F" w:rsidP="005C675F">
            <w:pPr>
              <w:pStyle w:val="TableText"/>
            </w:pPr>
          </w:p>
        </w:tc>
        <w:tc>
          <w:tcPr>
            <w:tcW w:w="2910" w:type="dxa"/>
          </w:tcPr>
          <w:p w14:paraId="0B61F435" w14:textId="77777777" w:rsidR="00E90F0F" w:rsidRDefault="00E90F0F" w:rsidP="005C675F">
            <w:pPr>
              <w:pStyle w:val="TableText"/>
            </w:pPr>
            <w:r>
              <w:t>Change in storage</w:t>
            </w:r>
          </w:p>
        </w:tc>
        <w:tc>
          <w:tcPr>
            <w:tcW w:w="859" w:type="dxa"/>
          </w:tcPr>
          <w:p w14:paraId="47E239BE" w14:textId="77777777" w:rsidR="00E90F0F" w:rsidRDefault="00E90F0F" w:rsidP="005C675F">
            <w:pPr>
              <w:pStyle w:val="TableTextRight"/>
              <w:jc w:val="center"/>
            </w:pPr>
            <w:r>
              <w:t>%</w:t>
            </w:r>
          </w:p>
        </w:tc>
        <w:tc>
          <w:tcPr>
            <w:tcW w:w="1499" w:type="dxa"/>
          </w:tcPr>
          <w:p w14:paraId="4CCE1978" w14:textId="77777777" w:rsidR="00E90F0F" w:rsidRDefault="00E90F0F" w:rsidP="005C675F">
            <w:pPr>
              <w:pStyle w:val="TableTextRight"/>
              <w:jc w:val="center"/>
            </w:pPr>
            <w:r>
              <w:t>-64.03</w:t>
            </w:r>
          </w:p>
        </w:tc>
        <w:tc>
          <w:tcPr>
            <w:tcW w:w="2015" w:type="dxa"/>
          </w:tcPr>
          <w:p w14:paraId="19B3FC91" w14:textId="77777777" w:rsidR="00E90F0F" w:rsidRDefault="00E90F0F" w:rsidP="005C675F">
            <w:pPr>
              <w:pStyle w:val="TableTextRight"/>
              <w:jc w:val="center"/>
            </w:pPr>
            <w:r>
              <w:t>-64.03</w:t>
            </w:r>
          </w:p>
        </w:tc>
        <w:tc>
          <w:tcPr>
            <w:tcW w:w="1211" w:type="dxa"/>
            <w:vAlign w:val="bottom"/>
          </w:tcPr>
          <w:p w14:paraId="28ED16B3" w14:textId="77777777" w:rsidR="00E90F0F" w:rsidRPr="00F15723" w:rsidRDefault="00E90F0F" w:rsidP="005C675F">
            <w:pPr>
              <w:pStyle w:val="TableTextRight"/>
              <w:jc w:val="center"/>
            </w:pPr>
            <w:r w:rsidRPr="00F15723">
              <w:t>0</w:t>
            </w:r>
            <w:r>
              <w:t>.01</w:t>
            </w:r>
          </w:p>
        </w:tc>
      </w:tr>
    </w:tbl>
    <w:p w14:paraId="717858D6" w14:textId="77777777" w:rsidR="00E90F0F" w:rsidRDefault="00E90F0F" w:rsidP="00E90F0F"/>
    <w:p w14:paraId="30F4F39E" w14:textId="77777777" w:rsidR="00A85AC7" w:rsidRDefault="00A85AC7">
      <w:pPr>
        <w:spacing w:after="180"/>
        <w:rPr>
          <w:b/>
          <w:bCs/>
          <w:color w:val="146692" w:themeColor="text2"/>
          <w:sz w:val="20"/>
          <w:szCs w:val="18"/>
        </w:rPr>
      </w:pPr>
      <w:bookmarkStart w:id="52" w:name="_Ref444670310"/>
      <w:bookmarkStart w:id="53" w:name="_Toc444675045"/>
      <w:r>
        <w:br w:type="page"/>
      </w:r>
    </w:p>
    <w:p w14:paraId="4032C133" w14:textId="2D650599" w:rsidR="00E90F0F" w:rsidRDefault="00E90F0F" w:rsidP="00E90F0F">
      <w:pPr>
        <w:pStyle w:val="Caption"/>
      </w:pPr>
      <w:bookmarkStart w:id="54" w:name="_Toc483861640"/>
      <w:r>
        <w:t xml:space="preserve">Table </w:t>
      </w:r>
      <w:r w:rsidR="002D6056">
        <w:fldChar w:fldCharType="begin"/>
      </w:r>
      <w:r w:rsidR="002D6056">
        <w:instrText xml:space="preserve"> SEQ Table \* ARABIC </w:instrText>
      </w:r>
      <w:r w:rsidR="002D6056">
        <w:fldChar w:fldCharType="separate"/>
      </w:r>
      <w:r w:rsidR="00F463DD">
        <w:rPr>
          <w:noProof/>
        </w:rPr>
        <w:t>8</w:t>
      </w:r>
      <w:r w:rsidR="002D6056">
        <w:rPr>
          <w:noProof/>
        </w:rPr>
        <w:fldChar w:fldCharType="end"/>
      </w:r>
      <w:bookmarkEnd w:id="52"/>
      <w:r>
        <w:t xml:space="preserve"> </w:t>
      </w:r>
      <w:r w:rsidR="00F32135">
        <w:tab/>
      </w:r>
      <w:r>
        <w:t>Water balance percentage change (%)</w:t>
      </w:r>
      <w:r w:rsidRPr="0018677E">
        <w:t xml:space="preserve"> in </w:t>
      </w:r>
      <w:r>
        <w:t>the Gippsland Basin</w:t>
      </w:r>
      <w:r w:rsidRPr="0018677E">
        <w:t xml:space="preserve"> for 20</w:t>
      </w:r>
      <w:r>
        <w:t>4</w:t>
      </w:r>
      <w:r w:rsidRPr="0018677E">
        <w:t>3 to 20</w:t>
      </w:r>
      <w:r>
        <w:t>7</w:t>
      </w:r>
      <w:r w:rsidRPr="0018677E">
        <w:t>2</w:t>
      </w:r>
      <w:r>
        <w:t xml:space="preserve"> relative to the baseline 1983 to 2012 period.</w:t>
      </w:r>
      <w:bookmarkEnd w:id="53"/>
      <w:bookmarkEnd w:id="54"/>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31393A29"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762AA255" w14:textId="77777777" w:rsidR="00E90F0F" w:rsidRPr="008365D4" w:rsidRDefault="00E90F0F" w:rsidP="005C675F">
            <w:pPr>
              <w:pStyle w:val="TableHeading"/>
            </w:pPr>
          </w:p>
        </w:tc>
        <w:tc>
          <w:tcPr>
            <w:tcW w:w="2910" w:type="dxa"/>
          </w:tcPr>
          <w:p w14:paraId="5CA28ACB" w14:textId="77777777" w:rsidR="00E90F0F" w:rsidRPr="00974617" w:rsidRDefault="00E90F0F" w:rsidP="005C675F">
            <w:pPr>
              <w:pStyle w:val="TableHeading"/>
            </w:pPr>
            <w:r w:rsidRPr="00F476F5">
              <w:t>Water balance term</w:t>
            </w:r>
          </w:p>
        </w:tc>
        <w:tc>
          <w:tcPr>
            <w:tcW w:w="859" w:type="dxa"/>
          </w:tcPr>
          <w:p w14:paraId="62B36795" w14:textId="77777777" w:rsidR="00E90F0F" w:rsidRPr="00F476F5" w:rsidRDefault="00E90F0F" w:rsidP="005C675F">
            <w:pPr>
              <w:pStyle w:val="TableHeadingCentred"/>
            </w:pPr>
            <w:r>
              <w:t>Units</w:t>
            </w:r>
          </w:p>
        </w:tc>
        <w:tc>
          <w:tcPr>
            <w:tcW w:w="1499" w:type="dxa"/>
          </w:tcPr>
          <w:p w14:paraId="1799B72B" w14:textId="77777777" w:rsidR="00E90F0F" w:rsidRPr="00974617" w:rsidRDefault="00E90F0F" w:rsidP="005C675F">
            <w:pPr>
              <w:pStyle w:val="TableHeadingCentred"/>
            </w:pPr>
            <w:r w:rsidRPr="00F476F5">
              <w:t>Under the baseline</w:t>
            </w:r>
          </w:p>
        </w:tc>
        <w:tc>
          <w:tcPr>
            <w:tcW w:w="2015" w:type="dxa"/>
          </w:tcPr>
          <w:p w14:paraId="7F149FA5" w14:textId="77777777" w:rsidR="00E90F0F" w:rsidRPr="00974617" w:rsidRDefault="00E90F0F" w:rsidP="005C675F">
            <w:pPr>
              <w:pStyle w:val="TableHeadingCentred"/>
            </w:pPr>
            <w:r w:rsidRPr="00F476F5">
              <w:t>Under the coal resource development pathway</w:t>
            </w:r>
          </w:p>
        </w:tc>
        <w:tc>
          <w:tcPr>
            <w:tcW w:w="1211" w:type="dxa"/>
          </w:tcPr>
          <w:p w14:paraId="553D7187" w14:textId="77777777" w:rsidR="00E90F0F" w:rsidRPr="00F476F5" w:rsidRDefault="00E90F0F" w:rsidP="005C675F">
            <w:pPr>
              <w:pStyle w:val="TableHeadingCentred"/>
            </w:pPr>
            <w:r>
              <w:t>Difference</w:t>
            </w:r>
          </w:p>
        </w:tc>
      </w:tr>
      <w:tr w:rsidR="00E90F0F" w14:paraId="31D8B59A"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7B7902DE" w14:textId="77777777" w:rsidR="00E90F0F" w:rsidRDefault="00E90F0F" w:rsidP="005C675F">
            <w:pPr>
              <w:pStyle w:val="TableText"/>
            </w:pPr>
            <w:r>
              <w:t>Surface water</w:t>
            </w:r>
          </w:p>
        </w:tc>
        <w:tc>
          <w:tcPr>
            <w:tcW w:w="2910" w:type="dxa"/>
          </w:tcPr>
          <w:p w14:paraId="6C7005E4" w14:textId="77777777" w:rsidR="00E90F0F" w:rsidRDefault="00E90F0F" w:rsidP="005C675F">
            <w:pPr>
              <w:pStyle w:val="TableText"/>
            </w:pPr>
            <w:r>
              <w:t>Rainfall</w:t>
            </w:r>
          </w:p>
        </w:tc>
        <w:tc>
          <w:tcPr>
            <w:tcW w:w="859" w:type="dxa"/>
          </w:tcPr>
          <w:p w14:paraId="209EF6CA" w14:textId="77777777" w:rsidR="00E90F0F" w:rsidRDefault="00E90F0F" w:rsidP="005C675F">
            <w:pPr>
              <w:pStyle w:val="TableTextRight"/>
              <w:jc w:val="center"/>
            </w:pPr>
            <w:r>
              <w:t>%</w:t>
            </w:r>
          </w:p>
        </w:tc>
        <w:tc>
          <w:tcPr>
            <w:tcW w:w="1499" w:type="dxa"/>
          </w:tcPr>
          <w:p w14:paraId="0D6E59B6" w14:textId="77777777" w:rsidR="00E90F0F" w:rsidRDefault="00E90F0F" w:rsidP="005C675F">
            <w:pPr>
              <w:pStyle w:val="TableTextRight"/>
              <w:jc w:val="center"/>
            </w:pPr>
            <w:r>
              <w:t>-5.06</w:t>
            </w:r>
          </w:p>
        </w:tc>
        <w:tc>
          <w:tcPr>
            <w:tcW w:w="2015" w:type="dxa"/>
          </w:tcPr>
          <w:p w14:paraId="5D7442AE" w14:textId="77777777" w:rsidR="00E90F0F" w:rsidRDefault="00E90F0F" w:rsidP="005C675F">
            <w:pPr>
              <w:pStyle w:val="TableTextRight"/>
              <w:jc w:val="center"/>
            </w:pPr>
            <w:r>
              <w:t>-5.06</w:t>
            </w:r>
          </w:p>
        </w:tc>
        <w:tc>
          <w:tcPr>
            <w:tcW w:w="1211" w:type="dxa"/>
          </w:tcPr>
          <w:p w14:paraId="502EE374" w14:textId="77777777" w:rsidR="00E90F0F" w:rsidRDefault="00E90F0F" w:rsidP="005C675F">
            <w:pPr>
              <w:pStyle w:val="TableTextRight"/>
              <w:jc w:val="center"/>
            </w:pPr>
            <w:r>
              <w:t>0</w:t>
            </w:r>
          </w:p>
        </w:tc>
      </w:tr>
      <w:tr w:rsidR="00E90F0F" w14:paraId="46E34595"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61BBB454" w14:textId="77777777" w:rsidR="00E90F0F" w:rsidRDefault="00E90F0F" w:rsidP="005C675F">
            <w:pPr>
              <w:pStyle w:val="TableText"/>
            </w:pPr>
          </w:p>
        </w:tc>
        <w:tc>
          <w:tcPr>
            <w:tcW w:w="2910" w:type="dxa"/>
          </w:tcPr>
          <w:p w14:paraId="7901DD1E" w14:textId="77777777" w:rsidR="00E90F0F" w:rsidRDefault="00E90F0F" w:rsidP="005C675F">
            <w:pPr>
              <w:pStyle w:val="TableText"/>
            </w:pPr>
            <w:r>
              <w:t>Evapotranspiration</w:t>
            </w:r>
          </w:p>
        </w:tc>
        <w:tc>
          <w:tcPr>
            <w:tcW w:w="859" w:type="dxa"/>
          </w:tcPr>
          <w:p w14:paraId="578CC999" w14:textId="77777777" w:rsidR="00E90F0F" w:rsidRDefault="00E90F0F" w:rsidP="005C675F">
            <w:pPr>
              <w:pStyle w:val="TableTextRight"/>
              <w:jc w:val="center"/>
            </w:pPr>
            <w:r>
              <w:t>%</w:t>
            </w:r>
          </w:p>
        </w:tc>
        <w:tc>
          <w:tcPr>
            <w:tcW w:w="1499" w:type="dxa"/>
          </w:tcPr>
          <w:p w14:paraId="4F1EDC9B" w14:textId="77777777" w:rsidR="00E90F0F" w:rsidRDefault="00E90F0F" w:rsidP="005C675F">
            <w:pPr>
              <w:pStyle w:val="TableTextRight"/>
              <w:jc w:val="center"/>
            </w:pPr>
            <w:r>
              <w:t>-3.95</w:t>
            </w:r>
          </w:p>
        </w:tc>
        <w:tc>
          <w:tcPr>
            <w:tcW w:w="2015" w:type="dxa"/>
          </w:tcPr>
          <w:p w14:paraId="6E0200F8" w14:textId="77777777" w:rsidR="00E90F0F" w:rsidRDefault="00E90F0F" w:rsidP="005C675F">
            <w:pPr>
              <w:pStyle w:val="TableTextRight"/>
              <w:jc w:val="center"/>
            </w:pPr>
            <w:r>
              <w:t>-3.95</w:t>
            </w:r>
          </w:p>
        </w:tc>
        <w:tc>
          <w:tcPr>
            <w:tcW w:w="1211" w:type="dxa"/>
          </w:tcPr>
          <w:p w14:paraId="5DEC220D" w14:textId="77777777" w:rsidR="00E90F0F" w:rsidRDefault="00E90F0F" w:rsidP="005C675F">
            <w:pPr>
              <w:pStyle w:val="TableTextRight"/>
              <w:jc w:val="center"/>
            </w:pPr>
            <w:r>
              <w:t>0</w:t>
            </w:r>
          </w:p>
        </w:tc>
      </w:tr>
      <w:tr w:rsidR="00E90F0F" w14:paraId="7ED26D61"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7F13E72" w14:textId="77777777" w:rsidR="00E90F0F" w:rsidRDefault="00E90F0F" w:rsidP="005C675F">
            <w:pPr>
              <w:pStyle w:val="TableText"/>
            </w:pPr>
          </w:p>
        </w:tc>
        <w:tc>
          <w:tcPr>
            <w:tcW w:w="2910" w:type="dxa"/>
          </w:tcPr>
          <w:p w14:paraId="1CF562AC" w14:textId="77777777" w:rsidR="00E90F0F" w:rsidRDefault="00E90F0F" w:rsidP="005C675F">
            <w:pPr>
              <w:pStyle w:val="TableText"/>
            </w:pPr>
            <w:r>
              <w:t>Surface water inflow</w:t>
            </w:r>
          </w:p>
        </w:tc>
        <w:tc>
          <w:tcPr>
            <w:tcW w:w="859" w:type="dxa"/>
          </w:tcPr>
          <w:p w14:paraId="0CD7305D" w14:textId="77777777" w:rsidR="00E90F0F" w:rsidRDefault="00E90F0F" w:rsidP="005C675F">
            <w:pPr>
              <w:pStyle w:val="TableTextRight"/>
              <w:jc w:val="center"/>
            </w:pPr>
            <w:r>
              <w:t>%</w:t>
            </w:r>
          </w:p>
        </w:tc>
        <w:tc>
          <w:tcPr>
            <w:tcW w:w="1499" w:type="dxa"/>
          </w:tcPr>
          <w:p w14:paraId="36670507" w14:textId="77777777" w:rsidR="00E90F0F" w:rsidRDefault="00E90F0F" w:rsidP="005C675F">
            <w:pPr>
              <w:pStyle w:val="TableTextRight"/>
              <w:jc w:val="center"/>
            </w:pPr>
            <w:r>
              <w:t>-6.56</w:t>
            </w:r>
          </w:p>
        </w:tc>
        <w:tc>
          <w:tcPr>
            <w:tcW w:w="2015" w:type="dxa"/>
          </w:tcPr>
          <w:p w14:paraId="29389B96" w14:textId="77777777" w:rsidR="00E90F0F" w:rsidRDefault="00E90F0F" w:rsidP="005C675F">
            <w:pPr>
              <w:pStyle w:val="TableTextRight"/>
              <w:jc w:val="center"/>
            </w:pPr>
            <w:r>
              <w:t>-6.56</w:t>
            </w:r>
          </w:p>
        </w:tc>
        <w:tc>
          <w:tcPr>
            <w:tcW w:w="1211" w:type="dxa"/>
          </w:tcPr>
          <w:p w14:paraId="7BB58C40" w14:textId="77777777" w:rsidR="00E90F0F" w:rsidRDefault="00E90F0F" w:rsidP="005C675F">
            <w:pPr>
              <w:pStyle w:val="TableTextRight"/>
              <w:jc w:val="center"/>
            </w:pPr>
            <w:r>
              <w:t>0</w:t>
            </w:r>
          </w:p>
        </w:tc>
      </w:tr>
      <w:tr w:rsidR="00E90F0F" w14:paraId="7F6E7E5D"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69BB256F" w14:textId="77777777" w:rsidR="00E90F0F" w:rsidRDefault="00E90F0F" w:rsidP="005C675F">
            <w:pPr>
              <w:pStyle w:val="TableText"/>
            </w:pPr>
            <w:r>
              <w:t>Groundwater</w:t>
            </w:r>
          </w:p>
        </w:tc>
        <w:tc>
          <w:tcPr>
            <w:tcW w:w="2910" w:type="dxa"/>
          </w:tcPr>
          <w:p w14:paraId="4B9815A0" w14:textId="77777777" w:rsidR="00E90F0F" w:rsidRDefault="00E90F0F" w:rsidP="005C675F">
            <w:pPr>
              <w:pStyle w:val="TableText"/>
            </w:pPr>
            <w:r>
              <w:t>Recharge</w:t>
            </w:r>
          </w:p>
        </w:tc>
        <w:tc>
          <w:tcPr>
            <w:tcW w:w="859" w:type="dxa"/>
          </w:tcPr>
          <w:p w14:paraId="24827018" w14:textId="77777777" w:rsidR="00E90F0F" w:rsidRDefault="00E90F0F" w:rsidP="005C675F">
            <w:pPr>
              <w:pStyle w:val="TableTextRight"/>
              <w:jc w:val="center"/>
            </w:pPr>
            <w:r>
              <w:t>%</w:t>
            </w:r>
          </w:p>
        </w:tc>
        <w:tc>
          <w:tcPr>
            <w:tcW w:w="1499" w:type="dxa"/>
          </w:tcPr>
          <w:p w14:paraId="3B1321CF" w14:textId="77777777" w:rsidR="00E90F0F" w:rsidRDefault="00E90F0F" w:rsidP="005C675F">
            <w:pPr>
              <w:pStyle w:val="TableTextRight"/>
              <w:jc w:val="center"/>
            </w:pPr>
            <w:r>
              <w:t>-9.71</w:t>
            </w:r>
          </w:p>
        </w:tc>
        <w:tc>
          <w:tcPr>
            <w:tcW w:w="2015" w:type="dxa"/>
          </w:tcPr>
          <w:p w14:paraId="6804DAEA" w14:textId="77777777" w:rsidR="00E90F0F" w:rsidRDefault="00E90F0F" w:rsidP="005C675F">
            <w:pPr>
              <w:pStyle w:val="TableTextRight"/>
              <w:jc w:val="center"/>
            </w:pPr>
            <w:r>
              <w:t>-9.71</w:t>
            </w:r>
          </w:p>
        </w:tc>
        <w:tc>
          <w:tcPr>
            <w:tcW w:w="1211" w:type="dxa"/>
          </w:tcPr>
          <w:p w14:paraId="1D4F1F3F" w14:textId="77777777" w:rsidR="00E90F0F" w:rsidRDefault="00E90F0F" w:rsidP="005C675F">
            <w:pPr>
              <w:pStyle w:val="TableTextRight"/>
              <w:jc w:val="center"/>
            </w:pPr>
            <w:r>
              <w:t>0</w:t>
            </w:r>
          </w:p>
        </w:tc>
      </w:tr>
      <w:tr w:rsidR="00E90F0F" w14:paraId="3F96FD56"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4CF2A4C1" w14:textId="77777777" w:rsidR="00E90F0F" w:rsidRDefault="00E90F0F" w:rsidP="005C675F">
            <w:pPr>
              <w:pStyle w:val="TableText"/>
            </w:pPr>
          </w:p>
        </w:tc>
        <w:tc>
          <w:tcPr>
            <w:tcW w:w="2910" w:type="dxa"/>
          </w:tcPr>
          <w:p w14:paraId="13A75A68" w14:textId="77777777" w:rsidR="00E90F0F" w:rsidRDefault="00E90F0F" w:rsidP="005C675F">
            <w:pPr>
              <w:pStyle w:val="TableText"/>
            </w:pPr>
            <w:r>
              <w:t>Evapotranspiration</w:t>
            </w:r>
          </w:p>
        </w:tc>
        <w:tc>
          <w:tcPr>
            <w:tcW w:w="859" w:type="dxa"/>
          </w:tcPr>
          <w:p w14:paraId="1643F68A" w14:textId="77777777" w:rsidR="00E90F0F" w:rsidRDefault="00E90F0F" w:rsidP="005C675F">
            <w:pPr>
              <w:pStyle w:val="TableTextRight"/>
              <w:jc w:val="center"/>
            </w:pPr>
            <w:r>
              <w:t>%</w:t>
            </w:r>
          </w:p>
        </w:tc>
        <w:tc>
          <w:tcPr>
            <w:tcW w:w="1499" w:type="dxa"/>
          </w:tcPr>
          <w:p w14:paraId="4855CCCC" w14:textId="77777777" w:rsidR="00E90F0F" w:rsidRDefault="00E90F0F" w:rsidP="005C675F">
            <w:pPr>
              <w:pStyle w:val="TableTextRight"/>
              <w:jc w:val="center"/>
            </w:pPr>
            <w:r>
              <w:t>-47.17</w:t>
            </w:r>
          </w:p>
        </w:tc>
        <w:tc>
          <w:tcPr>
            <w:tcW w:w="2015" w:type="dxa"/>
          </w:tcPr>
          <w:p w14:paraId="1E9E7E96" w14:textId="77777777" w:rsidR="00E90F0F" w:rsidRDefault="00E90F0F" w:rsidP="005C675F">
            <w:pPr>
              <w:pStyle w:val="TableTextRight"/>
              <w:jc w:val="center"/>
            </w:pPr>
            <w:r>
              <w:t>-48.81</w:t>
            </w:r>
          </w:p>
        </w:tc>
        <w:tc>
          <w:tcPr>
            <w:tcW w:w="1211" w:type="dxa"/>
            <w:vAlign w:val="bottom"/>
          </w:tcPr>
          <w:p w14:paraId="416AF71D" w14:textId="77777777" w:rsidR="00E90F0F" w:rsidRPr="006B3123" w:rsidRDefault="00E90F0F" w:rsidP="005C675F">
            <w:pPr>
              <w:pStyle w:val="TableTextRight"/>
              <w:jc w:val="center"/>
            </w:pPr>
            <w:r w:rsidRPr="006B3123">
              <w:t>-1.64</w:t>
            </w:r>
          </w:p>
        </w:tc>
      </w:tr>
      <w:tr w:rsidR="00E90F0F" w14:paraId="2BE9771B"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1E819201" w14:textId="77777777" w:rsidR="00E90F0F" w:rsidRDefault="00E90F0F" w:rsidP="005C675F">
            <w:pPr>
              <w:pStyle w:val="TableText"/>
            </w:pPr>
          </w:p>
        </w:tc>
        <w:tc>
          <w:tcPr>
            <w:tcW w:w="2910" w:type="dxa"/>
          </w:tcPr>
          <w:p w14:paraId="6BCAE7F5" w14:textId="77777777" w:rsidR="00E90F0F" w:rsidRDefault="00E90F0F" w:rsidP="005C675F">
            <w:pPr>
              <w:pStyle w:val="TableText"/>
            </w:pPr>
            <w:r>
              <w:t>Baseflow (discharge to stream)</w:t>
            </w:r>
          </w:p>
        </w:tc>
        <w:tc>
          <w:tcPr>
            <w:tcW w:w="859" w:type="dxa"/>
          </w:tcPr>
          <w:p w14:paraId="623199AA" w14:textId="77777777" w:rsidR="00E90F0F" w:rsidRDefault="00E90F0F" w:rsidP="005C675F">
            <w:pPr>
              <w:pStyle w:val="TableTextRight"/>
              <w:jc w:val="center"/>
            </w:pPr>
            <w:r>
              <w:t>%</w:t>
            </w:r>
          </w:p>
        </w:tc>
        <w:tc>
          <w:tcPr>
            <w:tcW w:w="1499" w:type="dxa"/>
          </w:tcPr>
          <w:p w14:paraId="23E0EBBF" w14:textId="77777777" w:rsidR="00E90F0F" w:rsidRDefault="00E90F0F" w:rsidP="005C675F">
            <w:pPr>
              <w:pStyle w:val="TableTextRight"/>
              <w:jc w:val="center"/>
            </w:pPr>
            <w:r>
              <w:t>-69.58</w:t>
            </w:r>
          </w:p>
        </w:tc>
        <w:tc>
          <w:tcPr>
            <w:tcW w:w="2015" w:type="dxa"/>
          </w:tcPr>
          <w:p w14:paraId="06C0C1D3" w14:textId="77777777" w:rsidR="00E90F0F" w:rsidRDefault="00E90F0F" w:rsidP="005C675F">
            <w:pPr>
              <w:pStyle w:val="TableTextRight"/>
              <w:jc w:val="center"/>
            </w:pPr>
            <w:r>
              <w:t>-69.98</w:t>
            </w:r>
          </w:p>
        </w:tc>
        <w:tc>
          <w:tcPr>
            <w:tcW w:w="1211" w:type="dxa"/>
            <w:vAlign w:val="bottom"/>
          </w:tcPr>
          <w:p w14:paraId="2BD8816A" w14:textId="77777777" w:rsidR="00E90F0F" w:rsidRPr="006B3123" w:rsidRDefault="00E90F0F" w:rsidP="005C675F">
            <w:pPr>
              <w:pStyle w:val="TableTextRight"/>
              <w:jc w:val="center"/>
            </w:pPr>
            <w:r w:rsidRPr="006B3123">
              <w:t>-0.4</w:t>
            </w:r>
          </w:p>
        </w:tc>
      </w:tr>
      <w:tr w:rsidR="00E90F0F" w14:paraId="78F086D8"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368B181B" w14:textId="77777777" w:rsidR="00E90F0F" w:rsidRDefault="00E90F0F" w:rsidP="005C675F">
            <w:pPr>
              <w:pStyle w:val="TableText"/>
            </w:pPr>
          </w:p>
        </w:tc>
        <w:tc>
          <w:tcPr>
            <w:tcW w:w="2910" w:type="dxa"/>
          </w:tcPr>
          <w:p w14:paraId="1128A0B9" w14:textId="77777777" w:rsidR="00E90F0F" w:rsidRDefault="00E90F0F" w:rsidP="005C675F">
            <w:pPr>
              <w:pStyle w:val="TableText"/>
            </w:pPr>
            <w:r>
              <w:t>Licensed extractions</w:t>
            </w:r>
          </w:p>
        </w:tc>
        <w:tc>
          <w:tcPr>
            <w:tcW w:w="859" w:type="dxa"/>
          </w:tcPr>
          <w:p w14:paraId="5EAA95AC" w14:textId="77777777" w:rsidR="00E90F0F" w:rsidRDefault="00E90F0F" w:rsidP="005C675F">
            <w:pPr>
              <w:pStyle w:val="TableTextRight"/>
              <w:jc w:val="center"/>
            </w:pPr>
            <w:r>
              <w:t>%</w:t>
            </w:r>
          </w:p>
        </w:tc>
        <w:tc>
          <w:tcPr>
            <w:tcW w:w="1499" w:type="dxa"/>
          </w:tcPr>
          <w:p w14:paraId="513CD7BA" w14:textId="77777777" w:rsidR="00E90F0F" w:rsidRDefault="00E90F0F" w:rsidP="005C675F">
            <w:pPr>
              <w:pStyle w:val="TableTextRight"/>
              <w:jc w:val="center"/>
            </w:pPr>
            <w:r>
              <w:t>30.30</w:t>
            </w:r>
          </w:p>
        </w:tc>
        <w:tc>
          <w:tcPr>
            <w:tcW w:w="2015" w:type="dxa"/>
          </w:tcPr>
          <w:p w14:paraId="262CD828" w14:textId="77777777" w:rsidR="00E90F0F" w:rsidRDefault="00E90F0F" w:rsidP="005C675F">
            <w:pPr>
              <w:pStyle w:val="TableTextRight"/>
              <w:jc w:val="center"/>
            </w:pPr>
            <w:r>
              <w:t>96.45</w:t>
            </w:r>
          </w:p>
        </w:tc>
        <w:tc>
          <w:tcPr>
            <w:tcW w:w="1211" w:type="dxa"/>
            <w:vAlign w:val="bottom"/>
          </w:tcPr>
          <w:p w14:paraId="216D4B5A" w14:textId="77777777" w:rsidR="00E90F0F" w:rsidRPr="006B3123" w:rsidRDefault="00E90F0F" w:rsidP="005C675F">
            <w:pPr>
              <w:pStyle w:val="TableTextRight"/>
              <w:jc w:val="center"/>
            </w:pPr>
            <w:r w:rsidRPr="006B3123">
              <w:t>66.15</w:t>
            </w:r>
          </w:p>
        </w:tc>
      </w:tr>
      <w:tr w:rsidR="00E90F0F" w14:paraId="521DD987"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3E7213CA" w14:textId="77777777" w:rsidR="00E90F0F" w:rsidRDefault="00E90F0F" w:rsidP="005C675F">
            <w:pPr>
              <w:pStyle w:val="TableText"/>
            </w:pPr>
          </w:p>
        </w:tc>
        <w:tc>
          <w:tcPr>
            <w:tcW w:w="2910" w:type="dxa"/>
          </w:tcPr>
          <w:p w14:paraId="396E0805" w14:textId="77777777" w:rsidR="00E90F0F" w:rsidRDefault="00E90F0F" w:rsidP="005C675F">
            <w:pPr>
              <w:pStyle w:val="TableText"/>
            </w:pPr>
            <w:r>
              <w:t>Change in storage</w:t>
            </w:r>
          </w:p>
        </w:tc>
        <w:tc>
          <w:tcPr>
            <w:tcW w:w="859" w:type="dxa"/>
          </w:tcPr>
          <w:p w14:paraId="4D368746" w14:textId="77777777" w:rsidR="00E90F0F" w:rsidRDefault="00E90F0F" w:rsidP="005C675F">
            <w:pPr>
              <w:pStyle w:val="TableTextRight"/>
              <w:jc w:val="center"/>
            </w:pPr>
            <w:r>
              <w:t>%</w:t>
            </w:r>
          </w:p>
        </w:tc>
        <w:tc>
          <w:tcPr>
            <w:tcW w:w="1499" w:type="dxa"/>
          </w:tcPr>
          <w:p w14:paraId="3FF07201" w14:textId="77777777" w:rsidR="00E90F0F" w:rsidRDefault="00E90F0F" w:rsidP="005C675F">
            <w:pPr>
              <w:pStyle w:val="TableTextRight"/>
              <w:jc w:val="center"/>
            </w:pPr>
            <w:r>
              <w:t>-58.93</w:t>
            </w:r>
          </w:p>
        </w:tc>
        <w:tc>
          <w:tcPr>
            <w:tcW w:w="2015" w:type="dxa"/>
          </w:tcPr>
          <w:p w14:paraId="06526795" w14:textId="77777777" w:rsidR="00E90F0F" w:rsidRDefault="00E90F0F" w:rsidP="005C675F">
            <w:pPr>
              <w:pStyle w:val="TableTextRight"/>
              <w:jc w:val="center"/>
            </w:pPr>
            <w:r>
              <w:t>-81.54</w:t>
            </w:r>
          </w:p>
        </w:tc>
        <w:tc>
          <w:tcPr>
            <w:tcW w:w="1211" w:type="dxa"/>
            <w:vAlign w:val="bottom"/>
          </w:tcPr>
          <w:p w14:paraId="225C8317" w14:textId="77777777" w:rsidR="00E90F0F" w:rsidRPr="006B3123" w:rsidRDefault="00E90F0F" w:rsidP="005C675F">
            <w:pPr>
              <w:pStyle w:val="TableTextRight"/>
              <w:jc w:val="center"/>
            </w:pPr>
            <w:r w:rsidRPr="006B3123">
              <w:t>-22.61</w:t>
            </w:r>
          </w:p>
        </w:tc>
      </w:tr>
    </w:tbl>
    <w:p w14:paraId="5E2EF784" w14:textId="77777777" w:rsidR="00E90F0F" w:rsidRDefault="00E90F0F" w:rsidP="00E90F0F">
      <w:pPr>
        <w:pStyle w:val="BodyText"/>
      </w:pPr>
    </w:p>
    <w:p w14:paraId="4ADA7D3C" w14:textId="65610EBC" w:rsidR="00E90F0F" w:rsidRDefault="00E90F0F" w:rsidP="00E90F0F">
      <w:pPr>
        <w:pStyle w:val="Caption"/>
      </w:pPr>
      <w:bookmarkStart w:id="55" w:name="_Ref444670322"/>
      <w:bookmarkStart w:id="56" w:name="_Toc444675046"/>
      <w:bookmarkStart w:id="57" w:name="_Toc483861641"/>
      <w:r>
        <w:t xml:space="preserve">Table </w:t>
      </w:r>
      <w:r w:rsidR="002D6056">
        <w:fldChar w:fldCharType="begin"/>
      </w:r>
      <w:r w:rsidR="002D6056">
        <w:instrText xml:space="preserve"> SEQ Table \* ARABIC </w:instrText>
      </w:r>
      <w:r w:rsidR="002D6056">
        <w:fldChar w:fldCharType="separate"/>
      </w:r>
      <w:r w:rsidR="00F463DD">
        <w:rPr>
          <w:noProof/>
        </w:rPr>
        <w:t>9</w:t>
      </w:r>
      <w:r w:rsidR="002D6056">
        <w:rPr>
          <w:noProof/>
        </w:rPr>
        <w:fldChar w:fldCharType="end"/>
      </w:r>
      <w:bookmarkEnd w:id="55"/>
      <w:r>
        <w:t xml:space="preserve"> </w:t>
      </w:r>
      <w:r w:rsidR="009F3BEB">
        <w:tab/>
      </w:r>
      <w:r>
        <w:t>Water balance percentage change (%)</w:t>
      </w:r>
      <w:r w:rsidRPr="0018677E">
        <w:t xml:space="preserve"> in </w:t>
      </w:r>
      <w:r>
        <w:t>the Gippsland Basin</w:t>
      </w:r>
      <w:r w:rsidRPr="0018677E">
        <w:t xml:space="preserve"> for 20</w:t>
      </w:r>
      <w:r>
        <w:t>7</w:t>
      </w:r>
      <w:r w:rsidRPr="0018677E">
        <w:t>3 to 2</w:t>
      </w:r>
      <w:r>
        <w:t>10</w:t>
      </w:r>
      <w:r w:rsidRPr="0018677E">
        <w:t>2</w:t>
      </w:r>
      <w:r>
        <w:t xml:space="preserve"> relative to the baseline 1983 to 2012 period</w:t>
      </w:r>
      <w:bookmarkEnd w:id="56"/>
      <w:bookmarkEnd w:id="57"/>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3E7FEAC3"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3B03516C" w14:textId="77777777" w:rsidR="00E90F0F" w:rsidRPr="008365D4" w:rsidRDefault="00E90F0F" w:rsidP="005C675F">
            <w:pPr>
              <w:pStyle w:val="TableHeading"/>
            </w:pPr>
          </w:p>
        </w:tc>
        <w:tc>
          <w:tcPr>
            <w:tcW w:w="2910" w:type="dxa"/>
          </w:tcPr>
          <w:p w14:paraId="095761EC" w14:textId="77777777" w:rsidR="00E90F0F" w:rsidRPr="00974617" w:rsidRDefault="00E90F0F" w:rsidP="005C675F">
            <w:pPr>
              <w:pStyle w:val="TableHeading"/>
            </w:pPr>
            <w:r w:rsidRPr="00F476F5">
              <w:t>Water balance term</w:t>
            </w:r>
          </w:p>
        </w:tc>
        <w:tc>
          <w:tcPr>
            <w:tcW w:w="859" w:type="dxa"/>
          </w:tcPr>
          <w:p w14:paraId="78544B5C" w14:textId="77777777" w:rsidR="00E90F0F" w:rsidRPr="00F476F5" w:rsidRDefault="00E90F0F" w:rsidP="005C675F">
            <w:pPr>
              <w:pStyle w:val="TableHeadingCentred"/>
            </w:pPr>
            <w:r>
              <w:t>Units</w:t>
            </w:r>
          </w:p>
        </w:tc>
        <w:tc>
          <w:tcPr>
            <w:tcW w:w="1499" w:type="dxa"/>
          </w:tcPr>
          <w:p w14:paraId="54DC0434" w14:textId="77777777" w:rsidR="00E90F0F" w:rsidRPr="00974617" w:rsidRDefault="00E90F0F" w:rsidP="005C675F">
            <w:pPr>
              <w:pStyle w:val="TableHeadingCentred"/>
            </w:pPr>
            <w:r w:rsidRPr="00F476F5">
              <w:t>Under the baseline</w:t>
            </w:r>
          </w:p>
        </w:tc>
        <w:tc>
          <w:tcPr>
            <w:tcW w:w="2015" w:type="dxa"/>
          </w:tcPr>
          <w:p w14:paraId="179A1B6E" w14:textId="77777777" w:rsidR="00E90F0F" w:rsidRPr="00974617" w:rsidRDefault="00E90F0F" w:rsidP="005C675F">
            <w:pPr>
              <w:pStyle w:val="TableHeadingCentred"/>
            </w:pPr>
            <w:r w:rsidRPr="00F476F5">
              <w:t>Under the coal resource development pathway</w:t>
            </w:r>
          </w:p>
        </w:tc>
        <w:tc>
          <w:tcPr>
            <w:tcW w:w="1211" w:type="dxa"/>
          </w:tcPr>
          <w:p w14:paraId="0E1B0AF4" w14:textId="77777777" w:rsidR="00E90F0F" w:rsidRPr="00F476F5" w:rsidRDefault="00E90F0F" w:rsidP="005C675F">
            <w:pPr>
              <w:pStyle w:val="TableHeadingCentred"/>
            </w:pPr>
            <w:r>
              <w:t>Difference</w:t>
            </w:r>
          </w:p>
        </w:tc>
      </w:tr>
      <w:tr w:rsidR="00E90F0F" w14:paraId="7D3D3119"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4C5E168D" w14:textId="77777777" w:rsidR="00E90F0F" w:rsidRDefault="00E90F0F" w:rsidP="005C675F">
            <w:pPr>
              <w:pStyle w:val="TableText"/>
            </w:pPr>
            <w:r>
              <w:t>Surface water</w:t>
            </w:r>
          </w:p>
        </w:tc>
        <w:tc>
          <w:tcPr>
            <w:tcW w:w="2910" w:type="dxa"/>
          </w:tcPr>
          <w:p w14:paraId="509405A6" w14:textId="77777777" w:rsidR="00E90F0F" w:rsidRDefault="00E90F0F" w:rsidP="005C675F">
            <w:pPr>
              <w:pStyle w:val="TableText"/>
            </w:pPr>
            <w:r>
              <w:t>Rainfall</w:t>
            </w:r>
          </w:p>
        </w:tc>
        <w:tc>
          <w:tcPr>
            <w:tcW w:w="859" w:type="dxa"/>
          </w:tcPr>
          <w:p w14:paraId="59A996C2" w14:textId="77777777" w:rsidR="00E90F0F" w:rsidRDefault="00E90F0F" w:rsidP="005C675F">
            <w:pPr>
              <w:pStyle w:val="TableTextRight"/>
              <w:jc w:val="center"/>
            </w:pPr>
            <w:r>
              <w:t>%</w:t>
            </w:r>
          </w:p>
        </w:tc>
        <w:tc>
          <w:tcPr>
            <w:tcW w:w="1499" w:type="dxa"/>
          </w:tcPr>
          <w:p w14:paraId="5A096811" w14:textId="77777777" w:rsidR="00E90F0F" w:rsidRDefault="00E90F0F" w:rsidP="005C675F">
            <w:pPr>
              <w:pStyle w:val="TableTextRight"/>
              <w:jc w:val="center"/>
            </w:pPr>
            <w:r>
              <w:t>-6.82</w:t>
            </w:r>
          </w:p>
        </w:tc>
        <w:tc>
          <w:tcPr>
            <w:tcW w:w="2015" w:type="dxa"/>
          </w:tcPr>
          <w:p w14:paraId="35EA3AFA" w14:textId="77777777" w:rsidR="00E90F0F" w:rsidRDefault="00E90F0F" w:rsidP="005C675F">
            <w:pPr>
              <w:pStyle w:val="TableTextRight"/>
              <w:jc w:val="center"/>
            </w:pPr>
            <w:r>
              <w:t>-6.82</w:t>
            </w:r>
          </w:p>
        </w:tc>
        <w:tc>
          <w:tcPr>
            <w:tcW w:w="1211" w:type="dxa"/>
          </w:tcPr>
          <w:p w14:paraId="75E56AC0" w14:textId="77777777" w:rsidR="00E90F0F" w:rsidRDefault="00E90F0F" w:rsidP="005C675F">
            <w:pPr>
              <w:pStyle w:val="TableTextRight"/>
              <w:jc w:val="center"/>
            </w:pPr>
            <w:r>
              <w:t>0</w:t>
            </w:r>
          </w:p>
        </w:tc>
      </w:tr>
      <w:tr w:rsidR="00E90F0F" w14:paraId="6EAC7E4F"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2F9174E8" w14:textId="77777777" w:rsidR="00E90F0F" w:rsidRDefault="00E90F0F" w:rsidP="005C675F">
            <w:pPr>
              <w:pStyle w:val="TableText"/>
            </w:pPr>
          </w:p>
        </w:tc>
        <w:tc>
          <w:tcPr>
            <w:tcW w:w="2910" w:type="dxa"/>
          </w:tcPr>
          <w:p w14:paraId="7A3EC69D" w14:textId="77777777" w:rsidR="00E90F0F" w:rsidRDefault="00E90F0F" w:rsidP="005C675F">
            <w:pPr>
              <w:pStyle w:val="TableText"/>
            </w:pPr>
            <w:r>
              <w:t>Evapotranspiration</w:t>
            </w:r>
          </w:p>
        </w:tc>
        <w:tc>
          <w:tcPr>
            <w:tcW w:w="859" w:type="dxa"/>
          </w:tcPr>
          <w:p w14:paraId="5556692C" w14:textId="77777777" w:rsidR="00E90F0F" w:rsidRDefault="00E90F0F" w:rsidP="005C675F">
            <w:pPr>
              <w:pStyle w:val="TableTextRight"/>
              <w:jc w:val="center"/>
            </w:pPr>
            <w:r>
              <w:t>%</w:t>
            </w:r>
          </w:p>
        </w:tc>
        <w:tc>
          <w:tcPr>
            <w:tcW w:w="1499" w:type="dxa"/>
          </w:tcPr>
          <w:p w14:paraId="6F0DABCD" w14:textId="77777777" w:rsidR="00E90F0F" w:rsidRDefault="00E90F0F" w:rsidP="005C675F">
            <w:pPr>
              <w:pStyle w:val="TableTextRight"/>
              <w:jc w:val="center"/>
            </w:pPr>
            <w:r>
              <w:t>-4.74</w:t>
            </w:r>
          </w:p>
        </w:tc>
        <w:tc>
          <w:tcPr>
            <w:tcW w:w="2015" w:type="dxa"/>
          </w:tcPr>
          <w:p w14:paraId="7A84CA1C" w14:textId="77777777" w:rsidR="00E90F0F" w:rsidRDefault="00E90F0F" w:rsidP="005C675F">
            <w:pPr>
              <w:pStyle w:val="TableTextRight"/>
              <w:jc w:val="center"/>
            </w:pPr>
            <w:r>
              <w:t>-4.74</w:t>
            </w:r>
          </w:p>
        </w:tc>
        <w:tc>
          <w:tcPr>
            <w:tcW w:w="1211" w:type="dxa"/>
          </w:tcPr>
          <w:p w14:paraId="534A9114" w14:textId="77777777" w:rsidR="00E90F0F" w:rsidRDefault="00E90F0F" w:rsidP="005C675F">
            <w:pPr>
              <w:pStyle w:val="TableTextRight"/>
              <w:jc w:val="center"/>
            </w:pPr>
            <w:r>
              <w:t>0</w:t>
            </w:r>
          </w:p>
        </w:tc>
      </w:tr>
      <w:tr w:rsidR="00E90F0F" w14:paraId="1E67C86F"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6A7698EE" w14:textId="77777777" w:rsidR="00E90F0F" w:rsidRDefault="00E90F0F" w:rsidP="005C675F">
            <w:pPr>
              <w:pStyle w:val="TableText"/>
            </w:pPr>
          </w:p>
        </w:tc>
        <w:tc>
          <w:tcPr>
            <w:tcW w:w="2910" w:type="dxa"/>
          </w:tcPr>
          <w:p w14:paraId="62D5C298" w14:textId="77777777" w:rsidR="00E90F0F" w:rsidRDefault="00E90F0F" w:rsidP="005C675F">
            <w:pPr>
              <w:pStyle w:val="TableText"/>
            </w:pPr>
            <w:r>
              <w:t>Surface water inflow</w:t>
            </w:r>
          </w:p>
        </w:tc>
        <w:tc>
          <w:tcPr>
            <w:tcW w:w="859" w:type="dxa"/>
          </w:tcPr>
          <w:p w14:paraId="3D971CC8" w14:textId="77777777" w:rsidR="00E90F0F" w:rsidRDefault="00E90F0F" w:rsidP="005C675F">
            <w:pPr>
              <w:pStyle w:val="TableTextRight"/>
              <w:jc w:val="center"/>
            </w:pPr>
            <w:r>
              <w:t>%</w:t>
            </w:r>
          </w:p>
        </w:tc>
        <w:tc>
          <w:tcPr>
            <w:tcW w:w="1499" w:type="dxa"/>
          </w:tcPr>
          <w:p w14:paraId="6937FD25" w14:textId="77777777" w:rsidR="00E90F0F" w:rsidRDefault="00E90F0F" w:rsidP="005C675F">
            <w:pPr>
              <w:pStyle w:val="TableTextRight"/>
              <w:jc w:val="center"/>
            </w:pPr>
            <w:r>
              <w:t>-11.90</w:t>
            </w:r>
          </w:p>
        </w:tc>
        <w:tc>
          <w:tcPr>
            <w:tcW w:w="2015" w:type="dxa"/>
          </w:tcPr>
          <w:p w14:paraId="23F76223" w14:textId="77777777" w:rsidR="00E90F0F" w:rsidRDefault="00E90F0F" w:rsidP="005C675F">
            <w:pPr>
              <w:pStyle w:val="TableTextRight"/>
              <w:jc w:val="center"/>
            </w:pPr>
            <w:r>
              <w:t>-11.90</w:t>
            </w:r>
          </w:p>
        </w:tc>
        <w:tc>
          <w:tcPr>
            <w:tcW w:w="1211" w:type="dxa"/>
          </w:tcPr>
          <w:p w14:paraId="647CAF8E" w14:textId="77777777" w:rsidR="00E90F0F" w:rsidRDefault="00E90F0F" w:rsidP="005C675F">
            <w:pPr>
              <w:pStyle w:val="TableTextRight"/>
              <w:jc w:val="center"/>
            </w:pPr>
            <w:r>
              <w:t>0</w:t>
            </w:r>
          </w:p>
        </w:tc>
      </w:tr>
      <w:tr w:rsidR="00E90F0F" w14:paraId="4DF8F7D1"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0E8108BE" w14:textId="77777777" w:rsidR="00E90F0F" w:rsidRDefault="00E90F0F" w:rsidP="005C675F">
            <w:pPr>
              <w:pStyle w:val="TableText"/>
            </w:pPr>
            <w:r>
              <w:t>Groundwater</w:t>
            </w:r>
          </w:p>
        </w:tc>
        <w:tc>
          <w:tcPr>
            <w:tcW w:w="2910" w:type="dxa"/>
          </w:tcPr>
          <w:p w14:paraId="07392044" w14:textId="77777777" w:rsidR="00E90F0F" w:rsidRDefault="00E90F0F" w:rsidP="005C675F">
            <w:pPr>
              <w:pStyle w:val="TableText"/>
            </w:pPr>
            <w:r>
              <w:t>Recharge</w:t>
            </w:r>
          </w:p>
        </w:tc>
        <w:tc>
          <w:tcPr>
            <w:tcW w:w="859" w:type="dxa"/>
          </w:tcPr>
          <w:p w14:paraId="35978FDE" w14:textId="77777777" w:rsidR="00E90F0F" w:rsidRDefault="00E90F0F" w:rsidP="005C675F">
            <w:pPr>
              <w:pStyle w:val="TableTextRight"/>
              <w:jc w:val="center"/>
            </w:pPr>
            <w:r>
              <w:t>%</w:t>
            </w:r>
          </w:p>
        </w:tc>
        <w:tc>
          <w:tcPr>
            <w:tcW w:w="1499" w:type="dxa"/>
          </w:tcPr>
          <w:p w14:paraId="12771636" w14:textId="77777777" w:rsidR="00E90F0F" w:rsidRDefault="00E90F0F" w:rsidP="005C675F">
            <w:pPr>
              <w:pStyle w:val="TableTextRight"/>
              <w:jc w:val="center"/>
            </w:pPr>
            <w:r>
              <w:t>-14.37</w:t>
            </w:r>
          </w:p>
        </w:tc>
        <w:tc>
          <w:tcPr>
            <w:tcW w:w="2015" w:type="dxa"/>
          </w:tcPr>
          <w:p w14:paraId="7D9BD1EE" w14:textId="77777777" w:rsidR="00E90F0F" w:rsidRDefault="00E90F0F" w:rsidP="005C675F">
            <w:pPr>
              <w:pStyle w:val="TableTextRight"/>
              <w:jc w:val="center"/>
            </w:pPr>
            <w:r>
              <w:t>-14.37</w:t>
            </w:r>
          </w:p>
        </w:tc>
        <w:tc>
          <w:tcPr>
            <w:tcW w:w="1211" w:type="dxa"/>
          </w:tcPr>
          <w:p w14:paraId="5DD1A021" w14:textId="77777777" w:rsidR="00E90F0F" w:rsidRDefault="00E90F0F" w:rsidP="005C675F">
            <w:pPr>
              <w:pStyle w:val="TableTextRight"/>
              <w:jc w:val="center"/>
            </w:pPr>
            <w:r>
              <w:t>0</w:t>
            </w:r>
          </w:p>
        </w:tc>
      </w:tr>
      <w:tr w:rsidR="00E90F0F" w14:paraId="57EE057E"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6347E0FE" w14:textId="77777777" w:rsidR="00E90F0F" w:rsidRDefault="00E90F0F" w:rsidP="005C675F">
            <w:pPr>
              <w:pStyle w:val="TableText"/>
            </w:pPr>
          </w:p>
        </w:tc>
        <w:tc>
          <w:tcPr>
            <w:tcW w:w="2910" w:type="dxa"/>
          </w:tcPr>
          <w:p w14:paraId="578F68D5" w14:textId="77777777" w:rsidR="00E90F0F" w:rsidRDefault="00E90F0F" w:rsidP="005C675F">
            <w:pPr>
              <w:pStyle w:val="TableText"/>
            </w:pPr>
            <w:r>
              <w:t>Evapotranspiration</w:t>
            </w:r>
          </w:p>
        </w:tc>
        <w:tc>
          <w:tcPr>
            <w:tcW w:w="859" w:type="dxa"/>
          </w:tcPr>
          <w:p w14:paraId="33B5972F" w14:textId="77777777" w:rsidR="00E90F0F" w:rsidRDefault="00E90F0F" w:rsidP="005C675F">
            <w:pPr>
              <w:pStyle w:val="TableTextRight"/>
              <w:jc w:val="center"/>
            </w:pPr>
            <w:r>
              <w:t>%</w:t>
            </w:r>
          </w:p>
        </w:tc>
        <w:tc>
          <w:tcPr>
            <w:tcW w:w="1499" w:type="dxa"/>
          </w:tcPr>
          <w:p w14:paraId="5875BDD0" w14:textId="77777777" w:rsidR="00E90F0F" w:rsidRDefault="00E90F0F" w:rsidP="005C675F">
            <w:pPr>
              <w:pStyle w:val="TableTextRight"/>
              <w:jc w:val="center"/>
            </w:pPr>
            <w:r>
              <w:t>-52.76</w:t>
            </w:r>
          </w:p>
        </w:tc>
        <w:tc>
          <w:tcPr>
            <w:tcW w:w="2015" w:type="dxa"/>
          </w:tcPr>
          <w:p w14:paraId="37FFC94D" w14:textId="77777777" w:rsidR="00E90F0F" w:rsidRDefault="00E90F0F" w:rsidP="005C675F">
            <w:pPr>
              <w:pStyle w:val="TableTextRight"/>
              <w:jc w:val="center"/>
            </w:pPr>
            <w:r>
              <w:t>-54.62</w:t>
            </w:r>
          </w:p>
        </w:tc>
        <w:tc>
          <w:tcPr>
            <w:tcW w:w="1211" w:type="dxa"/>
            <w:vAlign w:val="bottom"/>
          </w:tcPr>
          <w:p w14:paraId="6ADA68A9" w14:textId="77777777" w:rsidR="00E90F0F" w:rsidRPr="00D12A00" w:rsidRDefault="00E90F0F" w:rsidP="005C675F">
            <w:pPr>
              <w:pStyle w:val="TableTextRight"/>
              <w:jc w:val="center"/>
            </w:pPr>
            <w:r w:rsidRPr="00D12A00">
              <w:t>-1.86</w:t>
            </w:r>
          </w:p>
        </w:tc>
      </w:tr>
      <w:tr w:rsidR="00E90F0F" w14:paraId="596C63A4"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61559467" w14:textId="77777777" w:rsidR="00E90F0F" w:rsidRDefault="00E90F0F" w:rsidP="005C675F">
            <w:pPr>
              <w:pStyle w:val="TableText"/>
            </w:pPr>
          </w:p>
        </w:tc>
        <w:tc>
          <w:tcPr>
            <w:tcW w:w="2910" w:type="dxa"/>
          </w:tcPr>
          <w:p w14:paraId="2B2B2742" w14:textId="77777777" w:rsidR="00E90F0F" w:rsidRDefault="00E90F0F" w:rsidP="005C675F">
            <w:pPr>
              <w:pStyle w:val="TableText"/>
            </w:pPr>
            <w:r>
              <w:t>Baseflow (discharge to stream)</w:t>
            </w:r>
          </w:p>
        </w:tc>
        <w:tc>
          <w:tcPr>
            <w:tcW w:w="859" w:type="dxa"/>
          </w:tcPr>
          <w:p w14:paraId="318DE1C6" w14:textId="77777777" w:rsidR="00E90F0F" w:rsidRDefault="00E90F0F" w:rsidP="005C675F">
            <w:pPr>
              <w:pStyle w:val="TableTextRight"/>
              <w:jc w:val="center"/>
            </w:pPr>
            <w:r>
              <w:t>%</w:t>
            </w:r>
          </w:p>
        </w:tc>
        <w:tc>
          <w:tcPr>
            <w:tcW w:w="1499" w:type="dxa"/>
          </w:tcPr>
          <w:p w14:paraId="2B1B37C1" w14:textId="77777777" w:rsidR="00E90F0F" w:rsidRDefault="00E90F0F" w:rsidP="005C675F">
            <w:pPr>
              <w:pStyle w:val="TableTextRight"/>
              <w:jc w:val="center"/>
            </w:pPr>
            <w:r>
              <w:t>-75.05</w:t>
            </w:r>
          </w:p>
        </w:tc>
        <w:tc>
          <w:tcPr>
            <w:tcW w:w="2015" w:type="dxa"/>
          </w:tcPr>
          <w:p w14:paraId="4E36C440" w14:textId="77777777" w:rsidR="00E90F0F" w:rsidRDefault="00E90F0F" w:rsidP="005C675F">
            <w:pPr>
              <w:pStyle w:val="TableTextRight"/>
              <w:jc w:val="center"/>
            </w:pPr>
            <w:r>
              <w:t>-75.27</w:t>
            </w:r>
          </w:p>
        </w:tc>
        <w:tc>
          <w:tcPr>
            <w:tcW w:w="1211" w:type="dxa"/>
            <w:vAlign w:val="bottom"/>
          </w:tcPr>
          <w:p w14:paraId="26139CA0" w14:textId="77777777" w:rsidR="00E90F0F" w:rsidRPr="00D12A00" w:rsidRDefault="00E90F0F" w:rsidP="005C675F">
            <w:pPr>
              <w:pStyle w:val="TableTextRight"/>
              <w:jc w:val="center"/>
            </w:pPr>
            <w:r w:rsidRPr="00D12A00">
              <w:t>-0.22</w:t>
            </w:r>
          </w:p>
        </w:tc>
      </w:tr>
      <w:tr w:rsidR="00E90F0F" w14:paraId="60AE90BC"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2E37694A" w14:textId="77777777" w:rsidR="00E90F0F" w:rsidRDefault="00E90F0F" w:rsidP="005C675F">
            <w:pPr>
              <w:pStyle w:val="TableText"/>
            </w:pPr>
          </w:p>
        </w:tc>
        <w:tc>
          <w:tcPr>
            <w:tcW w:w="2910" w:type="dxa"/>
          </w:tcPr>
          <w:p w14:paraId="1ECF0624" w14:textId="77777777" w:rsidR="00E90F0F" w:rsidRDefault="00E90F0F" w:rsidP="005C675F">
            <w:pPr>
              <w:pStyle w:val="TableText"/>
            </w:pPr>
            <w:r>
              <w:t>Licensed extractions</w:t>
            </w:r>
          </w:p>
        </w:tc>
        <w:tc>
          <w:tcPr>
            <w:tcW w:w="859" w:type="dxa"/>
          </w:tcPr>
          <w:p w14:paraId="072B46C8" w14:textId="77777777" w:rsidR="00E90F0F" w:rsidRDefault="00E90F0F" w:rsidP="005C675F">
            <w:pPr>
              <w:pStyle w:val="TableTextRight"/>
              <w:jc w:val="center"/>
            </w:pPr>
            <w:r>
              <w:t>%</w:t>
            </w:r>
          </w:p>
        </w:tc>
        <w:tc>
          <w:tcPr>
            <w:tcW w:w="1499" w:type="dxa"/>
          </w:tcPr>
          <w:p w14:paraId="224726DF" w14:textId="77777777" w:rsidR="00E90F0F" w:rsidRDefault="00E90F0F" w:rsidP="005C675F">
            <w:pPr>
              <w:pStyle w:val="TableTextRight"/>
              <w:jc w:val="center"/>
            </w:pPr>
            <w:r>
              <w:t>26.16</w:t>
            </w:r>
          </w:p>
        </w:tc>
        <w:tc>
          <w:tcPr>
            <w:tcW w:w="2015" w:type="dxa"/>
          </w:tcPr>
          <w:p w14:paraId="1EAB060A" w14:textId="77777777" w:rsidR="00E90F0F" w:rsidRDefault="00E90F0F" w:rsidP="005C675F">
            <w:pPr>
              <w:pStyle w:val="TableTextRight"/>
              <w:jc w:val="center"/>
            </w:pPr>
            <w:r>
              <w:t>87.55</w:t>
            </w:r>
          </w:p>
        </w:tc>
        <w:tc>
          <w:tcPr>
            <w:tcW w:w="1211" w:type="dxa"/>
            <w:vAlign w:val="bottom"/>
          </w:tcPr>
          <w:p w14:paraId="22137CFC" w14:textId="77777777" w:rsidR="00E90F0F" w:rsidRPr="00D12A00" w:rsidRDefault="00E90F0F" w:rsidP="005C675F">
            <w:pPr>
              <w:pStyle w:val="TableTextRight"/>
              <w:jc w:val="center"/>
            </w:pPr>
            <w:r w:rsidRPr="00D12A00">
              <w:t>61.39</w:t>
            </w:r>
          </w:p>
        </w:tc>
      </w:tr>
      <w:tr w:rsidR="00E90F0F" w14:paraId="43E743B2"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23F35730" w14:textId="77777777" w:rsidR="00E90F0F" w:rsidRDefault="00E90F0F" w:rsidP="005C675F">
            <w:pPr>
              <w:pStyle w:val="TableText"/>
            </w:pPr>
          </w:p>
        </w:tc>
        <w:tc>
          <w:tcPr>
            <w:tcW w:w="2910" w:type="dxa"/>
          </w:tcPr>
          <w:p w14:paraId="49648C93" w14:textId="77777777" w:rsidR="00E90F0F" w:rsidRDefault="00E90F0F" w:rsidP="005C675F">
            <w:pPr>
              <w:pStyle w:val="TableText"/>
            </w:pPr>
            <w:r>
              <w:t>Change in storage</w:t>
            </w:r>
          </w:p>
        </w:tc>
        <w:tc>
          <w:tcPr>
            <w:tcW w:w="859" w:type="dxa"/>
          </w:tcPr>
          <w:p w14:paraId="3171CFD3" w14:textId="77777777" w:rsidR="00E90F0F" w:rsidRDefault="00E90F0F" w:rsidP="005C675F">
            <w:pPr>
              <w:pStyle w:val="TableTextRight"/>
              <w:jc w:val="center"/>
            </w:pPr>
            <w:r>
              <w:t>%</w:t>
            </w:r>
          </w:p>
        </w:tc>
        <w:tc>
          <w:tcPr>
            <w:tcW w:w="1499" w:type="dxa"/>
          </w:tcPr>
          <w:p w14:paraId="763EA51F" w14:textId="77777777" w:rsidR="00E90F0F" w:rsidRDefault="00E90F0F" w:rsidP="005C675F">
            <w:pPr>
              <w:pStyle w:val="TableTextRight"/>
              <w:jc w:val="center"/>
            </w:pPr>
            <w:r>
              <w:t>-81.54</w:t>
            </w:r>
          </w:p>
        </w:tc>
        <w:tc>
          <w:tcPr>
            <w:tcW w:w="2015" w:type="dxa"/>
          </w:tcPr>
          <w:p w14:paraId="5C517D70" w14:textId="77777777" w:rsidR="00E90F0F" w:rsidRDefault="00E90F0F" w:rsidP="005C675F">
            <w:pPr>
              <w:pStyle w:val="TableTextRight"/>
              <w:jc w:val="center"/>
            </w:pPr>
            <w:r>
              <w:t>-88.77</w:t>
            </w:r>
          </w:p>
        </w:tc>
        <w:tc>
          <w:tcPr>
            <w:tcW w:w="1211" w:type="dxa"/>
            <w:vAlign w:val="bottom"/>
          </w:tcPr>
          <w:p w14:paraId="3D46102C" w14:textId="77777777" w:rsidR="00E90F0F" w:rsidRPr="00D12A00" w:rsidRDefault="00E90F0F" w:rsidP="005C675F">
            <w:pPr>
              <w:pStyle w:val="TableTextRight"/>
              <w:jc w:val="center"/>
            </w:pPr>
            <w:r w:rsidRPr="00D12A00">
              <w:t>-7.23</w:t>
            </w:r>
          </w:p>
        </w:tc>
      </w:tr>
    </w:tbl>
    <w:p w14:paraId="1A1CEA18" w14:textId="77777777" w:rsidR="00E90F0F" w:rsidRDefault="00E90F0F" w:rsidP="00E90F0F">
      <w:pPr>
        <w:pStyle w:val="BodyText"/>
      </w:pPr>
    </w:p>
    <w:p w14:paraId="624D59CE" w14:textId="77777777" w:rsidR="00E90F0F" w:rsidRDefault="00E90F0F" w:rsidP="00E90F0F">
      <w:pPr>
        <w:spacing w:after="180"/>
      </w:pPr>
      <w:r>
        <w:br w:type="page"/>
      </w:r>
    </w:p>
    <w:p w14:paraId="4C7B31CA" w14:textId="577F1FE2" w:rsidR="00E90F0F" w:rsidRDefault="00E90F0F" w:rsidP="00E90F0F">
      <w:pPr>
        <w:pStyle w:val="Heading4"/>
      </w:pPr>
      <w:bookmarkStart w:id="58" w:name="_Toc444672857"/>
      <w:bookmarkStart w:id="59" w:name="_Toc483922625"/>
      <w:r>
        <w:t>Reporting unit #2</w:t>
      </w:r>
      <w:r w:rsidRPr="004D751C">
        <w:t xml:space="preserve"> </w:t>
      </w:r>
      <w:r w:rsidR="009F3BEB">
        <w:rPr>
          <w:rFonts w:ascii="Engravers MT" w:hAnsi="Engravers MT"/>
        </w:rPr>
        <w:t>–</w:t>
      </w:r>
      <w:r>
        <w:t xml:space="preserve"> BA region</w:t>
      </w:r>
      <w:bookmarkEnd w:id="58"/>
      <w:bookmarkEnd w:id="59"/>
    </w:p>
    <w:p w14:paraId="1D826B39" w14:textId="77777777" w:rsidR="00F463DD" w:rsidRPr="00F463DD" w:rsidRDefault="00E90F0F" w:rsidP="00F463DD">
      <w:pPr>
        <w:pStyle w:val="BodyText"/>
      </w:pPr>
      <w:bookmarkStart w:id="60" w:name="_Toc419318367"/>
      <w:r w:rsidRPr="0030628A">
        <w:t xml:space="preserve">Water balances for the entire Bioregional reporting region are summarised in </w:t>
      </w:r>
      <w:r w:rsidRPr="0030628A">
        <w:fldChar w:fldCharType="begin"/>
      </w:r>
      <w:r w:rsidRPr="0030628A">
        <w:instrText xml:space="preserve"> REF _Ref444670531 \h </w:instrText>
      </w:r>
      <w:r>
        <w:instrText xml:space="preserve"> \* MERGEFORMAT </w:instrText>
      </w:r>
      <w:r w:rsidRPr="0030628A">
        <w:fldChar w:fldCharType="separate"/>
      </w:r>
      <w:r w:rsidR="00F463DD">
        <w:t>Table 10</w:t>
      </w:r>
      <w:r w:rsidRPr="0030628A">
        <w:fldChar w:fldCharType="end"/>
      </w:r>
      <w:r w:rsidRPr="0030628A">
        <w:t xml:space="preserve"> for 2013 to 2042, </w:t>
      </w:r>
      <w:r>
        <w:fldChar w:fldCharType="begin"/>
      </w:r>
      <w:r>
        <w:instrText xml:space="preserve"> REF _Ref444672515 \h  \* MERGEFORMAT </w:instrText>
      </w:r>
      <w:r>
        <w:fldChar w:fldCharType="separate"/>
      </w:r>
      <w:r w:rsidR="00F463DD">
        <w:t>Table 11</w:t>
      </w:r>
      <w:r>
        <w:fldChar w:fldCharType="end"/>
      </w:r>
      <w:r>
        <w:t xml:space="preserve"> </w:t>
      </w:r>
      <w:r w:rsidRPr="0030628A">
        <w:t xml:space="preserve">for 2043 to 2072 and </w:t>
      </w:r>
      <w:r>
        <w:fldChar w:fldCharType="begin"/>
      </w:r>
      <w:r>
        <w:instrText xml:space="preserve"> REF _Ref444674846 \h  \* MERGEFORMAT </w:instrText>
      </w:r>
      <w:r>
        <w:fldChar w:fldCharType="separate"/>
      </w:r>
      <w:r w:rsidR="00F463DD">
        <w:rPr>
          <w:noProof/>
        </w:rPr>
        <w:br w:type="page"/>
      </w:r>
    </w:p>
    <w:p w14:paraId="64920CA8" w14:textId="77777777" w:rsidR="00F463DD" w:rsidRPr="00F463DD" w:rsidRDefault="00F463DD" w:rsidP="00F463DD">
      <w:pPr>
        <w:pStyle w:val="BodyText"/>
      </w:pPr>
      <w:r>
        <w:rPr>
          <w:noProof/>
        </w:rPr>
        <w:t>Table</w:t>
      </w:r>
      <w:r>
        <w:t xml:space="preserve"> </w:t>
      </w:r>
      <w:r>
        <w:rPr>
          <w:noProof/>
        </w:rPr>
        <w:t>12</w:t>
      </w:r>
      <w:r w:rsidR="00E90F0F">
        <w:fldChar w:fldCharType="end"/>
      </w:r>
      <w:r w:rsidR="00E90F0F">
        <w:t xml:space="preserve"> </w:t>
      </w:r>
      <w:r w:rsidR="00E90F0F" w:rsidRPr="0030628A">
        <w:t xml:space="preserve"> for 2073 to 2102</w:t>
      </w:r>
      <w:r w:rsidR="00CE3532">
        <w:t xml:space="preserve">. </w:t>
      </w:r>
      <w:r w:rsidR="00E90F0F" w:rsidRPr="0030628A">
        <w:t xml:space="preserve">The corresponding </w:t>
      </w:r>
      <w:r w:rsidR="00E90F0F">
        <w:t xml:space="preserve">spatially </w:t>
      </w:r>
      <w:r w:rsidR="00E90F0F" w:rsidRPr="0030628A">
        <w:t xml:space="preserve">averaged mm/year water balances are presented in </w:t>
      </w:r>
      <w:r w:rsidR="00E90F0F" w:rsidRPr="0030628A">
        <w:fldChar w:fldCharType="begin"/>
      </w:r>
      <w:r w:rsidR="00E90F0F" w:rsidRPr="0030628A">
        <w:instrText xml:space="preserve"> REF _Ref444670617 \h </w:instrText>
      </w:r>
      <w:r w:rsidR="00E90F0F">
        <w:instrText xml:space="preserve"> \* MERGEFORMAT </w:instrText>
      </w:r>
      <w:r w:rsidR="00E90F0F" w:rsidRPr="0030628A">
        <w:fldChar w:fldCharType="separate"/>
      </w:r>
      <w:r>
        <w:t>Table 13</w:t>
      </w:r>
      <w:r w:rsidR="00E90F0F" w:rsidRPr="0030628A">
        <w:fldChar w:fldCharType="end"/>
      </w:r>
      <w:r w:rsidR="00E90F0F" w:rsidRPr="0030628A">
        <w:t xml:space="preserve"> for 2013 to 2042, </w:t>
      </w:r>
      <w:r w:rsidR="00B42BEE">
        <w:fldChar w:fldCharType="begin"/>
      </w:r>
      <w:r w:rsidR="00B42BEE">
        <w:instrText xml:space="preserve"> REF _Ref510006913 \h </w:instrText>
      </w:r>
      <w:r w:rsidR="00B42BEE">
        <w:fldChar w:fldCharType="separate"/>
      </w:r>
      <w:r>
        <w:t xml:space="preserve">Table </w:t>
      </w:r>
      <w:r>
        <w:rPr>
          <w:noProof/>
        </w:rPr>
        <w:t>14</w:t>
      </w:r>
      <w:r w:rsidR="00B42BEE">
        <w:fldChar w:fldCharType="end"/>
      </w:r>
      <w:r w:rsidR="00B42BEE">
        <w:t xml:space="preserve"> </w:t>
      </w:r>
      <w:r w:rsidR="00E90F0F" w:rsidRPr="00651347">
        <w:t xml:space="preserve">for 2043 to 2072 and </w:t>
      </w:r>
      <w:r w:rsidR="00E90F0F">
        <w:fldChar w:fldCharType="begin"/>
      </w:r>
      <w:r w:rsidR="00E90F0F">
        <w:instrText xml:space="preserve"> REF _Ref444674940 \h  \* MERGEFORMAT </w:instrText>
      </w:r>
      <w:r w:rsidR="00E90F0F">
        <w:fldChar w:fldCharType="separate"/>
      </w:r>
      <w:r>
        <w:t>Table 15</w:t>
      </w:r>
      <w:r w:rsidR="00E90F0F">
        <w:fldChar w:fldCharType="end"/>
      </w:r>
      <w:r w:rsidR="00E90F0F" w:rsidRPr="00651347">
        <w:t xml:space="preserve"> for 2073 to 2102</w:t>
      </w:r>
      <w:r w:rsidR="00CE3532">
        <w:t xml:space="preserve">. </w:t>
      </w:r>
      <w:r w:rsidR="00E90F0F" w:rsidRPr="00651347">
        <w:t xml:space="preserve">As a comparison to the calibration period the percentage change in volumetric water balance components relative to the average 1983 to 2012 conditions are summarised in </w:t>
      </w:r>
      <w:r w:rsidR="00E90F0F" w:rsidRPr="00651347">
        <w:fldChar w:fldCharType="begin"/>
      </w:r>
      <w:r w:rsidR="00E90F0F" w:rsidRPr="00651347">
        <w:instrText xml:space="preserve"> REF _Ref444670958 \h </w:instrText>
      </w:r>
      <w:r w:rsidR="00E90F0F">
        <w:instrText xml:space="preserve"> \* MERGEFORMAT </w:instrText>
      </w:r>
      <w:r w:rsidR="00E90F0F" w:rsidRPr="00651347">
        <w:fldChar w:fldCharType="separate"/>
      </w:r>
    </w:p>
    <w:p w14:paraId="2D31F930" w14:textId="5B101BA3" w:rsidR="00E90F0F" w:rsidRDefault="00F463DD" w:rsidP="00DF5C75">
      <w:pPr>
        <w:pStyle w:val="BodyText"/>
      </w:pPr>
      <w:r>
        <w:t xml:space="preserve">Table </w:t>
      </w:r>
      <w:r>
        <w:rPr>
          <w:noProof/>
        </w:rPr>
        <w:t>16</w:t>
      </w:r>
      <w:r w:rsidR="00E90F0F" w:rsidRPr="00651347">
        <w:fldChar w:fldCharType="end"/>
      </w:r>
      <w:r w:rsidR="00C208F7">
        <w:t xml:space="preserve"> 16</w:t>
      </w:r>
      <w:r w:rsidR="00E90F0F" w:rsidRPr="00651347">
        <w:t xml:space="preserve"> for 2013 to 2042, </w:t>
      </w:r>
      <w:r w:rsidR="00E90F0F" w:rsidRPr="00651347">
        <w:fldChar w:fldCharType="begin"/>
      </w:r>
      <w:r w:rsidR="00E90F0F" w:rsidRPr="00651347">
        <w:instrText xml:space="preserve"> REF _Ref444670970 \h </w:instrText>
      </w:r>
      <w:r w:rsidR="00E90F0F">
        <w:instrText xml:space="preserve"> \* MERGEFORMAT </w:instrText>
      </w:r>
      <w:r w:rsidR="00E90F0F" w:rsidRPr="00651347">
        <w:fldChar w:fldCharType="separate"/>
      </w:r>
      <w:r>
        <w:t>Table 17</w:t>
      </w:r>
      <w:r w:rsidR="00E90F0F" w:rsidRPr="00651347">
        <w:fldChar w:fldCharType="end"/>
      </w:r>
      <w:r w:rsidR="00E90F0F" w:rsidRPr="00651347">
        <w:t xml:space="preserve"> for 2043 to 2072 and </w:t>
      </w:r>
      <w:r w:rsidR="00E90F0F" w:rsidRPr="00651347">
        <w:fldChar w:fldCharType="begin"/>
      </w:r>
      <w:r w:rsidR="00E90F0F" w:rsidRPr="00651347">
        <w:instrText xml:space="preserve"> REF _Ref444670985 \h </w:instrText>
      </w:r>
      <w:r w:rsidR="00E90F0F">
        <w:instrText xml:space="preserve"> \* MERGEFORMAT </w:instrText>
      </w:r>
      <w:r w:rsidR="00E90F0F" w:rsidRPr="00651347">
        <w:fldChar w:fldCharType="separate"/>
      </w:r>
      <w:r>
        <w:t>Table 18</w:t>
      </w:r>
      <w:r w:rsidR="00E90F0F" w:rsidRPr="00651347">
        <w:fldChar w:fldCharType="end"/>
      </w:r>
      <w:r w:rsidR="00E90F0F" w:rsidRPr="00651347">
        <w:t xml:space="preserve"> for 2073 to 2102.</w:t>
      </w:r>
    </w:p>
    <w:p w14:paraId="71316201" w14:textId="77777777" w:rsidR="00E90F0F" w:rsidRDefault="00E90F0F" w:rsidP="00E90F0F">
      <w:pPr>
        <w:pStyle w:val="Caption"/>
      </w:pPr>
      <w:bookmarkStart w:id="61" w:name="_Ref444670531"/>
      <w:bookmarkStart w:id="62" w:name="_Toc444675047"/>
      <w:bookmarkStart w:id="63" w:name="_Toc483861642"/>
      <w:r>
        <w:t xml:space="preserve">Table </w:t>
      </w:r>
      <w:r w:rsidR="002D6056">
        <w:fldChar w:fldCharType="begin"/>
      </w:r>
      <w:r w:rsidR="002D6056">
        <w:instrText xml:space="preserve"> SEQ Table \* ARABIC </w:instrText>
      </w:r>
      <w:r w:rsidR="002D6056">
        <w:fldChar w:fldCharType="separate"/>
      </w:r>
      <w:r w:rsidR="00F463DD">
        <w:rPr>
          <w:noProof/>
        </w:rPr>
        <w:t>10</w:t>
      </w:r>
      <w:r w:rsidR="002D6056">
        <w:rPr>
          <w:noProof/>
        </w:rPr>
        <w:fldChar w:fldCharType="end"/>
      </w:r>
      <w:bookmarkEnd w:id="61"/>
      <w:r>
        <w:t xml:space="preserve"> </w:t>
      </w:r>
      <w:r w:rsidR="009F3BEB">
        <w:tab/>
      </w:r>
      <w:r>
        <w:t>Water balance (GL/yr) in the BA region for 2013 to 2042</w:t>
      </w:r>
      <w:bookmarkEnd w:id="62"/>
      <w:bookmarkEnd w:id="63"/>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08253D30"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0E89A9B7" w14:textId="77777777" w:rsidR="00E90F0F" w:rsidRPr="008365D4" w:rsidRDefault="00E90F0F" w:rsidP="005C675F">
            <w:pPr>
              <w:pStyle w:val="TableHeading"/>
            </w:pPr>
          </w:p>
        </w:tc>
        <w:tc>
          <w:tcPr>
            <w:tcW w:w="2835" w:type="dxa"/>
          </w:tcPr>
          <w:p w14:paraId="524093F1" w14:textId="77777777" w:rsidR="00E90F0F" w:rsidRPr="00974617" w:rsidRDefault="00E90F0F" w:rsidP="005C675F">
            <w:pPr>
              <w:pStyle w:val="TableHeading"/>
            </w:pPr>
            <w:r w:rsidRPr="00F476F5">
              <w:t>Water balance term</w:t>
            </w:r>
          </w:p>
        </w:tc>
        <w:tc>
          <w:tcPr>
            <w:tcW w:w="788" w:type="dxa"/>
          </w:tcPr>
          <w:p w14:paraId="127862D0" w14:textId="77777777" w:rsidR="00E90F0F" w:rsidRPr="00974617" w:rsidRDefault="00E90F0F" w:rsidP="005C675F">
            <w:pPr>
              <w:pStyle w:val="TableHeadingCentred"/>
            </w:pPr>
            <w:r w:rsidRPr="00F476F5">
              <w:t>Units</w:t>
            </w:r>
          </w:p>
        </w:tc>
        <w:tc>
          <w:tcPr>
            <w:tcW w:w="1480" w:type="dxa"/>
          </w:tcPr>
          <w:p w14:paraId="2F738C5F" w14:textId="77777777" w:rsidR="00E90F0F" w:rsidRPr="00974617" w:rsidRDefault="00E90F0F" w:rsidP="005C675F">
            <w:pPr>
              <w:pStyle w:val="TableHeadingCentred"/>
            </w:pPr>
            <w:r w:rsidRPr="00F476F5">
              <w:t>Under the baseline</w:t>
            </w:r>
          </w:p>
        </w:tc>
        <w:tc>
          <w:tcPr>
            <w:tcW w:w="2126" w:type="dxa"/>
          </w:tcPr>
          <w:p w14:paraId="7EDCE4EF" w14:textId="77777777" w:rsidR="00E90F0F" w:rsidRPr="00974617" w:rsidRDefault="00E90F0F" w:rsidP="005C675F">
            <w:pPr>
              <w:pStyle w:val="TableHeadingCentred"/>
            </w:pPr>
            <w:r w:rsidRPr="00F476F5">
              <w:t>Under the coal resource development pathway</w:t>
            </w:r>
          </w:p>
        </w:tc>
        <w:tc>
          <w:tcPr>
            <w:tcW w:w="1076" w:type="dxa"/>
          </w:tcPr>
          <w:p w14:paraId="7B47AF83" w14:textId="77777777" w:rsidR="00E90F0F" w:rsidRPr="00974617" w:rsidRDefault="00E90F0F" w:rsidP="005C675F">
            <w:pPr>
              <w:pStyle w:val="TableHeadingCentred"/>
            </w:pPr>
            <w:r w:rsidRPr="00F476F5">
              <w:t>Difference</w:t>
            </w:r>
          </w:p>
        </w:tc>
      </w:tr>
      <w:tr w:rsidR="00E90F0F" w14:paraId="3AB88E9A"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17A91303" w14:textId="77777777" w:rsidR="00E90F0F" w:rsidRDefault="00E90F0F" w:rsidP="005C675F">
            <w:pPr>
              <w:pStyle w:val="TableText"/>
            </w:pPr>
            <w:r>
              <w:t>Surface water</w:t>
            </w:r>
          </w:p>
        </w:tc>
        <w:tc>
          <w:tcPr>
            <w:tcW w:w="2835" w:type="dxa"/>
          </w:tcPr>
          <w:p w14:paraId="4C4B12E3" w14:textId="77777777" w:rsidR="00E90F0F" w:rsidRDefault="00E90F0F" w:rsidP="005C675F">
            <w:pPr>
              <w:pStyle w:val="TableText"/>
            </w:pPr>
            <w:r>
              <w:t>Rainfall</w:t>
            </w:r>
          </w:p>
        </w:tc>
        <w:tc>
          <w:tcPr>
            <w:tcW w:w="788" w:type="dxa"/>
          </w:tcPr>
          <w:p w14:paraId="77205C2A" w14:textId="77777777" w:rsidR="00E90F0F" w:rsidRDefault="00E90F0F" w:rsidP="005C675F">
            <w:pPr>
              <w:pStyle w:val="TableTextRight"/>
              <w:jc w:val="center"/>
            </w:pPr>
            <w:r>
              <w:t>GL/yr</w:t>
            </w:r>
          </w:p>
        </w:tc>
        <w:tc>
          <w:tcPr>
            <w:tcW w:w="1480" w:type="dxa"/>
          </w:tcPr>
          <w:p w14:paraId="2F7C9EF6" w14:textId="77777777" w:rsidR="00E90F0F" w:rsidRPr="003523F3" w:rsidRDefault="00E90F0F" w:rsidP="005C675F">
            <w:pPr>
              <w:pStyle w:val="TableTextRight"/>
            </w:pPr>
            <w:r>
              <w:t>16,655.78</w:t>
            </w:r>
          </w:p>
        </w:tc>
        <w:tc>
          <w:tcPr>
            <w:tcW w:w="2126" w:type="dxa"/>
          </w:tcPr>
          <w:p w14:paraId="5AEB05D4" w14:textId="77777777" w:rsidR="00E90F0F" w:rsidRPr="003523F3" w:rsidRDefault="00E90F0F" w:rsidP="005C675F">
            <w:pPr>
              <w:pStyle w:val="TableTextRight"/>
            </w:pPr>
            <w:r>
              <w:t>16,655.78</w:t>
            </w:r>
          </w:p>
        </w:tc>
        <w:tc>
          <w:tcPr>
            <w:tcW w:w="1076" w:type="dxa"/>
          </w:tcPr>
          <w:p w14:paraId="054B7448" w14:textId="77777777" w:rsidR="00E90F0F" w:rsidRDefault="00E90F0F" w:rsidP="005C675F">
            <w:pPr>
              <w:pStyle w:val="TableTextRight"/>
            </w:pPr>
            <w:r>
              <w:t>0</w:t>
            </w:r>
          </w:p>
        </w:tc>
      </w:tr>
      <w:tr w:rsidR="00E90F0F" w14:paraId="6E68DB4D"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543765F" w14:textId="77777777" w:rsidR="00E90F0F" w:rsidRDefault="00E90F0F" w:rsidP="005C675F">
            <w:pPr>
              <w:pStyle w:val="TableText"/>
            </w:pPr>
          </w:p>
        </w:tc>
        <w:tc>
          <w:tcPr>
            <w:tcW w:w="2835" w:type="dxa"/>
          </w:tcPr>
          <w:p w14:paraId="1820FED8" w14:textId="77777777" w:rsidR="00E90F0F" w:rsidRDefault="00E90F0F" w:rsidP="005C675F">
            <w:pPr>
              <w:pStyle w:val="TableText"/>
            </w:pPr>
            <w:r>
              <w:t>Evapotranspiration</w:t>
            </w:r>
          </w:p>
        </w:tc>
        <w:tc>
          <w:tcPr>
            <w:tcW w:w="788" w:type="dxa"/>
          </w:tcPr>
          <w:p w14:paraId="44DD6043" w14:textId="77777777" w:rsidR="00E90F0F" w:rsidRDefault="00E90F0F" w:rsidP="005C675F">
            <w:pPr>
              <w:pStyle w:val="TableTextRight"/>
              <w:jc w:val="center"/>
            </w:pPr>
            <w:r>
              <w:t>GL/yr</w:t>
            </w:r>
          </w:p>
        </w:tc>
        <w:tc>
          <w:tcPr>
            <w:tcW w:w="1480" w:type="dxa"/>
          </w:tcPr>
          <w:p w14:paraId="7BC2C23A" w14:textId="77777777" w:rsidR="00E90F0F" w:rsidRPr="003523F3" w:rsidRDefault="00E90F0F" w:rsidP="005C675F">
            <w:pPr>
              <w:pStyle w:val="TableTextRight"/>
            </w:pPr>
            <w:r>
              <w:t>12,721.84</w:t>
            </w:r>
          </w:p>
        </w:tc>
        <w:tc>
          <w:tcPr>
            <w:tcW w:w="2126" w:type="dxa"/>
          </w:tcPr>
          <w:p w14:paraId="79A22DBE" w14:textId="77777777" w:rsidR="00E90F0F" w:rsidRPr="003523F3" w:rsidRDefault="00E90F0F" w:rsidP="005C675F">
            <w:pPr>
              <w:pStyle w:val="TableTextRight"/>
            </w:pPr>
            <w:r>
              <w:t>12,721.84</w:t>
            </w:r>
          </w:p>
        </w:tc>
        <w:tc>
          <w:tcPr>
            <w:tcW w:w="1076" w:type="dxa"/>
          </w:tcPr>
          <w:p w14:paraId="5DC1C9D5" w14:textId="77777777" w:rsidR="00E90F0F" w:rsidRDefault="00E90F0F" w:rsidP="005C675F">
            <w:pPr>
              <w:pStyle w:val="TableTextRight"/>
            </w:pPr>
            <w:r>
              <w:t>0</w:t>
            </w:r>
          </w:p>
        </w:tc>
      </w:tr>
      <w:tr w:rsidR="00E90F0F" w14:paraId="3DB2944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7B1FA87" w14:textId="77777777" w:rsidR="00E90F0F" w:rsidRDefault="00E90F0F" w:rsidP="005C675F">
            <w:pPr>
              <w:pStyle w:val="TableText"/>
            </w:pPr>
          </w:p>
        </w:tc>
        <w:tc>
          <w:tcPr>
            <w:tcW w:w="2835" w:type="dxa"/>
          </w:tcPr>
          <w:p w14:paraId="11E4FA11" w14:textId="77777777" w:rsidR="00E90F0F" w:rsidRDefault="00E90F0F" w:rsidP="005C675F">
            <w:pPr>
              <w:pStyle w:val="TableText"/>
            </w:pPr>
            <w:r>
              <w:t>Surface water inflow</w:t>
            </w:r>
          </w:p>
        </w:tc>
        <w:tc>
          <w:tcPr>
            <w:tcW w:w="788" w:type="dxa"/>
          </w:tcPr>
          <w:p w14:paraId="185A1CAB" w14:textId="77777777" w:rsidR="00E90F0F" w:rsidRDefault="00E90F0F" w:rsidP="005C675F">
            <w:pPr>
              <w:pStyle w:val="TableTextRight"/>
              <w:jc w:val="center"/>
            </w:pPr>
            <w:r>
              <w:t>GL/yr</w:t>
            </w:r>
          </w:p>
        </w:tc>
        <w:tc>
          <w:tcPr>
            <w:tcW w:w="1480" w:type="dxa"/>
          </w:tcPr>
          <w:p w14:paraId="540A9254" w14:textId="77777777" w:rsidR="00E90F0F" w:rsidRPr="003523F3" w:rsidRDefault="00E90F0F" w:rsidP="005C675F">
            <w:pPr>
              <w:pStyle w:val="TableTextRight"/>
            </w:pPr>
            <w:r>
              <w:t>2,156.18</w:t>
            </w:r>
          </w:p>
        </w:tc>
        <w:tc>
          <w:tcPr>
            <w:tcW w:w="2126" w:type="dxa"/>
          </w:tcPr>
          <w:p w14:paraId="349C81EC" w14:textId="77777777" w:rsidR="00E90F0F" w:rsidRPr="003523F3" w:rsidRDefault="00E90F0F" w:rsidP="005C675F">
            <w:pPr>
              <w:pStyle w:val="TableTextRight"/>
            </w:pPr>
            <w:r>
              <w:t>2,156.18</w:t>
            </w:r>
          </w:p>
        </w:tc>
        <w:tc>
          <w:tcPr>
            <w:tcW w:w="1076" w:type="dxa"/>
          </w:tcPr>
          <w:p w14:paraId="733119AA" w14:textId="77777777" w:rsidR="00E90F0F" w:rsidRDefault="00E90F0F" w:rsidP="005C675F">
            <w:pPr>
              <w:pStyle w:val="TableTextRight"/>
            </w:pPr>
            <w:r>
              <w:t>0</w:t>
            </w:r>
          </w:p>
        </w:tc>
      </w:tr>
      <w:tr w:rsidR="00E90F0F" w14:paraId="2C36477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6EF5C03" w14:textId="77777777" w:rsidR="00E90F0F" w:rsidRDefault="00E90F0F" w:rsidP="005C675F">
            <w:pPr>
              <w:pStyle w:val="TableText"/>
            </w:pPr>
            <w:r>
              <w:t>Groundwater</w:t>
            </w:r>
          </w:p>
        </w:tc>
        <w:tc>
          <w:tcPr>
            <w:tcW w:w="2835" w:type="dxa"/>
          </w:tcPr>
          <w:p w14:paraId="27A98801" w14:textId="77777777" w:rsidR="00E90F0F" w:rsidRDefault="00E90F0F" w:rsidP="005C675F">
            <w:pPr>
              <w:pStyle w:val="TableText"/>
            </w:pPr>
            <w:r>
              <w:t>Recharge</w:t>
            </w:r>
          </w:p>
        </w:tc>
        <w:tc>
          <w:tcPr>
            <w:tcW w:w="788" w:type="dxa"/>
          </w:tcPr>
          <w:p w14:paraId="2DD34896" w14:textId="77777777" w:rsidR="00E90F0F" w:rsidRDefault="00E90F0F" w:rsidP="005C675F">
            <w:pPr>
              <w:pStyle w:val="TableTextRight"/>
              <w:jc w:val="center"/>
            </w:pPr>
            <w:r>
              <w:t>GL/yr</w:t>
            </w:r>
          </w:p>
        </w:tc>
        <w:tc>
          <w:tcPr>
            <w:tcW w:w="1480" w:type="dxa"/>
            <w:vAlign w:val="bottom"/>
          </w:tcPr>
          <w:p w14:paraId="1D945B24" w14:textId="77777777" w:rsidR="00E90F0F" w:rsidRPr="00CC49A0" w:rsidRDefault="00E90F0F" w:rsidP="005C675F">
            <w:pPr>
              <w:pStyle w:val="TableTextRight"/>
            </w:pPr>
            <w:r w:rsidRPr="00CC49A0">
              <w:t>1</w:t>
            </w:r>
            <w:r>
              <w:t>,</w:t>
            </w:r>
            <w:r w:rsidRPr="00CC49A0">
              <w:t>092.03</w:t>
            </w:r>
          </w:p>
        </w:tc>
        <w:tc>
          <w:tcPr>
            <w:tcW w:w="2126" w:type="dxa"/>
            <w:vAlign w:val="bottom"/>
          </w:tcPr>
          <w:p w14:paraId="5F7933D7" w14:textId="77777777" w:rsidR="00E90F0F" w:rsidRPr="00CC49A0" w:rsidRDefault="00E90F0F" w:rsidP="005C675F">
            <w:pPr>
              <w:pStyle w:val="TableTextRight"/>
            </w:pPr>
            <w:r w:rsidRPr="00CC49A0">
              <w:t>1</w:t>
            </w:r>
            <w:r>
              <w:t>,</w:t>
            </w:r>
            <w:r w:rsidRPr="00CC49A0">
              <w:t>092.03</w:t>
            </w:r>
          </w:p>
        </w:tc>
        <w:tc>
          <w:tcPr>
            <w:tcW w:w="1076" w:type="dxa"/>
            <w:vAlign w:val="bottom"/>
          </w:tcPr>
          <w:p w14:paraId="47C6AF0C" w14:textId="77777777" w:rsidR="00E90F0F" w:rsidRPr="001863D7" w:rsidRDefault="00E90F0F" w:rsidP="005C675F">
            <w:pPr>
              <w:pStyle w:val="TableTextRight"/>
            </w:pPr>
            <w:r w:rsidRPr="001863D7">
              <w:t>0</w:t>
            </w:r>
          </w:p>
        </w:tc>
      </w:tr>
      <w:tr w:rsidR="00E90F0F" w14:paraId="302BF2FB"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95F52A1" w14:textId="77777777" w:rsidR="00E90F0F" w:rsidRDefault="00E90F0F" w:rsidP="005C675F">
            <w:pPr>
              <w:pStyle w:val="TableText"/>
            </w:pPr>
          </w:p>
        </w:tc>
        <w:tc>
          <w:tcPr>
            <w:tcW w:w="2835" w:type="dxa"/>
          </w:tcPr>
          <w:p w14:paraId="18F1B425" w14:textId="77777777" w:rsidR="00E90F0F" w:rsidRDefault="00E90F0F" w:rsidP="005C675F">
            <w:pPr>
              <w:pStyle w:val="TableText"/>
            </w:pPr>
            <w:r>
              <w:t>Evapotranspiration</w:t>
            </w:r>
          </w:p>
        </w:tc>
        <w:tc>
          <w:tcPr>
            <w:tcW w:w="788" w:type="dxa"/>
          </w:tcPr>
          <w:p w14:paraId="0B98B820" w14:textId="77777777" w:rsidR="00E90F0F" w:rsidRDefault="00E90F0F" w:rsidP="005C675F">
            <w:pPr>
              <w:pStyle w:val="TableTextRight"/>
              <w:jc w:val="center"/>
            </w:pPr>
            <w:r>
              <w:t>GL/yr</w:t>
            </w:r>
          </w:p>
        </w:tc>
        <w:tc>
          <w:tcPr>
            <w:tcW w:w="1480" w:type="dxa"/>
            <w:vAlign w:val="bottom"/>
          </w:tcPr>
          <w:p w14:paraId="7CDC5E71" w14:textId="77777777" w:rsidR="00E90F0F" w:rsidRPr="00CC49A0" w:rsidRDefault="00E90F0F" w:rsidP="005C675F">
            <w:pPr>
              <w:pStyle w:val="TableTextRight"/>
            </w:pPr>
            <w:r w:rsidRPr="00CC49A0">
              <w:t>-1</w:t>
            </w:r>
            <w:r>
              <w:t>,</w:t>
            </w:r>
            <w:r w:rsidRPr="00CC49A0">
              <w:t>250.24</w:t>
            </w:r>
          </w:p>
        </w:tc>
        <w:tc>
          <w:tcPr>
            <w:tcW w:w="2126" w:type="dxa"/>
            <w:vAlign w:val="bottom"/>
          </w:tcPr>
          <w:p w14:paraId="2D200572" w14:textId="77777777" w:rsidR="00E90F0F" w:rsidRPr="00CC49A0" w:rsidRDefault="00E90F0F" w:rsidP="005C675F">
            <w:pPr>
              <w:pStyle w:val="TableTextRight"/>
            </w:pPr>
            <w:r w:rsidRPr="00CC49A0">
              <w:t>-1</w:t>
            </w:r>
            <w:r>
              <w:t>,</w:t>
            </w:r>
            <w:r w:rsidRPr="00CC49A0">
              <w:t>205.84</w:t>
            </w:r>
          </w:p>
        </w:tc>
        <w:tc>
          <w:tcPr>
            <w:tcW w:w="1076" w:type="dxa"/>
            <w:vAlign w:val="bottom"/>
          </w:tcPr>
          <w:p w14:paraId="407DAB93" w14:textId="77777777" w:rsidR="00E90F0F" w:rsidRPr="001863D7" w:rsidRDefault="00E90F0F" w:rsidP="005C675F">
            <w:pPr>
              <w:pStyle w:val="TableTextRight"/>
            </w:pPr>
            <w:r w:rsidRPr="001863D7">
              <w:t>-44.4</w:t>
            </w:r>
          </w:p>
        </w:tc>
      </w:tr>
      <w:tr w:rsidR="00E90F0F" w14:paraId="655598E2"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1155317" w14:textId="77777777" w:rsidR="00E90F0F" w:rsidRDefault="00E90F0F" w:rsidP="005C675F">
            <w:pPr>
              <w:pStyle w:val="TableText"/>
            </w:pPr>
          </w:p>
        </w:tc>
        <w:tc>
          <w:tcPr>
            <w:tcW w:w="2835" w:type="dxa"/>
          </w:tcPr>
          <w:p w14:paraId="4A214CE8" w14:textId="77777777" w:rsidR="00E90F0F" w:rsidRDefault="00E90F0F" w:rsidP="005C675F">
            <w:pPr>
              <w:pStyle w:val="TableText"/>
            </w:pPr>
            <w:r>
              <w:t>Baseflow (discharge to stream)</w:t>
            </w:r>
          </w:p>
        </w:tc>
        <w:tc>
          <w:tcPr>
            <w:tcW w:w="788" w:type="dxa"/>
          </w:tcPr>
          <w:p w14:paraId="7A9038EB" w14:textId="77777777" w:rsidR="00E90F0F" w:rsidRDefault="00E90F0F" w:rsidP="005C675F">
            <w:pPr>
              <w:pStyle w:val="TableTextRight"/>
              <w:jc w:val="center"/>
            </w:pPr>
            <w:r>
              <w:t>GL/yr</w:t>
            </w:r>
          </w:p>
        </w:tc>
        <w:tc>
          <w:tcPr>
            <w:tcW w:w="1480" w:type="dxa"/>
            <w:vAlign w:val="bottom"/>
          </w:tcPr>
          <w:p w14:paraId="09E48B02" w14:textId="77777777" w:rsidR="00E90F0F" w:rsidRPr="00CC49A0" w:rsidRDefault="00E90F0F" w:rsidP="005C675F">
            <w:pPr>
              <w:pStyle w:val="TableTextRight"/>
            </w:pPr>
            <w:r w:rsidRPr="00CC49A0">
              <w:t>-95.2</w:t>
            </w:r>
            <w:r>
              <w:t>8</w:t>
            </w:r>
          </w:p>
        </w:tc>
        <w:tc>
          <w:tcPr>
            <w:tcW w:w="2126" w:type="dxa"/>
            <w:vAlign w:val="bottom"/>
          </w:tcPr>
          <w:p w14:paraId="1FB5741D" w14:textId="77777777" w:rsidR="00E90F0F" w:rsidRPr="00CC49A0" w:rsidRDefault="00E90F0F" w:rsidP="005C675F">
            <w:pPr>
              <w:pStyle w:val="TableTextRight"/>
            </w:pPr>
            <w:r>
              <w:t>-91.41</w:t>
            </w:r>
          </w:p>
        </w:tc>
        <w:tc>
          <w:tcPr>
            <w:tcW w:w="1076" w:type="dxa"/>
            <w:vAlign w:val="bottom"/>
          </w:tcPr>
          <w:p w14:paraId="0F3452B5" w14:textId="77777777" w:rsidR="00E90F0F" w:rsidRPr="001863D7" w:rsidRDefault="00E90F0F" w:rsidP="005C675F">
            <w:pPr>
              <w:pStyle w:val="TableTextRight"/>
            </w:pPr>
            <w:r>
              <w:t>-3.87</w:t>
            </w:r>
          </w:p>
        </w:tc>
      </w:tr>
      <w:tr w:rsidR="00E90F0F" w14:paraId="246E1AC8" w14:textId="77777777" w:rsidTr="005C675F">
        <w:trPr>
          <w:cnfStyle w:val="000000100000" w:firstRow="0" w:lastRow="0" w:firstColumn="0" w:lastColumn="0" w:oddVBand="0" w:evenVBand="0" w:oddHBand="1" w:evenHBand="0" w:firstRowFirstColumn="0" w:firstRowLastColumn="0" w:lastRowFirstColumn="0" w:lastRowLastColumn="0"/>
          <w:trHeight w:val="267"/>
        </w:trPr>
        <w:tc>
          <w:tcPr>
            <w:tcW w:w="1333" w:type="dxa"/>
            <w:vMerge/>
          </w:tcPr>
          <w:p w14:paraId="1FD6F99C" w14:textId="77777777" w:rsidR="00E90F0F" w:rsidRDefault="00E90F0F" w:rsidP="005C675F">
            <w:pPr>
              <w:pStyle w:val="TableText"/>
            </w:pPr>
          </w:p>
        </w:tc>
        <w:tc>
          <w:tcPr>
            <w:tcW w:w="2835" w:type="dxa"/>
            <w:vAlign w:val="center"/>
          </w:tcPr>
          <w:p w14:paraId="1532918B" w14:textId="77777777" w:rsidR="00E90F0F" w:rsidRDefault="00E90F0F" w:rsidP="005C675F">
            <w:pPr>
              <w:pStyle w:val="TableText"/>
            </w:pPr>
            <w:r>
              <w:t>Licensed extractions</w:t>
            </w:r>
          </w:p>
        </w:tc>
        <w:tc>
          <w:tcPr>
            <w:tcW w:w="788" w:type="dxa"/>
            <w:vAlign w:val="center"/>
          </w:tcPr>
          <w:p w14:paraId="500639FE" w14:textId="77777777" w:rsidR="00E90F0F" w:rsidRDefault="00E90F0F" w:rsidP="005C675F">
            <w:pPr>
              <w:pStyle w:val="TableTextRight"/>
              <w:jc w:val="center"/>
            </w:pPr>
            <w:r>
              <w:t>GL/yr</w:t>
            </w:r>
          </w:p>
        </w:tc>
        <w:tc>
          <w:tcPr>
            <w:tcW w:w="1480" w:type="dxa"/>
            <w:vAlign w:val="center"/>
          </w:tcPr>
          <w:p w14:paraId="19EB9D77" w14:textId="77777777" w:rsidR="00E90F0F" w:rsidRPr="00CC49A0" w:rsidRDefault="00E90F0F" w:rsidP="005C675F">
            <w:pPr>
              <w:pStyle w:val="TableTextRight"/>
            </w:pPr>
            <w:r>
              <w:t>-135.79</w:t>
            </w:r>
          </w:p>
        </w:tc>
        <w:tc>
          <w:tcPr>
            <w:tcW w:w="2126" w:type="dxa"/>
            <w:vAlign w:val="center"/>
          </w:tcPr>
          <w:p w14:paraId="7F04B00C" w14:textId="77777777" w:rsidR="00E90F0F" w:rsidRPr="005725DB" w:rsidRDefault="00E90F0F" w:rsidP="005C675F">
            <w:pPr>
              <w:pStyle w:val="TableTextRight"/>
            </w:pPr>
            <w:r w:rsidRPr="005725DB">
              <w:t>-259.51</w:t>
            </w:r>
          </w:p>
        </w:tc>
        <w:tc>
          <w:tcPr>
            <w:tcW w:w="1076" w:type="dxa"/>
            <w:vAlign w:val="center"/>
          </w:tcPr>
          <w:p w14:paraId="71E2CA0C" w14:textId="77777777" w:rsidR="00E90F0F" w:rsidRPr="005725DB" w:rsidRDefault="00E90F0F" w:rsidP="005C675F">
            <w:pPr>
              <w:pStyle w:val="TableTextRight"/>
            </w:pPr>
            <w:r w:rsidRPr="005725DB">
              <w:t>123.72</w:t>
            </w:r>
          </w:p>
        </w:tc>
      </w:tr>
      <w:tr w:rsidR="00E90F0F" w14:paraId="4245BB8B"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F063E34" w14:textId="77777777" w:rsidR="00E90F0F" w:rsidRDefault="00E90F0F" w:rsidP="005C675F">
            <w:pPr>
              <w:pStyle w:val="TableText"/>
            </w:pPr>
          </w:p>
        </w:tc>
        <w:tc>
          <w:tcPr>
            <w:tcW w:w="2835" w:type="dxa"/>
          </w:tcPr>
          <w:p w14:paraId="1D8D18AD" w14:textId="77777777" w:rsidR="00E90F0F" w:rsidRDefault="00E90F0F" w:rsidP="005C675F">
            <w:pPr>
              <w:pStyle w:val="TableText"/>
            </w:pPr>
            <w:r>
              <w:t>Change in storage</w:t>
            </w:r>
          </w:p>
        </w:tc>
        <w:tc>
          <w:tcPr>
            <w:tcW w:w="788" w:type="dxa"/>
          </w:tcPr>
          <w:p w14:paraId="48F858C6" w14:textId="77777777" w:rsidR="00E90F0F" w:rsidRDefault="00E90F0F" w:rsidP="005C675F">
            <w:pPr>
              <w:pStyle w:val="TableTextRight"/>
              <w:jc w:val="center"/>
            </w:pPr>
            <w:r>
              <w:t>GL/yr</w:t>
            </w:r>
          </w:p>
        </w:tc>
        <w:tc>
          <w:tcPr>
            <w:tcW w:w="1480" w:type="dxa"/>
            <w:vAlign w:val="bottom"/>
          </w:tcPr>
          <w:p w14:paraId="7A72790C" w14:textId="77777777" w:rsidR="00E90F0F" w:rsidRPr="00CC49A0" w:rsidRDefault="00E90F0F" w:rsidP="005C675F">
            <w:pPr>
              <w:pStyle w:val="TableTextRight"/>
            </w:pPr>
            <w:r w:rsidRPr="00CC49A0">
              <w:t>141.03</w:t>
            </w:r>
          </w:p>
        </w:tc>
        <w:tc>
          <w:tcPr>
            <w:tcW w:w="2126" w:type="dxa"/>
            <w:vAlign w:val="bottom"/>
          </w:tcPr>
          <w:p w14:paraId="149AA864" w14:textId="77777777" w:rsidR="00E90F0F" w:rsidRPr="00CC49A0" w:rsidRDefault="00E90F0F" w:rsidP="005C675F">
            <w:pPr>
              <w:pStyle w:val="TableTextRight"/>
            </w:pPr>
            <w:r w:rsidRPr="00CC49A0">
              <w:t>232.61</w:t>
            </w:r>
          </w:p>
        </w:tc>
        <w:tc>
          <w:tcPr>
            <w:tcW w:w="1076" w:type="dxa"/>
            <w:vAlign w:val="bottom"/>
          </w:tcPr>
          <w:p w14:paraId="0C3AAE84" w14:textId="77777777" w:rsidR="00E90F0F" w:rsidRPr="001863D7" w:rsidRDefault="00E90F0F" w:rsidP="005C675F">
            <w:pPr>
              <w:pStyle w:val="TableTextRight"/>
            </w:pPr>
            <w:r w:rsidRPr="001863D7">
              <w:t>-91.58</w:t>
            </w:r>
          </w:p>
        </w:tc>
      </w:tr>
    </w:tbl>
    <w:p w14:paraId="0838A92D" w14:textId="77777777" w:rsidR="00A85AC7" w:rsidRDefault="00A85AC7" w:rsidP="00E90F0F">
      <w:pPr>
        <w:pStyle w:val="Caption"/>
      </w:pPr>
      <w:bookmarkStart w:id="64" w:name="_Ref444670546"/>
    </w:p>
    <w:p w14:paraId="00BEE97C" w14:textId="77777777" w:rsidR="00E90F0F" w:rsidRDefault="00E90F0F" w:rsidP="00E90F0F">
      <w:pPr>
        <w:pStyle w:val="Caption"/>
      </w:pPr>
      <w:r>
        <w:t xml:space="preserve"> </w:t>
      </w:r>
      <w:bookmarkStart w:id="65" w:name="_Ref444672515"/>
      <w:bookmarkStart w:id="66" w:name="_Toc444675048"/>
      <w:bookmarkStart w:id="67" w:name="_Toc483861643"/>
      <w:r>
        <w:t xml:space="preserve">Table </w:t>
      </w:r>
      <w:r w:rsidR="002D6056">
        <w:fldChar w:fldCharType="begin"/>
      </w:r>
      <w:r w:rsidR="002D6056">
        <w:instrText xml:space="preserve"> SEQ Table \* ARABIC </w:instrText>
      </w:r>
      <w:r w:rsidR="002D6056">
        <w:fldChar w:fldCharType="separate"/>
      </w:r>
      <w:r w:rsidR="00F463DD">
        <w:rPr>
          <w:noProof/>
        </w:rPr>
        <w:t>11</w:t>
      </w:r>
      <w:r w:rsidR="002D6056">
        <w:rPr>
          <w:noProof/>
        </w:rPr>
        <w:fldChar w:fldCharType="end"/>
      </w:r>
      <w:bookmarkEnd w:id="64"/>
      <w:bookmarkEnd w:id="65"/>
      <w:r>
        <w:t xml:space="preserve"> </w:t>
      </w:r>
      <w:r w:rsidR="009F3BEB">
        <w:tab/>
      </w:r>
      <w:r>
        <w:t>Water balance (GL/yr) in the BA region for 2043 to 2072</w:t>
      </w:r>
      <w:bookmarkEnd w:id="66"/>
      <w:bookmarkEnd w:id="67"/>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015B736F"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370FEE1F" w14:textId="77777777" w:rsidR="00E90F0F" w:rsidRPr="008365D4" w:rsidRDefault="00E90F0F" w:rsidP="005C675F">
            <w:pPr>
              <w:pStyle w:val="TableHeading"/>
            </w:pPr>
          </w:p>
        </w:tc>
        <w:tc>
          <w:tcPr>
            <w:tcW w:w="2835" w:type="dxa"/>
          </w:tcPr>
          <w:p w14:paraId="792EFE51" w14:textId="77777777" w:rsidR="00E90F0F" w:rsidRPr="00974617" w:rsidRDefault="00E90F0F" w:rsidP="005C675F">
            <w:pPr>
              <w:pStyle w:val="TableHeading"/>
            </w:pPr>
            <w:r w:rsidRPr="00F476F5">
              <w:t>Water balance term</w:t>
            </w:r>
          </w:p>
        </w:tc>
        <w:tc>
          <w:tcPr>
            <w:tcW w:w="788" w:type="dxa"/>
          </w:tcPr>
          <w:p w14:paraId="1ADF53AD" w14:textId="77777777" w:rsidR="00E90F0F" w:rsidRPr="00974617" w:rsidRDefault="00E90F0F" w:rsidP="005C675F">
            <w:pPr>
              <w:pStyle w:val="TableHeadingCentred"/>
            </w:pPr>
            <w:r w:rsidRPr="00F476F5">
              <w:t>Units</w:t>
            </w:r>
          </w:p>
        </w:tc>
        <w:tc>
          <w:tcPr>
            <w:tcW w:w="1480" w:type="dxa"/>
          </w:tcPr>
          <w:p w14:paraId="0499DD35" w14:textId="77777777" w:rsidR="00E90F0F" w:rsidRPr="00974617" w:rsidRDefault="00E90F0F" w:rsidP="005C675F">
            <w:pPr>
              <w:pStyle w:val="TableHeadingCentred"/>
            </w:pPr>
            <w:r w:rsidRPr="00F476F5">
              <w:t>Under the baseline</w:t>
            </w:r>
          </w:p>
        </w:tc>
        <w:tc>
          <w:tcPr>
            <w:tcW w:w="2126" w:type="dxa"/>
          </w:tcPr>
          <w:p w14:paraId="1DC7E710" w14:textId="77777777" w:rsidR="00E90F0F" w:rsidRPr="00974617" w:rsidRDefault="00E90F0F" w:rsidP="005C675F">
            <w:pPr>
              <w:pStyle w:val="TableHeadingCentred"/>
            </w:pPr>
            <w:r w:rsidRPr="00F476F5">
              <w:t>Under the coal resource development pathway</w:t>
            </w:r>
          </w:p>
        </w:tc>
        <w:tc>
          <w:tcPr>
            <w:tcW w:w="1076" w:type="dxa"/>
          </w:tcPr>
          <w:p w14:paraId="18F81C1E" w14:textId="77777777" w:rsidR="00E90F0F" w:rsidRPr="00974617" w:rsidRDefault="00E90F0F" w:rsidP="005C675F">
            <w:pPr>
              <w:pStyle w:val="TableHeadingCentred"/>
            </w:pPr>
            <w:r w:rsidRPr="00F476F5">
              <w:t>Difference</w:t>
            </w:r>
          </w:p>
        </w:tc>
      </w:tr>
      <w:tr w:rsidR="00E90F0F" w14:paraId="1635EDC0"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2C681635" w14:textId="77777777" w:rsidR="00E90F0F" w:rsidRDefault="00E90F0F" w:rsidP="005C675F">
            <w:pPr>
              <w:pStyle w:val="TableText"/>
            </w:pPr>
            <w:r>
              <w:t>Surface water</w:t>
            </w:r>
          </w:p>
        </w:tc>
        <w:tc>
          <w:tcPr>
            <w:tcW w:w="2835" w:type="dxa"/>
          </w:tcPr>
          <w:p w14:paraId="3028C187" w14:textId="77777777" w:rsidR="00E90F0F" w:rsidRDefault="00E90F0F" w:rsidP="005C675F">
            <w:pPr>
              <w:pStyle w:val="TableText"/>
            </w:pPr>
            <w:r>
              <w:t>Rainfall</w:t>
            </w:r>
          </w:p>
        </w:tc>
        <w:tc>
          <w:tcPr>
            <w:tcW w:w="788" w:type="dxa"/>
          </w:tcPr>
          <w:p w14:paraId="269527F5" w14:textId="77777777" w:rsidR="00E90F0F" w:rsidRDefault="00E90F0F" w:rsidP="005C675F">
            <w:pPr>
              <w:pStyle w:val="TableTextRight"/>
              <w:jc w:val="center"/>
            </w:pPr>
            <w:r>
              <w:t>GL/yr</w:t>
            </w:r>
          </w:p>
        </w:tc>
        <w:tc>
          <w:tcPr>
            <w:tcW w:w="1480" w:type="dxa"/>
          </w:tcPr>
          <w:p w14:paraId="432A9DE9" w14:textId="77777777" w:rsidR="00E90F0F" w:rsidRPr="005415A5" w:rsidRDefault="00E90F0F" w:rsidP="005C675F">
            <w:pPr>
              <w:pStyle w:val="TableTextRight"/>
            </w:pPr>
            <w:r>
              <w:t>16,378.43</w:t>
            </w:r>
          </w:p>
        </w:tc>
        <w:tc>
          <w:tcPr>
            <w:tcW w:w="2126" w:type="dxa"/>
          </w:tcPr>
          <w:p w14:paraId="54F8C2CE" w14:textId="77777777" w:rsidR="00E90F0F" w:rsidRPr="005415A5" w:rsidRDefault="00E90F0F" w:rsidP="005C675F">
            <w:pPr>
              <w:pStyle w:val="TableTextRight"/>
            </w:pPr>
            <w:r>
              <w:t>16,378.43</w:t>
            </w:r>
          </w:p>
        </w:tc>
        <w:tc>
          <w:tcPr>
            <w:tcW w:w="1076" w:type="dxa"/>
          </w:tcPr>
          <w:p w14:paraId="6656422F" w14:textId="77777777" w:rsidR="00E90F0F" w:rsidRDefault="00E90F0F" w:rsidP="005C675F">
            <w:pPr>
              <w:pStyle w:val="TableTextRight"/>
            </w:pPr>
            <w:r>
              <w:t>0</w:t>
            </w:r>
          </w:p>
        </w:tc>
      </w:tr>
      <w:tr w:rsidR="00E90F0F" w14:paraId="49456B6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DEEAF13" w14:textId="77777777" w:rsidR="00E90F0F" w:rsidRDefault="00E90F0F" w:rsidP="005C675F">
            <w:pPr>
              <w:pStyle w:val="TableText"/>
            </w:pPr>
          </w:p>
        </w:tc>
        <w:tc>
          <w:tcPr>
            <w:tcW w:w="2835" w:type="dxa"/>
          </w:tcPr>
          <w:p w14:paraId="38BF3AF4" w14:textId="77777777" w:rsidR="00E90F0F" w:rsidRDefault="00E90F0F" w:rsidP="005C675F">
            <w:pPr>
              <w:pStyle w:val="TableText"/>
            </w:pPr>
            <w:r>
              <w:t>Evapotranspiration</w:t>
            </w:r>
          </w:p>
        </w:tc>
        <w:tc>
          <w:tcPr>
            <w:tcW w:w="788" w:type="dxa"/>
          </w:tcPr>
          <w:p w14:paraId="1B456E52" w14:textId="77777777" w:rsidR="00E90F0F" w:rsidRDefault="00E90F0F" w:rsidP="005C675F">
            <w:pPr>
              <w:pStyle w:val="TableTextRight"/>
              <w:jc w:val="center"/>
            </w:pPr>
            <w:r>
              <w:t>GL/yr</w:t>
            </w:r>
          </w:p>
        </w:tc>
        <w:tc>
          <w:tcPr>
            <w:tcW w:w="1480" w:type="dxa"/>
          </w:tcPr>
          <w:p w14:paraId="51A604CC" w14:textId="77777777" w:rsidR="00E90F0F" w:rsidRPr="005415A5" w:rsidRDefault="00E90F0F" w:rsidP="005C675F">
            <w:pPr>
              <w:pStyle w:val="TableTextRight"/>
            </w:pPr>
            <w:r>
              <w:t>12,512.93</w:t>
            </w:r>
          </w:p>
        </w:tc>
        <w:tc>
          <w:tcPr>
            <w:tcW w:w="2126" w:type="dxa"/>
          </w:tcPr>
          <w:p w14:paraId="6912EB1C" w14:textId="77777777" w:rsidR="00E90F0F" w:rsidRPr="005415A5" w:rsidRDefault="00E90F0F" w:rsidP="005C675F">
            <w:pPr>
              <w:pStyle w:val="TableTextRight"/>
            </w:pPr>
            <w:r>
              <w:t>12,512.93</w:t>
            </w:r>
          </w:p>
        </w:tc>
        <w:tc>
          <w:tcPr>
            <w:tcW w:w="1076" w:type="dxa"/>
          </w:tcPr>
          <w:p w14:paraId="15D28BAF" w14:textId="77777777" w:rsidR="00E90F0F" w:rsidRDefault="00E90F0F" w:rsidP="005C675F">
            <w:pPr>
              <w:pStyle w:val="TableTextRight"/>
            </w:pPr>
            <w:r>
              <w:t>0</w:t>
            </w:r>
          </w:p>
        </w:tc>
      </w:tr>
      <w:tr w:rsidR="00E90F0F" w14:paraId="40ECF92A"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7352190" w14:textId="77777777" w:rsidR="00E90F0F" w:rsidRDefault="00E90F0F" w:rsidP="005C675F">
            <w:pPr>
              <w:pStyle w:val="TableText"/>
            </w:pPr>
          </w:p>
        </w:tc>
        <w:tc>
          <w:tcPr>
            <w:tcW w:w="2835" w:type="dxa"/>
          </w:tcPr>
          <w:p w14:paraId="1C554311" w14:textId="77777777" w:rsidR="00E90F0F" w:rsidRDefault="00E90F0F" w:rsidP="005C675F">
            <w:pPr>
              <w:pStyle w:val="TableText"/>
            </w:pPr>
            <w:r>
              <w:t>Surface water inflow</w:t>
            </w:r>
          </w:p>
        </w:tc>
        <w:tc>
          <w:tcPr>
            <w:tcW w:w="788" w:type="dxa"/>
          </w:tcPr>
          <w:p w14:paraId="0DFAAE08" w14:textId="77777777" w:rsidR="00E90F0F" w:rsidRDefault="00E90F0F" w:rsidP="005C675F">
            <w:pPr>
              <w:pStyle w:val="TableTextRight"/>
              <w:jc w:val="center"/>
            </w:pPr>
            <w:r>
              <w:t>GL/yr</w:t>
            </w:r>
          </w:p>
        </w:tc>
        <w:tc>
          <w:tcPr>
            <w:tcW w:w="1480" w:type="dxa"/>
          </w:tcPr>
          <w:p w14:paraId="64F32DFD" w14:textId="77777777" w:rsidR="00E90F0F" w:rsidRPr="005415A5" w:rsidRDefault="00E90F0F" w:rsidP="005C675F">
            <w:pPr>
              <w:pStyle w:val="TableTextRight"/>
            </w:pPr>
            <w:r>
              <w:t>2,127.42</w:t>
            </w:r>
          </w:p>
        </w:tc>
        <w:tc>
          <w:tcPr>
            <w:tcW w:w="2126" w:type="dxa"/>
          </w:tcPr>
          <w:p w14:paraId="60382EE1" w14:textId="77777777" w:rsidR="00E90F0F" w:rsidRPr="005415A5" w:rsidRDefault="00E90F0F" w:rsidP="005C675F">
            <w:pPr>
              <w:pStyle w:val="TableTextRight"/>
            </w:pPr>
            <w:r>
              <w:t>2,127.42</w:t>
            </w:r>
          </w:p>
        </w:tc>
        <w:tc>
          <w:tcPr>
            <w:tcW w:w="1076" w:type="dxa"/>
          </w:tcPr>
          <w:p w14:paraId="666B641F" w14:textId="77777777" w:rsidR="00E90F0F" w:rsidRDefault="00E90F0F" w:rsidP="005C675F">
            <w:pPr>
              <w:pStyle w:val="TableTextRight"/>
            </w:pPr>
            <w:r>
              <w:t>0</w:t>
            </w:r>
          </w:p>
        </w:tc>
      </w:tr>
      <w:tr w:rsidR="00E90F0F" w14:paraId="6CA3693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5E1F9C6B" w14:textId="77777777" w:rsidR="00E90F0F" w:rsidRDefault="00E90F0F" w:rsidP="005C675F">
            <w:pPr>
              <w:pStyle w:val="TableText"/>
            </w:pPr>
            <w:r>
              <w:t>Groundwater</w:t>
            </w:r>
          </w:p>
        </w:tc>
        <w:tc>
          <w:tcPr>
            <w:tcW w:w="2835" w:type="dxa"/>
          </w:tcPr>
          <w:p w14:paraId="7DC09EBE" w14:textId="77777777" w:rsidR="00E90F0F" w:rsidRDefault="00E90F0F" w:rsidP="005C675F">
            <w:pPr>
              <w:pStyle w:val="TableText"/>
            </w:pPr>
            <w:r>
              <w:t>Recharge</w:t>
            </w:r>
          </w:p>
        </w:tc>
        <w:tc>
          <w:tcPr>
            <w:tcW w:w="788" w:type="dxa"/>
          </w:tcPr>
          <w:p w14:paraId="6196D21D" w14:textId="77777777" w:rsidR="00E90F0F" w:rsidRDefault="00E90F0F" w:rsidP="005C675F">
            <w:pPr>
              <w:pStyle w:val="TableTextRight"/>
              <w:jc w:val="center"/>
            </w:pPr>
            <w:r>
              <w:t>GL/yr</w:t>
            </w:r>
          </w:p>
        </w:tc>
        <w:tc>
          <w:tcPr>
            <w:tcW w:w="1480" w:type="dxa"/>
            <w:vAlign w:val="bottom"/>
          </w:tcPr>
          <w:p w14:paraId="72077C5F" w14:textId="77777777" w:rsidR="00E90F0F" w:rsidRPr="00B86857" w:rsidRDefault="00E90F0F" w:rsidP="005C675F">
            <w:pPr>
              <w:pStyle w:val="TableTextRight"/>
            </w:pPr>
            <w:r w:rsidRPr="00B86857">
              <w:t>1</w:t>
            </w:r>
            <w:r>
              <w:t>,</w:t>
            </w:r>
            <w:r w:rsidRPr="00B86857">
              <w:t>065.22</w:t>
            </w:r>
          </w:p>
        </w:tc>
        <w:tc>
          <w:tcPr>
            <w:tcW w:w="2126" w:type="dxa"/>
            <w:vAlign w:val="bottom"/>
          </w:tcPr>
          <w:p w14:paraId="243B408D" w14:textId="77777777" w:rsidR="00E90F0F" w:rsidRPr="00B86857" w:rsidRDefault="00E90F0F" w:rsidP="005C675F">
            <w:pPr>
              <w:pStyle w:val="TableTextRight"/>
            </w:pPr>
            <w:r w:rsidRPr="00B86857">
              <w:t>1</w:t>
            </w:r>
            <w:r>
              <w:t>,</w:t>
            </w:r>
            <w:r w:rsidRPr="00B86857">
              <w:t>065.22</w:t>
            </w:r>
          </w:p>
        </w:tc>
        <w:tc>
          <w:tcPr>
            <w:tcW w:w="1076" w:type="dxa"/>
            <w:vAlign w:val="bottom"/>
          </w:tcPr>
          <w:p w14:paraId="10281467" w14:textId="77777777" w:rsidR="00E90F0F" w:rsidRPr="00B86857" w:rsidRDefault="00E90F0F" w:rsidP="005C675F">
            <w:pPr>
              <w:pStyle w:val="TableTextRight"/>
            </w:pPr>
            <w:r w:rsidRPr="00B86857">
              <w:t>0</w:t>
            </w:r>
          </w:p>
        </w:tc>
      </w:tr>
      <w:tr w:rsidR="00E90F0F" w14:paraId="2EE47CB7"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54084CDA" w14:textId="77777777" w:rsidR="00E90F0F" w:rsidRDefault="00E90F0F" w:rsidP="005C675F">
            <w:pPr>
              <w:pStyle w:val="TableText"/>
            </w:pPr>
          </w:p>
        </w:tc>
        <w:tc>
          <w:tcPr>
            <w:tcW w:w="2835" w:type="dxa"/>
          </w:tcPr>
          <w:p w14:paraId="5D793A5C" w14:textId="77777777" w:rsidR="00E90F0F" w:rsidRDefault="00E90F0F" w:rsidP="005C675F">
            <w:pPr>
              <w:pStyle w:val="TableText"/>
            </w:pPr>
            <w:r>
              <w:t>Evapotranspiration</w:t>
            </w:r>
          </w:p>
        </w:tc>
        <w:tc>
          <w:tcPr>
            <w:tcW w:w="788" w:type="dxa"/>
          </w:tcPr>
          <w:p w14:paraId="0EC0BC3C" w14:textId="77777777" w:rsidR="00E90F0F" w:rsidRDefault="00E90F0F" w:rsidP="005C675F">
            <w:pPr>
              <w:pStyle w:val="TableTextRight"/>
              <w:jc w:val="center"/>
            </w:pPr>
            <w:r>
              <w:t>GL/yr</w:t>
            </w:r>
          </w:p>
        </w:tc>
        <w:tc>
          <w:tcPr>
            <w:tcW w:w="1480" w:type="dxa"/>
            <w:vAlign w:val="bottom"/>
          </w:tcPr>
          <w:p w14:paraId="1301F0FD" w14:textId="77777777" w:rsidR="00E90F0F" w:rsidRPr="00B86857" w:rsidRDefault="00E90F0F" w:rsidP="005C675F">
            <w:pPr>
              <w:pStyle w:val="TableTextRight"/>
            </w:pPr>
            <w:r w:rsidRPr="00B86857">
              <w:t>-1</w:t>
            </w:r>
            <w:r>
              <w:t>,</w:t>
            </w:r>
            <w:r w:rsidRPr="00B86857">
              <w:t>123.47</w:t>
            </w:r>
          </w:p>
        </w:tc>
        <w:tc>
          <w:tcPr>
            <w:tcW w:w="2126" w:type="dxa"/>
            <w:vAlign w:val="bottom"/>
          </w:tcPr>
          <w:p w14:paraId="4C86CD4F" w14:textId="77777777" w:rsidR="00E90F0F" w:rsidRPr="00B86857" w:rsidRDefault="00E90F0F" w:rsidP="005C675F">
            <w:pPr>
              <w:pStyle w:val="TableTextRight"/>
            </w:pPr>
            <w:r w:rsidRPr="00B86857">
              <w:t>-1</w:t>
            </w:r>
            <w:r>
              <w:t>,</w:t>
            </w:r>
            <w:r w:rsidRPr="00B86857">
              <w:t>057.3</w:t>
            </w:r>
            <w:r>
              <w:t>0</w:t>
            </w:r>
          </w:p>
        </w:tc>
        <w:tc>
          <w:tcPr>
            <w:tcW w:w="1076" w:type="dxa"/>
            <w:vAlign w:val="bottom"/>
          </w:tcPr>
          <w:p w14:paraId="6A7F40C4" w14:textId="77777777" w:rsidR="00E90F0F" w:rsidRPr="00B86857" w:rsidRDefault="00E90F0F" w:rsidP="005C675F">
            <w:pPr>
              <w:pStyle w:val="TableTextRight"/>
            </w:pPr>
            <w:r w:rsidRPr="00B86857">
              <w:t>-66.17</w:t>
            </w:r>
          </w:p>
        </w:tc>
      </w:tr>
      <w:tr w:rsidR="00E90F0F" w14:paraId="5DD4E9D1"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E914656" w14:textId="77777777" w:rsidR="00E90F0F" w:rsidRDefault="00E90F0F" w:rsidP="005C675F">
            <w:pPr>
              <w:pStyle w:val="TableText"/>
            </w:pPr>
          </w:p>
        </w:tc>
        <w:tc>
          <w:tcPr>
            <w:tcW w:w="2835" w:type="dxa"/>
          </w:tcPr>
          <w:p w14:paraId="7643FA26" w14:textId="77777777" w:rsidR="00E90F0F" w:rsidRDefault="00E90F0F" w:rsidP="005C675F">
            <w:pPr>
              <w:pStyle w:val="TableText"/>
            </w:pPr>
            <w:r>
              <w:t>Baseflow (discharge to stream)</w:t>
            </w:r>
          </w:p>
        </w:tc>
        <w:tc>
          <w:tcPr>
            <w:tcW w:w="788" w:type="dxa"/>
          </w:tcPr>
          <w:p w14:paraId="28E08AC1" w14:textId="77777777" w:rsidR="00E90F0F" w:rsidRDefault="00E90F0F" w:rsidP="005C675F">
            <w:pPr>
              <w:pStyle w:val="TableTextRight"/>
              <w:jc w:val="center"/>
            </w:pPr>
            <w:r>
              <w:t>GL/yr</w:t>
            </w:r>
          </w:p>
        </w:tc>
        <w:tc>
          <w:tcPr>
            <w:tcW w:w="1480" w:type="dxa"/>
            <w:vAlign w:val="bottom"/>
          </w:tcPr>
          <w:p w14:paraId="4937C6D5" w14:textId="77777777" w:rsidR="00E90F0F" w:rsidRPr="0083502F" w:rsidRDefault="00E90F0F" w:rsidP="005C675F">
            <w:pPr>
              <w:pStyle w:val="TableTextRight"/>
            </w:pPr>
            <w:r>
              <w:t>-86.39</w:t>
            </w:r>
          </w:p>
        </w:tc>
        <w:tc>
          <w:tcPr>
            <w:tcW w:w="2126" w:type="dxa"/>
            <w:vAlign w:val="bottom"/>
          </w:tcPr>
          <w:p w14:paraId="7BD3C679" w14:textId="77777777" w:rsidR="00E90F0F" w:rsidRPr="0083502F" w:rsidRDefault="00E90F0F" w:rsidP="005C675F">
            <w:pPr>
              <w:pStyle w:val="TableTextRight"/>
            </w:pPr>
            <w:r>
              <w:t>-80.70</w:t>
            </w:r>
          </w:p>
        </w:tc>
        <w:tc>
          <w:tcPr>
            <w:tcW w:w="1076" w:type="dxa"/>
            <w:vAlign w:val="bottom"/>
          </w:tcPr>
          <w:p w14:paraId="0671FBC8" w14:textId="77777777" w:rsidR="00E90F0F" w:rsidRPr="0083502F" w:rsidRDefault="00E90F0F" w:rsidP="005C675F">
            <w:pPr>
              <w:pStyle w:val="TableTextRight"/>
            </w:pPr>
            <w:r>
              <w:t>-5.69</w:t>
            </w:r>
          </w:p>
        </w:tc>
      </w:tr>
      <w:tr w:rsidR="00E90F0F" w14:paraId="37060A20"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C1ADFAD" w14:textId="77777777" w:rsidR="00E90F0F" w:rsidRDefault="00E90F0F" w:rsidP="005C675F">
            <w:pPr>
              <w:pStyle w:val="TableText"/>
            </w:pPr>
          </w:p>
        </w:tc>
        <w:tc>
          <w:tcPr>
            <w:tcW w:w="2835" w:type="dxa"/>
          </w:tcPr>
          <w:p w14:paraId="3E03C724" w14:textId="77777777" w:rsidR="00E90F0F" w:rsidRDefault="00E90F0F" w:rsidP="005C675F">
            <w:pPr>
              <w:pStyle w:val="TableText"/>
            </w:pPr>
            <w:r>
              <w:t>Licensed extractions</w:t>
            </w:r>
          </w:p>
        </w:tc>
        <w:tc>
          <w:tcPr>
            <w:tcW w:w="788" w:type="dxa"/>
          </w:tcPr>
          <w:p w14:paraId="31FB7B02" w14:textId="77777777" w:rsidR="00E90F0F" w:rsidRDefault="00E90F0F" w:rsidP="005C675F">
            <w:pPr>
              <w:pStyle w:val="TableTextRight"/>
              <w:jc w:val="center"/>
            </w:pPr>
            <w:r>
              <w:t>GL/yr</w:t>
            </w:r>
          </w:p>
        </w:tc>
        <w:tc>
          <w:tcPr>
            <w:tcW w:w="1480" w:type="dxa"/>
            <w:vAlign w:val="bottom"/>
          </w:tcPr>
          <w:p w14:paraId="17AAC7C8" w14:textId="77777777" w:rsidR="00E90F0F" w:rsidRPr="00B20B45" w:rsidRDefault="00E90F0F" w:rsidP="005C675F">
            <w:pPr>
              <w:pStyle w:val="TableTextRight"/>
            </w:pPr>
            <w:r w:rsidRPr="00B20B45">
              <w:t>-131.07</w:t>
            </w:r>
          </w:p>
        </w:tc>
        <w:tc>
          <w:tcPr>
            <w:tcW w:w="2126" w:type="dxa"/>
            <w:vAlign w:val="bottom"/>
          </w:tcPr>
          <w:p w14:paraId="0DBF0526" w14:textId="77777777" w:rsidR="00E90F0F" w:rsidRPr="0083502F" w:rsidRDefault="00E90F0F" w:rsidP="005C675F">
            <w:pPr>
              <w:pStyle w:val="TableTextRight"/>
            </w:pPr>
            <w:r>
              <w:t>-247.08</w:t>
            </w:r>
          </w:p>
        </w:tc>
        <w:tc>
          <w:tcPr>
            <w:tcW w:w="1076" w:type="dxa"/>
            <w:vAlign w:val="bottom"/>
          </w:tcPr>
          <w:p w14:paraId="74352CD6" w14:textId="77777777" w:rsidR="00E90F0F" w:rsidRPr="0083502F" w:rsidRDefault="00E90F0F" w:rsidP="005C675F">
            <w:pPr>
              <w:pStyle w:val="TableTextRight"/>
            </w:pPr>
            <w:r>
              <w:t>116.01</w:t>
            </w:r>
          </w:p>
        </w:tc>
      </w:tr>
      <w:tr w:rsidR="00E90F0F" w14:paraId="0FDF3BEC"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7DBF352E" w14:textId="77777777" w:rsidR="00E90F0F" w:rsidRDefault="00E90F0F" w:rsidP="005C675F">
            <w:pPr>
              <w:pStyle w:val="TableText"/>
            </w:pPr>
          </w:p>
        </w:tc>
        <w:tc>
          <w:tcPr>
            <w:tcW w:w="2835" w:type="dxa"/>
          </w:tcPr>
          <w:p w14:paraId="2B681176" w14:textId="77777777" w:rsidR="00E90F0F" w:rsidRDefault="00E90F0F" w:rsidP="005C675F">
            <w:pPr>
              <w:pStyle w:val="TableText"/>
            </w:pPr>
            <w:r>
              <w:t>Change in storage</w:t>
            </w:r>
          </w:p>
        </w:tc>
        <w:tc>
          <w:tcPr>
            <w:tcW w:w="788" w:type="dxa"/>
          </w:tcPr>
          <w:p w14:paraId="52729722" w14:textId="77777777" w:rsidR="00E90F0F" w:rsidRDefault="00E90F0F" w:rsidP="005C675F">
            <w:pPr>
              <w:pStyle w:val="TableTextRight"/>
              <w:jc w:val="center"/>
            </w:pPr>
            <w:r>
              <w:t>GL/yr</w:t>
            </w:r>
          </w:p>
        </w:tc>
        <w:tc>
          <w:tcPr>
            <w:tcW w:w="1480" w:type="dxa"/>
            <w:vAlign w:val="bottom"/>
          </w:tcPr>
          <w:p w14:paraId="111CE732" w14:textId="77777777" w:rsidR="00E90F0F" w:rsidRPr="00E74416" w:rsidRDefault="00E90F0F" w:rsidP="005C675F">
            <w:pPr>
              <w:pStyle w:val="TableTextRight"/>
            </w:pPr>
            <w:r w:rsidRPr="00E74416">
              <w:t>68.28</w:t>
            </w:r>
          </w:p>
        </w:tc>
        <w:tc>
          <w:tcPr>
            <w:tcW w:w="2126" w:type="dxa"/>
            <w:vAlign w:val="bottom"/>
          </w:tcPr>
          <w:p w14:paraId="1CDE1599" w14:textId="77777777" w:rsidR="00E90F0F" w:rsidRPr="00E74416" w:rsidRDefault="00E90F0F" w:rsidP="005C675F">
            <w:pPr>
              <w:pStyle w:val="TableTextRight"/>
            </w:pPr>
            <w:r w:rsidRPr="00E74416">
              <w:t>90.14</w:t>
            </w:r>
          </w:p>
        </w:tc>
        <w:tc>
          <w:tcPr>
            <w:tcW w:w="1076" w:type="dxa"/>
            <w:vAlign w:val="bottom"/>
          </w:tcPr>
          <w:p w14:paraId="0EEF5D69" w14:textId="77777777" w:rsidR="00E90F0F" w:rsidRPr="00E74416" w:rsidRDefault="00E90F0F" w:rsidP="005C675F">
            <w:pPr>
              <w:pStyle w:val="TableTextRight"/>
            </w:pPr>
            <w:r w:rsidRPr="00E74416">
              <w:t>-21.86</w:t>
            </w:r>
          </w:p>
        </w:tc>
      </w:tr>
    </w:tbl>
    <w:p w14:paraId="020A77BF" w14:textId="77777777" w:rsidR="00E90F0F" w:rsidRDefault="00E90F0F" w:rsidP="00E90F0F">
      <w:pPr>
        <w:pStyle w:val="Caption"/>
        <w:rPr>
          <w:b w:val="0"/>
          <w:bCs w:val="0"/>
          <w:color w:val="000000"/>
          <w:sz w:val="24"/>
          <w:szCs w:val="24"/>
        </w:rPr>
      </w:pPr>
      <w:bookmarkStart w:id="68" w:name="_Ref444670557"/>
    </w:p>
    <w:p w14:paraId="66A097E7" w14:textId="77777777" w:rsidR="00E90F0F" w:rsidRDefault="00E90F0F" w:rsidP="00E90F0F">
      <w:pPr>
        <w:pStyle w:val="BodyText"/>
      </w:pPr>
    </w:p>
    <w:p w14:paraId="39F057A1" w14:textId="77777777" w:rsidR="00E90F0F" w:rsidRDefault="00E90F0F" w:rsidP="00E90F0F">
      <w:pPr>
        <w:pStyle w:val="BodyText"/>
      </w:pPr>
    </w:p>
    <w:p w14:paraId="545E9CBF" w14:textId="77777777" w:rsidR="00A85AC7" w:rsidRDefault="00A85AC7">
      <w:pPr>
        <w:spacing w:after="180"/>
        <w:rPr>
          <w:b/>
          <w:bCs/>
          <w:color w:val="146692" w:themeColor="text2"/>
          <w:sz w:val="20"/>
          <w:szCs w:val="18"/>
        </w:rPr>
      </w:pPr>
      <w:bookmarkStart w:id="69" w:name="_Ref444674846"/>
      <w:bookmarkStart w:id="70" w:name="_Toc444675049"/>
      <w:r>
        <w:br w:type="page"/>
      </w:r>
    </w:p>
    <w:p w14:paraId="4CB01C62" w14:textId="77777777" w:rsidR="00E90F0F" w:rsidRDefault="00E90F0F" w:rsidP="00E90F0F">
      <w:pPr>
        <w:pStyle w:val="Caption"/>
      </w:pPr>
      <w:bookmarkStart w:id="71" w:name="_Toc483861644"/>
      <w:r>
        <w:t xml:space="preserve">Table </w:t>
      </w:r>
      <w:r w:rsidR="002D6056">
        <w:fldChar w:fldCharType="begin"/>
      </w:r>
      <w:r w:rsidR="002D6056">
        <w:instrText xml:space="preserve"> SEQ Table \* ARABIC </w:instrText>
      </w:r>
      <w:r w:rsidR="002D6056">
        <w:fldChar w:fldCharType="separate"/>
      </w:r>
      <w:r w:rsidR="00F463DD">
        <w:rPr>
          <w:noProof/>
        </w:rPr>
        <w:t>12</w:t>
      </w:r>
      <w:r w:rsidR="002D6056">
        <w:rPr>
          <w:noProof/>
        </w:rPr>
        <w:fldChar w:fldCharType="end"/>
      </w:r>
      <w:bookmarkEnd w:id="68"/>
      <w:bookmarkEnd w:id="69"/>
      <w:r>
        <w:t xml:space="preserve"> </w:t>
      </w:r>
      <w:r w:rsidR="009F3BEB">
        <w:tab/>
      </w:r>
      <w:r>
        <w:t>Water balance (GL/yr) in the BA region for 2073 to 2102</w:t>
      </w:r>
      <w:bookmarkEnd w:id="70"/>
      <w:bookmarkEnd w:id="71"/>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4DA66C3D"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1B3DC301" w14:textId="77777777" w:rsidR="00E90F0F" w:rsidRPr="008365D4" w:rsidRDefault="00E90F0F" w:rsidP="005C675F">
            <w:pPr>
              <w:pStyle w:val="TableHeading"/>
            </w:pPr>
          </w:p>
        </w:tc>
        <w:tc>
          <w:tcPr>
            <w:tcW w:w="2835" w:type="dxa"/>
          </w:tcPr>
          <w:p w14:paraId="2B6ECA51" w14:textId="77777777" w:rsidR="00E90F0F" w:rsidRPr="00974617" w:rsidRDefault="00E90F0F" w:rsidP="005C675F">
            <w:pPr>
              <w:pStyle w:val="TableHeading"/>
            </w:pPr>
            <w:r w:rsidRPr="00F476F5">
              <w:t>Water balance term</w:t>
            </w:r>
          </w:p>
        </w:tc>
        <w:tc>
          <w:tcPr>
            <w:tcW w:w="788" w:type="dxa"/>
          </w:tcPr>
          <w:p w14:paraId="54544DCE" w14:textId="77777777" w:rsidR="00E90F0F" w:rsidRPr="00974617" w:rsidRDefault="00E90F0F" w:rsidP="005C675F">
            <w:pPr>
              <w:pStyle w:val="TableHeadingCentred"/>
            </w:pPr>
            <w:r w:rsidRPr="00F476F5">
              <w:t>Units</w:t>
            </w:r>
          </w:p>
        </w:tc>
        <w:tc>
          <w:tcPr>
            <w:tcW w:w="1480" w:type="dxa"/>
          </w:tcPr>
          <w:p w14:paraId="4139C382" w14:textId="77777777" w:rsidR="00E90F0F" w:rsidRPr="00974617" w:rsidRDefault="00E90F0F" w:rsidP="005C675F">
            <w:pPr>
              <w:pStyle w:val="TableHeadingCentred"/>
            </w:pPr>
            <w:r w:rsidRPr="00F476F5">
              <w:t>Under the baseline</w:t>
            </w:r>
          </w:p>
        </w:tc>
        <w:tc>
          <w:tcPr>
            <w:tcW w:w="2126" w:type="dxa"/>
          </w:tcPr>
          <w:p w14:paraId="600E2CBD" w14:textId="77777777" w:rsidR="00E90F0F" w:rsidRPr="00974617" w:rsidRDefault="00E90F0F" w:rsidP="005C675F">
            <w:pPr>
              <w:pStyle w:val="TableHeadingCentred"/>
            </w:pPr>
            <w:r w:rsidRPr="00F476F5">
              <w:t>Under the coal resource development pathway</w:t>
            </w:r>
          </w:p>
        </w:tc>
        <w:tc>
          <w:tcPr>
            <w:tcW w:w="1076" w:type="dxa"/>
          </w:tcPr>
          <w:p w14:paraId="1AD738B0" w14:textId="77777777" w:rsidR="00E90F0F" w:rsidRPr="00974617" w:rsidRDefault="00E90F0F" w:rsidP="005C675F">
            <w:pPr>
              <w:pStyle w:val="TableHeadingCentred"/>
            </w:pPr>
            <w:r w:rsidRPr="00F476F5">
              <w:t>Difference</w:t>
            </w:r>
          </w:p>
        </w:tc>
      </w:tr>
      <w:tr w:rsidR="00E90F0F" w14:paraId="7FDB99A0"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049331C3" w14:textId="77777777" w:rsidR="00E90F0F" w:rsidRDefault="00E90F0F" w:rsidP="005C675F">
            <w:pPr>
              <w:pStyle w:val="TableText"/>
            </w:pPr>
            <w:r>
              <w:t>Surface water</w:t>
            </w:r>
          </w:p>
        </w:tc>
        <w:tc>
          <w:tcPr>
            <w:tcW w:w="2835" w:type="dxa"/>
          </w:tcPr>
          <w:p w14:paraId="1DE8B1E6" w14:textId="77777777" w:rsidR="00E90F0F" w:rsidRDefault="00E90F0F" w:rsidP="005C675F">
            <w:pPr>
              <w:pStyle w:val="TableText"/>
            </w:pPr>
            <w:r>
              <w:t>Rainfall</w:t>
            </w:r>
          </w:p>
        </w:tc>
        <w:tc>
          <w:tcPr>
            <w:tcW w:w="788" w:type="dxa"/>
          </w:tcPr>
          <w:p w14:paraId="02FD96E8" w14:textId="77777777" w:rsidR="00E90F0F" w:rsidRDefault="00E90F0F" w:rsidP="005C675F">
            <w:pPr>
              <w:pStyle w:val="TableTextRight"/>
              <w:jc w:val="center"/>
            </w:pPr>
            <w:r>
              <w:t>GL/yr</w:t>
            </w:r>
          </w:p>
        </w:tc>
        <w:tc>
          <w:tcPr>
            <w:tcW w:w="1480" w:type="dxa"/>
          </w:tcPr>
          <w:p w14:paraId="5592E74B" w14:textId="77777777" w:rsidR="00E90F0F" w:rsidRPr="005D7C2B" w:rsidRDefault="00E90F0F" w:rsidP="005C675F">
            <w:pPr>
              <w:pStyle w:val="TableTextRight"/>
            </w:pPr>
            <w:r>
              <w:t>16,270.54</w:t>
            </w:r>
          </w:p>
        </w:tc>
        <w:tc>
          <w:tcPr>
            <w:tcW w:w="2126" w:type="dxa"/>
          </w:tcPr>
          <w:p w14:paraId="7FC01E1B" w14:textId="77777777" w:rsidR="00E90F0F" w:rsidRPr="005D7C2B" w:rsidRDefault="00E90F0F" w:rsidP="005C675F">
            <w:pPr>
              <w:pStyle w:val="TableTextRight"/>
            </w:pPr>
            <w:r>
              <w:t>16,270.54</w:t>
            </w:r>
          </w:p>
        </w:tc>
        <w:tc>
          <w:tcPr>
            <w:tcW w:w="1076" w:type="dxa"/>
          </w:tcPr>
          <w:p w14:paraId="084FFE4E" w14:textId="77777777" w:rsidR="00E90F0F" w:rsidRDefault="00E90F0F" w:rsidP="005C675F">
            <w:pPr>
              <w:pStyle w:val="TableTextRight"/>
            </w:pPr>
            <w:r>
              <w:t>0</w:t>
            </w:r>
          </w:p>
        </w:tc>
      </w:tr>
      <w:tr w:rsidR="00E90F0F" w14:paraId="13EEE9E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6A17E2C" w14:textId="77777777" w:rsidR="00E90F0F" w:rsidRDefault="00E90F0F" w:rsidP="005C675F">
            <w:pPr>
              <w:pStyle w:val="TableText"/>
            </w:pPr>
          </w:p>
        </w:tc>
        <w:tc>
          <w:tcPr>
            <w:tcW w:w="2835" w:type="dxa"/>
          </w:tcPr>
          <w:p w14:paraId="1C7218F5" w14:textId="77777777" w:rsidR="00E90F0F" w:rsidRDefault="00E90F0F" w:rsidP="005C675F">
            <w:pPr>
              <w:pStyle w:val="TableText"/>
            </w:pPr>
            <w:r>
              <w:t>Evapotranspiration</w:t>
            </w:r>
          </w:p>
        </w:tc>
        <w:tc>
          <w:tcPr>
            <w:tcW w:w="788" w:type="dxa"/>
          </w:tcPr>
          <w:p w14:paraId="6034209B" w14:textId="77777777" w:rsidR="00E90F0F" w:rsidRDefault="00E90F0F" w:rsidP="005C675F">
            <w:pPr>
              <w:pStyle w:val="TableTextRight"/>
              <w:jc w:val="center"/>
            </w:pPr>
            <w:r>
              <w:t>GL/yr</w:t>
            </w:r>
          </w:p>
        </w:tc>
        <w:tc>
          <w:tcPr>
            <w:tcW w:w="1480" w:type="dxa"/>
          </w:tcPr>
          <w:p w14:paraId="4AD3BD97" w14:textId="77777777" w:rsidR="00E90F0F" w:rsidRPr="005D7C2B" w:rsidRDefault="00E90F0F" w:rsidP="005C675F">
            <w:pPr>
              <w:pStyle w:val="TableTextRight"/>
            </w:pPr>
            <w:r>
              <w:t>12,526.63</w:t>
            </w:r>
          </w:p>
        </w:tc>
        <w:tc>
          <w:tcPr>
            <w:tcW w:w="2126" w:type="dxa"/>
          </w:tcPr>
          <w:p w14:paraId="381D172F" w14:textId="77777777" w:rsidR="00E90F0F" w:rsidRPr="005D7C2B" w:rsidRDefault="00E90F0F" w:rsidP="005C675F">
            <w:pPr>
              <w:pStyle w:val="TableTextRight"/>
            </w:pPr>
            <w:r>
              <w:t>12,526.63</w:t>
            </w:r>
          </w:p>
        </w:tc>
        <w:tc>
          <w:tcPr>
            <w:tcW w:w="1076" w:type="dxa"/>
          </w:tcPr>
          <w:p w14:paraId="4F0F2AEF" w14:textId="77777777" w:rsidR="00E90F0F" w:rsidRDefault="00E90F0F" w:rsidP="005C675F">
            <w:pPr>
              <w:pStyle w:val="TableTextRight"/>
            </w:pPr>
            <w:r>
              <w:t>0</w:t>
            </w:r>
          </w:p>
        </w:tc>
      </w:tr>
      <w:tr w:rsidR="00E90F0F" w14:paraId="49DDC2D9"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F8FAC37" w14:textId="77777777" w:rsidR="00E90F0F" w:rsidRDefault="00E90F0F" w:rsidP="005C675F">
            <w:pPr>
              <w:pStyle w:val="TableText"/>
            </w:pPr>
          </w:p>
        </w:tc>
        <w:tc>
          <w:tcPr>
            <w:tcW w:w="2835" w:type="dxa"/>
          </w:tcPr>
          <w:p w14:paraId="55CE9265" w14:textId="77777777" w:rsidR="00E90F0F" w:rsidRDefault="00E90F0F" w:rsidP="005C675F">
            <w:pPr>
              <w:pStyle w:val="TableText"/>
            </w:pPr>
            <w:r>
              <w:t>Surface water inflow</w:t>
            </w:r>
          </w:p>
        </w:tc>
        <w:tc>
          <w:tcPr>
            <w:tcW w:w="788" w:type="dxa"/>
          </w:tcPr>
          <w:p w14:paraId="70D3136A" w14:textId="77777777" w:rsidR="00E90F0F" w:rsidRDefault="00E90F0F" w:rsidP="005C675F">
            <w:pPr>
              <w:pStyle w:val="TableTextRight"/>
              <w:jc w:val="center"/>
            </w:pPr>
            <w:r>
              <w:t>GL/yr</w:t>
            </w:r>
          </w:p>
        </w:tc>
        <w:tc>
          <w:tcPr>
            <w:tcW w:w="1480" w:type="dxa"/>
          </w:tcPr>
          <w:p w14:paraId="6C9CCAD5" w14:textId="77777777" w:rsidR="00E90F0F" w:rsidRPr="005D7C2B" w:rsidRDefault="00E90F0F" w:rsidP="005C675F">
            <w:pPr>
              <w:pStyle w:val="TableTextRight"/>
            </w:pPr>
            <w:r>
              <w:t>2,037.91</w:t>
            </w:r>
          </w:p>
        </w:tc>
        <w:tc>
          <w:tcPr>
            <w:tcW w:w="2126" w:type="dxa"/>
          </w:tcPr>
          <w:p w14:paraId="561E3AFF" w14:textId="77777777" w:rsidR="00E90F0F" w:rsidRPr="005D7C2B" w:rsidRDefault="00E90F0F" w:rsidP="005C675F">
            <w:pPr>
              <w:pStyle w:val="TableTextRight"/>
            </w:pPr>
            <w:r>
              <w:t>2,037.91</w:t>
            </w:r>
          </w:p>
        </w:tc>
        <w:tc>
          <w:tcPr>
            <w:tcW w:w="1076" w:type="dxa"/>
          </w:tcPr>
          <w:p w14:paraId="60CA3EF2" w14:textId="77777777" w:rsidR="00E90F0F" w:rsidRDefault="00E90F0F" w:rsidP="005C675F">
            <w:pPr>
              <w:pStyle w:val="TableTextRight"/>
            </w:pPr>
            <w:r>
              <w:t>0</w:t>
            </w:r>
          </w:p>
        </w:tc>
      </w:tr>
      <w:tr w:rsidR="00E90F0F" w14:paraId="46907E53"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5B88DF1D" w14:textId="77777777" w:rsidR="00E90F0F" w:rsidRDefault="00E90F0F" w:rsidP="005C675F">
            <w:pPr>
              <w:pStyle w:val="TableText"/>
            </w:pPr>
            <w:r>
              <w:t>Groundwater</w:t>
            </w:r>
          </w:p>
        </w:tc>
        <w:tc>
          <w:tcPr>
            <w:tcW w:w="2835" w:type="dxa"/>
          </w:tcPr>
          <w:p w14:paraId="2CE44509" w14:textId="77777777" w:rsidR="00E90F0F" w:rsidRDefault="00E90F0F" w:rsidP="005C675F">
            <w:pPr>
              <w:pStyle w:val="TableText"/>
            </w:pPr>
            <w:r>
              <w:t>Recharge</w:t>
            </w:r>
          </w:p>
        </w:tc>
        <w:tc>
          <w:tcPr>
            <w:tcW w:w="788" w:type="dxa"/>
          </w:tcPr>
          <w:p w14:paraId="4C393A84" w14:textId="77777777" w:rsidR="00E90F0F" w:rsidRDefault="00E90F0F" w:rsidP="005C675F">
            <w:pPr>
              <w:pStyle w:val="TableTextRight"/>
              <w:jc w:val="center"/>
            </w:pPr>
            <w:r>
              <w:t>GL/yr</w:t>
            </w:r>
          </w:p>
        </w:tc>
        <w:tc>
          <w:tcPr>
            <w:tcW w:w="1480" w:type="dxa"/>
            <w:vAlign w:val="bottom"/>
          </w:tcPr>
          <w:p w14:paraId="4A86C866" w14:textId="77777777" w:rsidR="00E90F0F" w:rsidRPr="002F7F13" w:rsidRDefault="00E90F0F" w:rsidP="005C675F">
            <w:pPr>
              <w:pStyle w:val="TableTextRight"/>
            </w:pPr>
            <w:r w:rsidRPr="002F7F13">
              <w:t>1</w:t>
            </w:r>
            <w:r>
              <w:t>,</w:t>
            </w:r>
            <w:r w:rsidRPr="002F7F13">
              <w:t>023.21</w:t>
            </w:r>
          </w:p>
        </w:tc>
        <w:tc>
          <w:tcPr>
            <w:tcW w:w="2126" w:type="dxa"/>
            <w:vAlign w:val="bottom"/>
          </w:tcPr>
          <w:p w14:paraId="2FC2C0DB" w14:textId="77777777" w:rsidR="00E90F0F" w:rsidRPr="002F7F13" w:rsidRDefault="00E90F0F" w:rsidP="005C675F">
            <w:pPr>
              <w:pStyle w:val="TableTextRight"/>
            </w:pPr>
            <w:r w:rsidRPr="002F7F13">
              <w:t>1</w:t>
            </w:r>
            <w:r>
              <w:t>,</w:t>
            </w:r>
            <w:r w:rsidRPr="002F7F13">
              <w:t>023.21</w:t>
            </w:r>
          </w:p>
        </w:tc>
        <w:tc>
          <w:tcPr>
            <w:tcW w:w="1076" w:type="dxa"/>
            <w:vAlign w:val="bottom"/>
          </w:tcPr>
          <w:p w14:paraId="5D6D5631" w14:textId="77777777" w:rsidR="00E90F0F" w:rsidRPr="002F7F13" w:rsidRDefault="00E90F0F" w:rsidP="005C675F">
            <w:pPr>
              <w:pStyle w:val="TableTextRight"/>
            </w:pPr>
            <w:r w:rsidRPr="002F7F13">
              <w:t>0</w:t>
            </w:r>
          </w:p>
        </w:tc>
      </w:tr>
      <w:tr w:rsidR="00E90F0F" w14:paraId="443D56CA"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04B1EE7" w14:textId="77777777" w:rsidR="00E90F0F" w:rsidRDefault="00E90F0F" w:rsidP="005C675F">
            <w:pPr>
              <w:pStyle w:val="TableText"/>
            </w:pPr>
          </w:p>
        </w:tc>
        <w:tc>
          <w:tcPr>
            <w:tcW w:w="2835" w:type="dxa"/>
          </w:tcPr>
          <w:p w14:paraId="4CED5B35" w14:textId="77777777" w:rsidR="00E90F0F" w:rsidRDefault="00E90F0F" w:rsidP="005C675F">
            <w:pPr>
              <w:pStyle w:val="TableText"/>
            </w:pPr>
            <w:r>
              <w:t>Evapotranspiration</w:t>
            </w:r>
          </w:p>
        </w:tc>
        <w:tc>
          <w:tcPr>
            <w:tcW w:w="788" w:type="dxa"/>
          </w:tcPr>
          <w:p w14:paraId="48D0F18C" w14:textId="77777777" w:rsidR="00E90F0F" w:rsidRDefault="00E90F0F" w:rsidP="005C675F">
            <w:pPr>
              <w:pStyle w:val="TableTextRight"/>
              <w:jc w:val="center"/>
            </w:pPr>
            <w:r>
              <w:t>GL/yr</w:t>
            </w:r>
          </w:p>
        </w:tc>
        <w:tc>
          <w:tcPr>
            <w:tcW w:w="1480" w:type="dxa"/>
            <w:vAlign w:val="bottom"/>
          </w:tcPr>
          <w:p w14:paraId="12CF53EA" w14:textId="77777777" w:rsidR="00E90F0F" w:rsidRPr="002F7F13" w:rsidRDefault="00E90F0F" w:rsidP="005C675F">
            <w:pPr>
              <w:pStyle w:val="TableTextRight"/>
            </w:pPr>
            <w:r w:rsidRPr="002F7F13">
              <w:t>-1</w:t>
            </w:r>
            <w:r>
              <w:t>,</w:t>
            </w:r>
            <w:r w:rsidRPr="002F7F13">
              <w:t>051.85</w:t>
            </w:r>
          </w:p>
        </w:tc>
        <w:tc>
          <w:tcPr>
            <w:tcW w:w="2126" w:type="dxa"/>
            <w:vAlign w:val="bottom"/>
          </w:tcPr>
          <w:p w14:paraId="36D2F97F" w14:textId="77777777" w:rsidR="00E90F0F" w:rsidRPr="002F7F13" w:rsidRDefault="00E90F0F" w:rsidP="005C675F">
            <w:pPr>
              <w:pStyle w:val="TableTextRight"/>
            </w:pPr>
            <w:r w:rsidRPr="002F7F13">
              <w:t>-977.19</w:t>
            </w:r>
          </w:p>
        </w:tc>
        <w:tc>
          <w:tcPr>
            <w:tcW w:w="1076" w:type="dxa"/>
            <w:vAlign w:val="bottom"/>
          </w:tcPr>
          <w:p w14:paraId="56BA4D89" w14:textId="77777777" w:rsidR="00E90F0F" w:rsidRPr="002F7F13" w:rsidRDefault="00E90F0F" w:rsidP="005C675F">
            <w:pPr>
              <w:pStyle w:val="TableTextRight"/>
            </w:pPr>
            <w:r w:rsidRPr="002F7F13">
              <w:t>-74.66</w:t>
            </w:r>
          </w:p>
        </w:tc>
      </w:tr>
      <w:tr w:rsidR="00E90F0F" w14:paraId="310E53ED"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0374AF2" w14:textId="77777777" w:rsidR="00E90F0F" w:rsidRDefault="00E90F0F" w:rsidP="005C675F">
            <w:pPr>
              <w:pStyle w:val="TableText"/>
            </w:pPr>
          </w:p>
        </w:tc>
        <w:tc>
          <w:tcPr>
            <w:tcW w:w="2835" w:type="dxa"/>
          </w:tcPr>
          <w:p w14:paraId="6442C4EF" w14:textId="77777777" w:rsidR="00E90F0F" w:rsidRDefault="00E90F0F" w:rsidP="005C675F">
            <w:pPr>
              <w:pStyle w:val="TableText"/>
            </w:pPr>
            <w:r>
              <w:t>Baseflow (discharge to stream)</w:t>
            </w:r>
          </w:p>
        </w:tc>
        <w:tc>
          <w:tcPr>
            <w:tcW w:w="788" w:type="dxa"/>
          </w:tcPr>
          <w:p w14:paraId="7089E64E" w14:textId="77777777" w:rsidR="00E90F0F" w:rsidRDefault="00E90F0F" w:rsidP="005C675F">
            <w:pPr>
              <w:pStyle w:val="TableTextRight"/>
              <w:jc w:val="center"/>
            </w:pPr>
            <w:r>
              <w:t>GL/yr</w:t>
            </w:r>
          </w:p>
        </w:tc>
        <w:tc>
          <w:tcPr>
            <w:tcW w:w="1480" w:type="dxa"/>
            <w:vAlign w:val="bottom"/>
          </w:tcPr>
          <w:p w14:paraId="7555329F" w14:textId="77777777" w:rsidR="00E90F0F" w:rsidRPr="001F0402" w:rsidRDefault="00E90F0F" w:rsidP="005C675F">
            <w:pPr>
              <w:pStyle w:val="TableTextRight"/>
            </w:pPr>
            <w:r>
              <w:t>-80.80</w:t>
            </w:r>
          </w:p>
        </w:tc>
        <w:tc>
          <w:tcPr>
            <w:tcW w:w="2126" w:type="dxa"/>
            <w:vAlign w:val="bottom"/>
          </w:tcPr>
          <w:p w14:paraId="6083FA5E" w14:textId="77777777" w:rsidR="00E90F0F" w:rsidRPr="001F0402" w:rsidRDefault="00E90F0F" w:rsidP="005C675F">
            <w:pPr>
              <w:pStyle w:val="TableTextRight"/>
            </w:pPr>
            <w:r>
              <w:t>-77.97</w:t>
            </w:r>
          </w:p>
        </w:tc>
        <w:tc>
          <w:tcPr>
            <w:tcW w:w="1076" w:type="dxa"/>
            <w:vAlign w:val="bottom"/>
          </w:tcPr>
          <w:p w14:paraId="4228C4AF" w14:textId="77777777" w:rsidR="00E90F0F" w:rsidRPr="001F0402" w:rsidRDefault="00E90F0F" w:rsidP="005C675F">
            <w:pPr>
              <w:pStyle w:val="TableTextRight"/>
            </w:pPr>
            <w:r>
              <w:t>-2.82</w:t>
            </w:r>
          </w:p>
        </w:tc>
      </w:tr>
      <w:tr w:rsidR="00E90F0F" w14:paraId="4AEC6131"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DB68996" w14:textId="77777777" w:rsidR="00E90F0F" w:rsidRDefault="00E90F0F" w:rsidP="005C675F">
            <w:pPr>
              <w:pStyle w:val="TableText"/>
            </w:pPr>
          </w:p>
        </w:tc>
        <w:tc>
          <w:tcPr>
            <w:tcW w:w="2835" w:type="dxa"/>
          </w:tcPr>
          <w:p w14:paraId="2EC8F4D8" w14:textId="77777777" w:rsidR="00E90F0F" w:rsidRDefault="00E90F0F" w:rsidP="005C675F">
            <w:pPr>
              <w:pStyle w:val="TableText"/>
            </w:pPr>
            <w:r>
              <w:t>Licensed extractions</w:t>
            </w:r>
          </w:p>
        </w:tc>
        <w:tc>
          <w:tcPr>
            <w:tcW w:w="788" w:type="dxa"/>
          </w:tcPr>
          <w:p w14:paraId="6E65C288" w14:textId="77777777" w:rsidR="00E90F0F" w:rsidRDefault="00E90F0F" w:rsidP="005C675F">
            <w:pPr>
              <w:pStyle w:val="TableTextRight"/>
              <w:jc w:val="center"/>
            </w:pPr>
            <w:r>
              <w:t>GL/yr</w:t>
            </w:r>
          </w:p>
        </w:tc>
        <w:tc>
          <w:tcPr>
            <w:tcW w:w="1480" w:type="dxa"/>
            <w:vAlign w:val="bottom"/>
          </w:tcPr>
          <w:p w14:paraId="50E4C0DC" w14:textId="77777777" w:rsidR="00E90F0F" w:rsidRPr="001F0402" w:rsidRDefault="00E90F0F" w:rsidP="005C675F">
            <w:pPr>
              <w:pStyle w:val="TableTextRight"/>
            </w:pPr>
            <w:r w:rsidRPr="00B20B45">
              <w:t>-123.8</w:t>
            </w:r>
            <w:r>
              <w:t>0</w:t>
            </w:r>
          </w:p>
        </w:tc>
        <w:tc>
          <w:tcPr>
            <w:tcW w:w="2126" w:type="dxa"/>
            <w:vAlign w:val="bottom"/>
          </w:tcPr>
          <w:p w14:paraId="72C78FA9" w14:textId="77777777" w:rsidR="00E90F0F" w:rsidRPr="001F0402" w:rsidRDefault="00E90F0F" w:rsidP="005C675F">
            <w:pPr>
              <w:pStyle w:val="TableTextRight"/>
            </w:pPr>
            <w:r>
              <w:t>-231.45</w:t>
            </w:r>
          </w:p>
        </w:tc>
        <w:tc>
          <w:tcPr>
            <w:tcW w:w="1076" w:type="dxa"/>
            <w:vAlign w:val="bottom"/>
          </w:tcPr>
          <w:p w14:paraId="6CDF3B21" w14:textId="77777777" w:rsidR="00E90F0F" w:rsidRPr="001F0402" w:rsidRDefault="00E90F0F" w:rsidP="005C675F">
            <w:pPr>
              <w:pStyle w:val="TableTextRight"/>
            </w:pPr>
            <w:r>
              <w:t>107.65</w:t>
            </w:r>
          </w:p>
        </w:tc>
      </w:tr>
      <w:tr w:rsidR="00E90F0F" w14:paraId="5DE7059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6959668C" w14:textId="77777777" w:rsidR="00E90F0F" w:rsidRDefault="00E90F0F" w:rsidP="005C675F">
            <w:pPr>
              <w:pStyle w:val="TableText"/>
            </w:pPr>
          </w:p>
        </w:tc>
        <w:tc>
          <w:tcPr>
            <w:tcW w:w="2835" w:type="dxa"/>
          </w:tcPr>
          <w:p w14:paraId="25BFE938" w14:textId="77777777" w:rsidR="00E90F0F" w:rsidRDefault="00E90F0F" w:rsidP="005C675F">
            <w:pPr>
              <w:pStyle w:val="TableText"/>
            </w:pPr>
            <w:r>
              <w:t>Change in storage</w:t>
            </w:r>
          </w:p>
        </w:tc>
        <w:tc>
          <w:tcPr>
            <w:tcW w:w="788" w:type="dxa"/>
          </w:tcPr>
          <w:p w14:paraId="4E62D373" w14:textId="77777777" w:rsidR="00E90F0F" w:rsidRDefault="00E90F0F" w:rsidP="005C675F">
            <w:pPr>
              <w:pStyle w:val="TableTextRight"/>
              <w:jc w:val="center"/>
            </w:pPr>
            <w:r>
              <w:t>GL/yr</w:t>
            </w:r>
          </w:p>
        </w:tc>
        <w:tc>
          <w:tcPr>
            <w:tcW w:w="1480" w:type="dxa"/>
            <w:vAlign w:val="bottom"/>
          </w:tcPr>
          <w:p w14:paraId="4056AEE8" w14:textId="77777777" w:rsidR="00E90F0F" w:rsidRPr="00E74416" w:rsidRDefault="00E90F0F" w:rsidP="005C675F">
            <w:pPr>
              <w:pStyle w:val="TableTextRight"/>
            </w:pPr>
            <w:r w:rsidRPr="00E74416">
              <w:t>43.04</w:t>
            </w:r>
          </w:p>
        </w:tc>
        <w:tc>
          <w:tcPr>
            <w:tcW w:w="2126" w:type="dxa"/>
            <w:vAlign w:val="bottom"/>
          </w:tcPr>
          <w:p w14:paraId="5880C2BC" w14:textId="77777777" w:rsidR="00E90F0F" w:rsidRPr="00E74416" w:rsidRDefault="00E90F0F" w:rsidP="005C675F">
            <w:pPr>
              <w:pStyle w:val="TableTextRight"/>
            </w:pPr>
            <w:r w:rsidRPr="00E74416">
              <w:t>55.47</w:t>
            </w:r>
          </w:p>
        </w:tc>
        <w:tc>
          <w:tcPr>
            <w:tcW w:w="1076" w:type="dxa"/>
            <w:vAlign w:val="bottom"/>
          </w:tcPr>
          <w:p w14:paraId="5EBB98F0" w14:textId="77777777" w:rsidR="00E90F0F" w:rsidRPr="00E74416" w:rsidRDefault="00E90F0F" w:rsidP="005C675F">
            <w:pPr>
              <w:pStyle w:val="TableTextRight"/>
            </w:pPr>
            <w:r>
              <w:t>-</w:t>
            </w:r>
            <w:r w:rsidRPr="00E74416">
              <w:t>12.43</w:t>
            </w:r>
          </w:p>
        </w:tc>
      </w:tr>
    </w:tbl>
    <w:p w14:paraId="02CDE92B" w14:textId="77777777" w:rsidR="00E90F0F" w:rsidRDefault="00E90F0F" w:rsidP="00E90F0F"/>
    <w:p w14:paraId="3076C767" w14:textId="77777777" w:rsidR="00E90F0F" w:rsidRDefault="00E90F0F" w:rsidP="00E90F0F">
      <w:pPr>
        <w:pStyle w:val="Caption"/>
      </w:pPr>
      <w:bookmarkStart w:id="72" w:name="_Ref444670617"/>
      <w:bookmarkStart w:id="73" w:name="_Toc444675050"/>
      <w:bookmarkStart w:id="74" w:name="_Toc483861645"/>
      <w:r>
        <w:t xml:space="preserve">Table </w:t>
      </w:r>
      <w:r w:rsidR="002D6056">
        <w:fldChar w:fldCharType="begin"/>
      </w:r>
      <w:r w:rsidR="002D6056">
        <w:instrText xml:space="preserve"> SEQ Table \* ARABIC </w:instrText>
      </w:r>
      <w:r w:rsidR="002D6056">
        <w:fldChar w:fldCharType="separate"/>
      </w:r>
      <w:r w:rsidR="00F463DD">
        <w:rPr>
          <w:noProof/>
        </w:rPr>
        <w:t>13</w:t>
      </w:r>
      <w:r w:rsidR="002D6056">
        <w:rPr>
          <w:noProof/>
        </w:rPr>
        <w:fldChar w:fldCharType="end"/>
      </w:r>
      <w:bookmarkEnd w:id="72"/>
      <w:r>
        <w:t xml:space="preserve"> </w:t>
      </w:r>
      <w:r w:rsidR="009F3BEB">
        <w:tab/>
      </w:r>
      <w:r w:rsidRPr="0018677E">
        <w:t>Water balance</w:t>
      </w:r>
      <w:r>
        <w:t xml:space="preserve"> (mm/yr)</w:t>
      </w:r>
      <w:r w:rsidRPr="0018677E">
        <w:t xml:space="preserve"> in </w:t>
      </w:r>
      <w:r>
        <w:t>the BA region</w:t>
      </w:r>
      <w:r w:rsidRPr="0018677E">
        <w:t xml:space="preserve"> for 2013 to 2042</w:t>
      </w:r>
      <w:bookmarkEnd w:id="73"/>
      <w:bookmarkEnd w:id="74"/>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4DFD4373"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57CC7769" w14:textId="77777777" w:rsidR="00E90F0F" w:rsidRPr="008365D4" w:rsidRDefault="00E90F0F" w:rsidP="005C675F">
            <w:pPr>
              <w:pStyle w:val="TableHeading"/>
            </w:pPr>
          </w:p>
        </w:tc>
        <w:tc>
          <w:tcPr>
            <w:tcW w:w="2835" w:type="dxa"/>
          </w:tcPr>
          <w:p w14:paraId="5A0DE271" w14:textId="77777777" w:rsidR="00E90F0F" w:rsidRPr="00974617" w:rsidRDefault="00E90F0F" w:rsidP="005C675F">
            <w:pPr>
              <w:pStyle w:val="TableHeading"/>
            </w:pPr>
            <w:r w:rsidRPr="00F476F5">
              <w:t>Water balance term</w:t>
            </w:r>
          </w:p>
        </w:tc>
        <w:tc>
          <w:tcPr>
            <w:tcW w:w="788" w:type="dxa"/>
          </w:tcPr>
          <w:p w14:paraId="61B4E716" w14:textId="77777777" w:rsidR="00E90F0F" w:rsidRPr="00974617" w:rsidRDefault="00E90F0F" w:rsidP="005C675F">
            <w:pPr>
              <w:pStyle w:val="TableHeadingCentred"/>
            </w:pPr>
            <w:r w:rsidRPr="00F476F5">
              <w:t>Units</w:t>
            </w:r>
          </w:p>
        </w:tc>
        <w:tc>
          <w:tcPr>
            <w:tcW w:w="1480" w:type="dxa"/>
          </w:tcPr>
          <w:p w14:paraId="74120F41" w14:textId="77777777" w:rsidR="00E90F0F" w:rsidRPr="00974617" w:rsidRDefault="00E90F0F" w:rsidP="005C675F">
            <w:pPr>
              <w:pStyle w:val="TableHeadingCentred"/>
            </w:pPr>
            <w:r w:rsidRPr="00F476F5">
              <w:t>Under the baseline</w:t>
            </w:r>
          </w:p>
        </w:tc>
        <w:tc>
          <w:tcPr>
            <w:tcW w:w="2126" w:type="dxa"/>
          </w:tcPr>
          <w:p w14:paraId="73E02FC4" w14:textId="77777777" w:rsidR="00E90F0F" w:rsidRPr="00974617" w:rsidRDefault="00E90F0F" w:rsidP="005C675F">
            <w:pPr>
              <w:pStyle w:val="TableHeadingCentred"/>
            </w:pPr>
            <w:r w:rsidRPr="00F476F5">
              <w:t>Under the coal resource development pathway</w:t>
            </w:r>
          </w:p>
        </w:tc>
        <w:tc>
          <w:tcPr>
            <w:tcW w:w="1076" w:type="dxa"/>
          </w:tcPr>
          <w:p w14:paraId="7A95557B" w14:textId="77777777" w:rsidR="00E90F0F" w:rsidRPr="00974617" w:rsidRDefault="00E90F0F" w:rsidP="005C675F">
            <w:pPr>
              <w:pStyle w:val="TableHeadingCentred"/>
            </w:pPr>
            <w:r w:rsidRPr="00F476F5">
              <w:t>Difference</w:t>
            </w:r>
          </w:p>
        </w:tc>
      </w:tr>
      <w:tr w:rsidR="00E90F0F" w14:paraId="06C966F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08115EAF" w14:textId="77777777" w:rsidR="00E90F0F" w:rsidRDefault="00E90F0F" w:rsidP="005C675F">
            <w:pPr>
              <w:pStyle w:val="TableText"/>
            </w:pPr>
            <w:r>
              <w:t>Surface water</w:t>
            </w:r>
          </w:p>
        </w:tc>
        <w:tc>
          <w:tcPr>
            <w:tcW w:w="2835" w:type="dxa"/>
          </w:tcPr>
          <w:p w14:paraId="1D6A1321" w14:textId="77777777" w:rsidR="00E90F0F" w:rsidRDefault="00E90F0F" w:rsidP="005C675F">
            <w:pPr>
              <w:pStyle w:val="TableText"/>
            </w:pPr>
            <w:r>
              <w:t>Rainfall</w:t>
            </w:r>
          </w:p>
        </w:tc>
        <w:tc>
          <w:tcPr>
            <w:tcW w:w="788" w:type="dxa"/>
          </w:tcPr>
          <w:p w14:paraId="096C8B45" w14:textId="77777777" w:rsidR="00E90F0F" w:rsidRDefault="00E90F0F" w:rsidP="005C675F">
            <w:pPr>
              <w:pStyle w:val="TableTextRight"/>
              <w:jc w:val="center"/>
            </w:pPr>
            <w:r>
              <w:t>mm/yr</w:t>
            </w:r>
          </w:p>
        </w:tc>
        <w:tc>
          <w:tcPr>
            <w:tcW w:w="1480" w:type="dxa"/>
          </w:tcPr>
          <w:p w14:paraId="242784F9" w14:textId="77777777" w:rsidR="00E90F0F" w:rsidRDefault="00E90F0F" w:rsidP="005C675F">
            <w:pPr>
              <w:pStyle w:val="TableTextRight"/>
            </w:pPr>
            <w:r w:rsidRPr="0066051D">
              <w:t>770.69</w:t>
            </w:r>
          </w:p>
        </w:tc>
        <w:tc>
          <w:tcPr>
            <w:tcW w:w="2126" w:type="dxa"/>
          </w:tcPr>
          <w:p w14:paraId="1B25130F" w14:textId="77777777" w:rsidR="00E90F0F" w:rsidRDefault="00E90F0F" w:rsidP="005C675F">
            <w:pPr>
              <w:pStyle w:val="TableTextRight"/>
            </w:pPr>
            <w:r w:rsidRPr="0066051D">
              <w:t>770.69</w:t>
            </w:r>
          </w:p>
        </w:tc>
        <w:tc>
          <w:tcPr>
            <w:tcW w:w="1076" w:type="dxa"/>
          </w:tcPr>
          <w:p w14:paraId="7858EEAD" w14:textId="77777777" w:rsidR="00E90F0F" w:rsidRDefault="00E90F0F" w:rsidP="005C675F">
            <w:pPr>
              <w:pStyle w:val="TableTextRight"/>
            </w:pPr>
            <w:r>
              <w:t>0</w:t>
            </w:r>
          </w:p>
        </w:tc>
      </w:tr>
      <w:tr w:rsidR="00E90F0F" w14:paraId="710BDF5D"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777F34BE" w14:textId="77777777" w:rsidR="00E90F0F" w:rsidRDefault="00E90F0F" w:rsidP="005C675F">
            <w:pPr>
              <w:pStyle w:val="TableText"/>
            </w:pPr>
          </w:p>
        </w:tc>
        <w:tc>
          <w:tcPr>
            <w:tcW w:w="2835" w:type="dxa"/>
          </w:tcPr>
          <w:p w14:paraId="66174D44" w14:textId="77777777" w:rsidR="00E90F0F" w:rsidRDefault="00E90F0F" w:rsidP="005C675F">
            <w:pPr>
              <w:pStyle w:val="TableText"/>
            </w:pPr>
            <w:r>
              <w:t>Evapotranspiration</w:t>
            </w:r>
          </w:p>
        </w:tc>
        <w:tc>
          <w:tcPr>
            <w:tcW w:w="788" w:type="dxa"/>
          </w:tcPr>
          <w:p w14:paraId="26FC0771" w14:textId="77777777" w:rsidR="00E90F0F" w:rsidRDefault="00E90F0F" w:rsidP="005C675F">
            <w:pPr>
              <w:pStyle w:val="TableTextRight"/>
              <w:jc w:val="center"/>
            </w:pPr>
            <w:r>
              <w:t>mm/yr</w:t>
            </w:r>
          </w:p>
        </w:tc>
        <w:tc>
          <w:tcPr>
            <w:tcW w:w="1480" w:type="dxa"/>
          </w:tcPr>
          <w:p w14:paraId="2DB63672" w14:textId="77777777" w:rsidR="00E90F0F" w:rsidRPr="003368F5" w:rsidRDefault="00E90F0F" w:rsidP="005C675F">
            <w:pPr>
              <w:pStyle w:val="TableTextRight"/>
            </w:pPr>
            <w:r w:rsidRPr="0066051D">
              <w:t>588.66</w:t>
            </w:r>
          </w:p>
        </w:tc>
        <w:tc>
          <w:tcPr>
            <w:tcW w:w="2126" w:type="dxa"/>
          </w:tcPr>
          <w:p w14:paraId="42537653" w14:textId="77777777" w:rsidR="00E90F0F" w:rsidRPr="003368F5" w:rsidRDefault="00E90F0F" w:rsidP="005C675F">
            <w:pPr>
              <w:pStyle w:val="TableTextRight"/>
            </w:pPr>
            <w:r w:rsidRPr="0066051D">
              <w:t>588.66</w:t>
            </w:r>
          </w:p>
        </w:tc>
        <w:tc>
          <w:tcPr>
            <w:tcW w:w="1076" w:type="dxa"/>
          </w:tcPr>
          <w:p w14:paraId="16EF2FDD" w14:textId="77777777" w:rsidR="00E90F0F" w:rsidRDefault="00E90F0F" w:rsidP="005C675F">
            <w:pPr>
              <w:pStyle w:val="TableTextRight"/>
            </w:pPr>
            <w:r>
              <w:t>0</w:t>
            </w:r>
          </w:p>
        </w:tc>
      </w:tr>
      <w:tr w:rsidR="00E90F0F" w14:paraId="6309B8FD"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F84E7D2" w14:textId="77777777" w:rsidR="00E90F0F" w:rsidRDefault="00E90F0F" w:rsidP="005C675F">
            <w:pPr>
              <w:pStyle w:val="TableText"/>
            </w:pPr>
          </w:p>
        </w:tc>
        <w:tc>
          <w:tcPr>
            <w:tcW w:w="2835" w:type="dxa"/>
          </w:tcPr>
          <w:p w14:paraId="58BE5900" w14:textId="77777777" w:rsidR="00E90F0F" w:rsidRDefault="00E90F0F" w:rsidP="005C675F">
            <w:pPr>
              <w:pStyle w:val="TableText"/>
            </w:pPr>
            <w:r>
              <w:t>Surface water inflow</w:t>
            </w:r>
          </w:p>
        </w:tc>
        <w:tc>
          <w:tcPr>
            <w:tcW w:w="788" w:type="dxa"/>
          </w:tcPr>
          <w:p w14:paraId="19693CA1" w14:textId="77777777" w:rsidR="00E90F0F" w:rsidRDefault="00E90F0F" w:rsidP="005C675F">
            <w:pPr>
              <w:pStyle w:val="TableTextRight"/>
              <w:jc w:val="center"/>
            </w:pPr>
            <w:r>
              <w:t>mm/yr</w:t>
            </w:r>
          </w:p>
        </w:tc>
        <w:tc>
          <w:tcPr>
            <w:tcW w:w="1480" w:type="dxa"/>
          </w:tcPr>
          <w:p w14:paraId="7547A7FA" w14:textId="77777777" w:rsidR="00E90F0F" w:rsidRPr="003368F5" w:rsidRDefault="00E90F0F" w:rsidP="005C675F">
            <w:pPr>
              <w:pStyle w:val="TableTextRight"/>
            </w:pPr>
            <w:r>
              <w:t>147.42</w:t>
            </w:r>
          </w:p>
        </w:tc>
        <w:tc>
          <w:tcPr>
            <w:tcW w:w="2126" w:type="dxa"/>
          </w:tcPr>
          <w:p w14:paraId="59042A90" w14:textId="77777777" w:rsidR="00E90F0F" w:rsidRPr="003368F5" w:rsidRDefault="00E90F0F" w:rsidP="005C675F">
            <w:pPr>
              <w:pStyle w:val="TableTextRight"/>
            </w:pPr>
            <w:r>
              <w:t>147.42</w:t>
            </w:r>
          </w:p>
        </w:tc>
        <w:tc>
          <w:tcPr>
            <w:tcW w:w="1076" w:type="dxa"/>
          </w:tcPr>
          <w:p w14:paraId="0FE1C330" w14:textId="77777777" w:rsidR="00E90F0F" w:rsidRDefault="00E90F0F" w:rsidP="005C675F">
            <w:pPr>
              <w:pStyle w:val="TableTextRight"/>
            </w:pPr>
            <w:r>
              <w:t>0</w:t>
            </w:r>
          </w:p>
        </w:tc>
      </w:tr>
      <w:tr w:rsidR="00E90F0F" w14:paraId="7A567599"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70AB6BA" w14:textId="77777777" w:rsidR="00E90F0F" w:rsidRDefault="00E90F0F" w:rsidP="005C675F">
            <w:pPr>
              <w:pStyle w:val="TableText"/>
            </w:pPr>
            <w:r>
              <w:t>Groundwater</w:t>
            </w:r>
          </w:p>
        </w:tc>
        <w:tc>
          <w:tcPr>
            <w:tcW w:w="2835" w:type="dxa"/>
          </w:tcPr>
          <w:p w14:paraId="4110B7DD" w14:textId="77777777" w:rsidR="00E90F0F" w:rsidRDefault="00E90F0F" w:rsidP="005C675F">
            <w:pPr>
              <w:pStyle w:val="TableText"/>
            </w:pPr>
            <w:r>
              <w:t>Recharge</w:t>
            </w:r>
          </w:p>
        </w:tc>
        <w:tc>
          <w:tcPr>
            <w:tcW w:w="788" w:type="dxa"/>
          </w:tcPr>
          <w:p w14:paraId="396A7F43" w14:textId="77777777" w:rsidR="00E90F0F" w:rsidRDefault="00E90F0F" w:rsidP="005C675F">
            <w:pPr>
              <w:pStyle w:val="TableTextRight"/>
              <w:jc w:val="center"/>
            </w:pPr>
            <w:r>
              <w:t>mm/yr</w:t>
            </w:r>
          </w:p>
        </w:tc>
        <w:tc>
          <w:tcPr>
            <w:tcW w:w="1480" w:type="dxa"/>
            <w:vAlign w:val="bottom"/>
          </w:tcPr>
          <w:p w14:paraId="45A10F59" w14:textId="77777777" w:rsidR="00E90F0F" w:rsidRPr="00174CA6" w:rsidRDefault="00E90F0F" w:rsidP="005C675F">
            <w:pPr>
              <w:pStyle w:val="TableTextRight"/>
            </w:pPr>
            <w:r w:rsidRPr="00174CA6">
              <w:t>74.66</w:t>
            </w:r>
          </w:p>
        </w:tc>
        <w:tc>
          <w:tcPr>
            <w:tcW w:w="2126" w:type="dxa"/>
            <w:vAlign w:val="bottom"/>
          </w:tcPr>
          <w:p w14:paraId="4ED69349" w14:textId="77777777" w:rsidR="00E90F0F" w:rsidRPr="00174CA6" w:rsidRDefault="00E90F0F" w:rsidP="005C675F">
            <w:pPr>
              <w:pStyle w:val="TableTextRight"/>
            </w:pPr>
            <w:r w:rsidRPr="00174CA6">
              <w:t>74.66</w:t>
            </w:r>
          </w:p>
        </w:tc>
        <w:tc>
          <w:tcPr>
            <w:tcW w:w="1076" w:type="dxa"/>
            <w:vAlign w:val="bottom"/>
          </w:tcPr>
          <w:p w14:paraId="18DD3C13" w14:textId="77777777" w:rsidR="00E90F0F" w:rsidRPr="00174CA6" w:rsidRDefault="00E90F0F" w:rsidP="005C675F">
            <w:pPr>
              <w:pStyle w:val="TableTextRight"/>
            </w:pPr>
            <w:r>
              <w:t>0</w:t>
            </w:r>
          </w:p>
        </w:tc>
      </w:tr>
      <w:tr w:rsidR="00E90F0F" w14:paraId="22456CC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1EA6079" w14:textId="77777777" w:rsidR="00E90F0F" w:rsidRDefault="00E90F0F" w:rsidP="005C675F">
            <w:pPr>
              <w:pStyle w:val="TableText"/>
            </w:pPr>
          </w:p>
        </w:tc>
        <w:tc>
          <w:tcPr>
            <w:tcW w:w="2835" w:type="dxa"/>
          </w:tcPr>
          <w:p w14:paraId="7783DF64" w14:textId="77777777" w:rsidR="00E90F0F" w:rsidRDefault="00E90F0F" w:rsidP="005C675F">
            <w:pPr>
              <w:pStyle w:val="TableText"/>
            </w:pPr>
            <w:r>
              <w:t>Evapotranspiration</w:t>
            </w:r>
          </w:p>
        </w:tc>
        <w:tc>
          <w:tcPr>
            <w:tcW w:w="788" w:type="dxa"/>
          </w:tcPr>
          <w:p w14:paraId="191DEC94" w14:textId="77777777" w:rsidR="00E90F0F" w:rsidRDefault="00E90F0F" w:rsidP="005C675F">
            <w:pPr>
              <w:pStyle w:val="TableTextRight"/>
              <w:jc w:val="center"/>
            </w:pPr>
            <w:r>
              <w:t>mm/yr</w:t>
            </w:r>
          </w:p>
        </w:tc>
        <w:tc>
          <w:tcPr>
            <w:tcW w:w="1480" w:type="dxa"/>
            <w:vAlign w:val="bottom"/>
          </w:tcPr>
          <w:p w14:paraId="2C0996F3" w14:textId="77777777" w:rsidR="00E90F0F" w:rsidRPr="00174CA6" w:rsidRDefault="00E90F0F" w:rsidP="005C675F">
            <w:pPr>
              <w:pStyle w:val="TableTextRight"/>
            </w:pPr>
            <w:r w:rsidRPr="00174CA6">
              <w:t>-85.48</w:t>
            </w:r>
          </w:p>
        </w:tc>
        <w:tc>
          <w:tcPr>
            <w:tcW w:w="2126" w:type="dxa"/>
            <w:vAlign w:val="bottom"/>
          </w:tcPr>
          <w:p w14:paraId="06F0B010" w14:textId="77777777" w:rsidR="00E90F0F" w:rsidRPr="00174CA6" w:rsidRDefault="00E90F0F" w:rsidP="005C675F">
            <w:pPr>
              <w:pStyle w:val="TableTextRight"/>
            </w:pPr>
            <w:r w:rsidRPr="00174CA6">
              <w:t>-82.45</w:t>
            </w:r>
          </w:p>
        </w:tc>
        <w:tc>
          <w:tcPr>
            <w:tcW w:w="1076" w:type="dxa"/>
            <w:vAlign w:val="bottom"/>
          </w:tcPr>
          <w:p w14:paraId="5A9F09BD" w14:textId="77777777" w:rsidR="00E90F0F" w:rsidRPr="00174CA6" w:rsidRDefault="00E90F0F" w:rsidP="005C675F">
            <w:pPr>
              <w:pStyle w:val="TableTextRight"/>
            </w:pPr>
            <w:r w:rsidRPr="00174CA6">
              <w:t>-3.04</w:t>
            </w:r>
          </w:p>
        </w:tc>
      </w:tr>
      <w:tr w:rsidR="00E90F0F" w14:paraId="5ECD6EE6"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C6AF551" w14:textId="77777777" w:rsidR="00E90F0F" w:rsidRDefault="00E90F0F" w:rsidP="005C675F">
            <w:pPr>
              <w:pStyle w:val="TableText"/>
            </w:pPr>
          </w:p>
        </w:tc>
        <w:tc>
          <w:tcPr>
            <w:tcW w:w="2835" w:type="dxa"/>
          </w:tcPr>
          <w:p w14:paraId="0E521B44" w14:textId="77777777" w:rsidR="00E90F0F" w:rsidRDefault="00E90F0F" w:rsidP="005C675F">
            <w:pPr>
              <w:pStyle w:val="TableText"/>
            </w:pPr>
            <w:r>
              <w:t>Baseflow (discharge to stream)</w:t>
            </w:r>
          </w:p>
        </w:tc>
        <w:tc>
          <w:tcPr>
            <w:tcW w:w="788" w:type="dxa"/>
          </w:tcPr>
          <w:p w14:paraId="7EECB653" w14:textId="77777777" w:rsidR="00E90F0F" w:rsidRDefault="00E90F0F" w:rsidP="005C675F">
            <w:pPr>
              <w:pStyle w:val="TableTextRight"/>
              <w:jc w:val="center"/>
            </w:pPr>
            <w:r>
              <w:t>mm/yr</w:t>
            </w:r>
          </w:p>
        </w:tc>
        <w:tc>
          <w:tcPr>
            <w:tcW w:w="1480" w:type="dxa"/>
            <w:vAlign w:val="bottom"/>
          </w:tcPr>
          <w:p w14:paraId="5A1B77F3" w14:textId="77777777" w:rsidR="00E90F0F" w:rsidRPr="00174CA6" w:rsidRDefault="00E90F0F" w:rsidP="005C675F">
            <w:pPr>
              <w:pStyle w:val="TableTextRight"/>
            </w:pPr>
            <w:r w:rsidRPr="00174CA6">
              <w:t>-6.51</w:t>
            </w:r>
          </w:p>
        </w:tc>
        <w:tc>
          <w:tcPr>
            <w:tcW w:w="2126" w:type="dxa"/>
            <w:vAlign w:val="bottom"/>
          </w:tcPr>
          <w:p w14:paraId="6AD59166" w14:textId="77777777" w:rsidR="00E90F0F" w:rsidRPr="00174CA6" w:rsidRDefault="00E90F0F" w:rsidP="005C675F">
            <w:pPr>
              <w:pStyle w:val="TableTextRight"/>
            </w:pPr>
            <w:r w:rsidRPr="00174CA6">
              <w:t>-6.25</w:t>
            </w:r>
          </w:p>
        </w:tc>
        <w:tc>
          <w:tcPr>
            <w:tcW w:w="1076" w:type="dxa"/>
            <w:vAlign w:val="bottom"/>
          </w:tcPr>
          <w:p w14:paraId="1E37D404" w14:textId="77777777" w:rsidR="00E90F0F" w:rsidRPr="00174CA6" w:rsidRDefault="00E90F0F" w:rsidP="005C675F">
            <w:pPr>
              <w:pStyle w:val="TableTextRight"/>
            </w:pPr>
            <w:r w:rsidRPr="00174CA6">
              <w:t>-0.26</w:t>
            </w:r>
          </w:p>
        </w:tc>
      </w:tr>
      <w:tr w:rsidR="00E90F0F" w14:paraId="5A3F743F"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A245868" w14:textId="77777777" w:rsidR="00E90F0F" w:rsidRDefault="00E90F0F" w:rsidP="005C675F">
            <w:pPr>
              <w:pStyle w:val="TableText"/>
            </w:pPr>
          </w:p>
        </w:tc>
        <w:tc>
          <w:tcPr>
            <w:tcW w:w="2835" w:type="dxa"/>
          </w:tcPr>
          <w:p w14:paraId="2F604202" w14:textId="77777777" w:rsidR="00E90F0F" w:rsidRDefault="00E90F0F" w:rsidP="005C675F">
            <w:pPr>
              <w:pStyle w:val="TableText"/>
            </w:pPr>
            <w:r>
              <w:t>Licensed extractions</w:t>
            </w:r>
          </w:p>
        </w:tc>
        <w:tc>
          <w:tcPr>
            <w:tcW w:w="788" w:type="dxa"/>
          </w:tcPr>
          <w:p w14:paraId="1AD1115C" w14:textId="77777777" w:rsidR="00E90F0F" w:rsidRDefault="00E90F0F" w:rsidP="005C675F">
            <w:pPr>
              <w:pStyle w:val="TableTextRight"/>
              <w:jc w:val="center"/>
            </w:pPr>
            <w:r>
              <w:t>mm/yr</w:t>
            </w:r>
          </w:p>
        </w:tc>
        <w:tc>
          <w:tcPr>
            <w:tcW w:w="1480" w:type="dxa"/>
            <w:vAlign w:val="bottom"/>
          </w:tcPr>
          <w:p w14:paraId="6193A699" w14:textId="77777777" w:rsidR="00E90F0F" w:rsidRPr="00174CA6" w:rsidRDefault="00E90F0F" w:rsidP="005C675F">
            <w:pPr>
              <w:pStyle w:val="TableTextRight"/>
            </w:pPr>
            <w:r w:rsidRPr="00174CA6">
              <w:t>-9.28</w:t>
            </w:r>
          </w:p>
        </w:tc>
        <w:tc>
          <w:tcPr>
            <w:tcW w:w="2126" w:type="dxa"/>
            <w:vAlign w:val="bottom"/>
          </w:tcPr>
          <w:p w14:paraId="786B33EA" w14:textId="77777777" w:rsidR="00E90F0F" w:rsidRPr="00174CA6" w:rsidRDefault="00E90F0F" w:rsidP="005C675F">
            <w:pPr>
              <w:pStyle w:val="TableTextRight"/>
            </w:pPr>
            <w:r w:rsidRPr="00174CA6">
              <w:t>-17.74</w:t>
            </w:r>
          </w:p>
        </w:tc>
        <w:tc>
          <w:tcPr>
            <w:tcW w:w="1076" w:type="dxa"/>
            <w:vAlign w:val="bottom"/>
          </w:tcPr>
          <w:p w14:paraId="43B38D45" w14:textId="77777777" w:rsidR="00E90F0F" w:rsidRPr="00174CA6" w:rsidRDefault="00E90F0F" w:rsidP="005C675F">
            <w:pPr>
              <w:pStyle w:val="TableTextRight"/>
            </w:pPr>
            <w:r w:rsidRPr="00174CA6">
              <w:t>8.46</w:t>
            </w:r>
          </w:p>
        </w:tc>
      </w:tr>
      <w:tr w:rsidR="00E90F0F" w14:paraId="047CBB1C"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F5B691B" w14:textId="77777777" w:rsidR="00E90F0F" w:rsidRDefault="00E90F0F" w:rsidP="005C675F">
            <w:pPr>
              <w:pStyle w:val="TableText"/>
            </w:pPr>
          </w:p>
        </w:tc>
        <w:tc>
          <w:tcPr>
            <w:tcW w:w="2835" w:type="dxa"/>
          </w:tcPr>
          <w:p w14:paraId="00DC10F2" w14:textId="77777777" w:rsidR="00E90F0F" w:rsidRDefault="00E90F0F" w:rsidP="005C675F">
            <w:pPr>
              <w:pStyle w:val="TableText"/>
            </w:pPr>
            <w:r>
              <w:t>Change in storage</w:t>
            </w:r>
          </w:p>
        </w:tc>
        <w:tc>
          <w:tcPr>
            <w:tcW w:w="788" w:type="dxa"/>
          </w:tcPr>
          <w:p w14:paraId="1582C91E" w14:textId="77777777" w:rsidR="00E90F0F" w:rsidRDefault="00E90F0F" w:rsidP="005C675F">
            <w:pPr>
              <w:pStyle w:val="TableTextRight"/>
              <w:jc w:val="center"/>
            </w:pPr>
            <w:r>
              <w:t>mm/yr</w:t>
            </w:r>
          </w:p>
        </w:tc>
        <w:tc>
          <w:tcPr>
            <w:tcW w:w="1480" w:type="dxa"/>
            <w:vAlign w:val="bottom"/>
          </w:tcPr>
          <w:p w14:paraId="556A3607" w14:textId="77777777" w:rsidR="00E90F0F" w:rsidRPr="00174CA6" w:rsidRDefault="00E90F0F" w:rsidP="005C675F">
            <w:pPr>
              <w:pStyle w:val="TableTextRight"/>
            </w:pPr>
            <w:r w:rsidRPr="00174CA6">
              <w:t>9.64</w:t>
            </w:r>
          </w:p>
        </w:tc>
        <w:tc>
          <w:tcPr>
            <w:tcW w:w="2126" w:type="dxa"/>
            <w:vAlign w:val="bottom"/>
          </w:tcPr>
          <w:p w14:paraId="66A77D60" w14:textId="77777777" w:rsidR="00E90F0F" w:rsidRPr="00174CA6" w:rsidRDefault="00E90F0F" w:rsidP="005C675F">
            <w:pPr>
              <w:pStyle w:val="TableTextRight"/>
            </w:pPr>
            <w:r w:rsidRPr="00174CA6">
              <w:t>15.90</w:t>
            </w:r>
          </w:p>
        </w:tc>
        <w:tc>
          <w:tcPr>
            <w:tcW w:w="1076" w:type="dxa"/>
            <w:vAlign w:val="bottom"/>
          </w:tcPr>
          <w:p w14:paraId="4281B154" w14:textId="77777777" w:rsidR="00E90F0F" w:rsidRPr="00174CA6" w:rsidRDefault="00E90F0F" w:rsidP="005C675F">
            <w:pPr>
              <w:pStyle w:val="TableTextRight"/>
            </w:pPr>
            <w:r w:rsidRPr="00174CA6">
              <w:t>-6.26</w:t>
            </w:r>
          </w:p>
        </w:tc>
      </w:tr>
    </w:tbl>
    <w:p w14:paraId="4022E19C" w14:textId="77777777" w:rsidR="00A85AC7" w:rsidRDefault="00A85AC7" w:rsidP="00E90F0F">
      <w:pPr>
        <w:pStyle w:val="Caption"/>
        <w:rPr>
          <w:b w:val="0"/>
          <w:bCs w:val="0"/>
          <w:sz w:val="18"/>
          <w:szCs w:val="20"/>
        </w:rPr>
      </w:pPr>
      <w:bookmarkStart w:id="75" w:name="_Ref444670630"/>
      <w:bookmarkStart w:id="76" w:name="_Ref444674927"/>
      <w:bookmarkStart w:id="77" w:name="_Toc444675051"/>
    </w:p>
    <w:p w14:paraId="1535FF9B" w14:textId="77777777" w:rsidR="00E90F0F" w:rsidRDefault="00E90F0F" w:rsidP="00E90F0F">
      <w:pPr>
        <w:pStyle w:val="Caption"/>
      </w:pPr>
      <w:bookmarkStart w:id="78" w:name="_Ref510006913"/>
      <w:bookmarkStart w:id="79" w:name="_Toc483861646"/>
      <w:r>
        <w:t xml:space="preserve">Table </w:t>
      </w:r>
      <w:r w:rsidR="002D6056">
        <w:fldChar w:fldCharType="begin"/>
      </w:r>
      <w:r w:rsidR="002D6056">
        <w:instrText xml:space="preserve"> SEQ Table \* ARABIC </w:instrText>
      </w:r>
      <w:r w:rsidR="002D6056">
        <w:fldChar w:fldCharType="separate"/>
      </w:r>
      <w:r w:rsidR="00F463DD">
        <w:rPr>
          <w:noProof/>
        </w:rPr>
        <w:t>14</w:t>
      </w:r>
      <w:r w:rsidR="002D6056">
        <w:rPr>
          <w:noProof/>
        </w:rPr>
        <w:fldChar w:fldCharType="end"/>
      </w:r>
      <w:bookmarkEnd w:id="75"/>
      <w:bookmarkEnd w:id="76"/>
      <w:bookmarkEnd w:id="78"/>
      <w:r>
        <w:t xml:space="preserve"> </w:t>
      </w:r>
      <w:r w:rsidR="009F3BEB">
        <w:tab/>
      </w:r>
      <w:r>
        <w:t>Water balance (mm/yr) in the BA region for 2043 to 2072</w:t>
      </w:r>
      <w:bookmarkEnd w:id="77"/>
      <w:bookmarkEnd w:id="79"/>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1425259D"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539BA04B" w14:textId="77777777" w:rsidR="00E90F0F" w:rsidRPr="008365D4" w:rsidRDefault="00E90F0F" w:rsidP="005C675F">
            <w:pPr>
              <w:pStyle w:val="TableHeading"/>
            </w:pPr>
          </w:p>
        </w:tc>
        <w:tc>
          <w:tcPr>
            <w:tcW w:w="2835" w:type="dxa"/>
          </w:tcPr>
          <w:p w14:paraId="146145ED" w14:textId="77777777" w:rsidR="00E90F0F" w:rsidRPr="00974617" w:rsidRDefault="00E90F0F" w:rsidP="005C675F">
            <w:pPr>
              <w:pStyle w:val="TableHeading"/>
            </w:pPr>
            <w:r w:rsidRPr="00F476F5">
              <w:t>Water balance term</w:t>
            </w:r>
          </w:p>
        </w:tc>
        <w:tc>
          <w:tcPr>
            <w:tcW w:w="788" w:type="dxa"/>
          </w:tcPr>
          <w:p w14:paraId="72C43F0E" w14:textId="77777777" w:rsidR="00E90F0F" w:rsidRPr="00974617" w:rsidRDefault="00E90F0F" w:rsidP="005C675F">
            <w:pPr>
              <w:pStyle w:val="TableHeadingCentred"/>
            </w:pPr>
            <w:r w:rsidRPr="00F476F5">
              <w:t>Units</w:t>
            </w:r>
          </w:p>
        </w:tc>
        <w:tc>
          <w:tcPr>
            <w:tcW w:w="1480" w:type="dxa"/>
          </w:tcPr>
          <w:p w14:paraId="6DB3F17F" w14:textId="77777777" w:rsidR="00E90F0F" w:rsidRPr="00974617" w:rsidRDefault="00E90F0F" w:rsidP="005C675F">
            <w:pPr>
              <w:pStyle w:val="TableHeadingCentred"/>
            </w:pPr>
            <w:r w:rsidRPr="00F476F5">
              <w:t>Under the baseline</w:t>
            </w:r>
          </w:p>
        </w:tc>
        <w:tc>
          <w:tcPr>
            <w:tcW w:w="2126" w:type="dxa"/>
          </w:tcPr>
          <w:p w14:paraId="2B448741" w14:textId="77777777" w:rsidR="00E90F0F" w:rsidRPr="00974617" w:rsidRDefault="00E90F0F" w:rsidP="005C675F">
            <w:pPr>
              <w:pStyle w:val="TableHeadingCentred"/>
            </w:pPr>
            <w:r w:rsidRPr="00F476F5">
              <w:t>Under the coal resource development pathway</w:t>
            </w:r>
          </w:p>
        </w:tc>
        <w:tc>
          <w:tcPr>
            <w:tcW w:w="1076" w:type="dxa"/>
          </w:tcPr>
          <w:p w14:paraId="7F0594A9" w14:textId="77777777" w:rsidR="00E90F0F" w:rsidRPr="00974617" w:rsidRDefault="00E90F0F" w:rsidP="005C675F">
            <w:pPr>
              <w:pStyle w:val="TableHeadingCentred"/>
            </w:pPr>
            <w:r w:rsidRPr="00F476F5">
              <w:t>Difference</w:t>
            </w:r>
          </w:p>
        </w:tc>
      </w:tr>
      <w:tr w:rsidR="00E90F0F" w14:paraId="18A4B39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7020A238" w14:textId="77777777" w:rsidR="00E90F0F" w:rsidRDefault="00E90F0F" w:rsidP="005C675F">
            <w:pPr>
              <w:pStyle w:val="TableText"/>
            </w:pPr>
            <w:r>
              <w:t>Surface water</w:t>
            </w:r>
          </w:p>
        </w:tc>
        <w:tc>
          <w:tcPr>
            <w:tcW w:w="2835" w:type="dxa"/>
          </w:tcPr>
          <w:p w14:paraId="2EFC224D" w14:textId="77777777" w:rsidR="00E90F0F" w:rsidRDefault="00E90F0F" w:rsidP="005C675F">
            <w:pPr>
              <w:pStyle w:val="TableText"/>
            </w:pPr>
            <w:r>
              <w:t>Rainfall</w:t>
            </w:r>
          </w:p>
        </w:tc>
        <w:tc>
          <w:tcPr>
            <w:tcW w:w="788" w:type="dxa"/>
          </w:tcPr>
          <w:p w14:paraId="19BCA371" w14:textId="77777777" w:rsidR="00E90F0F" w:rsidRDefault="00E90F0F" w:rsidP="005C675F">
            <w:pPr>
              <w:pStyle w:val="TableTextRight"/>
              <w:jc w:val="center"/>
            </w:pPr>
            <w:r>
              <w:t>mm/yr</w:t>
            </w:r>
          </w:p>
        </w:tc>
        <w:tc>
          <w:tcPr>
            <w:tcW w:w="1480" w:type="dxa"/>
          </w:tcPr>
          <w:p w14:paraId="74D6D3C1" w14:textId="77777777" w:rsidR="00E90F0F" w:rsidRDefault="00E90F0F" w:rsidP="005C675F">
            <w:pPr>
              <w:pStyle w:val="TableTextRight"/>
            </w:pPr>
            <w:r w:rsidRPr="0066051D">
              <w:t>758.48</w:t>
            </w:r>
          </w:p>
        </w:tc>
        <w:tc>
          <w:tcPr>
            <w:tcW w:w="2126" w:type="dxa"/>
          </w:tcPr>
          <w:p w14:paraId="70868BAC" w14:textId="77777777" w:rsidR="00E90F0F" w:rsidRDefault="00E90F0F" w:rsidP="005C675F">
            <w:pPr>
              <w:pStyle w:val="TableTextRight"/>
            </w:pPr>
            <w:r w:rsidRPr="0066051D">
              <w:t>758.48</w:t>
            </w:r>
          </w:p>
        </w:tc>
        <w:tc>
          <w:tcPr>
            <w:tcW w:w="1076" w:type="dxa"/>
          </w:tcPr>
          <w:p w14:paraId="74A9295C" w14:textId="77777777" w:rsidR="00E90F0F" w:rsidRDefault="00E90F0F" w:rsidP="005C675F">
            <w:pPr>
              <w:pStyle w:val="TableTextRight"/>
            </w:pPr>
            <w:r>
              <w:t>0</w:t>
            </w:r>
          </w:p>
        </w:tc>
      </w:tr>
      <w:tr w:rsidR="00E90F0F" w14:paraId="30B8BCAC"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189B957" w14:textId="77777777" w:rsidR="00E90F0F" w:rsidRDefault="00E90F0F" w:rsidP="005C675F">
            <w:pPr>
              <w:pStyle w:val="TableText"/>
            </w:pPr>
          </w:p>
        </w:tc>
        <w:tc>
          <w:tcPr>
            <w:tcW w:w="2835" w:type="dxa"/>
          </w:tcPr>
          <w:p w14:paraId="1B97F528" w14:textId="77777777" w:rsidR="00E90F0F" w:rsidRDefault="00E90F0F" w:rsidP="005C675F">
            <w:pPr>
              <w:pStyle w:val="TableText"/>
            </w:pPr>
            <w:r>
              <w:t>Evapotranspiration</w:t>
            </w:r>
          </w:p>
        </w:tc>
        <w:tc>
          <w:tcPr>
            <w:tcW w:w="788" w:type="dxa"/>
          </w:tcPr>
          <w:p w14:paraId="2FA4BC00" w14:textId="77777777" w:rsidR="00E90F0F" w:rsidRDefault="00E90F0F" w:rsidP="005C675F">
            <w:pPr>
              <w:pStyle w:val="TableTextRight"/>
              <w:jc w:val="center"/>
            </w:pPr>
            <w:r>
              <w:t>mm/yr</w:t>
            </w:r>
          </w:p>
        </w:tc>
        <w:tc>
          <w:tcPr>
            <w:tcW w:w="1480" w:type="dxa"/>
          </w:tcPr>
          <w:p w14:paraId="5DCD2161" w14:textId="77777777" w:rsidR="00E90F0F" w:rsidRDefault="00E90F0F" w:rsidP="005C675F">
            <w:pPr>
              <w:pStyle w:val="TableTextRight"/>
            </w:pPr>
            <w:r w:rsidRPr="0066051D">
              <w:t>579.47</w:t>
            </w:r>
          </w:p>
        </w:tc>
        <w:tc>
          <w:tcPr>
            <w:tcW w:w="2126" w:type="dxa"/>
          </w:tcPr>
          <w:p w14:paraId="21867279" w14:textId="77777777" w:rsidR="00E90F0F" w:rsidRDefault="00E90F0F" w:rsidP="005C675F">
            <w:pPr>
              <w:pStyle w:val="TableTextRight"/>
            </w:pPr>
            <w:r w:rsidRPr="0066051D">
              <w:t>579.47</w:t>
            </w:r>
          </w:p>
        </w:tc>
        <w:tc>
          <w:tcPr>
            <w:tcW w:w="1076" w:type="dxa"/>
          </w:tcPr>
          <w:p w14:paraId="3DE2613A" w14:textId="77777777" w:rsidR="00E90F0F" w:rsidRDefault="00E90F0F" w:rsidP="005C675F">
            <w:pPr>
              <w:pStyle w:val="TableTextRight"/>
            </w:pPr>
            <w:r>
              <w:t>0</w:t>
            </w:r>
          </w:p>
        </w:tc>
      </w:tr>
      <w:tr w:rsidR="00E90F0F" w14:paraId="291A280E"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A2ADAB7" w14:textId="77777777" w:rsidR="00E90F0F" w:rsidRDefault="00E90F0F" w:rsidP="005C675F">
            <w:pPr>
              <w:pStyle w:val="TableText"/>
            </w:pPr>
          </w:p>
        </w:tc>
        <w:tc>
          <w:tcPr>
            <w:tcW w:w="2835" w:type="dxa"/>
          </w:tcPr>
          <w:p w14:paraId="19157C38" w14:textId="77777777" w:rsidR="00E90F0F" w:rsidRDefault="00E90F0F" w:rsidP="005C675F">
            <w:pPr>
              <w:pStyle w:val="TableText"/>
            </w:pPr>
            <w:r>
              <w:t>Surface water inflow</w:t>
            </w:r>
          </w:p>
        </w:tc>
        <w:tc>
          <w:tcPr>
            <w:tcW w:w="788" w:type="dxa"/>
          </w:tcPr>
          <w:p w14:paraId="684B2CBC" w14:textId="77777777" w:rsidR="00E90F0F" w:rsidRDefault="00E90F0F" w:rsidP="005C675F">
            <w:pPr>
              <w:pStyle w:val="TableTextRight"/>
              <w:jc w:val="center"/>
            </w:pPr>
            <w:r>
              <w:t>mm/yr</w:t>
            </w:r>
          </w:p>
        </w:tc>
        <w:tc>
          <w:tcPr>
            <w:tcW w:w="1480" w:type="dxa"/>
          </w:tcPr>
          <w:p w14:paraId="27001193" w14:textId="77777777" w:rsidR="00E90F0F" w:rsidRDefault="00E90F0F" w:rsidP="005C675F">
            <w:pPr>
              <w:pStyle w:val="TableTextRight"/>
            </w:pPr>
            <w:r>
              <w:t>145.46</w:t>
            </w:r>
          </w:p>
        </w:tc>
        <w:tc>
          <w:tcPr>
            <w:tcW w:w="2126" w:type="dxa"/>
          </w:tcPr>
          <w:p w14:paraId="48AEEFBF" w14:textId="77777777" w:rsidR="00E90F0F" w:rsidRDefault="00E90F0F" w:rsidP="005C675F">
            <w:pPr>
              <w:pStyle w:val="TableTextRight"/>
            </w:pPr>
            <w:r>
              <w:t>145.46</w:t>
            </w:r>
          </w:p>
        </w:tc>
        <w:tc>
          <w:tcPr>
            <w:tcW w:w="1076" w:type="dxa"/>
          </w:tcPr>
          <w:p w14:paraId="7A3046D4" w14:textId="77777777" w:rsidR="00E90F0F" w:rsidRDefault="00E90F0F" w:rsidP="005C675F">
            <w:pPr>
              <w:pStyle w:val="TableTextRight"/>
            </w:pPr>
            <w:r>
              <w:t>0</w:t>
            </w:r>
          </w:p>
        </w:tc>
      </w:tr>
      <w:tr w:rsidR="00E90F0F" w14:paraId="36303281"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6B7F706F" w14:textId="77777777" w:rsidR="00E90F0F" w:rsidRDefault="00E90F0F" w:rsidP="005C675F">
            <w:pPr>
              <w:pStyle w:val="TableText"/>
            </w:pPr>
            <w:r>
              <w:t>Groundwater</w:t>
            </w:r>
          </w:p>
        </w:tc>
        <w:tc>
          <w:tcPr>
            <w:tcW w:w="2835" w:type="dxa"/>
          </w:tcPr>
          <w:p w14:paraId="130939E1" w14:textId="77777777" w:rsidR="00E90F0F" w:rsidRDefault="00E90F0F" w:rsidP="005C675F">
            <w:pPr>
              <w:pStyle w:val="TableText"/>
            </w:pPr>
            <w:r>
              <w:t>Recharge</w:t>
            </w:r>
          </w:p>
        </w:tc>
        <w:tc>
          <w:tcPr>
            <w:tcW w:w="788" w:type="dxa"/>
          </w:tcPr>
          <w:p w14:paraId="63FE2169" w14:textId="77777777" w:rsidR="00E90F0F" w:rsidRDefault="00E90F0F" w:rsidP="005C675F">
            <w:pPr>
              <w:pStyle w:val="TableTextRight"/>
              <w:jc w:val="center"/>
            </w:pPr>
            <w:r>
              <w:t>mm/yr</w:t>
            </w:r>
          </w:p>
        </w:tc>
        <w:tc>
          <w:tcPr>
            <w:tcW w:w="1480" w:type="dxa"/>
            <w:vAlign w:val="bottom"/>
          </w:tcPr>
          <w:p w14:paraId="2754AD96" w14:textId="77777777" w:rsidR="00E90F0F" w:rsidRPr="0023338F" w:rsidRDefault="00E90F0F" w:rsidP="005C675F">
            <w:pPr>
              <w:pStyle w:val="TableTextRight"/>
            </w:pPr>
            <w:r w:rsidRPr="0023338F">
              <w:t>72.83</w:t>
            </w:r>
          </w:p>
        </w:tc>
        <w:tc>
          <w:tcPr>
            <w:tcW w:w="2126" w:type="dxa"/>
            <w:vAlign w:val="bottom"/>
          </w:tcPr>
          <w:p w14:paraId="7694114E" w14:textId="77777777" w:rsidR="00E90F0F" w:rsidRPr="0023338F" w:rsidRDefault="00E90F0F" w:rsidP="005C675F">
            <w:pPr>
              <w:pStyle w:val="TableTextRight"/>
            </w:pPr>
            <w:r w:rsidRPr="0023338F">
              <w:t>72.83</w:t>
            </w:r>
          </w:p>
        </w:tc>
        <w:tc>
          <w:tcPr>
            <w:tcW w:w="1076" w:type="dxa"/>
            <w:vAlign w:val="bottom"/>
          </w:tcPr>
          <w:p w14:paraId="2968D7EC" w14:textId="77777777" w:rsidR="00E90F0F" w:rsidRPr="0023338F" w:rsidRDefault="00E90F0F" w:rsidP="005C675F">
            <w:pPr>
              <w:pStyle w:val="TableTextRight"/>
            </w:pPr>
            <w:r>
              <w:t>0</w:t>
            </w:r>
          </w:p>
        </w:tc>
      </w:tr>
      <w:tr w:rsidR="00E90F0F" w14:paraId="124E0CC0"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20E5A6C" w14:textId="77777777" w:rsidR="00E90F0F" w:rsidRDefault="00E90F0F" w:rsidP="005C675F">
            <w:pPr>
              <w:pStyle w:val="TableText"/>
            </w:pPr>
          </w:p>
        </w:tc>
        <w:tc>
          <w:tcPr>
            <w:tcW w:w="2835" w:type="dxa"/>
          </w:tcPr>
          <w:p w14:paraId="2BAFE017" w14:textId="77777777" w:rsidR="00E90F0F" w:rsidRDefault="00E90F0F" w:rsidP="005C675F">
            <w:pPr>
              <w:pStyle w:val="TableText"/>
            </w:pPr>
            <w:r>
              <w:t>Evapotranspiration</w:t>
            </w:r>
          </w:p>
        </w:tc>
        <w:tc>
          <w:tcPr>
            <w:tcW w:w="788" w:type="dxa"/>
          </w:tcPr>
          <w:p w14:paraId="153499C4" w14:textId="77777777" w:rsidR="00E90F0F" w:rsidRDefault="00E90F0F" w:rsidP="005C675F">
            <w:pPr>
              <w:pStyle w:val="TableTextRight"/>
              <w:jc w:val="center"/>
            </w:pPr>
            <w:r>
              <w:t>mm/yr</w:t>
            </w:r>
          </w:p>
        </w:tc>
        <w:tc>
          <w:tcPr>
            <w:tcW w:w="1480" w:type="dxa"/>
            <w:vAlign w:val="bottom"/>
          </w:tcPr>
          <w:p w14:paraId="1DFBABA7" w14:textId="77777777" w:rsidR="00E90F0F" w:rsidRPr="0023338F" w:rsidRDefault="00E90F0F" w:rsidP="005C675F">
            <w:pPr>
              <w:pStyle w:val="TableTextRight"/>
            </w:pPr>
            <w:r w:rsidRPr="0023338F">
              <w:t>-76.81</w:t>
            </w:r>
          </w:p>
        </w:tc>
        <w:tc>
          <w:tcPr>
            <w:tcW w:w="2126" w:type="dxa"/>
            <w:vAlign w:val="bottom"/>
          </w:tcPr>
          <w:p w14:paraId="5AF4E907" w14:textId="77777777" w:rsidR="00E90F0F" w:rsidRPr="0023338F" w:rsidRDefault="00E90F0F" w:rsidP="005C675F">
            <w:pPr>
              <w:pStyle w:val="TableTextRight"/>
            </w:pPr>
            <w:r w:rsidRPr="0023338F">
              <w:t>-72.29</w:t>
            </w:r>
          </w:p>
        </w:tc>
        <w:tc>
          <w:tcPr>
            <w:tcW w:w="1076" w:type="dxa"/>
            <w:vAlign w:val="bottom"/>
          </w:tcPr>
          <w:p w14:paraId="009C96B3" w14:textId="77777777" w:rsidR="00E90F0F" w:rsidRPr="0023338F" w:rsidRDefault="00E90F0F" w:rsidP="005C675F">
            <w:pPr>
              <w:pStyle w:val="TableTextRight"/>
            </w:pPr>
            <w:r w:rsidRPr="0023338F">
              <w:t>-4.52</w:t>
            </w:r>
          </w:p>
        </w:tc>
      </w:tr>
      <w:tr w:rsidR="00E90F0F" w14:paraId="0498326E"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74BCC4F" w14:textId="77777777" w:rsidR="00E90F0F" w:rsidRDefault="00E90F0F" w:rsidP="005C675F">
            <w:pPr>
              <w:pStyle w:val="TableText"/>
            </w:pPr>
          </w:p>
        </w:tc>
        <w:tc>
          <w:tcPr>
            <w:tcW w:w="2835" w:type="dxa"/>
          </w:tcPr>
          <w:p w14:paraId="11E9DEA3" w14:textId="77777777" w:rsidR="00E90F0F" w:rsidRDefault="00E90F0F" w:rsidP="005C675F">
            <w:pPr>
              <w:pStyle w:val="TableText"/>
            </w:pPr>
            <w:r>
              <w:t>Baseflow (discharge to stream)</w:t>
            </w:r>
          </w:p>
        </w:tc>
        <w:tc>
          <w:tcPr>
            <w:tcW w:w="788" w:type="dxa"/>
          </w:tcPr>
          <w:p w14:paraId="540ECC9C" w14:textId="77777777" w:rsidR="00E90F0F" w:rsidRDefault="00E90F0F" w:rsidP="005C675F">
            <w:pPr>
              <w:pStyle w:val="TableTextRight"/>
              <w:jc w:val="center"/>
            </w:pPr>
            <w:r>
              <w:t>mm/yr</w:t>
            </w:r>
          </w:p>
        </w:tc>
        <w:tc>
          <w:tcPr>
            <w:tcW w:w="1480" w:type="dxa"/>
            <w:vAlign w:val="bottom"/>
          </w:tcPr>
          <w:p w14:paraId="56CC5BC1" w14:textId="77777777" w:rsidR="00E90F0F" w:rsidRPr="0023338F" w:rsidRDefault="00E90F0F" w:rsidP="005C675F">
            <w:pPr>
              <w:pStyle w:val="TableTextRight"/>
            </w:pPr>
            <w:r w:rsidRPr="0023338F">
              <w:t>-5.91</w:t>
            </w:r>
          </w:p>
        </w:tc>
        <w:tc>
          <w:tcPr>
            <w:tcW w:w="2126" w:type="dxa"/>
            <w:vAlign w:val="bottom"/>
          </w:tcPr>
          <w:p w14:paraId="78E8E835" w14:textId="77777777" w:rsidR="00E90F0F" w:rsidRPr="0023338F" w:rsidRDefault="00E90F0F" w:rsidP="005C675F">
            <w:pPr>
              <w:pStyle w:val="TableTextRight"/>
            </w:pPr>
            <w:r w:rsidRPr="0023338F">
              <w:t>-5.52</w:t>
            </w:r>
          </w:p>
        </w:tc>
        <w:tc>
          <w:tcPr>
            <w:tcW w:w="1076" w:type="dxa"/>
            <w:vAlign w:val="bottom"/>
          </w:tcPr>
          <w:p w14:paraId="1A212514" w14:textId="77777777" w:rsidR="00E90F0F" w:rsidRPr="0023338F" w:rsidRDefault="00E90F0F" w:rsidP="005C675F">
            <w:pPr>
              <w:pStyle w:val="TableTextRight"/>
            </w:pPr>
            <w:r w:rsidRPr="0023338F">
              <w:t>-0.39</w:t>
            </w:r>
          </w:p>
        </w:tc>
      </w:tr>
      <w:tr w:rsidR="00E90F0F" w14:paraId="727322EB"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5DD36859" w14:textId="77777777" w:rsidR="00E90F0F" w:rsidRDefault="00E90F0F" w:rsidP="005C675F">
            <w:pPr>
              <w:pStyle w:val="TableText"/>
            </w:pPr>
          </w:p>
        </w:tc>
        <w:tc>
          <w:tcPr>
            <w:tcW w:w="2835" w:type="dxa"/>
          </w:tcPr>
          <w:p w14:paraId="1256F5A0" w14:textId="77777777" w:rsidR="00E90F0F" w:rsidRDefault="00E90F0F" w:rsidP="005C675F">
            <w:pPr>
              <w:pStyle w:val="TableText"/>
            </w:pPr>
            <w:r>
              <w:t>Licensed extractions</w:t>
            </w:r>
          </w:p>
        </w:tc>
        <w:tc>
          <w:tcPr>
            <w:tcW w:w="788" w:type="dxa"/>
          </w:tcPr>
          <w:p w14:paraId="2D19C60E" w14:textId="77777777" w:rsidR="00E90F0F" w:rsidRDefault="00E90F0F" w:rsidP="005C675F">
            <w:pPr>
              <w:pStyle w:val="TableTextRight"/>
              <w:jc w:val="center"/>
            </w:pPr>
            <w:r>
              <w:t>mm/yr</w:t>
            </w:r>
          </w:p>
        </w:tc>
        <w:tc>
          <w:tcPr>
            <w:tcW w:w="1480" w:type="dxa"/>
            <w:vAlign w:val="bottom"/>
          </w:tcPr>
          <w:p w14:paraId="50CFD323" w14:textId="77777777" w:rsidR="00E90F0F" w:rsidRPr="0023338F" w:rsidRDefault="00E90F0F" w:rsidP="005C675F">
            <w:pPr>
              <w:pStyle w:val="TableTextRight"/>
            </w:pPr>
            <w:r w:rsidRPr="0023338F">
              <w:t>-8.96</w:t>
            </w:r>
          </w:p>
        </w:tc>
        <w:tc>
          <w:tcPr>
            <w:tcW w:w="2126" w:type="dxa"/>
            <w:vAlign w:val="bottom"/>
          </w:tcPr>
          <w:p w14:paraId="4FE3CD91" w14:textId="77777777" w:rsidR="00E90F0F" w:rsidRPr="0023338F" w:rsidRDefault="00E90F0F" w:rsidP="005C675F">
            <w:pPr>
              <w:pStyle w:val="TableTextRight"/>
            </w:pPr>
            <w:r w:rsidRPr="0023338F">
              <w:t>-16.89</w:t>
            </w:r>
          </w:p>
        </w:tc>
        <w:tc>
          <w:tcPr>
            <w:tcW w:w="1076" w:type="dxa"/>
            <w:vAlign w:val="bottom"/>
          </w:tcPr>
          <w:p w14:paraId="71520412" w14:textId="77777777" w:rsidR="00E90F0F" w:rsidRPr="0023338F" w:rsidRDefault="00E90F0F" w:rsidP="005C675F">
            <w:pPr>
              <w:pStyle w:val="TableTextRight"/>
            </w:pPr>
            <w:r w:rsidRPr="0023338F">
              <w:t>7.93</w:t>
            </w:r>
          </w:p>
        </w:tc>
      </w:tr>
      <w:tr w:rsidR="00E90F0F" w14:paraId="679DCCD1"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60F7F4A" w14:textId="77777777" w:rsidR="00E90F0F" w:rsidRDefault="00E90F0F" w:rsidP="005C675F">
            <w:pPr>
              <w:pStyle w:val="TableText"/>
            </w:pPr>
          </w:p>
        </w:tc>
        <w:tc>
          <w:tcPr>
            <w:tcW w:w="2835" w:type="dxa"/>
          </w:tcPr>
          <w:p w14:paraId="5B9325B4" w14:textId="77777777" w:rsidR="00E90F0F" w:rsidRDefault="00E90F0F" w:rsidP="005C675F">
            <w:pPr>
              <w:pStyle w:val="TableText"/>
            </w:pPr>
            <w:r>
              <w:t>Change in storage</w:t>
            </w:r>
          </w:p>
        </w:tc>
        <w:tc>
          <w:tcPr>
            <w:tcW w:w="788" w:type="dxa"/>
          </w:tcPr>
          <w:p w14:paraId="371A52D7" w14:textId="77777777" w:rsidR="00E90F0F" w:rsidRDefault="00E90F0F" w:rsidP="005C675F">
            <w:pPr>
              <w:pStyle w:val="TableTextRight"/>
              <w:jc w:val="center"/>
            </w:pPr>
            <w:r>
              <w:t>mm/yr</w:t>
            </w:r>
          </w:p>
        </w:tc>
        <w:tc>
          <w:tcPr>
            <w:tcW w:w="1480" w:type="dxa"/>
            <w:vAlign w:val="bottom"/>
          </w:tcPr>
          <w:p w14:paraId="07E8E3E4" w14:textId="77777777" w:rsidR="00E90F0F" w:rsidRPr="0023338F" w:rsidRDefault="00E90F0F" w:rsidP="005C675F">
            <w:pPr>
              <w:pStyle w:val="TableTextRight"/>
            </w:pPr>
            <w:r w:rsidRPr="0023338F">
              <w:t>4.67</w:t>
            </w:r>
          </w:p>
        </w:tc>
        <w:tc>
          <w:tcPr>
            <w:tcW w:w="2126" w:type="dxa"/>
            <w:vAlign w:val="bottom"/>
          </w:tcPr>
          <w:p w14:paraId="0C7B56E1" w14:textId="77777777" w:rsidR="00E90F0F" w:rsidRPr="0023338F" w:rsidRDefault="00E90F0F" w:rsidP="005C675F">
            <w:pPr>
              <w:pStyle w:val="TableTextRight"/>
            </w:pPr>
            <w:r w:rsidRPr="0023338F">
              <w:t>6.16</w:t>
            </w:r>
          </w:p>
        </w:tc>
        <w:tc>
          <w:tcPr>
            <w:tcW w:w="1076" w:type="dxa"/>
            <w:vAlign w:val="bottom"/>
          </w:tcPr>
          <w:p w14:paraId="72C0C04A" w14:textId="77777777" w:rsidR="00E90F0F" w:rsidRPr="0023338F" w:rsidRDefault="00E90F0F" w:rsidP="005C675F">
            <w:pPr>
              <w:pStyle w:val="TableTextRight"/>
            </w:pPr>
            <w:r w:rsidRPr="0023338F">
              <w:t>-1.49</w:t>
            </w:r>
          </w:p>
        </w:tc>
      </w:tr>
    </w:tbl>
    <w:p w14:paraId="2BC76A88" w14:textId="77777777" w:rsidR="00E90F0F" w:rsidRDefault="00E90F0F" w:rsidP="00E90F0F">
      <w:pPr>
        <w:pStyle w:val="Caption"/>
      </w:pPr>
      <w:bookmarkStart w:id="80" w:name="_Ref444670640"/>
      <w:bookmarkStart w:id="81" w:name="_Ref444674940"/>
      <w:bookmarkStart w:id="82" w:name="_Toc444675052"/>
      <w:bookmarkStart w:id="83" w:name="_Toc483861647"/>
      <w:r>
        <w:t xml:space="preserve">Table </w:t>
      </w:r>
      <w:r w:rsidR="002D6056">
        <w:fldChar w:fldCharType="begin"/>
      </w:r>
      <w:r w:rsidR="002D6056">
        <w:instrText xml:space="preserve"> SEQ Table \* ARABIC </w:instrText>
      </w:r>
      <w:r w:rsidR="002D6056">
        <w:fldChar w:fldCharType="separate"/>
      </w:r>
      <w:r w:rsidR="00F463DD">
        <w:rPr>
          <w:noProof/>
        </w:rPr>
        <w:t>15</w:t>
      </w:r>
      <w:r w:rsidR="002D6056">
        <w:rPr>
          <w:noProof/>
        </w:rPr>
        <w:fldChar w:fldCharType="end"/>
      </w:r>
      <w:bookmarkEnd w:id="80"/>
      <w:bookmarkEnd w:id="81"/>
      <w:r>
        <w:t xml:space="preserve"> </w:t>
      </w:r>
      <w:r w:rsidR="009F3BEB">
        <w:tab/>
      </w:r>
      <w:r>
        <w:t>Water balance (mm/yr) in the BA region for 2073 to 2102</w:t>
      </w:r>
      <w:bookmarkEnd w:id="82"/>
      <w:bookmarkEnd w:id="83"/>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42D7F8CE"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1C4EBFDF" w14:textId="77777777" w:rsidR="00E90F0F" w:rsidRPr="008365D4" w:rsidRDefault="00E90F0F" w:rsidP="005C675F">
            <w:pPr>
              <w:pStyle w:val="TableHeading"/>
            </w:pPr>
          </w:p>
        </w:tc>
        <w:tc>
          <w:tcPr>
            <w:tcW w:w="2835" w:type="dxa"/>
          </w:tcPr>
          <w:p w14:paraId="14238709" w14:textId="77777777" w:rsidR="00E90F0F" w:rsidRPr="00974617" w:rsidRDefault="00E90F0F" w:rsidP="005C675F">
            <w:pPr>
              <w:pStyle w:val="TableHeading"/>
            </w:pPr>
            <w:r w:rsidRPr="00F476F5">
              <w:t>Water balance term</w:t>
            </w:r>
          </w:p>
        </w:tc>
        <w:tc>
          <w:tcPr>
            <w:tcW w:w="788" w:type="dxa"/>
          </w:tcPr>
          <w:p w14:paraId="32002083" w14:textId="77777777" w:rsidR="00E90F0F" w:rsidRPr="00974617" w:rsidRDefault="00E90F0F" w:rsidP="005C675F">
            <w:pPr>
              <w:pStyle w:val="TableHeadingCentred"/>
            </w:pPr>
            <w:r w:rsidRPr="00F476F5">
              <w:t>Units</w:t>
            </w:r>
          </w:p>
        </w:tc>
        <w:tc>
          <w:tcPr>
            <w:tcW w:w="1480" w:type="dxa"/>
          </w:tcPr>
          <w:p w14:paraId="49EC1CED" w14:textId="77777777" w:rsidR="00E90F0F" w:rsidRPr="00974617" w:rsidRDefault="00E90F0F" w:rsidP="005C675F">
            <w:pPr>
              <w:pStyle w:val="TableHeadingCentred"/>
            </w:pPr>
            <w:r w:rsidRPr="00F476F5">
              <w:t>Under the baseline</w:t>
            </w:r>
          </w:p>
        </w:tc>
        <w:tc>
          <w:tcPr>
            <w:tcW w:w="2126" w:type="dxa"/>
          </w:tcPr>
          <w:p w14:paraId="021E9A0D" w14:textId="77777777" w:rsidR="00E90F0F" w:rsidRPr="00974617" w:rsidRDefault="00E90F0F" w:rsidP="005C675F">
            <w:pPr>
              <w:pStyle w:val="TableHeadingCentred"/>
            </w:pPr>
            <w:r w:rsidRPr="00F476F5">
              <w:t>Under the coal resource development pathway</w:t>
            </w:r>
          </w:p>
        </w:tc>
        <w:tc>
          <w:tcPr>
            <w:tcW w:w="1076" w:type="dxa"/>
          </w:tcPr>
          <w:p w14:paraId="6B08920D" w14:textId="77777777" w:rsidR="00E90F0F" w:rsidRPr="00974617" w:rsidRDefault="00E90F0F" w:rsidP="005C675F">
            <w:pPr>
              <w:pStyle w:val="TableHeadingCentred"/>
            </w:pPr>
            <w:r w:rsidRPr="00F476F5">
              <w:t>Difference</w:t>
            </w:r>
          </w:p>
        </w:tc>
      </w:tr>
      <w:tr w:rsidR="00E90F0F" w14:paraId="5BA5615A"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7270DFF5" w14:textId="77777777" w:rsidR="00E90F0F" w:rsidRDefault="00E90F0F" w:rsidP="005C675F">
            <w:pPr>
              <w:pStyle w:val="TableText"/>
            </w:pPr>
            <w:r>
              <w:t>Surface water</w:t>
            </w:r>
          </w:p>
        </w:tc>
        <w:tc>
          <w:tcPr>
            <w:tcW w:w="2835" w:type="dxa"/>
          </w:tcPr>
          <w:p w14:paraId="6F4CB422" w14:textId="77777777" w:rsidR="00E90F0F" w:rsidRDefault="00E90F0F" w:rsidP="005C675F">
            <w:pPr>
              <w:pStyle w:val="TableText"/>
            </w:pPr>
            <w:r>
              <w:t>Rainfall</w:t>
            </w:r>
          </w:p>
        </w:tc>
        <w:tc>
          <w:tcPr>
            <w:tcW w:w="788" w:type="dxa"/>
          </w:tcPr>
          <w:p w14:paraId="6CA77F8C" w14:textId="77777777" w:rsidR="00E90F0F" w:rsidRDefault="00E90F0F" w:rsidP="005C675F">
            <w:pPr>
              <w:pStyle w:val="TableTextRight"/>
              <w:jc w:val="center"/>
            </w:pPr>
            <w:r>
              <w:t>mm/yr</w:t>
            </w:r>
          </w:p>
        </w:tc>
        <w:tc>
          <w:tcPr>
            <w:tcW w:w="1480" w:type="dxa"/>
          </w:tcPr>
          <w:p w14:paraId="70D52028" w14:textId="77777777" w:rsidR="00E90F0F" w:rsidRDefault="00E90F0F" w:rsidP="005C675F">
            <w:pPr>
              <w:pStyle w:val="TableTextRight"/>
            </w:pPr>
            <w:r w:rsidRPr="0066051D">
              <w:t>745.62</w:t>
            </w:r>
          </w:p>
        </w:tc>
        <w:tc>
          <w:tcPr>
            <w:tcW w:w="2126" w:type="dxa"/>
          </w:tcPr>
          <w:p w14:paraId="3B3F99F0" w14:textId="77777777" w:rsidR="00E90F0F" w:rsidRDefault="00E90F0F" w:rsidP="005C675F">
            <w:pPr>
              <w:pStyle w:val="TableTextRight"/>
            </w:pPr>
            <w:r w:rsidRPr="0066051D">
              <w:t>745.62</w:t>
            </w:r>
          </w:p>
        </w:tc>
        <w:tc>
          <w:tcPr>
            <w:tcW w:w="1076" w:type="dxa"/>
          </w:tcPr>
          <w:p w14:paraId="12016C53" w14:textId="77777777" w:rsidR="00E90F0F" w:rsidRDefault="00E90F0F" w:rsidP="005C675F">
            <w:pPr>
              <w:pStyle w:val="TableTextRight"/>
            </w:pPr>
            <w:r>
              <w:t>0</w:t>
            </w:r>
          </w:p>
        </w:tc>
      </w:tr>
      <w:tr w:rsidR="00E90F0F" w14:paraId="1B7BF18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7294922F" w14:textId="77777777" w:rsidR="00E90F0F" w:rsidRDefault="00E90F0F" w:rsidP="005C675F">
            <w:pPr>
              <w:pStyle w:val="TableText"/>
            </w:pPr>
          </w:p>
        </w:tc>
        <w:tc>
          <w:tcPr>
            <w:tcW w:w="2835" w:type="dxa"/>
          </w:tcPr>
          <w:p w14:paraId="48B902C5" w14:textId="77777777" w:rsidR="00E90F0F" w:rsidRDefault="00E90F0F" w:rsidP="005C675F">
            <w:pPr>
              <w:pStyle w:val="TableText"/>
            </w:pPr>
            <w:r>
              <w:t>Evapotranspiration</w:t>
            </w:r>
          </w:p>
        </w:tc>
        <w:tc>
          <w:tcPr>
            <w:tcW w:w="788" w:type="dxa"/>
          </w:tcPr>
          <w:p w14:paraId="7CAC1668" w14:textId="77777777" w:rsidR="00E90F0F" w:rsidRDefault="00E90F0F" w:rsidP="005C675F">
            <w:pPr>
              <w:pStyle w:val="TableTextRight"/>
              <w:jc w:val="center"/>
            </w:pPr>
            <w:r>
              <w:t>mm/yr</w:t>
            </w:r>
          </w:p>
        </w:tc>
        <w:tc>
          <w:tcPr>
            <w:tcW w:w="1480" w:type="dxa"/>
          </w:tcPr>
          <w:p w14:paraId="70E481A0" w14:textId="77777777" w:rsidR="00E90F0F" w:rsidRDefault="00E90F0F" w:rsidP="005C675F">
            <w:pPr>
              <w:pStyle w:val="TableTextRight"/>
            </w:pPr>
            <w:r w:rsidRPr="0066051D">
              <w:t>574.05</w:t>
            </w:r>
          </w:p>
        </w:tc>
        <w:tc>
          <w:tcPr>
            <w:tcW w:w="2126" w:type="dxa"/>
          </w:tcPr>
          <w:p w14:paraId="094DBC0F" w14:textId="77777777" w:rsidR="00E90F0F" w:rsidRDefault="00E90F0F" w:rsidP="005C675F">
            <w:pPr>
              <w:pStyle w:val="TableTextRight"/>
            </w:pPr>
            <w:r w:rsidRPr="0066051D">
              <w:t>574.05</w:t>
            </w:r>
          </w:p>
        </w:tc>
        <w:tc>
          <w:tcPr>
            <w:tcW w:w="1076" w:type="dxa"/>
          </w:tcPr>
          <w:p w14:paraId="06343257" w14:textId="77777777" w:rsidR="00E90F0F" w:rsidRDefault="00E90F0F" w:rsidP="005C675F">
            <w:pPr>
              <w:pStyle w:val="TableTextRight"/>
            </w:pPr>
            <w:r>
              <w:t>0</w:t>
            </w:r>
          </w:p>
        </w:tc>
      </w:tr>
      <w:tr w:rsidR="00E90F0F" w14:paraId="006C817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CEC7052" w14:textId="77777777" w:rsidR="00E90F0F" w:rsidRDefault="00E90F0F" w:rsidP="005C675F">
            <w:pPr>
              <w:pStyle w:val="TableText"/>
            </w:pPr>
          </w:p>
        </w:tc>
        <w:tc>
          <w:tcPr>
            <w:tcW w:w="2835" w:type="dxa"/>
          </w:tcPr>
          <w:p w14:paraId="159DFC2B" w14:textId="77777777" w:rsidR="00E90F0F" w:rsidRDefault="00E90F0F" w:rsidP="005C675F">
            <w:pPr>
              <w:pStyle w:val="TableText"/>
            </w:pPr>
            <w:r>
              <w:t>Surface water inflow</w:t>
            </w:r>
          </w:p>
        </w:tc>
        <w:tc>
          <w:tcPr>
            <w:tcW w:w="788" w:type="dxa"/>
          </w:tcPr>
          <w:p w14:paraId="68DFB331" w14:textId="77777777" w:rsidR="00E90F0F" w:rsidRDefault="00E90F0F" w:rsidP="005C675F">
            <w:pPr>
              <w:pStyle w:val="TableTextRight"/>
              <w:jc w:val="center"/>
            </w:pPr>
            <w:r>
              <w:t>mm/yr</w:t>
            </w:r>
          </w:p>
        </w:tc>
        <w:tc>
          <w:tcPr>
            <w:tcW w:w="1480" w:type="dxa"/>
          </w:tcPr>
          <w:p w14:paraId="68EA5A21" w14:textId="77777777" w:rsidR="00E90F0F" w:rsidRDefault="00E90F0F" w:rsidP="005C675F">
            <w:pPr>
              <w:pStyle w:val="TableTextRight"/>
            </w:pPr>
            <w:r>
              <w:t>139.34</w:t>
            </w:r>
          </w:p>
        </w:tc>
        <w:tc>
          <w:tcPr>
            <w:tcW w:w="2126" w:type="dxa"/>
          </w:tcPr>
          <w:p w14:paraId="0190A372" w14:textId="77777777" w:rsidR="00E90F0F" w:rsidRDefault="00E90F0F" w:rsidP="005C675F">
            <w:pPr>
              <w:pStyle w:val="TableTextRight"/>
            </w:pPr>
            <w:r>
              <w:t>139.34</w:t>
            </w:r>
          </w:p>
        </w:tc>
        <w:tc>
          <w:tcPr>
            <w:tcW w:w="1076" w:type="dxa"/>
          </w:tcPr>
          <w:p w14:paraId="24DAFEC5" w14:textId="77777777" w:rsidR="00E90F0F" w:rsidRDefault="00E90F0F" w:rsidP="005C675F">
            <w:pPr>
              <w:pStyle w:val="TableTextRight"/>
            </w:pPr>
            <w:r>
              <w:t>0</w:t>
            </w:r>
          </w:p>
        </w:tc>
      </w:tr>
      <w:tr w:rsidR="00E90F0F" w14:paraId="4EE2F6B2"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5DAEA208" w14:textId="77777777" w:rsidR="00E90F0F" w:rsidRDefault="00E90F0F" w:rsidP="005C675F">
            <w:pPr>
              <w:pStyle w:val="TableText"/>
            </w:pPr>
            <w:r>
              <w:t>Groundwater</w:t>
            </w:r>
          </w:p>
        </w:tc>
        <w:tc>
          <w:tcPr>
            <w:tcW w:w="2835" w:type="dxa"/>
          </w:tcPr>
          <w:p w14:paraId="0F8AE42A" w14:textId="77777777" w:rsidR="00E90F0F" w:rsidRDefault="00E90F0F" w:rsidP="005C675F">
            <w:pPr>
              <w:pStyle w:val="TableText"/>
            </w:pPr>
            <w:r>
              <w:t>Recharge</w:t>
            </w:r>
          </w:p>
        </w:tc>
        <w:tc>
          <w:tcPr>
            <w:tcW w:w="788" w:type="dxa"/>
          </w:tcPr>
          <w:p w14:paraId="5E5FDF05" w14:textId="77777777" w:rsidR="00E90F0F" w:rsidRDefault="00E90F0F" w:rsidP="005C675F">
            <w:pPr>
              <w:pStyle w:val="TableTextRight"/>
              <w:jc w:val="center"/>
            </w:pPr>
            <w:r>
              <w:t>mm/yr</w:t>
            </w:r>
          </w:p>
        </w:tc>
        <w:tc>
          <w:tcPr>
            <w:tcW w:w="1480" w:type="dxa"/>
            <w:vAlign w:val="bottom"/>
          </w:tcPr>
          <w:p w14:paraId="1EFBB2C3" w14:textId="77777777" w:rsidR="00E90F0F" w:rsidRPr="00245731" w:rsidRDefault="00E90F0F" w:rsidP="005C675F">
            <w:pPr>
              <w:pStyle w:val="TableTextRight"/>
            </w:pPr>
            <w:r w:rsidRPr="00245731">
              <w:t>69.96</w:t>
            </w:r>
          </w:p>
        </w:tc>
        <w:tc>
          <w:tcPr>
            <w:tcW w:w="2126" w:type="dxa"/>
            <w:vAlign w:val="bottom"/>
          </w:tcPr>
          <w:p w14:paraId="3905A48D" w14:textId="77777777" w:rsidR="00E90F0F" w:rsidRPr="00245731" w:rsidRDefault="00E90F0F" w:rsidP="005C675F">
            <w:pPr>
              <w:pStyle w:val="TableTextRight"/>
            </w:pPr>
            <w:r w:rsidRPr="00245731">
              <w:t>69.96</w:t>
            </w:r>
          </w:p>
        </w:tc>
        <w:tc>
          <w:tcPr>
            <w:tcW w:w="1076" w:type="dxa"/>
            <w:vAlign w:val="bottom"/>
          </w:tcPr>
          <w:p w14:paraId="28869A87" w14:textId="77777777" w:rsidR="00E90F0F" w:rsidRPr="00245731" w:rsidRDefault="00E90F0F" w:rsidP="005C675F">
            <w:pPr>
              <w:pStyle w:val="TableTextRight"/>
            </w:pPr>
            <w:r>
              <w:t>0</w:t>
            </w:r>
          </w:p>
        </w:tc>
      </w:tr>
      <w:tr w:rsidR="00E90F0F" w14:paraId="36166BED"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41EF9B4" w14:textId="77777777" w:rsidR="00E90F0F" w:rsidRDefault="00E90F0F" w:rsidP="005C675F">
            <w:pPr>
              <w:pStyle w:val="TableText"/>
            </w:pPr>
          </w:p>
        </w:tc>
        <w:tc>
          <w:tcPr>
            <w:tcW w:w="2835" w:type="dxa"/>
          </w:tcPr>
          <w:p w14:paraId="635E75EF" w14:textId="77777777" w:rsidR="00E90F0F" w:rsidRDefault="00E90F0F" w:rsidP="005C675F">
            <w:pPr>
              <w:pStyle w:val="TableText"/>
            </w:pPr>
            <w:r>
              <w:t>Evapotranspiration</w:t>
            </w:r>
          </w:p>
        </w:tc>
        <w:tc>
          <w:tcPr>
            <w:tcW w:w="788" w:type="dxa"/>
          </w:tcPr>
          <w:p w14:paraId="39DF424B" w14:textId="77777777" w:rsidR="00E90F0F" w:rsidRDefault="00E90F0F" w:rsidP="005C675F">
            <w:pPr>
              <w:pStyle w:val="TableTextRight"/>
              <w:jc w:val="center"/>
            </w:pPr>
            <w:r>
              <w:t>mm/yr</w:t>
            </w:r>
          </w:p>
        </w:tc>
        <w:tc>
          <w:tcPr>
            <w:tcW w:w="1480" w:type="dxa"/>
            <w:vAlign w:val="bottom"/>
          </w:tcPr>
          <w:p w14:paraId="44FF0360" w14:textId="77777777" w:rsidR="00E90F0F" w:rsidRPr="00245731" w:rsidRDefault="00E90F0F" w:rsidP="005C675F">
            <w:pPr>
              <w:pStyle w:val="TableTextRight"/>
            </w:pPr>
            <w:r w:rsidRPr="00245731">
              <w:t>-71.92</w:t>
            </w:r>
          </w:p>
        </w:tc>
        <w:tc>
          <w:tcPr>
            <w:tcW w:w="2126" w:type="dxa"/>
            <w:vAlign w:val="bottom"/>
          </w:tcPr>
          <w:p w14:paraId="06314256" w14:textId="77777777" w:rsidR="00E90F0F" w:rsidRPr="00245731" w:rsidRDefault="00E90F0F" w:rsidP="005C675F">
            <w:pPr>
              <w:pStyle w:val="TableTextRight"/>
            </w:pPr>
            <w:r w:rsidRPr="00245731">
              <w:t>-66.81</w:t>
            </w:r>
          </w:p>
        </w:tc>
        <w:tc>
          <w:tcPr>
            <w:tcW w:w="1076" w:type="dxa"/>
            <w:vAlign w:val="bottom"/>
          </w:tcPr>
          <w:p w14:paraId="2ACA8328" w14:textId="77777777" w:rsidR="00E90F0F" w:rsidRPr="00245731" w:rsidRDefault="00E90F0F" w:rsidP="005C675F">
            <w:pPr>
              <w:pStyle w:val="TableTextRight"/>
            </w:pPr>
            <w:r w:rsidRPr="00245731">
              <w:t>-5.10</w:t>
            </w:r>
          </w:p>
        </w:tc>
      </w:tr>
      <w:tr w:rsidR="00E90F0F" w14:paraId="266D2F2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5372723" w14:textId="77777777" w:rsidR="00E90F0F" w:rsidRDefault="00E90F0F" w:rsidP="005C675F">
            <w:pPr>
              <w:pStyle w:val="TableText"/>
            </w:pPr>
          </w:p>
        </w:tc>
        <w:tc>
          <w:tcPr>
            <w:tcW w:w="2835" w:type="dxa"/>
          </w:tcPr>
          <w:p w14:paraId="7FE51A7D" w14:textId="77777777" w:rsidR="00E90F0F" w:rsidRDefault="00E90F0F" w:rsidP="005C675F">
            <w:pPr>
              <w:pStyle w:val="TableText"/>
            </w:pPr>
            <w:r>
              <w:t>Baseflow (discharge to stream)</w:t>
            </w:r>
          </w:p>
        </w:tc>
        <w:tc>
          <w:tcPr>
            <w:tcW w:w="788" w:type="dxa"/>
          </w:tcPr>
          <w:p w14:paraId="13363722" w14:textId="77777777" w:rsidR="00E90F0F" w:rsidRDefault="00E90F0F" w:rsidP="005C675F">
            <w:pPr>
              <w:pStyle w:val="TableTextRight"/>
              <w:jc w:val="center"/>
            </w:pPr>
            <w:r>
              <w:t>mm/yr</w:t>
            </w:r>
          </w:p>
        </w:tc>
        <w:tc>
          <w:tcPr>
            <w:tcW w:w="1480" w:type="dxa"/>
            <w:vAlign w:val="bottom"/>
          </w:tcPr>
          <w:p w14:paraId="21EDC16F" w14:textId="77777777" w:rsidR="00E90F0F" w:rsidRPr="00245731" w:rsidRDefault="00E90F0F" w:rsidP="005C675F">
            <w:pPr>
              <w:pStyle w:val="TableTextRight"/>
            </w:pPr>
            <w:r w:rsidRPr="00245731">
              <w:t>-5.52</w:t>
            </w:r>
          </w:p>
        </w:tc>
        <w:tc>
          <w:tcPr>
            <w:tcW w:w="2126" w:type="dxa"/>
            <w:vAlign w:val="bottom"/>
          </w:tcPr>
          <w:p w14:paraId="39228E00" w14:textId="77777777" w:rsidR="00E90F0F" w:rsidRPr="00245731" w:rsidRDefault="00E90F0F" w:rsidP="005C675F">
            <w:pPr>
              <w:pStyle w:val="TableTextRight"/>
            </w:pPr>
            <w:r w:rsidRPr="00245731">
              <w:t>-5.33</w:t>
            </w:r>
          </w:p>
        </w:tc>
        <w:tc>
          <w:tcPr>
            <w:tcW w:w="1076" w:type="dxa"/>
            <w:vAlign w:val="bottom"/>
          </w:tcPr>
          <w:p w14:paraId="7DAE6532" w14:textId="77777777" w:rsidR="00E90F0F" w:rsidRPr="00245731" w:rsidRDefault="00E90F0F" w:rsidP="005C675F">
            <w:pPr>
              <w:pStyle w:val="TableTextRight"/>
            </w:pPr>
            <w:r w:rsidRPr="00245731">
              <w:t>-0.19</w:t>
            </w:r>
          </w:p>
        </w:tc>
      </w:tr>
      <w:tr w:rsidR="00E90F0F" w14:paraId="11A05B8E"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5B65B35" w14:textId="77777777" w:rsidR="00E90F0F" w:rsidRDefault="00E90F0F" w:rsidP="005C675F">
            <w:pPr>
              <w:pStyle w:val="TableText"/>
            </w:pPr>
          </w:p>
        </w:tc>
        <w:tc>
          <w:tcPr>
            <w:tcW w:w="2835" w:type="dxa"/>
          </w:tcPr>
          <w:p w14:paraId="7FD5E601" w14:textId="77777777" w:rsidR="00E90F0F" w:rsidRDefault="00E90F0F" w:rsidP="005C675F">
            <w:pPr>
              <w:pStyle w:val="TableText"/>
            </w:pPr>
            <w:r>
              <w:t>Licensed extractions</w:t>
            </w:r>
          </w:p>
        </w:tc>
        <w:tc>
          <w:tcPr>
            <w:tcW w:w="788" w:type="dxa"/>
          </w:tcPr>
          <w:p w14:paraId="4BE5A7D4" w14:textId="77777777" w:rsidR="00E90F0F" w:rsidRDefault="00E90F0F" w:rsidP="005C675F">
            <w:pPr>
              <w:pStyle w:val="TableTextRight"/>
              <w:jc w:val="center"/>
            </w:pPr>
            <w:r>
              <w:t>mm/yr</w:t>
            </w:r>
          </w:p>
        </w:tc>
        <w:tc>
          <w:tcPr>
            <w:tcW w:w="1480" w:type="dxa"/>
            <w:vAlign w:val="bottom"/>
          </w:tcPr>
          <w:p w14:paraId="44644668" w14:textId="77777777" w:rsidR="00E90F0F" w:rsidRPr="00245731" w:rsidRDefault="00E90F0F" w:rsidP="005C675F">
            <w:pPr>
              <w:pStyle w:val="TableTextRight"/>
            </w:pPr>
            <w:r w:rsidRPr="00245731">
              <w:t>-8.46</w:t>
            </w:r>
          </w:p>
        </w:tc>
        <w:tc>
          <w:tcPr>
            <w:tcW w:w="2126" w:type="dxa"/>
            <w:vAlign w:val="bottom"/>
          </w:tcPr>
          <w:p w14:paraId="55EDEE2E" w14:textId="77777777" w:rsidR="00E90F0F" w:rsidRPr="00245731" w:rsidRDefault="00E90F0F" w:rsidP="005C675F">
            <w:pPr>
              <w:pStyle w:val="TableTextRight"/>
            </w:pPr>
            <w:r w:rsidRPr="00245731">
              <w:t>-15.82</w:t>
            </w:r>
          </w:p>
        </w:tc>
        <w:tc>
          <w:tcPr>
            <w:tcW w:w="1076" w:type="dxa"/>
            <w:vAlign w:val="bottom"/>
          </w:tcPr>
          <w:p w14:paraId="23D731DB" w14:textId="77777777" w:rsidR="00E90F0F" w:rsidRPr="00245731" w:rsidRDefault="00E90F0F" w:rsidP="005C675F">
            <w:pPr>
              <w:pStyle w:val="TableTextRight"/>
            </w:pPr>
            <w:r w:rsidRPr="00245731">
              <w:t>7.36</w:t>
            </w:r>
          </w:p>
        </w:tc>
      </w:tr>
      <w:tr w:rsidR="00E90F0F" w14:paraId="77B1583F"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FE50484" w14:textId="77777777" w:rsidR="00E90F0F" w:rsidRDefault="00E90F0F" w:rsidP="005C675F">
            <w:pPr>
              <w:pStyle w:val="TableText"/>
            </w:pPr>
          </w:p>
        </w:tc>
        <w:tc>
          <w:tcPr>
            <w:tcW w:w="2835" w:type="dxa"/>
          </w:tcPr>
          <w:p w14:paraId="1FEB230F" w14:textId="77777777" w:rsidR="00E90F0F" w:rsidRDefault="00E90F0F" w:rsidP="005C675F">
            <w:pPr>
              <w:pStyle w:val="TableText"/>
            </w:pPr>
            <w:r>
              <w:t>Change in storage</w:t>
            </w:r>
          </w:p>
        </w:tc>
        <w:tc>
          <w:tcPr>
            <w:tcW w:w="788" w:type="dxa"/>
          </w:tcPr>
          <w:p w14:paraId="1AACA788" w14:textId="77777777" w:rsidR="00E90F0F" w:rsidRDefault="00E90F0F" w:rsidP="005C675F">
            <w:pPr>
              <w:pStyle w:val="TableTextRight"/>
              <w:jc w:val="center"/>
            </w:pPr>
            <w:r>
              <w:t>mm/yr</w:t>
            </w:r>
          </w:p>
        </w:tc>
        <w:tc>
          <w:tcPr>
            <w:tcW w:w="1480" w:type="dxa"/>
            <w:vAlign w:val="bottom"/>
          </w:tcPr>
          <w:p w14:paraId="6CA3BEE8" w14:textId="77777777" w:rsidR="00E90F0F" w:rsidRPr="00245731" w:rsidRDefault="00E90F0F" w:rsidP="005C675F">
            <w:pPr>
              <w:pStyle w:val="TableTextRight"/>
            </w:pPr>
            <w:r w:rsidRPr="00245731">
              <w:t>2.94</w:t>
            </w:r>
          </w:p>
        </w:tc>
        <w:tc>
          <w:tcPr>
            <w:tcW w:w="2126" w:type="dxa"/>
            <w:vAlign w:val="bottom"/>
          </w:tcPr>
          <w:p w14:paraId="60DFB474" w14:textId="77777777" w:rsidR="00E90F0F" w:rsidRPr="00245731" w:rsidRDefault="00E90F0F" w:rsidP="005C675F">
            <w:pPr>
              <w:pStyle w:val="TableTextRight"/>
            </w:pPr>
            <w:r w:rsidRPr="00245731">
              <w:t>3.79</w:t>
            </w:r>
          </w:p>
        </w:tc>
        <w:tc>
          <w:tcPr>
            <w:tcW w:w="1076" w:type="dxa"/>
            <w:vAlign w:val="bottom"/>
          </w:tcPr>
          <w:p w14:paraId="011AAED2" w14:textId="77777777" w:rsidR="00E90F0F" w:rsidRPr="00245731" w:rsidRDefault="00E90F0F" w:rsidP="005C675F">
            <w:pPr>
              <w:pStyle w:val="TableTextRight"/>
            </w:pPr>
            <w:r w:rsidRPr="00245731">
              <w:t>-0.85</w:t>
            </w:r>
          </w:p>
        </w:tc>
      </w:tr>
    </w:tbl>
    <w:p w14:paraId="69935E4C" w14:textId="77777777" w:rsidR="00A85AC7" w:rsidRDefault="00A85AC7" w:rsidP="00E90F0F">
      <w:pPr>
        <w:pStyle w:val="Caption"/>
        <w:rPr>
          <w:b w:val="0"/>
          <w:bCs w:val="0"/>
          <w:sz w:val="18"/>
          <w:szCs w:val="20"/>
        </w:rPr>
      </w:pPr>
      <w:bookmarkStart w:id="84" w:name="_Ref444670958"/>
      <w:bookmarkStart w:id="85" w:name="_Toc444675053"/>
    </w:p>
    <w:p w14:paraId="55958743" w14:textId="42F6F5EC" w:rsidR="00E90F0F" w:rsidRDefault="00E90F0F" w:rsidP="00E90F0F">
      <w:pPr>
        <w:pStyle w:val="Caption"/>
      </w:pPr>
      <w:bookmarkStart w:id="86" w:name="_Toc483861648"/>
      <w:r>
        <w:t xml:space="preserve">Table </w:t>
      </w:r>
      <w:r w:rsidR="002D6056">
        <w:fldChar w:fldCharType="begin"/>
      </w:r>
      <w:r w:rsidR="002D6056">
        <w:instrText xml:space="preserve"> SEQ Table \* ARABIC </w:instrText>
      </w:r>
      <w:r w:rsidR="002D6056">
        <w:fldChar w:fldCharType="separate"/>
      </w:r>
      <w:r w:rsidR="00F463DD">
        <w:rPr>
          <w:noProof/>
        </w:rPr>
        <w:t>16</w:t>
      </w:r>
      <w:r w:rsidR="002D6056">
        <w:rPr>
          <w:noProof/>
        </w:rPr>
        <w:fldChar w:fldCharType="end"/>
      </w:r>
      <w:bookmarkEnd w:id="84"/>
      <w:r w:rsidR="009F3BEB">
        <w:rPr>
          <w:noProof/>
        </w:rPr>
        <w:tab/>
      </w:r>
      <w:r>
        <w:t>Water balance percentage change (%)</w:t>
      </w:r>
      <w:r w:rsidRPr="0018677E">
        <w:t xml:space="preserve"> in </w:t>
      </w:r>
      <w:r>
        <w:t>the BA region</w:t>
      </w:r>
      <w:r w:rsidRPr="0018677E">
        <w:t xml:space="preserve"> for 2013 to 2042</w:t>
      </w:r>
      <w:r>
        <w:t xml:space="preserve"> relative to the baseline 1983 to 2012 period</w:t>
      </w:r>
      <w:bookmarkEnd w:id="85"/>
      <w:bookmarkEnd w:id="86"/>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44A6B415"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647306A1" w14:textId="77777777" w:rsidR="00E90F0F" w:rsidRPr="008365D4" w:rsidRDefault="00E90F0F" w:rsidP="005C675F">
            <w:pPr>
              <w:pStyle w:val="TableHeading"/>
            </w:pPr>
          </w:p>
        </w:tc>
        <w:tc>
          <w:tcPr>
            <w:tcW w:w="2910" w:type="dxa"/>
          </w:tcPr>
          <w:p w14:paraId="2BD240E8" w14:textId="77777777" w:rsidR="00E90F0F" w:rsidRPr="00974617" w:rsidRDefault="00E90F0F" w:rsidP="005C675F">
            <w:pPr>
              <w:pStyle w:val="TableHeading"/>
            </w:pPr>
            <w:r w:rsidRPr="00F476F5">
              <w:t>Water balance term</w:t>
            </w:r>
          </w:p>
        </w:tc>
        <w:tc>
          <w:tcPr>
            <w:tcW w:w="859" w:type="dxa"/>
          </w:tcPr>
          <w:p w14:paraId="3C10C5C5" w14:textId="77777777" w:rsidR="00E90F0F" w:rsidRPr="00F476F5" w:rsidRDefault="00E90F0F" w:rsidP="005C675F">
            <w:pPr>
              <w:pStyle w:val="TableHeadingCentred"/>
            </w:pPr>
            <w:r>
              <w:t>Units</w:t>
            </w:r>
          </w:p>
        </w:tc>
        <w:tc>
          <w:tcPr>
            <w:tcW w:w="1499" w:type="dxa"/>
          </w:tcPr>
          <w:p w14:paraId="6A7FE6F6" w14:textId="77777777" w:rsidR="00E90F0F" w:rsidRPr="00974617" w:rsidRDefault="00E90F0F" w:rsidP="005C675F">
            <w:pPr>
              <w:pStyle w:val="TableHeadingCentred"/>
            </w:pPr>
            <w:r w:rsidRPr="00F476F5">
              <w:t>Under the baseline</w:t>
            </w:r>
          </w:p>
        </w:tc>
        <w:tc>
          <w:tcPr>
            <w:tcW w:w="2015" w:type="dxa"/>
          </w:tcPr>
          <w:p w14:paraId="47CC67BF" w14:textId="77777777" w:rsidR="00E90F0F" w:rsidRPr="00974617" w:rsidRDefault="00E90F0F" w:rsidP="005C675F">
            <w:pPr>
              <w:pStyle w:val="TableHeadingCentred"/>
            </w:pPr>
            <w:r w:rsidRPr="00F476F5">
              <w:t>Under the coal resource development pathway</w:t>
            </w:r>
          </w:p>
        </w:tc>
        <w:tc>
          <w:tcPr>
            <w:tcW w:w="1211" w:type="dxa"/>
          </w:tcPr>
          <w:p w14:paraId="07B4F84F" w14:textId="77777777" w:rsidR="00E90F0F" w:rsidRPr="00F476F5" w:rsidRDefault="00E90F0F" w:rsidP="005C675F">
            <w:pPr>
              <w:pStyle w:val="TableHeadingCentred"/>
            </w:pPr>
            <w:r>
              <w:t>Difference</w:t>
            </w:r>
          </w:p>
        </w:tc>
      </w:tr>
      <w:tr w:rsidR="00E90F0F" w14:paraId="46CCAE97"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4A576B1C" w14:textId="77777777" w:rsidR="00E90F0F" w:rsidRDefault="00E90F0F" w:rsidP="005C675F">
            <w:pPr>
              <w:pStyle w:val="TableText"/>
            </w:pPr>
            <w:r>
              <w:t>Surface water</w:t>
            </w:r>
          </w:p>
        </w:tc>
        <w:tc>
          <w:tcPr>
            <w:tcW w:w="2910" w:type="dxa"/>
          </w:tcPr>
          <w:p w14:paraId="16B4F714" w14:textId="77777777" w:rsidR="00E90F0F" w:rsidRDefault="00E90F0F" w:rsidP="005C675F">
            <w:pPr>
              <w:pStyle w:val="TableText"/>
            </w:pPr>
            <w:r>
              <w:t>Rainfall</w:t>
            </w:r>
          </w:p>
        </w:tc>
        <w:tc>
          <w:tcPr>
            <w:tcW w:w="859" w:type="dxa"/>
          </w:tcPr>
          <w:p w14:paraId="37776EF1" w14:textId="77777777" w:rsidR="00E90F0F" w:rsidRDefault="00E90F0F" w:rsidP="005C675F">
            <w:pPr>
              <w:pStyle w:val="TableTextRight"/>
              <w:jc w:val="center"/>
            </w:pPr>
            <w:r>
              <w:t>%</w:t>
            </w:r>
          </w:p>
        </w:tc>
        <w:tc>
          <w:tcPr>
            <w:tcW w:w="1499" w:type="dxa"/>
          </w:tcPr>
          <w:p w14:paraId="7BE7E19F" w14:textId="77777777" w:rsidR="00E90F0F" w:rsidRDefault="00E90F0F" w:rsidP="005C675F">
            <w:pPr>
              <w:pStyle w:val="TableTextRight"/>
              <w:jc w:val="center"/>
            </w:pPr>
            <w:r>
              <w:t>-2.58</w:t>
            </w:r>
          </w:p>
        </w:tc>
        <w:tc>
          <w:tcPr>
            <w:tcW w:w="2015" w:type="dxa"/>
          </w:tcPr>
          <w:p w14:paraId="09C79B4F" w14:textId="77777777" w:rsidR="00E90F0F" w:rsidRDefault="00E90F0F" w:rsidP="005C675F">
            <w:pPr>
              <w:pStyle w:val="TableTextRight"/>
              <w:jc w:val="center"/>
            </w:pPr>
            <w:r>
              <w:t>-2.58</w:t>
            </w:r>
          </w:p>
        </w:tc>
        <w:tc>
          <w:tcPr>
            <w:tcW w:w="1211" w:type="dxa"/>
          </w:tcPr>
          <w:p w14:paraId="499DD3A1" w14:textId="77777777" w:rsidR="00E90F0F" w:rsidRDefault="00E90F0F" w:rsidP="005C675F">
            <w:pPr>
              <w:pStyle w:val="TableTextRight"/>
              <w:jc w:val="center"/>
            </w:pPr>
            <w:r>
              <w:t>0</w:t>
            </w:r>
          </w:p>
        </w:tc>
      </w:tr>
      <w:tr w:rsidR="00E90F0F" w14:paraId="5258E4AF"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3552AE4C" w14:textId="77777777" w:rsidR="00E90F0F" w:rsidRDefault="00E90F0F" w:rsidP="005C675F">
            <w:pPr>
              <w:pStyle w:val="TableText"/>
            </w:pPr>
          </w:p>
        </w:tc>
        <w:tc>
          <w:tcPr>
            <w:tcW w:w="2910" w:type="dxa"/>
          </w:tcPr>
          <w:p w14:paraId="3FF5727A" w14:textId="77777777" w:rsidR="00E90F0F" w:rsidRDefault="00E90F0F" w:rsidP="005C675F">
            <w:pPr>
              <w:pStyle w:val="TableText"/>
            </w:pPr>
            <w:r>
              <w:t>Evapotranspiration</w:t>
            </w:r>
          </w:p>
        </w:tc>
        <w:tc>
          <w:tcPr>
            <w:tcW w:w="859" w:type="dxa"/>
          </w:tcPr>
          <w:p w14:paraId="46357621" w14:textId="77777777" w:rsidR="00E90F0F" w:rsidRDefault="00E90F0F" w:rsidP="005C675F">
            <w:pPr>
              <w:pStyle w:val="TableTextRight"/>
              <w:jc w:val="center"/>
            </w:pPr>
            <w:r>
              <w:t>%</w:t>
            </w:r>
          </w:p>
        </w:tc>
        <w:tc>
          <w:tcPr>
            <w:tcW w:w="1499" w:type="dxa"/>
          </w:tcPr>
          <w:p w14:paraId="0C01B897" w14:textId="77777777" w:rsidR="00E90F0F" w:rsidRDefault="00E90F0F" w:rsidP="005C675F">
            <w:pPr>
              <w:pStyle w:val="TableTextRight"/>
              <w:jc w:val="center"/>
            </w:pPr>
            <w:r>
              <w:t>-2.39</w:t>
            </w:r>
          </w:p>
        </w:tc>
        <w:tc>
          <w:tcPr>
            <w:tcW w:w="2015" w:type="dxa"/>
          </w:tcPr>
          <w:p w14:paraId="39134236" w14:textId="77777777" w:rsidR="00E90F0F" w:rsidRDefault="00E90F0F" w:rsidP="005C675F">
            <w:pPr>
              <w:pStyle w:val="TableTextRight"/>
              <w:jc w:val="center"/>
            </w:pPr>
            <w:r>
              <w:t>-2.39</w:t>
            </w:r>
          </w:p>
        </w:tc>
        <w:tc>
          <w:tcPr>
            <w:tcW w:w="1211" w:type="dxa"/>
          </w:tcPr>
          <w:p w14:paraId="32DFE4CA" w14:textId="77777777" w:rsidR="00E90F0F" w:rsidRDefault="00E90F0F" w:rsidP="005C675F">
            <w:pPr>
              <w:pStyle w:val="TableTextRight"/>
              <w:jc w:val="center"/>
            </w:pPr>
            <w:r>
              <w:t>0</w:t>
            </w:r>
          </w:p>
        </w:tc>
      </w:tr>
      <w:tr w:rsidR="00E90F0F" w14:paraId="69E9ACFF"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3749FC78" w14:textId="77777777" w:rsidR="00E90F0F" w:rsidRDefault="00E90F0F" w:rsidP="005C675F">
            <w:pPr>
              <w:pStyle w:val="TableText"/>
            </w:pPr>
          </w:p>
        </w:tc>
        <w:tc>
          <w:tcPr>
            <w:tcW w:w="2910" w:type="dxa"/>
          </w:tcPr>
          <w:p w14:paraId="2C675AD7" w14:textId="77777777" w:rsidR="00E90F0F" w:rsidRDefault="00E90F0F" w:rsidP="005C675F">
            <w:pPr>
              <w:pStyle w:val="TableText"/>
            </w:pPr>
            <w:r>
              <w:t>Surface water inflow</w:t>
            </w:r>
          </w:p>
        </w:tc>
        <w:tc>
          <w:tcPr>
            <w:tcW w:w="859" w:type="dxa"/>
          </w:tcPr>
          <w:p w14:paraId="1414BC61" w14:textId="77777777" w:rsidR="00E90F0F" w:rsidRDefault="00E90F0F" w:rsidP="005C675F">
            <w:pPr>
              <w:pStyle w:val="TableTextRight"/>
              <w:jc w:val="center"/>
            </w:pPr>
            <w:r>
              <w:t>%</w:t>
            </w:r>
          </w:p>
        </w:tc>
        <w:tc>
          <w:tcPr>
            <w:tcW w:w="1499" w:type="dxa"/>
          </w:tcPr>
          <w:p w14:paraId="7A8B99A5" w14:textId="77777777" w:rsidR="00E90F0F" w:rsidRDefault="00E90F0F" w:rsidP="005C675F">
            <w:pPr>
              <w:pStyle w:val="TableTextRight"/>
              <w:jc w:val="center"/>
            </w:pPr>
            <w:r>
              <w:t>-0.46</w:t>
            </w:r>
          </w:p>
        </w:tc>
        <w:tc>
          <w:tcPr>
            <w:tcW w:w="2015" w:type="dxa"/>
          </w:tcPr>
          <w:p w14:paraId="589248EC" w14:textId="77777777" w:rsidR="00E90F0F" w:rsidRDefault="00E90F0F" w:rsidP="005C675F">
            <w:pPr>
              <w:pStyle w:val="TableTextRight"/>
              <w:jc w:val="center"/>
            </w:pPr>
            <w:r>
              <w:t>-0.46</w:t>
            </w:r>
          </w:p>
        </w:tc>
        <w:tc>
          <w:tcPr>
            <w:tcW w:w="1211" w:type="dxa"/>
          </w:tcPr>
          <w:p w14:paraId="7F047AD8" w14:textId="77777777" w:rsidR="00E90F0F" w:rsidRDefault="00E90F0F" w:rsidP="005C675F">
            <w:pPr>
              <w:pStyle w:val="TableTextRight"/>
              <w:jc w:val="center"/>
            </w:pPr>
            <w:r>
              <w:t>0</w:t>
            </w:r>
          </w:p>
        </w:tc>
      </w:tr>
      <w:tr w:rsidR="00E90F0F" w14:paraId="21CD068A"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449EAEA5" w14:textId="77777777" w:rsidR="00E90F0F" w:rsidRDefault="00E90F0F" w:rsidP="005C675F">
            <w:pPr>
              <w:pStyle w:val="TableText"/>
            </w:pPr>
            <w:r>
              <w:t>Groundwater</w:t>
            </w:r>
          </w:p>
        </w:tc>
        <w:tc>
          <w:tcPr>
            <w:tcW w:w="2910" w:type="dxa"/>
          </w:tcPr>
          <w:p w14:paraId="169EBB06" w14:textId="77777777" w:rsidR="00E90F0F" w:rsidRDefault="00E90F0F" w:rsidP="005C675F">
            <w:pPr>
              <w:pStyle w:val="TableText"/>
            </w:pPr>
            <w:r>
              <w:t>Recharge</w:t>
            </w:r>
          </w:p>
        </w:tc>
        <w:tc>
          <w:tcPr>
            <w:tcW w:w="859" w:type="dxa"/>
          </w:tcPr>
          <w:p w14:paraId="627988CE" w14:textId="77777777" w:rsidR="00E90F0F" w:rsidRDefault="00E90F0F" w:rsidP="005C675F">
            <w:pPr>
              <w:pStyle w:val="TableTextRight"/>
              <w:jc w:val="center"/>
            </w:pPr>
            <w:r>
              <w:t>%</w:t>
            </w:r>
          </w:p>
        </w:tc>
        <w:tc>
          <w:tcPr>
            <w:tcW w:w="1499" w:type="dxa"/>
          </w:tcPr>
          <w:p w14:paraId="6B822671" w14:textId="77777777" w:rsidR="00E90F0F" w:rsidRDefault="00E90F0F" w:rsidP="005C675F">
            <w:pPr>
              <w:pStyle w:val="TableTextRight"/>
              <w:jc w:val="center"/>
            </w:pPr>
            <w:r>
              <w:t>-2.54</w:t>
            </w:r>
          </w:p>
        </w:tc>
        <w:tc>
          <w:tcPr>
            <w:tcW w:w="2015" w:type="dxa"/>
            <w:vAlign w:val="bottom"/>
          </w:tcPr>
          <w:p w14:paraId="7B09B48F" w14:textId="77777777" w:rsidR="00E90F0F" w:rsidRPr="009B1114" w:rsidRDefault="00E90F0F" w:rsidP="005C675F">
            <w:pPr>
              <w:pStyle w:val="TableTextRight"/>
              <w:jc w:val="center"/>
            </w:pPr>
            <w:r w:rsidRPr="009B1114">
              <w:t>-2.54</w:t>
            </w:r>
          </w:p>
        </w:tc>
        <w:tc>
          <w:tcPr>
            <w:tcW w:w="1211" w:type="dxa"/>
          </w:tcPr>
          <w:p w14:paraId="3E60C75D" w14:textId="77777777" w:rsidR="00E90F0F" w:rsidRDefault="00E90F0F" w:rsidP="005C675F">
            <w:pPr>
              <w:pStyle w:val="TableTextRight"/>
              <w:jc w:val="center"/>
            </w:pPr>
            <w:r>
              <w:t>0</w:t>
            </w:r>
          </w:p>
        </w:tc>
      </w:tr>
      <w:tr w:rsidR="00E90F0F" w14:paraId="399D40FD"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5180A81C" w14:textId="77777777" w:rsidR="00E90F0F" w:rsidRDefault="00E90F0F" w:rsidP="005C675F">
            <w:pPr>
              <w:pStyle w:val="TableText"/>
            </w:pPr>
          </w:p>
        </w:tc>
        <w:tc>
          <w:tcPr>
            <w:tcW w:w="2910" w:type="dxa"/>
          </w:tcPr>
          <w:p w14:paraId="4FBE1B0E" w14:textId="77777777" w:rsidR="00E90F0F" w:rsidRDefault="00E90F0F" w:rsidP="005C675F">
            <w:pPr>
              <w:pStyle w:val="TableText"/>
            </w:pPr>
            <w:r>
              <w:t>Evapotranspiration</w:t>
            </w:r>
          </w:p>
        </w:tc>
        <w:tc>
          <w:tcPr>
            <w:tcW w:w="859" w:type="dxa"/>
          </w:tcPr>
          <w:p w14:paraId="4B20BC9B" w14:textId="77777777" w:rsidR="00E90F0F" w:rsidRDefault="00E90F0F" w:rsidP="005C675F">
            <w:pPr>
              <w:pStyle w:val="TableTextRight"/>
              <w:jc w:val="center"/>
            </w:pPr>
            <w:r>
              <w:t>%</w:t>
            </w:r>
          </w:p>
        </w:tc>
        <w:tc>
          <w:tcPr>
            <w:tcW w:w="1499" w:type="dxa"/>
          </w:tcPr>
          <w:p w14:paraId="41F05BF4" w14:textId="77777777" w:rsidR="00E90F0F" w:rsidRDefault="00E90F0F" w:rsidP="005C675F">
            <w:pPr>
              <w:pStyle w:val="TableTextRight"/>
              <w:jc w:val="center"/>
            </w:pPr>
            <w:r>
              <w:t>-22.72</w:t>
            </w:r>
          </w:p>
        </w:tc>
        <w:tc>
          <w:tcPr>
            <w:tcW w:w="2015" w:type="dxa"/>
            <w:vAlign w:val="bottom"/>
          </w:tcPr>
          <w:p w14:paraId="3D046AB8" w14:textId="77777777" w:rsidR="00E90F0F" w:rsidRPr="009B1114" w:rsidRDefault="00E90F0F" w:rsidP="005C675F">
            <w:pPr>
              <w:pStyle w:val="TableTextRight"/>
              <w:jc w:val="center"/>
            </w:pPr>
            <w:r w:rsidRPr="009B1114">
              <w:t>-25.46</w:t>
            </w:r>
          </w:p>
        </w:tc>
        <w:tc>
          <w:tcPr>
            <w:tcW w:w="1211" w:type="dxa"/>
            <w:vAlign w:val="bottom"/>
          </w:tcPr>
          <w:p w14:paraId="6D7EEED5" w14:textId="77777777" w:rsidR="00E90F0F" w:rsidRPr="00F05A5C" w:rsidRDefault="00E90F0F" w:rsidP="005C675F">
            <w:pPr>
              <w:pStyle w:val="TableTextRight"/>
              <w:jc w:val="center"/>
            </w:pPr>
            <w:r w:rsidRPr="00F05A5C">
              <w:t>-2.74</w:t>
            </w:r>
          </w:p>
        </w:tc>
      </w:tr>
      <w:tr w:rsidR="00E90F0F" w14:paraId="40D35414"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60D2FB0E" w14:textId="77777777" w:rsidR="00E90F0F" w:rsidRDefault="00E90F0F" w:rsidP="005C675F">
            <w:pPr>
              <w:pStyle w:val="TableText"/>
            </w:pPr>
          </w:p>
        </w:tc>
        <w:tc>
          <w:tcPr>
            <w:tcW w:w="2910" w:type="dxa"/>
          </w:tcPr>
          <w:p w14:paraId="18F63D6D" w14:textId="77777777" w:rsidR="00E90F0F" w:rsidRDefault="00E90F0F" w:rsidP="005C675F">
            <w:pPr>
              <w:pStyle w:val="TableText"/>
            </w:pPr>
            <w:r>
              <w:t>Baseflow (discharge to stream)</w:t>
            </w:r>
          </w:p>
        </w:tc>
        <w:tc>
          <w:tcPr>
            <w:tcW w:w="859" w:type="dxa"/>
          </w:tcPr>
          <w:p w14:paraId="399F434F" w14:textId="77777777" w:rsidR="00E90F0F" w:rsidRDefault="00E90F0F" w:rsidP="005C675F">
            <w:pPr>
              <w:pStyle w:val="TableTextRight"/>
              <w:jc w:val="center"/>
            </w:pPr>
            <w:r>
              <w:t>%</w:t>
            </w:r>
          </w:p>
        </w:tc>
        <w:tc>
          <w:tcPr>
            <w:tcW w:w="1499" w:type="dxa"/>
          </w:tcPr>
          <w:p w14:paraId="2DE5F6D5" w14:textId="77777777" w:rsidR="00E90F0F" w:rsidRDefault="00E90F0F" w:rsidP="005C675F">
            <w:pPr>
              <w:pStyle w:val="TableTextRight"/>
              <w:jc w:val="center"/>
            </w:pPr>
            <w:r>
              <w:t>-25.70</w:t>
            </w:r>
          </w:p>
        </w:tc>
        <w:tc>
          <w:tcPr>
            <w:tcW w:w="2015" w:type="dxa"/>
            <w:vAlign w:val="bottom"/>
          </w:tcPr>
          <w:p w14:paraId="6A3B07A4" w14:textId="77777777" w:rsidR="00E90F0F" w:rsidRPr="009B1114" w:rsidRDefault="00E90F0F" w:rsidP="005C675F">
            <w:pPr>
              <w:pStyle w:val="TableTextRight"/>
              <w:jc w:val="center"/>
            </w:pPr>
            <w:r w:rsidRPr="009B1114">
              <w:t>-28.72</w:t>
            </w:r>
          </w:p>
        </w:tc>
        <w:tc>
          <w:tcPr>
            <w:tcW w:w="1211" w:type="dxa"/>
            <w:vAlign w:val="bottom"/>
          </w:tcPr>
          <w:p w14:paraId="75A11C9B" w14:textId="77777777" w:rsidR="00E90F0F" w:rsidRPr="00F05A5C" w:rsidRDefault="00E90F0F" w:rsidP="005C675F">
            <w:pPr>
              <w:pStyle w:val="TableTextRight"/>
              <w:jc w:val="center"/>
            </w:pPr>
            <w:r w:rsidRPr="00F05A5C">
              <w:t>-3.02</w:t>
            </w:r>
          </w:p>
        </w:tc>
      </w:tr>
      <w:tr w:rsidR="00E90F0F" w14:paraId="7E6E9838"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064D6128" w14:textId="77777777" w:rsidR="00E90F0F" w:rsidRDefault="00E90F0F" w:rsidP="005C675F">
            <w:pPr>
              <w:pStyle w:val="TableText"/>
            </w:pPr>
          </w:p>
        </w:tc>
        <w:tc>
          <w:tcPr>
            <w:tcW w:w="2910" w:type="dxa"/>
          </w:tcPr>
          <w:p w14:paraId="6194DF7F" w14:textId="77777777" w:rsidR="00E90F0F" w:rsidRDefault="00E90F0F" w:rsidP="005C675F">
            <w:pPr>
              <w:pStyle w:val="TableText"/>
            </w:pPr>
            <w:r>
              <w:t>Licensed extractions</w:t>
            </w:r>
          </w:p>
        </w:tc>
        <w:tc>
          <w:tcPr>
            <w:tcW w:w="859" w:type="dxa"/>
          </w:tcPr>
          <w:p w14:paraId="274EEC2C" w14:textId="77777777" w:rsidR="00E90F0F" w:rsidRDefault="00E90F0F" w:rsidP="005C675F">
            <w:pPr>
              <w:pStyle w:val="TableTextRight"/>
              <w:jc w:val="center"/>
            </w:pPr>
            <w:r>
              <w:t>%</w:t>
            </w:r>
          </w:p>
        </w:tc>
        <w:tc>
          <w:tcPr>
            <w:tcW w:w="1499" w:type="dxa"/>
          </w:tcPr>
          <w:p w14:paraId="19C71014" w14:textId="77777777" w:rsidR="00E90F0F" w:rsidRDefault="00E90F0F" w:rsidP="005C675F">
            <w:pPr>
              <w:pStyle w:val="TableTextRight"/>
              <w:jc w:val="center"/>
            </w:pPr>
            <w:r>
              <w:t>73.00</w:t>
            </w:r>
          </w:p>
        </w:tc>
        <w:tc>
          <w:tcPr>
            <w:tcW w:w="2015" w:type="dxa"/>
            <w:vAlign w:val="bottom"/>
          </w:tcPr>
          <w:p w14:paraId="04C09CAC" w14:textId="77777777" w:rsidR="00E90F0F" w:rsidRPr="009B1114" w:rsidRDefault="00E90F0F" w:rsidP="005C675F">
            <w:pPr>
              <w:pStyle w:val="TableTextRight"/>
              <w:jc w:val="center"/>
            </w:pPr>
            <w:r w:rsidRPr="009B1114">
              <w:t>230.63</w:t>
            </w:r>
          </w:p>
        </w:tc>
        <w:tc>
          <w:tcPr>
            <w:tcW w:w="1211" w:type="dxa"/>
            <w:vAlign w:val="bottom"/>
          </w:tcPr>
          <w:p w14:paraId="6C4717F2" w14:textId="77777777" w:rsidR="00E90F0F" w:rsidRPr="00F05A5C" w:rsidRDefault="00E90F0F" w:rsidP="005C675F">
            <w:pPr>
              <w:pStyle w:val="TableTextRight"/>
              <w:jc w:val="center"/>
            </w:pPr>
            <w:r w:rsidRPr="00F05A5C">
              <w:t>157.63</w:t>
            </w:r>
          </w:p>
        </w:tc>
      </w:tr>
      <w:tr w:rsidR="00E90F0F" w14:paraId="0CE38294"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73D29F8A" w14:textId="77777777" w:rsidR="00E90F0F" w:rsidRDefault="00E90F0F" w:rsidP="005C675F">
            <w:pPr>
              <w:pStyle w:val="TableText"/>
            </w:pPr>
          </w:p>
        </w:tc>
        <w:tc>
          <w:tcPr>
            <w:tcW w:w="2910" w:type="dxa"/>
          </w:tcPr>
          <w:p w14:paraId="723F736E" w14:textId="77777777" w:rsidR="00E90F0F" w:rsidRDefault="00E90F0F" w:rsidP="005C675F">
            <w:pPr>
              <w:pStyle w:val="TableText"/>
            </w:pPr>
            <w:r>
              <w:t>Change in storage</w:t>
            </w:r>
          </w:p>
        </w:tc>
        <w:tc>
          <w:tcPr>
            <w:tcW w:w="859" w:type="dxa"/>
          </w:tcPr>
          <w:p w14:paraId="073C3E5F" w14:textId="77777777" w:rsidR="00E90F0F" w:rsidRDefault="00E90F0F" w:rsidP="005C675F">
            <w:pPr>
              <w:pStyle w:val="TableTextRight"/>
              <w:jc w:val="center"/>
            </w:pPr>
            <w:r>
              <w:t>%</w:t>
            </w:r>
          </w:p>
        </w:tc>
        <w:tc>
          <w:tcPr>
            <w:tcW w:w="1499" w:type="dxa"/>
          </w:tcPr>
          <w:p w14:paraId="2D317C48" w14:textId="77777777" w:rsidR="00E90F0F" w:rsidRDefault="00E90F0F" w:rsidP="005C675F">
            <w:pPr>
              <w:pStyle w:val="TableTextRight"/>
              <w:jc w:val="center"/>
            </w:pPr>
            <w:r>
              <w:t>-60.42</w:t>
            </w:r>
          </w:p>
        </w:tc>
        <w:tc>
          <w:tcPr>
            <w:tcW w:w="2015" w:type="dxa"/>
            <w:vAlign w:val="bottom"/>
          </w:tcPr>
          <w:p w14:paraId="5E79B1B8" w14:textId="77777777" w:rsidR="00E90F0F" w:rsidRPr="009B1114" w:rsidRDefault="00E90F0F" w:rsidP="005C675F">
            <w:pPr>
              <w:pStyle w:val="TableTextRight"/>
              <w:jc w:val="center"/>
            </w:pPr>
            <w:r w:rsidRPr="009B1114">
              <w:t>-34.72</w:t>
            </w:r>
          </w:p>
        </w:tc>
        <w:tc>
          <w:tcPr>
            <w:tcW w:w="1211" w:type="dxa"/>
            <w:vAlign w:val="bottom"/>
          </w:tcPr>
          <w:p w14:paraId="7DA3B855" w14:textId="77777777" w:rsidR="00E90F0F" w:rsidRPr="00F05A5C" w:rsidRDefault="00E90F0F" w:rsidP="005C675F">
            <w:pPr>
              <w:pStyle w:val="TableTextRight"/>
              <w:jc w:val="center"/>
            </w:pPr>
            <w:r w:rsidRPr="00F05A5C">
              <w:t>25.7</w:t>
            </w:r>
          </w:p>
        </w:tc>
      </w:tr>
    </w:tbl>
    <w:p w14:paraId="0F15183F" w14:textId="174529E4" w:rsidR="00E90F0F" w:rsidRDefault="00E90F0F" w:rsidP="00E90F0F">
      <w:pPr>
        <w:pStyle w:val="Caption"/>
      </w:pPr>
      <w:bookmarkStart w:id="87" w:name="_Ref444670970"/>
      <w:bookmarkStart w:id="88" w:name="_Toc444675054"/>
      <w:bookmarkStart w:id="89" w:name="_Toc483861649"/>
      <w:r>
        <w:t xml:space="preserve">Table </w:t>
      </w:r>
      <w:r w:rsidR="002D6056">
        <w:fldChar w:fldCharType="begin"/>
      </w:r>
      <w:r w:rsidR="002D6056">
        <w:instrText xml:space="preserve"> SEQ Table \* ARABIC </w:instrText>
      </w:r>
      <w:r w:rsidR="002D6056">
        <w:fldChar w:fldCharType="separate"/>
      </w:r>
      <w:r w:rsidR="00F463DD">
        <w:rPr>
          <w:noProof/>
        </w:rPr>
        <w:t>17</w:t>
      </w:r>
      <w:r w:rsidR="002D6056">
        <w:rPr>
          <w:noProof/>
        </w:rPr>
        <w:fldChar w:fldCharType="end"/>
      </w:r>
      <w:bookmarkEnd w:id="87"/>
      <w:r>
        <w:t xml:space="preserve"> </w:t>
      </w:r>
      <w:r w:rsidR="009F3BEB">
        <w:tab/>
      </w:r>
      <w:r>
        <w:t>Water balance percentage change (%)</w:t>
      </w:r>
      <w:r w:rsidRPr="0018677E">
        <w:t xml:space="preserve"> in </w:t>
      </w:r>
      <w:r>
        <w:t>the BA region</w:t>
      </w:r>
      <w:r w:rsidRPr="0018677E">
        <w:t xml:space="preserve"> for 20</w:t>
      </w:r>
      <w:r>
        <w:t>4</w:t>
      </w:r>
      <w:r w:rsidRPr="0018677E">
        <w:t>3 to 20</w:t>
      </w:r>
      <w:r>
        <w:t>7</w:t>
      </w:r>
      <w:r w:rsidRPr="0018677E">
        <w:t>2</w:t>
      </w:r>
      <w:r>
        <w:t xml:space="preserve"> relative to the baseline 1983 to 2012 period</w:t>
      </w:r>
      <w:bookmarkEnd w:id="88"/>
      <w:bookmarkEnd w:id="89"/>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5AE6F075"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374FF05F" w14:textId="77777777" w:rsidR="00E90F0F" w:rsidRPr="008365D4" w:rsidRDefault="00E90F0F" w:rsidP="005C675F">
            <w:pPr>
              <w:pStyle w:val="TableHeading"/>
            </w:pPr>
          </w:p>
        </w:tc>
        <w:tc>
          <w:tcPr>
            <w:tcW w:w="2910" w:type="dxa"/>
          </w:tcPr>
          <w:p w14:paraId="10C52AEE" w14:textId="77777777" w:rsidR="00E90F0F" w:rsidRPr="00974617" w:rsidRDefault="00E90F0F" w:rsidP="005C675F">
            <w:pPr>
              <w:pStyle w:val="TableHeading"/>
            </w:pPr>
            <w:r w:rsidRPr="00F476F5">
              <w:t>Water balance term</w:t>
            </w:r>
          </w:p>
        </w:tc>
        <w:tc>
          <w:tcPr>
            <w:tcW w:w="859" w:type="dxa"/>
          </w:tcPr>
          <w:p w14:paraId="770CABB3" w14:textId="77777777" w:rsidR="00E90F0F" w:rsidRPr="00F476F5" w:rsidRDefault="00E90F0F" w:rsidP="005C675F">
            <w:pPr>
              <w:pStyle w:val="TableHeadingCentred"/>
            </w:pPr>
            <w:r>
              <w:t>Units</w:t>
            </w:r>
          </w:p>
        </w:tc>
        <w:tc>
          <w:tcPr>
            <w:tcW w:w="1499" w:type="dxa"/>
          </w:tcPr>
          <w:p w14:paraId="3C23D78E" w14:textId="77777777" w:rsidR="00E90F0F" w:rsidRPr="00974617" w:rsidRDefault="00E90F0F" w:rsidP="005C675F">
            <w:pPr>
              <w:pStyle w:val="TableHeadingCentred"/>
            </w:pPr>
            <w:r w:rsidRPr="00F476F5">
              <w:t>Under the baseline</w:t>
            </w:r>
          </w:p>
        </w:tc>
        <w:tc>
          <w:tcPr>
            <w:tcW w:w="2015" w:type="dxa"/>
          </w:tcPr>
          <w:p w14:paraId="46114138" w14:textId="77777777" w:rsidR="00E90F0F" w:rsidRPr="00974617" w:rsidRDefault="00E90F0F" w:rsidP="005C675F">
            <w:pPr>
              <w:pStyle w:val="TableHeadingCentred"/>
            </w:pPr>
            <w:r w:rsidRPr="00F476F5">
              <w:t>Under the coal resource development pathway</w:t>
            </w:r>
          </w:p>
        </w:tc>
        <w:tc>
          <w:tcPr>
            <w:tcW w:w="1211" w:type="dxa"/>
          </w:tcPr>
          <w:p w14:paraId="1EFFEAFF" w14:textId="77777777" w:rsidR="00E90F0F" w:rsidRPr="00F476F5" w:rsidRDefault="00E90F0F" w:rsidP="005C675F">
            <w:pPr>
              <w:pStyle w:val="TableHeadingCentred"/>
            </w:pPr>
            <w:r>
              <w:t>Difference</w:t>
            </w:r>
          </w:p>
        </w:tc>
      </w:tr>
      <w:tr w:rsidR="00E90F0F" w14:paraId="46CBAC53"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68A39EB4" w14:textId="77777777" w:rsidR="00E90F0F" w:rsidRDefault="00E90F0F" w:rsidP="005C675F">
            <w:pPr>
              <w:pStyle w:val="TableText"/>
            </w:pPr>
            <w:r>
              <w:t>Surface water</w:t>
            </w:r>
          </w:p>
        </w:tc>
        <w:tc>
          <w:tcPr>
            <w:tcW w:w="2910" w:type="dxa"/>
          </w:tcPr>
          <w:p w14:paraId="680C564D" w14:textId="77777777" w:rsidR="00E90F0F" w:rsidRDefault="00E90F0F" w:rsidP="005C675F">
            <w:pPr>
              <w:pStyle w:val="TableText"/>
            </w:pPr>
            <w:r>
              <w:t>Rainfall</w:t>
            </w:r>
          </w:p>
        </w:tc>
        <w:tc>
          <w:tcPr>
            <w:tcW w:w="859" w:type="dxa"/>
          </w:tcPr>
          <w:p w14:paraId="3C57ABED" w14:textId="77777777" w:rsidR="00E90F0F" w:rsidRDefault="00E90F0F" w:rsidP="005C675F">
            <w:pPr>
              <w:pStyle w:val="TableTextRight"/>
              <w:jc w:val="center"/>
            </w:pPr>
            <w:r>
              <w:t>%</w:t>
            </w:r>
          </w:p>
        </w:tc>
        <w:tc>
          <w:tcPr>
            <w:tcW w:w="1499" w:type="dxa"/>
            <w:vAlign w:val="bottom"/>
          </w:tcPr>
          <w:p w14:paraId="0A6B88C7" w14:textId="77777777" w:rsidR="00E90F0F" w:rsidRPr="000874AA" w:rsidRDefault="00E90F0F" w:rsidP="005C675F">
            <w:pPr>
              <w:pStyle w:val="TableTextRight"/>
              <w:jc w:val="center"/>
            </w:pPr>
            <w:r w:rsidRPr="000874AA">
              <w:t>-4.21</w:t>
            </w:r>
          </w:p>
        </w:tc>
        <w:tc>
          <w:tcPr>
            <w:tcW w:w="2015" w:type="dxa"/>
            <w:vAlign w:val="bottom"/>
          </w:tcPr>
          <w:p w14:paraId="5A6B006D" w14:textId="77777777" w:rsidR="00E90F0F" w:rsidRPr="000874AA" w:rsidRDefault="00E90F0F" w:rsidP="005C675F">
            <w:pPr>
              <w:pStyle w:val="TableTextRight"/>
              <w:jc w:val="center"/>
            </w:pPr>
            <w:r w:rsidRPr="000874AA">
              <w:t>-4.21</w:t>
            </w:r>
          </w:p>
        </w:tc>
        <w:tc>
          <w:tcPr>
            <w:tcW w:w="1211" w:type="dxa"/>
          </w:tcPr>
          <w:p w14:paraId="55FC3009" w14:textId="77777777" w:rsidR="00E90F0F" w:rsidRDefault="00E90F0F" w:rsidP="005C675F">
            <w:pPr>
              <w:pStyle w:val="TableTextRight"/>
              <w:jc w:val="center"/>
            </w:pPr>
            <w:r>
              <w:t>0</w:t>
            </w:r>
          </w:p>
        </w:tc>
      </w:tr>
      <w:tr w:rsidR="00E90F0F" w14:paraId="1DCE9873"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0E9ECAF1" w14:textId="77777777" w:rsidR="00E90F0F" w:rsidRDefault="00E90F0F" w:rsidP="005C675F">
            <w:pPr>
              <w:pStyle w:val="TableText"/>
            </w:pPr>
          </w:p>
        </w:tc>
        <w:tc>
          <w:tcPr>
            <w:tcW w:w="2910" w:type="dxa"/>
          </w:tcPr>
          <w:p w14:paraId="7CDC2A68" w14:textId="77777777" w:rsidR="00E90F0F" w:rsidRDefault="00E90F0F" w:rsidP="005C675F">
            <w:pPr>
              <w:pStyle w:val="TableText"/>
            </w:pPr>
            <w:r>
              <w:t>Evapotranspiration</w:t>
            </w:r>
          </w:p>
        </w:tc>
        <w:tc>
          <w:tcPr>
            <w:tcW w:w="859" w:type="dxa"/>
          </w:tcPr>
          <w:p w14:paraId="2553D417" w14:textId="77777777" w:rsidR="00E90F0F" w:rsidRDefault="00E90F0F" w:rsidP="005C675F">
            <w:pPr>
              <w:pStyle w:val="TableTextRight"/>
              <w:jc w:val="center"/>
            </w:pPr>
            <w:r>
              <w:t>%</w:t>
            </w:r>
          </w:p>
        </w:tc>
        <w:tc>
          <w:tcPr>
            <w:tcW w:w="1499" w:type="dxa"/>
            <w:vAlign w:val="bottom"/>
          </w:tcPr>
          <w:p w14:paraId="1BFC3705" w14:textId="77777777" w:rsidR="00E90F0F" w:rsidRPr="000874AA" w:rsidRDefault="00E90F0F" w:rsidP="005C675F">
            <w:pPr>
              <w:pStyle w:val="TableTextRight"/>
              <w:jc w:val="center"/>
            </w:pPr>
            <w:r w:rsidRPr="000874AA">
              <w:t>-4.00</w:t>
            </w:r>
          </w:p>
        </w:tc>
        <w:tc>
          <w:tcPr>
            <w:tcW w:w="2015" w:type="dxa"/>
            <w:vAlign w:val="bottom"/>
          </w:tcPr>
          <w:p w14:paraId="35D78B4A" w14:textId="77777777" w:rsidR="00E90F0F" w:rsidRPr="000874AA" w:rsidRDefault="00E90F0F" w:rsidP="005C675F">
            <w:pPr>
              <w:pStyle w:val="TableTextRight"/>
              <w:jc w:val="center"/>
            </w:pPr>
            <w:r w:rsidRPr="000874AA">
              <w:t>-4.00</w:t>
            </w:r>
          </w:p>
        </w:tc>
        <w:tc>
          <w:tcPr>
            <w:tcW w:w="1211" w:type="dxa"/>
          </w:tcPr>
          <w:p w14:paraId="290772DF" w14:textId="77777777" w:rsidR="00E90F0F" w:rsidRDefault="00E90F0F" w:rsidP="005C675F">
            <w:pPr>
              <w:pStyle w:val="TableTextRight"/>
              <w:jc w:val="center"/>
            </w:pPr>
            <w:r>
              <w:t>0</w:t>
            </w:r>
          </w:p>
        </w:tc>
      </w:tr>
      <w:tr w:rsidR="00E90F0F" w14:paraId="3F8AD348"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9BB398A" w14:textId="77777777" w:rsidR="00E90F0F" w:rsidRDefault="00E90F0F" w:rsidP="005C675F">
            <w:pPr>
              <w:pStyle w:val="TableText"/>
            </w:pPr>
          </w:p>
        </w:tc>
        <w:tc>
          <w:tcPr>
            <w:tcW w:w="2910" w:type="dxa"/>
          </w:tcPr>
          <w:p w14:paraId="3E9B1ABB" w14:textId="77777777" w:rsidR="00E90F0F" w:rsidRDefault="00E90F0F" w:rsidP="005C675F">
            <w:pPr>
              <w:pStyle w:val="TableText"/>
            </w:pPr>
            <w:r>
              <w:t>Surface water inflow</w:t>
            </w:r>
          </w:p>
        </w:tc>
        <w:tc>
          <w:tcPr>
            <w:tcW w:w="859" w:type="dxa"/>
          </w:tcPr>
          <w:p w14:paraId="5F5D493B" w14:textId="77777777" w:rsidR="00E90F0F" w:rsidRDefault="00E90F0F" w:rsidP="005C675F">
            <w:pPr>
              <w:pStyle w:val="TableTextRight"/>
              <w:jc w:val="center"/>
            </w:pPr>
            <w:r>
              <w:t>%</w:t>
            </w:r>
          </w:p>
        </w:tc>
        <w:tc>
          <w:tcPr>
            <w:tcW w:w="1499" w:type="dxa"/>
            <w:vAlign w:val="bottom"/>
          </w:tcPr>
          <w:p w14:paraId="18CF3959" w14:textId="77777777" w:rsidR="00E90F0F" w:rsidRPr="000874AA" w:rsidRDefault="00E90F0F" w:rsidP="005C675F">
            <w:pPr>
              <w:pStyle w:val="TableTextRight"/>
              <w:jc w:val="center"/>
            </w:pPr>
            <w:r w:rsidRPr="000874AA">
              <w:t>-1.79</w:t>
            </w:r>
          </w:p>
        </w:tc>
        <w:tc>
          <w:tcPr>
            <w:tcW w:w="2015" w:type="dxa"/>
            <w:vAlign w:val="bottom"/>
          </w:tcPr>
          <w:p w14:paraId="60D7C7CC" w14:textId="77777777" w:rsidR="00E90F0F" w:rsidRPr="000874AA" w:rsidRDefault="00E90F0F" w:rsidP="005C675F">
            <w:pPr>
              <w:pStyle w:val="TableTextRight"/>
              <w:jc w:val="center"/>
            </w:pPr>
            <w:r w:rsidRPr="000874AA">
              <w:t>-1.79</w:t>
            </w:r>
          </w:p>
        </w:tc>
        <w:tc>
          <w:tcPr>
            <w:tcW w:w="1211" w:type="dxa"/>
          </w:tcPr>
          <w:p w14:paraId="5118CD5A" w14:textId="77777777" w:rsidR="00E90F0F" w:rsidRDefault="00E90F0F" w:rsidP="005C675F">
            <w:pPr>
              <w:pStyle w:val="TableTextRight"/>
              <w:jc w:val="center"/>
            </w:pPr>
            <w:r>
              <w:t>0</w:t>
            </w:r>
          </w:p>
        </w:tc>
      </w:tr>
      <w:tr w:rsidR="00E90F0F" w14:paraId="44EE40CD"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4BD845FA" w14:textId="77777777" w:rsidR="00E90F0F" w:rsidRDefault="00E90F0F" w:rsidP="005C675F">
            <w:pPr>
              <w:pStyle w:val="TableText"/>
            </w:pPr>
            <w:r>
              <w:t>Groundwater</w:t>
            </w:r>
          </w:p>
        </w:tc>
        <w:tc>
          <w:tcPr>
            <w:tcW w:w="2910" w:type="dxa"/>
          </w:tcPr>
          <w:p w14:paraId="430152F9" w14:textId="77777777" w:rsidR="00E90F0F" w:rsidRDefault="00E90F0F" w:rsidP="005C675F">
            <w:pPr>
              <w:pStyle w:val="TableText"/>
            </w:pPr>
            <w:r>
              <w:t>Recharge</w:t>
            </w:r>
          </w:p>
        </w:tc>
        <w:tc>
          <w:tcPr>
            <w:tcW w:w="859" w:type="dxa"/>
          </w:tcPr>
          <w:p w14:paraId="24D8FB6B" w14:textId="77777777" w:rsidR="00E90F0F" w:rsidRDefault="00E90F0F" w:rsidP="005C675F">
            <w:pPr>
              <w:pStyle w:val="TableTextRight"/>
              <w:jc w:val="center"/>
            </w:pPr>
            <w:r>
              <w:t>%</w:t>
            </w:r>
          </w:p>
        </w:tc>
        <w:tc>
          <w:tcPr>
            <w:tcW w:w="1499" w:type="dxa"/>
            <w:vAlign w:val="bottom"/>
          </w:tcPr>
          <w:p w14:paraId="3331ECFF" w14:textId="77777777" w:rsidR="00E90F0F" w:rsidRPr="0074640B" w:rsidRDefault="00E90F0F" w:rsidP="005C675F">
            <w:pPr>
              <w:pStyle w:val="TableTextRight"/>
              <w:jc w:val="center"/>
            </w:pPr>
            <w:r w:rsidRPr="0074640B">
              <w:t>-4.93</w:t>
            </w:r>
          </w:p>
        </w:tc>
        <w:tc>
          <w:tcPr>
            <w:tcW w:w="2015" w:type="dxa"/>
            <w:vAlign w:val="bottom"/>
          </w:tcPr>
          <w:p w14:paraId="1D5DC429" w14:textId="77777777" w:rsidR="00E90F0F" w:rsidRPr="0069375A" w:rsidRDefault="00E90F0F" w:rsidP="005C675F">
            <w:pPr>
              <w:pStyle w:val="TableTextRight"/>
              <w:jc w:val="center"/>
            </w:pPr>
            <w:r w:rsidRPr="0069375A">
              <w:t>-4.93</w:t>
            </w:r>
          </w:p>
        </w:tc>
        <w:tc>
          <w:tcPr>
            <w:tcW w:w="1211" w:type="dxa"/>
          </w:tcPr>
          <w:p w14:paraId="313B2459" w14:textId="77777777" w:rsidR="00E90F0F" w:rsidRDefault="00E90F0F" w:rsidP="005C675F">
            <w:pPr>
              <w:pStyle w:val="TableTextRight"/>
              <w:jc w:val="center"/>
            </w:pPr>
            <w:r>
              <w:t>0</w:t>
            </w:r>
          </w:p>
        </w:tc>
      </w:tr>
      <w:tr w:rsidR="00E90F0F" w14:paraId="5B8E8B9D"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0338C37B" w14:textId="77777777" w:rsidR="00E90F0F" w:rsidRDefault="00E90F0F" w:rsidP="005C675F">
            <w:pPr>
              <w:pStyle w:val="TableText"/>
            </w:pPr>
          </w:p>
        </w:tc>
        <w:tc>
          <w:tcPr>
            <w:tcW w:w="2910" w:type="dxa"/>
          </w:tcPr>
          <w:p w14:paraId="33AFF258" w14:textId="77777777" w:rsidR="00E90F0F" w:rsidRDefault="00E90F0F" w:rsidP="005C675F">
            <w:pPr>
              <w:pStyle w:val="TableText"/>
            </w:pPr>
            <w:r>
              <w:t>Evapotranspiration</w:t>
            </w:r>
          </w:p>
        </w:tc>
        <w:tc>
          <w:tcPr>
            <w:tcW w:w="859" w:type="dxa"/>
          </w:tcPr>
          <w:p w14:paraId="7FF0D755" w14:textId="77777777" w:rsidR="00E90F0F" w:rsidRDefault="00E90F0F" w:rsidP="005C675F">
            <w:pPr>
              <w:pStyle w:val="TableTextRight"/>
              <w:jc w:val="center"/>
            </w:pPr>
            <w:r>
              <w:t>%</w:t>
            </w:r>
          </w:p>
        </w:tc>
        <w:tc>
          <w:tcPr>
            <w:tcW w:w="1499" w:type="dxa"/>
            <w:vAlign w:val="bottom"/>
          </w:tcPr>
          <w:p w14:paraId="5581E604" w14:textId="77777777" w:rsidR="00E90F0F" w:rsidRPr="0074640B" w:rsidRDefault="00E90F0F" w:rsidP="005C675F">
            <w:pPr>
              <w:pStyle w:val="TableTextRight"/>
              <w:jc w:val="center"/>
            </w:pPr>
            <w:r w:rsidRPr="0074640B">
              <w:t>-30.56</w:t>
            </w:r>
          </w:p>
        </w:tc>
        <w:tc>
          <w:tcPr>
            <w:tcW w:w="2015" w:type="dxa"/>
            <w:vAlign w:val="bottom"/>
          </w:tcPr>
          <w:p w14:paraId="73621751" w14:textId="77777777" w:rsidR="00E90F0F" w:rsidRPr="0069375A" w:rsidRDefault="00E90F0F" w:rsidP="005C675F">
            <w:pPr>
              <w:pStyle w:val="TableTextRight"/>
              <w:jc w:val="center"/>
            </w:pPr>
            <w:r w:rsidRPr="0069375A">
              <w:t>-34.65</w:t>
            </w:r>
          </w:p>
        </w:tc>
        <w:tc>
          <w:tcPr>
            <w:tcW w:w="1211" w:type="dxa"/>
            <w:vAlign w:val="bottom"/>
          </w:tcPr>
          <w:p w14:paraId="152585E6" w14:textId="77777777" w:rsidR="00E90F0F" w:rsidRPr="006A2027" w:rsidRDefault="00E90F0F" w:rsidP="005C675F">
            <w:pPr>
              <w:pStyle w:val="TableTextRight"/>
              <w:jc w:val="center"/>
            </w:pPr>
            <w:r w:rsidRPr="006A2027">
              <w:t>-4.09</w:t>
            </w:r>
          </w:p>
        </w:tc>
      </w:tr>
      <w:tr w:rsidR="00E90F0F" w14:paraId="1DA35225"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068EF5AF" w14:textId="77777777" w:rsidR="00E90F0F" w:rsidRDefault="00E90F0F" w:rsidP="005C675F">
            <w:pPr>
              <w:pStyle w:val="TableText"/>
            </w:pPr>
          </w:p>
        </w:tc>
        <w:tc>
          <w:tcPr>
            <w:tcW w:w="2910" w:type="dxa"/>
          </w:tcPr>
          <w:p w14:paraId="3573E06A" w14:textId="77777777" w:rsidR="00E90F0F" w:rsidRDefault="00E90F0F" w:rsidP="005C675F">
            <w:pPr>
              <w:pStyle w:val="TableText"/>
            </w:pPr>
            <w:r>
              <w:t>Baseflow (discharge to stream)</w:t>
            </w:r>
          </w:p>
        </w:tc>
        <w:tc>
          <w:tcPr>
            <w:tcW w:w="859" w:type="dxa"/>
          </w:tcPr>
          <w:p w14:paraId="397511EF" w14:textId="77777777" w:rsidR="00E90F0F" w:rsidRDefault="00E90F0F" w:rsidP="005C675F">
            <w:pPr>
              <w:pStyle w:val="TableTextRight"/>
              <w:jc w:val="center"/>
            </w:pPr>
            <w:r>
              <w:t>%</w:t>
            </w:r>
          </w:p>
        </w:tc>
        <w:tc>
          <w:tcPr>
            <w:tcW w:w="1499" w:type="dxa"/>
            <w:vAlign w:val="bottom"/>
          </w:tcPr>
          <w:p w14:paraId="5B3DC5FB" w14:textId="77777777" w:rsidR="00E90F0F" w:rsidRPr="0074640B" w:rsidRDefault="00E90F0F" w:rsidP="005C675F">
            <w:pPr>
              <w:pStyle w:val="TableTextRight"/>
              <w:jc w:val="center"/>
            </w:pPr>
            <w:r w:rsidRPr="0074640B">
              <w:t>-32.63</w:t>
            </w:r>
          </w:p>
        </w:tc>
        <w:tc>
          <w:tcPr>
            <w:tcW w:w="2015" w:type="dxa"/>
            <w:vAlign w:val="bottom"/>
          </w:tcPr>
          <w:p w14:paraId="6BE104F3" w14:textId="77777777" w:rsidR="00E90F0F" w:rsidRPr="0069375A" w:rsidRDefault="00E90F0F" w:rsidP="005C675F">
            <w:pPr>
              <w:pStyle w:val="TableTextRight"/>
              <w:jc w:val="center"/>
            </w:pPr>
            <w:r w:rsidRPr="0069375A">
              <w:t>-37.07</w:t>
            </w:r>
          </w:p>
        </w:tc>
        <w:tc>
          <w:tcPr>
            <w:tcW w:w="1211" w:type="dxa"/>
            <w:vAlign w:val="bottom"/>
          </w:tcPr>
          <w:p w14:paraId="3287C528" w14:textId="77777777" w:rsidR="00E90F0F" w:rsidRPr="006A2027" w:rsidRDefault="00E90F0F" w:rsidP="005C675F">
            <w:pPr>
              <w:pStyle w:val="TableTextRight"/>
              <w:jc w:val="center"/>
            </w:pPr>
            <w:r w:rsidRPr="006A2027">
              <w:t>-4.44</w:t>
            </w:r>
          </w:p>
        </w:tc>
      </w:tr>
      <w:tr w:rsidR="00E90F0F" w14:paraId="3760BD0A"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D931B47" w14:textId="77777777" w:rsidR="00E90F0F" w:rsidRDefault="00E90F0F" w:rsidP="005C675F">
            <w:pPr>
              <w:pStyle w:val="TableText"/>
            </w:pPr>
          </w:p>
        </w:tc>
        <w:tc>
          <w:tcPr>
            <w:tcW w:w="2910" w:type="dxa"/>
          </w:tcPr>
          <w:p w14:paraId="2F8A315C" w14:textId="77777777" w:rsidR="00E90F0F" w:rsidRDefault="00E90F0F" w:rsidP="005C675F">
            <w:pPr>
              <w:pStyle w:val="TableText"/>
            </w:pPr>
            <w:r>
              <w:t>Licensed extractions</w:t>
            </w:r>
          </w:p>
        </w:tc>
        <w:tc>
          <w:tcPr>
            <w:tcW w:w="859" w:type="dxa"/>
          </w:tcPr>
          <w:p w14:paraId="63946399" w14:textId="77777777" w:rsidR="00E90F0F" w:rsidRDefault="00E90F0F" w:rsidP="005C675F">
            <w:pPr>
              <w:pStyle w:val="TableTextRight"/>
              <w:jc w:val="center"/>
            </w:pPr>
            <w:r>
              <w:t>%</w:t>
            </w:r>
          </w:p>
        </w:tc>
        <w:tc>
          <w:tcPr>
            <w:tcW w:w="1499" w:type="dxa"/>
            <w:vAlign w:val="bottom"/>
          </w:tcPr>
          <w:p w14:paraId="4EBDC1DE" w14:textId="77777777" w:rsidR="00E90F0F" w:rsidRPr="0074640B" w:rsidRDefault="00E90F0F" w:rsidP="005C675F">
            <w:pPr>
              <w:pStyle w:val="TableTextRight"/>
              <w:jc w:val="center"/>
            </w:pPr>
            <w:r w:rsidRPr="0074640B">
              <w:t>66.99</w:t>
            </w:r>
          </w:p>
        </w:tc>
        <w:tc>
          <w:tcPr>
            <w:tcW w:w="2015" w:type="dxa"/>
            <w:vAlign w:val="bottom"/>
          </w:tcPr>
          <w:p w14:paraId="60C340F5" w14:textId="77777777" w:rsidR="00E90F0F" w:rsidRPr="0069375A" w:rsidRDefault="00E90F0F" w:rsidP="005C675F">
            <w:pPr>
              <w:pStyle w:val="TableTextRight"/>
              <w:jc w:val="center"/>
            </w:pPr>
            <w:r w:rsidRPr="0069375A">
              <w:t>214.79</w:t>
            </w:r>
          </w:p>
        </w:tc>
        <w:tc>
          <w:tcPr>
            <w:tcW w:w="1211" w:type="dxa"/>
            <w:vAlign w:val="bottom"/>
          </w:tcPr>
          <w:p w14:paraId="3D9FD2A4" w14:textId="77777777" w:rsidR="00E90F0F" w:rsidRPr="006A2027" w:rsidRDefault="00E90F0F" w:rsidP="005C675F">
            <w:pPr>
              <w:pStyle w:val="TableTextRight"/>
              <w:jc w:val="center"/>
            </w:pPr>
            <w:r w:rsidRPr="006A2027">
              <w:t>147.8</w:t>
            </w:r>
          </w:p>
        </w:tc>
      </w:tr>
      <w:tr w:rsidR="00E90F0F" w14:paraId="16DD379F"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1540EBD9" w14:textId="77777777" w:rsidR="00E90F0F" w:rsidRDefault="00E90F0F" w:rsidP="005C675F">
            <w:pPr>
              <w:pStyle w:val="TableText"/>
            </w:pPr>
          </w:p>
        </w:tc>
        <w:tc>
          <w:tcPr>
            <w:tcW w:w="2910" w:type="dxa"/>
          </w:tcPr>
          <w:p w14:paraId="76A494AF" w14:textId="77777777" w:rsidR="00E90F0F" w:rsidRDefault="00E90F0F" w:rsidP="005C675F">
            <w:pPr>
              <w:pStyle w:val="TableText"/>
            </w:pPr>
            <w:r>
              <w:t>Change in storage</w:t>
            </w:r>
          </w:p>
        </w:tc>
        <w:tc>
          <w:tcPr>
            <w:tcW w:w="859" w:type="dxa"/>
          </w:tcPr>
          <w:p w14:paraId="22E8E7E6" w14:textId="77777777" w:rsidR="00E90F0F" w:rsidRDefault="00E90F0F" w:rsidP="005C675F">
            <w:pPr>
              <w:pStyle w:val="TableTextRight"/>
              <w:jc w:val="center"/>
            </w:pPr>
            <w:r>
              <w:t>%</w:t>
            </w:r>
          </w:p>
        </w:tc>
        <w:tc>
          <w:tcPr>
            <w:tcW w:w="1499" w:type="dxa"/>
            <w:vAlign w:val="bottom"/>
          </w:tcPr>
          <w:p w14:paraId="5C1532CD" w14:textId="77777777" w:rsidR="00E90F0F" w:rsidRPr="0074640B" w:rsidRDefault="00E90F0F" w:rsidP="005C675F">
            <w:pPr>
              <w:pStyle w:val="TableTextRight"/>
              <w:jc w:val="center"/>
            </w:pPr>
            <w:r w:rsidRPr="0074640B">
              <w:t>-80.84</w:t>
            </w:r>
          </w:p>
        </w:tc>
        <w:tc>
          <w:tcPr>
            <w:tcW w:w="2015" w:type="dxa"/>
            <w:vAlign w:val="bottom"/>
          </w:tcPr>
          <w:p w14:paraId="344AD0EB" w14:textId="77777777" w:rsidR="00E90F0F" w:rsidRPr="0069375A" w:rsidRDefault="00E90F0F" w:rsidP="005C675F">
            <w:pPr>
              <w:pStyle w:val="TableTextRight"/>
              <w:jc w:val="center"/>
            </w:pPr>
            <w:r w:rsidRPr="0069375A">
              <w:t>-74.70</w:t>
            </w:r>
          </w:p>
        </w:tc>
        <w:tc>
          <w:tcPr>
            <w:tcW w:w="1211" w:type="dxa"/>
            <w:vAlign w:val="bottom"/>
          </w:tcPr>
          <w:p w14:paraId="353D972C" w14:textId="77777777" w:rsidR="00E90F0F" w:rsidRPr="006A2027" w:rsidRDefault="00E90F0F" w:rsidP="005C675F">
            <w:pPr>
              <w:pStyle w:val="TableTextRight"/>
              <w:jc w:val="center"/>
            </w:pPr>
            <w:r w:rsidRPr="006A2027">
              <w:t>6.14</w:t>
            </w:r>
          </w:p>
        </w:tc>
      </w:tr>
    </w:tbl>
    <w:p w14:paraId="3FAB90EC" w14:textId="77777777" w:rsidR="00E90F0F" w:rsidRDefault="00E90F0F" w:rsidP="00E90F0F"/>
    <w:p w14:paraId="33E3967C" w14:textId="5364CA6C" w:rsidR="00E90F0F" w:rsidRDefault="00E90F0F" w:rsidP="00E90F0F">
      <w:pPr>
        <w:pStyle w:val="Caption"/>
      </w:pPr>
      <w:bookmarkStart w:id="90" w:name="_Ref444670985"/>
      <w:bookmarkStart w:id="91" w:name="_Toc444675055"/>
      <w:bookmarkStart w:id="92" w:name="_Toc483861650"/>
      <w:r>
        <w:t xml:space="preserve">Table </w:t>
      </w:r>
      <w:r w:rsidR="002D6056">
        <w:fldChar w:fldCharType="begin"/>
      </w:r>
      <w:r w:rsidR="002D6056">
        <w:instrText xml:space="preserve"> SEQ Table \* ARABIC </w:instrText>
      </w:r>
      <w:r w:rsidR="002D6056">
        <w:fldChar w:fldCharType="separate"/>
      </w:r>
      <w:r w:rsidR="00F463DD">
        <w:rPr>
          <w:noProof/>
        </w:rPr>
        <w:t>18</w:t>
      </w:r>
      <w:r w:rsidR="002D6056">
        <w:rPr>
          <w:noProof/>
        </w:rPr>
        <w:fldChar w:fldCharType="end"/>
      </w:r>
      <w:bookmarkEnd w:id="90"/>
      <w:r>
        <w:t xml:space="preserve"> </w:t>
      </w:r>
      <w:r w:rsidR="009F3BEB">
        <w:tab/>
      </w:r>
      <w:r>
        <w:t>Water balance percentage change (%)</w:t>
      </w:r>
      <w:r w:rsidRPr="0018677E">
        <w:t xml:space="preserve"> in </w:t>
      </w:r>
      <w:r>
        <w:t>the BA region</w:t>
      </w:r>
      <w:r w:rsidRPr="0018677E">
        <w:t xml:space="preserve"> for 20</w:t>
      </w:r>
      <w:r>
        <w:t>7</w:t>
      </w:r>
      <w:r w:rsidRPr="0018677E">
        <w:t>3 to 2</w:t>
      </w:r>
      <w:r>
        <w:t>10</w:t>
      </w:r>
      <w:r w:rsidRPr="0018677E">
        <w:t>2</w:t>
      </w:r>
      <w:r>
        <w:t xml:space="preserve"> relative to the baseline 1983 to 2012 period</w:t>
      </w:r>
      <w:bookmarkEnd w:id="91"/>
      <w:bookmarkEnd w:id="92"/>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0020152B"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3D10EA57" w14:textId="77777777" w:rsidR="00E90F0F" w:rsidRPr="008365D4" w:rsidRDefault="00E90F0F" w:rsidP="005C675F">
            <w:pPr>
              <w:pStyle w:val="TableHeading"/>
            </w:pPr>
          </w:p>
        </w:tc>
        <w:tc>
          <w:tcPr>
            <w:tcW w:w="2910" w:type="dxa"/>
          </w:tcPr>
          <w:p w14:paraId="4CFAD689" w14:textId="77777777" w:rsidR="00E90F0F" w:rsidRPr="00974617" w:rsidRDefault="00E90F0F" w:rsidP="005C675F">
            <w:pPr>
              <w:pStyle w:val="TableHeading"/>
            </w:pPr>
            <w:r w:rsidRPr="00F476F5">
              <w:t>Water balance term</w:t>
            </w:r>
          </w:p>
        </w:tc>
        <w:tc>
          <w:tcPr>
            <w:tcW w:w="859" w:type="dxa"/>
          </w:tcPr>
          <w:p w14:paraId="4E0511D2" w14:textId="77777777" w:rsidR="00E90F0F" w:rsidRPr="00F476F5" w:rsidRDefault="00E90F0F" w:rsidP="005C675F">
            <w:pPr>
              <w:pStyle w:val="TableHeadingCentred"/>
            </w:pPr>
            <w:r>
              <w:t>Units</w:t>
            </w:r>
          </w:p>
        </w:tc>
        <w:tc>
          <w:tcPr>
            <w:tcW w:w="1499" w:type="dxa"/>
          </w:tcPr>
          <w:p w14:paraId="33898D24" w14:textId="77777777" w:rsidR="00E90F0F" w:rsidRPr="00974617" w:rsidRDefault="00E90F0F" w:rsidP="005C675F">
            <w:pPr>
              <w:pStyle w:val="TableHeadingCentred"/>
            </w:pPr>
            <w:r w:rsidRPr="00F476F5">
              <w:t>Under the baseline</w:t>
            </w:r>
          </w:p>
        </w:tc>
        <w:tc>
          <w:tcPr>
            <w:tcW w:w="2015" w:type="dxa"/>
          </w:tcPr>
          <w:p w14:paraId="3EF86E7A" w14:textId="77777777" w:rsidR="00E90F0F" w:rsidRPr="00974617" w:rsidRDefault="00E90F0F" w:rsidP="005C675F">
            <w:pPr>
              <w:pStyle w:val="TableHeadingCentred"/>
            </w:pPr>
            <w:r w:rsidRPr="00F476F5">
              <w:t>Under the coal resource development pathway</w:t>
            </w:r>
          </w:p>
        </w:tc>
        <w:tc>
          <w:tcPr>
            <w:tcW w:w="1211" w:type="dxa"/>
          </w:tcPr>
          <w:p w14:paraId="5BB31456" w14:textId="77777777" w:rsidR="00E90F0F" w:rsidRPr="00F476F5" w:rsidRDefault="00E90F0F" w:rsidP="005C675F">
            <w:pPr>
              <w:pStyle w:val="TableHeadingCentred"/>
            </w:pPr>
            <w:r>
              <w:t>Difference</w:t>
            </w:r>
          </w:p>
        </w:tc>
      </w:tr>
      <w:tr w:rsidR="00E90F0F" w14:paraId="31704D5E"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69D8B1A4" w14:textId="77777777" w:rsidR="00E90F0F" w:rsidRDefault="00E90F0F" w:rsidP="005C675F">
            <w:pPr>
              <w:pStyle w:val="TableText"/>
            </w:pPr>
            <w:r>
              <w:t>Surface water</w:t>
            </w:r>
          </w:p>
        </w:tc>
        <w:tc>
          <w:tcPr>
            <w:tcW w:w="2910" w:type="dxa"/>
          </w:tcPr>
          <w:p w14:paraId="3923C210" w14:textId="77777777" w:rsidR="00E90F0F" w:rsidRDefault="00E90F0F" w:rsidP="005C675F">
            <w:pPr>
              <w:pStyle w:val="TableText"/>
            </w:pPr>
            <w:r>
              <w:t>Rainfall</w:t>
            </w:r>
          </w:p>
        </w:tc>
        <w:tc>
          <w:tcPr>
            <w:tcW w:w="859" w:type="dxa"/>
          </w:tcPr>
          <w:p w14:paraId="2BD8ADBD" w14:textId="77777777" w:rsidR="00E90F0F" w:rsidRDefault="00E90F0F" w:rsidP="005C675F">
            <w:pPr>
              <w:pStyle w:val="TableTextRight"/>
              <w:jc w:val="center"/>
            </w:pPr>
            <w:r>
              <w:t>%</w:t>
            </w:r>
          </w:p>
        </w:tc>
        <w:tc>
          <w:tcPr>
            <w:tcW w:w="1499" w:type="dxa"/>
            <w:vAlign w:val="bottom"/>
          </w:tcPr>
          <w:p w14:paraId="328E01E7" w14:textId="77777777" w:rsidR="00E90F0F" w:rsidRPr="006F4D63" w:rsidRDefault="00E90F0F" w:rsidP="005C675F">
            <w:pPr>
              <w:pStyle w:val="TableTextRight"/>
              <w:jc w:val="center"/>
            </w:pPr>
            <w:r w:rsidRPr="006F4D63">
              <w:t>-4.84</w:t>
            </w:r>
          </w:p>
        </w:tc>
        <w:tc>
          <w:tcPr>
            <w:tcW w:w="2015" w:type="dxa"/>
            <w:vAlign w:val="bottom"/>
          </w:tcPr>
          <w:p w14:paraId="0CEBD762" w14:textId="77777777" w:rsidR="00E90F0F" w:rsidRPr="006F4D63" w:rsidRDefault="00E90F0F" w:rsidP="005C675F">
            <w:pPr>
              <w:pStyle w:val="TableTextRight"/>
              <w:jc w:val="center"/>
            </w:pPr>
            <w:r w:rsidRPr="006F4D63">
              <w:t>-4.84</w:t>
            </w:r>
          </w:p>
        </w:tc>
        <w:tc>
          <w:tcPr>
            <w:tcW w:w="1211" w:type="dxa"/>
          </w:tcPr>
          <w:p w14:paraId="4EB2839F" w14:textId="77777777" w:rsidR="00E90F0F" w:rsidRDefault="00E90F0F" w:rsidP="005C675F">
            <w:pPr>
              <w:pStyle w:val="TableTextRight"/>
              <w:jc w:val="center"/>
            </w:pPr>
            <w:r>
              <w:t>0</w:t>
            </w:r>
          </w:p>
        </w:tc>
      </w:tr>
      <w:tr w:rsidR="00E90F0F" w14:paraId="527B6A6D"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3C54EA7D" w14:textId="77777777" w:rsidR="00E90F0F" w:rsidRDefault="00E90F0F" w:rsidP="005C675F">
            <w:pPr>
              <w:pStyle w:val="TableText"/>
            </w:pPr>
          </w:p>
        </w:tc>
        <w:tc>
          <w:tcPr>
            <w:tcW w:w="2910" w:type="dxa"/>
          </w:tcPr>
          <w:p w14:paraId="20B480FF" w14:textId="77777777" w:rsidR="00E90F0F" w:rsidRDefault="00E90F0F" w:rsidP="005C675F">
            <w:pPr>
              <w:pStyle w:val="TableText"/>
            </w:pPr>
            <w:r>
              <w:t>Evapotranspiration</w:t>
            </w:r>
          </w:p>
        </w:tc>
        <w:tc>
          <w:tcPr>
            <w:tcW w:w="859" w:type="dxa"/>
          </w:tcPr>
          <w:p w14:paraId="47C58A55" w14:textId="77777777" w:rsidR="00E90F0F" w:rsidRDefault="00E90F0F" w:rsidP="005C675F">
            <w:pPr>
              <w:pStyle w:val="TableTextRight"/>
              <w:jc w:val="center"/>
            </w:pPr>
            <w:r>
              <w:t>%</w:t>
            </w:r>
          </w:p>
        </w:tc>
        <w:tc>
          <w:tcPr>
            <w:tcW w:w="1499" w:type="dxa"/>
            <w:vAlign w:val="bottom"/>
          </w:tcPr>
          <w:p w14:paraId="0058B49A" w14:textId="77777777" w:rsidR="00E90F0F" w:rsidRPr="006F4D63" w:rsidRDefault="00E90F0F" w:rsidP="005C675F">
            <w:pPr>
              <w:pStyle w:val="TableTextRight"/>
              <w:jc w:val="center"/>
            </w:pPr>
            <w:r w:rsidRPr="006F4D63">
              <w:t>-3.89</w:t>
            </w:r>
          </w:p>
        </w:tc>
        <w:tc>
          <w:tcPr>
            <w:tcW w:w="2015" w:type="dxa"/>
            <w:vAlign w:val="bottom"/>
          </w:tcPr>
          <w:p w14:paraId="661523A0" w14:textId="77777777" w:rsidR="00E90F0F" w:rsidRPr="006F4D63" w:rsidRDefault="00E90F0F" w:rsidP="005C675F">
            <w:pPr>
              <w:pStyle w:val="TableTextRight"/>
              <w:jc w:val="center"/>
            </w:pPr>
            <w:r w:rsidRPr="006F4D63">
              <w:t>-3.89</w:t>
            </w:r>
          </w:p>
        </w:tc>
        <w:tc>
          <w:tcPr>
            <w:tcW w:w="1211" w:type="dxa"/>
          </w:tcPr>
          <w:p w14:paraId="5404AD5B" w14:textId="77777777" w:rsidR="00E90F0F" w:rsidRDefault="00E90F0F" w:rsidP="005C675F">
            <w:pPr>
              <w:pStyle w:val="TableTextRight"/>
              <w:jc w:val="center"/>
            </w:pPr>
            <w:r>
              <w:t>0</w:t>
            </w:r>
          </w:p>
        </w:tc>
      </w:tr>
      <w:tr w:rsidR="00E90F0F" w14:paraId="4D574834"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63AEC6CA" w14:textId="77777777" w:rsidR="00E90F0F" w:rsidRDefault="00E90F0F" w:rsidP="005C675F">
            <w:pPr>
              <w:pStyle w:val="TableText"/>
            </w:pPr>
          </w:p>
        </w:tc>
        <w:tc>
          <w:tcPr>
            <w:tcW w:w="2910" w:type="dxa"/>
          </w:tcPr>
          <w:p w14:paraId="430D2280" w14:textId="77777777" w:rsidR="00E90F0F" w:rsidRDefault="00E90F0F" w:rsidP="005C675F">
            <w:pPr>
              <w:pStyle w:val="TableText"/>
            </w:pPr>
            <w:r>
              <w:t>Surface water inflow</w:t>
            </w:r>
          </w:p>
        </w:tc>
        <w:tc>
          <w:tcPr>
            <w:tcW w:w="859" w:type="dxa"/>
          </w:tcPr>
          <w:p w14:paraId="69F170A6" w14:textId="77777777" w:rsidR="00E90F0F" w:rsidRDefault="00E90F0F" w:rsidP="005C675F">
            <w:pPr>
              <w:pStyle w:val="TableTextRight"/>
              <w:jc w:val="center"/>
            </w:pPr>
            <w:r>
              <w:t>%</w:t>
            </w:r>
          </w:p>
        </w:tc>
        <w:tc>
          <w:tcPr>
            <w:tcW w:w="1499" w:type="dxa"/>
            <w:vAlign w:val="bottom"/>
          </w:tcPr>
          <w:p w14:paraId="6E7B7C93" w14:textId="77777777" w:rsidR="00E90F0F" w:rsidRPr="006F4D63" w:rsidRDefault="00E90F0F" w:rsidP="005C675F">
            <w:pPr>
              <w:pStyle w:val="TableTextRight"/>
              <w:jc w:val="center"/>
            </w:pPr>
            <w:r w:rsidRPr="006F4D63">
              <w:t>-5.92</w:t>
            </w:r>
          </w:p>
        </w:tc>
        <w:tc>
          <w:tcPr>
            <w:tcW w:w="2015" w:type="dxa"/>
            <w:vAlign w:val="bottom"/>
          </w:tcPr>
          <w:p w14:paraId="1266FF4D" w14:textId="77777777" w:rsidR="00E90F0F" w:rsidRPr="006F4D63" w:rsidRDefault="00E90F0F" w:rsidP="005C675F">
            <w:pPr>
              <w:pStyle w:val="TableTextRight"/>
              <w:jc w:val="center"/>
            </w:pPr>
            <w:r w:rsidRPr="006F4D63">
              <w:t>-5.92</w:t>
            </w:r>
          </w:p>
        </w:tc>
        <w:tc>
          <w:tcPr>
            <w:tcW w:w="1211" w:type="dxa"/>
          </w:tcPr>
          <w:p w14:paraId="145CF608" w14:textId="77777777" w:rsidR="00E90F0F" w:rsidRDefault="00E90F0F" w:rsidP="005C675F">
            <w:pPr>
              <w:pStyle w:val="TableTextRight"/>
              <w:jc w:val="center"/>
            </w:pPr>
            <w:r>
              <w:t>0</w:t>
            </w:r>
          </w:p>
        </w:tc>
      </w:tr>
      <w:tr w:rsidR="00E90F0F" w14:paraId="77527A85"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2879CEAE" w14:textId="77777777" w:rsidR="00E90F0F" w:rsidRDefault="00E90F0F" w:rsidP="005C675F">
            <w:pPr>
              <w:pStyle w:val="TableText"/>
            </w:pPr>
            <w:r>
              <w:t>Groundwater</w:t>
            </w:r>
          </w:p>
        </w:tc>
        <w:tc>
          <w:tcPr>
            <w:tcW w:w="2910" w:type="dxa"/>
          </w:tcPr>
          <w:p w14:paraId="63FAB03E" w14:textId="77777777" w:rsidR="00E90F0F" w:rsidRDefault="00E90F0F" w:rsidP="005C675F">
            <w:pPr>
              <w:pStyle w:val="TableText"/>
            </w:pPr>
            <w:r>
              <w:t>Recharge</w:t>
            </w:r>
          </w:p>
        </w:tc>
        <w:tc>
          <w:tcPr>
            <w:tcW w:w="859" w:type="dxa"/>
          </w:tcPr>
          <w:p w14:paraId="23481BDB" w14:textId="77777777" w:rsidR="00E90F0F" w:rsidRDefault="00E90F0F" w:rsidP="005C675F">
            <w:pPr>
              <w:pStyle w:val="TableTextRight"/>
              <w:jc w:val="center"/>
            </w:pPr>
            <w:r>
              <w:t>%</w:t>
            </w:r>
          </w:p>
        </w:tc>
        <w:tc>
          <w:tcPr>
            <w:tcW w:w="1499" w:type="dxa"/>
            <w:vAlign w:val="bottom"/>
          </w:tcPr>
          <w:p w14:paraId="20617887" w14:textId="77777777" w:rsidR="00E90F0F" w:rsidRPr="00991846" w:rsidRDefault="00E90F0F" w:rsidP="005C675F">
            <w:pPr>
              <w:pStyle w:val="TableTextRight"/>
              <w:jc w:val="center"/>
            </w:pPr>
            <w:r w:rsidRPr="00991846">
              <w:t>-8.68</w:t>
            </w:r>
          </w:p>
        </w:tc>
        <w:tc>
          <w:tcPr>
            <w:tcW w:w="2015" w:type="dxa"/>
            <w:vAlign w:val="bottom"/>
          </w:tcPr>
          <w:p w14:paraId="56598FF5" w14:textId="77777777" w:rsidR="00E90F0F" w:rsidRPr="00452EA3" w:rsidRDefault="00E90F0F" w:rsidP="005C675F">
            <w:pPr>
              <w:pStyle w:val="TableTextRight"/>
              <w:jc w:val="center"/>
            </w:pPr>
            <w:r w:rsidRPr="00452EA3">
              <w:t>-8.68</w:t>
            </w:r>
          </w:p>
        </w:tc>
        <w:tc>
          <w:tcPr>
            <w:tcW w:w="1211" w:type="dxa"/>
          </w:tcPr>
          <w:p w14:paraId="44F49DB1" w14:textId="77777777" w:rsidR="00E90F0F" w:rsidRDefault="00E90F0F" w:rsidP="005C675F">
            <w:pPr>
              <w:pStyle w:val="TableTextRight"/>
              <w:jc w:val="center"/>
            </w:pPr>
            <w:r>
              <w:t>0</w:t>
            </w:r>
          </w:p>
        </w:tc>
      </w:tr>
      <w:tr w:rsidR="00E90F0F" w14:paraId="05BEC5BE"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32333DBF" w14:textId="77777777" w:rsidR="00E90F0F" w:rsidRDefault="00E90F0F" w:rsidP="005C675F">
            <w:pPr>
              <w:pStyle w:val="TableText"/>
            </w:pPr>
          </w:p>
        </w:tc>
        <w:tc>
          <w:tcPr>
            <w:tcW w:w="2910" w:type="dxa"/>
          </w:tcPr>
          <w:p w14:paraId="72D4A4EC" w14:textId="77777777" w:rsidR="00E90F0F" w:rsidRDefault="00E90F0F" w:rsidP="005C675F">
            <w:pPr>
              <w:pStyle w:val="TableText"/>
            </w:pPr>
            <w:r>
              <w:t>Evapotranspiration</w:t>
            </w:r>
          </w:p>
        </w:tc>
        <w:tc>
          <w:tcPr>
            <w:tcW w:w="859" w:type="dxa"/>
          </w:tcPr>
          <w:p w14:paraId="62C7D816" w14:textId="77777777" w:rsidR="00E90F0F" w:rsidRDefault="00E90F0F" w:rsidP="005C675F">
            <w:pPr>
              <w:pStyle w:val="TableTextRight"/>
              <w:jc w:val="center"/>
            </w:pPr>
            <w:r>
              <w:t>%</w:t>
            </w:r>
          </w:p>
        </w:tc>
        <w:tc>
          <w:tcPr>
            <w:tcW w:w="1499" w:type="dxa"/>
            <w:vAlign w:val="bottom"/>
          </w:tcPr>
          <w:p w14:paraId="27B9A2A1" w14:textId="77777777" w:rsidR="00E90F0F" w:rsidRPr="00991846" w:rsidRDefault="00E90F0F" w:rsidP="005C675F">
            <w:pPr>
              <w:pStyle w:val="TableTextRight"/>
              <w:jc w:val="center"/>
            </w:pPr>
            <w:r w:rsidRPr="00991846">
              <w:t>-34.98</w:t>
            </w:r>
          </w:p>
        </w:tc>
        <w:tc>
          <w:tcPr>
            <w:tcW w:w="2015" w:type="dxa"/>
            <w:vAlign w:val="bottom"/>
          </w:tcPr>
          <w:p w14:paraId="17A0BDC7" w14:textId="77777777" w:rsidR="00E90F0F" w:rsidRPr="00452EA3" w:rsidRDefault="00E90F0F" w:rsidP="005C675F">
            <w:pPr>
              <w:pStyle w:val="TableTextRight"/>
              <w:jc w:val="center"/>
            </w:pPr>
            <w:r w:rsidRPr="00452EA3">
              <w:t>-39.60</w:t>
            </w:r>
          </w:p>
        </w:tc>
        <w:tc>
          <w:tcPr>
            <w:tcW w:w="1211" w:type="dxa"/>
            <w:vAlign w:val="bottom"/>
          </w:tcPr>
          <w:p w14:paraId="0C9D331E" w14:textId="77777777" w:rsidR="00E90F0F" w:rsidRPr="00885086" w:rsidRDefault="00E90F0F" w:rsidP="005C675F">
            <w:pPr>
              <w:pStyle w:val="TableTextRight"/>
              <w:jc w:val="center"/>
            </w:pPr>
            <w:r w:rsidRPr="00885086">
              <w:t>-4.62</w:t>
            </w:r>
          </w:p>
        </w:tc>
      </w:tr>
      <w:tr w:rsidR="00E90F0F" w14:paraId="1368A4D8"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02B4B436" w14:textId="77777777" w:rsidR="00E90F0F" w:rsidRDefault="00E90F0F" w:rsidP="005C675F">
            <w:pPr>
              <w:pStyle w:val="TableText"/>
            </w:pPr>
          </w:p>
        </w:tc>
        <w:tc>
          <w:tcPr>
            <w:tcW w:w="2910" w:type="dxa"/>
          </w:tcPr>
          <w:p w14:paraId="69723935" w14:textId="77777777" w:rsidR="00E90F0F" w:rsidRDefault="00E90F0F" w:rsidP="005C675F">
            <w:pPr>
              <w:pStyle w:val="TableText"/>
            </w:pPr>
            <w:r>
              <w:t>Baseflow (discharge to stream)</w:t>
            </w:r>
          </w:p>
        </w:tc>
        <w:tc>
          <w:tcPr>
            <w:tcW w:w="859" w:type="dxa"/>
          </w:tcPr>
          <w:p w14:paraId="5E098BEF" w14:textId="77777777" w:rsidR="00E90F0F" w:rsidRDefault="00E90F0F" w:rsidP="005C675F">
            <w:pPr>
              <w:pStyle w:val="TableTextRight"/>
              <w:jc w:val="center"/>
            </w:pPr>
            <w:r>
              <w:t>%</w:t>
            </w:r>
          </w:p>
        </w:tc>
        <w:tc>
          <w:tcPr>
            <w:tcW w:w="1499" w:type="dxa"/>
            <w:vAlign w:val="bottom"/>
          </w:tcPr>
          <w:p w14:paraId="2F4A2CF6" w14:textId="77777777" w:rsidR="00E90F0F" w:rsidRPr="00991846" w:rsidRDefault="00E90F0F" w:rsidP="005C675F">
            <w:pPr>
              <w:pStyle w:val="TableTextRight"/>
              <w:jc w:val="center"/>
            </w:pPr>
            <w:r w:rsidRPr="00991846">
              <w:t>-36.99</w:t>
            </w:r>
          </w:p>
        </w:tc>
        <w:tc>
          <w:tcPr>
            <w:tcW w:w="2015" w:type="dxa"/>
            <w:vAlign w:val="bottom"/>
          </w:tcPr>
          <w:p w14:paraId="4BABAABD" w14:textId="77777777" w:rsidR="00E90F0F" w:rsidRPr="00452EA3" w:rsidRDefault="00E90F0F" w:rsidP="005C675F">
            <w:pPr>
              <w:pStyle w:val="TableTextRight"/>
              <w:jc w:val="center"/>
            </w:pPr>
            <w:r w:rsidRPr="00452EA3">
              <w:t>-39.20</w:t>
            </w:r>
          </w:p>
        </w:tc>
        <w:tc>
          <w:tcPr>
            <w:tcW w:w="1211" w:type="dxa"/>
            <w:vAlign w:val="bottom"/>
          </w:tcPr>
          <w:p w14:paraId="13C1F88B" w14:textId="77777777" w:rsidR="00E90F0F" w:rsidRPr="00885086" w:rsidRDefault="00E90F0F" w:rsidP="005C675F">
            <w:pPr>
              <w:pStyle w:val="TableTextRight"/>
              <w:jc w:val="center"/>
            </w:pPr>
            <w:r w:rsidRPr="00885086">
              <w:t>-2.21</w:t>
            </w:r>
          </w:p>
        </w:tc>
      </w:tr>
      <w:tr w:rsidR="00E90F0F" w14:paraId="275E0BD6"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3088BCB9" w14:textId="77777777" w:rsidR="00E90F0F" w:rsidRDefault="00E90F0F" w:rsidP="005C675F">
            <w:pPr>
              <w:pStyle w:val="TableText"/>
            </w:pPr>
          </w:p>
        </w:tc>
        <w:tc>
          <w:tcPr>
            <w:tcW w:w="2910" w:type="dxa"/>
          </w:tcPr>
          <w:p w14:paraId="08BCDF46" w14:textId="77777777" w:rsidR="00E90F0F" w:rsidRDefault="00E90F0F" w:rsidP="005C675F">
            <w:pPr>
              <w:pStyle w:val="TableText"/>
            </w:pPr>
            <w:r>
              <w:t>Licensed extractions</w:t>
            </w:r>
          </w:p>
        </w:tc>
        <w:tc>
          <w:tcPr>
            <w:tcW w:w="859" w:type="dxa"/>
          </w:tcPr>
          <w:p w14:paraId="50CE40A4" w14:textId="77777777" w:rsidR="00E90F0F" w:rsidRDefault="00E90F0F" w:rsidP="005C675F">
            <w:pPr>
              <w:pStyle w:val="TableTextRight"/>
              <w:jc w:val="center"/>
            </w:pPr>
            <w:r>
              <w:t>%</w:t>
            </w:r>
          </w:p>
        </w:tc>
        <w:tc>
          <w:tcPr>
            <w:tcW w:w="1499" w:type="dxa"/>
            <w:vAlign w:val="bottom"/>
          </w:tcPr>
          <w:p w14:paraId="1392C6F9" w14:textId="77777777" w:rsidR="00E90F0F" w:rsidRPr="00991846" w:rsidRDefault="00E90F0F" w:rsidP="005C675F">
            <w:pPr>
              <w:pStyle w:val="TableTextRight"/>
              <w:jc w:val="center"/>
            </w:pPr>
            <w:r w:rsidRPr="00991846">
              <w:t>57.73</w:t>
            </w:r>
          </w:p>
        </w:tc>
        <w:tc>
          <w:tcPr>
            <w:tcW w:w="2015" w:type="dxa"/>
            <w:vAlign w:val="bottom"/>
          </w:tcPr>
          <w:p w14:paraId="00E7E772" w14:textId="77777777" w:rsidR="00E90F0F" w:rsidRPr="00452EA3" w:rsidRDefault="00E90F0F" w:rsidP="005C675F">
            <w:pPr>
              <w:pStyle w:val="TableTextRight"/>
              <w:jc w:val="center"/>
            </w:pPr>
            <w:r w:rsidRPr="00452EA3">
              <w:t>194.88</w:t>
            </w:r>
          </w:p>
        </w:tc>
        <w:tc>
          <w:tcPr>
            <w:tcW w:w="1211" w:type="dxa"/>
            <w:vAlign w:val="bottom"/>
          </w:tcPr>
          <w:p w14:paraId="5BA6C19A" w14:textId="77777777" w:rsidR="00E90F0F" w:rsidRPr="00885086" w:rsidRDefault="00E90F0F" w:rsidP="005C675F">
            <w:pPr>
              <w:pStyle w:val="TableTextRight"/>
              <w:jc w:val="center"/>
            </w:pPr>
            <w:r w:rsidRPr="00885086">
              <w:t>137.15</w:t>
            </w:r>
          </w:p>
        </w:tc>
      </w:tr>
      <w:tr w:rsidR="00E90F0F" w14:paraId="364A373B"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5DF8DC58" w14:textId="77777777" w:rsidR="00E90F0F" w:rsidRDefault="00E90F0F" w:rsidP="005C675F">
            <w:pPr>
              <w:pStyle w:val="TableText"/>
            </w:pPr>
          </w:p>
        </w:tc>
        <w:tc>
          <w:tcPr>
            <w:tcW w:w="2910" w:type="dxa"/>
          </w:tcPr>
          <w:p w14:paraId="2F2A0060" w14:textId="77777777" w:rsidR="00E90F0F" w:rsidRDefault="00E90F0F" w:rsidP="005C675F">
            <w:pPr>
              <w:pStyle w:val="TableText"/>
            </w:pPr>
            <w:r>
              <w:t>Change in storage</w:t>
            </w:r>
          </w:p>
        </w:tc>
        <w:tc>
          <w:tcPr>
            <w:tcW w:w="859" w:type="dxa"/>
          </w:tcPr>
          <w:p w14:paraId="795D25A2" w14:textId="77777777" w:rsidR="00E90F0F" w:rsidRDefault="00E90F0F" w:rsidP="005C675F">
            <w:pPr>
              <w:pStyle w:val="TableTextRight"/>
              <w:jc w:val="center"/>
            </w:pPr>
            <w:r>
              <w:t>%</w:t>
            </w:r>
          </w:p>
        </w:tc>
        <w:tc>
          <w:tcPr>
            <w:tcW w:w="1499" w:type="dxa"/>
            <w:vAlign w:val="bottom"/>
          </w:tcPr>
          <w:p w14:paraId="0579B1FD" w14:textId="77777777" w:rsidR="00E90F0F" w:rsidRPr="00991846" w:rsidRDefault="00E90F0F" w:rsidP="005C675F">
            <w:pPr>
              <w:pStyle w:val="TableTextRight"/>
              <w:jc w:val="center"/>
            </w:pPr>
            <w:r w:rsidRPr="00991846">
              <w:t>-87.92</w:t>
            </w:r>
          </w:p>
        </w:tc>
        <w:tc>
          <w:tcPr>
            <w:tcW w:w="2015" w:type="dxa"/>
            <w:vAlign w:val="bottom"/>
          </w:tcPr>
          <w:p w14:paraId="28ADED63" w14:textId="77777777" w:rsidR="00E90F0F" w:rsidRPr="00452EA3" w:rsidRDefault="00E90F0F" w:rsidP="005C675F">
            <w:pPr>
              <w:pStyle w:val="TableTextRight"/>
              <w:jc w:val="center"/>
            </w:pPr>
            <w:r w:rsidRPr="00452EA3">
              <w:t>-84.43</w:t>
            </w:r>
          </w:p>
        </w:tc>
        <w:tc>
          <w:tcPr>
            <w:tcW w:w="1211" w:type="dxa"/>
            <w:vAlign w:val="bottom"/>
          </w:tcPr>
          <w:p w14:paraId="3378A477" w14:textId="77777777" w:rsidR="00E90F0F" w:rsidRPr="00885086" w:rsidRDefault="00E90F0F" w:rsidP="005C675F">
            <w:pPr>
              <w:pStyle w:val="TableTextRight"/>
              <w:jc w:val="center"/>
            </w:pPr>
            <w:r w:rsidRPr="00885086">
              <w:t>3.49</w:t>
            </w:r>
          </w:p>
        </w:tc>
      </w:tr>
    </w:tbl>
    <w:p w14:paraId="1EA02549" w14:textId="5D75C6BA" w:rsidR="00E90F0F" w:rsidRDefault="00E90F0F" w:rsidP="00670455">
      <w:pPr>
        <w:pStyle w:val="Heading4"/>
        <w:spacing w:before="480"/>
      </w:pPr>
      <w:bookmarkStart w:id="93" w:name="_Toc444672858"/>
      <w:bookmarkStart w:id="94" w:name="_Toc483922626"/>
      <w:r>
        <w:t>Reporting unit #3</w:t>
      </w:r>
      <w:r w:rsidRPr="004D751C">
        <w:t xml:space="preserve"> </w:t>
      </w:r>
      <w:r w:rsidR="009F3BEB">
        <w:rPr>
          <w:rFonts w:ascii="Engravers MT" w:hAnsi="Engravers MT"/>
        </w:rPr>
        <w:t>–</w:t>
      </w:r>
      <w:r>
        <w:t xml:space="preserve"> The La</w:t>
      </w:r>
      <w:r w:rsidR="009F3BEB">
        <w:t xml:space="preserve">trobe </w:t>
      </w:r>
      <w:r>
        <w:t>River</w:t>
      </w:r>
      <w:bookmarkEnd w:id="93"/>
      <w:bookmarkEnd w:id="94"/>
    </w:p>
    <w:p w14:paraId="00C31AEB" w14:textId="0835A010" w:rsidR="00E90F0F" w:rsidRDefault="00E90F0F" w:rsidP="00E90F0F">
      <w:pPr>
        <w:pStyle w:val="BodyText"/>
      </w:pPr>
      <w:r w:rsidRPr="00AE429D">
        <w:t xml:space="preserve">The impact of the CRDP on </w:t>
      </w:r>
      <w:r w:rsidR="009F3BEB" w:rsidRPr="00AE429D">
        <w:t xml:space="preserve">the Latrobe </w:t>
      </w:r>
      <w:r w:rsidRPr="00AE429D">
        <w:t>River streamflow was evaluated by consideration of the change in surface water inflows and baseflow contributions</w:t>
      </w:r>
      <w:r w:rsidR="00CE3532" w:rsidRPr="00AE429D">
        <w:t xml:space="preserve">. </w:t>
      </w:r>
      <w:r w:rsidRPr="00AE429D">
        <w:t>Water balances for the region defined by a 100</w:t>
      </w:r>
      <w:r w:rsidR="009F3BEB" w:rsidRPr="00AE429D">
        <w:t xml:space="preserve"> m </w:t>
      </w:r>
      <w:r w:rsidRPr="00AE429D">
        <w:t xml:space="preserve">buffer either side of the </w:t>
      </w:r>
      <w:r w:rsidR="009F3BEB" w:rsidRPr="00AE429D">
        <w:t xml:space="preserve">Latrobe </w:t>
      </w:r>
      <w:r w:rsidRPr="00AE429D">
        <w:t xml:space="preserve">River are summarised in </w:t>
      </w:r>
      <w:r w:rsidRPr="00AE429D">
        <w:fldChar w:fldCharType="begin"/>
      </w:r>
      <w:r w:rsidRPr="00AE429D">
        <w:instrText xml:space="preserve"> REF _Ref444671494 \h </w:instrText>
      </w:r>
      <w:r w:rsidR="00AE429D" w:rsidRPr="00AE429D">
        <w:instrText xml:space="preserve"> \* MERGEFORMAT </w:instrText>
      </w:r>
      <w:r w:rsidRPr="00AE429D">
        <w:fldChar w:fldCharType="separate"/>
      </w:r>
      <w:r w:rsidR="00F463DD">
        <w:t>Table 19</w:t>
      </w:r>
      <w:r w:rsidRPr="00AE429D">
        <w:fldChar w:fldCharType="end"/>
      </w:r>
      <w:r w:rsidRPr="00AE429D">
        <w:t xml:space="preserve"> for 2013 to 2042, </w:t>
      </w:r>
      <w:r w:rsidRPr="00AE429D">
        <w:fldChar w:fldCharType="begin"/>
      </w:r>
      <w:r w:rsidRPr="00AE429D">
        <w:instrText xml:space="preserve"> REF _Ref444671505 \h </w:instrText>
      </w:r>
      <w:r w:rsidR="00AE429D" w:rsidRPr="00AE429D">
        <w:instrText xml:space="preserve"> \* MERGEFORMAT </w:instrText>
      </w:r>
      <w:r w:rsidRPr="00AE429D">
        <w:fldChar w:fldCharType="separate"/>
      </w:r>
      <w:r w:rsidR="00F463DD">
        <w:t>Table 20</w:t>
      </w:r>
      <w:r w:rsidRPr="00AE429D">
        <w:fldChar w:fldCharType="end"/>
      </w:r>
      <w:r w:rsidRPr="00AE429D">
        <w:t xml:space="preserve"> for 2043 to 2072 and </w:t>
      </w:r>
      <w:r w:rsidR="00F264DB">
        <w:fldChar w:fldCharType="begin"/>
      </w:r>
      <w:r w:rsidR="00F264DB">
        <w:instrText xml:space="preserve"> REF _Ref510006962 \h </w:instrText>
      </w:r>
      <w:r w:rsidR="00F264DB">
        <w:fldChar w:fldCharType="separate"/>
      </w:r>
      <w:r w:rsidR="00F463DD">
        <w:t xml:space="preserve">Table </w:t>
      </w:r>
      <w:r w:rsidR="00F463DD">
        <w:rPr>
          <w:noProof/>
        </w:rPr>
        <w:t>21</w:t>
      </w:r>
      <w:r w:rsidR="00F264DB">
        <w:fldChar w:fldCharType="end"/>
      </w:r>
      <w:r w:rsidR="00AE429D">
        <w:t xml:space="preserve"> </w:t>
      </w:r>
      <w:r w:rsidRPr="00AE429D">
        <w:t>for 2073 to 2102</w:t>
      </w:r>
      <w:r w:rsidR="00CE3532" w:rsidRPr="00AE429D">
        <w:t xml:space="preserve">. </w:t>
      </w:r>
      <w:r w:rsidRPr="00AE429D">
        <w:t xml:space="preserve">The corresponding spatially averaged mm/year water balances are presented in </w:t>
      </w:r>
      <w:r w:rsidRPr="00AE429D">
        <w:fldChar w:fldCharType="begin"/>
      </w:r>
      <w:r w:rsidRPr="00AE429D">
        <w:instrText xml:space="preserve"> REF _Ref441153689 \h </w:instrText>
      </w:r>
      <w:r w:rsidR="00AE429D" w:rsidRPr="00AE429D">
        <w:instrText xml:space="preserve"> \* MERGEFORMAT </w:instrText>
      </w:r>
      <w:r w:rsidRPr="00AE429D">
        <w:fldChar w:fldCharType="separate"/>
      </w:r>
      <w:r w:rsidR="00F463DD">
        <w:t>Table 4</w:t>
      </w:r>
      <w:r w:rsidRPr="00AE429D">
        <w:fldChar w:fldCharType="end"/>
      </w:r>
      <w:r w:rsidR="009F3BEB" w:rsidRPr="00AE429D">
        <w:t xml:space="preserve"> and </w:t>
      </w:r>
      <w:r w:rsidR="006A0940">
        <w:fldChar w:fldCharType="begin"/>
      </w:r>
      <w:r w:rsidR="006A0940">
        <w:instrText xml:space="preserve"> REF _Ref510006984 \h </w:instrText>
      </w:r>
      <w:r w:rsidR="006A0940">
        <w:fldChar w:fldCharType="separate"/>
      </w:r>
      <w:r w:rsidR="00F463DD">
        <w:t xml:space="preserve">Table </w:t>
      </w:r>
      <w:r w:rsidR="00F463DD">
        <w:rPr>
          <w:noProof/>
        </w:rPr>
        <w:t>22</w:t>
      </w:r>
      <w:r w:rsidR="006A0940">
        <w:fldChar w:fldCharType="end"/>
      </w:r>
      <w:r w:rsidRPr="00AE429D">
        <w:t xml:space="preserve"> for 2013 to 2042, </w:t>
      </w:r>
      <w:r w:rsidR="006A0940">
        <w:fldChar w:fldCharType="begin"/>
      </w:r>
      <w:r w:rsidR="006A0940">
        <w:instrText xml:space="preserve"> REF _Ref510007002 \h </w:instrText>
      </w:r>
      <w:r w:rsidR="006A0940">
        <w:fldChar w:fldCharType="separate"/>
      </w:r>
      <w:r w:rsidR="00F463DD">
        <w:t xml:space="preserve">Table </w:t>
      </w:r>
      <w:r w:rsidR="00F463DD">
        <w:rPr>
          <w:noProof/>
        </w:rPr>
        <w:t>23</w:t>
      </w:r>
      <w:r w:rsidR="006A0940">
        <w:fldChar w:fldCharType="end"/>
      </w:r>
      <w:r w:rsidR="00AE429D">
        <w:t xml:space="preserve"> </w:t>
      </w:r>
      <w:r>
        <w:t xml:space="preserve">for 2043 to 2072 and </w:t>
      </w:r>
      <w:r>
        <w:fldChar w:fldCharType="begin"/>
      </w:r>
      <w:r>
        <w:instrText xml:space="preserve"> REF _Ref444672936 \h </w:instrText>
      </w:r>
      <w:r>
        <w:fldChar w:fldCharType="separate"/>
      </w:r>
      <w:r w:rsidR="00F463DD">
        <w:t xml:space="preserve">Table </w:t>
      </w:r>
      <w:r w:rsidR="00F463DD">
        <w:rPr>
          <w:noProof/>
        </w:rPr>
        <w:t>24</w:t>
      </w:r>
      <w:r>
        <w:fldChar w:fldCharType="end"/>
      </w:r>
      <w:r>
        <w:t xml:space="preserve"> for 2073 to 2102</w:t>
      </w:r>
      <w:r w:rsidR="00CE3532">
        <w:t xml:space="preserve">. </w:t>
      </w:r>
      <w:r>
        <w:t>As a comparison to the calibration period</w:t>
      </w:r>
      <w:r w:rsidR="009F3BEB">
        <w:t>,</w:t>
      </w:r>
      <w:r>
        <w:t xml:space="preserve"> the percentage change in volumetric water balance components relative to the average 1983 to 2012 conditions are summarised in </w:t>
      </w:r>
      <w:r>
        <w:fldChar w:fldCharType="begin"/>
      </w:r>
      <w:r>
        <w:instrText xml:space="preserve"> REF _Ref444670299 \h </w:instrText>
      </w:r>
      <w:r w:rsidR="00AE429D">
        <w:instrText xml:space="preserve"> \* MERGEFORMAT </w:instrText>
      </w:r>
      <w:r>
        <w:fldChar w:fldCharType="separate"/>
      </w:r>
      <w:r w:rsidR="00F463DD">
        <w:t>Table 7</w:t>
      </w:r>
      <w:r>
        <w:fldChar w:fldCharType="end"/>
      </w:r>
      <w:r w:rsidR="009F3BEB">
        <w:t xml:space="preserve"> and </w:t>
      </w:r>
      <w:r w:rsidR="00AD426B">
        <w:fldChar w:fldCharType="begin"/>
      </w:r>
      <w:r w:rsidR="00AD426B">
        <w:instrText xml:space="preserve"> REF _Ref510007030 \h </w:instrText>
      </w:r>
      <w:r w:rsidR="00AD426B">
        <w:fldChar w:fldCharType="separate"/>
      </w:r>
      <w:r w:rsidR="00F463DD">
        <w:t xml:space="preserve">Table </w:t>
      </w:r>
      <w:r w:rsidR="00F463DD">
        <w:rPr>
          <w:noProof/>
        </w:rPr>
        <w:t>25</w:t>
      </w:r>
      <w:r w:rsidR="00AD426B">
        <w:fldChar w:fldCharType="end"/>
      </w:r>
      <w:r w:rsidRPr="00AE429D">
        <w:t xml:space="preserve"> for 2013 to 2042, </w:t>
      </w:r>
      <w:r w:rsidR="00AD426B">
        <w:fldChar w:fldCharType="begin"/>
      </w:r>
      <w:r w:rsidR="00AD426B">
        <w:instrText xml:space="preserve"> REF _Ref510007052 \h </w:instrText>
      </w:r>
      <w:r w:rsidR="00AD426B">
        <w:fldChar w:fldCharType="separate"/>
      </w:r>
      <w:r w:rsidR="00F463DD">
        <w:t xml:space="preserve">Table </w:t>
      </w:r>
      <w:r w:rsidR="00F463DD">
        <w:rPr>
          <w:noProof/>
        </w:rPr>
        <w:t>26</w:t>
      </w:r>
      <w:r w:rsidR="00AD426B">
        <w:fldChar w:fldCharType="end"/>
      </w:r>
      <w:r w:rsidR="00AD426B">
        <w:t xml:space="preserve"> </w:t>
      </w:r>
      <w:r w:rsidRPr="00AE429D">
        <w:t xml:space="preserve">for 2043 to 2072 and </w:t>
      </w:r>
      <w:r w:rsidR="00542CB9">
        <w:fldChar w:fldCharType="begin"/>
      </w:r>
      <w:r w:rsidR="00542CB9">
        <w:instrText xml:space="preserve"> REF _Ref510007770 \h </w:instrText>
      </w:r>
      <w:r w:rsidR="00542CB9">
        <w:fldChar w:fldCharType="separate"/>
      </w:r>
      <w:r w:rsidR="00F463DD">
        <w:t xml:space="preserve">Table </w:t>
      </w:r>
      <w:r w:rsidR="00F463DD">
        <w:rPr>
          <w:noProof/>
        </w:rPr>
        <w:t>27</w:t>
      </w:r>
      <w:r w:rsidR="00542CB9">
        <w:fldChar w:fldCharType="end"/>
      </w:r>
      <w:r>
        <w:t xml:space="preserve"> for 2073 to 2102.</w:t>
      </w:r>
    </w:p>
    <w:p w14:paraId="57EC6217" w14:textId="7B92C988" w:rsidR="00E90F0F" w:rsidRDefault="00E90F0F" w:rsidP="00E90F0F">
      <w:pPr>
        <w:pStyle w:val="Caption"/>
      </w:pPr>
      <w:bookmarkStart w:id="95" w:name="_Ref444671494"/>
      <w:bookmarkStart w:id="96" w:name="_Toc444675056"/>
      <w:bookmarkStart w:id="97" w:name="_Toc483861651"/>
      <w:r>
        <w:t xml:space="preserve">Table </w:t>
      </w:r>
      <w:r w:rsidR="002D6056">
        <w:fldChar w:fldCharType="begin"/>
      </w:r>
      <w:r w:rsidR="002D6056">
        <w:instrText xml:space="preserve"> SEQ Table \* ARABIC </w:instrText>
      </w:r>
      <w:r w:rsidR="002D6056">
        <w:fldChar w:fldCharType="separate"/>
      </w:r>
      <w:r w:rsidR="00F463DD">
        <w:rPr>
          <w:noProof/>
        </w:rPr>
        <w:t>19</w:t>
      </w:r>
      <w:r w:rsidR="002D6056">
        <w:rPr>
          <w:noProof/>
        </w:rPr>
        <w:fldChar w:fldCharType="end"/>
      </w:r>
      <w:bookmarkEnd w:id="95"/>
      <w:r>
        <w:t xml:space="preserve"> </w:t>
      </w:r>
      <w:r w:rsidR="009F3BEB">
        <w:tab/>
      </w:r>
      <w:r>
        <w:t xml:space="preserve">Water balance (GL/yr) in the </w:t>
      </w:r>
      <w:r w:rsidR="009F3BEB">
        <w:t xml:space="preserve">Latrobe </w:t>
      </w:r>
      <w:r>
        <w:t>River region for 2013 to 2042</w:t>
      </w:r>
      <w:bookmarkEnd w:id="96"/>
      <w:bookmarkEnd w:id="97"/>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79E20782"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227BF974" w14:textId="77777777" w:rsidR="00E90F0F" w:rsidRPr="008365D4" w:rsidRDefault="00E90F0F" w:rsidP="005C675F">
            <w:pPr>
              <w:pStyle w:val="TableHeading"/>
            </w:pPr>
          </w:p>
        </w:tc>
        <w:tc>
          <w:tcPr>
            <w:tcW w:w="2835" w:type="dxa"/>
          </w:tcPr>
          <w:p w14:paraId="091DA811" w14:textId="77777777" w:rsidR="00E90F0F" w:rsidRPr="00974617" w:rsidRDefault="00E90F0F" w:rsidP="005C675F">
            <w:pPr>
              <w:pStyle w:val="TableHeading"/>
            </w:pPr>
            <w:r w:rsidRPr="00F476F5">
              <w:t>Water balance term</w:t>
            </w:r>
          </w:p>
        </w:tc>
        <w:tc>
          <w:tcPr>
            <w:tcW w:w="788" w:type="dxa"/>
          </w:tcPr>
          <w:p w14:paraId="51C54E3F" w14:textId="77777777" w:rsidR="00E90F0F" w:rsidRPr="00974617" w:rsidRDefault="00E90F0F" w:rsidP="005C675F">
            <w:pPr>
              <w:pStyle w:val="TableHeadingCentred"/>
            </w:pPr>
            <w:r w:rsidRPr="00F476F5">
              <w:t>Units</w:t>
            </w:r>
          </w:p>
        </w:tc>
        <w:tc>
          <w:tcPr>
            <w:tcW w:w="1480" w:type="dxa"/>
          </w:tcPr>
          <w:p w14:paraId="195797F6" w14:textId="77777777" w:rsidR="00E90F0F" w:rsidRPr="00974617" w:rsidRDefault="00E90F0F" w:rsidP="005C675F">
            <w:pPr>
              <w:pStyle w:val="TableHeadingCentred"/>
            </w:pPr>
            <w:r w:rsidRPr="00F476F5">
              <w:t>Under the baseline</w:t>
            </w:r>
          </w:p>
        </w:tc>
        <w:tc>
          <w:tcPr>
            <w:tcW w:w="2126" w:type="dxa"/>
          </w:tcPr>
          <w:p w14:paraId="506D805F" w14:textId="77777777" w:rsidR="00E90F0F" w:rsidRPr="00974617" w:rsidRDefault="00E90F0F" w:rsidP="005C675F">
            <w:pPr>
              <w:pStyle w:val="TableHeadingCentred"/>
            </w:pPr>
            <w:r w:rsidRPr="00F476F5">
              <w:t>Under the coal resource development pathway</w:t>
            </w:r>
          </w:p>
        </w:tc>
        <w:tc>
          <w:tcPr>
            <w:tcW w:w="1076" w:type="dxa"/>
          </w:tcPr>
          <w:p w14:paraId="13E2ABB5" w14:textId="77777777" w:rsidR="00E90F0F" w:rsidRPr="00974617" w:rsidRDefault="00E90F0F" w:rsidP="005C675F">
            <w:pPr>
              <w:pStyle w:val="TableHeadingCentred"/>
            </w:pPr>
            <w:r w:rsidRPr="00F476F5">
              <w:t>Difference</w:t>
            </w:r>
          </w:p>
        </w:tc>
      </w:tr>
      <w:tr w:rsidR="00E90F0F" w14:paraId="008A749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6F46EE60" w14:textId="77777777" w:rsidR="00E90F0F" w:rsidRDefault="00E90F0F" w:rsidP="005C675F">
            <w:pPr>
              <w:pStyle w:val="TableText"/>
            </w:pPr>
            <w:r>
              <w:t>Surface water</w:t>
            </w:r>
          </w:p>
        </w:tc>
        <w:tc>
          <w:tcPr>
            <w:tcW w:w="2835" w:type="dxa"/>
          </w:tcPr>
          <w:p w14:paraId="0F33C54D" w14:textId="77777777" w:rsidR="00E90F0F" w:rsidRDefault="00E90F0F" w:rsidP="005C675F">
            <w:pPr>
              <w:pStyle w:val="TableText"/>
            </w:pPr>
            <w:r>
              <w:t>Rainfall</w:t>
            </w:r>
          </w:p>
        </w:tc>
        <w:tc>
          <w:tcPr>
            <w:tcW w:w="788" w:type="dxa"/>
          </w:tcPr>
          <w:p w14:paraId="5024C827" w14:textId="77777777" w:rsidR="00E90F0F" w:rsidRDefault="00E90F0F" w:rsidP="005C675F">
            <w:pPr>
              <w:pStyle w:val="TableTextRight"/>
              <w:jc w:val="center"/>
            </w:pPr>
            <w:r>
              <w:t>GL/yr</w:t>
            </w:r>
          </w:p>
        </w:tc>
        <w:tc>
          <w:tcPr>
            <w:tcW w:w="1480" w:type="dxa"/>
          </w:tcPr>
          <w:p w14:paraId="2E1F6E50" w14:textId="77777777" w:rsidR="00E90F0F" w:rsidRPr="003523F3" w:rsidRDefault="00E90F0F" w:rsidP="005C675F">
            <w:pPr>
              <w:pStyle w:val="TableTextRight"/>
            </w:pPr>
            <w:r>
              <w:t>104.89</w:t>
            </w:r>
          </w:p>
        </w:tc>
        <w:tc>
          <w:tcPr>
            <w:tcW w:w="2126" w:type="dxa"/>
          </w:tcPr>
          <w:p w14:paraId="06D7CD5B" w14:textId="77777777" w:rsidR="00E90F0F" w:rsidRPr="003523F3" w:rsidRDefault="00E90F0F" w:rsidP="005C675F">
            <w:pPr>
              <w:pStyle w:val="TableTextRight"/>
            </w:pPr>
            <w:r>
              <w:t>104.89</w:t>
            </w:r>
          </w:p>
        </w:tc>
        <w:tc>
          <w:tcPr>
            <w:tcW w:w="1076" w:type="dxa"/>
          </w:tcPr>
          <w:p w14:paraId="1FEDCAD1" w14:textId="77777777" w:rsidR="00E90F0F" w:rsidRDefault="00E90F0F" w:rsidP="005C675F">
            <w:pPr>
              <w:pStyle w:val="TableTextRight"/>
            </w:pPr>
            <w:r>
              <w:t>0</w:t>
            </w:r>
          </w:p>
        </w:tc>
      </w:tr>
      <w:tr w:rsidR="00E90F0F" w14:paraId="5E9B0BC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AA79554" w14:textId="77777777" w:rsidR="00E90F0F" w:rsidRDefault="00E90F0F" w:rsidP="005C675F">
            <w:pPr>
              <w:pStyle w:val="TableText"/>
            </w:pPr>
          </w:p>
        </w:tc>
        <w:tc>
          <w:tcPr>
            <w:tcW w:w="2835" w:type="dxa"/>
          </w:tcPr>
          <w:p w14:paraId="6A189480" w14:textId="77777777" w:rsidR="00E90F0F" w:rsidRDefault="00E90F0F" w:rsidP="005C675F">
            <w:pPr>
              <w:pStyle w:val="TableText"/>
            </w:pPr>
            <w:r>
              <w:t>Evapotranspiration</w:t>
            </w:r>
          </w:p>
        </w:tc>
        <w:tc>
          <w:tcPr>
            <w:tcW w:w="788" w:type="dxa"/>
          </w:tcPr>
          <w:p w14:paraId="4C05E7C3" w14:textId="77777777" w:rsidR="00E90F0F" w:rsidRDefault="00E90F0F" w:rsidP="005C675F">
            <w:pPr>
              <w:pStyle w:val="TableTextRight"/>
              <w:jc w:val="center"/>
            </w:pPr>
            <w:r>
              <w:t>GL/yr</w:t>
            </w:r>
          </w:p>
        </w:tc>
        <w:tc>
          <w:tcPr>
            <w:tcW w:w="1480" w:type="dxa"/>
          </w:tcPr>
          <w:p w14:paraId="199907F2" w14:textId="77777777" w:rsidR="00E90F0F" w:rsidRPr="003523F3" w:rsidRDefault="00E90F0F" w:rsidP="005C675F">
            <w:pPr>
              <w:pStyle w:val="TableTextRight"/>
            </w:pPr>
            <w:r>
              <w:t>79.72</w:t>
            </w:r>
          </w:p>
        </w:tc>
        <w:tc>
          <w:tcPr>
            <w:tcW w:w="2126" w:type="dxa"/>
          </w:tcPr>
          <w:p w14:paraId="1ED29C2B" w14:textId="77777777" w:rsidR="00E90F0F" w:rsidRPr="003523F3" w:rsidRDefault="00E90F0F" w:rsidP="005C675F">
            <w:pPr>
              <w:pStyle w:val="TableTextRight"/>
            </w:pPr>
            <w:r>
              <w:t>79.72</w:t>
            </w:r>
          </w:p>
        </w:tc>
        <w:tc>
          <w:tcPr>
            <w:tcW w:w="1076" w:type="dxa"/>
          </w:tcPr>
          <w:p w14:paraId="10BDDB84" w14:textId="77777777" w:rsidR="00E90F0F" w:rsidRDefault="00E90F0F" w:rsidP="005C675F">
            <w:pPr>
              <w:pStyle w:val="TableTextRight"/>
            </w:pPr>
            <w:r>
              <w:t>0</w:t>
            </w:r>
          </w:p>
        </w:tc>
      </w:tr>
      <w:tr w:rsidR="00E90F0F" w14:paraId="179AFA6B"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D1FAD4D" w14:textId="77777777" w:rsidR="00E90F0F" w:rsidRDefault="00E90F0F" w:rsidP="005C675F">
            <w:pPr>
              <w:pStyle w:val="TableText"/>
            </w:pPr>
          </w:p>
        </w:tc>
        <w:tc>
          <w:tcPr>
            <w:tcW w:w="2835" w:type="dxa"/>
          </w:tcPr>
          <w:p w14:paraId="43486546" w14:textId="77777777" w:rsidR="00E90F0F" w:rsidRDefault="00E90F0F" w:rsidP="005C675F">
            <w:pPr>
              <w:pStyle w:val="TableText"/>
            </w:pPr>
            <w:r>
              <w:t>Surface water inflow</w:t>
            </w:r>
          </w:p>
        </w:tc>
        <w:tc>
          <w:tcPr>
            <w:tcW w:w="788" w:type="dxa"/>
          </w:tcPr>
          <w:p w14:paraId="4B620379" w14:textId="77777777" w:rsidR="00E90F0F" w:rsidRDefault="00E90F0F" w:rsidP="005C675F">
            <w:pPr>
              <w:pStyle w:val="TableTextRight"/>
              <w:jc w:val="center"/>
            </w:pPr>
            <w:r>
              <w:t>GL/yr</w:t>
            </w:r>
          </w:p>
        </w:tc>
        <w:tc>
          <w:tcPr>
            <w:tcW w:w="1480" w:type="dxa"/>
          </w:tcPr>
          <w:p w14:paraId="0A2C1905" w14:textId="77777777" w:rsidR="00E90F0F" w:rsidRPr="003523F3" w:rsidRDefault="00E90F0F" w:rsidP="005C675F">
            <w:pPr>
              <w:pStyle w:val="TableTextRight"/>
            </w:pPr>
            <w:r>
              <w:t>15.07</w:t>
            </w:r>
          </w:p>
        </w:tc>
        <w:tc>
          <w:tcPr>
            <w:tcW w:w="2126" w:type="dxa"/>
          </w:tcPr>
          <w:p w14:paraId="58C8830C" w14:textId="77777777" w:rsidR="00E90F0F" w:rsidRPr="003523F3" w:rsidRDefault="00E90F0F" w:rsidP="005C675F">
            <w:pPr>
              <w:pStyle w:val="TableTextRight"/>
            </w:pPr>
            <w:r>
              <w:t>15.07</w:t>
            </w:r>
          </w:p>
        </w:tc>
        <w:tc>
          <w:tcPr>
            <w:tcW w:w="1076" w:type="dxa"/>
          </w:tcPr>
          <w:p w14:paraId="1F583FF9" w14:textId="77777777" w:rsidR="00E90F0F" w:rsidRDefault="00E90F0F" w:rsidP="005C675F">
            <w:pPr>
              <w:pStyle w:val="TableTextRight"/>
            </w:pPr>
            <w:r>
              <w:t>0</w:t>
            </w:r>
          </w:p>
        </w:tc>
      </w:tr>
      <w:tr w:rsidR="00E90F0F" w14:paraId="1154800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2F858EDF" w14:textId="77777777" w:rsidR="00E90F0F" w:rsidRDefault="00E90F0F" w:rsidP="005C675F">
            <w:pPr>
              <w:pStyle w:val="TableText"/>
            </w:pPr>
            <w:r>
              <w:t>Groundwater</w:t>
            </w:r>
          </w:p>
        </w:tc>
        <w:tc>
          <w:tcPr>
            <w:tcW w:w="2835" w:type="dxa"/>
          </w:tcPr>
          <w:p w14:paraId="31C6DD1A" w14:textId="77777777" w:rsidR="00E90F0F" w:rsidRDefault="00E90F0F" w:rsidP="005C675F">
            <w:pPr>
              <w:pStyle w:val="TableText"/>
            </w:pPr>
            <w:r>
              <w:t>Recharge</w:t>
            </w:r>
          </w:p>
        </w:tc>
        <w:tc>
          <w:tcPr>
            <w:tcW w:w="788" w:type="dxa"/>
          </w:tcPr>
          <w:p w14:paraId="351CEAFD" w14:textId="77777777" w:rsidR="00E90F0F" w:rsidRDefault="00E90F0F" w:rsidP="005C675F">
            <w:pPr>
              <w:pStyle w:val="TableTextRight"/>
              <w:jc w:val="center"/>
            </w:pPr>
            <w:r>
              <w:t>GL/yr</w:t>
            </w:r>
          </w:p>
        </w:tc>
        <w:tc>
          <w:tcPr>
            <w:tcW w:w="1480" w:type="dxa"/>
            <w:vAlign w:val="bottom"/>
          </w:tcPr>
          <w:p w14:paraId="316FBCC2" w14:textId="77777777" w:rsidR="00E90F0F" w:rsidRPr="00E37CA1" w:rsidRDefault="00E90F0F" w:rsidP="005C675F">
            <w:pPr>
              <w:pStyle w:val="TableTextRight"/>
            </w:pPr>
            <w:r w:rsidRPr="00E37CA1">
              <w:t>8.</w:t>
            </w:r>
            <w:r>
              <w:t>82</w:t>
            </w:r>
          </w:p>
        </w:tc>
        <w:tc>
          <w:tcPr>
            <w:tcW w:w="2126" w:type="dxa"/>
            <w:vAlign w:val="bottom"/>
          </w:tcPr>
          <w:p w14:paraId="26A937F1" w14:textId="77777777" w:rsidR="00E90F0F" w:rsidRPr="00E37CA1" w:rsidRDefault="00E90F0F" w:rsidP="005C675F">
            <w:pPr>
              <w:pStyle w:val="TableTextRight"/>
            </w:pPr>
            <w:r w:rsidRPr="00E37CA1">
              <w:t>8.</w:t>
            </w:r>
            <w:r>
              <w:t>82</w:t>
            </w:r>
          </w:p>
        </w:tc>
        <w:tc>
          <w:tcPr>
            <w:tcW w:w="1076" w:type="dxa"/>
            <w:vAlign w:val="bottom"/>
          </w:tcPr>
          <w:p w14:paraId="44D3EDBF" w14:textId="77777777" w:rsidR="00E90F0F" w:rsidRPr="00E37CA1" w:rsidRDefault="00E90F0F" w:rsidP="005C675F">
            <w:pPr>
              <w:pStyle w:val="TableTextRight"/>
            </w:pPr>
            <w:r>
              <w:t>0</w:t>
            </w:r>
          </w:p>
        </w:tc>
      </w:tr>
      <w:tr w:rsidR="00E90F0F" w14:paraId="16ACECCB"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1C00C2A" w14:textId="77777777" w:rsidR="00E90F0F" w:rsidRDefault="00E90F0F" w:rsidP="005C675F">
            <w:pPr>
              <w:pStyle w:val="TableText"/>
            </w:pPr>
          </w:p>
        </w:tc>
        <w:tc>
          <w:tcPr>
            <w:tcW w:w="2835" w:type="dxa"/>
          </w:tcPr>
          <w:p w14:paraId="6F9FAAFB" w14:textId="77777777" w:rsidR="00E90F0F" w:rsidRDefault="00E90F0F" w:rsidP="005C675F">
            <w:pPr>
              <w:pStyle w:val="TableText"/>
            </w:pPr>
            <w:r>
              <w:t>Evapotranspiration</w:t>
            </w:r>
          </w:p>
        </w:tc>
        <w:tc>
          <w:tcPr>
            <w:tcW w:w="788" w:type="dxa"/>
          </w:tcPr>
          <w:p w14:paraId="5B6F459C" w14:textId="77777777" w:rsidR="00E90F0F" w:rsidRDefault="00E90F0F" w:rsidP="005C675F">
            <w:pPr>
              <w:pStyle w:val="TableTextRight"/>
              <w:jc w:val="center"/>
            </w:pPr>
            <w:r>
              <w:t>GL/yr</w:t>
            </w:r>
          </w:p>
        </w:tc>
        <w:tc>
          <w:tcPr>
            <w:tcW w:w="1480" w:type="dxa"/>
            <w:vAlign w:val="bottom"/>
          </w:tcPr>
          <w:p w14:paraId="56CE5733" w14:textId="77777777" w:rsidR="00E90F0F" w:rsidRPr="00E90B6C" w:rsidRDefault="00E90F0F" w:rsidP="005C675F">
            <w:pPr>
              <w:pStyle w:val="TableTextRight"/>
            </w:pPr>
            <w:r w:rsidRPr="00E90B6C">
              <w:t>-49.89</w:t>
            </w:r>
          </w:p>
        </w:tc>
        <w:tc>
          <w:tcPr>
            <w:tcW w:w="2126" w:type="dxa"/>
            <w:vAlign w:val="bottom"/>
          </w:tcPr>
          <w:p w14:paraId="44F41E16" w14:textId="77777777" w:rsidR="00E90F0F" w:rsidRPr="00E90B6C" w:rsidRDefault="00E90F0F" w:rsidP="005C675F">
            <w:pPr>
              <w:pStyle w:val="TableTextRight"/>
            </w:pPr>
            <w:r w:rsidRPr="00E90B6C">
              <w:t>-46.9</w:t>
            </w:r>
          </w:p>
        </w:tc>
        <w:tc>
          <w:tcPr>
            <w:tcW w:w="1076" w:type="dxa"/>
            <w:vAlign w:val="bottom"/>
          </w:tcPr>
          <w:p w14:paraId="643314AC" w14:textId="77777777" w:rsidR="00E90F0F" w:rsidRPr="00E90B6C" w:rsidRDefault="00E90F0F" w:rsidP="005C675F">
            <w:pPr>
              <w:pStyle w:val="TableTextRight"/>
            </w:pPr>
            <w:r>
              <w:t>-</w:t>
            </w:r>
            <w:r w:rsidRPr="00E90B6C">
              <w:t>2.99</w:t>
            </w:r>
          </w:p>
        </w:tc>
      </w:tr>
      <w:tr w:rsidR="00E90F0F" w14:paraId="1B8407C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304E737" w14:textId="77777777" w:rsidR="00E90F0F" w:rsidRDefault="00E90F0F" w:rsidP="005C675F">
            <w:pPr>
              <w:pStyle w:val="TableText"/>
            </w:pPr>
          </w:p>
        </w:tc>
        <w:tc>
          <w:tcPr>
            <w:tcW w:w="2835" w:type="dxa"/>
          </w:tcPr>
          <w:p w14:paraId="6E26D6AF" w14:textId="77777777" w:rsidR="00E90F0F" w:rsidRDefault="00E90F0F" w:rsidP="005C675F">
            <w:pPr>
              <w:pStyle w:val="TableText"/>
            </w:pPr>
            <w:r>
              <w:t>Baseflow (discharge to stream)</w:t>
            </w:r>
          </w:p>
        </w:tc>
        <w:tc>
          <w:tcPr>
            <w:tcW w:w="788" w:type="dxa"/>
          </w:tcPr>
          <w:p w14:paraId="6306F022" w14:textId="77777777" w:rsidR="00E90F0F" w:rsidRDefault="00E90F0F" w:rsidP="005C675F">
            <w:pPr>
              <w:pStyle w:val="TableTextRight"/>
              <w:jc w:val="center"/>
            </w:pPr>
            <w:r>
              <w:t>GL/yr</w:t>
            </w:r>
          </w:p>
        </w:tc>
        <w:tc>
          <w:tcPr>
            <w:tcW w:w="1480" w:type="dxa"/>
            <w:vAlign w:val="bottom"/>
          </w:tcPr>
          <w:p w14:paraId="1C374329" w14:textId="77777777" w:rsidR="00E90F0F" w:rsidRPr="00031A26" w:rsidRDefault="00E90F0F" w:rsidP="005C675F">
            <w:pPr>
              <w:pStyle w:val="TableTextRight"/>
            </w:pPr>
            <w:r w:rsidRPr="00031A26">
              <w:t>-11.32</w:t>
            </w:r>
          </w:p>
        </w:tc>
        <w:tc>
          <w:tcPr>
            <w:tcW w:w="2126" w:type="dxa"/>
            <w:vAlign w:val="bottom"/>
          </w:tcPr>
          <w:p w14:paraId="0F184A93" w14:textId="77777777" w:rsidR="00E90F0F" w:rsidRPr="00031A26" w:rsidRDefault="00E90F0F" w:rsidP="005C675F">
            <w:pPr>
              <w:pStyle w:val="TableTextRight"/>
            </w:pPr>
            <w:r w:rsidRPr="00031A26">
              <w:t>-10.66</w:t>
            </w:r>
          </w:p>
        </w:tc>
        <w:tc>
          <w:tcPr>
            <w:tcW w:w="1076" w:type="dxa"/>
            <w:vAlign w:val="bottom"/>
          </w:tcPr>
          <w:p w14:paraId="31F1923D" w14:textId="77777777" w:rsidR="00E90F0F" w:rsidRPr="00031A26" w:rsidRDefault="00E90F0F" w:rsidP="005C675F">
            <w:pPr>
              <w:pStyle w:val="TableTextRight"/>
            </w:pPr>
            <w:r w:rsidRPr="00031A26">
              <w:t>-0.66</w:t>
            </w:r>
          </w:p>
        </w:tc>
      </w:tr>
      <w:tr w:rsidR="00E90F0F" w14:paraId="790DCEA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32B1A10" w14:textId="77777777" w:rsidR="00E90F0F" w:rsidRDefault="00E90F0F" w:rsidP="005C675F">
            <w:pPr>
              <w:pStyle w:val="TableText"/>
            </w:pPr>
          </w:p>
        </w:tc>
        <w:tc>
          <w:tcPr>
            <w:tcW w:w="2835" w:type="dxa"/>
          </w:tcPr>
          <w:p w14:paraId="17939734" w14:textId="77777777" w:rsidR="00E90F0F" w:rsidRDefault="00E90F0F" w:rsidP="005C675F">
            <w:pPr>
              <w:pStyle w:val="TableText"/>
            </w:pPr>
            <w:r>
              <w:t>Licensed extractions</w:t>
            </w:r>
          </w:p>
        </w:tc>
        <w:tc>
          <w:tcPr>
            <w:tcW w:w="788" w:type="dxa"/>
          </w:tcPr>
          <w:p w14:paraId="141C72FF" w14:textId="77777777" w:rsidR="00E90F0F" w:rsidRDefault="00E90F0F" w:rsidP="005C675F">
            <w:pPr>
              <w:pStyle w:val="TableTextRight"/>
              <w:jc w:val="center"/>
            </w:pPr>
            <w:r>
              <w:t>GL/yr</w:t>
            </w:r>
          </w:p>
        </w:tc>
        <w:tc>
          <w:tcPr>
            <w:tcW w:w="1480" w:type="dxa"/>
            <w:vAlign w:val="bottom"/>
          </w:tcPr>
          <w:p w14:paraId="22745098" w14:textId="77777777" w:rsidR="00E90F0F" w:rsidRPr="00CC49A0" w:rsidRDefault="00E90F0F" w:rsidP="005C675F">
            <w:pPr>
              <w:pStyle w:val="TableTextRight"/>
            </w:pPr>
            <w:r>
              <w:t>0</w:t>
            </w:r>
          </w:p>
        </w:tc>
        <w:tc>
          <w:tcPr>
            <w:tcW w:w="2126" w:type="dxa"/>
            <w:vAlign w:val="bottom"/>
          </w:tcPr>
          <w:p w14:paraId="63449449" w14:textId="77777777" w:rsidR="00E90F0F" w:rsidRPr="00CC49A0" w:rsidRDefault="00E90F0F" w:rsidP="005C675F">
            <w:pPr>
              <w:pStyle w:val="TableTextRight"/>
            </w:pPr>
            <w:r>
              <w:t>0</w:t>
            </w:r>
          </w:p>
        </w:tc>
        <w:tc>
          <w:tcPr>
            <w:tcW w:w="1076" w:type="dxa"/>
            <w:vAlign w:val="bottom"/>
          </w:tcPr>
          <w:p w14:paraId="58F98FC8" w14:textId="77777777" w:rsidR="00E90F0F" w:rsidRPr="001863D7" w:rsidRDefault="00E90F0F" w:rsidP="005C675F">
            <w:pPr>
              <w:pStyle w:val="TableTextRight"/>
            </w:pPr>
            <w:r>
              <w:t>0</w:t>
            </w:r>
          </w:p>
        </w:tc>
      </w:tr>
      <w:tr w:rsidR="00E90F0F" w14:paraId="6A9A5A96"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1BD1B08" w14:textId="77777777" w:rsidR="00E90F0F" w:rsidRDefault="00E90F0F" w:rsidP="005C675F">
            <w:pPr>
              <w:pStyle w:val="TableText"/>
            </w:pPr>
          </w:p>
        </w:tc>
        <w:tc>
          <w:tcPr>
            <w:tcW w:w="2835" w:type="dxa"/>
          </w:tcPr>
          <w:p w14:paraId="6EC2D73F" w14:textId="77777777" w:rsidR="00E90F0F" w:rsidRDefault="00E90F0F" w:rsidP="005C675F">
            <w:pPr>
              <w:pStyle w:val="TableText"/>
            </w:pPr>
            <w:r>
              <w:t>Change in storage</w:t>
            </w:r>
          </w:p>
        </w:tc>
        <w:tc>
          <w:tcPr>
            <w:tcW w:w="788" w:type="dxa"/>
          </w:tcPr>
          <w:p w14:paraId="43C887D1" w14:textId="77777777" w:rsidR="00E90F0F" w:rsidRDefault="00E90F0F" w:rsidP="005C675F">
            <w:pPr>
              <w:pStyle w:val="TableTextRight"/>
              <w:jc w:val="center"/>
            </w:pPr>
            <w:r>
              <w:t>GL/yr</w:t>
            </w:r>
          </w:p>
        </w:tc>
        <w:tc>
          <w:tcPr>
            <w:tcW w:w="1480" w:type="dxa"/>
            <w:vAlign w:val="bottom"/>
          </w:tcPr>
          <w:p w14:paraId="7F0F478C" w14:textId="77777777" w:rsidR="00E90F0F" w:rsidRPr="00726488" w:rsidRDefault="00E90F0F" w:rsidP="005C675F">
            <w:pPr>
              <w:pStyle w:val="TableTextRight"/>
            </w:pPr>
            <w:r w:rsidRPr="00726488">
              <w:t>0.06</w:t>
            </w:r>
          </w:p>
        </w:tc>
        <w:tc>
          <w:tcPr>
            <w:tcW w:w="2126" w:type="dxa"/>
            <w:vAlign w:val="bottom"/>
          </w:tcPr>
          <w:p w14:paraId="0838B1E9" w14:textId="77777777" w:rsidR="00E90F0F" w:rsidRPr="00726488" w:rsidRDefault="00E90F0F" w:rsidP="005C675F">
            <w:pPr>
              <w:pStyle w:val="TableTextRight"/>
            </w:pPr>
            <w:r w:rsidRPr="00726488">
              <w:t>1.49</w:t>
            </w:r>
          </w:p>
        </w:tc>
        <w:tc>
          <w:tcPr>
            <w:tcW w:w="1076" w:type="dxa"/>
            <w:vAlign w:val="bottom"/>
          </w:tcPr>
          <w:p w14:paraId="020DE86D" w14:textId="77777777" w:rsidR="00E90F0F" w:rsidRPr="00726488" w:rsidRDefault="00E90F0F" w:rsidP="005C675F">
            <w:pPr>
              <w:pStyle w:val="TableTextRight"/>
            </w:pPr>
            <w:r w:rsidRPr="00726488">
              <w:t>-1.43</w:t>
            </w:r>
          </w:p>
        </w:tc>
      </w:tr>
    </w:tbl>
    <w:p w14:paraId="3E922727" w14:textId="77777777" w:rsidR="00E90F0F" w:rsidRPr="00E10FBD" w:rsidRDefault="00E90F0F" w:rsidP="00E90F0F">
      <w:pPr>
        <w:pStyle w:val="BodyText"/>
      </w:pPr>
    </w:p>
    <w:p w14:paraId="07F4DAEA" w14:textId="494A7080" w:rsidR="00E90F0F" w:rsidRDefault="00E90F0F" w:rsidP="00E90F0F">
      <w:pPr>
        <w:pStyle w:val="Caption"/>
      </w:pPr>
      <w:bookmarkStart w:id="98" w:name="_Ref444671505"/>
      <w:bookmarkStart w:id="99" w:name="_Toc444675057"/>
      <w:bookmarkStart w:id="100" w:name="_Toc483861652"/>
      <w:r>
        <w:t xml:space="preserve">Table </w:t>
      </w:r>
      <w:r w:rsidR="002D6056">
        <w:fldChar w:fldCharType="begin"/>
      </w:r>
      <w:r w:rsidR="002D6056">
        <w:instrText xml:space="preserve"> SEQ Table \* ARABIC </w:instrText>
      </w:r>
      <w:r w:rsidR="002D6056">
        <w:fldChar w:fldCharType="separate"/>
      </w:r>
      <w:r w:rsidR="00F463DD">
        <w:rPr>
          <w:noProof/>
        </w:rPr>
        <w:t>20</w:t>
      </w:r>
      <w:r w:rsidR="002D6056">
        <w:rPr>
          <w:noProof/>
        </w:rPr>
        <w:fldChar w:fldCharType="end"/>
      </w:r>
      <w:bookmarkEnd w:id="98"/>
      <w:r>
        <w:t xml:space="preserve"> </w:t>
      </w:r>
      <w:r w:rsidR="00F32135">
        <w:tab/>
      </w:r>
      <w:r>
        <w:t xml:space="preserve">Water balance (GL/yr) in the </w:t>
      </w:r>
      <w:r w:rsidR="009F3BEB">
        <w:t xml:space="preserve">Latrobe </w:t>
      </w:r>
      <w:r>
        <w:t>River region for 2043 to 2072</w:t>
      </w:r>
      <w:bookmarkEnd w:id="99"/>
      <w:bookmarkEnd w:id="100"/>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2E8302B9"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577EEB05" w14:textId="77777777" w:rsidR="00E90F0F" w:rsidRPr="008365D4" w:rsidRDefault="00E90F0F" w:rsidP="005C675F">
            <w:pPr>
              <w:pStyle w:val="TableHeading"/>
            </w:pPr>
          </w:p>
        </w:tc>
        <w:tc>
          <w:tcPr>
            <w:tcW w:w="2835" w:type="dxa"/>
          </w:tcPr>
          <w:p w14:paraId="3B0AF882" w14:textId="77777777" w:rsidR="00E90F0F" w:rsidRPr="00974617" w:rsidRDefault="00E90F0F" w:rsidP="005C675F">
            <w:pPr>
              <w:pStyle w:val="TableHeading"/>
            </w:pPr>
            <w:r w:rsidRPr="00F476F5">
              <w:t>Water balance term</w:t>
            </w:r>
          </w:p>
        </w:tc>
        <w:tc>
          <w:tcPr>
            <w:tcW w:w="788" w:type="dxa"/>
          </w:tcPr>
          <w:p w14:paraId="2EEC56F7" w14:textId="77777777" w:rsidR="00E90F0F" w:rsidRPr="00974617" w:rsidRDefault="00E90F0F" w:rsidP="005C675F">
            <w:pPr>
              <w:pStyle w:val="TableHeadingCentred"/>
            </w:pPr>
            <w:r w:rsidRPr="00F476F5">
              <w:t>Units</w:t>
            </w:r>
          </w:p>
        </w:tc>
        <w:tc>
          <w:tcPr>
            <w:tcW w:w="1480" w:type="dxa"/>
          </w:tcPr>
          <w:p w14:paraId="3BD0FD00" w14:textId="77777777" w:rsidR="00E90F0F" w:rsidRPr="00974617" w:rsidRDefault="00E90F0F" w:rsidP="005C675F">
            <w:pPr>
              <w:pStyle w:val="TableHeadingCentred"/>
            </w:pPr>
            <w:r w:rsidRPr="00F476F5">
              <w:t>Under the baseline</w:t>
            </w:r>
          </w:p>
        </w:tc>
        <w:tc>
          <w:tcPr>
            <w:tcW w:w="2126" w:type="dxa"/>
          </w:tcPr>
          <w:p w14:paraId="5B86B679" w14:textId="77777777" w:rsidR="00E90F0F" w:rsidRPr="00974617" w:rsidRDefault="00E90F0F" w:rsidP="005C675F">
            <w:pPr>
              <w:pStyle w:val="TableHeadingCentred"/>
            </w:pPr>
            <w:r w:rsidRPr="00F476F5">
              <w:t>Under the coal resource development pathway</w:t>
            </w:r>
          </w:p>
        </w:tc>
        <w:tc>
          <w:tcPr>
            <w:tcW w:w="1076" w:type="dxa"/>
          </w:tcPr>
          <w:p w14:paraId="5A13391D" w14:textId="77777777" w:rsidR="00E90F0F" w:rsidRPr="00974617" w:rsidRDefault="00E90F0F" w:rsidP="005C675F">
            <w:pPr>
              <w:pStyle w:val="TableHeadingCentred"/>
            </w:pPr>
            <w:r w:rsidRPr="00F476F5">
              <w:t>Difference</w:t>
            </w:r>
          </w:p>
        </w:tc>
      </w:tr>
      <w:tr w:rsidR="00E90F0F" w14:paraId="0F3BD7BC"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730C5057" w14:textId="77777777" w:rsidR="00E90F0F" w:rsidRDefault="00E90F0F" w:rsidP="005C675F">
            <w:pPr>
              <w:pStyle w:val="TableText"/>
            </w:pPr>
            <w:r>
              <w:t>Surface water</w:t>
            </w:r>
          </w:p>
        </w:tc>
        <w:tc>
          <w:tcPr>
            <w:tcW w:w="2835" w:type="dxa"/>
          </w:tcPr>
          <w:p w14:paraId="3A731157" w14:textId="77777777" w:rsidR="00E90F0F" w:rsidRDefault="00E90F0F" w:rsidP="005C675F">
            <w:pPr>
              <w:pStyle w:val="TableText"/>
            </w:pPr>
            <w:r>
              <w:t>Rainfall</w:t>
            </w:r>
          </w:p>
        </w:tc>
        <w:tc>
          <w:tcPr>
            <w:tcW w:w="788" w:type="dxa"/>
          </w:tcPr>
          <w:p w14:paraId="6B6D1AA2" w14:textId="77777777" w:rsidR="00E90F0F" w:rsidRDefault="00E90F0F" w:rsidP="005C675F">
            <w:pPr>
              <w:pStyle w:val="TableTextRight"/>
              <w:jc w:val="center"/>
            </w:pPr>
            <w:r>
              <w:t>GL/yr</w:t>
            </w:r>
          </w:p>
        </w:tc>
        <w:tc>
          <w:tcPr>
            <w:tcW w:w="1480" w:type="dxa"/>
          </w:tcPr>
          <w:p w14:paraId="53A3A57F" w14:textId="77777777" w:rsidR="00E90F0F" w:rsidRPr="005415A5" w:rsidRDefault="00E90F0F" w:rsidP="005C675F">
            <w:pPr>
              <w:pStyle w:val="TableTextRight"/>
            </w:pPr>
            <w:r>
              <w:t>102.49</w:t>
            </w:r>
          </w:p>
        </w:tc>
        <w:tc>
          <w:tcPr>
            <w:tcW w:w="2126" w:type="dxa"/>
          </w:tcPr>
          <w:p w14:paraId="4810E1A9" w14:textId="77777777" w:rsidR="00E90F0F" w:rsidRPr="005415A5" w:rsidRDefault="00E90F0F" w:rsidP="005C675F">
            <w:pPr>
              <w:pStyle w:val="TableTextRight"/>
            </w:pPr>
            <w:r>
              <w:t>102.49</w:t>
            </w:r>
          </w:p>
        </w:tc>
        <w:tc>
          <w:tcPr>
            <w:tcW w:w="1076" w:type="dxa"/>
          </w:tcPr>
          <w:p w14:paraId="4AADF925" w14:textId="77777777" w:rsidR="00E90F0F" w:rsidRDefault="00E90F0F" w:rsidP="005C675F">
            <w:pPr>
              <w:pStyle w:val="TableTextRight"/>
            </w:pPr>
            <w:r>
              <w:t>0</w:t>
            </w:r>
          </w:p>
        </w:tc>
      </w:tr>
      <w:tr w:rsidR="00E90F0F" w14:paraId="4620560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5D0123B" w14:textId="77777777" w:rsidR="00E90F0F" w:rsidRDefault="00E90F0F" w:rsidP="005C675F">
            <w:pPr>
              <w:pStyle w:val="TableText"/>
            </w:pPr>
          </w:p>
        </w:tc>
        <w:tc>
          <w:tcPr>
            <w:tcW w:w="2835" w:type="dxa"/>
          </w:tcPr>
          <w:p w14:paraId="1A580720" w14:textId="77777777" w:rsidR="00E90F0F" w:rsidRDefault="00E90F0F" w:rsidP="005C675F">
            <w:pPr>
              <w:pStyle w:val="TableText"/>
            </w:pPr>
            <w:r>
              <w:t>Evapotranspiration</w:t>
            </w:r>
          </w:p>
        </w:tc>
        <w:tc>
          <w:tcPr>
            <w:tcW w:w="788" w:type="dxa"/>
          </w:tcPr>
          <w:p w14:paraId="3E16181D" w14:textId="77777777" w:rsidR="00E90F0F" w:rsidRDefault="00E90F0F" w:rsidP="005C675F">
            <w:pPr>
              <w:pStyle w:val="TableTextRight"/>
              <w:jc w:val="center"/>
            </w:pPr>
            <w:r>
              <w:t>GL/yr</w:t>
            </w:r>
          </w:p>
        </w:tc>
        <w:tc>
          <w:tcPr>
            <w:tcW w:w="1480" w:type="dxa"/>
          </w:tcPr>
          <w:p w14:paraId="70A7E0EE" w14:textId="77777777" w:rsidR="00E90F0F" w:rsidRPr="005415A5" w:rsidRDefault="00E90F0F" w:rsidP="005C675F">
            <w:pPr>
              <w:pStyle w:val="TableTextRight"/>
            </w:pPr>
            <w:r>
              <w:t>77.76</w:t>
            </w:r>
          </w:p>
        </w:tc>
        <w:tc>
          <w:tcPr>
            <w:tcW w:w="2126" w:type="dxa"/>
          </w:tcPr>
          <w:p w14:paraId="736D06D7" w14:textId="77777777" w:rsidR="00E90F0F" w:rsidRPr="005415A5" w:rsidRDefault="00E90F0F" w:rsidP="005C675F">
            <w:pPr>
              <w:pStyle w:val="TableTextRight"/>
            </w:pPr>
            <w:r>
              <w:t>77.76</w:t>
            </w:r>
          </w:p>
        </w:tc>
        <w:tc>
          <w:tcPr>
            <w:tcW w:w="1076" w:type="dxa"/>
          </w:tcPr>
          <w:p w14:paraId="38AC5407" w14:textId="77777777" w:rsidR="00E90F0F" w:rsidRDefault="00E90F0F" w:rsidP="005C675F">
            <w:pPr>
              <w:pStyle w:val="TableTextRight"/>
            </w:pPr>
            <w:r>
              <w:t>0</w:t>
            </w:r>
          </w:p>
        </w:tc>
      </w:tr>
      <w:tr w:rsidR="00E90F0F" w14:paraId="3DC56A5C"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1902673" w14:textId="77777777" w:rsidR="00E90F0F" w:rsidRDefault="00E90F0F" w:rsidP="005C675F">
            <w:pPr>
              <w:pStyle w:val="TableText"/>
            </w:pPr>
          </w:p>
        </w:tc>
        <w:tc>
          <w:tcPr>
            <w:tcW w:w="2835" w:type="dxa"/>
          </w:tcPr>
          <w:p w14:paraId="721FEB8E" w14:textId="77777777" w:rsidR="00E90F0F" w:rsidRDefault="00E90F0F" w:rsidP="005C675F">
            <w:pPr>
              <w:pStyle w:val="TableText"/>
            </w:pPr>
            <w:r>
              <w:t>Surface water inflow</w:t>
            </w:r>
          </w:p>
        </w:tc>
        <w:tc>
          <w:tcPr>
            <w:tcW w:w="788" w:type="dxa"/>
          </w:tcPr>
          <w:p w14:paraId="4D9CA85C" w14:textId="77777777" w:rsidR="00E90F0F" w:rsidRDefault="00E90F0F" w:rsidP="005C675F">
            <w:pPr>
              <w:pStyle w:val="TableTextRight"/>
              <w:jc w:val="center"/>
            </w:pPr>
            <w:r>
              <w:t>GL/yr</w:t>
            </w:r>
          </w:p>
        </w:tc>
        <w:tc>
          <w:tcPr>
            <w:tcW w:w="1480" w:type="dxa"/>
          </w:tcPr>
          <w:p w14:paraId="0DF3C258" w14:textId="77777777" w:rsidR="00E90F0F" w:rsidRPr="005415A5" w:rsidRDefault="00E90F0F" w:rsidP="005C675F">
            <w:pPr>
              <w:pStyle w:val="TableTextRight"/>
            </w:pPr>
            <w:r>
              <w:t>15.12</w:t>
            </w:r>
          </w:p>
        </w:tc>
        <w:tc>
          <w:tcPr>
            <w:tcW w:w="2126" w:type="dxa"/>
          </w:tcPr>
          <w:p w14:paraId="5B73532E" w14:textId="77777777" w:rsidR="00E90F0F" w:rsidRPr="005415A5" w:rsidRDefault="00E90F0F" w:rsidP="005C675F">
            <w:pPr>
              <w:pStyle w:val="TableTextRight"/>
            </w:pPr>
            <w:r>
              <w:t>15.12</w:t>
            </w:r>
          </w:p>
        </w:tc>
        <w:tc>
          <w:tcPr>
            <w:tcW w:w="1076" w:type="dxa"/>
          </w:tcPr>
          <w:p w14:paraId="724AE1CD" w14:textId="77777777" w:rsidR="00E90F0F" w:rsidRDefault="00E90F0F" w:rsidP="005C675F">
            <w:pPr>
              <w:pStyle w:val="TableTextRight"/>
            </w:pPr>
            <w:r>
              <w:t>0</w:t>
            </w:r>
          </w:p>
        </w:tc>
      </w:tr>
      <w:tr w:rsidR="00E90F0F" w14:paraId="1FB43836"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598E330C" w14:textId="77777777" w:rsidR="00E90F0F" w:rsidRDefault="00E90F0F" w:rsidP="005C675F">
            <w:pPr>
              <w:pStyle w:val="TableText"/>
            </w:pPr>
            <w:r>
              <w:t>Groundwater</w:t>
            </w:r>
          </w:p>
        </w:tc>
        <w:tc>
          <w:tcPr>
            <w:tcW w:w="2835" w:type="dxa"/>
          </w:tcPr>
          <w:p w14:paraId="3F493537" w14:textId="77777777" w:rsidR="00E90F0F" w:rsidRDefault="00E90F0F" w:rsidP="005C675F">
            <w:pPr>
              <w:pStyle w:val="TableText"/>
            </w:pPr>
            <w:r>
              <w:t>Recharge</w:t>
            </w:r>
          </w:p>
        </w:tc>
        <w:tc>
          <w:tcPr>
            <w:tcW w:w="788" w:type="dxa"/>
          </w:tcPr>
          <w:p w14:paraId="768B615C" w14:textId="77777777" w:rsidR="00E90F0F" w:rsidRDefault="00E90F0F" w:rsidP="005C675F">
            <w:pPr>
              <w:pStyle w:val="TableTextRight"/>
              <w:jc w:val="center"/>
            </w:pPr>
            <w:r>
              <w:t>GL/yr</w:t>
            </w:r>
          </w:p>
        </w:tc>
        <w:tc>
          <w:tcPr>
            <w:tcW w:w="1480" w:type="dxa"/>
            <w:vAlign w:val="bottom"/>
          </w:tcPr>
          <w:p w14:paraId="5C22F337" w14:textId="77777777" w:rsidR="00E90F0F" w:rsidRPr="00925418" w:rsidRDefault="00E90F0F" w:rsidP="005C675F">
            <w:pPr>
              <w:pStyle w:val="TableTextRight"/>
            </w:pPr>
            <w:r w:rsidRPr="00925418">
              <w:t>8.</w:t>
            </w:r>
            <w:r>
              <w:t>64</w:t>
            </w:r>
          </w:p>
        </w:tc>
        <w:tc>
          <w:tcPr>
            <w:tcW w:w="2126" w:type="dxa"/>
            <w:vAlign w:val="bottom"/>
          </w:tcPr>
          <w:p w14:paraId="43D97B4B" w14:textId="77777777" w:rsidR="00E90F0F" w:rsidRPr="00925418" w:rsidRDefault="00E90F0F" w:rsidP="005C675F">
            <w:pPr>
              <w:pStyle w:val="TableTextRight"/>
            </w:pPr>
            <w:r w:rsidRPr="00925418">
              <w:t>8.</w:t>
            </w:r>
            <w:r>
              <w:t>64</w:t>
            </w:r>
          </w:p>
        </w:tc>
        <w:tc>
          <w:tcPr>
            <w:tcW w:w="1076" w:type="dxa"/>
            <w:vAlign w:val="bottom"/>
          </w:tcPr>
          <w:p w14:paraId="095BBED2" w14:textId="77777777" w:rsidR="00E90F0F" w:rsidRPr="00925418" w:rsidRDefault="00E90F0F" w:rsidP="005C675F">
            <w:pPr>
              <w:pStyle w:val="TableTextRight"/>
            </w:pPr>
            <w:r>
              <w:t>0</w:t>
            </w:r>
          </w:p>
        </w:tc>
      </w:tr>
      <w:tr w:rsidR="00E90F0F" w14:paraId="0C57D5F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5FDD32C0" w14:textId="77777777" w:rsidR="00E90F0F" w:rsidRDefault="00E90F0F" w:rsidP="005C675F">
            <w:pPr>
              <w:pStyle w:val="TableText"/>
            </w:pPr>
          </w:p>
        </w:tc>
        <w:tc>
          <w:tcPr>
            <w:tcW w:w="2835" w:type="dxa"/>
          </w:tcPr>
          <w:p w14:paraId="43F0E65D" w14:textId="77777777" w:rsidR="00E90F0F" w:rsidRDefault="00E90F0F" w:rsidP="005C675F">
            <w:pPr>
              <w:pStyle w:val="TableText"/>
            </w:pPr>
            <w:r>
              <w:t>Evapotranspiration</w:t>
            </w:r>
          </w:p>
        </w:tc>
        <w:tc>
          <w:tcPr>
            <w:tcW w:w="788" w:type="dxa"/>
          </w:tcPr>
          <w:p w14:paraId="0BC245DF" w14:textId="77777777" w:rsidR="00E90F0F" w:rsidRDefault="00E90F0F" w:rsidP="005C675F">
            <w:pPr>
              <w:pStyle w:val="TableTextRight"/>
              <w:jc w:val="center"/>
            </w:pPr>
            <w:r>
              <w:t>GL/yr</w:t>
            </w:r>
          </w:p>
        </w:tc>
        <w:tc>
          <w:tcPr>
            <w:tcW w:w="1480" w:type="dxa"/>
            <w:vAlign w:val="bottom"/>
          </w:tcPr>
          <w:p w14:paraId="36FF2573" w14:textId="77777777" w:rsidR="00E90F0F" w:rsidRPr="00E90B6C" w:rsidRDefault="00E90F0F" w:rsidP="005C675F">
            <w:pPr>
              <w:pStyle w:val="TableTextRight"/>
            </w:pPr>
            <w:r w:rsidRPr="00E90B6C">
              <w:t>-48.06</w:t>
            </w:r>
          </w:p>
        </w:tc>
        <w:tc>
          <w:tcPr>
            <w:tcW w:w="2126" w:type="dxa"/>
            <w:vAlign w:val="bottom"/>
          </w:tcPr>
          <w:p w14:paraId="754C7169" w14:textId="77777777" w:rsidR="00E90F0F" w:rsidRPr="00E90B6C" w:rsidRDefault="00E90F0F" w:rsidP="005C675F">
            <w:pPr>
              <w:pStyle w:val="TableTextRight"/>
            </w:pPr>
            <w:r w:rsidRPr="00E90B6C">
              <w:t>-43.76</w:t>
            </w:r>
          </w:p>
        </w:tc>
        <w:tc>
          <w:tcPr>
            <w:tcW w:w="1076" w:type="dxa"/>
            <w:vAlign w:val="bottom"/>
          </w:tcPr>
          <w:p w14:paraId="10A7B1AC" w14:textId="77777777" w:rsidR="00E90F0F" w:rsidRPr="00E90B6C" w:rsidRDefault="00E90F0F" w:rsidP="005C675F">
            <w:pPr>
              <w:pStyle w:val="TableTextRight"/>
            </w:pPr>
            <w:r w:rsidRPr="00E90B6C">
              <w:t>-4.3</w:t>
            </w:r>
          </w:p>
        </w:tc>
      </w:tr>
      <w:tr w:rsidR="00E90F0F" w14:paraId="78C8823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20B7832D" w14:textId="77777777" w:rsidR="00E90F0F" w:rsidRDefault="00E90F0F" w:rsidP="005C675F">
            <w:pPr>
              <w:pStyle w:val="TableText"/>
            </w:pPr>
          </w:p>
        </w:tc>
        <w:tc>
          <w:tcPr>
            <w:tcW w:w="2835" w:type="dxa"/>
          </w:tcPr>
          <w:p w14:paraId="3B301C28" w14:textId="77777777" w:rsidR="00E90F0F" w:rsidRDefault="00E90F0F" w:rsidP="005C675F">
            <w:pPr>
              <w:pStyle w:val="TableText"/>
            </w:pPr>
            <w:r>
              <w:t>Baseflow (discharge to stream)</w:t>
            </w:r>
          </w:p>
        </w:tc>
        <w:tc>
          <w:tcPr>
            <w:tcW w:w="788" w:type="dxa"/>
          </w:tcPr>
          <w:p w14:paraId="3FB4F6F5" w14:textId="77777777" w:rsidR="00E90F0F" w:rsidRDefault="00E90F0F" w:rsidP="005C675F">
            <w:pPr>
              <w:pStyle w:val="TableTextRight"/>
              <w:jc w:val="center"/>
            </w:pPr>
            <w:r>
              <w:t>GL/yr</w:t>
            </w:r>
          </w:p>
        </w:tc>
        <w:tc>
          <w:tcPr>
            <w:tcW w:w="1480" w:type="dxa"/>
            <w:vAlign w:val="bottom"/>
          </w:tcPr>
          <w:p w14:paraId="1C72F956" w14:textId="77777777" w:rsidR="00E90F0F" w:rsidRPr="00A949DC" w:rsidRDefault="00E90F0F" w:rsidP="005C675F">
            <w:pPr>
              <w:pStyle w:val="TableTextRight"/>
            </w:pPr>
            <w:r w:rsidRPr="00A949DC">
              <w:t>-10.18</w:t>
            </w:r>
          </w:p>
        </w:tc>
        <w:tc>
          <w:tcPr>
            <w:tcW w:w="2126" w:type="dxa"/>
            <w:vAlign w:val="bottom"/>
          </w:tcPr>
          <w:p w14:paraId="01D4140A" w14:textId="77777777" w:rsidR="00E90F0F" w:rsidRPr="00A949DC" w:rsidRDefault="00E90F0F" w:rsidP="005C675F">
            <w:pPr>
              <w:pStyle w:val="TableTextRight"/>
            </w:pPr>
            <w:r w:rsidRPr="00A949DC">
              <w:t>-9.34</w:t>
            </w:r>
          </w:p>
        </w:tc>
        <w:tc>
          <w:tcPr>
            <w:tcW w:w="1076" w:type="dxa"/>
            <w:vAlign w:val="bottom"/>
          </w:tcPr>
          <w:p w14:paraId="40117529" w14:textId="77777777" w:rsidR="00E90F0F" w:rsidRPr="00A949DC" w:rsidRDefault="00E90F0F" w:rsidP="005C675F">
            <w:pPr>
              <w:pStyle w:val="TableTextRight"/>
            </w:pPr>
            <w:r w:rsidRPr="00A949DC">
              <w:t>-0.84</w:t>
            </w:r>
          </w:p>
        </w:tc>
      </w:tr>
      <w:tr w:rsidR="00E90F0F" w14:paraId="7381EB8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F3813B4" w14:textId="77777777" w:rsidR="00E90F0F" w:rsidRDefault="00E90F0F" w:rsidP="005C675F">
            <w:pPr>
              <w:pStyle w:val="TableText"/>
            </w:pPr>
          </w:p>
        </w:tc>
        <w:tc>
          <w:tcPr>
            <w:tcW w:w="2835" w:type="dxa"/>
          </w:tcPr>
          <w:p w14:paraId="6558C252" w14:textId="77777777" w:rsidR="00E90F0F" w:rsidRDefault="00E90F0F" w:rsidP="005C675F">
            <w:pPr>
              <w:pStyle w:val="TableText"/>
            </w:pPr>
            <w:r>
              <w:t>Licensed extractions</w:t>
            </w:r>
          </w:p>
        </w:tc>
        <w:tc>
          <w:tcPr>
            <w:tcW w:w="788" w:type="dxa"/>
          </w:tcPr>
          <w:p w14:paraId="1923AD24" w14:textId="77777777" w:rsidR="00E90F0F" w:rsidRDefault="00E90F0F" w:rsidP="005C675F">
            <w:pPr>
              <w:pStyle w:val="TableTextRight"/>
              <w:jc w:val="center"/>
            </w:pPr>
            <w:r>
              <w:t>GL/yr</w:t>
            </w:r>
          </w:p>
        </w:tc>
        <w:tc>
          <w:tcPr>
            <w:tcW w:w="1480" w:type="dxa"/>
            <w:vAlign w:val="bottom"/>
          </w:tcPr>
          <w:p w14:paraId="08B60065" w14:textId="77777777" w:rsidR="00E90F0F" w:rsidRPr="0083502F" w:rsidRDefault="00E90F0F" w:rsidP="005C675F">
            <w:pPr>
              <w:pStyle w:val="TableTextRight"/>
            </w:pPr>
            <w:r>
              <w:t>0</w:t>
            </w:r>
          </w:p>
        </w:tc>
        <w:tc>
          <w:tcPr>
            <w:tcW w:w="2126" w:type="dxa"/>
            <w:vAlign w:val="bottom"/>
          </w:tcPr>
          <w:p w14:paraId="4939CCA7" w14:textId="77777777" w:rsidR="00E90F0F" w:rsidRPr="0083502F" w:rsidRDefault="00E90F0F" w:rsidP="005C675F">
            <w:pPr>
              <w:pStyle w:val="TableTextRight"/>
            </w:pPr>
            <w:r>
              <w:t>0</w:t>
            </w:r>
          </w:p>
        </w:tc>
        <w:tc>
          <w:tcPr>
            <w:tcW w:w="1076" w:type="dxa"/>
            <w:vAlign w:val="bottom"/>
          </w:tcPr>
          <w:p w14:paraId="496CF1B8" w14:textId="77777777" w:rsidR="00E90F0F" w:rsidRPr="0083502F" w:rsidRDefault="00E90F0F" w:rsidP="005C675F">
            <w:pPr>
              <w:pStyle w:val="TableTextRight"/>
            </w:pPr>
            <w:r>
              <w:t>0</w:t>
            </w:r>
          </w:p>
        </w:tc>
      </w:tr>
      <w:tr w:rsidR="00E90F0F" w14:paraId="2BFA424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A3538B0" w14:textId="77777777" w:rsidR="00E90F0F" w:rsidRDefault="00E90F0F" w:rsidP="005C675F">
            <w:pPr>
              <w:pStyle w:val="TableText"/>
            </w:pPr>
          </w:p>
        </w:tc>
        <w:tc>
          <w:tcPr>
            <w:tcW w:w="2835" w:type="dxa"/>
          </w:tcPr>
          <w:p w14:paraId="46CC9D04" w14:textId="77777777" w:rsidR="00E90F0F" w:rsidRDefault="00E90F0F" w:rsidP="005C675F">
            <w:pPr>
              <w:pStyle w:val="TableText"/>
            </w:pPr>
            <w:r>
              <w:t>Change in storage</w:t>
            </w:r>
          </w:p>
        </w:tc>
        <w:tc>
          <w:tcPr>
            <w:tcW w:w="788" w:type="dxa"/>
          </w:tcPr>
          <w:p w14:paraId="32B07D91" w14:textId="77777777" w:rsidR="00E90F0F" w:rsidRDefault="00E90F0F" w:rsidP="005C675F">
            <w:pPr>
              <w:pStyle w:val="TableTextRight"/>
              <w:jc w:val="center"/>
            </w:pPr>
            <w:r>
              <w:t>GL/yr</w:t>
            </w:r>
          </w:p>
        </w:tc>
        <w:tc>
          <w:tcPr>
            <w:tcW w:w="1480" w:type="dxa"/>
            <w:vAlign w:val="bottom"/>
          </w:tcPr>
          <w:p w14:paraId="37CDF8B8" w14:textId="77777777" w:rsidR="00E90F0F" w:rsidRPr="00726644" w:rsidRDefault="00E90F0F" w:rsidP="005C675F">
            <w:pPr>
              <w:pStyle w:val="TableTextRight"/>
            </w:pPr>
            <w:r w:rsidRPr="00726644">
              <w:t>0.02</w:t>
            </w:r>
          </w:p>
        </w:tc>
        <w:tc>
          <w:tcPr>
            <w:tcW w:w="2126" w:type="dxa"/>
            <w:vAlign w:val="bottom"/>
          </w:tcPr>
          <w:p w14:paraId="73CB8AE6" w14:textId="77777777" w:rsidR="00E90F0F" w:rsidRPr="00726644" w:rsidRDefault="00E90F0F" w:rsidP="005C675F">
            <w:pPr>
              <w:pStyle w:val="TableTextRight"/>
            </w:pPr>
            <w:r w:rsidRPr="00726644">
              <w:t>0.04</w:t>
            </w:r>
          </w:p>
        </w:tc>
        <w:tc>
          <w:tcPr>
            <w:tcW w:w="1076" w:type="dxa"/>
            <w:vAlign w:val="bottom"/>
          </w:tcPr>
          <w:p w14:paraId="629C9483" w14:textId="77777777" w:rsidR="00E90F0F" w:rsidRPr="00726644" w:rsidRDefault="00E90F0F" w:rsidP="005C675F">
            <w:pPr>
              <w:pStyle w:val="TableTextRight"/>
            </w:pPr>
            <w:r w:rsidRPr="00726644">
              <w:t>-0.01</w:t>
            </w:r>
          </w:p>
        </w:tc>
      </w:tr>
    </w:tbl>
    <w:p w14:paraId="598B5E02" w14:textId="77777777" w:rsidR="002F4CC3" w:rsidRDefault="002F4CC3" w:rsidP="00E90F0F">
      <w:pPr>
        <w:pStyle w:val="Caption"/>
      </w:pPr>
      <w:bookmarkStart w:id="101" w:name="_Ref444671517"/>
      <w:bookmarkStart w:id="102" w:name="_Ref444672904"/>
      <w:bookmarkStart w:id="103" w:name="_Toc444675058"/>
      <w:bookmarkStart w:id="104" w:name="_Toc483861653"/>
    </w:p>
    <w:p w14:paraId="27C751AD" w14:textId="47CAAF59" w:rsidR="00E90F0F" w:rsidRDefault="00E90F0F" w:rsidP="00E90F0F">
      <w:pPr>
        <w:pStyle w:val="Caption"/>
      </w:pPr>
      <w:bookmarkStart w:id="105" w:name="_Ref510006962"/>
      <w:r>
        <w:t xml:space="preserve">Table </w:t>
      </w:r>
      <w:r w:rsidR="002D6056">
        <w:fldChar w:fldCharType="begin"/>
      </w:r>
      <w:r w:rsidR="002D6056">
        <w:instrText xml:space="preserve"> SEQ Table \* ARABIC </w:instrText>
      </w:r>
      <w:r w:rsidR="002D6056">
        <w:fldChar w:fldCharType="separate"/>
      </w:r>
      <w:r w:rsidR="00F463DD">
        <w:rPr>
          <w:noProof/>
        </w:rPr>
        <w:t>21</w:t>
      </w:r>
      <w:r w:rsidR="002D6056">
        <w:rPr>
          <w:noProof/>
        </w:rPr>
        <w:fldChar w:fldCharType="end"/>
      </w:r>
      <w:bookmarkEnd w:id="101"/>
      <w:bookmarkEnd w:id="102"/>
      <w:bookmarkEnd w:id="105"/>
      <w:r>
        <w:t xml:space="preserve"> </w:t>
      </w:r>
      <w:r w:rsidR="009F3BEB">
        <w:tab/>
      </w:r>
      <w:r>
        <w:t xml:space="preserve">Water balance (GL/yr) in the </w:t>
      </w:r>
      <w:r w:rsidR="009F3BEB">
        <w:t xml:space="preserve">Latrobe </w:t>
      </w:r>
      <w:r>
        <w:t>River region for 2073 to 2102</w:t>
      </w:r>
      <w:bookmarkEnd w:id="103"/>
      <w:bookmarkEnd w:id="104"/>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16E33428"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24952407" w14:textId="77777777" w:rsidR="00E90F0F" w:rsidRPr="008365D4" w:rsidRDefault="00E90F0F" w:rsidP="005C675F">
            <w:pPr>
              <w:pStyle w:val="TableHeading"/>
            </w:pPr>
          </w:p>
        </w:tc>
        <w:tc>
          <w:tcPr>
            <w:tcW w:w="2835" w:type="dxa"/>
          </w:tcPr>
          <w:p w14:paraId="0893F3A4" w14:textId="77777777" w:rsidR="00E90F0F" w:rsidRPr="00974617" w:rsidRDefault="00E90F0F" w:rsidP="005C675F">
            <w:pPr>
              <w:pStyle w:val="TableHeading"/>
            </w:pPr>
            <w:r w:rsidRPr="00F476F5">
              <w:t>Water balance term</w:t>
            </w:r>
          </w:p>
        </w:tc>
        <w:tc>
          <w:tcPr>
            <w:tcW w:w="788" w:type="dxa"/>
          </w:tcPr>
          <w:p w14:paraId="2EF69EEA" w14:textId="77777777" w:rsidR="00E90F0F" w:rsidRPr="00974617" w:rsidRDefault="00E90F0F" w:rsidP="005C675F">
            <w:pPr>
              <w:pStyle w:val="TableHeadingCentred"/>
            </w:pPr>
            <w:r w:rsidRPr="00F476F5">
              <w:t>Units</w:t>
            </w:r>
          </w:p>
        </w:tc>
        <w:tc>
          <w:tcPr>
            <w:tcW w:w="1480" w:type="dxa"/>
          </w:tcPr>
          <w:p w14:paraId="463B43A9" w14:textId="77777777" w:rsidR="00E90F0F" w:rsidRPr="00974617" w:rsidRDefault="00E90F0F" w:rsidP="005C675F">
            <w:pPr>
              <w:pStyle w:val="TableHeadingCentred"/>
            </w:pPr>
            <w:r w:rsidRPr="00F476F5">
              <w:t>Under the baseline</w:t>
            </w:r>
          </w:p>
        </w:tc>
        <w:tc>
          <w:tcPr>
            <w:tcW w:w="2126" w:type="dxa"/>
          </w:tcPr>
          <w:p w14:paraId="6A9F7D43" w14:textId="77777777" w:rsidR="00E90F0F" w:rsidRPr="00974617" w:rsidRDefault="00E90F0F" w:rsidP="005C675F">
            <w:pPr>
              <w:pStyle w:val="TableHeadingCentred"/>
            </w:pPr>
            <w:r w:rsidRPr="00F476F5">
              <w:t>Under the coal resource development pathway</w:t>
            </w:r>
          </w:p>
        </w:tc>
        <w:tc>
          <w:tcPr>
            <w:tcW w:w="1076" w:type="dxa"/>
          </w:tcPr>
          <w:p w14:paraId="03956F80" w14:textId="77777777" w:rsidR="00E90F0F" w:rsidRPr="00974617" w:rsidRDefault="00E90F0F" w:rsidP="005C675F">
            <w:pPr>
              <w:pStyle w:val="TableHeadingCentred"/>
            </w:pPr>
            <w:r w:rsidRPr="00F476F5">
              <w:t>Difference</w:t>
            </w:r>
          </w:p>
        </w:tc>
      </w:tr>
      <w:tr w:rsidR="00E90F0F" w14:paraId="25431DA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25548DEB" w14:textId="77777777" w:rsidR="00E90F0F" w:rsidRDefault="00E90F0F" w:rsidP="005C675F">
            <w:pPr>
              <w:pStyle w:val="TableText"/>
            </w:pPr>
            <w:r>
              <w:t>Surface water</w:t>
            </w:r>
          </w:p>
        </w:tc>
        <w:tc>
          <w:tcPr>
            <w:tcW w:w="2835" w:type="dxa"/>
          </w:tcPr>
          <w:p w14:paraId="37D52A5E" w14:textId="77777777" w:rsidR="00E90F0F" w:rsidRDefault="00E90F0F" w:rsidP="005C675F">
            <w:pPr>
              <w:pStyle w:val="TableText"/>
            </w:pPr>
            <w:r>
              <w:t>Rainfall</w:t>
            </w:r>
          </w:p>
        </w:tc>
        <w:tc>
          <w:tcPr>
            <w:tcW w:w="788" w:type="dxa"/>
          </w:tcPr>
          <w:p w14:paraId="07C72242" w14:textId="77777777" w:rsidR="00E90F0F" w:rsidRDefault="00E90F0F" w:rsidP="005C675F">
            <w:pPr>
              <w:pStyle w:val="TableTextRight"/>
              <w:jc w:val="center"/>
            </w:pPr>
            <w:r>
              <w:t>GL/yr</w:t>
            </w:r>
          </w:p>
        </w:tc>
        <w:tc>
          <w:tcPr>
            <w:tcW w:w="1480" w:type="dxa"/>
          </w:tcPr>
          <w:p w14:paraId="7D79E3BD" w14:textId="77777777" w:rsidR="00E90F0F" w:rsidRPr="005D7C2B" w:rsidRDefault="00E90F0F" w:rsidP="005C675F">
            <w:pPr>
              <w:pStyle w:val="TableTextRight"/>
            </w:pPr>
            <w:r>
              <w:t>102.56</w:t>
            </w:r>
          </w:p>
        </w:tc>
        <w:tc>
          <w:tcPr>
            <w:tcW w:w="2126" w:type="dxa"/>
          </w:tcPr>
          <w:p w14:paraId="4822B87B" w14:textId="77777777" w:rsidR="00E90F0F" w:rsidRPr="005D7C2B" w:rsidRDefault="00E90F0F" w:rsidP="005C675F">
            <w:pPr>
              <w:pStyle w:val="TableTextRight"/>
            </w:pPr>
            <w:r>
              <w:t>102.56</w:t>
            </w:r>
          </w:p>
        </w:tc>
        <w:tc>
          <w:tcPr>
            <w:tcW w:w="1076" w:type="dxa"/>
          </w:tcPr>
          <w:p w14:paraId="770C1308" w14:textId="77777777" w:rsidR="00E90F0F" w:rsidRDefault="00E90F0F" w:rsidP="005C675F">
            <w:pPr>
              <w:pStyle w:val="TableTextRight"/>
            </w:pPr>
            <w:r>
              <w:t>0</w:t>
            </w:r>
          </w:p>
        </w:tc>
      </w:tr>
      <w:tr w:rsidR="00E90F0F" w14:paraId="658A356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AD48FEB" w14:textId="77777777" w:rsidR="00E90F0F" w:rsidRDefault="00E90F0F" w:rsidP="005C675F">
            <w:pPr>
              <w:pStyle w:val="TableText"/>
            </w:pPr>
          </w:p>
        </w:tc>
        <w:tc>
          <w:tcPr>
            <w:tcW w:w="2835" w:type="dxa"/>
          </w:tcPr>
          <w:p w14:paraId="67A1E975" w14:textId="77777777" w:rsidR="00E90F0F" w:rsidRDefault="00E90F0F" w:rsidP="005C675F">
            <w:pPr>
              <w:pStyle w:val="TableText"/>
            </w:pPr>
            <w:r>
              <w:t>Evapotranspiration</w:t>
            </w:r>
          </w:p>
        </w:tc>
        <w:tc>
          <w:tcPr>
            <w:tcW w:w="788" w:type="dxa"/>
          </w:tcPr>
          <w:p w14:paraId="49862B75" w14:textId="77777777" w:rsidR="00E90F0F" w:rsidRDefault="00E90F0F" w:rsidP="005C675F">
            <w:pPr>
              <w:pStyle w:val="TableTextRight"/>
              <w:jc w:val="center"/>
            </w:pPr>
            <w:r>
              <w:t>GL/yr</w:t>
            </w:r>
          </w:p>
        </w:tc>
        <w:tc>
          <w:tcPr>
            <w:tcW w:w="1480" w:type="dxa"/>
          </w:tcPr>
          <w:p w14:paraId="3B3E0E4E" w14:textId="77777777" w:rsidR="00E90F0F" w:rsidRPr="005D7C2B" w:rsidRDefault="00E90F0F" w:rsidP="005C675F">
            <w:pPr>
              <w:pStyle w:val="TableTextRight"/>
            </w:pPr>
            <w:r>
              <w:t>78.40</w:t>
            </w:r>
          </w:p>
        </w:tc>
        <w:tc>
          <w:tcPr>
            <w:tcW w:w="2126" w:type="dxa"/>
          </w:tcPr>
          <w:p w14:paraId="56B7A844" w14:textId="77777777" w:rsidR="00E90F0F" w:rsidRPr="005D7C2B" w:rsidRDefault="00E90F0F" w:rsidP="005C675F">
            <w:pPr>
              <w:pStyle w:val="TableTextRight"/>
            </w:pPr>
            <w:r>
              <w:t>78.40</w:t>
            </w:r>
          </w:p>
        </w:tc>
        <w:tc>
          <w:tcPr>
            <w:tcW w:w="1076" w:type="dxa"/>
          </w:tcPr>
          <w:p w14:paraId="5EBF220D" w14:textId="77777777" w:rsidR="00E90F0F" w:rsidRDefault="00E90F0F" w:rsidP="005C675F">
            <w:pPr>
              <w:pStyle w:val="TableTextRight"/>
            </w:pPr>
            <w:r>
              <w:t>0</w:t>
            </w:r>
          </w:p>
        </w:tc>
      </w:tr>
      <w:tr w:rsidR="00E90F0F" w14:paraId="2E1C0472"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22F5A62" w14:textId="77777777" w:rsidR="00E90F0F" w:rsidRDefault="00E90F0F" w:rsidP="005C675F">
            <w:pPr>
              <w:pStyle w:val="TableText"/>
            </w:pPr>
          </w:p>
        </w:tc>
        <w:tc>
          <w:tcPr>
            <w:tcW w:w="2835" w:type="dxa"/>
          </w:tcPr>
          <w:p w14:paraId="6DAB0A49" w14:textId="77777777" w:rsidR="00E90F0F" w:rsidRDefault="00E90F0F" w:rsidP="005C675F">
            <w:pPr>
              <w:pStyle w:val="TableText"/>
            </w:pPr>
            <w:r>
              <w:t>Surface water inflow</w:t>
            </w:r>
          </w:p>
        </w:tc>
        <w:tc>
          <w:tcPr>
            <w:tcW w:w="788" w:type="dxa"/>
          </w:tcPr>
          <w:p w14:paraId="55B68490" w14:textId="77777777" w:rsidR="00E90F0F" w:rsidRDefault="00E90F0F" w:rsidP="005C675F">
            <w:pPr>
              <w:pStyle w:val="TableTextRight"/>
              <w:jc w:val="center"/>
            </w:pPr>
            <w:r>
              <w:t>GL/yr</w:t>
            </w:r>
          </w:p>
        </w:tc>
        <w:tc>
          <w:tcPr>
            <w:tcW w:w="1480" w:type="dxa"/>
          </w:tcPr>
          <w:p w14:paraId="56086466" w14:textId="77777777" w:rsidR="00E90F0F" w:rsidRPr="005D7C2B" w:rsidRDefault="00E90F0F" w:rsidP="005C675F">
            <w:pPr>
              <w:pStyle w:val="TableTextRight"/>
            </w:pPr>
            <w:r>
              <w:t>14.75</w:t>
            </w:r>
          </w:p>
        </w:tc>
        <w:tc>
          <w:tcPr>
            <w:tcW w:w="2126" w:type="dxa"/>
          </w:tcPr>
          <w:p w14:paraId="1B007FF6" w14:textId="77777777" w:rsidR="00E90F0F" w:rsidRPr="005D7C2B" w:rsidRDefault="00E90F0F" w:rsidP="005C675F">
            <w:pPr>
              <w:pStyle w:val="TableTextRight"/>
            </w:pPr>
            <w:r>
              <w:t>14.75</w:t>
            </w:r>
          </w:p>
        </w:tc>
        <w:tc>
          <w:tcPr>
            <w:tcW w:w="1076" w:type="dxa"/>
          </w:tcPr>
          <w:p w14:paraId="7D39D136" w14:textId="77777777" w:rsidR="00E90F0F" w:rsidRDefault="00E90F0F" w:rsidP="005C675F">
            <w:pPr>
              <w:pStyle w:val="TableTextRight"/>
            </w:pPr>
            <w:r>
              <w:t>0</w:t>
            </w:r>
          </w:p>
        </w:tc>
      </w:tr>
      <w:tr w:rsidR="00E90F0F" w14:paraId="51948053"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3E35EC3" w14:textId="77777777" w:rsidR="00E90F0F" w:rsidRDefault="00E90F0F" w:rsidP="005C675F">
            <w:pPr>
              <w:pStyle w:val="TableText"/>
            </w:pPr>
            <w:r>
              <w:t>Groundwater</w:t>
            </w:r>
          </w:p>
        </w:tc>
        <w:tc>
          <w:tcPr>
            <w:tcW w:w="2835" w:type="dxa"/>
          </w:tcPr>
          <w:p w14:paraId="44B70E0B" w14:textId="77777777" w:rsidR="00E90F0F" w:rsidRDefault="00E90F0F" w:rsidP="005C675F">
            <w:pPr>
              <w:pStyle w:val="TableText"/>
            </w:pPr>
            <w:r>
              <w:t>Recharge</w:t>
            </w:r>
          </w:p>
        </w:tc>
        <w:tc>
          <w:tcPr>
            <w:tcW w:w="788" w:type="dxa"/>
          </w:tcPr>
          <w:p w14:paraId="3DA2A678" w14:textId="77777777" w:rsidR="00E90F0F" w:rsidRDefault="00E90F0F" w:rsidP="005C675F">
            <w:pPr>
              <w:pStyle w:val="TableTextRight"/>
              <w:jc w:val="center"/>
            </w:pPr>
            <w:r>
              <w:t>GL/yr</w:t>
            </w:r>
          </w:p>
        </w:tc>
        <w:tc>
          <w:tcPr>
            <w:tcW w:w="1480" w:type="dxa"/>
            <w:vAlign w:val="bottom"/>
          </w:tcPr>
          <w:p w14:paraId="23D927B5" w14:textId="77777777" w:rsidR="00E90F0F" w:rsidRPr="00CC62B6" w:rsidRDefault="00E90F0F" w:rsidP="005C675F">
            <w:pPr>
              <w:pStyle w:val="TableTextRight"/>
            </w:pPr>
            <w:r w:rsidRPr="00CC62B6">
              <w:t>8.</w:t>
            </w:r>
            <w:r>
              <w:t>48</w:t>
            </w:r>
          </w:p>
        </w:tc>
        <w:tc>
          <w:tcPr>
            <w:tcW w:w="2126" w:type="dxa"/>
            <w:vAlign w:val="bottom"/>
          </w:tcPr>
          <w:p w14:paraId="5CD503A0" w14:textId="77777777" w:rsidR="00E90F0F" w:rsidRPr="00CC62B6" w:rsidRDefault="00E90F0F" w:rsidP="005C675F">
            <w:pPr>
              <w:pStyle w:val="TableTextRight"/>
            </w:pPr>
            <w:r w:rsidRPr="00CC62B6">
              <w:t>8.</w:t>
            </w:r>
            <w:r>
              <w:t>48</w:t>
            </w:r>
          </w:p>
        </w:tc>
        <w:tc>
          <w:tcPr>
            <w:tcW w:w="1076" w:type="dxa"/>
            <w:vAlign w:val="bottom"/>
          </w:tcPr>
          <w:p w14:paraId="72F8E5CB" w14:textId="77777777" w:rsidR="00E90F0F" w:rsidRPr="00CC62B6" w:rsidRDefault="00E90F0F" w:rsidP="005C675F">
            <w:pPr>
              <w:pStyle w:val="TableTextRight"/>
            </w:pPr>
            <w:r>
              <w:t>0</w:t>
            </w:r>
          </w:p>
        </w:tc>
      </w:tr>
      <w:tr w:rsidR="00E90F0F" w14:paraId="45C0C1DE"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90BD96D" w14:textId="77777777" w:rsidR="00E90F0F" w:rsidRDefault="00E90F0F" w:rsidP="005C675F">
            <w:pPr>
              <w:pStyle w:val="TableText"/>
            </w:pPr>
          </w:p>
        </w:tc>
        <w:tc>
          <w:tcPr>
            <w:tcW w:w="2835" w:type="dxa"/>
          </w:tcPr>
          <w:p w14:paraId="66A10C4D" w14:textId="77777777" w:rsidR="00E90F0F" w:rsidRDefault="00E90F0F" w:rsidP="005C675F">
            <w:pPr>
              <w:pStyle w:val="TableText"/>
            </w:pPr>
            <w:r>
              <w:t>Evapotranspiration</w:t>
            </w:r>
          </w:p>
        </w:tc>
        <w:tc>
          <w:tcPr>
            <w:tcW w:w="788" w:type="dxa"/>
          </w:tcPr>
          <w:p w14:paraId="4B61E0C8" w14:textId="77777777" w:rsidR="00E90F0F" w:rsidRDefault="00E90F0F" w:rsidP="005C675F">
            <w:pPr>
              <w:pStyle w:val="TableTextRight"/>
              <w:jc w:val="center"/>
            </w:pPr>
            <w:r>
              <w:t>GL/yr</w:t>
            </w:r>
          </w:p>
        </w:tc>
        <w:tc>
          <w:tcPr>
            <w:tcW w:w="1480" w:type="dxa"/>
            <w:vAlign w:val="bottom"/>
          </w:tcPr>
          <w:p w14:paraId="04F92756" w14:textId="77777777" w:rsidR="00E90F0F" w:rsidRPr="007E3EE4" w:rsidRDefault="00E90F0F" w:rsidP="005C675F">
            <w:pPr>
              <w:pStyle w:val="TableTextRight"/>
            </w:pPr>
            <w:r w:rsidRPr="007E3EE4">
              <w:t>-47.04</w:t>
            </w:r>
          </w:p>
        </w:tc>
        <w:tc>
          <w:tcPr>
            <w:tcW w:w="2126" w:type="dxa"/>
            <w:vAlign w:val="bottom"/>
          </w:tcPr>
          <w:p w14:paraId="6566B713" w14:textId="77777777" w:rsidR="00E90F0F" w:rsidRPr="007E3EE4" w:rsidRDefault="00E90F0F" w:rsidP="005C675F">
            <w:pPr>
              <w:pStyle w:val="TableTextRight"/>
            </w:pPr>
            <w:r w:rsidRPr="007E3EE4">
              <w:t>-42.29</w:t>
            </w:r>
          </w:p>
        </w:tc>
        <w:tc>
          <w:tcPr>
            <w:tcW w:w="1076" w:type="dxa"/>
            <w:vAlign w:val="bottom"/>
          </w:tcPr>
          <w:p w14:paraId="308A53E2" w14:textId="77777777" w:rsidR="00E90F0F" w:rsidRPr="007E3EE4" w:rsidRDefault="00E90F0F" w:rsidP="005C675F">
            <w:pPr>
              <w:pStyle w:val="TableTextRight"/>
            </w:pPr>
            <w:r w:rsidRPr="007E3EE4">
              <w:t>-4.75</w:t>
            </w:r>
          </w:p>
        </w:tc>
      </w:tr>
      <w:tr w:rsidR="00E90F0F" w14:paraId="539329E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EDA4768" w14:textId="77777777" w:rsidR="00E90F0F" w:rsidRDefault="00E90F0F" w:rsidP="005C675F">
            <w:pPr>
              <w:pStyle w:val="TableText"/>
            </w:pPr>
          </w:p>
        </w:tc>
        <w:tc>
          <w:tcPr>
            <w:tcW w:w="2835" w:type="dxa"/>
          </w:tcPr>
          <w:p w14:paraId="66F20784" w14:textId="77777777" w:rsidR="00E90F0F" w:rsidRDefault="00E90F0F" w:rsidP="005C675F">
            <w:pPr>
              <w:pStyle w:val="TableText"/>
            </w:pPr>
            <w:r>
              <w:t>Baseflow (discharge to stream)</w:t>
            </w:r>
          </w:p>
        </w:tc>
        <w:tc>
          <w:tcPr>
            <w:tcW w:w="788" w:type="dxa"/>
          </w:tcPr>
          <w:p w14:paraId="6E174FA2" w14:textId="77777777" w:rsidR="00E90F0F" w:rsidRDefault="00E90F0F" w:rsidP="005C675F">
            <w:pPr>
              <w:pStyle w:val="TableTextRight"/>
              <w:jc w:val="center"/>
            </w:pPr>
            <w:r>
              <w:t>GL/yr</w:t>
            </w:r>
          </w:p>
        </w:tc>
        <w:tc>
          <w:tcPr>
            <w:tcW w:w="1480" w:type="dxa"/>
            <w:vAlign w:val="bottom"/>
          </w:tcPr>
          <w:p w14:paraId="0F56DD49" w14:textId="77777777" w:rsidR="00E90F0F" w:rsidRPr="00846CF2" w:rsidRDefault="00E90F0F" w:rsidP="005C675F">
            <w:pPr>
              <w:pStyle w:val="TableTextRight"/>
            </w:pPr>
            <w:r w:rsidRPr="00846CF2">
              <w:t>-9.74</w:t>
            </w:r>
          </w:p>
        </w:tc>
        <w:tc>
          <w:tcPr>
            <w:tcW w:w="2126" w:type="dxa"/>
            <w:vAlign w:val="bottom"/>
          </w:tcPr>
          <w:p w14:paraId="1273EE7F" w14:textId="77777777" w:rsidR="00E90F0F" w:rsidRPr="00846CF2" w:rsidRDefault="00E90F0F" w:rsidP="005C675F">
            <w:pPr>
              <w:pStyle w:val="TableTextRight"/>
            </w:pPr>
            <w:r w:rsidRPr="00846CF2">
              <w:t>-8.86</w:t>
            </w:r>
          </w:p>
        </w:tc>
        <w:tc>
          <w:tcPr>
            <w:tcW w:w="1076" w:type="dxa"/>
            <w:vAlign w:val="bottom"/>
          </w:tcPr>
          <w:p w14:paraId="049141BA" w14:textId="77777777" w:rsidR="00E90F0F" w:rsidRPr="00846CF2" w:rsidRDefault="00E90F0F" w:rsidP="005C675F">
            <w:pPr>
              <w:pStyle w:val="TableTextRight"/>
            </w:pPr>
            <w:r w:rsidRPr="00846CF2">
              <w:t>-0.88</w:t>
            </w:r>
          </w:p>
        </w:tc>
      </w:tr>
      <w:tr w:rsidR="00E90F0F" w14:paraId="07D16EB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4FBB58A3" w14:textId="77777777" w:rsidR="00E90F0F" w:rsidRDefault="00E90F0F" w:rsidP="005C675F">
            <w:pPr>
              <w:pStyle w:val="TableText"/>
            </w:pPr>
          </w:p>
        </w:tc>
        <w:tc>
          <w:tcPr>
            <w:tcW w:w="2835" w:type="dxa"/>
          </w:tcPr>
          <w:p w14:paraId="61443742" w14:textId="77777777" w:rsidR="00E90F0F" w:rsidRDefault="00E90F0F" w:rsidP="005C675F">
            <w:pPr>
              <w:pStyle w:val="TableText"/>
            </w:pPr>
            <w:r>
              <w:t>Licensed extractions</w:t>
            </w:r>
          </w:p>
        </w:tc>
        <w:tc>
          <w:tcPr>
            <w:tcW w:w="788" w:type="dxa"/>
          </w:tcPr>
          <w:p w14:paraId="1108DB36" w14:textId="77777777" w:rsidR="00E90F0F" w:rsidRDefault="00E90F0F" w:rsidP="005C675F">
            <w:pPr>
              <w:pStyle w:val="TableTextRight"/>
              <w:jc w:val="center"/>
            </w:pPr>
            <w:r>
              <w:t>GL/yr</w:t>
            </w:r>
          </w:p>
        </w:tc>
        <w:tc>
          <w:tcPr>
            <w:tcW w:w="1480" w:type="dxa"/>
            <w:vAlign w:val="bottom"/>
          </w:tcPr>
          <w:p w14:paraId="1BCE603D" w14:textId="77777777" w:rsidR="00E90F0F" w:rsidRPr="001F0402" w:rsidRDefault="00E90F0F" w:rsidP="005C675F">
            <w:pPr>
              <w:pStyle w:val="TableTextRight"/>
            </w:pPr>
            <w:r>
              <w:t>0</w:t>
            </w:r>
          </w:p>
        </w:tc>
        <w:tc>
          <w:tcPr>
            <w:tcW w:w="2126" w:type="dxa"/>
            <w:vAlign w:val="bottom"/>
          </w:tcPr>
          <w:p w14:paraId="574ED1C9" w14:textId="77777777" w:rsidR="00E90F0F" w:rsidRPr="001F0402" w:rsidRDefault="00E90F0F" w:rsidP="005C675F">
            <w:pPr>
              <w:pStyle w:val="TableTextRight"/>
            </w:pPr>
            <w:r>
              <w:t>0</w:t>
            </w:r>
          </w:p>
        </w:tc>
        <w:tc>
          <w:tcPr>
            <w:tcW w:w="1076" w:type="dxa"/>
            <w:vAlign w:val="bottom"/>
          </w:tcPr>
          <w:p w14:paraId="05D2ECC1" w14:textId="77777777" w:rsidR="00E90F0F" w:rsidRPr="001F0402" w:rsidRDefault="00E90F0F" w:rsidP="005C675F">
            <w:pPr>
              <w:pStyle w:val="TableTextRight"/>
            </w:pPr>
            <w:r>
              <w:t>0</w:t>
            </w:r>
          </w:p>
        </w:tc>
      </w:tr>
      <w:tr w:rsidR="00E90F0F" w14:paraId="587D892F"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890808E" w14:textId="77777777" w:rsidR="00E90F0F" w:rsidRDefault="00E90F0F" w:rsidP="005C675F">
            <w:pPr>
              <w:pStyle w:val="TableText"/>
            </w:pPr>
          </w:p>
        </w:tc>
        <w:tc>
          <w:tcPr>
            <w:tcW w:w="2835" w:type="dxa"/>
          </w:tcPr>
          <w:p w14:paraId="2AA06B8E" w14:textId="77777777" w:rsidR="00E90F0F" w:rsidRDefault="00E90F0F" w:rsidP="005C675F">
            <w:pPr>
              <w:pStyle w:val="TableText"/>
            </w:pPr>
            <w:r>
              <w:t>Change in storage</w:t>
            </w:r>
          </w:p>
        </w:tc>
        <w:tc>
          <w:tcPr>
            <w:tcW w:w="788" w:type="dxa"/>
          </w:tcPr>
          <w:p w14:paraId="674AE141" w14:textId="77777777" w:rsidR="00E90F0F" w:rsidRDefault="00E90F0F" w:rsidP="005C675F">
            <w:pPr>
              <w:pStyle w:val="TableTextRight"/>
              <w:jc w:val="center"/>
            </w:pPr>
            <w:r>
              <w:t>GL/yr</w:t>
            </w:r>
          </w:p>
        </w:tc>
        <w:tc>
          <w:tcPr>
            <w:tcW w:w="1480" w:type="dxa"/>
            <w:vAlign w:val="bottom"/>
          </w:tcPr>
          <w:p w14:paraId="3EB05D12" w14:textId="77777777" w:rsidR="00E90F0F" w:rsidRPr="00726644" w:rsidRDefault="00E90F0F" w:rsidP="005C675F">
            <w:pPr>
              <w:pStyle w:val="TableTextRight"/>
            </w:pPr>
            <w:r w:rsidRPr="00726644">
              <w:t>0.01</w:t>
            </w:r>
          </w:p>
        </w:tc>
        <w:tc>
          <w:tcPr>
            <w:tcW w:w="2126" w:type="dxa"/>
            <w:vAlign w:val="bottom"/>
          </w:tcPr>
          <w:p w14:paraId="0EEF48F1" w14:textId="77777777" w:rsidR="00E90F0F" w:rsidRPr="00726644" w:rsidRDefault="00E90F0F" w:rsidP="005C675F">
            <w:pPr>
              <w:pStyle w:val="TableTextRight"/>
            </w:pPr>
            <w:r w:rsidRPr="00726644">
              <w:t>0.02</w:t>
            </w:r>
          </w:p>
        </w:tc>
        <w:tc>
          <w:tcPr>
            <w:tcW w:w="1076" w:type="dxa"/>
            <w:vAlign w:val="bottom"/>
          </w:tcPr>
          <w:p w14:paraId="0CCE1162" w14:textId="77777777" w:rsidR="00E90F0F" w:rsidRPr="00726644" w:rsidRDefault="00E90F0F" w:rsidP="005C675F">
            <w:pPr>
              <w:pStyle w:val="TableTextRight"/>
            </w:pPr>
            <w:r w:rsidRPr="00726644">
              <w:t>-0.01</w:t>
            </w:r>
          </w:p>
        </w:tc>
      </w:tr>
    </w:tbl>
    <w:p w14:paraId="2CA521FB" w14:textId="77777777" w:rsidR="002F4CC3" w:rsidRDefault="002F4CC3" w:rsidP="00E90F0F">
      <w:pPr>
        <w:pStyle w:val="Caption"/>
      </w:pPr>
      <w:bookmarkStart w:id="106" w:name="_Ref444671540"/>
      <w:bookmarkStart w:id="107" w:name="_Toc444675059"/>
      <w:bookmarkStart w:id="108" w:name="_Toc483861654"/>
    </w:p>
    <w:p w14:paraId="6304ACD5" w14:textId="45B5C2CC" w:rsidR="00E90F0F" w:rsidRDefault="00E90F0F" w:rsidP="00E90F0F">
      <w:pPr>
        <w:pStyle w:val="Caption"/>
      </w:pPr>
      <w:bookmarkStart w:id="109" w:name="_Ref510006984"/>
      <w:r>
        <w:t xml:space="preserve">Table </w:t>
      </w:r>
      <w:r w:rsidR="002D6056">
        <w:fldChar w:fldCharType="begin"/>
      </w:r>
      <w:r w:rsidR="002D6056">
        <w:instrText xml:space="preserve"> SEQ Table \* ARABIC </w:instrText>
      </w:r>
      <w:r w:rsidR="002D6056">
        <w:fldChar w:fldCharType="separate"/>
      </w:r>
      <w:r w:rsidR="00F463DD">
        <w:rPr>
          <w:noProof/>
        </w:rPr>
        <w:t>22</w:t>
      </w:r>
      <w:r w:rsidR="002D6056">
        <w:rPr>
          <w:noProof/>
        </w:rPr>
        <w:fldChar w:fldCharType="end"/>
      </w:r>
      <w:bookmarkEnd w:id="106"/>
      <w:bookmarkEnd w:id="109"/>
      <w:r>
        <w:t xml:space="preserve"> </w:t>
      </w:r>
      <w:r w:rsidR="009F3BEB">
        <w:tab/>
      </w:r>
      <w:r w:rsidRPr="0018677E">
        <w:t>Water balance</w:t>
      </w:r>
      <w:r>
        <w:t xml:space="preserve"> (mm/yr)</w:t>
      </w:r>
      <w:r w:rsidRPr="0018677E">
        <w:t xml:space="preserve"> in </w:t>
      </w:r>
      <w:r>
        <w:t xml:space="preserve">the </w:t>
      </w:r>
      <w:r w:rsidR="009F3BEB">
        <w:t xml:space="preserve">Latrobe </w:t>
      </w:r>
      <w:r>
        <w:t>River region</w:t>
      </w:r>
      <w:r w:rsidRPr="0018677E">
        <w:t xml:space="preserve"> for 2013 to 2042</w:t>
      </w:r>
      <w:bookmarkEnd w:id="107"/>
      <w:bookmarkEnd w:id="108"/>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24B45F42"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456762A3" w14:textId="77777777" w:rsidR="00E90F0F" w:rsidRPr="008365D4" w:rsidRDefault="00E90F0F" w:rsidP="005C675F">
            <w:pPr>
              <w:pStyle w:val="TableHeading"/>
            </w:pPr>
          </w:p>
        </w:tc>
        <w:tc>
          <w:tcPr>
            <w:tcW w:w="2835" w:type="dxa"/>
          </w:tcPr>
          <w:p w14:paraId="2A3FD957" w14:textId="77777777" w:rsidR="00E90F0F" w:rsidRPr="00974617" w:rsidRDefault="00E90F0F" w:rsidP="005C675F">
            <w:pPr>
              <w:pStyle w:val="TableHeading"/>
            </w:pPr>
            <w:r w:rsidRPr="00F476F5">
              <w:t>Water balance term</w:t>
            </w:r>
          </w:p>
        </w:tc>
        <w:tc>
          <w:tcPr>
            <w:tcW w:w="788" w:type="dxa"/>
          </w:tcPr>
          <w:p w14:paraId="6E819513" w14:textId="77777777" w:rsidR="00E90F0F" w:rsidRPr="00974617" w:rsidRDefault="00E90F0F" w:rsidP="005C675F">
            <w:pPr>
              <w:pStyle w:val="TableHeadingCentred"/>
            </w:pPr>
            <w:r w:rsidRPr="00F476F5">
              <w:t>Units</w:t>
            </w:r>
          </w:p>
        </w:tc>
        <w:tc>
          <w:tcPr>
            <w:tcW w:w="1480" w:type="dxa"/>
          </w:tcPr>
          <w:p w14:paraId="7C40FC20" w14:textId="77777777" w:rsidR="00E90F0F" w:rsidRPr="00974617" w:rsidRDefault="00E90F0F" w:rsidP="005C675F">
            <w:pPr>
              <w:pStyle w:val="TableHeadingCentred"/>
            </w:pPr>
            <w:r w:rsidRPr="00F476F5">
              <w:t>Under the baseline</w:t>
            </w:r>
          </w:p>
        </w:tc>
        <w:tc>
          <w:tcPr>
            <w:tcW w:w="2126" w:type="dxa"/>
          </w:tcPr>
          <w:p w14:paraId="64154C23" w14:textId="77777777" w:rsidR="00E90F0F" w:rsidRPr="00974617" w:rsidRDefault="00E90F0F" w:rsidP="005C675F">
            <w:pPr>
              <w:pStyle w:val="TableHeadingCentred"/>
            </w:pPr>
            <w:r w:rsidRPr="00F476F5">
              <w:t>Under the coal resource development pathway</w:t>
            </w:r>
          </w:p>
        </w:tc>
        <w:tc>
          <w:tcPr>
            <w:tcW w:w="1076" w:type="dxa"/>
          </w:tcPr>
          <w:p w14:paraId="2016C5F1" w14:textId="77777777" w:rsidR="00E90F0F" w:rsidRPr="00974617" w:rsidRDefault="00E90F0F" w:rsidP="005C675F">
            <w:pPr>
              <w:pStyle w:val="TableHeadingCentred"/>
            </w:pPr>
            <w:r w:rsidRPr="00F476F5">
              <w:t>Difference</w:t>
            </w:r>
          </w:p>
        </w:tc>
      </w:tr>
      <w:tr w:rsidR="00E90F0F" w14:paraId="503862D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36B71D00" w14:textId="77777777" w:rsidR="00E90F0F" w:rsidRDefault="00E90F0F" w:rsidP="005C675F">
            <w:pPr>
              <w:pStyle w:val="TableText"/>
            </w:pPr>
            <w:r>
              <w:t>Surface water</w:t>
            </w:r>
          </w:p>
        </w:tc>
        <w:tc>
          <w:tcPr>
            <w:tcW w:w="2835" w:type="dxa"/>
          </w:tcPr>
          <w:p w14:paraId="29E0616B" w14:textId="77777777" w:rsidR="00E90F0F" w:rsidRDefault="00E90F0F" w:rsidP="005C675F">
            <w:pPr>
              <w:pStyle w:val="TableText"/>
            </w:pPr>
            <w:r>
              <w:t>Rainfall</w:t>
            </w:r>
          </w:p>
        </w:tc>
        <w:tc>
          <w:tcPr>
            <w:tcW w:w="788" w:type="dxa"/>
          </w:tcPr>
          <w:p w14:paraId="2006063D" w14:textId="77777777" w:rsidR="00E90F0F" w:rsidRDefault="00E90F0F" w:rsidP="005C675F">
            <w:pPr>
              <w:pStyle w:val="TableTextRight"/>
              <w:jc w:val="center"/>
            </w:pPr>
            <w:r>
              <w:t>mm/yr</w:t>
            </w:r>
          </w:p>
        </w:tc>
        <w:tc>
          <w:tcPr>
            <w:tcW w:w="1480" w:type="dxa"/>
          </w:tcPr>
          <w:p w14:paraId="222A06C3" w14:textId="77777777" w:rsidR="00E90F0F" w:rsidRDefault="00E90F0F" w:rsidP="005C675F">
            <w:pPr>
              <w:pStyle w:val="TableTextRight"/>
            </w:pPr>
            <w:r w:rsidRPr="00A05E5F">
              <w:t>758.36</w:t>
            </w:r>
          </w:p>
        </w:tc>
        <w:tc>
          <w:tcPr>
            <w:tcW w:w="2126" w:type="dxa"/>
          </w:tcPr>
          <w:p w14:paraId="41522DF2" w14:textId="77777777" w:rsidR="00E90F0F" w:rsidRDefault="00E90F0F" w:rsidP="005C675F">
            <w:pPr>
              <w:pStyle w:val="TableTextRight"/>
            </w:pPr>
            <w:r w:rsidRPr="00A05E5F">
              <w:t>758.36</w:t>
            </w:r>
          </w:p>
        </w:tc>
        <w:tc>
          <w:tcPr>
            <w:tcW w:w="1076" w:type="dxa"/>
          </w:tcPr>
          <w:p w14:paraId="08B98538" w14:textId="77777777" w:rsidR="00E90F0F" w:rsidRDefault="00E90F0F" w:rsidP="005C675F">
            <w:pPr>
              <w:pStyle w:val="TableTextRight"/>
            </w:pPr>
            <w:r>
              <w:t>0</w:t>
            </w:r>
          </w:p>
        </w:tc>
      </w:tr>
      <w:tr w:rsidR="00E90F0F" w14:paraId="6D094A99"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E341C4F" w14:textId="77777777" w:rsidR="00E90F0F" w:rsidRDefault="00E90F0F" w:rsidP="005C675F">
            <w:pPr>
              <w:pStyle w:val="TableText"/>
            </w:pPr>
          </w:p>
        </w:tc>
        <w:tc>
          <w:tcPr>
            <w:tcW w:w="2835" w:type="dxa"/>
          </w:tcPr>
          <w:p w14:paraId="502ECC81" w14:textId="77777777" w:rsidR="00E90F0F" w:rsidRDefault="00E90F0F" w:rsidP="005C675F">
            <w:pPr>
              <w:pStyle w:val="TableText"/>
            </w:pPr>
            <w:r>
              <w:t>Evapotranspiration</w:t>
            </w:r>
          </w:p>
        </w:tc>
        <w:tc>
          <w:tcPr>
            <w:tcW w:w="788" w:type="dxa"/>
          </w:tcPr>
          <w:p w14:paraId="2E68477B" w14:textId="77777777" w:rsidR="00E90F0F" w:rsidRDefault="00E90F0F" w:rsidP="005C675F">
            <w:pPr>
              <w:pStyle w:val="TableTextRight"/>
              <w:jc w:val="center"/>
            </w:pPr>
            <w:r>
              <w:t>mm/yr</w:t>
            </w:r>
          </w:p>
        </w:tc>
        <w:tc>
          <w:tcPr>
            <w:tcW w:w="1480" w:type="dxa"/>
          </w:tcPr>
          <w:p w14:paraId="718B129F" w14:textId="77777777" w:rsidR="00E90F0F" w:rsidRPr="003368F5" w:rsidRDefault="00E90F0F" w:rsidP="005C675F">
            <w:pPr>
              <w:pStyle w:val="TableTextRight"/>
            </w:pPr>
            <w:r w:rsidRPr="00A05E5F">
              <w:t>576.37</w:t>
            </w:r>
          </w:p>
        </w:tc>
        <w:tc>
          <w:tcPr>
            <w:tcW w:w="2126" w:type="dxa"/>
          </w:tcPr>
          <w:p w14:paraId="7F564EE6" w14:textId="77777777" w:rsidR="00E90F0F" w:rsidRPr="003368F5" w:rsidRDefault="00E90F0F" w:rsidP="005C675F">
            <w:pPr>
              <w:pStyle w:val="TableTextRight"/>
            </w:pPr>
            <w:r w:rsidRPr="00A05E5F">
              <w:t>576.37</w:t>
            </w:r>
          </w:p>
        </w:tc>
        <w:tc>
          <w:tcPr>
            <w:tcW w:w="1076" w:type="dxa"/>
          </w:tcPr>
          <w:p w14:paraId="2D1DD88C" w14:textId="77777777" w:rsidR="00E90F0F" w:rsidRDefault="00E90F0F" w:rsidP="005C675F">
            <w:pPr>
              <w:pStyle w:val="TableTextRight"/>
            </w:pPr>
            <w:r>
              <w:t>0</w:t>
            </w:r>
          </w:p>
        </w:tc>
      </w:tr>
      <w:tr w:rsidR="00E90F0F" w14:paraId="7ED35B59"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187FC453" w14:textId="77777777" w:rsidR="00E90F0F" w:rsidRDefault="00E90F0F" w:rsidP="005C675F">
            <w:pPr>
              <w:pStyle w:val="TableText"/>
            </w:pPr>
          </w:p>
        </w:tc>
        <w:tc>
          <w:tcPr>
            <w:tcW w:w="2835" w:type="dxa"/>
          </w:tcPr>
          <w:p w14:paraId="789B57A0" w14:textId="77777777" w:rsidR="00E90F0F" w:rsidRDefault="00E90F0F" w:rsidP="005C675F">
            <w:pPr>
              <w:pStyle w:val="TableText"/>
            </w:pPr>
            <w:r>
              <w:t>Surface water inflow</w:t>
            </w:r>
          </w:p>
        </w:tc>
        <w:tc>
          <w:tcPr>
            <w:tcW w:w="788" w:type="dxa"/>
          </w:tcPr>
          <w:p w14:paraId="7A7D8D28" w14:textId="77777777" w:rsidR="00E90F0F" w:rsidRDefault="00E90F0F" w:rsidP="005C675F">
            <w:pPr>
              <w:pStyle w:val="TableTextRight"/>
              <w:jc w:val="center"/>
            </w:pPr>
            <w:r>
              <w:t>mm/yr</w:t>
            </w:r>
          </w:p>
        </w:tc>
        <w:tc>
          <w:tcPr>
            <w:tcW w:w="1480" w:type="dxa"/>
          </w:tcPr>
          <w:p w14:paraId="3D9D376F" w14:textId="77777777" w:rsidR="00E90F0F" w:rsidRPr="003368F5" w:rsidRDefault="00E90F0F" w:rsidP="005C675F">
            <w:pPr>
              <w:pStyle w:val="TableTextRight"/>
            </w:pPr>
            <w:r>
              <w:t>152.16</w:t>
            </w:r>
          </w:p>
        </w:tc>
        <w:tc>
          <w:tcPr>
            <w:tcW w:w="2126" w:type="dxa"/>
          </w:tcPr>
          <w:p w14:paraId="5364798F" w14:textId="77777777" w:rsidR="00E90F0F" w:rsidRPr="003368F5" w:rsidRDefault="00E90F0F" w:rsidP="005C675F">
            <w:pPr>
              <w:pStyle w:val="TableTextRight"/>
            </w:pPr>
            <w:r>
              <w:t>152.16</w:t>
            </w:r>
          </w:p>
        </w:tc>
        <w:tc>
          <w:tcPr>
            <w:tcW w:w="1076" w:type="dxa"/>
          </w:tcPr>
          <w:p w14:paraId="509853CA" w14:textId="77777777" w:rsidR="00E90F0F" w:rsidRDefault="00E90F0F" w:rsidP="005C675F">
            <w:pPr>
              <w:pStyle w:val="TableTextRight"/>
            </w:pPr>
            <w:r>
              <w:t>0</w:t>
            </w:r>
          </w:p>
        </w:tc>
      </w:tr>
      <w:tr w:rsidR="00E90F0F" w14:paraId="60B5036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0D6465EA" w14:textId="77777777" w:rsidR="00E90F0F" w:rsidRDefault="00E90F0F" w:rsidP="005C675F">
            <w:pPr>
              <w:pStyle w:val="TableText"/>
            </w:pPr>
            <w:r>
              <w:t>Groundwater</w:t>
            </w:r>
          </w:p>
        </w:tc>
        <w:tc>
          <w:tcPr>
            <w:tcW w:w="2835" w:type="dxa"/>
          </w:tcPr>
          <w:p w14:paraId="5FA669CB" w14:textId="77777777" w:rsidR="00E90F0F" w:rsidRDefault="00E90F0F" w:rsidP="005C675F">
            <w:pPr>
              <w:pStyle w:val="TableText"/>
            </w:pPr>
            <w:r>
              <w:t>Recharge</w:t>
            </w:r>
          </w:p>
        </w:tc>
        <w:tc>
          <w:tcPr>
            <w:tcW w:w="788" w:type="dxa"/>
          </w:tcPr>
          <w:p w14:paraId="0E357BE6" w14:textId="77777777" w:rsidR="00E90F0F" w:rsidRDefault="00E90F0F" w:rsidP="005C675F">
            <w:pPr>
              <w:pStyle w:val="TableTextRight"/>
              <w:jc w:val="center"/>
            </w:pPr>
            <w:r>
              <w:t>mm/yr</w:t>
            </w:r>
          </w:p>
        </w:tc>
        <w:tc>
          <w:tcPr>
            <w:tcW w:w="1480" w:type="dxa"/>
            <w:vAlign w:val="bottom"/>
          </w:tcPr>
          <w:p w14:paraId="34DED04A" w14:textId="77777777" w:rsidR="00E90F0F" w:rsidRPr="00210EE5" w:rsidRDefault="00E90F0F" w:rsidP="005C675F">
            <w:pPr>
              <w:pStyle w:val="TableTextRight"/>
            </w:pPr>
            <w:r w:rsidRPr="00210EE5">
              <w:t>89.05</w:t>
            </w:r>
          </w:p>
        </w:tc>
        <w:tc>
          <w:tcPr>
            <w:tcW w:w="2126" w:type="dxa"/>
            <w:vAlign w:val="bottom"/>
          </w:tcPr>
          <w:p w14:paraId="62E98763" w14:textId="77777777" w:rsidR="00E90F0F" w:rsidRPr="00210EE5" w:rsidRDefault="00E90F0F" w:rsidP="005C675F">
            <w:pPr>
              <w:pStyle w:val="TableTextRight"/>
            </w:pPr>
            <w:r w:rsidRPr="00210EE5">
              <w:t>89.05</w:t>
            </w:r>
          </w:p>
        </w:tc>
        <w:tc>
          <w:tcPr>
            <w:tcW w:w="1076" w:type="dxa"/>
            <w:vAlign w:val="bottom"/>
          </w:tcPr>
          <w:p w14:paraId="33FBDF5F" w14:textId="77777777" w:rsidR="00E90F0F" w:rsidRPr="00210EE5" w:rsidRDefault="00E90F0F" w:rsidP="005C675F">
            <w:pPr>
              <w:pStyle w:val="TableTextRight"/>
            </w:pPr>
            <w:r>
              <w:t>0</w:t>
            </w:r>
          </w:p>
        </w:tc>
      </w:tr>
      <w:tr w:rsidR="00E90F0F" w14:paraId="5CF96D8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1B502943" w14:textId="77777777" w:rsidR="00E90F0F" w:rsidRDefault="00E90F0F" w:rsidP="005C675F">
            <w:pPr>
              <w:pStyle w:val="TableText"/>
            </w:pPr>
          </w:p>
        </w:tc>
        <w:tc>
          <w:tcPr>
            <w:tcW w:w="2835" w:type="dxa"/>
          </w:tcPr>
          <w:p w14:paraId="6D4BB492" w14:textId="77777777" w:rsidR="00E90F0F" w:rsidRDefault="00E90F0F" w:rsidP="005C675F">
            <w:pPr>
              <w:pStyle w:val="TableText"/>
            </w:pPr>
            <w:r>
              <w:t>Evapotranspiration</w:t>
            </w:r>
          </w:p>
        </w:tc>
        <w:tc>
          <w:tcPr>
            <w:tcW w:w="788" w:type="dxa"/>
          </w:tcPr>
          <w:p w14:paraId="0C5B3EF3" w14:textId="77777777" w:rsidR="00E90F0F" w:rsidRDefault="00E90F0F" w:rsidP="005C675F">
            <w:pPr>
              <w:pStyle w:val="TableTextRight"/>
              <w:jc w:val="center"/>
            </w:pPr>
            <w:r>
              <w:t>mm/yr</w:t>
            </w:r>
          </w:p>
        </w:tc>
        <w:tc>
          <w:tcPr>
            <w:tcW w:w="1480" w:type="dxa"/>
            <w:vAlign w:val="bottom"/>
          </w:tcPr>
          <w:p w14:paraId="238AB823" w14:textId="77777777" w:rsidR="00E90F0F" w:rsidRPr="00210EE5" w:rsidRDefault="00E90F0F" w:rsidP="005C675F">
            <w:pPr>
              <w:pStyle w:val="TableTextRight"/>
            </w:pPr>
            <w:r w:rsidRPr="00210EE5">
              <w:t>-503.74</w:t>
            </w:r>
          </w:p>
        </w:tc>
        <w:tc>
          <w:tcPr>
            <w:tcW w:w="2126" w:type="dxa"/>
            <w:vAlign w:val="bottom"/>
          </w:tcPr>
          <w:p w14:paraId="1BC6D19C" w14:textId="77777777" w:rsidR="00E90F0F" w:rsidRPr="00210EE5" w:rsidRDefault="00E90F0F" w:rsidP="005C675F">
            <w:pPr>
              <w:pStyle w:val="TableTextRight"/>
            </w:pPr>
            <w:r w:rsidRPr="00210EE5">
              <w:t>-473.55</w:t>
            </w:r>
          </w:p>
        </w:tc>
        <w:tc>
          <w:tcPr>
            <w:tcW w:w="1076" w:type="dxa"/>
            <w:vAlign w:val="bottom"/>
          </w:tcPr>
          <w:p w14:paraId="35641EAC" w14:textId="77777777" w:rsidR="00E90F0F" w:rsidRPr="00210EE5" w:rsidRDefault="00E90F0F" w:rsidP="005C675F">
            <w:pPr>
              <w:pStyle w:val="TableTextRight"/>
            </w:pPr>
            <w:r w:rsidRPr="00210EE5">
              <w:t>-30.19</w:t>
            </w:r>
          </w:p>
        </w:tc>
      </w:tr>
      <w:tr w:rsidR="00E90F0F" w14:paraId="621739D1"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67EB7AA1" w14:textId="77777777" w:rsidR="00E90F0F" w:rsidRDefault="00E90F0F" w:rsidP="005C675F">
            <w:pPr>
              <w:pStyle w:val="TableText"/>
            </w:pPr>
          </w:p>
        </w:tc>
        <w:tc>
          <w:tcPr>
            <w:tcW w:w="2835" w:type="dxa"/>
          </w:tcPr>
          <w:p w14:paraId="4FCC613B" w14:textId="77777777" w:rsidR="00E90F0F" w:rsidRDefault="00E90F0F" w:rsidP="005C675F">
            <w:pPr>
              <w:pStyle w:val="TableText"/>
            </w:pPr>
            <w:r>
              <w:t>Baseflow (discharge to stream)</w:t>
            </w:r>
          </w:p>
        </w:tc>
        <w:tc>
          <w:tcPr>
            <w:tcW w:w="788" w:type="dxa"/>
          </w:tcPr>
          <w:p w14:paraId="6EBB001A" w14:textId="77777777" w:rsidR="00E90F0F" w:rsidRDefault="00E90F0F" w:rsidP="005C675F">
            <w:pPr>
              <w:pStyle w:val="TableTextRight"/>
              <w:jc w:val="center"/>
            </w:pPr>
            <w:r>
              <w:t>mm/yr</w:t>
            </w:r>
          </w:p>
        </w:tc>
        <w:tc>
          <w:tcPr>
            <w:tcW w:w="1480" w:type="dxa"/>
            <w:vAlign w:val="bottom"/>
          </w:tcPr>
          <w:p w14:paraId="16FFE653" w14:textId="77777777" w:rsidR="00E90F0F" w:rsidRPr="00210EE5" w:rsidRDefault="00E90F0F" w:rsidP="005C675F">
            <w:pPr>
              <w:pStyle w:val="TableTextRight"/>
            </w:pPr>
            <w:r w:rsidRPr="00210EE5">
              <w:t>-114.30</w:t>
            </w:r>
          </w:p>
        </w:tc>
        <w:tc>
          <w:tcPr>
            <w:tcW w:w="2126" w:type="dxa"/>
            <w:vAlign w:val="bottom"/>
          </w:tcPr>
          <w:p w14:paraId="7233C1CF" w14:textId="77777777" w:rsidR="00E90F0F" w:rsidRPr="00210EE5" w:rsidRDefault="00E90F0F" w:rsidP="005C675F">
            <w:pPr>
              <w:pStyle w:val="TableTextRight"/>
            </w:pPr>
            <w:r w:rsidRPr="00210EE5">
              <w:t>-107.63</w:t>
            </w:r>
          </w:p>
        </w:tc>
        <w:tc>
          <w:tcPr>
            <w:tcW w:w="1076" w:type="dxa"/>
            <w:vAlign w:val="bottom"/>
          </w:tcPr>
          <w:p w14:paraId="469F233A" w14:textId="77777777" w:rsidR="00E90F0F" w:rsidRPr="00210EE5" w:rsidRDefault="00E90F0F" w:rsidP="005C675F">
            <w:pPr>
              <w:pStyle w:val="TableTextRight"/>
            </w:pPr>
            <w:r w:rsidRPr="00210EE5">
              <w:t>-6.66</w:t>
            </w:r>
          </w:p>
        </w:tc>
      </w:tr>
      <w:tr w:rsidR="00E90F0F" w14:paraId="2E1288D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011E749" w14:textId="77777777" w:rsidR="00E90F0F" w:rsidRDefault="00E90F0F" w:rsidP="005C675F">
            <w:pPr>
              <w:pStyle w:val="TableText"/>
            </w:pPr>
          </w:p>
        </w:tc>
        <w:tc>
          <w:tcPr>
            <w:tcW w:w="2835" w:type="dxa"/>
          </w:tcPr>
          <w:p w14:paraId="39E2A5A0" w14:textId="77777777" w:rsidR="00E90F0F" w:rsidRDefault="00E90F0F" w:rsidP="005C675F">
            <w:pPr>
              <w:pStyle w:val="TableText"/>
            </w:pPr>
            <w:r>
              <w:t>Licensed extractions</w:t>
            </w:r>
          </w:p>
        </w:tc>
        <w:tc>
          <w:tcPr>
            <w:tcW w:w="788" w:type="dxa"/>
          </w:tcPr>
          <w:p w14:paraId="46F8B741" w14:textId="77777777" w:rsidR="00E90F0F" w:rsidRDefault="00E90F0F" w:rsidP="005C675F">
            <w:pPr>
              <w:pStyle w:val="TableTextRight"/>
              <w:jc w:val="center"/>
            </w:pPr>
            <w:r>
              <w:t>mm/yr</w:t>
            </w:r>
          </w:p>
        </w:tc>
        <w:tc>
          <w:tcPr>
            <w:tcW w:w="1480" w:type="dxa"/>
            <w:vAlign w:val="bottom"/>
          </w:tcPr>
          <w:p w14:paraId="4E9B0112" w14:textId="77777777" w:rsidR="00E90F0F" w:rsidRPr="00210EE5" w:rsidRDefault="00E90F0F" w:rsidP="005C675F">
            <w:pPr>
              <w:pStyle w:val="TableTextRight"/>
            </w:pPr>
            <w:r w:rsidRPr="00210EE5">
              <w:t>0.00</w:t>
            </w:r>
          </w:p>
        </w:tc>
        <w:tc>
          <w:tcPr>
            <w:tcW w:w="2126" w:type="dxa"/>
            <w:vAlign w:val="bottom"/>
          </w:tcPr>
          <w:p w14:paraId="2B84DBD1" w14:textId="77777777" w:rsidR="00E90F0F" w:rsidRPr="00210EE5" w:rsidRDefault="00E90F0F" w:rsidP="005C675F">
            <w:pPr>
              <w:pStyle w:val="TableTextRight"/>
            </w:pPr>
            <w:r w:rsidRPr="00210EE5">
              <w:t>0.00</w:t>
            </w:r>
          </w:p>
        </w:tc>
        <w:tc>
          <w:tcPr>
            <w:tcW w:w="1076" w:type="dxa"/>
            <w:vAlign w:val="bottom"/>
          </w:tcPr>
          <w:p w14:paraId="22F1B752" w14:textId="77777777" w:rsidR="00E90F0F" w:rsidRPr="00210EE5" w:rsidRDefault="00E90F0F" w:rsidP="005C675F">
            <w:pPr>
              <w:pStyle w:val="TableTextRight"/>
            </w:pPr>
            <w:r w:rsidRPr="00210EE5">
              <w:t>0.00</w:t>
            </w:r>
          </w:p>
        </w:tc>
      </w:tr>
      <w:tr w:rsidR="00E90F0F" w14:paraId="271C2EDD"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817DDCC" w14:textId="77777777" w:rsidR="00E90F0F" w:rsidRDefault="00E90F0F" w:rsidP="005C675F">
            <w:pPr>
              <w:pStyle w:val="TableText"/>
            </w:pPr>
          </w:p>
        </w:tc>
        <w:tc>
          <w:tcPr>
            <w:tcW w:w="2835" w:type="dxa"/>
          </w:tcPr>
          <w:p w14:paraId="66A49819" w14:textId="77777777" w:rsidR="00E90F0F" w:rsidRDefault="00E90F0F" w:rsidP="005C675F">
            <w:pPr>
              <w:pStyle w:val="TableText"/>
            </w:pPr>
            <w:r>
              <w:t>Change in storage</w:t>
            </w:r>
          </w:p>
        </w:tc>
        <w:tc>
          <w:tcPr>
            <w:tcW w:w="788" w:type="dxa"/>
          </w:tcPr>
          <w:p w14:paraId="536BF1BD" w14:textId="77777777" w:rsidR="00E90F0F" w:rsidRDefault="00E90F0F" w:rsidP="005C675F">
            <w:pPr>
              <w:pStyle w:val="TableTextRight"/>
              <w:jc w:val="center"/>
            </w:pPr>
            <w:r>
              <w:t>mm/yr</w:t>
            </w:r>
          </w:p>
        </w:tc>
        <w:tc>
          <w:tcPr>
            <w:tcW w:w="1480" w:type="dxa"/>
            <w:vAlign w:val="bottom"/>
          </w:tcPr>
          <w:p w14:paraId="6F25C6C2" w14:textId="77777777" w:rsidR="00E90F0F" w:rsidRPr="00210EE5" w:rsidRDefault="00E90F0F" w:rsidP="005C675F">
            <w:pPr>
              <w:pStyle w:val="TableTextRight"/>
            </w:pPr>
            <w:r w:rsidRPr="00210EE5">
              <w:t>0.61</w:t>
            </w:r>
          </w:p>
        </w:tc>
        <w:tc>
          <w:tcPr>
            <w:tcW w:w="2126" w:type="dxa"/>
            <w:vAlign w:val="bottom"/>
          </w:tcPr>
          <w:p w14:paraId="1746FE49" w14:textId="77777777" w:rsidR="00E90F0F" w:rsidRPr="00210EE5" w:rsidRDefault="00E90F0F" w:rsidP="005C675F">
            <w:pPr>
              <w:pStyle w:val="TableTextRight"/>
            </w:pPr>
            <w:r w:rsidRPr="00210EE5">
              <w:t>15.04</w:t>
            </w:r>
          </w:p>
        </w:tc>
        <w:tc>
          <w:tcPr>
            <w:tcW w:w="1076" w:type="dxa"/>
            <w:vAlign w:val="bottom"/>
          </w:tcPr>
          <w:p w14:paraId="1995E919" w14:textId="77777777" w:rsidR="00E90F0F" w:rsidRPr="00210EE5" w:rsidRDefault="00E90F0F" w:rsidP="005C675F">
            <w:pPr>
              <w:pStyle w:val="TableTextRight"/>
            </w:pPr>
            <w:r w:rsidRPr="00210EE5">
              <w:t>-14.44</w:t>
            </w:r>
          </w:p>
        </w:tc>
      </w:tr>
    </w:tbl>
    <w:p w14:paraId="17ABA83D" w14:textId="77777777" w:rsidR="00670455" w:rsidRDefault="00670455" w:rsidP="00E90F0F">
      <w:pPr>
        <w:pStyle w:val="Caption"/>
      </w:pPr>
      <w:bookmarkStart w:id="110" w:name="_Ref444671549"/>
      <w:bookmarkStart w:id="111" w:name="_Ref444672925"/>
      <w:bookmarkStart w:id="112" w:name="_Toc444675060"/>
      <w:bookmarkStart w:id="113" w:name="_Toc483861655"/>
    </w:p>
    <w:p w14:paraId="57FE4B32" w14:textId="77777777" w:rsidR="00670455" w:rsidRDefault="00670455">
      <w:pPr>
        <w:spacing w:after="180"/>
        <w:rPr>
          <w:b/>
          <w:bCs/>
          <w:color w:val="146692" w:themeColor="text2"/>
          <w:sz w:val="20"/>
          <w:szCs w:val="18"/>
        </w:rPr>
      </w:pPr>
      <w:r>
        <w:br w:type="page"/>
      </w:r>
    </w:p>
    <w:p w14:paraId="7F3E9266" w14:textId="68FEE14D" w:rsidR="00E90F0F" w:rsidRDefault="00E90F0F" w:rsidP="00E90F0F">
      <w:pPr>
        <w:pStyle w:val="Caption"/>
      </w:pPr>
      <w:bookmarkStart w:id="114" w:name="_Ref510007002"/>
      <w:r>
        <w:t xml:space="preserve">Table </w:t>
      </w:r>
      <w:r w:rsidR="002D6056">
        <w:fldChar w:fldCharType="begin"/>
      </w:r>
      <w:r w:rsidR="002D6056">
        <w:instrText xml:space="preserve"> SEQ Table \* ARABIC </w:instrText>
      </w:r>
      <w:r w:rsidR="002D6056">
        <w:fldChar w:fldCharType="separate"/>
      </w:r>
      <w:r w:rsidR="00F463DD">
        <w:rPr>
          <w:noProof/>
        </w:rPr>
        <w:t>23</w:t>
      </w:r>
      <w:r w:rsidR="002D6056">
        <w:rPr>
          <w:noProof/>
        </w:rPr>
        <w:fldChar w:fldCharType="end"/>
      </w:r>
      <w:bookmarkEnd w:id="110"/>
      <w:bookmarkEnd w:id="111"/>
      <w:bookmarkEnd w:id="114"/>
      <w:r>
        <w:t xml:space="preserve"> </w:t>
      </w:r>
      <w:r w:rsidR="009F3BEB">
        <w:tab/>
      </w:r>
      <w:r>
        <w:t xml:space="preserve">Water balance (mm/yr) in the </w:t>
      </w:r>
      <w:r w:rsidR="009F3BEB">
        <w:t xml:space="preserve">Latrobe </w:t>
      </w:r>
      <w:r>
        <w:t>River region for 2043 to 2072</w:t>
      </w:r>
      <w:bookmarkEnd w:id="112"/>
      <w:bookmarkEnd w:id="113"/>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5528687B"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1E834326" w14:textId="77777777" w:rsidR="00E90F0F" w:rsidRPr="008365D4" w:rsidRDefault="00E90F0F" w:rsidP="005C675F">
            <w:pPr>
              <w:pStyle w:val="TableHeading"/>
            </w:pPr>
          </w:p>
        </w:tc>
        <w:tc>
          <w:tcPr>
            <w:tcW w:w="2835" w:type="dxa"/>
          </w:tcPr>
          <w:p w14:paraId="2CB3D874" w14:textId="77777777" w:rsidR="00E90F0F" w:rsidRPr="00974617" w:rsidRDefault="00E90F0F" w:rsidP="005C675F">
            <w:pPr>
              <w:pStyle w:val="TableHeading"/>
            </w:pPr>
            <w:r w:rsidRPr="00F476F5">
              <w:t>Water balance term</w:t>
            </w:r>
          </w:p>
        </w:tc>
        <w:tc>
          <w:tcPr>
            <w:tcW w:w="788" w:type="dxa"/>
          </w:tcPr>
          <w:p w14:paraId="0A83B735" w14:textId="77777777" w:rsidR="00E90F0F" w:rsidRPr="00974617" w:rsidRDefault="00E90F0F" w:rsidP="005C675F">
            <w:pPr>
              <w:pStyle w:val="TableHeadingCentred"/>
            </w:pPr>
            <w:r w:rsidRPr="00F476F5">
              <w:t>Units</w:t>
            </w:r>
          </w:p>
        </w:tc>
        <w:tc>
          <w:tcPr>
            <w:tcW w:w="1480" w:type="dxa"/>
          </w:tcPr>
          <w:p w14:paraId="7A18104B" w14:textId="77777777" w:rsidR="00E90F0F" w:rsidRPr="00974617" w:rsidRDefault="00E90F0F" w:rsidP="005C675F">
            <w:pPr>
              <w:pStyle w:val="TableHeadingCentred"/>
            </w:pPr>
            <w:r w:rsidRPr="00F476F5">
              <w:t>Under the baseline</w:t>
            </w:r>
          </w:p>
        </w:tc>
        <w:tc>
          <w:tcPr>
            <w:tcW w:w="2126" w:type="dxa"/>
          </w:tcPr>
          <w:p w14:paraId="0835F540" w14:textId="77777777" w:rsidR="00E90F0F" w:rsidRPr="00974617" w:rsidRDefault="00E90F0F" w:rsidP="005C675F">
            <w:pPr>
              <w:pStyle w:val="TableHeadingCentred"/>
            </w:pPr>
            <w:r w:rsidRPr="00F476F5">
              <w:t>Under the coal resource development pathway</w:t>
            </w:r>
          </w:p>
        </w:tc>
        <w:tc>
          <w:tcPr>
            <w:tcW w:w="1076" w:type="dxa"/>
          </w:tcPr>
          <w:p w14:paraId="190E5039" w14:textId="77777777" w:rsidR="00E90F0F" w:rsidRPr="00974617" w:rsidRDefault="00E90F0F" w:rsidP="005C675F">
            <w:pPr>
              <w:pStyle w:val="TableHeadingCentred"/>
            </w:pPr>
            <w:r w:rsidRPr="00F476F5">
              <w:t>Difference</w:t>
            </w:r>
          </w:p>
        </w:tc>
      </w:tr>
      <w:tr w:rsidR="00E90F0F" w14:paraId="4F5D304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0A3D255B" w14:textId="77777777" w:rsidR="00E90F0F" w:rsidRDefault="00E90F0F" w:rsidP="005C675F">
            <w:pPr>
              <w:pStyle w:val="TableText"/>
            </w:pPr>
            <w:r>
              <w:t>Surface water</w:t>
            </w:r>
          </w:p>
        </w:tc>
        <w:tc>
          <w:tcPr>
            <w:tcW w:w="2835" w:type="dxa"/>
          </w:tcPr>
          <w:p w14:paraId="66CED266" w14:textId="77777777" w:rsidR="00E90F0F" w:rsidRDefault="00E90F0F" w:rsidP="005C675F">
            <w:pPr>
              <w:pStyle w:val="TableText"/>
            </w:pPr>
            <w:r>
              <w:t>Rainfall</w:t>
            </w:r>
          </w:p>
        </w:tc>
        <w:tc>
          <w:tcPr>
            <w:tcW w:w="788" w:type="dxa"/>
          </w:tcPr>
          <w:p w14:paraId="276A71B1" w14:textId="77777777" w:rsidR="00E90F0F" w:rsidRDefault="00E90F0F" w:rsidP="005C675F">
            <w:pPr>
              <w:pStyle w:val="TableTextRight"/>
              <w:jc w:val="center"/>
            </w:pPr>
            <w:r>
              <w:t>mm/yr</w:t>
            </w:r>
          </w:p>
        </w:tc>
        <w:tc>
          <w:tcPr>
            <w:tcW w:w="1480" w:type="dxa"/>
          </w:tcPr>
          <w:p w14:paraId="39985696" w14:textId="77777777" w:rsidR="00E90F0F" w:rsidRDefault="00E90F0F" w:rsidP="005C675F">
            <w:pPr>
              <w:pStyle w:val="TableTextRight"/>
            </w:pPr>
            <w:r w:rsidRPr="00864A07">
              <w:t>746.96</w:t>
            </w:r>
          </w:p>
        </w:tc>
        <w:tc>
          <w:tcPr>
            <w:tcW w:w="2126" w:type="dxa"/>
          </w:tcPr>
          <w:p w14:paraId="243E96AE" w14:textId="77777777" w:rsidR="00E90F0F" w:rsidRDefault="00E90F0F" w:rsidP="005C675F">
            <w:pPr>
              <w:pStyle w:val="TableTextRight"/>
            </w:pPr>
            <w:r w:rsidRPr="00864A07">
              <w:t>746.96</w:t>
            </w:r>
          </w:p>
        </w:tc>
        <w:tc>
          <w:tcPr>
            <w:tcW w:w="1076" w:type="dxa"/>
          </w:tcPr>
          <w:p w14:paraId="1027510E" w14:textId="77777777" w:rsidR="00E90F0F" w:rsidRDefault="00E90F0F" w:rsidP="005C675F">
            <w:pPr>
              <w:pStyle w:val="TableTextRight"/>
            </w:pPr>
            <w:r>
              <w:t>0</w:t>
            </w:r>
          </w:p>
        </w:tc>
      </w:tr>
      <w:tr w:rsidR="00E90F0F" w14:paraId="1DC193D5"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511AB05" w14:textId="77777777" w:rsidR="00E90F0F" w:rsidRDefault="00E90F0F" w:rsidP="005C675F">
            <w:pPr>
              <w:pStyle w:val="TableText"/>
            </w:pPr>
          </w:p>
        </w:tc>
        <w:tc>
          <w:tcPr>
            <w:tcW w:w="2835" w:type="dxa"/>
          </w:tcPr>
          <w:p w14:paraId="51DAC47E" w14:textId="77777777" w:rsidR="00E90F0F" w:rsidRDefault="00E90F0F" w:rsidP="005C675F">
            <w:pPr>
              <w:pStyle w:val="TableText"/>
            </w:pPr>
            <w:r>
              <w:t>Evapotranspiration</w:t>
            </w:r>
          </w:p>
        </w:tc>
        <w:tc>
          <w:tcPr>
            <w:tcW w:w="788" w:type="dxa"/>
          </w:tcPr>
          <w:p w14:paraId="50B10245" w14:textId="77777777" w:rsidR="00E90F0F" w:rsidRDefault="00E90F0F" w:rsidP="005C675F">
            <w:pPr>
              <w:pStyle w:val="TableTextRight"/>
              <w:jc w:val="center"/>
            </w:pPr>
            <w:r>
              <w:t>mm/yr</w:t>
            </w:r>
          </w:p>
        </w:tc>
        <w:tc>
          <w:tcPr>
            <w:tcW w:w="1480" w:type="dxa"/>
          </w:tcPr>
          <w:p w14:paraId="31B0EB82" w14:textId="77777777" w:rsidR="00E90F0F" w:rsidRDefault="00E90F0F" w:rsidP="005C675F">
            <w:pPr>
              <w:pStyle w:val="TableTextRight"/>
            </w:pPr>
            <w:r w:rsidRPr="00864A07">
              <w:t>566.70</w:t>
            </w:r>
          </w:p>
        </w:tc>
        <w:tc>
          <w:tcPr>
            <w:tcW w:w="2126" w:type="dxa"/>
          </w:tcPr>
          <w:p w14:paraId="6B4796EB" w14:textId="77777777" w:rsidR="00E90F0F" w:rsidRDefault="00E90F0F" w:rsidP="005C675F">
            <w:pPr>
              <w:pStyle w:val="TableTextRight"/>
            </w:pPr>
            <w:r w:rsidRPr="00864A07">
              <w:t>566.70</w:t>
            </w:r>
          </w:p>
        </w:tc>
        <w:tc>
          <w:tcPr>
            <w:tcW w:w="1076" w:type="dxa"/>
          </w:tcPr>
          <w:p w14:paraId="34759428" w14:textId="77777777" w:rsidR="00E90F0F" w:rsidRDefault="00E90F0F" w:rsidP="005C675F">
            <w:pPr>
              <w:pStyle w:val="TableTextRight"/>
            </w:pPr>
            <w:r>
              <w:t>0</w:t>
            </w:r>
          </w:p>
        </w:tc>
      </w:tr>
      <w:tr w:rsidR="00E90F0F" w14:paraId="03985C6F"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265108EE" w14:textId="77777777" w:rsidR="00E90F0F" w:rsidRDefault="00E90F0F" w:rsidP="005C675F">
            <w:pPr>
              <w:pStyle w:val="TableText"/>
            </w:pPr>
          </w:p>
        </w:tc>
        <w:tc>
          <w:tcPr>
            <w:tcW w:w="2835" w:type="dxa"/>
          </w:tcPr>
          <w:p w14:paraId="0DD04EEE" w14:textId="77777777" w:rsidR="00E90F0F" w:rsidRDefault="00E90F0F" w:rsidP="005C675F">
            <w:pPr>
              <w:pStyle w:val="TableText"/>
            </w:pPr>
            <w:r>
              <w:t>Surface water inflow</w:t>
            </w:r>
          </w:p>
        </w:tc>
        <w:tc>
          <w:tcPr>
            <w:tcW w:w="788" w:type="dxa"/>
          </w:tcPr>
          <w:p w14:paraId="0B70CA58" w14:textId="77777777" w:rsidR="00E90F0F" w:rsidRDefault="00E90F0F" w:rsidP="005C675F">
            <w:pPr>
              <w:pStyle w:val="TableTextRight"/>
              <w:jc w:val="center"/>
            </w:pPr>
            <w:r>
              <w:t>mm/yr</w:t>
            </w:r>
          </w:p>
        </w:tc>
        <w:tc>
          <w:tcPr>
            <w:tcW w:w="1480" w:type="dxa"/>
          </w:tcPr>
          <w:p w14:paraId="010F4932" w14:textId="77777777" w:rsidR="00E90F0F" w:rsidRDefault="00E90F0F" w:rsidP="005C675F">
            <w:pPr>
              <w:pStyle w:val="TableTextRight"/>
            </w:pPr>
            <w:r>
              <w:t>152.67</w:t>
            </w:r>
          </w:p>
        </w:tc>
        <w:tc>
          <w:tcPr>
            <w:tcW w:w="2126" w:type="dxa"/>
          </w:tcPr>
          <w:p w14:paraId="4277B19F" w14:textId="77777777" w:rsidR="00E90F0F" w:rsidRDefault="00E90F0F" w:rsidP="005C675F">
            <w:pPr>
              <w:pStyle w:val="TableTextRight"/>
            </w:pPr>
            <w:r>
              <w:t>152.67</w:t>
            </w:r>
          </w:p>
        </w:tc>
        <w:tc>
          <w:tcPr>
            <w:tcW w:w="1076" w:type="dxa"/>
          </w:tcPr>
          <w:p w14:paraId="04E5EBEB" w14:textId="77777777" w:rsidR="00E90F0F" w:rsidRDefault="00E90F0F" w:rsidP="005C675F">
            <w:pPr>
              <w:pStyle w:val="TableTextRight"/>
            </w:pPr>
            <w:r>
              <w:t>0</w:t>
            </w:r>
          </w:p>
        </w:tc>
      </w:tr>
      <w:tr w:rsidR="00E90F0F" w14:paraId="08E7B83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071EBB6F" w14:textId="77777777" w:rsidR="00E90F0F" w:rsidRDefault="00E90F0F" w:rsidP="005C675F">
            <w:pPr>
              <w:pStyle w:val="TableText"/>
            </w:pPr>
          </w:p>
        </w:tc>
        <w:tc>
          <w:tcPr>
            <w:tcW w:w="2835" w:type="dxa"/>
          </w:tcPr>
          <w:p w14:paraId="41095223" w14:textId="77777777" w:rsidR="00E90F0F" w:rsidRDefault="00E90F0F" w:rsidP="005C675F">
            <w:pPr>
              <w:pStyle w:val="TableText"/>
            </w:pPr>
          </w:p>
        </w:tc>
        <w:tc>
          <w:tcPr>
            <w:tcW w:w="788" w:type="dxa"/>
          </w:tcPr>
          <w:p w14:paraId="1DA0E720" w14:textId="77777777" w:rsidR="00E90F0F" w:rsidRDefault="00E90F0F" w:rsidP="005C675F">
            <w:pPr>
              <w:pStyle w:val="TableTextRight"/>
              <w:jc w:val="center"/>
            </w:pPr>
          </w:p>
        </w:tc>
        <w:tc>
          <w:tcPr>
            <w:tcW w:w="1480" w:type="dxa"/>
          </w:tcPr>
          <w:p w14:paraId="40CF8B5F" w14:textId="77777777" w:rsidR="00E90F0F" w:rsidRDefault="00E90F0F" w:rsidP="005C675F">
            <w:pPr>
              <w:pStyle w:val="TableTextRight"/>
            </w:pPr>
          </w:p>
        </w:tc>
        <w:tc>
          <w:tcPr>
            <w:tcW w:w="2126" w:type="dxa"/>
          </w:tcPr>
          <w:p w14:paraId="75227FB2" w14:textId="77777777" w:rsidR="00E90F0F" w:rsidRDefault="00E90F0F" w:rsidP="005C675F">
            <w:pPr>
              <w:pStyle w:val="TableTextRight"/>
            </w:pPr>
          </w:p>
        </w:tc>
        <w:tc>
          <w:tcPr>
            <w:tcW w:w="1076" w:type="dxa"/>
          </w:tcPr>
          <w:p w14:paraId="4789B4BE" w14:textId="77777777" w:rsidR="00E90F0F" w:rsidRDefault="00E90F0F" w:rsidP="005C675F">
            <w:pPr>
              <w:pStyle w:val="TableTextRight"/>
            </w:pPr>
          </w:p>
        </w:tc>
      </w:tr>
      <w:tr w:rsidR="00E90F0F" w14:paraId="30FA8927"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3C92CBA1" w14:textId="77777777" w:rsidR="00E90F0F" w:rsidRDefault="00E90F0F" w:rsidP="005C675F">
            <w:pPr>
              <w:pStyle w:val="TableText"/>
            </w:pPr>
          </w:p>
        </w:tc>
        <w:tc>
          <w:tcPr>
            <w:tcW w:w="2835" w:type="dxa"/>
          </w:tcPr>
          <w:p w14:paraId="669ABB6C" w14:textId="77777777" w:rsidR="00E90F0F" w:rsidRDefault="00E90F0F" w:rsidP="005C675F">
            <w:pPr>
              <w:pStyle w:val="TableText"/>
            </w:pPr>
          </w:p>
        </w:tc>
        <w:tc>
          <w:tcPr>
            <w:tcW w:w="788" w:type="dxa"/>
          </w:tcPr>
          <w:p w14:paraId="59151991" w14:textId="77777777" w:rsidR="00E90F0F" w:rsidRDefault="00E90F0F" w:rsidP="005C675F">
            <w:pPr>
              <w:pStyle w:val="TableTextRight"/>
              <w:jc w:val="center"/>
            </w:pPr>
          </w:p>
        </w:tc>
        <w:tc>
          <w:tcPr>
            <w:tcW w:w="1480" w:type="dxa"/>
          </w:tcPr>
          <w:p w14:paraId="1982A8C5" w14:textId="77777777" w:rsidR="00E90F0F" w:rsidRDefault="00E90F0F" w:rsidP="005C675F">
            <w:pPr>
              <w:pStyle w:val="TableTextRight"/>
            </w:pPr>
          </w:p>
        </w:tc>
        <w:tc>
          <w:tcPr>
            <w:tcW w:w="2126" w:type="dxa"/>
          </w:tcPr>
          <w:p w14:paraId="44913FEB" w14:textId="77777777" w:rsidR="00E90F0F" w:rsidRDefault="00E90F0F" w:rsidP="005C675F">
            <w:pPr>
              <w:pStyle w:val="TableTextRight"/>
            </w:pPr>
          </w:p>
        </w:tc>
        <w:tc>
          <w:tcPr>
            <w:tcW w:w="1076" w:type="dxa"/>
          </w:tcPr>
          <w:p w14:paraId="134DF69C" w14:textId="77777777" w:rsidR="00E90F0F" w:rsidRDefault="00E90F0F" w:rsidP="005C675F">
            <w:pPr>
              <w:pStyle w:val="TableTextRight"/>
            </w:pPr>
          </w:p>
        </w:tc>
      </w:tr>
      <w:tr w:rsidR="00E90F0F" w14:paraId="5481A3EA"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166C65C7" w14:textId="77777777" w:rsidR="00E90F0F" w:rsidRDefault="00E90F0F" w:rsidP="005C675F">
            <w:pPr>
              <w:pStyle w:val="TableText"/>
            </w:pPr>
          </w:p>
        </w:tc>
        <w:tc>
          <w:tcPr>
            <w:tcW w:w="2835" w:type="dxa"/>
          </w:tcPr>
          <w:p w14:paraId="57893724" w14:textId="77777777" w:rsidR="00E90F0F" w:rsidRDefault="00E90F0F" w:rsidP="005C675F">
            <w:pPr>
              <w:pStyle w:val="TableText"/>
            </w:pPr>
          </w:p>
        </w:tc>
        <w:tc>
          <w:tcPr>
            <w:tcW w:w="788" w:type="dxa"/>
          </w:tcPr>
          <w:p w14:paraId="46155497" w14:textId="77777777" w:rsidR="00E90F0F" w:rsidRDefault="00E90F0F" w:rsidP="005C675F">
            <w:pPr>
              <w:pStyle w:val="TableTextRight"/>
              <w:jc w:val="center"/>
            </w:pPr>
          </w:p>
        </w:tc>
        <w:tc>
          <w:tcPr>
            <w:tcW w:w="1480" w:type="dxa"/>
          </w:tcPr>
          <w:p w14:paraId="3B5B1001" w14:textId="77777777" w:rsidR="00E90F0F" w:rsidRDefault="00E90F0F" w:rsidP="005C675F">
            <w:pPr>
              <w:pStyle w:val="TableTextRight"/>
            </w:pPr>
          </w:p>
        </w:tc>
        <w:tc>
          <w:tcPr>
            <w:tcW w:w="2126" w:type="dxa"/>
          </w:tcPr>
          <w:p w14:paraId="2F81C677" w14:textId="77777777" w:rsidR="00E90F0F" w:rsidRDefault="00E90F0F" w:rsidP="005C675F">
            <w:pPr>
              <w:pStyle w:val="TableTextRight"/>
            </w:pPr>
          </w:p>
        </w:tc>
        <w:tc>
          <w:tcPr>
            <w:tcW w:w="1076" w:type="dxa"/>
          </w:tcPr>
          <w:p w14:paraId="20A77D61" w14:textId="77777777" w:rsidR="00E90F0F" w:rsidRDefault="00E90F0F" w:rsidP="005C675F">
            <w:pPr>
              <w:pStyle w:val="TableTextRight"/>
            </w:pPr>
          </w:p>
        </w:tc>
      </w:tr>
      <w:tr w:rsidR="00E90F0F" w14:paraId="6BBE0843"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0C7A3242" w14:textId="77777777" w:rsidR="00E90F0F" w:rsidRDefault="00E90F0F" w:rsidP="005C675F">
            <w:pPr>
              <w:pStyle w:val="TableText"/>
            </w:pPr>
            <w:r w:rsidRPr="00014DF7">
              <w:rPr>
                <w:rFonts w:ascii="Calibri" w:eastAsia="Calibri" w:hAnsi="Calibri" w:cs="Times New Roman"/>
                <w:color w:val="000000"/>
                <w:sz w:val="24"/>
                <w:szCs w:val="24"/>
              </w:rPr>
              <w:t>G</w:t>
            </w:r>
            <w:r>
              <w:t>roundwater</w:t>
            </w:r>
          </w:p>
        </w:tc>
        <w:tc>
          <w:tcPr>
            <w:tcW w:w="2835" w:type="dxa"/>
          </w:tcPr>
          <w:p w14:paraId="46E6D72E" w14:textId="77777777" w:rsidR="00E90F0F" w:rsidRDefault="00E90F0F" w:rsidP="005C675F">
            <w:pPr>
              <w:pStyle w:val="TableText"/>
            </w:pPr>
            <w:r>
              <w:t>Recharge</w:t>
            </w:r>
          </w:p>
        </w:tc>
        <w:tc>
          <w:tcPr>
            <w:tcW w:w="788" w:type="dxa"/>
          </w:tcPr>
          <w:p w14:paraId="20D9EB4F" w14:textId="77777777" w:rsidR="00E90F0F" w:rsidRDefault="00E90F0F" w:rsidP="005C675F">
            <w:pPr>
              <w:pStyle w:val="TableTextRight"/>
              <w:jc w:val="center"/>
            </w:pPr>
            <w:r>
              <w:t>mm/yr</w:t>
            </w:r>
          </w:p>
        </w:tc>
        <w:tc>
          <w:tcPr>
            <w:tcW w:w="1480" w:type="dxa"/>
            <w:vAlign w:val="bottom"/>
          </w:tcPr>
          <w:p w14:paraId="6325093E" w14:textId="77777777" w:rsidR="00E90F0F" w:rsidRPr="007639BF" w:rsidRDefault="00E90F0F" w:rsidP="005C675F">
            <w:pPr>
              <w:pStyle w:val="TableTextRight"/>
            </w:pPr>
            <w:r w:rsidRPr="007639BF">
              <w:t>87.24</w:t>
            </w:r>
          </w:p>
        </w:tc>
        <w:tc>
          <w:tcPr>
            <w:tcW w:w="2126" w:type="dxa"/>
            <w:vAlign w:val="bottom"/>
          </w:tcPr>
          <w:p w14:paraId="1EE07DAC" w14:textId="77777777" w:rsidR="00E90F0F" w:rsidRPr="007639BF" w:rsidRDefault="00E90F0F" w:rsidP="005C675F">
            <w:pPr>
              <w:pStyle w:val="TableTextRight"/>
            </w:pPr>
            <w:r w:rsidRPr="007639BF">
              <w:t>87.24</w:t>
            </w:r>
          </w:p>
        </w:tc>
        <w:tc>
          <w:tcPr>
            <w:tcW w:w="1076" w:type="dxa"/>
            <w:vAlign w:val="bottom"/>
          </w:tcPr>
          <w:p w14:paraId="2541E369" w14:textId="77777777" w:rsidR="00E90F0F" w:rsidRPr="007639BF" w:rsidRDefault="00E90F0F" w:rsidP="005C675F">
            <w:pPr>
              <w:pStyle w:val="TableTextRight"/>
            </w:pPr>
            <w:r>
              <w:t>0</w:t>
            </w:r>
          </w:p>
        </w:tc>
      </w:tr>
      <w:tr w:rsidR="00E90F0F" w14:paraId="06B48E34"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744FD95D" w14:textId="77777777" w:rsidR="00E90F0F" w:rsidRDefault="00E90F0F" w:rsidP="005C675F">
            <w:pPr>
              <w:pStyle w:val="TableText"/>
            </w:pPr>
          </w:p>
        </w:tc>
        <w:tc>
          <w:tcPr>
            <w:tcW w:w="2835" w:type="dxa"/>
          </w:tcPr>
          <w:p w14:paraId="3652BBB3" w14:textId="77777777" w:rsidR="00E90F0F" w:rsidRDefault="00E90F0F" w:rsidP="005C675F">
            <w:pPr>
              <w:pStyle w:val="TableText"/>
            </w:pPr>
            <w:r>
              <w:t>Evapotranspiration</w:t>
            </w:r>
          </w:p>
        </w:tc>
        <w:tc>
          <w:tcPr>
            <w:tcW w:w="788" w:type="dxa"/>
          </w:tcPr>
          <w:p w14:paraId="1EF77FB2" w14:textId="77777777" w:rsidR="00E90F0F" w:rsidRDefault="00E90F0F" w:rsidP="005C675F">
            <w:pPr>
              <w:pStyle w:val="TableTextRight"/>
              <w:jc w:val="center"/>
            </w:pPr>
            <w:r>
              <w:t>mm/yr</w:t>
            </w:r>
          </w:p>
        </w:tc>
        <w:tc>
          <w:tcPr>
            <w:tcW w:w="1480" w:type="dxa"/>
            <w:vAlign w:val="bottom"/>
          </w:tcPr>
          <w:p w14:paraId="17EA95F3" w14:textId="77777777" w:rsidR="00E90F0F" w:rsidRPr="007639BF" w:rsidRDefault="00E90F0F" w:rsidP="005C675F">
            <w:pPr>
              <w:pStyle w:val="TableTextRight"/>
            </w:pPr>
            <w:r w:rsidRPr="007639BF">
              <w:t>-485.26</w:t>
            </w:r>
          </w:p>
        </w:tc>
        <w:tc>
          <w:tcPr>
            <w:tcW w:w="2126" w:type="dxa"/>
            <w:vAlign w:val="bottom"/>
          </w:tcPr>
          <w:p w14:paraId="1D874D4B" w14:textId="77777777" w:rsidR="00E90F0F" w:rsidRPr="007639BF" w:rsidRDefault="00E90F0F" w:rsidP="005C675F">
            <w:pPr>
              <w:pStyle w:val="TableTextRight"/>
            </w:pPr>
            <w:r w:rsidRPr="007639BF">
              <w:t>-441.84</w:t>
            </w:r>
          </w:p>
        </w:tc>
        <w:tc>
          <w:tcPr>
            <w:tcW w:w="1076" w:type="dxa"/>
            <w:vAlign w:val="bottom"/>
          </w:tcPr>
          <w:p w14:paraId="6AACEAB2" w14:textId="77777777" w:rsidR="00E90F0F" w:rsidRPr="007639BF" w:rsidRDefault="00E90F0F" w:rsidP="005C675F">
            <w:pPr>
              <w:pStyle w:val="TableTextRight"/>
            </w:pPr>
            <w:r w:rsidRPr="007639BF">
              <w:t>-43.42</w:t>
            </w:r>
          </w:p>
        </w:tc>
      </w:tr>
      <w:tr w:rsidR="00E90F0F" w14:paraId="4F06852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57C004B5" w14:textId="77777777" w:rsidR="00E90F0F" w:rsidRDefault="00E90F0F" w:rsidP="005C675F">
            <w:pPr>
              <w:pStyle w:val="TableText"/>
            </w:pPr>
          </w:p>
        </w:tc>
        <w:tc>
          <w:tcPr>
            <w:tcW w:w="2835" w:type="dxa"/>
          </w:tcPr>
          <w:p w14:paraId="7C8166D9" w14:textId="77777777" w:rsidR="00E90F0F" w:rsidRDefault="00E90F0F" w:rsidP="005C675F">
            <w:pPr>
              <w:pStyle w:val="TableText"/>
            </w:pPr>
            <w:r>
              <w:t>Baseflow (discharge to stream)</w:t>
            </w:r>
          </w:p>
        </w:tc>
        <w:tc>
          <w:tcPr>
            <w:tcW w:w="788" w:type="dxa"/>
          </w:tcPr>
          <w:p w14:paraId="0B537D89" w14:textId="77777777" w:rsidR="00E90F0F" w:rsidRDefault="00E90F0F" w:rsidP="005C675F">
            <w:pPr>
              <w:pStyle w:val="TableTextRight"/>
              <w:jc w:val="center"/>
            </w:pPr>
            <w:r>
              <w:t>mm/yr</w:t>
            </w:r>
          </w:p>
        </w:tc>
        <w:tc>
          <w:tcPr>
            <w:tcW w:w="1480" w:type="dxa"/>
            <w:vAlign w:val="bottom"/>
          </w:tcPr>
          <w:p w14:paraId="1D03970F" w14:textId="77777777" w:rsidR="00E90F0F" w:rsidRPr="007639BF" w:rsidRDefault="00E90F0F" w:rsidP="005C675F">
            <w:pPr>
              <w:pStyle w:val="TableTextRight"/>
            </w:pPr>
            <w:r w:rsidRPr="007639BF">
              <w:t>-102.79</w:t>
            </w:r>
          </w:p>
        </w:tc>
        <w:tc>
          <w:tcPr>
            <w:tcW w:w="2126" w:type="dxa"/>
            <w:vAlign w:val="bottom"/>
          </w:tcPr>
          <w:p w14:paraId="2DC6ED52" w14:textId="77777777" w:rsidR="00E90F0F" w:rsidRPr="007639BF" w:rsidRDefault="00E90F0F" w:rsidP="005C675F">
            <w:pPr>
              <w:pStyle w:val="TableTextRight"/>
            </w:pPr>
            <w:r w:rsidRPr="007639BF">
              <w:t>-94.31</w:t>
            </w:r>
          </w:p>
        </w:tc>
        <w:tc>
          <w:tcPr>
            <w:tcW w:w="1076" w:type="dxa"/>
            <w:vAlign w:val="bottom"/>
          </w:tcPr>
          <w:p w14:paraId="438B3895" w14:textId="77777777" w:rsidR="00E90F0F" w:rsidRPr="007639BF" w:rsidRDefault="00E90F0F" w:rsidP="005C675F">
            <w:pPr>
              <w:pStyle w:val="TableTextRight"/>
            </w:pPr>
            <w:r w:rsidRPr="007639BF">
              <w:t>-8.48</w:t>
            </w:r>
          </w:p>
        </w:tc>
      </w:tr>
      <w:tr w:rsidR="00E90F0F" w14:paraId="53272477"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482EAE30" w14:textId="77777777" w:rsidR="00E90F0F" w:rsidRDefault="00E90F0F" w:rsidP="005C675F">
            <w:pPr>
              <w:pStyle w:val="TableText"/>
            </w:pPr>
          </w:p>
        </w:tc>
        <w:tc>
          <w:tcPr>
            <w:tcW w:w="2835" w:type="dxa"/>
          </w:tcPr>
          <w:p w14:paraId="41DD47CC" w14:textId="77777777" w:rsidR="00E90F0F" w:rsidRDefault="00E90F0F" w:rsidP="005C675F">
            <w:pPr>
              <w:pStyle w:val="TableText"/>
            </w:pPr>
            <w:r>
              <w:t>Licensed extractions</w:t>
            </w:r>
          </w:p>
        </w:tc>
        <w:tc>
          <w:tcPr>
            <w:tcW w:w="788" w:type="dxa"/>
          </w:tcPr>
          <w:p w14:paraId="61182736" w14:textId="77777777" w:rsidR="00E90F0F" w:rsidRDefault="00E90F0F" w:rsidP="005C675F">
            <w:pPr>
              <w:pStyle w:val="TableTextRight"/>
              <w:jc w:val="center"/>
            </w:pPr>
            <w:r>
              <w:t>mm/yr</w:t>
            </w:r>
          </w:p>
        </w:tc>
        <w:tc>
          <w:tcPr>
            <w:tcW w:w="1480" w:type="dxa"/>
            <w:vAlign w:val="bottom"/>
          </w:tcPr>
          <w:p w14:paraId="76A5351B" w14:textId="77777777" w:rsidR="00E90F0F" w:rsidRPr="007639BF" w:rsidRDefault="00E90F0F" w:rsidP="005C675F">
            <w:pPr>
              <w:pStyle w:val="TableTextRight"/>
            </w:pPr>
            <w:r w:rsidRPr="007639BF">
              <w:t>0.00</w:t>
            </w:r>
          </w:p>
        </w:tc>
        <w:tc>
          <w:tcPr>
            <w:tcW w:w="2126" w:type="dxa"/>
            <w:vAlign w:val="bottom"/>
          </w:tcPr>
          <w:p w14:paraId="3AF33BA1" w14:textId="77777777" w:rsidR="00E90F0F" w:rsidRPr="007639BF" w:rsidRDefault="00E90F0F" w:rsidP="005C675F">
            <w:pPr>
              <w:pStyle w:val="TableTextRight"/>
            </w:pPr>
            <w:r w:rsidRPr="007639BF">
              <w:t>0.00</w:t>
            </w:r>
          </w:p>
        </w:tc>
        <w:tc>
          <w:tcPr>
            <w:tcW w:w="1076" w:type="dxa"/>
            <w:vAlign w:val="bottom"/>
          </w:tcPr>
          <w:p w14:paraId="20435BD8" w14:textId="77777777" w:rsidR="00E90F0F" w:rsidRPr="007639BF" w:rsidRDefault="00E90F0F" w:rsidP="005C675F">
            <w:pPr>
              <w:pStyle w:val="TableTextRight"/>
            </w:pPr>
            <w:r w:rsidRPr="007639BF">
              <w:t>0.00</w:t>
            </w:r>
          </w:p>
        </w:tc>
      </w:tr>
      <w:tr w:rsidR="00E90F0F" w14:paraId="42314EA5"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1FAECF83" w14:textId="77777777" w:rsidR="00E90F0F" w:rsidRDefault="00E90F0F" w:rsidP="005C675F">
            <w:pPr>
              <w:pStyle w:val="TableText"/>
            </w:pPr>
          </w:p>
        </w:tc>
        <w:tc>
          <w:tcPr>
            <w:tcW w:w="2835" w:type="dxa"/>
          </w:tcPr>
          <w:p w14:paraId="105B85BF" w14:textId="77777777" w:rsidR="00E90F0F" w:rsidRDefault="00E90F0F" w:rsidP="005C675F">
            <w:pPr>
              <w:pStyle w:val="TableText"/>
            </w:pPr>
            <w:r>
              <w:t>Change in storage</w:t>
            </w:r>
          </w:p>
        </w:tc>
        <w:tc>
          <w:tcPr>
            <w:tcW w:w="788" w:type="dxa"/>
          </w:tcPr>
          <w:p w14:paraId="2226A9DC" w14:textId="77777777" w:rsidR="00E90F0F" w:rsidRDefault="00E90F0F" w:rsidP="005C675F">
            <w:pPr>
              <w:pStyle w:val="TableTextRight"/>
              <w:jc w:val="center"/>
            </w:pPr>
            <w:r>
              <w:t>mm/yr</w:t>
            </w:r>
          </w:p>
        </w:tc>
        <w:tc>
          <w:tcPr>
            <w:tcW w:w="1480" w:type="dxa"/>
            <w:vAlign w:val="bottom"/>
          </w:tcPr>
          <w:p w14:paraId="404F1C9C" w14:textId="77777777" w:rsidR="00E90F0F" w:rsidRPr="007639BF" w:rsidRDefault="00E90F0F" w:rsidP="005C675F">
            <w:pPr>
              <w:pStyle w:val="TableTextRight"/>
            </w:pPr>
            <w:r w:rsidRPr="007639BF">
              <w:t>0.20</w:t>
            </w:r>
          </w:p>
        </w:tc>
        <w:tc>
          <w:tcPr>
            <w:tcW w:w="2126" w:type="dxa"/>
            <w:vAlign w:val="bottom"/>
          </w:tcPr>
          <w:p w14:paraId="360975A6" w14:textId="77777777" w:rsidR="00E90F0F" w:rsidRPr="007639BF" w:rsidRDefault="00E90F0F" w:rsidP="005C675F">
            <w:pPr>
              <w:pStyle w:val="TableTextRight"/>
            </w:pPr>
            <w:r w:rsidRPr="007639BF">
              <w:t>0.40</w:t>
            </w:r>
          </w:p>
        </w:tc>
        <w:tc>
          <w:tcPr>
            <w:tcW w:w="1076" w:type="dxa"/>
            <w:vAlign w:val="bottom"/>
          </w:tcPr>
          <w:p w14:paraId="23F32724" w14:textId="77777777" w:rsidR="00E90F0F" w:rsidRPr="007639BF" w:rsidRDefault="00E90F0F" w:rsidP="005C675F">
            <w:pPr>
              <w:pStyle w:val="TableTextRight"/>
            </w:pPr>
            <w:r w:rsidRPr="007639BF">
              <w:t>-0.20</w:t>
            </w:r>
          </w:p>
        </w:tc>
      </w:tr>
    </w:tbl>
    <w:p w14:paraId="78A2DD1D" w14:textId="77777777" w:rsidR="00E90F0F" w:rsidRDefault="00E90F0F" w:rsidP="00E90F0F">
      <w:pPr>
        <w:pStyle w:val="Caption"/>
        <w:rPr>
          <w:b w:val="0"/>
          <w:bCs w:val="0"/>
          <w:color w:val="000000"/>
          <w:sz w:val="24"/>
          <w:szCs w:val="24"/>
        </w:rPr>
      </w:pPr>
      <w:bookmarkStart w:id="115" w:name="_Ref444671559"/>
    </w:p>
    <w:p w14:paraId="1B09A530" w14:textId="151634F8" w:rsidR="00E90F0F" w:rsidRDefault="00E90F0F" w:rsidP="00E90F0F">
      <w:pPr>
        <w:pStyle w:val="Caption"/>
      </w:pPr>
      <w:bookmarkStart w:id="116" w:name="_Ref444672936"/>
      <w:bookmarkStart w:id="117" w:name="_Toc444675061"/>
      <w:bookmarkStart w:id="118" w:name="_Toc483861656"/>
      <w:r>
        <w:t xml:space="preserve">Table </w:t>
      </w:r>
      <w:r w:rsidR="002D6056">
        <w:fldChar w:fldCharType="begin"/>
      </w:r>
      <w:r w:rsidR="002D6056">
        <w:instrText xml:space="preserve"> SEQ Table \* ARABIC </w:instrText>
      </w:r>
      <w:r w:rsidR="002D6056">
        <w:fldChar w:fldCharType="separate"/>
      </w:r>
      <w:r w:rsidR="00F463DD">
        <w:rPr>
          <w:noProof/>
        </w:rPr>
        <w:t>24</w:t>
      </w:r>
      <w:r w:rsidR="002D6056">
        <w:rPr>
          <w:noProof/>
        </w:rPr>
        <w:fldChar w:fldCharType="end"/>
      </w:r>
      <w:bookmarkEnd w:id="115"/>
      <w:bookmarkEnd w:id="116"/>
      <w:r>
        <w:t xml:space="preserve"> </w:t>
      </w:r>
      <w:r w:rsidR="009F3BEB">
        <w:tab/>
      </w:r>
      <w:r>
        <w:t xml:space="preserve">Water balance (mm/yr) in the </w:t>
      </w:r>
      <w:r w:rsidR="009F3BEB">
        <w:t xml:space="preserve">Latrobe </w:t>
      </w:r>
      <w:r>
        <w:t>River region for 2073 to 2102</w:t>
      </w:r>
      <w:bookmarkEnd w:id="117"/>
      <w:bookmarkEnd w:id="118"/>
    </w:p>
    <w:tbl>
      <w:tblPr>
        <w:tblStyle w:val="TableBAHeaderRow"/>
        <w:tblW w:w="0" w:type="auto"/>
        <w:tblInd w:w="0" w:type="dxa"/>
        <w:tblLook w:val="04A0" w:firstRow="1" w:lastRow="0" w:firstColumn="1" w:lastColumn="0" w:noHBand="0" w:noVBand="1"/>
      </w:tblPr>
      <w:tblGrid>
        <w:gridCol w:w="1333"/>
        <w:gridCol w:w="2835"/>
        <w:gridCol w:w="788"/>
        <w:gridCol w:w="1480"/>
        <w:gridCol w:w="2126"/>
        <w:gridCol w:w="1076"/>
      </w:tblGrid>
      <w:tr w:rsidR="00E90F0F" w14:paraId="26099787"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333" w:type="dxa"/>
          </w:tcPr>
          <w:p w14:paraId="5C12DB75" w14:textId="77777777" w:rsidR="00E90F0F" w:rsidRPr="008365D4" w:rsidRDefault="00E90F0F" w:rsidP="005C675F">
            <w:pPr>
              <w:pStyle w:val="TableHeading"/>
            </w:pPr>
          </w:p>
        </w:tc>
        <w:tc>
          <w:tcPr>
            <w:tcW w:w="2835" w:type="dxa"/>
          </w:tcPr>
          <w:p w14:paraId="5A79FA1C" w14:textId="77777777" w:rsidR="00E90F0F" w:rsidRPr="00974617" w:rsidRDefault="00E90F0F" w:rsidP="005C675F">
            <w:pPr>
              <w:pStyle w:val="TableHeading"/>
            </w:pPr>
            <w:r w:rsidRPr="00F476F5">
              <w:t>Water balance term</w:t>
            </w:r>
          </w:p>
        </w:tc>
        <w:tc>
          <w:tcPr>
            <w:tcW w:w="788" w:type="dxa"/>
          </w:tcPr>
          <w:p w14:paraId="147CDF83" w14:textId="77777777" w:rsidR="00E90F0F" w:rsidRPr="00974617" w:rsidRDefault="00E90F0F" w:rsidP="005C675F">
            <w:pPr>
              <w:pStyle w:val="TableHeadingCentred"/>
            </w:pPr>
            <w:r w:rsidRPr="00F476F5">
              <w:t>Units</w:t>
            </w:r>
          </w:p>
        </w:tc>
        <w:tc>
          <w:tcPr>
            <w:tcW w:w="1480" w:type="dxa"/>
          </w:tcPr>
          <w:p w14:paraId="1597682E" w14:textId="77777777" w:rsidR="00E90F0F" w:rsidRPr="00974617" w:rsidRDefault="00E90F0F" w:rsidP="005C675F">
            <w:pPr>
              <w:pStyle w:val="TableHeadingCentred"/>
            </w:pPr>
            <w:r w:rsidRPr="00F476F5">
              <w:t>Under the baseline</w:t>
            </w:r>
          </w:p>
        </w:tc>
        <w:tc>
          <w:tcPr>
            <w:tcW w:w="2126" w:type="dxa"/>
          </w:tcPr>
          <w:p w14:paraId="6C845A0A" w14:textId="77777777" w:rsidR="00E90F0F" w:rsidRPr="00974617" w:rsidRDefault="00E90F0F" w:rsidP="005C675F">
            <w:pPr>
              <w:pStyle w:val="TableHeadingCentred"/>
            </w:pPr>
            <w:r w:rsidRPr="00F476F5">
              <w:t>Under the coal resource development pathway</w:t>
            </w:r>
          </w:p>
        </w:tc>
        <w:tc>
          <w:tcPr>
            <w:tcW w:w="1076" w:type="dxa"/>
          </w:tcPr>
          <w:p w14:paraId="2C7F2DB7" w14:textId="77777777" w:rsidR="00E90F0F" w:rsidRPr="00974617" w:rsidRDefault="00E90F0F" w:rsidP="005C675F">
            <w:pPr>
              <w:pStyle w:val="TableHeadingCentred"/>
            </w:pPr>
            <w:r w:rsidRPr="00F476F5">
              <w:t>Difference</w:t>
            </w:r>
          </w:p>
        </w:tc>
      </w:tr>
      <w:tr w:rsidR="00E90F0F" w14:paraId="3D864D21"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val="restart"/>
          </w:tcPr>
          <w:p w14:paraId="5906EBE9" w14:textId="77777777" w:rsidR="00E90F0F" w:rsidRDefault="00E90F0F" w:rsidP="005C675F">
            <w:pPr>
              <w:pStyle w:val="TableText"/>
            </w:pPr>
            <w:r>
              <w:t>Surface water</w:t>
            </w:r>
          </w:p>
        </w:tc>
        <w:tc>
          <w:tcPr>
            <w:tcW w:w="2835" w:type="dxa"/>
          </w:tcPr>
          <w:p w14:paraId="799529A0" w14:textId="77777777" w:rsidR="00E90F0F" w:rsidRDefault="00E90F0F" w:rsidP="005C675F">
            <w:pPr>
              <w:pStyle w:val="TableText"/>
            </w:pPr>
            <w:r>
              <w:t>Rainfall</w:t>
            </w:r>
          </w:p>
        </w:tc>
        <w:tc>
          <w:tcPr>
            <w:tcW w:w="788" w:type="dxa"/>
          </w:tcPr>
          <w:p w14:paraId="6A6AD31D" w14:textId="77777777" w:rsidR="00E90F0F" w:rsidRDefault="00E90F0F" w:rsidP="005C675F">
            <w:pPr>
              <w:pStyle w:val="TableTextRight"/>
              <w:jc w:val="center"/>
            </w:pPr>
            <w:r>
              <w:t>mm/yr</w:t>
            </w:r>
          </w:p>
        </w:tc>
        <w:tc>
          <w:tcPr>
            <w:tcW w:w="1480" w:type="dxa"/>
          </w:tcPr>
          <w:p w14:paraId="1F31E045" w14:textId="77777777" w:rsidR="00E90F0F" w:rsidRDefault="00E90F0F" w:rsidP="005C675F">
            <w:pPr>
              <w:pStyle w:val="TableTextRight"/>
            </w:pPr>
            <w:r w:rsidRPr="00864A07">
              <w:t>735.43</w:t>
            </w:r>
          </w:p>
        </w:tc>
        <w:tc>
          <w:tcPr>
            <w:tcW w:w="2126" w:type="dxa"/>
          </w:tcPr>
          <w:p w14:paraId="57757DA6" w14:textId="77777777" w:rsidR="00E90F0F" w:rsidRDefault="00E90F0F" w:rsidP="005C675F">
            <w:pPr>
              <w:pStyle w:val="TableTextRight"/>
            </w:pPr>
            <w:r w:rsidRPr="00864A07">
              <w:t>735.43</w:t>
            </w:r>
          </w:p>
        </w:tc>
        <w:tc>
          <w:tcPr>
            <w:tcW w:w="1076" w:type="dxa"/>
          </w:tcPr>
          <w:p w14:paraId="51622730" w14:textId="77777777" w:rsidR="00E90F0F" w:rsidRDefault="00E90F0F" w:rsidP="005C675F">
            <w:pPr>
              <w:pStyle w:val="TableTextRight"/>
            </w:pPr>
            <w:r>
              <w:t>0</w:t>
            </w:r>
          </w:p>
        </w:tc>
      </w:tr>
      <w:tr w:rsidR="00E90F0F" w14:paraId="442BDFFB"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6449CC05" w14:textId="77777777" w:rsidR="00E90F0F" w:rsidRDefault="00E90F0F" w:rsidP="005C675F">
            <w:pPr>
              <w:pStyle w:val="TableText"/>
            </w:pPr>
          </w:p>
        </w:tc>
        <w:tc>
          <w:tcPr>
            <w:tcW w:w="2835" w:type="dxa"/>
          </w:tcPr>
          <w:p w14:paraId="7E24BE45" w14:textId="77777777" w:rsidR="00E90F0F" w:rsidRDefault="00E90F0F" w:rsidP="005C675F">
            <w:pPr>
              <w:pStyle w:val="TableText"/>
            </w:pPr>
            <w:r>
              <w:t>Evapotranspiration</w:t>
            </w:r>
          </w:p>
        </w:tc>
        <w:tc>
          <w:tcPr>
            <w:tcW w:w="788" w:type="dxa"/>
          </w:tcPr>
          <w:p w14:paraId="62A450D4" w14:textId="77777777" w:rsidR="00E90F0F" w:rsidRDefault="00E90F0F" w:rsidP="005C675F">
            <w:pPr>
              <w:pStyle w:val="TableTextRight"/>
              <w:jc w:val="center"/>
            </w:pPr>
            <w:r>
              <w:t>mm/yr</w:t>
            </w:r>
          </w:p>
        </w:tc>
        <w:tc>
          <w:tcPr>
            <w:tcW w:w="1480" w:type="dxa"/>
          </w:tcPr>
          <w:p w14:paraId="54BDC748" w14:textId="77777777" w:rsidR="00E90F0F" w:rsidRDefault="00E90F0F" w:rsidP="005C675F">
            <w:pPr>
              <w:pStyle w:val="TableTextRight"/>
            </w:pPr>
            <w:r w:rsidRPr="00864A07">
              <w:t>562.24</w:t>
            </w:r>
          </w:p>
        </w:tc>
        <w:tc>
          <w:tcPr>
            <w:tcW w:w="2126" w:type="dxa"/>
          </w:tcPr>
          <w:p w14:paraId="0F92EF13" w14:textId="77777777" w:rsidR="00E90F0F" w:rsidRDefault="00E90F0F" w:rsidP="005C675F">
            <w:pPr>
              <w:pStyle w:val="TableTextRight"/>
            </w:pPr>
            <w:r w:rsidRPr="00864A07">
              <w:t>562.24</w:t>
            </w:r>
          </w:p>
        </w:tc>
        <w:tc>
          <w:tcPr>
            <w:tcW w:w="1076" w:type="dxa"/>
          </w:tcPr>
          <w:p w14:paraId="12EA5E2F" w14:textId="77777777" w:rsidR="00E90F0F" w:rsidRDefault="00E90F0F" w:rsidP="005C675F">
            <w:pPr>
              <w:pStyle w:val="TableTextRight"/>
            </w:pPr>
            <w:r>
              <w:t>0</w:t>
            </w:r>
          </w:p>
        </w:tc>
      </w:tr>
      <w:tr w:rsidR="00E90F0F" w14:paraId="75D81B8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623C6EC8" w14:textId="77777777" w:rsidR="00E90F0F" w:rsidRDefault="00E90F0F" w:rsidP="005C675F">
            <w:pPr>
              <w:pStyle w:val="TableText"/>
            </w:pPr>
          </w:p>
        </w:tc>
        <w:tc>
          <w:tcPr>
            <w:tcW w:w="2835" w:type="dxa"/>
          </w:tcPr>
          <w:p w14:paraId="4372DD40" w14:textId="77777777" w:rsidR="00E90F0F" w:rsidRDefault="00E90F0F" w:rsidP="005C675F">
            <w:pPr>
              <w:pStyle w:val="TableText"/>
            </w:pPr>
            <w:r>
              <w:t>Surface water inflow</w:t>
            </w:r>
          </w:p>
        </w:tc>
        <w:tc>
          <w:tcPr>
            <w:tcW w:w="788" w:type="dxa"/>
          </w:tcPr>
          <w:p w14:paraId="289EBDFD" w14:textId="77777777" w:rsidR="00E90F0F" w:rsidRDefault="00E90F0F" w:rsidP="005C675F">
            <w:pPr>
              <w:pStyle w:val="TableTextRight"/>
              <w:jc w:val="center"/>
            </w:pPr>
            <w:r>
              <w:t>mm/yr</w:t>
            </w:r>
          </w:p>
        </w:tc>
        <w:tc>
          <w:tcPr>
            <w:tcW w:w="1480" w:type="dxa"/>
          </w:tcPr>
          <w:p w14:paraId="6CEB4F4D" w14:textId="77777777" w:rsidR="00E90F0F" w:rsidRDefault="00E90F0F" w:rsidP="005C675F">
            <w:pPr>
              <w:pStyle w:val="TableTextRight"/>
            </w:pPr>
            <w:r>
              <w:t>148.93</w:t>
            </w:r>
          </w:p>
        </w:tc>
        <w:tc>
          <w:tcPr>
            <w:tcW w:w="2126" w:type="dxa"/>
          </w:tcPr>
          <w:p w14:paraId="1A4E2640" w14:textId="77777777" w:rsidR="00E90F0F" w:rsidRDefault="00E90F0F" w:rsidP="005C675F">
            <w:pPr>
              <w:pStyle w:val="TableTextRight"/>
            </w:pPr>
            <w:r>
              <w:t>148.93</w:t>
            </w:r>
          </w:p>
        </w:tc>
        <w:tc>
          <w:tcPr>
            <w:tcW w:w="1076" w:type="dxa"/>
          </w:tcPr>
          <w:p w14:paraId="431E20AB" w14:textId="77777777" w:rsidR="00E90F0F" w:rsidRDefault="00E90F0F" w:rsidP="005C675F">
            <w:pPr>
              <w:pStyle w:val="TableTextRight"/>
            </w:pPr>
            <w:r>
              <w:t>0</w:t>
            </w:r>
          </w:p>
        </w:tc>
      </w:tr>
      <w:tr w:rsidR="00E90F0F" w14:paraId="0CFD8240"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val="restart"/>
          </w:tcPr>
          <w:p w14:paraId="7EA52152" w14:textId="77777777" w:rsidR="00E90F0F" w:rsidRDefault="00E90F0F" w:rsidP="005C675F">
            <w:pPr>
              <w:pStyle w:val="TableText"/>
            </w:pPr>
            <w:r>
              <w:t>Groundwater</w:t>
            </w:r>
          </w:p>
        </w:tc>
        <w:tc>
          <w:tcPr>
            <w:tcW w:w="2835" w:type="dxa"/>
          </w:tcPr>
          <w:p w14:paraId="1FFC3CCE" w14:textId="77777777" w:rsidR="00E90F0F" w:rsidRDefault="00E90F0F" w:rsidP="005C675F">
            <w:pPr>
              <w:pStyle w:val="TableText"/>
            </w:pPr>
            <w:r>
              <w:t>Recharge</w:t>
            </w:r>
          </w:p>
        </w:tc>
        <w:tc>
          <w:tcPr>
            <w:tcW w:w="788" w:type="dxa"/>
          </w:tcPr>
          <w:p w14:paraId="2AB5619C" w14:textId="77777777" w:rsidR="00E90F0F" w:rsidRDefault="00E90F0F" w:rsidP="005C675F">
            <w:pPr>
              <w:pStyle w:val="TableTextRight"/>
              <w:jc w:val="center"/>
            </w:pPr>
            <w:r>
              <w:t>mm/yr</w:t>
            </w:r>
          </w:p>
        </w:tc>
        <w:tc>
          <w:tcPr>
            <w:tcW w:w="1480" w:type="dxa"/>
            <w:vAlign w:val="bottom"/>
          </w:tcPr>
          <w:p w14:paraId="0B6E6F0C" w14:textId="77777777" w:rsidR="00E90F0F" w:rsidRPr="007745B9" w:rsidRDefault="00E90F0F" w:rsidP="005C675F">
            <w:pPr>
              <w:pStyle w:val="TableTextRight"/>
            </w:pPr>
            <w:r w:rsidRPr="007745B9">
              <w:t>85.62</w:t>
            </w:r>
          </w:p>
        </w:tc>
        <w:tc>
          <w:tcPr>
            <w:tcW w:w="2126" w:type="dxa"/>
            <w:vAlign w:val="bottom"/>
          </w:tcPr>
          <w:p w14:paraId="26A6DCE1" w14:textId="77777777" w:rsidR="00E90F0F" w:rsidRPr="007745B9" w:rsidRDefault="00E90F0F" w:rsidP="005C675F">
            <w:pPr>
              <w:pStyle w:val="TableTextRight"/>
            </w:pPr>
            <w:r w:rsidRPr="007745B9">
              <w:t>85.62</w:t>
            </w:r>
          </w:p>
        </w:tc>
        <w:tc>
          <w:tcPr>
            <w:tcW w:w="1076" w:type="dxa"/>
            <w:vAlign w:val="bottom"/>
          </w:tcPr>
          <w:p w14:paraId="6A745C15" w14:textId="77777777" w:rsidR="00E90F0F" w:rsidRPr="007745B9" w:rsidRDefault="00E90F0F" w:rsidP="005C675F">
            <w:pPr>
              <w:pStyle w:val="TableTextRight"/>
            </w:pPr>
            <w:r w:rsidRPr="007745B9">
              <w:t>0.00</w:t>
            </w:r>
          </w:p>
        </w:tc>
      </w:tr>
      <w:tr w:rsidR="00E90F0F" w14:paraId="3C25161D"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747A84F3" w14:textId="77777777" w:rsidR="00E90F0F" w:rsidRDefault="00E90F0F" w:rsidP="005C675F">
            <w:pPr>
              <w:pStyle w:val="TableText"/>
            </w:pPr>
          </w:p>
        </w:tc>
        <w:tc>
          <w:tcPr>
            <w:tcW w:w="2835" w:type="dxa"/>
          </w:tcPr>
          <w:p w14:paraId="1B4B44DB" w14:textId="77777777" w:rsidR="00E90F0F" w:rsidRDefault="00E90F0F" w:rsidP="005C675F">
            <w:pPr>
              <w:pStyle w:val="TableText"/>
            </w:pPr>
            <w:r>
              <w:t>Evapotranspiration</w:t>
            </w:r>
          </w:p>
        </w:tc>
        <w:tc>
          <w:tcPr>
            <w:tcW w:w="788" w:type="dxa"/>
          </w:tcPr>
          <w:p w14:paraId="319D52A9" w14:textId="77777777" w:rsidR="00E90F0F" w:rsidRDefault="00E90F0F" w:rsidP="005C675F">
            <w:pPr>
              <w:pStyle w:val="TableTextRight"/>
              <w:jc w:val="center"/>
            </w:pPr>
            <w:r>
              <w:t>mm/yr</w:t>
            </w:r>
          </w:p>
        </w:tc>
        <w:tc>
          <w:tcPr>
            <w:tcW w:w="1480" w:type="dxa"/>
            <w:vAlign w:val="bottom"/>
          </w:tcPr>
          <w:p w14:paraId="7B78F3B5" w14:textId="77777777" w:rsidR="00E90F0F" w:rsidRPr="007745B9" w:rsidRDefault="00E90F0F" w:rsidP="005C675F">
            <w:pPr>
              <w:pStyle w:val="TableTextRight"/>
            </w:pPr>
            <w:r w:rsidRPr="007745B9">
              <w:t>-474.96</w:t>
            </w:r>
          </w:p>
        </w:tc>
        <w:tc>
          <w:tcPr>
            <w:tcW w:w="2126" w:type="dxa"/>
            <w:vAlign w:val="bottom"/>
          </w:tcPr>
          <w:p w14:paraId="6A2A708B" w14:textId="77777777" w:rsidR="00E90F0F" w:rsidRPr="007745B9" w:rsidRDefault="00E90F0F" w:rsidP="005C675F">
            <w:pPr>
              <w:pStyle w:val="TableTextRight"/>
            </w:pPr>
            <w:r w:rsidRPr="007745B9">
              <w:t>-427.00</w:t>
            </w:r>
          </w:p>
        </w:tc>
        <w:tc>
          <w:tcPr>
            <w:tcW w:w="1076" w:type="dxa"/>
            <w:vAlign w:val="bottom"/>
          </w:tcPr>
          <w:p w14:paraId="792C8632" w14:textId="77777777" w:rsidR="00E90F0F" w:rsidRPr="007745B9" w:rsidRDefault="00E90F0F" w:rsidP="005C675F">
            <w:pPr>
              <w:pStyle w:val="TableTextRight"/>
            </w:pPr>
            <w:r w:rsidRPr="007745B9">
              <w:t>-47.96</w:t>
            </w:r>
          </w:p>
        </w:tc>
      </w:tr>
      <w:tr w:rsidR="00E90F0F" w14:paraId="0C21E22F"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75CE2A61" w14:textId="77777777" w:rsidR="00E90F0F" w:rsidRDefault="00E90F0F" w:rsidP="005C675F">
            <w:pPr>
              <w:pStyle w:val="TableText"/>
            </w:pPr>
          </w:p>
        </w:tc>
        <w:tc>
          <w:tcPr>
            <w:tcW w:w="2835" w:type="dxa"/>
          </w:tcPr>
          <w:p w14:paraId="013CAEE6" w14:textId="77777777" w:rsidR="00E90F0F" w:rsidRDefault="00E90F0F" w:rsidP="005C675F">
            <w:pPr>
              <w:pStyle w:val="TableText"/>
            </w:pPr>
            <w:r>
              <w:t>Baseflow (discharge to stream)</w:t>
            </w:r>
          </w:p>
        </w:tc>
        <w:tc>
          <w:tcPr>
            <w:tcW w:w="788" w:type="dxa"/>
          </w:tcPr>
          <w:p w14:paraId="100E5126" w14:textId="77777777" w:rsidR="00E90F0F" w:rsidRDefault="00E90F0F" w:rsidP="005C675F">
            <w:pPr>
              <w:pStyle w:val="TableTextRight"/>
              <w:jc w:val="center"/>
            </w:pPr>
            <w:r>
              <w:t>mm/yr</w:t>
            </w:r>
          </w:p>
        </w:tc>
        <w:tc>
          <w:tcPr>
            <w:tcW w:w="1480" w:type="dxa"/>
            <w:vAlign w:val="bottom"/>
          </w:tcPr>
          <w:p w14:paraId="104BDD00" w14:textId="77777777" w:rsidR="00E90F0F" w:rsidRPr="007745B9" w:rsidRDefault="00E90F0F" w:rsidP="005C675F">
            <w:pPr>
              <w:pStyle w:val="TableTextRight"/>
            </w:pPr>
            <w:r w:rsidRPr="007745B9">
              <w:t>-98.34</w:t>
            </w:r>
          </w:p>
        </w:tc>
        <w:tc>
          <w:tcPr>
            <w:tcW w:w="2126" w:type="dxa"/>
            <w:vAlign w:val="bottom"/>
          </w:tcPr>
          <w:p w14:paraId="4969FED6" w14:textId="77777777" w:rsidR="00E90F0F" w:rsidRPr="007745B9" w:rsidRDefault="00E90F0F" w:rsidP="005C675F">
            <w:pPr>
              <w:pStyle w:val="TableTextRight"/>
            </w:pPr>
            <w:r w:rsidRPr="007745B9">
              <w:t>-89.46</w:t>
            </w:r>
          </w:p>
        </w:tc>
        <w:tc>
          <w:tcPr>
            <w:tcW w:w="1076" w:type="dxa"/>
            <w:vAlign w:val="bottom"/>
          </w:tcPr>
          <w:p w14:paraId="026231EC" w14:textId="77777777" w:rsidR="00E90F0F" w:rsidRPr="007745B9" w:rsidRDefault="00E90F0F" w:rsidP="005C675F">
            <w:pPr>
              <w:pStyle w:val="TableTextRight"/>
            </w:pPr>
            <w:r w:rsidRPr="007745B9">
              <w:t>-8.89</w:t>
            </w:r>
          </w:p>
        </w:tc>
      </w:tr>
      <w:tr w:rsidR="00E90F0F" w14:paraId="17C3EAF8" w14:textId="77777777" w:rsidTr="005C675F">
        <w:trPr>
          <w:cnfStyle w:val="000000100000" w:firstRow="0" w:lastRow="0" w:firstColumn="0" w:lastColumn="0" w:oddVBand="0" w:evenVBand="0" w:oddHBand="1" w:evenHBand="0" w:firstRowFirstColumn="0" w:firstRowLastColumn="0" w:lastRowFirstColumn="0" w:lastRowLastColumn="0"/>
        </w:trPr>
        <w:tc>
          <w:tcPr>
            <w:tcW w:w="1333" w:type="dxa"/>
            <w:vMerge/>
          </w:tcPr>
          <w:p w14:paraId="0AEEE871" w14:textId="77777777" w:rsidR="00E90F0F" w:rsidRDefault="00E90F0F" w:rsidP="005C675F">
            <w:pPr>
              <w:pStyle w:val="TableText"/>
            </w:pPr>
          </w:p>
        </w:tc>
        <w:tc>
          <w:tcPr>
            <w:tcW w:w="2835" w:type="dxa"/>
          </w:tcPr>
          <w:p w14:paraId="0A57E67A" w14:textId="77777777" w:rsidR="00E90F0F" w:rsidRDefault="00E90F0F" w:rsidP="005C675F">
            <w:pPr>
              <w:pStyle w:val="TableText"/>
            </w:pPr>
            <w:r>
              <w:t>Licensed extractions</w:t>
            </w:r>
          </w:p>
        </w:tc>
        <w:tc>
          <w:tcPr>
            <w:tcW w:w="788" w:type="dxa"/>
          </w:tcPr>
          <w:p w14:paraId="693179B6" w14:textId="77777777" w:rsidR="00E90F0F" w:rsidRDefault="00E90F0F" w:rsidP="005C675F">
            <w:pPr>
              <w:pStyle w:val="TableTextRight"/>
              <w:jc w:val="center"/>
            </w:pPr>
            <w:r>
              <w:t>mm/yr</w:t>
            </w:r>
          </w:p>
        </w:tc>
        <w:tc>
          <w:tcPr>
            <w:tcW w:w="1480" w:type="dxa"/>
            <w:vAlign w:val="bottom"/>
          </w:tcPr>
          <w:p w14:paraId="2A17388A" w14:textId="77777777" w:rsidR="00E90F0F" w:rsidRPr="007745B9" w:rsidRDefault="00E90F0F" w:rsidP="005C675F">
            <w:pPr>
              <w:pStyle w:val="TableTextRight"/>
            </w:pPr>
            <w:r w:rsidRPr="007745B9">
              <w:t>0.00</w:t>
            </w:r>
          </w:p>
        </w:tc>
        <w:tc>
          <w:tcPr>
            <w:tcW w:w="2126" w:type="dxa"/>
            <w:vAlign w:val="bottom"/>
          </w:tcPr>
          <w:p w14:paraId="57E0D33C" w14:textId="77777777" w:rsidR="00E90F0F" w:rsidRPr="007745B9" w:rsidRDefault="00E90F0F" w:rsidP="005C675F">
            <w:pPr>
              <w:pStyle w:val="TableTextRight"/>
            </w:pPr>
            <w:r w:rsidRPr="007745B9">
              <w:t>0.00</w:t>
            </w:r>
          </w:p>
        </w:tc>
        <w:tc>
          <w:tcPr>
            <w:tcW w:w="1076" w:type="dxa"/>
            <w:vAlign w:val="bottom"/>
          </w:tcPr>
          <w:p w14:paraId="67147B1D" w14:textId="77777777" w:rsidR="00E90F0F" w:rsidRPr="007745B9" w:rsidRDefault="00E90F0F" w:rsidP="005C675F">
            <w:pPr>
              <w:pStyle w:val="TableTextRight"/>
            </w:pPr>
            <w:r w:rsidRPr="007745B9">
              <w:t>0.00</w:t>
            </w:r>
          </w:p>
        </w:tc>
      </w:tr>
      <w:tr w:rsidR="00E90F0F" w14:paraId="5764C083" w14:textId="77777777" w:rsidTr="005C675F">
        <w:trPr>
          <w:cnfStyle w:val="000000010000" w:firstRow="0" w:lastRow="0" w:firstColumn="0" w:lastColumn="0" w:oddVBand="0" w:evenVBand="0" w:oddHBand="0" w:evenHBand="1" w:firstRowFirstColumn="0" w:firstRowLastColumn="0" w:lastRowFirstColumn="0" w:lastRowLastColumn="0"/>
        </w:trPr>
        <w:tc>
          <w:tcPr>
            <w:tcW w:w="1333" w:type="dxa"/>
            <w:vMerge/>
          </w:tcPr>
          <w:p w14:paraId="5219E0FE" w14:textId="77777777" w:rsidR="00E90F0F" w:rsidRDefault="00E90F0F" w:rsidP="005C675F">
            <w:pPr>
              <w:pStyle w:val="TableText"/>
            </w:pPr>
          </w:p>
        </w:tc>
        <w:tc>
          <w:tcPr>
            <w:tcW w:w="2835" w:type="dxa"/>
          </w:tcPr>
          <w:p w14:paraId="45D95341" w14:textId="77777777" w:rsidR="00E90F0F" w:rsidRDefault="00E90F0F" w:rsidP="005C675F">
            <w:pPr>
              <w:pStyle w:val="TableText"/>
            </w:pPr>
            <w:r>
              <w:t>Change in storage</w:t>
            </w:r>
          </w:p>
        </w:tc>
        <w:tc>
          <w:tcPr>
            <w:tcW w:w="788" w:type="dxa"/>
          </w:tcPr>
          <w:p w14:paraId="3D5BBC6E" w14:textId="77777777" w:rsidR="00E90F0F" w:rsidRDefault="00E90F0F" w:rsidP="005C675F">
            <w:pPr>
              <w:pStyle w:val="TableTextRight"/>
              <w:jc w:val="center"/>
            </w:pPr>
            <w:r>
              <w:t>mm/yr</w:t>
            </w:r>
          </w:p>
        </w:tc>
        <w:tc>
          <w:tcPr>
            <w:tcW w:w="1480" w:type="dxa"/>
            <w:vAlign w:val="bottom"/>
          </w:tcPr>
          <w:p w14:paraId="03589D4F" w14:textId="77777777" w:rsidR="00E90F0F" w:rsidRPr="007745B9" w:rsidRDefault="00E90F0F" w:rsidP="005C675F">
            <w:pPr>
              <w:pStyle w:val="TableTextRight"/>
            </w:pPr>
            <w:r w:rsidRPr="007745B9">
              <w:t>0.10</w:t>
            </w:r>
          </w:p>
        </w:tc>
        <w:tc>
          <w:tcPr>
            <w:tcW w:w="2126" w:type="dxa"/>
            <w:vAlign w:val="bottom"/>
          </w:tcPr>
          <w:p w14:paraId="79978EE7" w14:textId="77777777" w:rsidR="00E90F0F" w:rsidRPr="007745B9" w:rsidRDefault="00E90F0F" w:rsidP="005C675F">
            <w:pPr>
              <w:pStyle w:val="TableTextRight"/>
            </w:pPr>
            <w:r w:rsidRPr="007745B9">
              <w:t>0.20</w:t>
            </w:r>
          </w:p>
        </w:tc>
        <w:tc>
          <w:tcPr>
            <w:tcW w:w="1076" w:type="dxa"/>
            <w:vAlign w:val="bottom"/>
          </w:tcPr>
          <w:p w14:paraId="46521E64" w14:textId="77777777" w:rsidR="00E90F0F" w:rsidRPr="007745B9" w:rsidRDefault="00E90F0F" w:rsidP="005C675F">
            <w:pPr>
              <w:pStyle w:val="TableTextRight"/>
            </w:pPr>
            <w:r w:rsidRPr="007745B9">
              <w:t>-0.10</w:t>
            </w:r>
          </w:p>
        </w:tc>
      </w:tr>
    </w:tbl>
    <w:p w14:paraId="1BB3F0D4" w14:textId="77777777" w:rsidR="002F4CC3" w:rsidRDefault="002F4CC3" w:rsidP="00E90F0F">
      <w:pPr>
        <w:pStyle w:val="Caption"/>
      </w:pPr>
      <w:bookmarkStart w:id="119" w:name="_Ref444671578"/>
      <w:bookmarkStart w:id="120" w:name="_Toc444675062"/>
      <w:bookmarkStart w:id="121" w:name="_Toc483861657"/>
    </w:p>
    <w:p w14:paraId="728548C3" w14:textId="77777777" w:rsidR="002F4CC3" w:rsidRDefault="002F4CC3">
      <w:pPr>
        <w:spacing w:after="180"/>
        <w:rPr>
          <w:b/>
          <w:bCs/>
          <w:color w:val="146692" w:themeColor="text2"/>
          <w:sz w:val="20"/>
          <w:szCs w:val="18"/>
        </w:rPr>
      </w:pPr>
      <w:r>
        <w:br w:type="page"/>
      </w:r>
    </w:p>
    <w:p w14:paraId="4F3A47CB" w14:textId="259B24C7" w:rsidR="00E90F0F" w:rsidRDefault="00E90F0F" w:rsidP="00E90F0F">
      <w:pPr>
        <w:pStyle w:val="Caption"/>
      </w:pPr>
      <w:bookmarkStart w:id="122" w:name="_Ref510007030"/>
      <w:r>
        <w:t xml:space="preserve">Table </w:t>
      </w:r>
      <w:r w:rsidR="002D6056">
        <w:fldChar w:fldCharType="begin"/>
      </w:r>
      <w:r w:rsidR="002D6056">
        <w:instrText xml:space="preserve"> SEQ Table \* ARABIC </w:instrText>
      </w:r>
      <w:r w:rsidR="002D6056">
        <w:fldChar w:fldCharType="separate"/>
      </w:r>
      <w:r w:rsidR="00F463DD">
        <w:rPr>
          <w:noProof/>
        </w:rPr>
        <w:t>25</w:t>
      </w:r>
      <w:r w:rsidR="002D6056">
        <w:rPr>
          <w:noProof/>
        </w:rPr>
        <w:fldChar w:fldCharType="end"/>
      </w:r>
      <w:bookmarkEnd w:id="119"/>
      <w:bookmarkEnd w:id="122"/>
      <w:r>
        <w:t xml:space="preserve"> </w:t>
      </w:r>
      <w:r w:rsidR="009F3BEB">
        <w:tab/>
      </w:r>
      <w:r>
        <w:t>Water balance percentage change (%)</w:t>
      </w:r>
      <w:r w:rsidRPr="0018677E">
        <w:t xml:space="preserve"> in </w:t>
      </w:r>
      <w:r>
        <w:t xml:space="preserve">the </w:t>
      </w:r>
      <w:r w:rsidR="009F3BEB">
        <w:t xml:space="preserve">Latrobe </w:t>
      </w:r>
      <w:r>
        <w:t>River region</w:t>
      </w:r>
      <w:r w:rsidRPr="0018677E">
        <w:t xml:space="preserve"> for 2013 to 2042</w:t>
      </w:r>
      <w:r>
        <w:t xml:space="preserve"> relative to the baseline 1983 to 2012 period</w:t>
      </w:r>
      <w:bookmarkEnd w:id="120"/>
      <w:bookmarkEnd w:id="121"/>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082B53B1"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09E1074C" w14:textId="77777777" w:rsidR="00E90F0F" w:rsidRPr="008365D4" w:rsidRDefault="00E90F0F" w:rsidP="005C675F">
            <w:pPr>
              <w:pStyle w:val="TableHeading"/>
            </w:pPr>
          </w:p>
        </w:tc>
        <w:tc>
          <w:tcPr>
            <w:tcW w:w="2910" w:type="dxa"/>
          </w:tcPr>
          <w:p w14:paraId="18E1AC34" w14:textId="77777777" w:rsidR="00E90F0F" w:rsidRPr="00974617" w:rsidRDefault="00E90F0F" w:rsidP="005C675F">
            <w:pPr>
              <w:pStyle w:val="TableHeading"/>
            </w:pPr>
            <w:r w:rsidRPr="00F476F5">
              <w:t>Water balance term</w:t>
            </w:r>
          </w:p>
        </w:tc>
        <w:tc>
          <w:tcPr>
            <w:tcW w:w="859" w:type="dxa"/>
          </w:tcPr>
          <w:p w14:paraId="24980635" w14:textId="77777777" w:rsidR="00E90F0F" w:rsidRPr="00F476F5" w:rsidRDefault="00E90F0F" w:rsidP="005C675F">
            <w:pPr>
              <w:pStyle w:val="TableHeadingCentred"/>
            </w:pPr>
            <w:r>
              <w:t>Units</w:t>
            </w:r>
          </w:p>
        </w:tc>
        <w:tc>
          <w:tcPr>
            <w:tcW w:w="1499" w:type="dxa"/>
          </w:tcPr>
          <w:p w14:paraId="7732E562" w14:textId="77777777" w:rsidR="00E90F0F" w:rsidRPr="00974617" w:rsidRDefault="00E90F0F" w:rsidP="005C675F">
            <w:pPr>
              <w:pStyle w:val="TableHeadingCentred"/>
            </w:pPr>
            <w:r w:rsidRPr="00F476F5">
              <w:t>Under the baseline</w:t>
            </w:r>
          </w:p>
        </w:tc>
        <w:tc>
          <w:tcPr>
            <w:tcW w:w="2015" w:type="dxa"/>
          </w:tcPr>
          <w:p w14:paraId="7696E166" w14:textId="77777777" w:rsidR="00E90F0F" w:rsidRPr="00974617" w:rsidRDefault="00E90F0F" w:rsidP="005C675F">
            <w:pPr>
              <w:pStyle w:val="TableHeadingCentred"/>
            </w:pPr>
            <w:r w:rsidRPr="00F476F5">
              <w:t>Under the coal resource development pathway</w:t>
            </w:r>
          </w:p>
        </w:tc>
        <w:tc>
          <w:tcPr>
            <w:tcW w:w="1211" w:type="dxa"/>
          </w:tcPr>
          <w:p w14:paraId="15520F8D" w14:textId="77777777" w:rsidR="00E90F0F" w:rsidRPr="00F476F5" w:rsidRDefault="00E90F0F" w:rsidP="005C675F">
            <w:pPr>
              <w:pStyle w:val="TableHeadingCentred"/>
            </w:pPr>
            <w:r>
              <w:t>Difference</w:t>
            </w:r>
          </w:p>
        </w:tc>
      </w:tr>
      <w:tr w:rsidR="00E90F0F" w14:paraId="40546B99"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01365B03" w14:textId="77777777" w:rsidR="00E90F0F" w:rsidRDefault="00E90F0F" w:rsidP="005C675F">
            <w:pPr>
              <w:pStyle w:val="TableText"/>
            </w:pPr>
            <w:r>
              <w:t>Surface water</w:t>
            </w:r>
          </w:p>
        </w:tc>
        <w:tc>
          <w:tcPr>
            <w:tcW w:w="2910" w:type="dxa"/>
          </w:tcPr>
          <w:p w14:paraId="1D4E2DED" w14:textId="77777777" w:rsidR="00E90F0F" w:rsidRDefault="00E90F0F" w:rsidP="005C675F">
            <w:pPr>
              <w:pStyle w:val="TableText"/>
            </w:pPr>
            <w:r>
              <w:t>Rainfall</w:t>
            </w:r>
          </w:p>
        </w:tc>
        <w:tc>
          <w:tcPr>
            <w:tcW w:w="859" w:type="dxa"/>
          </w:tcPr>
          <w:p w14:paraId="5B449A8A" w14:textId="77777777" w:rsidR="00E90F0F" w:rsidRDefault="00E90F0F" w:rsidP="005C675F">
            <w:pPr>
              <w:pStyle w:val="TableTextRight"/>
              <w:jc w:val="center"/>
            </w:pPr>
            <w:r>
              <w:t>%</w:t>
            </w:r>
          </w:p>
        </w:tc>
        <w:tc>
          <w:tcPr>
            <w:tcW w:w="1499" w:type="dxa"/>
            <w:vAlign w:val="bottom"/>
          </w:tcPr>
          <w:p w14:paraId="71E9835F" w14:textId="77777777" w:rsidR="00E90F0F" w:rsidRPr="0070701A" w:rsidRDefault="00E90F0F" w:rsidP="005C675F">
            <w:pPr>
              <w:pStyle w:val="TableTextRight"/>
              <w:jc w:val="center"/>
            </w:pPr>
            <w:r w:rsidRPr="0070701A">
              <w:t>-5.71</w:t>
            </w:r>
          </w:p>
        </w:tc>
        <w:tc>
          <w:tcPr>
            <w:tcW w:w="2015" w:type="dxa"/>
            <w:vAlign w:val="bottom"/>
          </w:tcPr>
          <w:p w14:paraId="2661D6F0" w14:textId="77777777" w:rsidR="00E90F0F" w:rsidRPr="0070701A" w:rsidRDefault="00E90F0F" w:rsidP="005C675F">
            <w:pPr>
              <w:pStyle w:val="TableTextRight"/>
              <w:jc w:val="center"/>
            </w:pPr>
            <w:r w:rsidRPr="0070701A">
              <w:t>-5.71</w:t>
            </w:r>
          </w:p>
        </w:tc>
        <w:tc>
          <w:tcPr>
            <w:tcW w:w="1211" w:type="dxa"/>
          </w:tcPr>
          <w:p w14:paraId="127F7FBF" w14:textId="77777777" w:rsidR="00E90F0F" w:rsidRDefault="00E90F0F" w:rsidP="005C675F">
            <w:pPr>
              <w:pStyle w:val="TableTextRight"/>
              <w:jc w:val="center"/>
            </w:pPr>
            <w:r>
              <w:t>0</w:t>
            </w:r>
          </w:p>
        </w:tc>
      </w:tr>
      <w:tr w:rsidR="00E90F0F" w14:paraId="4DDDAF65"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01B0A2AE" w14:textId="77777777" w:rsidR="00E90F0F" w:rsidRDefault="00E90F0F" w:rsidP="005C675F">
            <w:pPr>
              <w:pStyle w:val="TableText"/>
            </w:pPr>
          </w:p>
        </w:tc>
        <w:tc>
          <w:tcPr>
            <w:tcW w:w="2910" w:type="dxa"/>
          </w:tcPr>
          <w:p w14:paraId="705D955F" w14:textId="77777777" w:rsidR="00E90F0F" w:rsidRDefault="00E90F0F" w:rsidP="005C675F">
            <w:pPr>
              <w:pStyle w:val="TableText"/>
            </w:pPr>
            <w:r>
              <w:t>Evapotranspiration</w:t>
            </w:r>
          </w:p>
        </w:tc>
        <w:tc>
          <w:tcPr>
            <w:tcW w:w="859" w:type="dxa"/>
          </w:tcPr>
          <w:p w14:paraId="51384524" w14:textId="77777777" w:rsidR="00E90F0F" w:rsidRDefault="00E90F0F" w:rsidP="005C675F">
            <w:pPr>
              <w:pStyle w:val="TableTextRight"/>
              <w:jc w:val="center"/>
            </w:pPr>
            <w:r>
              <w:t>%</w:t>
            </w:r>
          </w:p>
        </w:tc>
        <w:tc>
          <w:tcPr>
            <w:tcW w:w="1499" w:type="dxa"/>
            <w:vAlign w:val="bottom"/>
          </w:tcPr>
          <w:p w14:paraId="76C14892" w14:textId="77777777" w:rsidR="00E90F0F" w:rsidRPr="0070701A" w:rsidRDefault="00E90F0F" w:rsidP="005C675F">
            <w:pPr>
              <w:pStyle w:val="TableTextRight"/>
              <w:jc w:val="center"/>
            </w:pPr>
            <w:r w:rsidRPr="0070701A">
              <w:t>-6.25</w:t>
            </w:r>
          </w:p>
        </w:tc>
        <w:tc>
          <w:tcPr>
            <w:tcW w:w="2015" w:type="dxa"/>
            <w:vAlign w:val="bottom"/>
          </w:tcPr>
          <w:p w14:paraId="700A08B7" w14:textId="77777777" w:rsidR="00E90F0F" w:rsidRPr="0070701A" w:rsidRDefault="00E90F0F" w:rsidP="005C675F">
            <w:pPr>
              <w:pStyle w:val="TableTextRight"/>
              <w:jc w:val="center"/>
            </w:pPr>
            <w:r w:rsidRPr="0070701A">
              <w:t>-6.25</w:t>
            </w:r>
          </w:p>
        </w:tc>
        <w:tc>
          <w:tcPr>
            <w:tcW w:w="1211" w:type="dxa"/>
          </w:tcPr>
          <w:p w14:paraId="4BFD421A" w14:textId="77777777" w:rsidR="00E90F0F" w:rsidRDefault="00E90F0F" w:rsidP="005C675F">
            <w:pPr>
              <w:pStyle w:val="TableTextRight"/>
              <w:jc w:val="center"/>
            </w:pPr>
            <w:r>
              <w:t>0</w:t>
            </w:r>
          </w:p>
        </w:tc>
      </w:tr>
      <w:tr w:rsidR="00E90F0F" w14:paraId="4AB8BD9E"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4C9E8843" w14:textId="77777777" w:rsidR="00E90F0F" w:rsidRDefault="00E90F0F" w:rsidP="005C675F">
            <w:pPr>
              <w:pStyle w:val="TableText"/>
            </w:pPr>
          </w:p>
        </w:tc>
        <w:tc>
          <w:tcPr>
            <w:tcW w:w="2910" w:type="dxa"/>
          </w:tcPr>
          <w:p w14:paraId="78DE529F" w14:textId="77777777" w:rsidR="00E90F0F" w:rsidRDefault="00E90F0F" w:rsidP="005C675F">
            <w:pPr>
              <w:pStyle w:val="TableText"/>
            </w:pPr>
            <w:r>
              <w:t>Surface water inflow</w:t>
            </w:r>
          </w:p>
        </w:tc>
        <w:tc>
          <w:tcPr>
            <w:tcW w:w="859" w:type="dxa"/>
          </w:tcPr>
          <w:p w14:paraId="04148744" w14:textId="77777777" w:rsidR="00E90F0F" w:rsidRDefault="00E90F0F" w:rsidP="005C675F">
            <w:pPr>
              <w:pStyle w:val="TableTextRight"/>
              <w:jc w:val="center"/>
            </w:pPr>
            <w:r>
              <w:t>%</w:t>
            </w:r>
          </w:p>
        </w:tc>
        <w:tc>
          <w:tcPr>
            <w:tcW w:w="1499" w:type="dxa"/>
            <w:vAlign w:val="bottom"/>
          </w:tcPr>
          <w:p w14:paraId="2295E597" w14:textId="77777777" w:rsidR="00E90F0F" w:rsidRPr="0070701A" w:rsidRDefault="00E90F0F" w:rsidP="005C675F">
            <w:pPr>
              <w:pStyle w:val="TableTextRight"/>
              <w:jc w:val="center"/>
            </w:pPr>
            <w:r w:rsidRPr="0070701A">
              <w:t>0.41</w:t>
            </w:r>
          </w:p>
        </w:tc>
        <w:tc>
          <w:tcPr>
            <w:tcW w:w="2015" w:type="dxa"/>
            <w:vAlign w:val="bottom"/>
          </w:tcPr>
          <w:p w14:paraId="6B9599EF" w14:textId="77777777" w:rsidR="00E90F0F" w:rsidRPr="0070701A" w:rsidRDefault="00E90F0F" w:rsidP="005C675F">
            <w:pPr>
              <w:pStyle w:val="TableTextRight"/>
              <w:jc w:val="center"/>
            </w:pPr>
            <w:r w:rsidRPr="0070701A">
              <w:t>0.41</w:t>
            </w:r>
          </w:p>
        </w:tc>
        <w:tc>
          <w:tcPr>
            <w:tcW w:w="1211" w:type="dxa"/>
          </w:tcPr>
          <w:p w14:paraId="653F5BFC" w14:textId="77777777" w:rsidR="00E90F0F" w:rsidRDefault="00E90F0F" w:rsidP="005C675F">
            <w:pPr>
              <w:pStyle w:val="TableTextRight"/>
              <w:jc w:val="center"/>
            </w:pPr>
            <w:r>
              <w:t>0</w:t>
            </w:r>
          </w:p>
        </w:tc>
      </w:tr>
      <w:tr w:rsidR="00E90F0F" w14:paraId="7B76DB3F"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2C4F45E5" w14:textId="77777777" w:rsidR="00E90F0F" w:rsidRDefault="00E90F0F" w:rsidP="005C675F">
            <w:pPr>
              <w:pStyle w:val="TableText"/>
            </w:pPr>
            <w:r>
              <w:t>Groundwater</w:t>
            </w:r>
          </w:p>
        </w:tc>
        <w:tc>
          <w:tcPr>
            <w:tcW w:w="2910" w:type="dxa"/>
          </w:tcPr>
          <w:p w14:paraId="78392074" w14:textId="77777777" w:rsidR="00E90F0F" w:rsidRDefault="00E90F0F" w:rsidP="005C675F">
            <w:pPr>
              <w:pStyle w:val="TableText"/>
            </w:pPr>
            <w:r>
              <w:t>Recharge</w:t>
            </w:r>
          </w:p>
        </w:tc>
        <w:tc>
          <w:tcPr>
            <w:tcW w:w="859" w:type="dxa"/>
          </w:tcPr>
          <w:p w14:paraId="429F002C" w14:textId="77777777" w:rsidR="00E90F0F" w:rsidRDefault="00E90F0F" w:rsidP="005C675F">
            <w:pPr>
              <w:pStyle w:val="TableTextRight"/>
              <w:jc w:val="center"/>
            </w:pPr>
            <w:r>
              <w:t>%</w:t>
            </w:r>
          </w:p>
        </w:tc>
        <w:tc>
          <w:tcPr>
            <w:tcW w:w="1499" w:type="dxa"/>
            <w:vAlign w:val="bottom"/>
          </w:tcPr>
          <w:p w14:paraId="68D65F8A" w14:textId="77777777" w:rsidR="00E90F0F" w:rsidRPr="0070701A" w:rsidRDefault="00E90F0F" w:rsidP="005C675F">
            <w:pPr>
              <w:pStyle w:val="TableTextRight"/>
              <w:jc w:val="center"/>
            </w:pPr>
            <w:r w:rsidRPr="0070701A">
              <w:t>-4.13</w:t>
            </w:r>
          </w:p>
        </w:tc>
        <w:tc>
          <w:tcPr>
            <w:tcW w:w="2015" w:type="dxa"/>
            <w:vAlign w:val="bottom"/>
          </w:tcPr>
          <w:p w14:paraId="031C1CE2" w14:textId="77777777" w:rsidR="00E90F0F" w:rsidRPr="001C3B52" w:rsidRDefault="00E90F0F" w:rsidP="005C675F">
            <w:pPr>
              <w:pStyle w:val="TableTextRight"/>
              <w:jc w:val="center"/>
            </w:pPr>
            <w:r w:rsidRPr="001C3B52">
              <w:t>-4.13</w:t>
            </w:r>
          </w:p>
        </w:tc>
        <w:tc>
          <w:tcPr>
            <w:tcW w:w="1211" w:type="dxa"/>
          </w:tcPr>
          <w:p w14:paraId="688CC538" w14:textId="77777777" w:rsidR="00E90F0F" w:rsidRDefault="00E90F0F" w:rsidP="005C675F">
            <w:pPr>
              <w:pStyle w:val="TableTextRight"/>
              <w:jc w:val="center"/>
            </w:pPr>
            <w:r>
              <w:t>0</w:t>
            </w:r>
          </w:p>
        </w:tc>
      </w:tr>
      <w:tr w:rsidR="00E90F0F" w14:paraId="22A9631D"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9C5F1EE" w14:textId="77777777" w:rsidR="00E90F0F" w:rsidRDefault="00E90F0F" w:rsidP="005C675F">
            <w:pPr>
              <w:pStyle w:val="TableText"/>
            </w:pPr>
          </w:p>
        </w:tc>
        <w:tc>
          <w:tcPr>
            <w:tcW w:w="2910" w:type="dxa"/>
          </w:tcPr>
          <w:p w14:paraId="59DEFC9E" w14:textId="77777777" w:rsidR="00E90F0F" w:rsidRDefault="00E90F0F" w:rsidP="005C675F">
            <w:pPr>
              <w:pStyle w:val="TableText"/>
            </w:pPr>
            <w:r>
              <w:t>Evapotranspiration</w:t>
            </w:r>
          </w:p>
        </w:tc>
        <w:tc>
          <w:tcPr>
            <w:tcW w:w="859" w:type="dxa"/>
          </w:tcPr>
          <w:p w14:paraId="5A8E2C56" w14:textId="77777777" w:rsidR="00E90F0F" w:rsidRDefault="00E90F0F" w:rsidP="005C675F">
            <w:pPr>
              <w:pStyle w:val="TableTextRight"/>
              <w:jc w:val="center"/>
            </w:pPr>
            <w:r>
              <w:t>%</w:t>
            </w:r>
          </w:p>
        </w:tc>
        <w:tc>
          <w:tcPr>
            <w:tcW w:w="1499" w:type="dxa"/>
            <w:vAlign w:val="bottom"/>
          </w:tcPr>
          <w:p w14:paraId="1B47D183" w14:textId="77777777" w:rsidR="00E90F0F" w:rsidRPr="0070701A" w:rsidRDefault="00E90F0F" w:rsidP="005C675F">
            <w:pPr>
              <w:pStyle w:val="TableTextRight"/>
              <w:jc w:val="center"/>
            </w:pPr>
            <w:r w:rsidRPr="0070701A">
              <w:t>-6.59</w:t>
            </w:r>
          </w:p>
        </w:tc>
        <w:tc>
          <w:tcPr>
            <w:tcW w:w="2015" w:type="dxa"/>
            <w:vAlign w:val="bottom"/>
          </w:tcPr>
          <w:p w14:paraId="2D3D4224" w14:textId="77777777" w:rsidR="00E90F0F" w:rsidRPr="001C3B52" w:rsidRDefault="00E90F0F" w:rsidP="005C675F">
            <w:pPr>
              <w:pStyle w:val="TableTextRight"/>
              <w:jc w:val="center"/>
            </w:pPr>
            <w:r w:rsidRPr="001C3B52">
              <w:t>-12.19</w:t>
            </w:r>
          </w:p>
        </w:tc>
        <w:tc>
          <w:tcPr>
            <w:tcW w:w="1211" w:type="dxa"/>
            <w:vAlign w:val="bottom"/>
          </w:tcPr>
          <w:p w14:paraId="221F37B8" w14:textId="77777777" w:rsidR="00E90F0F" w:rsidRPr="00AD0B14" w:rsidRDefault="00E90F0F" w:rsidP="005C675F">
            <w:pPr>
              <w:pStyle w:val="TableTextRight"/>
              <w:jc w:val="center"/>
            </w:pPr>
            <w:r w:rsidRPr="00AD0B14">
              <w:t>-5.6</w:t>
            </w:r>
          </w:p>
        </w:tc>
      </w:tr>
      <w:tr w:rsidR="00E90F0F" w14:paraId="74987B73"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574C1E22" w14:textId="77777777" w:rsidR="00E90F0F" w:rsidRDefault="00E90F0F" w:rsidP="005C675F">
            <w:pPr>
              <w:pStyle w:val="TableText"/>
            </w:pPr>
          </w:p>
        </w:tc>
        <w:tc>
          <w:tcPr>
            <w:tcW w:w="2910" w:type="dxa"/>
          </w:tcPr>
          <w:p w14:paraId="1E2CECF3" w14:textId="77777777" w:rsidR="00E90F0F" w:rsidRDefault="00E90F0F" w:rsidP="005C675F">
            <w:pPr>
              <w:pStyle w:val="TableText"/>
            </w:pPr>
            <w:r>
              <w:t>Baseflow (discharge to stream)</w:t>
            </w:r>
          </w:p>
        </w:tc>
        <w:tc>
          <w:tcPr>
            <w:tcW w:w="859" w:type="dxa"/>
          </w:tcPr>
          <w:p w14:paraId="3C8ADDA6" w14:textId="77777777" w:rsidR="00E90F0F" w:rsidRDefault="00E90F0F" w:rsidP="005C675F">
            <w:pPr>
              <w:pStyle w:val="TableTextRight"/>
              <w:jc w:val="center"/>
            </w:pPr>
            <w:r>
              <w:t>%</w:t>
            </w:r>
          </w:p>
        </w:tc>
        <w:tc>
          <w:tcPr>
            <w:tcW w:w="1499" w:type="dxa"/>
            <w:vAlign w:val="bottom"/>
          </w:tcPr>
          <w:p w14:paraId="36660C10" w14:textId="77777777" w:rsidR="00E90F0F" w:rsidRPr="0070701A" w:rsidRDefault="00E90F0F" w:rsidP="005C675F">
            <w:pPr>
              <w:pStyle w:val="TableTextRight"/>
              <w:jc w:val="center"/>
            </w:pPr>
            <w:r w:rsidRPr="0070701A">
              <w:t>-25.67</w:t>
            </w:r>
          </w:p>
        </w:tc>
        <w:tc>
          <w:tcPr>
            <w:tcW w:w="2015" w:type="dxa"/>
            <w:vAlign w:val="bottom"/>
          </w:tcPr>
          <w:p w14:paraId="03E984BA" w14:textId="77777777" w:rsidR="00E90F0F" w:rsidRPr="001C3B52" w:rsidRDefault="00E90F0F" w:rsidP="005C675F">
            <w:pPr>
              <w:pStyle w:val="TableTextRight"/>
              <w:jc w:val="center"/>
            </w:pPr>
            <w:r w:rsidRPr="001C3B52">
              <w:t>-30.01</w:t>
            </w:r>
          </w:p>
        </w:tc>
        <w:tc>
          <w:tcPr>
            <w:tcW w:w="1211" w:type="dxa"/>
            <w:vAlign w:val="bottom"/>
          </w:tcPr>
          <w:p w14:paraId="30958EEA" w14:textId="77777777" w:rsidR="00E90F0F" w:rsidRPr="00AD0B14" w:rsidRDefault="00E90F0F" w:rsidP="005C675F">
            <w:pPr>
              <w:pStyle w:val="TableTextRight"/>
              <w:jc w:val="center"/>
            </w:pPr>
            <w:r w:rsidRPr="00AD0B14">
              <w:t>-4.34</w:t>
            </w:r>
          </w:p>
        </w:tc>
      </w:tr>
      <w:tr w:rsidR="00E90F0F" w14:paraId="1C19998F"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8C4DFD1" w14:textId="77777777" w:rsidR="00E90F0F" w:rsidRDefault="00E90F0F" w:rsidP="005C675F">
            <w:pPr>
              <w:pStyle w:val="TableText"/>
            </w:pPr>
          </w:p>
        </w:tc>
        <w:tc>
          <w:tcPr>
            <w:tcW w:w="2910" w:type="dxa"/>
          </w:tcPr>
          <w:p w14:paraId="53CB2446" w14:textId="77777777" w:rsidR="00E90F0F" w:rsidRDefault="00E90F0F" w:rsidP="005C675F">
            <w:pPr>
              <w:pStyle w:val="TableText"/>
            </w:pPr>
            <w:r>
              <w:t>Licensed extractions</w:t>
            </w:r>
          </w:p>
        </w:tc>
        <w:tc>
          <w:tcPr>
            <w:tcW w:w="859" w:type="dxa"/>
          </w:tcPr>
          <w:p w14:paraId="333B78FB" w14:textId="77777777" w:rsidR="00E90F0F" w:rsidRDefault="00E90F0F" w:rsidP="005C675F">
            <w:pPr>
              <w:pStyle w:val="TableTextRight"/>
              <w:jc w:val="center"/>
            </w:pPr>
            <w:r>
              <w:t>%</w:t>
            </w:r>
          </w:p>
        </w:tc>
        <w:tc>
          <w:tcPr>
            <w:tcW w:w="1499" w:type="dxa"/>
            <w:vAlign w:val="bottom"/>
          </w:tcPr>
          <w:p w14:paraId="0B9D1013" w14:textId="77777777" w:rsidR="00E90F0F" w:rsidRPr="0070701A" w:rsidRDefault="00E90F0F" w:rsidP="005C675F">
            <w:pPr>
              <w:pStyle w:val="TableTextRight"/>
              <w:jc w:val="center"/>
            </w:pPr>
            <w:r>
              <w:t>0</w:t>
            </w:r>
          </w:p>
        </w:tc>
        <w:tc>
          <w:tcPr>
            <w:tcW w:w="2015" w:type="dxa"/>
            <w:vAlign w:val="bottom"/>
          </w:tcPr>
          <w:p w14:paraId="237E690B" w14:textId="77777777" w:rsidR="00E90F0F" w:rsidRPr="001C3B52" w:rsidRDefault="00E90F0F" w:rsidP="005C675F">
            <w:pPr>
              <w:pStyle w:val="TableTextRight"/>
              <w:jc w:val="center"/>
            </w:pPr>
            <w:r>
              <w:t>0</w:t>
            </w:r>
          </w:p>
        </w:tc>
        <w:tc>
          <w:tcPr>
            <w:tcW w:w="1211" w:type="dxa"/>
            <w:vAlign w:val="bottom"/>
          </w:tcPr>
          <w:p w14:paraId="4390910E" w14:textId="77777777" w:rsidR="00E90F0F" w:rsidRPr="00AD0B14" w:rsidRDefault="00E90F0F" w:rsidP="005C675F">
            <w:pPr>
              <w:pStyle w:val="TableTextRight"/>
              <w:jc w:val="center"/>
            </w:pPr>
            <w:r w:rsidRPr="00AD0B14">
              <w:t>0</w:t>
            </w:r>
          </w:p>
        </w:tc>
      </w:tr>
      <w:tr w:rsidR="00E90F0F" w14:paraId="0FB00463"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1D24C3C4" w14:textId="77777777" w:rsidR="00E90F0F" w:rsidRDefault="00E90F0F" w:rsidP="005C675F">
            <w:pPr>
              <w:pStyle w:val="TableText"/>
            </w:pPr>
          </w:p>
        </w:tc>
        <w:tc>
          <w:tcPr>
            <w:tcW w:w="2910" w:type="dxa"/>
          </w:tcPr>
          <w:p w14:paraId="2676EE40" w14:textId="77777777" w:rsidR="00E90F0F" w:rsidRDefault="00E90F0F" w:rsidP="005C675F">
            <w:pPr>
              <w:pStyle w:val="TableText"/>
            </w:pPr>
            <w:r>
              <w:t>Change in storage</w:t>
            </w:r>
          </w:p>
        </w:tc>
        <w:tc>
          <w:tcPr>
            <w:tcW w:w="859" w:type="dxa"/>
          </w:tcPr>
          <w:p w14:paraId="3B9EE1FF" w14:textId="77777777" w:rsidR="00E90F0F" w:rsidRDefault="00E90F0F" w:rsidP="005C675F">
            <w:pPr>
              <w:pStyle w:val="TableTextRight"/>
              <w:jc w:val="center"/>
            </w:pPr>
            <w:r>
              <w:t>%</w:t>
            </w:r>
          </w:p>
        </w:tc>
        <w:tc>
          <w:tcPr>
            <w:tcW w:w="1499" w:type="dxa"/>
            <w:vAlign w:val="bottom"/>
          </w:tcPr>
          <w:p w14:paraId="5950B7D2" w14:textId="77777777" w:rsidR="00E90F0F" w:rsidRPr="0070701A" w:rsidRDefault="00E90F0F" w:rsidP="005C675F">
            <w:pPr>
              <w:pStyle w:val="TableTextRight"/>
              <w:jc w:val="center"/>
            </w:pPr>
            <w:r w:rsidRPr="0070701A">
              <w:t>-66.67</w:t>
            </w:r>
          </w:p>
        </w:tc>
        <w:tc>
          <w:tcPr>
            <w:tcW w:w="2015" w:type="dxa"/>
            <w:vAlign w:val="bottom"/>
          </w:tcPr>
          <w:p w14:paraId="08A8D85F" w14:textId="77777777" w:rsidR="00E90F0F" w:rsidRPr="001C3B52" w:rsidRDefault="00E90F0F" w:rsidP="005C675F">
            <w:pPr>
              <w:pStyle w:val="TableTextRight"/>
              <w:jc w:val="center"/>
            </w:pPr>
            <w:r>
              <w:t>-</w:t>
            </w:r>
            <w:r w:rsidRPr="001C3B52">
              <w:t>727.78</w:t>
            </w:r>
          </w:p>
        </w:tc>
        <w:tc>
          <w:tcPr>
            <w:tcW w:w="1211" w:type="dxa"/>
            <w:vAlign w:val="bottom"/>
          </w:tcPr>
          <w:p w14:paraId="50816943" w14:textId="77777777" w:rsidR="00E90F0F" w:rsidRPr="00AD0B14" w:rsidRDefault="00E90F0F" w:rsidP="005C675F">
            <w:pPr>
              <w:pStyle w:val="TableTextRight"/>
              <w:jc w:val="center"/>
            </w:pPr>
            <w:r w:rsidRPr="00AD0B14">
              <w:t>794.45</w:t>
            </w:r>
          </w:p>
        </w:tc>
      </w:tr>
    </w:tbl>
    <w:p w14:paraId="50C0EF8C" w14:textId="77777777" w:rsidR="002F4CC3" w:rsidRDefault="002F4CC3" w:rsidP="00E90F0F">
      <w:pPr>
        <w:pStyle w:val="Caption"/>
      </w:pPr>
      <w:bookmarkStart w:id="123" w:name="_Ref444671588"/>
      <w:bookmarkStart w:id="124" w:name="_Toc444675063"/>
      <w:bookmarkStart w:id="125" w:name="_Toc483861658"/>
    </w:p>
    <w:p w14:paraId="6EA503A8" w14:textId="379B16C5" w:rsidR="00E90F0F" w:rsidRDefault="00E90F0F" w:rsidP="00E90F0F">
      <w:pPr>
        <w:pStyle w:val="Caption"/>
      </w:pPr>
      <w:bookmarkStart w:id="126" w:name="_Ref510007052"/>
      <w:r>
        <w:t xml:space="preserve">Table </w:t>
      </w:r>
      <w:r w:rsidR="002D6056">
        <w:fldChar w:fldCharType="begin"/>
      </w:r>
      <w:r w:rsidR="002D6056">
        <w:instrText xml:space="preserve"> SEQ Table \* ARABIC </w:instrText>
      </w:r>
      <w:r w:rsidR="002D6056">
        <w:fldChar w:fldCharType="separate"/>
      </w:r>
      <w:r w:rsidR="00F463DD">
        <w:rPr>
          <w:noProof/>
        </w:rPr>
        <w:t>26</w:t>
      </w:r>
      <w:r w:rsidR="002D6056">
        <w:rPr>
          <w:noProof/>
        </w:rPr>
        <w:fldChar w:fldCharType="end"/>
      </w:r>
      <w:bookmarkEnd w:id="123"/>
      <w:bookmarkEnd w:id="126"/>
      <w:r>
        <w:t xml:space="preserve"> </w:t>
      </w:r>
      <w:r w:rsidR="009F3BEB">
        <w:tab/>
      </w:r>
      <w:r>
        <w:t>Water balance percentage change (%)</w:t>
      </w:r>
      <w:r w:rsidRPr="0018677E">
        <w:t xml:space="preserve"> in </w:t>
      </w:r>
      <w:r>
        <w:t xml:space="preserve">the </w:t>
      </w:r>
      <w:r w:rsidR="009F3BEB">
        <w:t xml:space="preserve">Latrobe </w:t>
      </w:r>
      <w:r>
        <w:t>River region</w:t>
      </w:r>
      <w:r w:rsidRPr="0018677E">
        <w:t xml:space="preserve"> for 20</w:t>
      </w:r>
      <w:r>
        <w:t>4</w:t>
      </w:r>
      <w:r w:rsidRPr="0018677E">
        <w:t>3 to 20</w:t>
      </w:r>
      <w:r>
        <w:t>7</w:t>
      </w:r>
      <w:r w:rsidRPr="0018677E">
        <w:t>2</w:t>
      </w:r>
      <w:r>
        <w:t xml:space="preserve"> relative to the baseline 1983 to 2012 period</w:t>
      </w:r>
      <w:bookmarkEnd w:id="124"/>
      <w:bookmarkEnd w:id="125"/>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47AA2A33"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4B8A3EFD" w14:textId="77777777" w:rsidR="00E90F0F" w:rsidRPr="008365D4" w:rsidRDefault="00E90F0F" w:rsidP="005C675F">
            <w:pPr>
              <w:pStyle w:val="TableHeading"/>
            </w:pPr>
          </w:p>
        </w:tc>
        <w:tc>
          <w:tcPr>
            <w:tcW w:w="2910" w:type="dxa"/>
          </w:tcPr>
          <w:p w14:paraId="119F4C9A" w14:textId="77777777" w:rsidR="00E90F0F" w:rsidRPr="00974617" w:rsidRDefault="00E90F0F" w:rsidP="005C675F">
            <w:pPr>
              <w:pStyle w:val="TableHeading"/>
            </w:pPr>
            <w:r w:rsidRPr="00F476F5">
              <w:t>Water balance term</w:t>
            </w:r>
          </w:p>
        </w:tc>
        <w:tc>
          <w:tcPr>
            <w:tcW w:w="859" w:type="dxa"/>
          </w:tcPr>
          <w:p w14:paraId="274A5782" w14:textId="77777777" w:rsidR="00E90F0F" w:rsidRPr="00F476F5" w:rsidRDefault="00E90F0F" w:rsidP="005C675F">
            <w:pPr>
              <w:pStyle w:val="TableHeadingCentred"/>
            </w:pPr>
            <w:r>
              <w:t>Units</w:t>
            </w:r>
          </w:p>
        </w:tc>
        <w:tc>
          <w:tcPr>
            <w:tcW w:w="1499" w:type="dxa"/>
          </w:tcPr>
          <w:p w14:paraId="6A0BEC77" w14:textId="77777777" w:rsidR="00E90F0F" w:rsidRPr="00974617" w:rsidRDefault="00E90F0F" w:rsidP="005C675F">
            <w:pPr>
              <w:pStyle w:val="TableHeadingCentred"/>
            </w:pPr>
            <w:r w:rsidRPr="00F476F5">
              <w:t>Under the baseline</w:t>
            </w:r>
          </w:p>
        </w:tc>
        <w:tc>
          <w:tcPr>
            <w:tcW w:w="2015" w:type="dxa"/>
          </w:tcPr>
          <w:p w14:paraId="667B940E" w14:textId="77777777" w:rsidR="00E90F0F" w:rsidRPr="00974617" w:rsidRDefault="00E90F0F" w:rsidP="005C675F">
            <w:pPr>
              <w:pStyle w:val="TableHeadingCentred"/>
            </w:pPr>
            <w:r w:rsidRPr="00F476F5">
              <w:t>Under the coal resource development pathway</w:t>
            </w:r>
          </w:p>
        </w:tc>
        <w:tc>
          <w:tcPr>
            <w:tcW w:w="1211" w:type="dxa"/>
          </w:tcPr>
          <w:p w14:paraId="2DEBBC79" w14:textId="77777777" w:rsidR="00E90F0F" w:rsidRPr="00F476F5" w:rsidRDefault="00E90F0F" w:rsidP="005C675F">
            <w:pPr>
              <w:pStyle w:val="TableHeadingCentred"/>
            </w:pPr>
            <w:r>
              <w:t>Difference</w:t>
            </w:r>
          </w:p>
        </w:tc>
      </w:tr>
      <w:tr w:rsidR="00E90F0F" w14:paraId="07E03485"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6621C1DD" w14:textId="77777777" w:rsidR="00E90F0F" w:rsidRDefault="00E90F0F" w:rsidP="005C675F">
            <w:pPr>
              <w:pStyle w:val="TableText"/>
            </w:pPr>
            <w:r>
              <w:t>Surface water</w:t>
            </w:r>
          </w:p>
        </w:tc>
        <w:tc>
          <w:tcPr>
            <w:tcW w:w="2910" w:type="dxa"/>
          </w:tcPr>
          <w:p w14:paraId="3817253C" w14:textId="77777777" w:rsidR="00E90F0F" w:rsidRDefault="00E90F0F" w:rsidP="005C675F">
            <w:pPr>
              <w:pStyle w:val="TableText"/>
            </w:pPr>
            <w:r>
              <w:t>Rainfall</w:t>
            </w:r>
          </w:p>
        </w:tc>
        <w:tc>
          <w:tcPr>
            <w:tcW w:w="859" w:type="dxa"/>
          </w:tcPr>
          <w:p w14:paraId="6AFC427D" w14:textId="77777777" w:rsidR="00E90F0F" w:rsidRDefault="00E90F0F" w:rsidP="005C675F">
            <w:pPr>
              <w:pStyle w:val="TableTextRight"/>
              <w:jc w:val="center"/>
            </w:pPr>
            <w:r>
              <w:t>%</w:t>
            </w:r>
          </w:p>
        </w:tc>
        <w:tc>
          <w:tcPr>
            <w:tcW w:w="1499" w:type="dxa"/>
            <w:vAlign w:val="bottom"/>
          </w:tcPr>
          <w:p w14:paraId="6A8FB17D" w14:textId="77777777" w:rsidR="00E90F0F" w:rsidRPr="00965322" w:rsidRDefault="00E90F0F" w:rsidP="005C675F">
            <w:pPr>
              <w:pStyle w:val="TableTextRight"/>
              <w:jc w:val="center"/>
            </w:pPr>
            <w:r w:rsidRPr="00965322">
              <w:t>-7.87</w:t>
            </w:r>
          </w:p>
        </w:tc>
        <w:tc>
          <w:tcPr>
            <w:tcW w:w="2015" w:type="dxa"/>
            <w:vAlign w:val="bottom"/>
          </w:tcPr>
          <w:p w14:paraId="259900D2" w14:textId="77777777" w:rsidR="00E90F0F" w:rsidRPr="00965322" w:rsidRDefault="00E90F0F" w:rsidP="005C675F">
            <w:pPr>
              <w:pStyle w:val="TableTextRight"/>
              <w:jc w:val="center"/>
            </w:pPr>
            <w:r w:rsidRPr="00965322">
              <w:t>-7.87</w:t>
            </w:r>
          </w:p>
        </w:tc>
        <w:tc>
          <w:tcPr>
            <w:tcW w:w="1211" w:type="dxa"/>
          </w:tcPr>
          <w:p w14:paraId="79C14E27" w14:textId="77777777" w:rsidR="00E90F0F" w:rsidRDefault="00E90F0F" w:rsidP="005C675F">
            <w:pPr>
              <w:pStyle w:val="TableTextRight"/>
              <w:jc w:val="center"/>
            </w:pPr>
            <w:r>
              <w:t>0</w:t>
            </w:r>
          </w:p>
        </w:tc>
      </w:tr>
      <w:tr w:rsidR="00E90F0F" w14:paraId="1A3D700D"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3F4B79A7" w14:textId="77777777" w:rsidR="00E90F0F" w:rsidRDefault="00E90F0F" w:rsidP="005C675F">
            <w:pPr>
              <w:pStyle w:val="TableText"/>
            </w:pPr>
          </w:p>
        </w:tc>
        <w:tc>
          <w:tcPr>
            <w:tcW w:w="2910" w:type="dxa"/>
          </w:tcPr>
          <w:p w14:paraId="4D86E35E" w14:textId="77777777" w:rsidR="00E90F0F" w:rsidRDefault="00E90F0F" w:rsidP="005C675F">
            <w:pPr>
              <w:pStyle w:val="TableText"/>
            </w:pPr>
            <w:r>
              <w:t>Evapotranspiration</w:t>
            </w:r>
          </w:p>
        </w:tc>
        <w:tc>
          <w:tcPr>
            <w:tcW w:w="859" w:type="dxa"/>
          </w:tcPr>
          <w:p w14:paraId="4ACD75F9" w14:textId="77777777" w:rsidR="00E90F0F" w:rsidRDefault="00E90F0F" w:rsidP="005C675F">
            <w:pPr>
              <w:pStyle w:val="TableTextRight"/>
              <w:jc w:val="center"/>
            </w:pPr>
            <w:r>
              <w:t>%</w:t>
            </w:r>
          </w:p>
        </w:tc>
        <w:tc>
          <w:tcPr>
            <w:tcW w:w="1499" w:type="dxa"/>
            <w:vAlign w:val="bottom"/>
          </w:tcPr>
          <w:p w14:paraId="4733AFB7" w14:textId="77777777" w:rsidR="00E90F0F" w:rsidRPr="00965322" w:rsidRDefault="00E90F0F" w:rsidP="005C675F">
            <w:pPr>
              <w:pStyle w:val="TableTextRight"/>
              <w:jc w:val="center"/>
            </w:pPr>
            <w:r w:rsidRPr="00965322">
              <w:t>-8.56</w:t>
            </w:r>
          </w:p>
        </w:tc>
        <w:tc>
          <w:tcPr>
            <w:tcW w:w="2015" w:type="dxa"/>
            <w:vAlign w:val="bottom"/>
          </w:tcPr>
          <w:p w14:paraId="24E8ECA7" w14:textId="77777777" w:rsidR="00E90F0F" w:rsidRPr="00965322" w:rsidRDefault="00E90F0F" w:rsidP="005C675F">
            <w:pPr>
              <w:pStyle w:val="TableTextRight"/>
              <w:jc w:val="center"/>
            </w:pPr>
            <w:r w:rsidRPr="00965322">
              <w:t>-8.56</w:t>
            </w:r>
          </w:p>
        </w:tc>
        <w:tc>
          <w:tcPr>
            <w:tcW w:w="1211" w:type="dxa"/>
          </w:tcPr>
          <w:p w14:paraId="16CB8F19" w14:textId="77777777" w:rsidR="00E90F0F" w:rsidRDefault="00E90F0F" w:rsidP="005C675F">
            <w:pPr>
              <w:pStyle w:val="TableTextRight"/>
              <w:jc w:val="center"/>
            </w:pPr>
            <w:r>
              <w:t>0</w:t>
            </w:r>
          </w:p>
        </w:tc>
      </w:tr>
      <w:tr w:rsidR="00E90F0F" w14:paraId="2E63345F"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42005E84" w14:textId="77777777" w:rsidR="00E90F0F" w:rsidRDefault="00E90F0F" w:rsidP="005C675F">
            <w:pPr>
              <w:pStyle w:val="TableText"/>
            </w:pPr>
          </w:p>
        </w:tc>
        <w:tc>
          <w:tcPr>
            <w:tcW w:w="2910" w:type="dxa"/>
          </w:tcPr>
          <w:p w14:paraId="2336C5D9" w14:textId="77777777" w:rsidR="00E90F0F" w:rsidRDefault="00E90F0F" w:rsidP="005C675F">
            <w:pPr>
              <w:pStyle w:val="TableText"/>
            </w:pPr>
            <w:r>
              <w:t>Surface water inflow</w:t>
            </w:r>
          </w:p>
        </w:tc>
        <w:tc>
          <w:tcPr>
            <w:tcW w:w="859" w:type="dxa"/>
          </w:tcPr>
          <w:p w14:paraId="0750CBC9" w14:textId="77777777" w:rsidR="00E90F0F" w:rsidRDefault="00E90F0F" w:rsidP="005C675F">
            <w:pPr>
              <w:pStyle w:val="TableTextRight"/>
              <w:jc w:val="center"/>
            </w:pPr>
            <w:r>
              <w:t>%</w:t>
            </w:r>
          </w:p>
        </w:tc>
        <w:tc>
          <w:tcPr>
            <w:tcW w:w="1499" w:type="dxa"/>
            <w:vAlign w:val="bottom"/>
          </w:tcPr>
          <w:p w14:paraId="41A6891B" w14:textId="77777777" w:rsidR="00E90F0F" w:rsidRPr="00965322" w:rsidRDefault="00E90F0F" w:rsidP="005C675F">
            <w:pPr>
              <w:pStyle w:val="TableTextRight"/>
              <w:jc w:val="center"/>
            </w:pPr>
            <w:r w:rsidRPr="00965322">
              <w:t>0.75</w:t>
            </w:r>
          </w:p>
        </w:tc>
        <w:tc>
          <w:tcPr>
            <w:tcW w:w="2015" w:type="dxa"/>
            <w:vAlign w:val="bottom"/>
          </w:tcPr>
          <w:p w14:paraId="2CE6954B" w14:textId="77777777" w:rsidR="00E90F0F" w:rsidRPr="00965322" w:rsidRDefault="00E90F0F" w:rsidP="005C675F">
            <w:pPr>
              <w:pStyle w:val="TableTextRight"/>
              <w:jc w:val="center"/>
            </w:pPr>
            <w:r w:rsidRPr="00965322">
              <w:t>0.75</w:t>
            </w:r>
          </w:p>
        </w:tc>
        <w:tc>
          <w:tcPr>
            <w:tcW w:w="1211" w:type="dxa"/>
          </w:tcPr>
          <w:p w14:paraId="24FA38D6" w14:textId="77777777" w:rsidR="00E90F0F" w:rsidRDefault="00E90F0F" w:rsidP="005C675F">
            <w:pPr>
              <w:pStyle w:val="TableTextRight"/>
              <w:jc w:val="center"/>
            </w:pPr>
            <w:r>
              <w:t>0</w:t>
            </w:r>
          </w:p>
        </w:tc>
      </w:tr>
      <w:tr w:rsidR="00E90F0F" w14:paraId="6F4DE470"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2EDCF70E" w14:textId="77777777" w:rsidR="00E90F0F" w:rsidRDefault="00E90F0F" w:rsidP="005C675F">
            <w:pPr>
              <w:pStyle w:val="TableText"/>
            </w:pPr>
            <w:r>
              <w:t>Groundwater</w:t>
            </w:r>
          </w:p>
        </w:tc>
        <w:tc>
          <w:tcPr>
            <w:tcW w:w="2910" w:type="dxa"/>
          </w:tcPr>
          <w:p w14:paraId="6DFEA60E" w14:textId="77777777" w:rsidR="00E90F0F" w:rsidRDefault="00E90F0F" w:rsidP="005C675F">
            <w:pPr>
              <w:pStyle w:val="TableText"/>
            </w:pPr>
            <w:r>
              <w:t>Recharge</w:t>
            </w:r>
          </w:p>
        </w:tc>
        <w:tc>
          <w:tcPr>
            <w:tcW w:w="859" w:type="dxa"/>
          </w:tcPr>
          <w:p w14:paraId="5D355C59" w14:textId="77777777" w:rsidR="00E90F0F" w:rsidRDefault="00E90F0F" w:rsidP="005C675F">
            <w:pPr>
              <w:pStyle w:val="TableTextRight"/>
              <w:jc w:val="center"/>
            </w:pPr>
            <w:r>
              <w:t>%</w:t>
            </w:r>
          </w:p>
        </w:tc>
        <w:tc>
          <w:tcPr>
            <w:tcW w:w="1499" w:type="dxa"/>
            <w:vAlign w:val="bottom"/>
          </w:tcPr>
          <w:p w14:paraId="6324A682" w14:textId="77777777" w:rsidR="00E90F0F" w:rsidRPr="00AB6FD8" w:rsidRDefault="00E90F0F" w:rsidP="005C675F">
            <w:pPr>
              <w:pStyle w:val="TableTextRight"/>
              <w:jc w:val="center"/>
            </w:pPr>
            <w:r w:rsidRPr="00AB6FD8">
              <w:t>-6.09</w:t>
            </w:r>
          </w:p>
        </w:tc>
        <w:tc>
          <w:tcPr>
            <w:tcW w:w="2015" w:type="dxa"/>
            <w:vAlign w:val="bottom"/>
          </w:tcPr>
          <w:p w14:paraId="1014C3D0" w14:textId="77777777" w:rsidR="00E90F0F" w:rsidRPr="000945A8" w:rsidRDefault="00E90F0F" w:rsidP="005C675F">
            <w:pPr>
              <w:pStyle w:val="TableTextRight"/>
              <w:jc w:val="center"/>
            </w:pPr>
            <w:r w:rsidRPr="000945A8">
              <w:t>-6.09</w:t>
            </w:r>
          </w:p>
        </w:tc>
        <w:tc>
          <w:tcPr>
            <w:tcW w:w="1211" w:type="dxa"/>
          </w:tcPr>
          <w:p w14:paraId="07A8BC56" w14:textId="77777777" w:rsidR="00E90F0F" w:rsidRDefault="00E90F0F" w:rsidP="005C675F">
            <w:pPr>
              <w:pStyle w:val="TableTextRight"/>
              <w:jc w:val="center"/>
            </w:pPr>
            <w:r>
              <w:t>0</w:t>
            </w:r>
          </w:p>
        </w:tc>
      </w:tr>
      <w:tr w:rsidR="00E90F0F" w14:paraId="5F195AB6"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1A419B8B" w14:textId="77777777" w:rsidR="00E90F0F" w:rsidRDefault="00E90F0F" w:rsidP="005C675F">
            <w:pPr>
              <w:pStyle w:val="TableText"/>
            </w:pPr>
          </w:p>
        </w:tc>
        <w:tc>
          <w:tcPr>
            <w:tcW w:w="2910" w:type="dxa"/>
          </w:tcPr>
          <w:p w14:paraId="61F8EAE7" w14:textId="77777777" w:rsidR="00E90F0F" w:rsidRDefault="00E90F0F" w:rsidP="005C675F">
            <w:pPr>
              <w:pStyle w:val="TableText"/>
            </w:pPr>
            <w:r>
              <w:t>Evapotranspiration</w:t>
            </w:r>
          </w:p>
        </w:tc>
        <w:tc>
          <w:tcPr>
            <w:tcW w:w="859" w:type="dxa"/>
          </w:tcPr>
          <w:p w14:paraId="25587DBB" w14:textId="77777777" w:rsidR="00E90F0F" w:rsidRDefault="00E90F0F" w:rsidP="005C675F">
            <w:pPr>
              <w:pStyle w:val="TableTextRight"/>
              <w:jc w:val="center"/>
            </w:pPr>
            <w:r>
              <w:t>%</w:t>
            </w:r>
          </w:p>
        </w:tc>
        <w:tc>
          <w:tcPr>
            <w:tcW w:w="1499" w:type="dxa"/>
            <w:vAlign w:val="bottom"/>
          </w:tcPr>
          <w:p w14:paraId="4EDC324B" w14:textId="77777777" w:rsidR="00E90F0F" w:rsidRPr="00AB6FD8" w:rsidRDefault="00E90F0F" w:rsidP="005C675F">
            <w:pPr>
              <w:pStyle w:val="TableTextRight"/>
              <w:jc w:val="center"/>
            </w:pPr>
            <w:r w:rsidRPr="00AB6FD8">
              <w:t>-10.02</w:t>
            </w:r>
          </w:p>
        </w:tc>
        <w:tc>
          <w:tcPr>
            <w:tcW w:w="2015" w:type="dxa"/>
            <w:vAlign w:val="bottom"/>
          </w:tcPr>
          <w:p w14:paraId="70824C66" w14:textId="77777777" w:rsidR="00E90F0F" w:rsidRPr="000945A8" w:rsidRDefault="00E90F0F" w:rsidP="005C675F">
            <w:pPr>
              <w:pStyle w:val="TableTextRight"/>
              <w:jc w:val="center"/>
            </w:pPr>
            <w:r w:rsidRPr="000945A8">
              <w:t>-18.07</w:t>
            </w:r>
          </w:p>
        </w:tc>
        <w:tc>
          <w:tcPr>
            <w:tcW w:w="1211" w:type="dxa"/>
            <w:vAlign w:val="bottom"/>
          </w:tcPr>
          <w:p w14:paraId="51B9C723" w14:textId="77777777" w:rsidR="00E90F0F" w:rsidRPr="00C35284" w:rsidRDefault="00E90F0F" w:rsidP="005C675F">
            <w:pPr>
              <w:pStyle w:val="TableTextRight"/>
              <w:jc w:val="center"/>
            </w:pPr>
            <w:r w:rsidRPr="00C35284">
              <w:t>-8.05</w:t>
            </w:r>
          </w:p>
        </w:tc>
      </w:tr>
      <w:tr w:rsidR="00E90F0F" w14:paraId="6F22D546"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6AB9DF84" w14:textId="77777777" w:rsidR="00E90F0F" w:rsidRDefault="00E90F0F" w:rsidP="005C675F">
            <w:pPr>
              <w:pStyle w:val="TableText"/>
            </w:pPr>
          </w:p>
        </w:tc>
        <w:tc>
          <w:tcPr>
            <w:tcW w:w="2910" w:type="dxa"/>
          </w:tcPr>
          <w:p w14:paraId="77C0BE44" w14:textId="77777777" w:rsidR="00E90F0F" w:rsidRDefault="00E90F0F" w:rsidP="005C675F">
            <w:pPr>
              <w:pStyle w:val="TableText"/>
            </w:pPr>
            <w:r>
              <w:t>Baseflow (discharge to stream)</w:t>
            </w:r>
          </w:p>
        </w:tc>
        <w:tc>
          <w:tcPr>
            <w:tcW w:w="859" w:type="dxa"/>
          </w:tcPr>
          <w:p w14:paraId="38502573" w14:textId="77777777" w:rsidR="00E90F0F" w:rsidRDefault="00E90F0F" w:rsidP="005C675F">
            <w:pPr>
              <w:pStyle w:val="TableTextRight"/>
              <w:jc w:val="center"/>
            </w:pPr>
            <w:r>
              <w:t>%</w:t>
            </w:r>
          </w:p>
        </w:tc>
        <w:tc>
          <w:tcPr>
            <w:tcW w:w="1499" w:type="dxa"/>
            <w:vAlign w:val="bottom"/>
          </w:tcPr>
          <w:p w14:paraId="75B9723C" w14:textId="77777777" w:rsidR="00E90F0F" w:rsidRPr="00AB6FD8" w:rsidRDefault="00E90F0F" w:rsidP="005C675F">
            <w:pPr>
              <w:pStyle w:val="TableTextRight"/>
              <w:jc w:val="center"/>
            </w:pPr>
            <w:r w:rsidRPr="00AB6FD8">
              <w:t>-33.16</w:t>
            </w:r>
          </w:p>
        </w:tc>
        <w:tc>
          <w:tcPr>
            <w:tcW w:w="2015" w:type="dxa"/>
            <w:vAlign w:val="bottom"/>
          </w:tcPr>
          <w:p w14:paraId="6660503F" w14:textId="77777777" w:rsidR="00E90F0F" w:rsidRPr="000945A8" w:rsidRDefault="00E90F0F" w:rsidP="005C675F">
            <w:pPr>
              <w:pStyle w:val="TableTextRight"/>
              <w:jc w:val="center"/>
            </w:pPr>
            <w:r w:rsidRPr="000945A8">
              <w:t>-38.67</w:t>
            </w:r>
          </w:p>
        </w:tc>
        <w:tc>
          <w:tcPr>
            <w:tcW w:w="1211" w:type="dxa"/>
            <w:vAlign w:val="bottom"/>
          </w:tcPr>
          <w:p w14:paraId="17F362D2" w14:textId="77777777" w:rsidR="00E90F0F" w:rsidRPr="00C35284" w:rsidRDefault="00E90F0F" w:rsidP="005C675F">
            <w:pPr>
              <w:pStyle w:val="TableTextRight"/>
              <w:jc w:val="center"/>
            </w:pPr>
            <w:r w:rsidRPr="00C35284">
              <w:t>-5.51</w:t>
            </w:r>
          </w:p>
        </w:tc>
      </w:tr>
      <w:tr w:rsidR="00E90F0F" w14:paraId="72E4F878"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265CC71B" w14:textId="77777777" w:rsidR="00E90F0F" w:rsidRDefault="00E90F0F" w:rsidP="005C675F">
            <w:pPr>
              <w:pStyle w:val="TableText"/>
            </w:pPr>
          </w:p>
        </w:tc>
        <w:tc>
          <w:tcPr>
            <w:tcW w:w="2910" w:type="dxa"/>
          </w:tcPr>
          <w:p w14:paraId="504F2735" w14:textId="77777777" w:rsidR="00E90F0F" w:rsidRDefault="00E90F0F" w:rsidP="005C675F">
            <w:pPr>
              <w:pStyle w:val="TableText"/>
            </w:pPr>
            <w:r>
              <w:t>Licensed extractions</w:t>
            </w:r>
          </w:p>
        </w:tc>
        <w:tc>
          <w:tcPr>
            <w:tcW w:w="859" w:type="dxa"/>
          </w:tcPr>
          <w:p w14:paraId="079FF246" w14:textId="77777777" w:rsidR="00E90F0F" w:rsidRDefault="00E90F0F" w:rsidP="005C675F">
            <w:pPr>
              <w:pStyle w:val="TableTextRight"/>
              <w:jc w:val="center"/>
            </w:pPr>
            <w:r>
              <w:t>%</w:t>
            </w:r>
          </w:p>
        </w:tc>
        <w:tc>
          <w:tcPr>
            <w:tcW w:w="1499" w:type="dxa"/>
            <w:vAlign w:val="bottom"/>
          </w:tcPr>
          <w:p w14:paraId="1E1E2EFD" w14:textId="77777777" w:rsidR="00E90F0F" w:rsidRPr="00AB6FD8" w:rsidRDefault="00E90F0F" w:rsidP="005C675F">
            <w:pPr>
              <w:pStyle w:val="TableTextRight"/>
              <w:jc w:val="center"/>
            </w:pPr>
            <w:r w:rsidRPr="00AB6FD8">
              <w:t>0.00</w:t>
            </w:r>
          </w:p>
        </w:tc>
        <w:tc>
          <w:tcPr>
            <w:tcW w:w="2015" w:type="dxa"/>
            <w:vAlign w:val="bottom"/>
          </w:tcPr>
          <w:p w14:paraId="06FD654C" w14:textId="77777777" w:rsidR="00E90F0F" w:rsidRPr="000945A8" w:rsidRDefault="00E90F0F" w:rsidP="005C675F">
            <w:pPr>
              <w:pStyle w:val="TableTextRight"/>
              <w:jc w:val="center"/>
            </w:pPr>
            <w:r w:rsidRPr="000945A8">
              <w:t>0.00</w:t>
            </w:r>
          </w:p>
        </w:tc>
        <w:tc>
          <w:tcPr>
            <w:tcW w:w="1211" w:type="dxa"/>
            <w:vAlign w:val="bottom"/>
          </w:tcPr>
          <w:p w14:paraId="4223CFBA" w14:textId="77777777" w:rsidR="00E90F0F" w:rsidRPr="00C35284" w:rsidRDefault="00E90F0F" w:rsidP="005C675F">
            <w:pPr>
              <w:pStyle w:val="TableTextRight"/>
              <w:jc w:val="center"/>
            </w:pPr>
            <w:r w:rsidRPr="00C35284">
              <w:t>0</w:t>
            </w:r>
          </w:p>
        </w:tc>
      </w:tr>
      <w:tr w:rsidR="00E90F0F" w14:paraId="6E6DFC8B"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551D14FE" w14:textId="77777777" w:rsidR="00E90F0F" w:rsidRDefault="00E90F0F" w:rsidP="005C675F">
            <w:pPr>
              <w:pStyle w:val="TableText"/>
            </w:pPr>
          </w:p>
        </w:tc>
        <w:tc>
          <w:tcPr>
            <w:tcW w:w="2910" w:type="dxa"/>
          </w:tcPr>
          <w:p w14:paraId="57BB48C9" w14:textId="77777777" w:rsidR="00E90F0F" w:rsidRDefault="00E90F0F" w:rsidP="005C675F">
            <w:pPr>
              <w:pStyle w:val="TableText"/>
            </w:pPr>
            <w:r>
              <w:t>Change in storage</w:t>
            </w:r>
          </w:p>
        </w:tc>
        <w:tc>
          <w:tcPr>
            <w:tcW w:w="859" w:type="dxa"/>
          </w:tcPr>
          <w:p w14:paraId="46E4322B" w14:textId="77777777" w:rsidR="00E90F0F" w:rsidRDefault="00E90F0F" w:rsidP="005C675F">
            <w:pPr>
              <w:pStyle w:val="TableTextRight"/>
              <w:jc w:val="center"/>
            </w:pPr>
            <w:r>
              <w:t>%</w:t>
            </w:r>
          </w:p>
        </w:tc>
        <w:tc>
          <w:tcPr>
            <w:tcW w:w="1499" w:type="dxa"/>
            <w:vAlign w:val="bottom"/>
          </w:tcPr>
          <w:p w14:paraId="3B656BB8" w14:textId="77777777" w:rsidR="00E90F0F" w:rsidRPr="00AB6FD8" w:rsidRDefault="00E90F0F" w:rsidP="005C675F">
            <w:pPr>
              <w:pStyle w:val="TableTextRight"/>
              <w:jc w:val="center"/>
            </w:pPr>
            <w:r w:rsidRPr="00AB6FD8">
              <w:t>-88.89</w:t>
            </w:r>
          </w:p>
        </w:tc>
        <w:tc>
          <w:tcPr>
            <w:tcW w:w="2015" w:type="dxa"/>
            <w:vAlign w:val="bottom"/>
          </w:tcPr>
          <w:p w14:paraId="3CE2525A" w14:textId="77777777" w:rsidR="00E90F0F" w:rsidRPr="000945A8" w:rsidRDefault="00E90F0F" w:rsidP="005C675F">
            <w:pPr>
              <w:pStyle w:val="TableTextRight"/>
              <w:jc w:val="center"/>
            </w:pPr>
            <w:r w:rsidRPr="000945A8">
              <w:t>-77.78</w:t>
            </w:r>
          </w:p>
        </w:tc>
        <w:tc>
          <w:tcPr>
            <w:tcW w:w="1211" w:type="dxa"/>
            <w:vAlign w:val="bottom"/>
          </w:tcPr>
          <w:p w14:paraId="517E1EBC" w14:textId="77777777" w:rsidR="00E90F0F" w:rsidRPr="00C35284" w:rsidRDefault="00E90F0F" w:rsidP="005C675F">
            <w:pPr>
              <w:pStyle w:val="TableTextRight"/>
              <w:jc w:val="center"/>
            </w:pPr>
            <w:r w:rsidRPr="00C35284">
              <w:t>11.11</w:t>
            </w:r>
          </w:p>
        </w:tc>
      </w:tr>
    </w:tbl>
    <w:p w14:paraId="112CAC11" w14:textId="77777777" w:rsidR="002F4CC3" w:rsidRDefault="002F4CC3" w:rsidP="00E90F0F">
      <w:pPr>
        <w:pStyle w:val="Caption"/>
      </w:pPr>
      <w:bookmarkStart w:id="127" w:name="_Ref444671598"/>
      <w:bookmarkStart w:id="128" w:name="_Toc444675064"/>
      <w:bookmarkStart w:id="129" w:name="_Toc483861659"/>
    </w:p>
    <w:p w14:paraId="1F353814" w14:textId="77777777" w:rsidR="002F4CC3" w:rsidRDefault="002F4CC3">
      <w:pPr>
        <w:spacing w:after="180"/>
        <w:rPr>
          <w:b/>
          <w:bCs/>
          <w:color w:val="146692" w:themeColor="text2"/>
          <w:sz w:val="20"/>
          <w:szCs w:val="18"/>
        </w:rPr>
      </w:pPr>
      <w:r>
        <w:br w:type="page"/>
      </w:r>
    </w:p>
    <w:p w14:paraId="0C7E5011" w14:textId="5683261B" w:rsidR="00E90F0F" w:rsidRDefault="00E90F0F" w:rsidP="00E90F0F">
      <w:pPr>
        <w:pStyle w:val="Caption"/>
      </w:pPr>
      <w:bookmarkStart w:id="130" w:name="_Ref510007770"/>
      <w:r>
        <w:t xml:space="preserve">Table </w:t>
      </w:r>
      <w:r w:rsidR="002D6056">
        <w:fldChar w:fldCharType="begin"/>
      </w:r>
      <w:r w:rsidR="002D6056">
        <w:instrText xml:space="preserve"> SEQ Table \* ARABIC </w:instrText>
      </w:r>
      <w:r w:rsidR="002D6056">
        <w:fldChar w:fldCharType="separate"/>
      </w:r>
      <w:r w:rsidR="00F463DD">
        <w:rPr>
          <w:noProof/>
        </w:rPr>
        <w:t>27</w:t>
      </w:r>
      <w:r w:rsidR="002D6056">
        <w:rPr>
          <w:noProof/>
        </w:rPr>
        <w:fldChar w:fldCharType="end"/>
      </w:r>
      <w:bookmarkEnd w:id="127"/>
      <w:bookmarkEnd w:id="130"/>
      <w:r>
        <w:t xml:space="preserve"> </w:t>
      </w:r>
      <w:r w:rsidR="009F3BEB">
        <w:tab/>
      </w:r>
      <w:r>
        <w:t>Water balance percentage change (%)</w:t>
      </w:r>
      <w:r w:rsidRPr="0018677E">
        <w:t xml:space="preserve"> in </w:t>
      </w:r>
      <w:r>
        <w:t xml:space="preserve">the </w:t>
      </w:r>
      <w:r w:rsidR="009F3BEB">
        <w:t xml:space="preserve">Latrobe </w:t>
      </w:r>
      <w:r>
        <w:t>River region</w:t>
      </w:r>
      <w:r w:rsidRPr="0018677E">
        <w:t xml:space="preserve"> for 20</w:t>
      </w:r>
      <w:r>
        <w:t>7</w:t>
      </w:r>
      <w:r w:rsidRPr="0018677E">
        <w:t>3 to 2</w:t>
      </w:r>
      <w:r>
        <w:t>10</w:t>
      </w:r>
      <w:r w:rsidRPr="0018677E">
        <w:t>2</w:t>
      </w:r>
      <w:r>
        <w:t xml:space="preserve"> relative to the baseline 1983 to 2012 period</w:t>
      </w:r>
      <w:bookmarkEnd w:id="128"/>
      <w:bookmarkEnd w:id="129"/>
    </w:p>
    <w:tbl>
      <w:tblPr>
        <w:tblStyle w:val="TableBAHeaderRow"/>
        <w:tblW w:w="0" w:type="auto"/>
        <w:tblInd w:w="0" w:type="dxa"/>
        <w:tblLook w:val="04A0" w:firstRow="1" w:lastRow="0" w:firstColumn="1" w:lastColumn="0" w:noHBand="0" w:noVBand="1"/>
      </w:tblPr>
      <w:tblGrid>
        <w:gridCol w:w="1256"/>
        <w:gridCol w:w="2868"/>
        <w:gridCol w:w="848"/>
        <w:gridCol w:w="1475"/>
        <w:gridCol w:w="1988"/>
        <w:gridCol w:w="1203"/>
      </w:tblGrid>
      <w:tr w:rsidR="00E90F0F" w14:paraId="39B4DE69" w14:textId="77777777" w:rsidTr="005C675F">
        <w:trPr>
          <w:cnfStyle w:val="100000000000" w:firstRow="1" w:lastRow="0" w:firstColumn="0" w:lastColumn="0" w:oddVBand="0" w:evenVBand="0" w:oddHBand="0" w:evenHBand="0" w:firstRowFirstColumn="0" w:firstRowLastColumn="0" w:lastRowFirstColumn="0" w:lastRowLastColumn="0"/>
          <w:tblHeader/>
        </w:trPr>
        <w:tc>
          <w:tcPr>
            <w:tcW w:w="1258" w:type="dxa"/>
          </w:tcPr>
          <w:p w14:paraId="64D2617C" w14:textId="77777777" w:rsidR="00E90F0F" w:rsidRPr="008365D4" w:rsidRDefault="00E90F0F" w:rsidP="005C675F">
            <w:pPr>
              <w:pStyle w:val="TableHeading"/>
            </w:pPr>
          </w:p>
        </w:tc>
        <w:tc>
          <w:tcPr>
            <w:tcW w:w="2910" w:type="dxa"/>
          </w:tcPr>
          <w:p w14:paraId="75F2AC8F" w14:textId="77777777" w:rsidR="00E90F0F" w:rsidRPr="00974617" w:rsidRDefault="00E90F0F" w:rsidP="005C675F">
            <w:pPr>
              <w:pStyle w:val="TableHeading"/>
            </w:pPr>
            <w:r w:rsidRPr="00F476F5">
              <w:t>Water balance term</w:t>
            </w:r>
          </w:p>
        </w:tc>
        <w:tc>
          <w:tcPr>
            <w:tcW w:w="859" w:type="dxa"/>
          </w:tcPr>
          <w:p w14:paraId="79D2D3F8" w14:textId="77777777" w:rsidR="00E90F0F" w:rsidRPr="00F476F5" w:rsidRDefault="00E90F0F" w:rsidP="005C675F">
            <w:pPr>
              <w:pStyle w:val="TableHeadingCentred"/>
            </w:pPr>
            <w:r>
              <w:t>Units</w:t>
            </w:r>
          </w:p>
        </w:tc>
        <w:tc>
          <w:tcPr>
            <w:tcW w:w="1499" w:type="dxa"/>
          </w:tcPr>
          <w:p w14:paraId="281AD232" w14:textId="77777777" w:rsidR="00E90F0F" w:rsidRPr="00974617" w:rsidRDefault="00E90F0F" w:rsidP="005C675F">
            <w:pPr>
              <w:pStyle w:val="TableHeadingCentred"/>
            </w:pPr>
            <w:r w:rsidRPr="00F476F5">
              <w:t>Under the baseline</w:t>
            </w:r>
          </w:p>
        </w:tc>
        <w:tc>
          <w:tcPr>
            <w:tcW w:w="2015" w:type="dxa"/>
          </w:tcPr>
          <w:p w14:paraId="27FEA0CE" w14:textId="77777777" w:rsidR="00E90F0F" w:rsidRPr="00974617" w:rsidRDefault="00E90F0F" w:rsidP="005C675F">
            <w:pPr>
              <w:pStyle w:val="TableHeadingCentred"/>
            </w:pPr>
            <w:r w:rsidRPr="00F476F5">
              <w:t>Under the coal resource development pathway</w:t>
            </w:r>
          </w:p>
        </w:tc>
        <w:tc>
          <w:tcPr>
            <w:tcW w:w="1211" w:type="dxa"/>
          </w:tcPr>
          <w:p w14:paraId="6E6BD41A" w14:textId="77777777" w:rsidR="00E90F0F" w:rsidRPr="00F476F5" w:rsidRDefault="00E90F0F" w:rsidP="005C675F">
            <w:pPr>
              <w:pStyle w:val="TableHeadingCentred"/>
            </w:pPr>
            <w:r>
              <w:t>Difference</w:t>
            </w:r>
          </w:p>
        </w:tc>
      </w:tr>
      <w:tr w:rsidR="00E90F0F" w14:paraId="52C6FFB6"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val="restart"/>
          </w:tcPr>
          <w:p w14:paraId="6AC52A73" w14:textId="77777777" w:rsidR="00E90F0F" w:rsidRDefault="00E90F0F" w:rsidP="005C675F">
            <w:pPr>
              <w:pStyle w:val="TableText"/>
            </w:pPr>
            <w:r>
              <w:t>Surface water</w:t>
            </w:r>
          </w:p>
        </w:tc>
        <w:tc>
          <w:tcPr>
            <w:tcW w:w="2910" w:type="dxa"/>
          </w:tcPr>
          <w:p w14:paraId="28FA627C" w14:textId="77777777" w:rsidR="00E90F0F" w:rsidRDefault="00E90F0F" w:rsidP="005C675F">
            <w:pPr>
              <w:pStyle w:val="TableText"/>
            </w:pPr>
            <w:r>
              <w:t>Rainfall</w:t>
            </w:r>
          </w:p>
        </w:tc>
        <w:tc>
          <w:tcPr>
            <w:tcW w:w="859" w:type="dxa"/>
          </w:tcPr>
          <w:p w14:paraId="28A0E752" w14:textId="77777777" w:rsidR="00E90F0F" w:rsidRDefault="00E90F0F" w:rsidP="005C675F">
            <w:pPr>
              <w:pStyle w:val="TableTextRight"/>
              <w:jc w:val="center"/>
            </w:pPr>
            <w:r>
              <w:t>%</w:t>
            </w:r>
          </w:p>
        </w:tc>
        <w:tc>
          <w:tcPr>
            <w:tcW w:w="1499" w:type="dxa"/>
            <w:vAlign w:val="bottom"/>
          </w:tcPr>
          <w:p w14:paraId="3FD6F813" w14:textId="77777777" w:rsidR="00E90F0F" w:rsidRPr="00073944" w:rsidRDefault="00E90F0F" w:rsidP="005C675F">
            <w:pPr>
              <w:pStyle w:val="TableTextRight"/>
              <w:jc w:val="center"/>
            </w:pPr>
            <w:r w:rsidRPr="00073944">
              <w:t>-7.80</w:t>
            </w:r>
          </w:p>
        </w:tc>
        <w:tc>
          <w:tcPr>
            <w:tcW w:w="2015" w:type="dxa"/>
            <w:vAlign w:val="bottom"/>
          </w:tcPr>
          <w:p w14:paraId="34F7CF17" w14:textId="77777777" w:rsidR="00E90F0F" w:rsidRPr="00073944" w:rsidRDefault="00E90F0F" w:rsidP="005C675F">
            <w:pPr>
              <w:pStyle w:val="TableTextRight"/>
              <w:jc w:val="center"/>
            </w:pPr>
            <w:r w:rsidRPr="00073944">
              <w:t>-7.80</w:t>
            </w:r>
          </w:p>
        </w:tc>
        <w:tc>
          <w:tcPr>
            <w:tcW w:w="1211" w:type="dxa"/>
          </w:tcPr>
          <w:p w14:paraId="21D06532" w14:textId="77777777" w:rsidR="00E90F0F" w:rsidRDefault="00E90F0F" w:rsidP="005C675F">
            <w:pPr>
              <w:pStyle w:val="TableTextRight"/>
              <w:jc w:val="center"/>
            </w:pPr>
            <w:r>
              <w:t>0</w:t>
            </w:r>
          </w:p>
        </w:tc>
      </w:tr>
      <w:tr w:rsidR="00E90F0F" w14:paraId="5DF37719"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374CCD13" w14:textId="77777777" w:rsidR="00E90F0F" w:rsidRDefault="00E90F0F" w:rsidP="005C675F">
            <w:pPr>
              <w:pStyle w:val="TableText"/>
            </w:pPr>
          </w:p>
        </w:tc>
        <w:tc>
          <w:tcPr>
            <w:tcW w:w="2910" w:type="dxa"/>
          </w:tcPr>
          <w:p w14:paraId="18641138" w14:textId="77777777" w:rsidR="00E90F0F" w:rsidRDefault="00E90F0F" w:rsidP="005C675F">
            <w:pPr>
              <w:pStyle w:val="TableText"/>
            </w:pPr>
            <w:r>
              <w:t>Evapotranspiration</w:t>
            </w:r>
          </w:p>
        </w:tc>
        <w:tc>
          <w:tcPr>
            <w:tcW w:w="859" w:type="dxa"/>
          </w:tcPr>
          <w:p w14:paraId="51F5577A" w14:textId="77777777" w:rsidR="00E90F0F" w:rsidRDefault="00E90F0F" w:rsidP="005C675F">
            <w:pPr>
              <w:pStyle w:val="TableTextRight"/>
              <w:jc w:val="center"/>
            </w:pPr>
            <w:r>
              <w:t>%</w:t>
            </w:r>
          </w:p>
        </w:tc>
        <w:tc>
          <w:tcPr>
            <w:tcW w:w="1499" w:type="dxa"/>
            <w:vAlign w:val="bottom"/>
          </w:tcPr>
          <w:p w14:paraId="4C29BDC2" w14:textId="77777777" w:rsidR="00E90F0F" w:rsidRPr="00073944" w:rsidRDefault="00E90F0F" w:rsidP="005C675F">
            <w:pPr>
              <w:pStyle w:val="TableTextRight"/>
              <w:jc w:val="center"/>
            </w:pPr>
            <w:r w:rsidRPr="00073944">
              <w:t>-7.80</w:t>
            </w:r>
          </w:p>
        </w:tc>
        <w:tc>
          <w:tcPr>
            <w:tcW w:w="2015" w:type="dxa"/>
            <w:vAlign w:val="bottom"/>
          </w:tcPr>
          <w:p w14:paraId="78619E87" w14:textId="77777777" w:rsidR="00E90F0F" w:rsidRPr="00073944" w:rsidRDefault="00E90F0F" w:rsidP="005C675F">
            <w:pPr>
              <w:pStyle w:val="TableTextRight"/>
              <w:jc w:val="center"/>
            </w:pPr>
            <w:r w:rsidRPr="00073944">
              <w:t>-7.80</w:t>
            </w:r>
          </w:p>
        </w:tc>
        <w:tc>
          <w:tcPr>
            <w:tcW w:w="1211" w:type="dxa"/>
          </w:tcPr>
          <w:p w14:paraId="540BA631" w14:textId="77777777" w:rsidR="00E90F0F" w:rsidRDefault="00E90F0F" w:rsidP="005C675F">
            <w:pPr>
              <w:pStyle w:val="TableTextRight"/>
              <w:jc w:val="center"/>
            </w:pPr>
            <w:r>
              <w:t>0</w:t>
            </w:r>
          </w:p>
        </w:tc>
      </w:tr>
      <w:tr w:rsidR="00E90F0F" w14:paraId="5C5240A0"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602CD6FE" w14:textId="77777777" w:rsidR="00E90F0F" w:rsidRDefault="00E90F0F" w:rsidP="005C675F">
            <w:pPr>
              <w:pStyle w:val="TableText"/>
            </w:pPr>
          </w:p>
        </w:tc>
        <w:tc>
          <w:tcPr>
            <w:tcW w:w="2910" w:type="dxa"/>
          </w:tcPr>
          <w:p w14:paraId="3340B11B" w14:textId="77777777" w:rsidR="00E90F0F" w:rsidRDefault="00E90F0F" w:rsidP="005C675F">
            <w:pPr>
              <w:pStyle w:val="TableText"/>
            </w:pPr>
            <w:r>
              <w:t>Surface water inflow</w:t>
            </w:r>
          </w:p>
        </w:tc>
        <w:tc>
          <w:tcPr>
            <w:tcW w:w="859" w:type="dxa"/>
          </w:tcPr>
          <w:p w14:paraId="53D722B0" w14:textId="77777777" w:rsidR="00E90F0F" w:rsidRDefault="00E90F0F" w:rsidP="005C675F">
            <w:pPr>
              <w:pStyle w:val="TableTextRight"/>
              <w:jc w:val="center"/>
            </w:pPr>
            <w:r>
              <w:t>%</w:t>
            </w:r>
          </w:p>
        </w:tc>
        <w:tc>
          <w:tcPr>
            <w:tcW w:w="1499" w:type="dxa"/>
            <w:vAlign w:val="bottom"/>
          </w:tcPr>
          <w:p w14:paraId="7F5A9785" w14:textId="77777777" w:rsidR="00E90F0F" w:rsidRPr="00073944" w:rsidRDefault="00E90F0F" w:rsidP="005C675F">
            <w:pPr>
              <w:pStyle w:val="TableTextRight"/>
              <w:jc w:val="center"/>
            </w:pPr>
            <w:r w:rsidRPr="00073944">
              <w:t>-1.72</w:t>
            </w:r>
          </w:p>
        </w:tc>
        <w:tc>
          <w:tcPr>
            <w:tcW w:w="2015" w:type="dxa"/>
            <w:vAlign w:val="bottom"/>
          </w:tcPr>
          <w:p w14:paraId="5173C47F" w14:textId="77777777" w:rsidR="00E90F0F" w:rsidRPr="00073944" w:rsidRDefault="00E90F0F" w:rsidP="005C675F">
            <w:pPr>
              <w:pStyle w:val="TableTextRight"/>
              <w:jc w:val="center"/>
            </w:pPr>
            <w:r w:rsidRPr="00073944">
              <w:t>-1.72</w:t>
            </w:r>
          </w:p>
        </w:tc>
        <w:tc>
          <w:tcPr>
            <w:tcW w:w="1211" w:type="dxa"/>
          </w:tcPr>
          <w:p w14:paraId="61462DA7" w14:textId="77777777" w:rsidR="00E90F0F" w:rsidRDefault="00E90F0F" w:rsidP="005C675F">
            <w:pPr>
              <w:pStyle w:val="TableTextRight"/>
              <w:jc w:val="center"/>
            </w:pPr>
            <w:r>
              <w:t>0</w:t>
            </w:r>
          </w:p>
        </w:tc>
      </w:tr>
      <w:tr w:rsidR="00E90F0F" w14:paraId="3A3F2EC4"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val="restart"/>
          </w:tcPr>
          <w:p w14:paraId="5A86159C" w14:textId="77777777" w:rsidR="00E90F0F" w:rsidRDefault="00E90F0F" w:rsidP="005C675F">
            <w:pPr>
              <w:pStyle w:val="TableText"/>
            </w:pPr>
            <w:r>
              <w:t>Groundwater</w:t>
            </w:r>
          </w:p>
        </w:tc>
        <w:tc>
          <w:tcPr>
            <w:tcW w:w="2910" w:type="dxa"/>
          </w:tcPr>
          <w:p w14:paraId="64F7F98E" w14:textId="77777777" w:rsidR="00E90F0F" w:rsidRDefault="00E90F0F" w:rsidP="005C675F">
            <w:pPr>
              <w:pStyle w:val="TableText"/>
            </w:pPr>
            <w:r>
              <w:t>Recharge</w:t>
            </w:r>
          </w:p>
        </w:tc>
        <w:tc>
          <w:tcPr>
            <w:tcW w:w="859" w:type="dxa"/>
          </w:tcPr>
          <w:p w14:paraId="182DAE68" w14:textId="77777777" w:rsidR="00E90F0F" w:rsidRDefault="00E90F0F" w:rsidP="005C675F">
            <w:pPr>
              <w:pStyle w:val="TableTextRight"/>
              <w:jc w:val="center"/>
            </w:pPr>
            <w:r>
              <w:t>%</w:t>
            </w:r>
          </w:p>
        </w:tc>
        <w:tc>
          <w:tcPr>
            <w:tcW w:w="1499" w:type="dxa"/>
            <w:vAlign w:val="bottom"/>
          </w:tcPr>
          <w:p w14:paraId="2B887BE3" w14:textId="77777777" w:rsidR="00E90F0F" w:rsidRPr="00073944" w:rsidRDefault="00E90F0F" w:rsidP="005C675F">
            <w:pPr>
              <w:pStyle w:val="TableTextRight"/>
              <w:jc w:val="center"/>
            </w:pPr>
            <w:r w:rsidRPr="00073944">
              <w:t>-7.83</w:t>
            </w:r>
          </w:p>
        </w:tc>
        <w:tc>
          <w:tcPr>
            <w:tcW w:w="2015" w:type="dxa"/>
            <w:vAlign w:val="bottom"/>
          </w:tcPr>
          <w:p w14:paraId="2E057E78" w14:textId="77777777" w:rsidR="00E90F0F" w:rsidRPr="0068589C" w:rsidRDefault="00E90F0F" w:rsidP="005C675F">
            <w:pPr>
              <w:pStyle w:val="TableTextRight"/>
              <w:jc w:val="center"/>
            </w:pPr>
            <w:r w:rsidRPr="0068589C">
              <w:t>-7.83</w:t>
            </w:r>
          </w:p>
        </w:tc>
        <w:tc>
          <w:tcPr>
            <w:tcW w:w="1211" w:type="dxa"/>
          </w:tcPr>
          <w:p w14:paraId="23D1949E" w14:textId="77777777" w:rsidR="00E90F0F" w:rsidRDefault="00E90F0F" w:rsidP="005C675F">
            <w:pPr>
              <w:pStyle w:val="TableTextRight"/>
              <w:jc w:val="center"/>
            </w:pPr>
            <w:r>
              <w:t>0</w:t>
            </w:r>
          </w:p>
        </w:tc>
      </w:tr>
      <w:tr w:rsidR="00E90F0F" w14:paraId="21947DB5"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24F1E5FA" w14:textId="77777777" w:rsidR="00E90F0F" w:rsidRDefault="00E90F0F" w:rsidP="005C675F">
            <w:pPr>
              <w:pStyle w:val="TableText"/>
            </w:pPr>
          </w:p>
        </w:tc>
        <w:tc>
          <w:tcPr>
            <w:tcW w:w="2910" w:type="dxa"/>
          </w:tcPr>
          <w:p w14:paraId="6F107A50" w14:textId="77777777" w:rsidR="00E90F0F" w:rsidRDefault="00E90F0F" w:rsidP="005C675F">
            <w:pPr>
              <w:pStyle w:val="TableText"/>
            </w:pPr>
            <w:r>
              <w:t>Evapotranspiration</w:t>
            </w:r>
          </w:p>
        </w:tc>
        <w:tc>
          <w:tcPr>
            <w:tcW w:w="859" w:type="dxa"/>
          </w:tcPr>
          <w:p w14:paraId="66314EBD" w14:textId="77777777" w:rsidR="00E90F0F" w:rsidRDefault="00E90F0F" w:rsidP="005C675F">
            <w:pPr>
              <w:pStyle w:val="TableTextRight"/>
              <w:jc w:val="center"/>
            </w:pPr>
            <w:r>
              <w:t>%</w:t>
            </w:r>
          </w:p>
        </w:tc>
        <w:tc>
          <w:tcPr>
            <w:tcW w:w="1499" w:type="dxa"/>
            <w:vAlign w:val="bottom"/>
          </w:tcPr>
          <w:p w14:paraId="0CA69649" w14:textId="77777777" w:rsidR="00E90F0F" w:rsidRPr="00073944" w:rsidRDefault="00E90F0F" w:rsidP="005C675F">
            <w:pPr>
              <w:pStyle w:val="TableTextRight"/>
              <w:jc w:val="center"/>
            </w:pPr>
            <w:r w:rsidRPr="00073944">
              <w:t>-11.93</w:t>
            </w:r>
          </w:p>
        </w:tc>
        <w:tc>
          <w:tcPr>
            <w:tcW w:w="2015" w:type="dxa"/>
            <w:vAlign w:val="bottom"/>
          </w:tcPr>
          <w:p w14:paraId="6DE01807" w14:textId="77777777" w:rsidR="00E90F0F" w:rsidRPr="0068589C" w:rsidRDefault="00E90F0F" w:rsidP="005C675F">
            <w:pPr>
              <w:pStyle w:val="TableTextRight"/>
              <w:jc w:val="center"/>
            </w:pPr>
            <w:r w:rsidRPr="0068589C">
              <w:t>-20.82</w:t>
            </w:r>
          </w:p>
        </w:tc>
        <w:tc>
          <w:tcPr>
            <w:tcW w:w="1211" w:type="dxa"/>
            <w:vAlign w:val="bottom"/>
          </w:tcPr>
          <w:p w14:paraId="4906B682" w14:textId="77777777" w:rsidR="00E90F0F" w:rsidRPr="00017AE0" w:rsidRDefault="00E90F0F" w:rsidP="005C675F">
            <w:pPr>
              <w:pStyle w:val="TableTextRight"/>
              <w:jc w:val="center"/>
            </w:pPr>
            <w:r w:rsidRPr="00017AE0">
              <w:t>-8.89</w:t>
            </w:r>
          </w:p>
        </w:tc>
      </w:tr>
      <w:tr w:rsidR="00E90F0F" w14:paraId="3D1B11A5"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58A7527B" w14:textId="77777777" w:rsidR="00E90F0F" w:rsidRDefault="00E90F0F" w:rsidP="005C675F">
            <w:pPr>
              <w:pStyle w:val="TableText"/>
            </w:pPr>
          </w:p>
        </w:tc>
        <w:tc>
          <w:tcPr>
            <w:tcW w:w="2910" w:type="dxa"/>
          </w:tcPr>
          <w:p w14:paraId="26142EB3" w14:textId="77777777" w:rsidR="00E90F0F" w:rsidRDefault="00E90F0F" w:rsidP="005C675F">
            <w:pPr>
              <w:pStyle w:val="TableText"/>
            </w:pPr>
            <w:r>
              <w:t>Baseflow (discharge to stream)</w:t>
            </w:r>
          </w:p>
        </w:tc>
        <w:tc>
          <w:tcPr>
            <w:tcW w:w="859" w:type="dxa"/>
          </w:tcPr>
          <w:p w14:paraId="6F503FB9" w14:textId="77777777" w:rsidR="00E90F0F" w:rsidRDefault="00E90F0F" w:rsidP="005C675F">
            <w:pPr>
              <w:pStyle w:val="TableTextRight"/>
              <w:jc w:val="center"/>
            </w:pPr>
            <w:r>
              <w:t>%</w:t>
            </w:r>
          </w:p>
        </w:tc>
        <w:tc>
          <w:tcPr>
            <w:tcW w:w="1499" w:type="dxa"/>
            <w:vAlign w:val="bottom"/>
          </w:tcPr>
          <w:p w14:paraId="74A98CF9" w14:textId="77777777" w:rsidR="00E90F0F" w:rsidRPr="00073944" w:rsidRDefault="00E90F0F" w:rsidP="005C675F">
            <w:pPr>
              <w:pStyle w:val="TableTextRight"/>
              <w:jc w:val="center"/>
            </w:pPr>
            <w:r w:rsidRPr="00073944">
              <w:t>-36.05</w:t>
            </w:r>
          </w:p>
        </w:tc>
        <w:tc>
          <w:tcPr>
            <w:tcW w:w="2015" w:type="dxa"/>
            <w:vAlign w:val="bottom"/>
          </w:tcPr>
          <w:p w14:paraId="27921489" w14:textId="77777777" w:rsidR="00E90F0F" w:rsidRPr="0068589C" w:rsidRDefault="00E90F0F" w:rsidP="005C675F">
            <w:pPr>
              <w:pStyle w:val="TableTextRight"/>
              <w:jc w:val="center"/>
            </w:pPr>
            <w:r w:rsidRPr="0068589C">
              <w:t>-41.83</w:t>
            </w:r>
          </w:p>
        </w:tc>
        <w:tc>
          <w:tcPr>
            <w:tcW w:w="1211" w:type="dxa"/>
            <w:vAlign w:val="bottom"/>
          </w:tcPr>
          <w:p w14:paraId="2A2A8AC9" w14:textId="77777777" w:rsidR="00E90F0F" w:rsidRPr="00017AE0" w:rsidRDefault="00E90F0F" w:rsidP="005C675F">
            <w:pPr>
              <w:pStyle w:val="TableTextRight"/>
              <w:jc w:val="center"/>
            </w:pPr>
            <w:r w:rsidRPr="00017AE0">
              <w:t>-5.78</w:t>
            </w:r>
          </w:p>
        </w:tc>
      </w:tr>
      <w:tr w:rsidR="00E90F0F" w14:paraId="53EB2FE9" w14:textId="77777777" w:rsidTr="005C675F">
        <w:trPr>
          <w:cnfStyle w:val="000000100000" w:firstRow="0" w:lastRow="0" w:firstColumn="0" w:lastColumn="0" w:oddVBand="0" w:evenVBand="0" w:oddHBand="1" w:evenHBand="0" w:firstRowFirstColumn="0" w:firstRowLastColumn="0" w:lastRowFirstColumn="0" w:lastRowLastColumn="0"/>
        </w:trPr>
        <w:tc>
          <w:tcPr>
            <w:tcW w:w="1258" w:type="dxa"/>
            <w:vMerge/>
          </w:tcPr>
          <w:p w14:paraId="5280AB80" w14:textId="77777777" w:rsidR="00E90F0F" w:rsidRDefault="00E90F0F" w:rsidP="005C675F">
            <w:pPr>
              <w:pStyle w:val="TableText"/>
            </w:pPr>
          </w:p>
        </w:tc>
        <w:tc>
          <w:tcPr>
            <w:tcW w:w="2910" w:type="dxa"/>
          </w:tcPr>
          <w:p w14:paraId="2D402F0F" w14:textId="77777777" w:rsidR="00E90F0F" w:rsidRDefault="00E90F0F" w:rsidP="005C675F">
            <w:pPr>
              <w:pStyle w:val="TableText"/>
            </w:pPr>
            <w:r>
              <w:t>Licensed extractions</w:t>
            </w:r>
          </w:p>
        </w:tc>
        <w:tc>
          <w:tcPr>
            <w:tcW w:w="859" w:type="dxa"/>
          </w:tcPr>
          <w:p w14:paraId="125A18F6" w14:textId="77777777" w:rsidR="00E90F0F" w:rsidRDefault="00E90F0F" w:rsidP="005C675F">
            <w:pPr>
              <w:pStyle w:val="TableTextRight"/>
              <w:jc w:val="center"/>
            </w:pPr>
            <w:r>
              <w:t>%</w:t>
            </w:r>
          </w:p>
        </w:tc>
        <w:tc>
          <w:tcPr>
            <w:tcW w:w="1499" w:type="dxa"/>
            <w:vAlign w:val="bottom"/>
          </w:tcPr>
          <w:p w14:paraId="257C45EC" w14:textId="77777777" w:rsidR="00E90F0F" w:rsidRPr="00073944" w:rsidRDefault="00E90F0F" w:rsidP="005C675F">
            <w:pPr>
              <w:pStyle w:val="TableTextRight"/>
              <w:jc w:val="center"/>
            </w:pPr>
            <w:r w:rsidRPr="00073944">
              <w:t>0.00</w:t>
            </w:r>
          </w:p>
        </w:tc>
        <w:tc>
          <w:tcPr>
            <w:tcW w:w="2015" w:type="dxa"/>
            <w:vAlign w:val="bottom"/>
          </w:tcPr>
          <w:p w14:paraId="2B933D30" w14:textId="77777777" w:rsidR="00E90F0F" w:rsidRPr="0068589C" w:rsidRDefault="00E90F0F" w:rsidP="005C675F">
            <w:pPr>
              <w:pStyle w:val="TableTextRight"/>
              <w:jc w:val="center"/>
            </w:pPr>
            <w:r w:rsidRPr="0068589C">
              <w:t>0.00</w:t>
            </w:r>
          </w:p>
        </w:tc>
        <w:tc>
          <w:tcPr>
            <w:tcW w:w="1211" w:type="dxa"/>
            <w:vAlign w:val="bottom"/>
          </w:tcPr>
          <w:p w14:paraId="4A9F14BB" w14:textId="77777777" w:rsidR="00E90F0F" w:rsidRPr="00017AE0" w:rsidRDefault="00E90F0F" w:rsidP="005C675F">
            <w:pPr>
              <w:pStyle w:val="TableTextRight"/>
              <w:jc w:val="center"/>
            </w:pPr>
            <w:r w:rsidRPr="00017AE0">
              <w:t>0</w:t>
            </w:r>
          </w:p>
        </w:tc>
      </w:tr>
      <w:tr w:rsidR="00E90F0F" w14:paraId="1F704B62" w14:textId="77777777" w:rsidTr="005C675F">
        <w:trPr>
          <w:cnfStyle w:val="000000010000" w:firstRow="0" w:lastRow="0" w:firstColumn="0" w:lastColumn="0" w:oddVBand="0" w:evenVBand="0" w:oddHBand="0" w:evenHBand="1" w:firstRowFirstColumn="0" w:firstRowLastColumn="0" w:lastRowFirstColumn="0" w:lastRowLastColumn="0"/>
        </w:trPr>
        <w:tc>
          <w:tcPr>
            <w:tcW w:w="1258" w:type="dxa"/>
            <w:vMerge/>
          </w:tcPr>
          <w:p w14:paraId="0099DFA8" w14:textId="77777777" w:rsidR="00E90F0F" w:rsidRDefault="00E90F0F" w:rsidP="005C675F">
            <w:pPr>
              <w:pStyle w:val="TableText"/>
            </w:pPr>
          </w:p>
        </w:tc>
        <w:tc>
          <w:tcPr>
            <w:tcW w:w="2910" w:type="dxa"/>
          </w:tcPr>
          <w:p w14:paraId="2A25D3A0" w14:textId="77777777" w:rsidR="00E90F0F" w:rsidRDefault="00E90F0F" w:rsidP="005C675F">
            <w:pPr>
              <w:pStyle w:val="TableText"/>
            </w:pPr>
            <w:r>
              <w:t>Change in storage</w:t>
            </w:r>
          </w:p>
        </w:tc>
        <w:tc>
          <w:tcPr>
            <w:tcW w:w="859" w:type="dxa"/>
          </w:tcPr>
          <w:p w14:paraId="08345F52" w14:textId="77777777" w:rsidR="00E90F0F" w:rsidRDefault="00E90F0F" w:rsidP="005C675F">
            <w:pPr>
              <w:pStyle w:val="TableTextRight"/>
              <w:jc w:val="center"/>
            </w:pPr>
            <w:r>
              <w:t>%</w:t>
            </w:r>
          </w:p>
        </w:tc>
        <w:tc>
          <w:tcPr>
            <w:tcW w:w="1499" w:type="dxa"/>
            <w:vAlign w:val="bottom"/>
          </w:tcPr>
          <w:p w14:paraId="5C3982A0" w14:textId="77777777" w:rsidR="00E90F0F" w:rsidRPr="00073944" w:rsidRDefault="00E90F0F" w:rsidP="005C675F">
            <w:pPr>
              <w:pStyle w:val="TableTextRight"/>
              <w:jc w:val="center"/>
            </w:pPr>
            <w:r w:rsidRPr="00073944">
              <w:t>-94.44</w:t>
            </w:r>
          </w:p>
        </w:tc>
        <w:tc>
          <w:tcPr>
            <w:tcW w:w="2015" w:type="dxa"/>
            <w:vAlign w:val="bottom"/>
          </w:tcPr>
          <w:p w14:paraId="25550E4E" w14:textId="77777777" w:rsidR="00E90F0F" w:rsidRPr="0068589C" w:rsidRDefault="00E90F0F" w:rsidP="005C675F">
            <w:pPr>
              <w:pStyle w:val="TableTextRight"/>
              <w:jc w:val="center"/>
            </w:pPr>
            <w:r w:rsidRPr="0068589C">
              <w:t>-88.89</w:t>
            </w:r>
          </w:p>
        </w:tc>
        <w:tc>
          <w:tcPr>
            <w:tcW w:w="1211" w:type="dxa"/>
            <w:vAlign w:val="bottom"/>
          </w:tcPr>
          <w:p w14:paraId="4B127DC8" w14:textId="77777777" w:rsidR="00E90F0F" w:rsidRPr="00017AE0" w:rsidRDefault="00E90F0F" w:rsidP="005C675F">
            <w:pPr>
              <w:pStyle w:val="TableTextRight"/>
              <w:jc w:val="center"/>
            </w:pPr>
            <w:r w:rsidRPr="00017AE0">
              <w:t>5.55</w:t>
            </w:r>
          </w:p>
        </w:tc>
      </w:tr>
    </w:tbl>
    <w:p w14:paraId="3208AD65" w14:textId="77777777" w:rsidR="00E90F0F" w:rsidRDefault="00E90F0F" w:rsidP="00E90F0F">
      <w:pPr>
        <w:pStyle w:val="BodyText"/>
      </w:pPr>
    </w:p>
    <w:p w14:paraId="11F0B76A" w14:textId="77777777" w:rsidR="00E90F0F" w:rsidRDefault="00E90F0F" w:rsidP="00837453">
      <w:pPr>
        <w:pStyle w:val="Heading4"/>
      </w:pPr>
      <w:bookmarkStart w:id="131" w:name="_Toc444672859"/>
      <w:bookmarkStart w:id="132" w:name="_Toc483922627"/>
      <w:r>
        <w:t>Gaps</w:t>
      </w:r>
      <w:bookmarkEnd w:id="60"/>
      <w:bookmarkEnd w:id="131"/>
      <w:bookmarkEnd w:id="132"/>
    </w:p>
    <w:p w14:paraId="5AB90811" w14:textId="0E925EDB" w:rsidR="00E90F0F" w:rsidRDefault="00E90F0F" w:rsidP="00E90F0F">
      <w:pPr>
        <w:pStyle w:val="BodyText"/>
      </w:pPr>
      <w:r>
        <w:t>The limitations in the water balance estimates reported above are a result of the limitations in the numerical modelling and the absence of surface water modelling</w:t>
      </w:r>
      <w:r w:rsidR="00CE3532">
        <w:t xml:space="preserve">. </w:t>
      </w:r>
      <w:r>
        <w:t xml:space="preserve">Specific limitations in the numerical modelling relate to the spatial and temporal scales underpinning the distributed groundwater modelling which is detailed in </w:t>
      </w:r>
      <w:r w:rsidR="00E464DD">
        <w:t xml:space="preserve">Section 2.6.2 of </w:t>
      </w:r>
      <w:r w:rsidR="009F3BEB" w:rsidRPr="00E464DD">
        <w:t xml:space="preserve">product </w:t>
      </w:r>
      <w:r w:rsidR="0082687E">
        <w:t xml:space="preserve">2.6 </w:t>
      </w:r>
      <w:r w:rsidR="00E464DD">
        <w:t>for the Gippsland Basin</w:t>
      </w:r>
      <w:r w:rsidR="0082687E">
        <w:t xml:space="preserve"> bioregion</w:t>
      </w:r>
      <w:r>
        <w:t>. The assumptions attributed to the implementation of the CRDP in the configuration and application of the groundwater modelling should also be considered when interpreting the water balance estimates.</w:t>
      </w:r>
    </w:p>
    <w:p w14:paraId="0777549D" w14:textId="6050C52B" w:rsidR="00E90F0F" w:rsidRDefault="00E90F0F" w:rsidP="00E90F0F">
      <w:pPr>
        <w:pStyle w:val="BodyText"/>
      </w:pPr>
      <w:r>
        <w:t xml:space="preserve">The most uncertain component of the predicted water balance is the </w:t>
      </w:r>
      <w:r w:rsidR="009F3BEB">
        <w:t xml:space="preserve">licensed </w:t>
      </w:r>
      <w:r>
        <w:t>extractions associated with the CRDP</w:t>
      </w:r>
      <w:r w:rsidR="00CE3532">
        <w:t xml:space="preserve">. </w:t>
      </w:r>
      <w:r>
        <w:t xml:space="preserve">The increased extractions relative to the baseline were based on matching both </w:t>
      </w:r>
      <w:r w:rsidR="008A01CF">
        <w:t xml:space="preserve">hydraulic </w:t>
      </w:r>
      <w:r>
        <w:t>head and broad volumetric dewatering targets</w:t>
      </w:r>
      <w:r w:rsidR="00CE3532">
        <w:t xml:space="preserve">. </w:t>
      </w:r>
      <w:r>
        <w:t>These targets were met with the exception of those associated with the Yallourn coal mine</w:t>
      </w:r>
      <w:r w:rsidR="00CE3532">
        <w:t xml:space="preserve">. </w:t>
      </w:r>
      <w:r>
        <w:t>The high correlation between mine dewatering extractions and the characteristics of the aquifer beneath the coal seam of interest suggest that the targets used to constrain dewatering drain cells in the numerical groundwater model are inadequate to provide a precise estimate of this component of the water balance.</w:t>
      </w:r>
    </w:p>
    <w:p w14:paraId="07F5B5BF" w14:textId="77777777" w:rsidR="005E5964" w:rsidRDefault="005E5964" w:rsidP="00DF5C75">
      <w:pPr>
        <w:pStyle w:val="Heading4notnumbered"/>
      </w:pPr>
      <w:bookmarkStart w:id="133" w:name="_Toc483922628"/>
      <w:r w:rsidRPr="00837453">
        <w:t>References</w:t>
      </w:r>
      <w:bookmarkEnd w:id="20"/>
      <w:bookmarkEnd w:id="133"/>
    </w:p>
    <w:p w14:paraId="784A2864" w14:textId="15A8E2FB" w:rsidR="00123F3D" w:rsidRDefault="00123F3D" w:rsidP="00123F3D">
      <w:pPr>
        <w:pStyle w:val="References"/>
      </w:pPr>
      <w:r>
        <w:t xml:space="preserve">Beverly </w:t>
      </w:r>
      <w:r w:rsidRPr="00383B1C">
        <w:t xml:space="preserve"> C</w:t>
      </w:r>
      <w:r>
        <w:t xml:space="preserve"> (</w:t>
      </w:r>
      <w:r w:rsidRPr="00383B1C">
        <w:t>2009</w:t>
      </w:r>
      <w:r>
        <w:t>)</w:t>
      </w:r>
      <w:r w:rsidRPr="00383B1C">
        <w:t xml:space="preserve"> Models of the Catchment Analysis Tool (CAT1D Version 32), August 2009, Technical Reference Manual (ed. C. Beverly), Department of Primary Industries, Victoria</w:t>
      </w:r>
      <w:r w:rsidRPr="008A56D6">
        <w:t xml:space="preserve"> </w:t>
      </w:r>
    </w:p>
    <w:p w14:paraId="4FFC7385" w14:textId="0B18814B" w:rsidR="00123F3D" w:rsidRPr="008A56D6" w:rsidRDefault="00123F3D" w:rsidP="00123F3D">
      <w:pPr>
        <w:pStyle w:val="References"/>
      </w:pPr>
      <w:r w:rsidRPr="00383B1C">
        <w:t>Beverly C, Bari</w:t>
      </w:r>
      <w:r>
        <w:t xml:space="preserve"> </w:t>
      </w:r>
      <w:r w:rsidRPr="00383B1C">
        <w:t xml:space="preserve"> M, Christy</w:t>
      </w:r>
      <w:r>
        <w:t xml:space="preserve"> B, Hocking</w:t>
      </w:r>
      <w:r w:rsidRPr="00383B1C">
        <w:t xml:space="preserve"> M</w:t>
      </w:r>
      <w:r>
        <w:t xml:space="preserve"> and </w:t>
      </w:r>
      <w:r w:rsidRPr="00383B1C">
        <w:t>Smettem, K</w:t>
      </w:r>
      <w:r>
        <w:t xml:space="preserve"> (</w:t>
      </w:r>
      <w:r w:rsidRPr="00383B1C">
        <w:t>2005</w:t>
      </w:r>
      <w:r>
        <w:t>)</w:t>
      </w:r>
      <w:r w:rsidRPr="00383B1C">
        <w:t xml:space="preserve"> Predicted salinity impacts from land use change: a comparison between rapid assessment approaches and a detailed modelling framework. Australian Journal of Experimental Agriculture 45, 1453–1469</w:t>
      </w:r>
      <w:r w:rsidRPr="008A56D6">
        <w:t>.</w:t>
      </w:r>
    </w:p>
    <w:p w14:paraId="22E8A470" w14:textId="558B731B" w:rsidR="00BD7C22" w:rsidRPr="00A22782" w:rsidRDefault="00BD7C22" w:rsidP="00BD7C22">
      <w:pPr>
        <w:pStyle w:val="References"/>
      </w:pPr>
      <w:r w:rsidRPr="00A22782">
        <w:t>Harbaugh AW</w:t>
      </w:r>
      <w:r>
        <w:t xml:space="preserve"> (</w:t>
      </w:r>
      <w:r w:rsidRPr="00A22782">
        <w:t>2005</w:t>
      </w:r>
      <w:r>
        <w:t>)</w:t>
      </w:r>
      <w:r w:rsidRPr="00A22782">
        <w:t xml:space="preserve"> MODFLOW-2005, The U.S. Geological Survey modular ground-water model—the ground-water flow process. Techniques and Methods Report 6-A16. U.S. Geological Survey.</w:t>
      </w:r>
    </w:p>
    <w:p w14:paraId="51F91E79" w14:textId="77777777" w:rsidR="005A3333" w:rsidRPr="005A3333" w:rsidRDefault="005A3333" w:rsidP="005A3333">
      <w:pPr>
        <w:pStyle w:val="BodyText"/>
      </w:pPr>
    </w:p>
    <w:p w14:paraId="5D12F43A" w14:textId="77777777" w:rsidR="006A531F" w:rsidRDefault="005E5964" w:rsidP="00DF5C75">
      <w:pPr>
        <w:pStyle w:val="Heading4notnumbered"/>
      </w:pPr>
      <w:bookmarkStart w:id="134" w:name="_Toc419318362"/>
      <w:bookmarkStart w:id="135" w:name="_Toc483922629"/>
      <w:r>
        <w:t>Datasets</w:t>
      </w:r>
      <w:bookmarkEnd w:id="134"/>
      <w:bookmarkEnd w:id="135"/>
    </w:p>
    <w:p w14:paraId="3B3040F8" w14:textId="77777777" w:rsidR="000E304E" w:rsidRDefault="00A85AC7" w:rsidP="000E304E">
      <w:pPr>
        <w:pStyle w:val="BodyText"/>
      </w:pPr>
      <w:r>
        <w:t xml:space="preserve">Dataset 1: Gippsland Basin Bioregional Assessment </w:t>
      </w:r>
      <w:r w:rsidR="009A2A5B">
        <w:t>Groundwater Model (2016)</w:t>
      </w:r>
    </w:p>
    <w:p w14:paraId="45393326" w14:textId="77777777" w:rsidR="000E304E" w:rsidRDefault="000E304E" w:rsidP="000E304E">
      <w:pPr>
        <w:pStyle w:val="BodyText"/>
      </w:pPr>
    </w:p>
    <w:bookmarkEnd w:id="12"/>
    <w:p w14:paraId="3E6C1677" w14:textId="77777777" w:rsidR="004F6E1B" w:rsidRPr="004F6E1B" w:rsidRDefault="000902F6" w:rsidP="000E304E">
      <w:pPr>
        <w:pStyle w:val="Equation"/>
      </w:pPr>
      <w:r>
        <w:tab/>
      </w:r>
      <w:bookmarkEnd w:id="13"/>
    </w:p>
    <w:sectPr w:rsidR="004F6E1B" w:rsidRPr="004F6E1B" w:rsidSect="007C2018">
      <w:headerReference w:type="default" r:id="rId33"/>
      <w:pgSz w:w="11906" w:h="16838" w:code="9"/>
      <w:pgMar w:top="1247" w:right="1134" w:bottom="1134" w:left="1134"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59365" w14:textId="77777777" w:rsidR="001D5C49" w:rsidRDefault="001D5C49" w:rsidP="009964E7">
      <w:r>
        <w:separator/>
      </w:r>
    </w:p>
  </w:endnote>
  <w:endnote w:type="continuationSeparator" w:id="0">
    <w:p w14:paraId="2142E5BD" w14:textId="77777777" w:rsidR="001D5C49" w:rsidRDefault="001D5C49" w:rsidP="009964E7">
      <w:r>
        <w:continuationSeparator/>
      </w:r>
    </w:p>
  </w:endnote>
  <w:endnote w:type="continuationNotice" w:id="1">
    <w:p w14:paraId="7011763B" w14:textId="77777777" w:rsidR="001D5C49" w:rsidRDefault="001D5C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C-Regular">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0DCE2" w14:textId="6D46DB0A" w:rsidR="001D5C49" w:rsidRDefault="001D5C49" w:rsidP="00180C4D">
    <w:pPr>
      <w:pStyle w:val="Footer"/>
    </w:pP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2D6056">
      <w:rPr>
        <w:rStyle w:val="PageNumber"/>
        <w:noProof/>
        <w:sz w:val="18"/>
      </w:rPr>
      <w:t>ii</w:t>
    </w:r>
    <w:r w:rsidRPr="00C0099E">
      <w:rPr>
        <w:rStyle w:val="PageNumber"/>
        <w:sz w:val="18"/>
      </w:rPr>
      <w:fldChar w:fldCharType="end"/>
    </w:r>
    <w:r>
      <w:rPr>
        <w:rStyle w:val="PageNumber"/>
        <w:sz w:val="18"/>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E8826" w14:textId="7DD91FAB" w:rsidR="001D5C49" w:rsidRPr="00C0099E" w:rsidRDefault="001D5C49" w:rsidP="001901B1">
    <w:pPr>
      <w:pStyle w:val="Footer"/>
      <w:jc w:val="right"/>
    </w:pPr>
    <w:r w:rsidRPr="00C0099E">
      <w:t xml:space="preserve">|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2D6056">
      <w:rPr>
        <w:rStyle w:val="PageNumber"/>
        <w:noProof/>
        <w:sz w:val="18"/>
      </w:rPr>
      <w:t>7</w:t>
    </w:r>
    <w:r w:rsidRPr="00C0099E">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E456A" w14:textId="2E3E8C08" w:rsidR="001D5C49" w:rsidRPr="006001FE" w:rsidRDefault="001D5C49" w:rsidP="006001FE">
    <w:pPr>
      <w:pStyle w:val="Footer"/>
      <w:jc w:val="right"/>
    </w:pPr>
    <w:r w:rsidRPr="00C0099E">
      <w:t xml:space="preserve">|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3E51D2">
      <w:rPr>
        <w:rStyle w:val="PageNumber"/>
        <w:noProof/>
        <w:sz w:val="18"/>
      </w:rPr>
      <w:t>8</w:t>
    </w:r>
    <w:r w:rsidRPr="00C0099E">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406F2" w14:textId="77777777" w:rsidR="001D5C49" w:rsidRDefault="001D5C49">
      <w:r>
        <w:separator/>
      </w:r>
    </w:p>
  </w:footnote>
  <w:footnote w:type="continuationSeparator" w:id="0">
    <w:p w14:paraId="2B3E5C15" w14:textId="77777777" w:rsidR="001D5C49" w:rsidRDefault="001D5C49">
      <w:r>
        <w:continuationSeparator/>
      </w:r>
    </w:p>
  </w:footnote>
  <w:footnote w:type="continuationNotice" w:id="1">
    <w:p w14:paraId="7193AD4C" w14:textId="77777777" w:rsidR="001D5C49" w:rsidRDefault="001D5C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81188" w14:textId="59CB6BF7" w:rsidR="001D5C49" w:rsidRPr="00977621" w:rsidRDefault="002D6056" w:rsidP="00977621">
    <w:pPr>
      <w:pStyle w:val="HeaderSection"/>
    </w:pPr>
    <w:r>
      <w:fldChar w:fldCharType="begin"/>
    </w:r>
    <w:r>
      <w:instrText xml:space="preserve"> STYLEREF  "Heading 3" \r  \* MERGEFORMAT </w:instrText>
    </w:r>
    <w:r>
      <w:fldChar w:fldCharType="separate"/>
    </w:r>
    <w:r>
      <w:rPr>
        <w:noProof/>
      </w:rPr>
      <w:t>2.5.1</w:t>
    </w:r>
    <w:r>
      <w:rPr>
        <w:noProof/>
      </w:rPr>
      <w:fldChar w:fldCharType="end"/>
    </w:r>
    <w:r w:rsidR="001D5C49">
      <w:t xml:space="preserve"> </w:t>
    </w:r>
    <w:r>
      <w:fldChar w:fldCharType="begin"/>
    </w:r>
    <w:r>
      <w:instrText xml:space="preserve"> STYLEREF  "Heading 3" </w:instrText>
    </w:r>
    <w:r>
      <w:fldChar w:fldCharType="separate"/>
    </w:r>
    <w:r>
      <w:rPr>
        <w:noProof/>
      </w:rPr>
      <w:t>Methods</w:t>
    </w:r>
    <w:r>
      <w:rPr>
        <w:noProof/>
      </w:rPr>
      <w:fldChar w:fldCharType="end"/>
    </w:r>
    <w:r w:rsidR="001D5C49">
      <w:rPr>
        <w:noProof/>
      </w:rPr>
      <mc:AlternateContent>
        <mc:Choice Requires="wps">
          <w:drawing>
            <wp:anchor distT="0" distB="0" distL="114300" distR="114300" simplePos="0" relativeHeight="251655168" behindDoc="0" locked="1" layoutInCell="1" allowOverlap="1" wp14:anchorId="39836B99" wp14:editId="01C3AB5F">
              <wp:simplePos x="0" y="0"/>
              <wp:positionH relativeFrom="column">
                <wp:posOffset>-774065</wp:posOffset>
              </wp:positionH>
              <wp:positionV relativeFrom="margin">
                <wp:posOffset>0</wp:posOffset>
              </wp:positionV>
              <wp:extent cx="683895" cy="747903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9340" w14:textId="77777777" w:rsidR="001D5C49" w:rsidRPr="001E06B9" w:rsidRDefault="001D5C49" w:rsidP="00180C4D">
                          <w:pPr>
                            <w:pStyle w:val="HeaderComponent"/>
                            <w:rPr>
                              <w:color w:val="00AC4B" w:themeColor="accent2"/>
                            </w:rPr>
                          </w:pPr>
                          <w:r w:rsidRPr="00B111F8">
                            <w:rPr>
                              <w:color w:val="00AC4B" w:themeColor="accent2"/>
                            </w:rPr>
                            <w:t>Component 2: Model-data analysis for the</w:t>
                          </w:r>
                          <w:r w:rsidRPr="001E06B9">
                            <w:rPr>
                              <w:color w:val="00AC4B" w:themeColor="accent2"/>
                            </w:rPr>
                            <w:t xml:space="preserve"> </w:t>
                          </w:r>
                          <w:r w:rsidRPr="001E06B9">
                            <w:rPr>
                              <w:color w:val="00AC4B" w:themeColor="accent2"/>
                            </w:rPr>
                            <w:fldChar w:fldCharType="begin"/>
                          </w:r>
                          <w:r w:rsidRPr="001E06B9">
                            <w:rPr>
                              <w:color w:val="00AC4B" w:themeColor="accent2"/>
                            </w:rPr>
                            <w:instrText xml:space="preserve"> Docproperty Subregion </w:instrText>
                          </w:r>
                          <w:r w:rsidRPr="001E06B9">
                            <w:rPr>
                              <w:color w:val="00AC4B" w:themeColor="accent2"/>
                            </w:rPr>
                            <w:fldChar w:fldCharType="separate"/>
                          </w:r>
                          <w:r w:rsidR="00F463DD">
                            <w:rPr>
                              <w:color w:val="00AC4B" w:themeColor="accent2"/>
                            </w:rPr>
                            <w:t>Gippsland Basin bioregion</w:t>
                          </w:r>
                          <w:r w:rsidRPr="001E06B9">
                            <w:rPr>
                              <w:color w:val="00AC4B" w:themeColor="accent2"/>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36B99" id="_x0000_t202" coordsize="21600,21600" o:spt="202" path="m,l,21600r21600,l21600,xe">
              <v:stroke joinstyle="miter"/>
              <v:path gradientshapeok="t" o:connecttype="rect"/>
            </v:shapetype>
            <v:shape id="Text Box 15" o:spid="_x0000_s1026" type="#_x0000_t202" style="position:absolute;margin-left:-60.95pt;margin-top:0;width:53.85pt;height:58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QtuQIAAL4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" filled="f" stroked="f">
              <v:textbox style="layout-flow:vertical;mso-layout-flow-alt:bottom-to-top">
                <w:txbxContent>
                  <w:p w14:paraId="1FEA9340" w14:textId="77777777" w:rsidR="001D5C49" w:rsidRPr="001E06B9" w:rsidRDefault="001D5C49" w:rsidP="00180C4D">
                    <w:pPr>
                      <w:pStyle w:val="HeaderComponent"/>
                      <w:rPr>
                        <w:color w:val="00AC4B" w:themeColor="accent2"/>
                      </w:rPr>
                    </w:pPr>
                    <w:r w:rsidRPr="00B111F8">
                      <w:rPr>
                        <w:color w:val="00AC4B" w:themeColor="accent2"/>
                      </w:rPr>
                      <w:t>Component 2: Model-data analysis for the</w:t>
                    </w:r>
                    <w:r w:rsidRPr="001E06B9">
                      <w:rPr>
                        <w:color w:val="00AC4B" w:themeColor="accent2"/>
                      </w:rPr>
                      <w:t xml:space="preserve"> </w:t>
                    </w:r>
                    <w:r w:rsidRPr="001E06B9">
                      <w:rPr>
                        <w:color w:val="00AC4B" w:themeColor="accent2"/>
                      </w:rPr>
                      <w:fldChar w:fldCharType="begin"/>
                    </w:r>
                    <w:r w:rsidRPr="001E06B9">
                      <w:rPr>
                        <w:color w:val="00AC4B" w:themeColor="accent2"/>
                      </w:rPr>
                      <w:instrText xml:space="preserve"> Docproperty Subregion </w:instrText>
                    </w:r>
                    <w:r w:rsidRPr="001E06B9">
                      <w:rPr>
                        <w:color w:val="00AC4B" w:themeColor="accent2"/>
                      </w:rPr>
                      <w:fldChar w:fldCharType="separate"/>
                    </w:r>
                    <w:r w:rsidR="00F463DD">
                      <w:rPr>
                        <w:color w:val="00AC4B" w:themeColor="accent2"/>
                      </w:rPr>
                      <w:t>Gippsland Basin bioregion</w:t>
                    </w:r>
                    <w:r w:rsidRPr="001E06B9">
                      <w:rPr>
                        <w:color w:val="00AC4B" w:themeColor="accent2"/>
                      </w:rPr>
                      <w:fldChar w:fldCharType="end"/>
                    </w:r>
                  </w:p>
                </w:txbxContent>
              </v:textbox>
              <w10:wrap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7D7BF" w14:textId="3BD23714" w:rsidR="001D5C49" w:rsidRPr="00977621" w:rsidRDefault="002D6056" w:rsidP="00977621">
    <w:pPr>
      <w:pStyle w:val="HeaderSection"/>
      <w:jc w:val="right"/>
    </w:pPr>
    <w:r>
      <w:fldChar w:fldCharType="begin"/>
    </w:r>
    <w:r>
      <w:instrText xml:space="preserve"> STYLEREF  "Heading 3" \r  \* MERGEFORMAT </w:instrText>
    </w:r>
    <w:r>
      <w:fldChar w:fldCharType="separate"/>
    </w:r>
    <w:r w:rsidRPr="002D6056">
      <w:rPr>
        <w:bCs/>
        <w:noProof/>
      </w:rPr>
      <w:t>2.5.1</w:t>
    </w:r>
    <w:r>
      <w:rPr>
        <w:bCs/>
        <w:noProof/>
      </w:rPr>
      <w:fldChar w:fldCharType="end"/>
    </w:r>
    <w:r w:rsidR="001D5C49" w:rsidRPr="00977621">
      <w:rPr>
        <w:bCs/>
      </w:rPr>
      <w:t xml:space="preserve"> </w:t>
    </w:r>
    <w:r>
      <w:fldChar w:fldCharType="begin"/>
    </w:r>
    <w:r>
      <w:instrText xml:space="preserve"> STYLEREF  "Heading 3" </w:instrText>
    </w:r>
    <w:r>
      <w:fldChar w:fldCharType="separate"/>
    </w:r>
    <w:r>
      <w:rPr>
        <w:noProof/>
      </w:rPr>
      <w:t>Methods</w:t>
    </w:r>
    <w:r>
      <w:rPr>
        <w:noProof/>
      </w:rPr>
      <w:fldChar w:fldCharType="end"/>
    </w:r>
    <w:r w:rsidR="001D5C49">
      <w:rPr>
        <w:noProof/>
      </w:rPr>
      <mc:AlternateContent>
        <mc:Choice Requires="wps">
          <w:drawing>
            <wp:anchor distT="0" distB="0" distL="114300" distR="114300" simplePos="0" relativeHeight="251659264" behindDoc="0" locked="1" layoutInCell="1" allowOverlap="1" wp14:anchorId="4A92065F" wp14:editId="5F0B4075">
              <wp:simplePos x="0" y="0"/>
              <wp:positionH relativeFrom="column">
                <wp:posOffset>6189345</wp:posOffset>
              </wp:positionH>
              <wp:positionV relativeFrom="margin">
                <wp:posOffset>0</wp:posOffset>
              </wp:positionV>
              <wp:extent cx="683895" cy="747903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0379" w14:textId="77777777" w:rsidR="001D5C49" w:rsidRPr="006A531F" w:rsidRDefault="001D5C49"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F463DD">
                            <w:rPr>
                              <w:color w:val="00AC4B" w:themeColor="accent2"/>
                            </w:rPr>
                            <w:t>Gippsland Basin bioregion</w:t>
                          </w:r>
                          <w:r w:rsidRPr="006A531F">
                            <w:rPr>
                              <w:color w:val="00AC4B" w:themeColor="accent2"/>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2065F" id="_x0000_t202" coordsize="21600,21600" o:spt="202" path="m,l,21600r21600,l21600,xe">
              <v:stroke joinstyle="miter"/>
              <v:path gradientshapeok="t" o:connecttype="rect"/>
            </v:shapetype>
            <v:shape id="Text Box 16" o:spid="_x0000_s1027" type="#_x0000_t202" style="position:absolute;left:0;text-align:left;margin-left:487.35pt;margin-top:0;width:53.85pt;height:58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S/uQIAAMI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" filled="f" stroked="f">
              <v:textbox style="layout-flow:vertical">
                <w:txbxContent>
                  <w:p w14:paraId="2E450379" w14:textId="77777777" w:rsidR="001D5C49" w:rsidRPr="006A531F" w:rsidRDefault="001D5C49"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F463DD">
                      <w:rPr>
                        <w:color w:val="00AC4B" w:themeColor="accent2"/>
                      </w:rPr>
                      <w:t>Gippsland Basin bioregion</w:t>
                    </w:r>
                    <w:r w:rsidRPr="006A531F">
                      <w:rPr>
                        <w:color w:val="00AC4B" w:themeColor="accent2"/>
                      </w:rPr>
                      <w:fldChar w:fldCharType="end"/>
                    </w:r>
                  </w:p>
                </w:txbxContent>
              </v:textbox>
              <w10:wrap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12DF" w14:textId="77777777" w:rsidR="001D5C49" w:rsidRPr="006001FE" w:rsidRDefault="001D5C49" w:rsidP="006001FE">
    <w:pPr>
      <w:pStyle w:val="HeaderSection"/>
      <w:jc w:val="right"/>
      <w:rPr>
        <w:sz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2AF2" w14:textId="1B2CD167" w:rsidR="001D5C49" w:rsidRPr="00977621" w:rsidRDefault="002D6056" w:rsidP="00977621">
    <w:pPr>
      <w:pStyle w:val="HeaderSection"/>
      <w:jc w:val="right"/>
    </w:pPr>
    <w:r>
      <w:fldChar w:fldCharType="begin"/>
    </w:r>
    <w:r>
      <w:instrText xml:space="preserve"> STYLEREF  "Heading 3" \r  \* MERGEFORMAT </w:instrText>
    </w:r>
    <w:r>
      <w:fldChar w:fldCharType="separate"/>
    </w:r>
    <w:r w:rsidR="003E51D2" w:rsidRPr="003E51D2">
      <w:rPr>
        <w:bCs/>
        <w:noProof/>
      </w:rPr>
      <w:t>2.5.2</w:t>
    </w:r>
    <w:r>
      <w:rPr>
        <w:bCs/>
        <w:noProof/>
      </w:rPr>
      <w:fldChar w:fldCharType="end"/>
    </w:r>
    <w:r w:rsidR="001D5C49" w:rsidRPr="00977621">
      <w:rPr>
        <w:bCs/>
      </w:rPr>
      <w:t xml:space="preserve"> </w:t>
    </w:r>
    <w:r>
      <w:fldChar w:fldCharType="begin"/>
    </w:r>
    <w:r>
      <w:instrText xml:space="preserve"> STYLEREF  "Heading 3" </w:instrText>
    </w:r>
    <w:r>
      <w:fldChar w:fldCharType="separate"/>
    </w:r>
    <w:r w:rsidR="003E51D2">
      <w:rPr>
        <w:noProof/>
      </w:rPr>
      <w:t>The water balances</w:t>
    </w:r>
    <w:r>
      <w:rPr>
        <w:noProof/>
      </w:rPr>
      <w:fldChar w:fldCharType="end"/>
    </w:r>
    <w:r w:rsidR="001D5C49">
      <w:rPr>
        <w:noProof/>
      </w:rPr>
      <mc:AlternateContent>
        <mc:Choice Requires="wps">
          <w:drawing>
            <wp:anchor distT="0" distB="0" distL="114300" distR="114300" simplePos="0" relativeHeight="251663360" behindDoc="0" locked="1" layoutInCell="1" allowOverlap="1" wp14:anchorId="4DB4A018" wp14:editId="256E9F86">
              <wp:simplePos x="0" y="0"/>
              <wp:positionH relativeFrom="column">
                <wp:posOffset>6189345</wp:posOffset>
              </wp:positionH>
              <wp:positionV relativeFrom="margin">
                <wp:posOffset>0</wp:posOffset>
              </wp:positionV>
              <wp:extent cx="683895" cy="747903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DE35" w14:textId="77777777" w:rsidR="001D5C49" w:rsidRPr="006A531F" w:rsidRDefault="001D5C49"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F463DD">
                            <w:rPr>
                              <w:color w:val="00AC4B" w:themeColor="accent2"/>
                            </w:rPr>
                            <w:t>Gippsland Basin bioregion</w:t>
                          </w:r>
                          <w:r w:rsidRPr="006A531F">
                            <w:rPr>
                              <w:color w:val="00AC4B" w:themeColor="accent2"/>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A018" id="_x0000_t202" coordsize="21600,21600" o:spt="202" path="m,l,21600r21600,l21600,xe">
              <v:stroke joinstyle="miter"/>
              <v:path gradientshapeok="t" o:connecttype="rect"/>
            </v:shapetype>
            <v:shape id="_x0000_s1028" type="#_x0000_t202" style="position:absolute;left:0;text-align:left;margin-left:487.35pt;margin-top:0;width:53.85pt;height:58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98uQIAAME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" filled="f" stroked="f">
              <v:textbox style="layout-flow:vertical">
                <w:txbxContent>
                  <w:p w14:paraId="11A7DE35" w14:textId="77777777" w:rsidR="001D5C49" w:rsidRPr="006A531F" w:rsidRDefault="001D5C49"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F463DD">
                      <w:rPr>
                        <w:color w:val="00AC4B" w:themeColor="accent2"/>
                      </w:rPr>
                      <w:t>Gippsland Basin bioregion</w:t>
                    </w:r>
                    <w:r w:rsidRPr="006A531F">
                      <w:rPr>
                        <w:color w:val="00AC4B" w:themeColor="accent2"/>
                      </w:rPr>
                      <w:fldChar w:fldCharType="end"/>
                    </w:r>
                  </w:p>
                </w:txbxContent>
              </v:textbox>
              <w10:wrap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9E9A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C61F0C"/>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6F70AC30"/>
    <w:lvl w:ilvl="0">
      <w:start w:val="1"/>
      <w:numFmt w:val="decimal"/>
      <w:pStyle w:val="ListBullet4"/>
      <w:lvlText w:val="%1."/>
      <w:lvlJc w:val="left"/>
      <w:pPr>
        <w:ind w:left="360" w:hanging="360"/>
      </w:pPr>
      <w:rPr>
        <w:rFonts w:cs="Times New Roman"/>
      </w:rPr>
    </w:lvl>
  </w:abstractNum>
  <w:abstractNum w:abstractNumId="5" w15:restartNumberingAfterBreak="0">
    <w:nsid w:val="001554A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1C80A0C"/>
    <w:multiLevelType w:val="multilevel"/>
    <w:tmpl w:val="2272F062"/>
    <w:lvl w:ilvl="0">
      <w:start w:val="1"/>
      <w:numFmt w:val="bullet"/>
      <w:pStyle w:val="ListBullet"/>
      <w:lvlText w:val=""/>
      <w:lvlJc w:val="left"/>
      <w:pPr>
        <w:tabs>
          <w:tab w:val="num" w:pos="567"/>
        </w:tabs>
        <w:ind w:left="567" w:hanging="283"/>
      </w:pPr>
      <w:rPr>
        <w:rFonts w:ascii="Symbol" w:hAnsi="Symbol" w:hint="default"/>
        <w:color w:val="auto"/>
      </w:rPr>
    </w:lvl>
    <w:lvl w:ilvl="1">
      <w:start w:val="1"/>
      <w:numFmt w:val="bullet"/>
      <w:pStyle w:val="ListBullet2"/>
      <w:lvlText w:val=""/>
      <w:lvlJc w:val="left"/>
      <w:pPr>
        <w:tabs>
          <w:tab w:val="num" w:pos="851"/>
        </w:tabs>
        <w:ind w:left="851" w:hanging="284"/>
      </w:pPr>
      <w:rPr>
        <w:rFonts w:ascii="Symbol" w:hAnsi="Symbol" w:hint="default"/>
        <w:color w:val="auto"/>
      </w:rPr>
    </w:lvl>
    <w:lvl w:ilvl="2">
      <w:start w:val="1"/>
      <w:numFmt w:val="none"/>
      <w:pStyle w:val="ListBullet3"/>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663246B"/>
    <w:multiLevelType w:val="multilevel"/>
    <w:tmpl w:val="0324DE82"/>
    <w:lvl w:ilvl="0">
      <w:start w:val="1"/>
      <w:numFmt w:val="upperLetter"/>
      <w:lvlText w:val="Appendix %1 "/>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decimal"/>
      <w:lvlText w:val="%1.%2.%3.%4"/>
      <w:lvlJc w:val="left"/>
      <w:pPr>
        <w:ind w:left="864" w:hanging="144"/>
      </w:pPr>
      <w:rPr>
        <w:rFonts w:hint="default"/>
      </w:rPr>
    </w:lvl>
    <w:lvl w:ilvl="4">
      <w:start w:val="1"/>
      <w:numFmt w:val="decimal"/>
      <w:lvlText w:val="%1.%2.%3.%4.%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1F5C43CC"/>
    <w:multiLevelType w:val="hybridMultilevel"/>
    <w:tmpl w:val="77EC1916"/>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9" w15:restartNumberingAfterBreak="0">
    <w:nsid w:val="2086735F"/>
    <w:multiLevelType w:val="multilevel"/>
    <w:tmpl w:val="99DAC6F4"/>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3C0FAF"/>
    <w:multiLevelType w:val="multilevel"/>
    <w:tmpl w:val="A3F807B0"/>
    <w:lvl w:ilvl="0">
      <w:start w:val="1"/>
      <w:numFmt w:val="upperLetter"/>
      <w:suff w:val="space"/>
      <w:lvlText w:val="Appendix %1"/>
      <w:lvlJc w:val="left"/>
      <w:pPr>
        <w:ind w:left="1134" w:hanging="1134"/>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suff w:val="space"/>
      <w:lvlText w:val="%1.%2"/>
      <w:lvlJc w:val="left"/>
      <w:pPr>
        <w:ind w:left="1134" w:hanging="1134"/>
      </w:pPr>
      <w:rPr>
        <w:rFonts w:hint="default"/>
      </w:rPr>
    </w:lvl>
    <w:lvl w:ilvl="2">
      <w:start w:val="1"/>
      <w:numFmt w:val="decimal"/>
      <w:suff w:val="space"/>
      <w:lvlText w:val="%1.%2.%3"/>
      <w:lvlJc w:val="left"/>
      <w:pPr>
        <w:ind w:left="1134" w:hanging="1134"/>
      </w:pPr>
      <w:rPr>
        <w:rFonts w:hint="default"/>
      </w:rPr>
    </w:lvl>
    <w:lvl w:ilvl="3">
      <w:start w:val="1"/>
      <w:numFmt w:val="decimal"/>
      <w:suff w:val="space"/>
      <w:lvlText w:val="%1.%2.%3.%4"/>
      <w:lvlJc w:val="left"/>
      <w:pPr>
        <w:ind w:left="1134" w:hanging="1134"/>
      </w:pPr>
      <w:rPr>
        <w:rFonts w:hint="default"/>
      </w:rPr>
    </w:lvl>
    <w:lvl w:ilvl="4">
      <w:start w:val="1"/>
      <w:numFmt w:val="decimal"/>
      <w:suff w:val="space"/>
      <w:lvlText w:val="%1.%2.%3.%4.%5"/>
      <w:lvlJc w:val="left"/>
      <w:pPr>
        <w:ind w:left="1134" w:hanging="1134"/>
      </w:pPr>
      <w:rPr>
        <w:rFonts w:hint="default"/>
      </w:rPr>
    </w:lvl>
    <w:lvl w:ilvl="5">
      <w:start w:val="1"/>
      <w:numFmt w:val="decimal"/>
      <w:suff w:val="space"/>
      <w:lvlText w:val="%1.%2.%3.%4.%5.%6"/>
      <w:lvlJc w:val="left"/>
      <w:pPr>
        <w:ind w:left="10206" w:hanging="1134"/>
      </w:pPr>
      <w:rPr>
        <w:rFonts w:hint="default"/>
      </w:rPr>
    </w:lvl>
    <w:lvl w:ilvl="6">
      <w:start w:val="1"/>
      <w:numFmt w:val="decimal"/>
      <w:suff w:val="space"/>
      <w:lvlText w:val="%1.%2.%3.%4.%5.%6.%7"/>
      <w:lvlJc w:val="left"/>
      <w:pPr>
        <w:ind w:left="11340" w:hanging="1134"/>
      </w:pPr>
      <w:rPr>
        <w:rFonts w:hint="default"/>
      </w:rPr>
    </w:lvl>
    <w:lvl w:ilvl="7">
      <w:start w:val="1"/>
      <w:numFmt w:val="decimal"/>
      <w:suff w:val="space"/>
      <w:lvlText w:val="%1.%2.%3.%4.%5.%6.%7.%8"/>
      <w:lvlJc w:val="left"/>
      <w:pPr>
        <w:ind w:left="12474" w:hanging="1134"/>
      </w:pPr>
      <w:rPr>
        <w:rFonts w:hint="default"/>
      </w:rPr>
    </w:lvl>
    <w:lvl w:ilvl="8">
      <w:start w:val="1"/>
      <w:numFmt w:val="decimal"/>
      <w:suff w:val="space"/>
      <w:lvlText w:val="%1.%2.%3.%4.%5.%6.%7.%8.%9"/>
      <w:lvlJc w:val="left"/>
      <w:pPr>
        <w:ind w:left="13608" w:hanging="1134"/>
      </w:pPr>
      <w:rPr>
        <w:rFonts w:hint="default"/>
      </w:rPr>
    </w:lvl>
  </w:abstractNum>
  <w:abstractNum w:abstractNumId="11" w15:restartNumberingAfterBreak="0">
    <w:nsid w:val="59444BE6"/>
    <w:multiLevelType w:val="multilevel"/>
    <w:tmpl w:val="4D704EDC"/>
    <w:lvl w:ilvl="0">
      <w:start w:val="2"/>
      <w:numFmt w:val="decimal"/>
      <w:pStyle w:val="Heading1"/>
      <w:lvlText w:val="%1"/>
      <w:lvlJc w:val="left"/>
      <w:pPr>
        <w:ind w:left="1134" w:hanging="2268"/>
      </w:pPr>
      <w:rPr>
        <w:rFonts w:cs="Times New Roman" w:hint="default"/>
        <w:color w:val="FFFFFF" w:themeColor="background1"/>
      </w:rPr>
    </w:lvl>
    <w:lvl w:ilvl="1">
      <w:start w:val="3"/>
      <w:numFmt w:val="decimal"/>
      <w:pStyle w:val="Heading2"/>
      <w:lvlText w:val="%1.%2"/>
      <w:lvlJc w:val="left"/>
      <w:pPr>
        <w:ind w:left="1418" w:hanging="1418"/>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pStyle w:val="Heading4"/>
      <w:lvlText w:val="%1.%2.%3.%4"/>
      <w:lvlJc w:val="left"/>
      <w:pPr>
        <w:ind w:left="1134" w:hanging="1134"/>
      </w:pPr>
      <w:rPr>
        <w:rFonts w:cs="Times New Roman" w:hint="default"/>
        <w:b/>
        <w:bCs w:val="0"/>
        <w:i/>
        <w:iCs w:val="0"/>
        <w:caps w:val="0"/>
        <w:smallCaps w:val="0"/>
        <w:strike w:val="0"/>
        <w:dstrike w:val="0"/>
        <w:noProof w:val="0"/>
        <w:vanish w:val="0"/>
        <w:color w:val="006D99" w:themeColor="accent1" w:themeShade="BF"/>
        <w:spacing w:val="0"/>
        <w:kern w:val="0"/>
        <w:position w:val="0"/>
        <w:u w:val="none"/>
        <w:vertAlign w:val="baseline"/>
        <w:em w:val="none"/>
      </w:rPr>
    </w:lvl>
    <w:lvl w:ilvl="4">
      <w:start w:val="1"/>
      <w:numFmt w:val="decimal"/>
      <w:pStyle w:val="Heading5"/>
      <w:lvlText w:val="%1.%2.%3.%4.%5"/>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BE538A6"/>
    <w:multiLevelType w:val="hybridMultilevel"/>
    <w:tmpl w:val="219CA502"/>
    <w:lvl w:ilvl="0" w:tplc="6E38F13C">
      <w:start w:val="1"/>
      <w:numFmt w:val="decimal"/>
      <w:pStyle w:val="ListNumber"/>
      <w:lvlText w:val="%1."/>
      <w:lvlJc w:val="left"/>
      <w:pPr>
        <w:ind w:left="624" w:hanging="340"/>
      </w:pPr>
      <w:rPr>
        <w:rFonts w:hint="default"/>
      </w:rPr>
    </w:lvl>
    <w:lvl w:ilvl="1" w:tplc="3CC48EFA" w:tentative="1">
      <w:start w:val="1"/>
      <w:numFmt w:val="lowerLetter"/>
      <w:lvlText w:val="%2."/>
      <w:lvlJc w:val="left"/>
      <w:pPr>
        <w:ind w:left="1724" w:hanging="360"/>
      </w:pPr>
    </w:lvl>
    <w:lvl w:ilvl="2" w:tplc="9D7060A0">
      <w:start w:val="1"/>
      <w:numFmt w:val="lowerRoman"/>
      <w:lvlText w:val="%3."/>
      <w:lvlJc w:val="right"/>
      <w:pPr>
        <w:ind w:left="2444" w:hanging="180"/>
      </w:pPr>
    </w:lvl>
    <w:lvl w:ilvl="3" w:tplc="3ED855C0" w:tentative="1">
      <w:start w:val="1"/>
      <w:numFmt w:val="decimal"/>
      <w:lvlText w:val="%4."/>
      <w:lvlJc w:val="left"/>
      <w:pPr>
        <w:ind w:left="3164" w:hanging="360"/>
      </w:pPr>
    </w:lvl>
    <w:lvl w:ilvl="4" w:tplc="FAF4209E" w:tentative="1">
      <w:start w:val="1"/>
      <w:numFmt w:val="lowerLetter"/>
      <w:lvlText w:val="%5."/>
      <w:lvlJc w:val="left"/>
      <w:pPr>
        <w:ind w:left="3884" w:hanging="360"/>
      </w:pPr>
    </w:lvl>
    <w:lvl w:ilvl="5" w:tplc="90A45796" w:tentative="1">
      <w:start w:val="1"/>
      <w:numFmt w:val="lowerRoman"/>
      <w:lvlText w:val="%6."/>
      <w:lvlJc w:val="right"/>
      <w:pPr>
        <w:ind w:left="4604" w:hanging="180"/>
      </w:pPr>
    </w:lvl>
    <w:lvl w:ilvl="6" w:tplc="7952BBA4" w:tentative="1">
      <w:start w:val="1"/>
      <w:numFmt w:val="decimal"/>
      <w:lvlText w:val="%7."/>
      <w:lvlJc w:val="left"/>
      <w:pPr>
        <w:ind w:left="5324" w:hanging="360"/>
      </w:pPr>
    </w:lvl>
    <w:lvl w:ilvl="7" w:tplc="06FC304C" w:tentative="1">
      <w:start w:val="1"/>
      <w:numFmt w:val="lowerLetter"/>
      <w:lvlText w:val="%8."/>
      <w:lvlJc w:val="left"/>
      <w:pPr>
        <w:ind w:left="6044" w:hanging="360"/>
      </w:pPr>
    </w:lvl>
    <w:lvl w:ilvl="8" w:tplc="4490DD50" w:tentative="1">
      <w:start w:val="1"/>
      <w:numFmt w:val="lowerRoman"/>
      <w:lvlText w:val="%9."/>
      <w:lvlJc w:val="right"/>
      <w:pPr>
        <w:ind w:left="6764" w:hanging="180"/>
      </w:pPr>
    </w:lvl>
  </w:abstractNum>
  <w:abstractNum w:abstractNumId="13" w15:restartNumberingAfterBreak="0">
    <w:nsid w:val="5DC2180C"/>
    <w:multiLevelType w:val="hybridMultilevel"/>
    <w:tmpl w:val="5D5CF190"/>
    <w:lvl w:ilvl="0" w:tplc="1F5C8B50">
      <w:start w:val="1"/>
      <w:numFmt w:val="decimal"/>
      <w:pStyle w:val="TableBulletNumbered"/>
      <w:lvlText w:val="%1."/>
      <w:lvlJc w:val="left"/>
      <w:pPr>
        <w:ind w:left="720" w:hanging="360"/>
      </w:pPr>
    </w:lvl>
    <w:lvl w:ilvl="1" w:tplc="FAA65C28" w:tentative="1">
      <w:start w:val="1"/>
      <w:numFmt w:val="lowerLetter"/>
      <w:lvlText w:val="%2."/>
      <w:lvlJc w:val="left"/>
      <w:pPr>
        <w:ind w:left="1440" w:hanging="360"/>
      </w:pPr>
    </w:lvl>
    <w:lvl w:ilvl="2" w:tplc="EB628E52" w:tentative="1">
      <w:start w:val="1"/>
      <w:numFmt w:val="lowerRoman"/>
      <w:lvlText w:val="%3."/>
      <w:lvlJc w:val="right"/>
      <w:pPr>
        <w:ind w:left="2160" w:hanging="180"/>
      </w:pPr>
    </w:lvl>
    <w:lvl w:ilvl="3" w:tplc="6CDA552A" w:tentative="1">
      <w:start w:val="1"/>
      <w:numFmt w:val="decimal"/>
      <w:lvlText w:val="%4."/>
      <w:lvlJc w:val="left"/>
      <w:pPr>
        <w:ind w:left="2880" w:hanging="360"/>
      </w:pPr>
    </w:lvl>
    <w:lvl w:ilvl="4" w:tplc="C640269E" w:tentative="1">
      <w:start w:val="1"/>
      <w:numFmt w:val="lowerLetter"/>
      <w:lvlText w:val="%5."/>
      <w:lvlJc w:val="left"/>
      <w:pPr>
        <w:ind w:left="3600" w:hanging="360"/>
      </w:pPr>
    </w:lvl>
    <w:lvl w:ilvl="5" w:tplc="CE2AC4DA" w:tentative="1">
      <w:start w:val="1"/>
      <w:numFmt w:val="lowerRoman"/>
      <w:lvlText w:val="%6."/>
      <w:lvlJc w:val="right"/>
      <w:pPr>
        <w:ind w:left="4320" w:hanging="180"/>
      </w:pPr>
    </w:lvl>
    <w:lvl w:ilvl="6" w:tplc="5FEEC244" w:tentative="1">
      <w:start w:val="1"/>
      <w:numFmt w:val="decimal"/>
      <w:lvlText w:val="%7."/>
      <w:lvlJc w:val="left"/>
      <w:pPr>
        <w:ind w:left="5040" w:hanging="360"/>
      </w:pPr>
    </w:lvl>
    <w:lvl w:ilvl="7" w:tplc="44781DBE" w:tentative="1">
      <w:start w:val="1"/>
      <w:numFmt w:val="lowerLetter"/>
      <w:lvlText w:val="%8."/>
      <w:lvlJc w:val="left"/>
      <w:pPr>
        <w:ind w:left="5760" w:hanging="360"/>
      </w:pPr>
    </w:lvl>
    <w:lvl w:ilvl="8" w:tplc="77C8914C" w:tentative="1">
      <w:start w:val="1"/>
      <w:numFmt w:val="lowerRoman"/>
      <w:lvlText w:val="%9."/>
      <w:lvlJc w:val="right"/>
      <w:pPr>
        <w:ind w:left="6480" w:hanging="180"/>
      </w:pPr>
    </w:lvl>
  </w:abstractNum>
  <w:abstractNum w:abstractNumId="14" w15:restartNumberingAfterBreak="0">
    <w:nsid w:val="66063429"/>
    <w:multiLevelType w:val="multilevel"/>
    <w:tmpl w:val="5A4A4BE2"/>
    <w:lvl w:ilvl="0">
      <w:start w:val="1"/>
      <w:numFmt w:val="upperLetter"/>
      <w:pStyle w:val="AppendixHeading1base"/>
      <w:lvlText w:val="Appendix %1 "/>
      <w:lvlJc w:val="left"/>
      <w:pPr>
        <w:ind w:left="0" w:firstLine="0"/>
      </w:pPr>
      <w:rPr>
        <w:rFonts w:cs="Times New Roman"/>
        <w:bCs w:val="0"/>
        <w:caps w:val="0"/>
        <w:smallCaps w:val="0"/>
        <w:strike w:val="0"/>
        <w:dstrike w:val="0"/>
        <w:noProof w:val="0"/>
        <w:vanish w:val="0"/>
        <w:color w:val="146692" w:themeColor="text2"/>
        <w:kern w:val="0"/>
        <w:position w:val="0"/>
        <w:u w:val="none"/>
        <w:vertAlign w:val="baseline"/>
        <w:em w:val="none"/>
        <w:specVanish w:val="0"/>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68041EB3"/>
    <w:multiLevelType w:val="hybridMultilevel"/>
    <w:tmpl w:val="3424A8EA"/>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16" w15:restartNumberingAfterBreak="0">
    <w:nsid w:val="6C0B2084"/>
    <w:multiLevelType w:val="hybridMultilevel"/>
    <w:tmpl w:val="2A320A5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716C7D3E"/>
    <w:multiLevelType w:val="multilevel"/>
    <w:tmpl w:val="110074A4"/>
    <w:lvl w:ilvl="0">
      <w:start w:val="1"/>
      <w:numFmt w:val="decimal"/>
      <w:lvlText w:val="%1"/>
      <w:lvlJc w:val="left"/>
      <w:pPr>
        <w:ind w:left="360" w:hanging="360"/>
      </w:pPr>
      <w:rPr>
        <w:rFonts w:hint="default"/>
      </w:rPr>
    </w:lvl>
    <w:lvl w:ilvl="1">
      <w:start w:val="1"/>
      <w:numFmt w:val="decimal"/>
      <w:lvlText w:val="%1.%2"/>
      <w:lvlJc w:val="left"/>
      <w:pPr>
        <w:ind w:left="8877"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5040" w:hanging="5040"/>
      </w:pPr>
      <w:rPr>
        <w:rFonts w:hint="default"/>
      </w:rPr>
    </w:lvl>
  </w:abstractNum>
  <w:abstractNum w:abstractNumId="18" w15:restartNumberingAfterBreak="0">
    <w:nsid w:val="7A9C7786"/>
    <w:multiLevelType w:val="hybridMultilevel"/>
    <w:tmpl w:val="6130F8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FD71FA"/>
    <w:multiLevelType w:val="multilevel"/>
    <w:tmpl w:val="F7A8B45A"/>
    <w:lvl w:ilvl="0">
      <w:start w:val="1"/>
      <w:numFmt w:val="decimal"/>
      <w:lvlText w:val="%1"/>
      <w:lvlJc w:val="left"/>
      <w:pPr>
        <w:ind w:left="0" w:hanging="1134"/>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3"/>
  </w:num>
  <w:num w:numId="3">
    <w:abstractNumId w:val="2"/>
  </w:num>
  <w:num w:numId="4">
    <w:abstractNumId w:val="9"/>
  </w:num>
  <w:num w:numId="5">
    <w:abstractNumId w:val="11"/>
  </w:num>
  <w:num w:numId="6">
    <w:abstractNumId w:val="14"/>
  </w:num>
  <w:num w:numId="7">
    <w:abstractNumId w:val="6"/>
  </w:num>
  <w:num w:numId="8">
    <w:abstractNumId w:val="13"/>
  </w:num>
  <w:num w:numId="9">
    <w:abstractNumId w:val="10"/>
  </w:num>
  <w:num w:numId="10">
    <w:abstractNumId w:val="7"/>
  </w:num>
  <w:num w:numId="11">
    <w:abstractNumId w:val="8"/>
  </w:num>
  <w:num w:numId="12">
    <w:abstractNumId w:val="17"/>
  </w:num>
  <w:num w:numId="13">
    <w:abstractNumId w:val="1"/>
  </w:num>
  <w:num w:numId="14">
    <w:abstractNumId w:val="0"/>
  </w:num>
  <w:num w:numId="15">
    <w:abstractNumId w:val="12"/>
  </w:num>
  <w:num w:numId="16">
    <w:abstractNumId w:val="15"/>
  </w:num>
  <w:num w:numId="17">
    <w:abstractNumId w:val="19"/>
  </w:num>
  <w:num w:numId="18">
    <w:abstractNumId w:val="5"/>
  </w:num>
  <w:num w:numId="19">
    <w:abstractNumId w:val="1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8"/>
  </w:num>
  <w:num w:numId="22">
    <w:abstractNumId w:val="11"/>
    <w:lvlOverride w:ilvl="0">
      <w:startOverride w:val="2"/>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2"/>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708" w:allStyles="0" w:customStyles="0" w:latentStyles="0" w:stylesInUse="1" w:headingStyles="0" w:numberingStyles="0" w:tableStyles="0" w:directFormattingOnRuns="1" w:directFormattingOnParagraphs="1" w:directFormattingOnNumbering="1"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32769" style="mso-position-horizontal-relative:margin;mso-position-vertical-relative:margin" fillcolor="white" stroke="f">
      <v:fill color="white" size="0,0" aspect="atLeast" origin="-32767f,-32767f" position="-32767f,-32767f" type="frame"/>
      <v:stroke on="f"/>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F909C7"/>
    <w:rsid w:val="00000EEA"/>
    <w:rsid w:val="00001864"/>
    <w:rsid w:val="00002AA7"/>
    <w:rsid w:val="000031E1"/>
    <w:rsid w:val="000034BB"/>
    <w:rsid w:val="00007B81"/>
    <w:rsid w:val="000109B6"/>
    <w:rsid w:val="00011FC6"/>
    <w:rsid w:val="000126EB"/>
    <w:rsid w:val="00015502"/>
    <w:rsid w:val="00015E82"/>
    <w:rsid w:val="0001775B"/>
    <w:rsid w:val="00021EED"/>
    <w:rsid w:val="00022CFC"/>
    <w:rsid w:val="00024F6E"/>
    <w:rsid w:val="00025FD5"/>
    <w:rsid w:val="0002686D"/>
    <w:rsid w:val="000316D4"/>
    <w:rsid w:val="0003217B"/>
    <w:rsid w:val="000321E0"/>
    <w:rsid w:val="00032C10"/>
    <w:rsid w:val="000331D4"/>
    <w:rsid w:val="00036010"/>
    <w:rsid w:val="000426C5"/>
    <w:rsid w:val="00042A1A"/>
    <w:rsid w:val="00042F46"/>
    <w:rsid w:val="00043876"/>
    <w:rsid w:val="000443E1"/>
    <w:rsid w:val="000453D6"/>
    <w:rsid w:val="00046533"/>
    <w:rsid w:val="00047D30"/>
    <w:rsid w:val="0005048B"/>
    <w:rsid w:val="00051219"/>
    <w:rsid w:val="00051456"/>
    <w:rsid w:val="00051BC3"/>
    <w:rsid w:val="0005226F"/>
    <w:rsid w:val="000522EB"/>
    <w:rsid w:val="0005371F"/>
    <w:rsid w:val="00053E83"/>
    <w:rsid w:val="00056D3C"/>
    <w:rsid w:val="00056FD0"/>
    <w:rsid w:val="00064612"/>
    <w:rsid w:val="000667A4"/>
    <w:rsid w:val="00073A3E"/>
    <w:rsid w:val="00073BED"/>
    <w:rsid w:val="00074CDA"/>
    <w:rsid w:val="00074DFE"/>
    <w:rsid w:val="00075774"/>
    <w:rsid w:val="00075B0B"/>
    <w:rsid w:val="000815C2"/>
    <w:rsid w:val="00083CBE"/>
    <w:rsid w:val="00083FBD"/>
    <w:rsid w:val="00085DC0"/>
    <w:rsid w:val="00087ADA"/>
    <w:rsid w:val="000902F6"/>
    <w:rsid w:val="0009451D"/>
    <w:rsid w:val="000979AD"/>
    <w:rsid w:val="000A0052"/>
    <w:rsid w:val="000A5E40"/>
    <w:rsid w:val="000A6F40"/>
    <w:rsid w:val="000B0A3D"/>
    <w:rsid w:val="000B1470"/>
    <w:rsid w:val="000B3486"/>
    <w:rsid w:val="000B3B62"/>
    <w:rsid w:val="000C02C0"/>
    <w:rsid w:val="000C05F1"/>
    <w:rsid w:val="000C0940"/>
    <w:rsid w:val="000C0E41"/>
    <w:rsid w:val="000C4051"/>
    <w:rsid w:val="000C5523"/>
    <w:rsid w:val="000C61C0"/>
    <w:rsid w:val="000C64CC"/>
    <w:rsid w:val="000C7D15"/>
    <w:rsid w:val="000D0298"/>
    <w:rsid w:val="000D19DE"/>
    <w:rsid w:val="000D3C89"/>
    <w:rsid w:val="000D436B"/>
    <w:rsid w:val="000D6D2F"/>
    <w:rsid w:val="000E189B"/>
    <w:rsid w:val="000E1CF3"/>
    <w:rsid w:val="000E2422"/>
    <w:rsid w:val="000E304E"/>
    <w:rsid w:val="000E599F"/>
    <w:rsid w:val="000E7656"/>
    <w:rsid w:val="000F047C"/>
    <w:rsid w:val="000F04B5"/>
    <w:rsid w:val="000F1264"/>
    <w:rsid w:val="000F1EC3"/>
    <w:rsid w:val="000F1FE4"/>
    <w:rsid w:val="000F4537"/>
    <w:rsid w:val="00101621"/>
    <w:rsid w:val="00101A2A"/>
    <w:rsid w:val="0010483B"/>
    <w:rsid w:val="00104FBD"/>
    <w:rsid w:val="001067F0"/>
    <w:rsid w:val="001068F9"/>
    <w:rsid w:val="001100D4"/>
    <w:rsid w:val="0011346D"/>
    <w:rsid w:val="0011470B"/>
    <w:rsid w:val="00114B30"/>
    <w:rsid w:val="00116C3E"/>
    <w:rsid w:val="00117E59"/>
    <w:rsid w:val="0012119D"/>
    <w:rsid w:val="0012201E"/>
    <w:rsid w:val="00122CC3"/>
    <w:rsid w:val="001235BB"/>
    <w:rsid w:val="00123BCC"/>
    <w:rsid w:val="00123F3D"/>
    <w:rsid w:val="00123FD7"/>
    <w:rsid w:val="001249CC"/>
    <w:rsid w:val="00124B05"/>
    <w:rsid w:val="0012745E"/>
    <w:rsid w:val="0013089B"/>
    <w:rsid w:val="00131AA6"/>
    <w:rsid w:val="00132F76"/>
    <w:rsid w:val="0013384F"/>
    <w:rsid w:val="0013472C"/>
    <w:rsid w:val="00134FC3"/>
    <w:rsid w:val="001359B2"/>
    <w:rsid w:val="001362D8"/>
    <w:rsid w:val="00136B7F"/>
    <w:rsid w:val="00141D5A"/>
    <w:rsid w:val="00145160"/>
    <w:rsid w:val="001468A9"/>
    <w:rsid w:val="001474C2"/>
    <w:rsid w:val="00152753"/>
    <w:rsid w:val="00154168"/>
    <w:rsid w:val="0015605C"/>
    <w:rsid w:val="00157AAE"/>
    <w:rsid w:val="0016026E"/>
    <w:rsid w:val="00161BB6"/>
    <w:rsid w:val="001629A2"/>
    <w:rsid w:val="0016786D"/>
    <w:rsid w:val="001708B3"/>
    <w:rsid w:val="00173C4D"/>
    <w:rsid w:val="00174A49"/>
    <w:rsid w:val="00175388"/>
    <w:rsid w:val="001766D3"/>
    <w:rsid w:val="00177270"/>
    <w:rsid w:val="001772D6"/>
    <w:rsid w:val="00180676"/>
    <w:rsid w:val="00180C4D"/>
    <w:rsid w:val="001841FC"/>
    <w:rsid w:val="001901B1"/>
    <w:rsid w:val="00190E0B"/>
    <w:rsid w:val="00192E59"/>
    <w:rsid w:val="00193162"/>
    <w:rsid w:val="00194542"/>
    <w:rsid w:val="00195301"/>
    <w:rsid w:val="00196146"/>
    <w:rsid w:val="00196DF6"/>
    <w:rsid w:val="001A1020"/>
    <w:rsid w:val="001A17F7"/>
    <w:rsid w:val="001B00A0"/>
    <w:rsid w:val="001B200B"/>
    <w:rsid w:val="001B23ED"/>
    <w:rsid w:val="001B34DE"/>
    <w:rsid w:val="001B6CB5"/>
    <w:rsid w:val="001B79DA"/>
    <w:rsid w:val="001B7BF3"/>
    <w:rsid w:val="001C07F5"/>
    <w:rsid w:val="001C3137"/>
    <w:rsid w:val="001C540A"/>
    <w:rsid w:val="001C5CA5"/>
    <w:rsid w:val="001C6336"/>
    <w:rsid w:val="001C663B"/>
    <w:rsid w:val="001D1412"/>
    <w:rsid w:val="001D2737"/>
    <w:rsid w:val="001D36DC"/>
    <w:rsid w:val="001D4D59"/>
    <w:rsid w:val="001D5C49"/>
    <w:rsid w:val="001D6E0E"/>
    <w:rsid w:val="001D712F"/>
    <w:rsid w:val="001D713C"/>
    <w:rsid w:val="001E06B9"/>
    <w:rsid w:val="001E2D97"/>
    <w:rsid w:val="001E30E8"/>
    <w:rsid w:val="001E4C59"/>
    <w:rsid w:val="001E531C"/>
    <w:rsid w:val="001F3174"/>
    <w:rsid w:val="001F37F4"/>
    <w:rsid w:val="001F4181"/>
    <w:rsid w:val="001F454E"/>
    <w:rsid w:val="0020034E"/>
    <w:rsid w:val="00201C06"/>
    <w:rsid w:val="00207117"/>
    <w:rsid w:val="002101A4"/>
    <w:rsid w:val="002109F9"/>
    <w:rsid w:val="002137D2"/>
    <w:rsid w:val="00214440"/>
    <w:rsid w:val="00215132"/>
    <w:rsid w:val="002154A2"/>
    <w:rsid w:val="002156C8"/>
    <w:rsid w:val="00221A8F"/>
    <w:rsid w:val="00221D5A"/>
    <w:rsid w:val="0022431B"/>
    <w:rsid w:val="002254A0"/>
    <w:rsid w:val="002256CA"/>
    <w:rsid w:val="002274F9"/>
    <w:rsid w:val="00231316"/>
    <w:rsid w:val="00232B56"/>
    <w:rsid w:val="0024119B"/>
    <w:rsid w:val="0024138C"/>
    <w:rsid w:val="002418DA"/>
    <w:rsid w:val="00241BAC"/>
    <w:rsid w:val="002421F2"/>
    <w:rsid w:val="00245499"/>
    <w:rsid w:val="002467EB"/>
    <w:rsid w:val="0025177C"/>
    <w:rsid w:val="00251DDE"/>
    <w:rsid w:val="0025295D"/>
    <w:rsid w:val="00252CBB"/>
    <w:rsid w:val="002544ED"/>
    <w:rsid w:val="002579B2"/>
    <w:rsid w:val="00260CC9"/>
    <w:rsid w:val="00263A58"/>
    <w:rsid w:val="002650E8"/>
    <w:rsid w:val="00265B73"/>
    <w:rsid w:val="00267364"/>
    <w:rsid w:val="0026739B"/>
    <w:rsid w:val="002706B7"/>
    <w:rsid w:val="00270DCB"/>
    <w:rsid w:val="00273A31"/>
    <w:rsid w:val="00274483"/>
    <w:rsid w:val="00274DF1"/>
    <w:rsid w:val="00274FEA"/>
    <w:rsid w:val="00276E3E"/>
    <w:rsid w:val="00277240"/>
    <w:rsid w:val="00277610"/>
    <w:rsid w:val="00277A23"/>
    <w:rsid w:val="00280E4B"/>
    <w:rsid w:val="0028129E"/>
    <w:rsid w:val="00281BB0"/>
    <w:rsid w:val="002852DB"/>
    <w:rsid w:val="00285F27"/>
    <w:rsid w:val="00287BF4"/>
    <w:rsid w:val="00287FBB"/>
    <w:rsid w:val="0029026E"/>
    <w:rsid w:val="002919AD"/>
    <w:rsid w:val="0029371B"/>
    <w:rsid w:val="00293EB0"/>
    <w:rsid w:val="00295A98"/>
    <w:rsid w:val="00295D01"/>
    <w:rsid w:val="002A16C6"/>
    <w:rsid w:val="002A47DB"/>
    <w:rsid w:val="002A5A18"/>
    <w:rsid w:val="002A5D8F"/>
    <w:rsid w:val="002A658F"/>
    <w:rsid w:val="002B3E6E"/>
    <w:rsid w:val="002B4524"/>
    <w:rsid w:val="002B6B0A"/>
    <w:rsid w:val="002C54A6"/>
    <w:rsid w:val="002C566C"/>
    <w:rsid w:val="002D19CD"/>
    <w:rsid w:val="002D1B9B"/>
    <w:rsid w:val="002D6056"/>
    <w:rsid w:val="002D688F"/>
    <w:rsid w:val="002E00BA"/>
    <w:rsid w:val="002E08A4"/>
    <w:rsid w:val="002E0C1E"/>
    <w:rsid w:val="002E2F60"/>
    <w:rsid w:val="002E3B33"/>
    <w:rsid w:val="002E3BB0"/>
    <w:rsid w:val="002E5BB6"/>
    <w:rsid w:val="002E6619"/>
    <w:rsid w:val="002E6676"/>
    <w:rsid w:val="002E7AB1"/>
    <w:rsid w:val="002E7DC9"/>
    <w:rsid w:val="002F0071"/>
    <w:rsid w:val="002F06CC"/>
    <w:rsid w:val="002F4904"/>
    <w:rsid w:val="002F4CC3"/>
    <w:rsid w:val="002F5550"/>
    <w:rsid w:val="002F6563"/>
    <w:rsid w:val="002F7A19"/>
    <w:rsid w:val="00301C5C"/>
    <w:rsid w:val="003036A2"/>
    <w:rsid w:val="003053C7"/>
    <w:rsid w:val="003059EB"/>
    <w:rsid w:val="00306A4B"/>
    <w:rsid w:val="00307B3C"/>
    <w:rsid w:val="00310421"/>
    <w:rsid w:val="00311DE9"/>
    <w:rsid w:val="003121DB"/>
    <w:rsid w:val="003122E7"/>
    <w:rsid w:val="003139EB"/>
    <w:rsid w:val="00313CAE"/>
    <w:rsid w:val="0031605A"/>
    <w:rsid w:val="0031689E"/>
    <w:rsid w:val="003205B5"/>
    <w:rsid w:val="00322BA1"/>
    <w:rsid w:val="00327466"/>
    <w:rsid w:val="0032796C"/>
    <w:rsid w:val="00331731"/>
    <w:rsid w:val="00333EED"/>
    <w:rsid w:val="0033551F"/>
    <w:rsid w:val="00340806"/>
    <w:rsid w:val="00341C61"/>
    <w:rsid w:val="00341FFE"/>
    <w:rsid w:val="003425BE"/>
    <w:rsid w:val="00343AAF"/>
    <w:rsid w:val="003450A8"/>
    <w:rsid w:val="003461B2"/>
    <w:rsid w:val="003546C8"/>
    <w:rsid w:val="00355B43"/>
    <w:rsid w:val="00357251"/>
    <w:rsid w:val="003579A8"/>
    <w:rsid w:val="00357F24"/>
    <w:rsid w:val="00361EE2"/>
    <w:rsid w:val="0036319D"/>
    <w:rsid w:val="00365EB3"/>
    <w:rsid w:val="00366F81"/>
    <w:rsid w:val="003744F9"/>
    <w:rsid w:val="00382924"/>
    <w:rsid w:val="00383ADF"/>
    <w:rsid w:val="00387974"/>
    <w:rsid w:val="00390015"/>
    <w:rsid w:val="0039122C"/>
    <w:rsid w:val="00392004"/>
    <w:rsid w:val="0039270B"/>
    <w:rsid w:val="003928F8"/>
    <w:rsid w:val="00395EF5"/>
    <w:rsid w:val="0039729E"/>
    <w:rsid w:val="003A15C6"/>
    <w:rsid w:val="003A2FF2"/>
    <w:rsid w:val="003A3052"/>
    <w:rsid w:val="003A323E"/>
    <w:rsid w:val="003A3919"/>
    <w:rsid w:val="003A476E"/>
    <w:rsid w:val="003A4AF4"/>
    <w:rsid w:val="003A55B9"/>
    <w:rsid w:val="003A5A58"/>
    <w:rsid w:val="003A647C"/>
    <w:rsid w:val="003A710E"/>
    <w:rsid w:val="003B1238"/>
    <w:rsid w:val="003B4380"/>
    <w:rsid w:val="003B58A6"/>
    <w:rsid w:val="003C40B6"/>
    <w:rsid w:val="003C6774"/>
    <w:rsid w:val="003D26A3"/>
    <w:rsid w:val="003D2AEC"/>
    <w:rsid w:val="003D4F86"/>
    <w:rsid w:val="003D62C9"/>
    <w:rsid w:val="003D641F"/>
    <w:rsid w:val="003D6565"/>
    <w:rsid w:val="003D7758"/>
    <w:rsid w:val="003D778D"/>
    <w:rsid w:val="003E105B"/>
    <w:rsid w:val="003E27E2"/>
    <w:rsid w:val="003E3972"/>
    <w:rsid w:val="003E51D2"/>
    <w:rsid w:val="003E6969"/>
    <w:rsid w:val="003E7359"/>
    <w:rsid w:val="003F061A"/>
    <w:rsid w:val="003F1806"/>
    <w:rsid w:val="003F1FBD"/>
    <w:rsid w:val="003F3171"/>
    <w:rsid w:val="003F5D80"/>
    <w:rsid w:val="003F6EAD"/>
    <w:rsid w:val="0040108B"/>
    <w:rsid w:val="0040116D"/>
    <w:rsid w:val="00401C9F"/>
    <w:rsid w:val="0040389D"/>
    <w:rsid w:val="004070AA"/>
    <w:rsid w:val="00410CB7"/>
    <w:rsid w:val="00411649"/>
    <w:rsid w:val="00411FA7"/>
    <w:rsid w:val="00412553"/>
    <w:rsid w:val="004134DD"/>
    <w:rsid w:val="0041517D"/>
    <w:rsid w:val="00416DF7"/>
    <w:rsid w:val="00420CC0"/>
    <w:rsid w:val="00424719"/>
    <w:rsid w:val="00425B20"/>
    <w:rsid w:val="004263C8"/>
    <w:rsid w:val="00426E97"/>
    <w:rsid w:val="004362E3"/>
    <w:rsid w:val="00440CFE"/>
    <w:rsid w:val="00441D99"/>
    <w:rsid w:val="0044212D"/>
    <w:rsid w:val="00444967"/>
    <w:rsid w:val="00444D4A"/>
    <w:rsid w:val="004459B1"/>
    <w:rsid w:val="00445E07"/>
    <w:rsid w:val="00450B7D"/>
    <w:rsid w:val="00450C41"/>
    <w:rsid w:val="00455807"/>
    <w:rsid w:val="004571FC"/>
    <w:rsid w:val="00457440"/>
    <w:rsid w:val="00457B30"/>
    <w:rsid w:val="0046209B"/>
    <w:rsid w:val="00462182"/>
    <w:rsid w:val="00462753"/>
    <w:rsid w:val="00463ED6"/>
    <w:rsid w:val="00466556"/>
    <w:rsid w:val="004666B7"/>
    <w:rsid w:val="00467438"/>
    <w:rsid w:val="004712A8"/>
    <w:rsid w:val="00471DED"/>
    <w:rsid w:val="00472DD7"/>
    <w:rsid w:val="00473317"/>
    <w:rsid w:val="00475BB5"/>
    <w:rsid w:val="00475EB7"/>
    <w:rsid w:val="004766E5"/>
    <w:rsid w:val="004826CF"/>
    <w:rsid w:val="00483204"/>
    <w:rsid w:val="00483F64"/>
    <w:rsid w:val="004873C1"/>
    <w:rsid w:val="00487506"/>
    <w:rsid w:val="0048768F"/>
    <w:rsid w:val="00487861"/>
    <w:rsid w:val="00487864"/>
    <w:rsid w:val="00487D3D"/>
    <w:rsid w:val="00491B05"/>
    <w:rsid w:val="00492547"/>
    <w:rsid w:val="00492F9C"/>
    <w:rsid w:val="004938A1"/>
    <w:rsid w:val="00494587"/>
    <w:rsid w:val="00494743"/>
    <w:rsid w:val="004962F8"/>
    <w:rsid w:val="004A067D"/>
    <w:rsid w:val="004A4028"/>
    <w:rsid w:val="004A575F"/>
    <w:rsid w:val="004A7FA7"/>
    <w:rsid w:val="004B1330"/>
    <w:rsid w:val="004B2DAA"/>
    <w:rsid w:val="004B38AE"/>
    <w:rsid w:val="004B509E"/>
    <w:rsid w:val="004B5AC9"/>
    <w:rsid w:val="004B70B8"/>
    <w:rsid w:val="004B7A10"/>
    <w:rsid w:val="004C08B6"/>
    <w:rsid w:val="004C0D00"/>
    <w:rsid w:val="004C14AB"/>
    <w:rsid w:val="004C3462"/>
    <w:rsid w:val="004C5772"/>
    <w:rsid w:val="004C7BD2"/>
    <w:rsid w:val="004D0A90"/>
    <w:rsid w:val="004D108B"/>
    <w:rsid w:val="004D11B0"/>
    <w:rsid w:val="004D139E"/>
    <w:rsid w:val="004D1CE2"/>
    <w:rsid w:val="004D3DB4"/>
    <w:rsid w:val="004D44AC"/>
    <w:rsid w:val="004D5ED7"/>
    <w:rsid w:val="004D7860"/>
    <w:rsid w:val="004E1262"/>
    <w:rsid w:val="004E15AF"/>
    <w:rsid w:val="004E3049"/>
    <w:rsid w:val="004E411B"/>
    <w:rsid w:val="004E5109"/>
    <w:rsid w:val="004E5C69"/>
    <w:rsid w:val="004E60D0"/>
    <w:rsid w:val="004F12A6"/>
    <w:rsid w:val="004F1565"/>
    <w:rsid w:val="004F1878"/>
    <w:rsid w:val="004F2304"/>
    <w:rsid w:val="004F26F8"/>
    <w:rsid w:val="004F3DF3"/>
    <w:rsid w:val="004F4CC9"/>
    <w:rsid w:val="004F6E1B"/>
    <w:rsid w:val="004F75D8"/>
    <w:rsid w:val="005025FE"/>
    <w:rsid w:val="00504585"/>
    <w:rsid w:val="00506DDE"/>
    <w:rsid w:val="00507369"/>
    <w:rsid w:val="005136AD"/>
    <w:rsid w:val="005138BA"/>
    <w:rsid w:val="00513923"/>
    <w:rsid w:val="00514EC4"/>
    <w:rsid w:val="00516657"/>
    <w:rsid w:val="00517E42"/>
    <w:rsid w:val="00520CB5"/>
    <w:rsid w:val="005210CC"/>
    <w:rsid w:val="005211AF"/>
    <w:rsid w:val="0052126B"/>
    <w:rsid w:val="005213E2"/>
    <w:rsid w:val="005276C2"/>
    <w:rsid w:val="00530B43"/>
    <w:rsid w:val="00535D0E"/>
    <w:rsid w:val="00536B7A"/>
    <w:rsid w:val="005406F8"/>
    <w:rsid w:val="0054169B"/>
    <w:rsid w:val="005417D2"/>
    <w:rsid w:val="00541CD3"/>
    <w:rsid w:val="005422E4"/>
    <w:rsid w:val="00542CB9"/>
    <w:rsid w:val="00543721"/>
    <w:rsid w:val="00544161"/>
    <w:rsid w:val="0054436C"/>
    <w:rsid w:val="00545CF8"/>
    <w:rsid w:val="00546082"/>
    <w:rsid w:val="00546B9D"/>
    <w:rsid w:val="00550E4D"/>
    <w:rsid w:val="00550F69"/>
    <w:rsid w:val="005523C6"/>
    <w:rsid w:val="005535C1"/>
    <w:rsid w:val="00556727"/>
    <w:rsid w:val="005616AE"/>
    <w:rsid w:val="00566341"/>
    <w:rsid w:val="005678A2"/>
    <w:rsid w:val="00571937"/>
    <w:rsid w:val="00571AAC"/>
    <w:rsid w:val="00571ADF"/>
    <w:rsid w:val="00571CEA"/>
    <w:rsid w:val="00571F91"/>
    <w:rsid w:val="0057516A"/>
    <w:rsid w:val="00575E75"/>
    <w:rsid w:val="00581C8A"/>
    <w:rsid w:val="00583D53"/>
    <w:rsid w:val="00584406"/>
    <w:rsid w:val="00586B95"/>
    <w:rsid w:val="005871BD"/>
    <w:rsid w:val="005900A1"/>
    <w:rsid w:val="00590B01"/>
    <w:rsid w:val="005912AC"/>
    <w:rsid w:val="00595095"/>
    <w:rsid w:val="0059714B"/>
    <w:rsid w:val="005A0224"/>
    <w:rsid w:val="005A0BA6"/>
    <w:rsid w:val="005A1201"/>
    <w:rsid w:val="005A15E8"/>
    <w:rsid w:val="005A3333"/>
    <w:rsid w:val="005A35B2"/>
    <w:rsid w:val="005A3671"/>
    <w:rsid w:val="005A3F38"/>
    <w:rsid w:val="005A637C"/>
    <w:rsid w:val="005A68C6"/>
    <w:rsid w:val="005A6C20"/>
    <w:rsid w:val="005A6F02"/>
    <w:rsid w:val="005B170A"/>
    <w:rsid w:val="005B1EF3"/>
    <w:rsid w:val="005B2B2E"/>
    <w:rsid w:val="005B438A"/>
    <w:rsid w:val="005B753C"/>
    <w:rsid w:val="005B77B6"/>
    <w:rsid w:val="005C04B8"/>
    <w:rsid w:val="005C0B56"/>
    <w:rsid w:val="005C1B4B"/>
    <w:rsid w:val="005C2541"/>
    <w:rsid w:val="005C3C9D"/>
    <w:rsid w:val="005C675F"/>
    <w:rsid w:val="005C7123"/>
    <w:rsid w:val="005C71E9"/>
    <w:rsid w:val="005D1E44"/>
    <w:rsid w:val="005D5D01"/>
    <w:rsid w:val="005D7700"/>
    <w:rsid w:val="005E5964"/>
    <w:rsid w:val="005E5EEE"/>
    <w:rsid w:val="005E7012"/>
    <w:rsid w:val="005F0DA6"/>
    <w:rsid w:val="005F25BD"/>
    <w:rsid w:val="005F32AD"/>
    <w:rsid w:val="005F41CD"/>
    <w:rsid w:val="005F573F"/>
    <w:rsid w:val="005F7C32"/>
    <w:rsid w:val="006001FE"/>
    <w:rsid w:val="00601BED"/>
    <w:rsid w:val="00602F1C"/>
    <w:rsid w:val="00603471"/>
    <w:rsid w:val="006065A9"/>
    <w:rsid w:val="006075B1"/>
    <w:rsid w:val="006075E9"/>
    <w:rsid w:val="00607651"/>
    <w:rsid w:val="006101EB"/>
    <w:rsid w:val="006103AF"/>
    <w:rsid w:val="00610C1D"/>
    <w:rsid w:val="00612C3C"/>
    <w:rsid w:val="006131D3"/>
    <w:rsid w:val="00620AB1"/>
    <w:rsid w:val="00620C5C"/>
    <w:rsid w:val="00622516"/>
    <w:rsid w:val="006225D5"/>
    <w:rsid w:val="00622DD0"/>
    <w:rsid w:val="00623B69"/>
    <w:rsid w:val="00624609"/>
    <w:rsid w:val="00625BAE"/>
    <w:rsid w:val="00627195"/>
    <w:rsid w:val="00630E7C"/>
    <w:rsid w:val="0063561B"/>
    <w:rsid w:val="006366B9"/>
    <w:rsid w:val="0064042D"/>
    <w:rsid w:val="00641AEC"/>
    <w:rsid w:val="00642B25"/>
    <w:rsid w:val="0064524B"/>
    <w:rsid w:val="0064608A"/>
    <w:rsid w:val="006469A4"/>
    <w:rsid w:val="00650A8F"/>
    <w:rsid w:val="00651877"/>
    <w:rsid w:val="00655388"/>
    <w:rsid w:val="00655450"/>
    <w:rsid w:val="00655D42"/>
    <w:rsid w:val="00656199"/>
    <w:rsid w:val="00664D3A"/>
    <w:rsid w:val="00665C4E"/>
    <w:rsid w:val="00666B96"/>
    <w:rsid w:val="00670455"/>
    <w:rsid w:val="00675060"/>
    <w:rsid w:val="006759C2"/>
    <w:rsid w:val="0067631B"/>
    <w:rsid w:val="00676831"/>
    <w:rsid w:val="00677838"/>
    <w:rsid w:val="00677A9F"/>
    <w:rsid w:val="00681AA4"/>
    <w:rsid w:val="00681CA4"/>
    <w:rsid w:val="00682027"/>
    <w:rsid w:val="00682FEE"/>
    <w:rsid w:val="006839AA"/>
    <w:rsid w:val="00685B63"/>
    <w:rsid w:val="00687F1D"/>
    <w:rsid w:val="00690252"/>
    <w:rsid w:val="00694E1A"/>
    <w:rsid w:val="00695A1E"/>
    <w:rsid w:val="00695EAA"/>
    <w:rsid w:val="006A0940"/>
    <w:rsid w:val="006A1D2E"/>
    <w:rsid w:val="006A25BB"/>
    <w:rsid w:val="006A41D9"/>
    <w:rsid w:val="006A4E81"/>
    <w:rsid w:val="006A4F89"/>
    <w:rsid w:val="006A531F"/>
    <w:rsid w:val="006A5D0B"/>
    <w:rsid w:val="006B10B6"/>
    <w:rsid w:val="006B1377"/>
    <w:rsid w:val="006B2726"/>
    <w:rsid w:val="006B57B2"/>
    <w:rsid w:val="006C071E"/>
    <w:rsid w:val="006C0EDC"/>
    <w:rsid w:val="006C109B"/>
    <w:rsid w:val="006C180F"/>
    <w:rsid w:val="006C2F7A"/>
    <w:rsid w:val="006C4214"/>
    <w:rsid w:val="006C63D3"/>
    <w:rsid w:val="006D1B2D"/>
    <w:rsid w:val="006D1E80"/>
    <w:rsid w:val="006D4AE5"/>
    <w:rsid w:val="006D555F"/>
    <w:rsid w:val="006D7E28"/>
    <w:rsid w:val="006E17CD"/>
    <w:rsid w:val="006E1E52"/>
    <w:rsid w:val="006E23B6"/>
    <w:rsid w:val="006E25AB"/>
    <w:rsid w:val="006E3262"/>
    <w:rsid w:val="006E3A6D"/>
    <w:rsid w:val="006E436D"/>
    <w:rsid w:val="006E4748"/>
    <w:rsid w:val="006E7746"/>
    <w:rsid w:val="006E7F70"/>
    <w:rsid w:val="006F27C2"/>
    <w:rsid w:val="006F4826"/>
    <w:rsid w:val="006F4D0E"/>
    <w:rsid w:val="006F738D"/>
    <w:rsid w:val="00700738"/>
    <w:rsid w:val="00700C10"/>
    <w:rsid w:val="00707997"/>
    <w:rsid w:val="0071029B"/>
    <w:rsid w:val="0071052E"/>
    <w:rsid w:val="00711762"/>
    <w:rsid w:val="00716588"/>
    <w:rsid w:val="00721552"/>
    <w:rsid w:val="00726E5E"/>
    <w:rsid w:val="00730514"/>
    <w:rsid w:val="007327F4"/>
    <w:rsid w:val="007367A7"/>
    <w:rsid w:val="00736C13"/>
    <w:rsid w:val="00736E1E"/>
    <w:rsid w:val="00736F0E"/>
    <w:rsid w:val="00737E2C"/>
    <w:rsid w:val="00741D55"/>
    <w:rsid w:val="00742B64"/>
    <w:rsid w:val="00743D62"/>
    <w:rsid w:val="007445DB"/>
    <w:rsid w:val="00744DAA"/>
    <w:rsid w:val="0074504E"/>
    <w:rsid w:val="0074569B"/>
    <w:rsid w:val="007457BD"/>
    <w:rsid w:val="007510E2"/>
    <w:rsid w:val="007513AA"/>
    <w:rsid w:val="00752314"/>
    <w:rsid w:val="00752473"/>
    <w:rsid w:val="00752903"/>
    <w:rsid w:val="00756A4B"/>
    <w:rsid w:val="00757D44"/>
    <w:rsid w:val="00761870"/>
    <w:rsid w:val="00761BBB"/>
    <w:rsid w:val="00766BBE"/>
    <w:rsid w:val="00767521"/>
    <w:rsid w:val="00771579"/>
    <w:rsid w:val="007732C9"/>
    <w:rsid w:val="007738F3"/>
    <w:rsid w:val="00774CB6"/>
    <w:rsid w:val="007765AA"/>
    <w:rsid w:val="00776A3D"/>
    <w:rsid w:val="00776BD2"/>
    <w:rsid w:val="00782488"/>
    <w:rsid w:val="00785E49"/>
    <w:rsid w:val="0078620B"/>
    <w:rsid w:val="007868C5"/>
    <w:rsid w:val="00786A8D"/>
    <w:rsid w:val="00786B17"/>
    <w:rsid w:val="00787338"/>
    <w:rsid w:val="00787C90"/>
    <w:rsid w:val="00790A1F"/>
    <w:rsid w:val="0079357B"/>
    <w:rsid w:val="00793B7A"/>
    <w:rsid w:val="00793C15"/>
    <w:rsid w:val="00793DA2"/>
    <w:rsid w:val="00796A01"/>
    <w:rsid w:val="00796CCF"/>
    <w:rsid w:val="007A01EB"/>
    <w:rsid w:val="007A1D1A"/>
    <w:rsid w:val="007A56F9"/>
    <w:rsid w:val="007A67B2"/>
    <w:rsid w:val="007B0C5E"/>
    <w:rsid w:val="007B13AE"/>
    <w:rsid w:val="007B1E96"/>
    <w:rsid w:val="007B2475"/>
    <w:rsid w:val="007B249F"/>
    <w:rsid w:val="007B26CF"/>
    <w:rsid w:val="007B2ECC"/>
    <w:rsid w:val="007B459A"/>
    <w:rsid w:val="007C179B"/>
    <w:rsid w:val="007C1DF4"/>
    <w:rsid w:val="007C2018"/>
    <w:rsid w:val="007C5394"/>
    <w:rsid w:val="007C5A63"/>
    <w:rsid w:val="007C6BB9"/>
    <w:rsid w:val="007D1633"/>
    <w:rsid w:val="007D1B60"/>
    <w:rsid w:val="007D2E6D"/>
    <w:rsid w:val="007D2EE8"/>
    <w:rsid w:val="007D546B"/>
    <w:rsid w:val="007D5501"/>
    <w:rsid w:val="007D6814"/>
    <w:rsid w:val="007D7F23"/>
    <w:rsid w:val="007E073D"/>
    <w:rsid w:val="007E1014"/>
    <w:rsid w:val="007E260F"/>
    <w:rsid w:val="007E273F"/>
    <w:rsid w:val="007E35CB"/>
    <w:rsid w:val="007E4B05"/>
    <w:rsid w:val="007E77E3"/>
    <w:rsid w:val="007F08DF"/>
    <w:rsid w:val="007F16A8"/>
    <w:rsid w:val="007F57A0"/>
    <w:rsid w:val="007F6149"/>
    <w:rsid w:val="007F618C"/>
    <w:rsid w:val="007F688D"/>
    <w:rsid w:val="007F6EAD"/>
    <w:rsid w:val="007F7FD0"/>
    <w:rsid w:val="00802325"/>
    <w:rsid w:val="008062E1"/>
    <w:rsid w:val="00806F44"/>
    <w:rsid w:val="0080735D"/>
    <w:rsid w:val="00807954"/>
    <w:rsid w:val="00812242"/>
    <w:rsid w:val="00812E7D"/>
    <w:rsid w:val="00812E83"/>
    <w:rsid w:val="00815DBC"/>
    <w:rsid w:val="008168D9"/>
    <w:rsid w:val="00816C23"/>
    <w:rsid w:val="00816F1C"/>
    <w:rsid w:val="008175AA"/>
    <w:rsid w:val="00820144"/>
    <w:rsid w:val="008223E7"/>
    <w:rsid w:val="0082687E"/>
    <w:rsid w:val="00826D20"/>
    <w:rsid w:val="00827B4F"/>
    <w:rsid w:val="00830AB2"/>
    <w:rsid w:val="008335CF"/>
    <w:rsid w:val="00833678"/>
    <w:rsid w:val="00837453"/>
    <w:rsid w:val="00840460"/>
    <w:rsid w:val="008408C1"/>
    <w:rsid w:val="00840B15"/>
    <w:rsid w:val="0084133B"/>
    <w:rsid w:val="008413D6"/>
    <w:rsid w:val="00843A62"/>
    <w:rsid w:val="00844F4A"/>
    <w:rsid w:val="0084737D"/>
    <w:rsid w:val="0084763A"/>
    <w:rsid w:val="008503AA"/>
    <w:rsid w:val="0085234E"/>
    <w:rsid w:val="00854CA3"/>
    <w:rsid w:val="00854E3D"/>
    <w:rsid w:val="008561F9"/>
    <w:rsid w:val="00856E94"/>
    <w:rsid w:val="00857E65"/>
    <w:rsid w:val="008601C5"/>
    <w:rsid w:val="008631BE"/>
    <w:rsid w:val="00863F9A"/>
    <w:rsid w:val="00864126"/>
    <w:rsid w:val="00865F66"/>
    <w:rsid w:val="00867518"/>
    <w:rsid w:val="008704E4"/>
    <w:rsid w:val="00875E0F"/>
    <w:rsid w:val="00876062"/>
    <w:rsid w:val="00880650"/>
    <w:rsid w:val="00880DE8"/>
    <w:rsid w:val="00881818"/>
    <w:rsid w:val="00887AD9"/>
    <w:rsid w:val="00890BD7"/>
    <w:rsid w:val="00891A6E"/>
    <w:rsid w:val="00892514"/>
    <w:rsid w:val="008937AA"/>
    <w:rsid w:val="008941B7"/>
    <w:rsid w:val="008951FB"/>
    <w:rsid w:val="008968EB"/>
    <w:rsid w:val="00897591"/>
    <w:rsid w:val="00897689"/>
    <w:rsid w:val="00897FEE"/>
    <w:rsid w:val="008A01CF"/>
    <w:rsid w:val="008A166A"/>
    <w:rsid w:val="008A1AA3"/>
    <w:rsid w:val="008A3A56"/>
    <w:rsid w:val="008A405E"/>
    <w:rsid w:val="008A4DD1"/>
    <w:rsid w:val="008A51A2"/>
    <w:rsid w:val="008A51C6"/>
    <w:rsid w:val="008A51D2"/>
    <w:rsid w:val="008A7CDD"/>
    <w:rsid w:val="008B1728"/>
    <w:rsid w:val="008B2EB2"/>
    <w:rsid w:val="008B3B43"/>
    <w:rsid w:val="008B4BF0"/>
    <w:rsid w:val="008B64E4"/>
    <w:rsid w:val="008B6674"/>
    <w:rsid w:val="008B7AF1"/>
    <w:rsid w:val="008C3EB9"/>
    <w:rsid w:val="008C6954"/>
    <w:rsid w:val="008D04E5"/>
    <w:rsid w:val="008D103E"/>
    <w:rsid w:val="008D5E56"/>
    <w:rsid w:val="008D615E"/>
    <w:rsid w:val="008D7375"/>
    <w:rsid w:val="008E119D"/>
    <w:rsid w:val="008E36EC"/>
    <w:rsid w:val="008E3A6A"/>
    <w:rsid w:val="008E5CE3"/>
    <w:rsid w:val="008F10C0"/>
    <w:rsid w:val="008F1194"/>
    <w:rsid w:val="008F273A"/>
    <w:rsid w:val="008F434C"/>
    <w:rsid w:val="008F5FA6"/>
    <w:rsid w:val="008F64BD"/>
    <w:rsid w:val="008F72D0"/>
    <w:rsid w:val="008F7A9C"/>
    <w:rsid w:val="00900503"/>
    <w:rsid w:val="00900ADB"/>
    <w:rsid w:val="0091299A"/>
    <w:rsid w:val="00914764"/>
    <w:rsid w:val="009149D3"/>
    <w:rsid w:val="0091539C"/>
    <w:rsid w:val="009169BF"/>
    <w:rsid w:val="009170AF"/>
    <w:rsid w:val="00917822"/>
    <w:rsid w:val="009225B9"/>
    <w:rsid w:val="009238C0"/>
    <w:rsid w:val="00924D99"/>
    <w:rsid w:val="00925EE3"/>
    <w:rsid w:val="009270F6"/>
    <w:rsid w:val="0092796F"/>
    <w:rsid w:val="009317F7"/>
    <w:rsid w:val="009328FC"/>
    <w:rsid w:val="00933D7D"/>
    <w:rsid w:val="009360C5"/>
    <w:rsid w:val="00944443"/>
    <w:rsid w:val="00947A83"/>
    <w:rsid w:val="00950842"/>
    <w:rsid w:val="00951279"/>
    <w:rsid w:val="00954925"/>
    <w:rsid w:val="0095602D"/>
    <w:rsid w:val="00957152"/>
    <w:rsid w:val="0096064B"/>
    <w:rsid w:val="00963568"/>
    <w:rsid w:val="0096552D"/>
    <w:rsid w:val="00965857"/>
    <w:rsid w:val="009704B0"/>
    <w:rsid w:val="00972036"/>
    <w:rsid w:val="009727B9"/>
    <w:rsid w:val="00977621"/>
    <w:rsid w:val="00980216"/>
    <w:rsid w:val="00980BD2"/>
    <w:rsid w:val="00981735"/>
    <w:rsid w:val="00983F19"/>
    <w:rsid w:val="009870A4"/>
    <w:rsid w:val="00987853"/>
    <w:rsid w:val="009920D4"/>
    <w:rsid w:val="00993C21"/>
    <w:rsid w:val="0099432F"/>
    <w:rsid w:val="009952EB"/>
    <w:rsid w:val="00995D43"/>
    <w:rsid w:val="009964E7"/>
    <w:rsid w:val="009A180F"/>
    <w:rsid w:val="009A20E5"/>
    <w:rsid w:val="009A2A5B"/>
    <w:rsid w:val="009A46A9"/>
    <w:rsid w:val="009A623A"/>
    <w:rsid w:val="009A7EF6"/>
    <w:rsid w:val="009B0245"/>
    <w:rsid w:val="009B3319"/>
    <w:rsid w:val="009B4B17"/>
    <w:rsid w:val="009B5133"/>
    <w:rsid w:val="009B532B"/>
    <w:rsid w:val="009B5F0E"/>
    <w:rsid w:val="009B6B20"/>
    <w:rsid w:val="009B6D6F"/>
    <w:rsid w:val="009B7560"/>
    <w:rsid w:val="009B77E9"/>
    <w:rsid w:val="009C0242"/>
    <w:rsid w:val="009C2CE5"/>
    <w:rsid w:val="009C3E19"/>
    <w:rsid w:val="009C4684"/>
    <w:rsid w:val="009C4E42"/>
    <w:rsid w:val="009C532F"/>
    <w:rsid w:val="009C5DC9"/>
    <w:rsid w:val="009C7912"/>
    <w:rsid w:val="009D29D3"/>
    <w:rsid w:val="009D3EE1"/>
    <w:rsid w:val="009D427B"/>
    <w:rsid w:val="009D7E49"/>
    <w:rsid w:val="009E24AD"/>
    <w:rsid w:val="009E3E67"/>
    <w:rsid w:val="009E51CE"/>
    <w:rsid w:val="009E5D82"/>
    <w:rsid w:val="009E734D"/>
    <w:rsid w:val="009F0667"/>
    <w:rsid w:val="009F0DF8"/>
    <w:rsid w:val="009F0EAA"/>
    <w:rsid w:val="009F38A2"/>
    <w:rsid w:val="009F3BEB"/>
    <w:rsid w:val="009F42AB"/>
    <w:rsid w:val="009F5A9B"/>
    <w:rsid w:val="009F6352"/>
    <w:rsid w:val="009F78CB"/>
    <w:rsid w:val="009F79DC"/>
    <w:rsid w:val="009F7FC0"/>
    <w:rsid w:val="00A00A06"/>
    <w:rsid w:val="00A0309C"/>
    <w:rsid w:val="00A0459F"/>
    <w:rsid w:val="00A0599B"/>
    <w:rsid w:val="00A07E5A"/>
    <w:rsid w:val="00A10EB3"/>
    <w:rsid w:val="00A14107"/>
    <w:rsid w:val="00A16946"/>
    <w:rsid w:val="00A20DBC"/>
    <w:rsid w:val="00A23FE4"/>
    <w:rsid w:val="00A30511"/>
    <w:rsid w:val="00A32EDC"/>
    <w:rsid w:val="00A35817"/>
    <w:rsid w:val="00A36C54"/>
    <w:rsid w:val="00A40CC4"/>
    <w:rsid w:val="00A410CD"/>
    <w:rsid w:val="00A41431"/>
    <w:rsid w:val="00A426CE"/>
    <w:rsid w:val="00A4301D"/>
    <w:rsid w:val="00A449E6"/>
    <w:rsid w:val="00A502B4"/>
    <w:rsid w:val="00A51997"/>
    <w:rsid w:val="00A52C01"/>
    <w:rsid w:val="00A536BD"/>
    <w:rsid w:val="00A537F4"/>
    <w:rsid w:val="00A55391"/>
    <w:rsid w:val="00A57833"/>
    <w:rsid w:val="00A63318"/>
    <w:rsid w:val="00A633EB"/>
    <w:rsid w:val="00A65F29"/>
    <w:rsid w:val="00A70DD1"/>
    <w:rsid w:val="00A716CA"/>
    <w:rsid w:val="00A71972"/>
    <w:rsid w:val="00A73123"/>
    <w:rsid w:val="00A7397B"/>
    <w:rsid w:val="00A75376"/>
    <w:rsid w:val="00A81299"/>
    <w:rsid w:val="00A82227"/>
    <w:rsid w:val="00A847E1"/>
    <w:rsid w:val="00A85502"/>
    <w:rsid w:val="00A85AC7"/>
    <w:rsid w:val="00A85C20"/>
    <w:rsid w:val="00A86058"/>
    <w:rsid w:val="00A86985"/>
    <w:rsid w:val="00A900B4"/>
    <w:rsid w:val="00A90BD5"/>
    <w:rsid w:val="00A90F41"/>
    <w:rsid w:val="00A916D6"/>
    <w:rsid w:val="00A943B2"/>
    <w:rsid w:val="00A9602E"/>
    <w:rsid w:val="00A965CC"/>
    <w:rsid w:val="00AA0222"/>
    <w:rsid w:val="00AA43A4"/>
    <w:rsid w:val="00AA4BB9"/>
    <w:rsid w:val="00AB07A4"/>
    <w:rsid w:val="00AB181B"/>
    <w:rsid w:val="00AB2E64"/>
    <w:rsid w:val="00AB4D75"/>
    <w:rsid w:val="00AB5E47"/>
    <w:rsid w:val="00AC24BF"/>
    <w:rsid w:val="00AC3B69"/>
    <w:rsid w:val="00AC3E58"/>
    <w:rsid w:val="00AC6720"/>
    <w:rsid w:val="00AC6A23"/>
    <w:rsid w:val="00AC7ECD"/>
    <w:rsid w:val="00AD0766"/>
    <w:rsid w:val="00AD083F"/>
    <w:rsid w:val="00AD2170"/>
    <w:rsid w:val="00AD275A"/>
    <w:rsid w:val="00AD3D6D"/>
    <w:rsid w:val="00AD426B"/>
    <w:rsid w:val="00AD7F00"/>
    <w:rsid w:val="00AE0559"/>
    <w:rsid w:val="00AE0D97"/>
    <w:rsid w:val="00AE22BA"/>
    <w:rsid w:val="00AE30BF"/>
    <w:rsid w:val="00AE3B5F"/>
    <w:rsid w:val="00AE3CFD"/>
    <w:rsid w:val="00AE429D"/>
    <w:rsid w:val="00AE55D2"/>
    <w:rsid w:val="00AE7106"/>
    <w:rsid w:val="00AF06CB"/>
    <w:rsid w:val="00AF0C62"/>
    <w:rsid w:val="00AF1B84"/>
    <w:rsid w:val="00AF3473"/>
    <w:rsid w:val="00AF37BE"/>
    <w:rsid w:val="00AF4D16"/>
    <w:rsid w:val="00AF52D4"/>
    <w:rsid w:val="00AF5B4A"/>
    <w:rsid w:val="00AF6215"/>
    <w:rsid w:val="00AF792B"/>
    <w:rsid w:val="00B0195D"/>
    <w:rsid w:val="00B03428"/>
    <w:rsid w:val="00B035CC"/>
    <w:rsid w:val="00B06606"/>
    <w:rsid w:val="00B068D9"/>
    <w:rsid w:val="00B06E83"/>
    <w:rsid w:val="00B06F13"/>
    <w:rsid w:val="00B103CA"/>
    <w:rsid w:val="00B10500"/>
    <w:rsid w:val="00B112A0"/>
    <w:rsid w:val="00B124F2"/>
    <w:rsid w:val="00B14087"/>
    <w:rsid w:val="00B17CC5"/>
    <w:rsid w:val="00B20C81"/>
    <w:rsid w:val="00B222AD"/>
    <w:rsid w:val="00B23CE0"/>
    <w:rsid w:val="00B246F0"/>
    <w:rsid w:val="00B26878"/>
    <w:rsid w:val="00B268F6"/>
    <w:rsid w:val="00B34418"/>
    <w:rsid w:val="00B3452A"/>
    <w:rsid w:val="00B34F64"/>
    <w:rsid w:val="00B36963"/>
    <w:rsid w:val="00B41F6D"/>
    <w:rsid w:val="00B42BEE"/>
    <w:rsid w:val="00B452C2"/>
    <w:rsid w:val="00B45E08"/>
    <w:rsid w:val="00B4638E"/>
    <w:rsid w:val="00B47C26"/>
    <w:rsid w:val="00B51E8B"/>
    <w:rsid w:val="00B522B8"/>
    <w:rsid w:val="00B53061"/>
    <w:rsid w:val="00B5338E"/>
    <w:rsid w:val="00B53405"/>
    <w:rsid w:val="00B5561F"/>
    <w:rsid w:val="00B55F0E"/>
    <w:rsid w:val="00B705D3"/>
    <w:rsid w:val="00B737C8"/>
    <w:rsid w:val="00B80087"/>
    <w:rsid w:val="00B80228"/>
    <w:rsid w:val="00B816CE"/>
    <w:rsid w:val="00B82278"/>
    <w:rsid w:val="00B827FF"/>
    <w:rsid w:val="00B8364D"/>
    <w:rsid w:val="00B8445D"/>
    <w:rsid w:val="00B846E1"/>
    <w:rsid w:val="00B9000E"/>
    <w:rsid w:val="00B9010E"/>
    <w:rsid w:val="00B9061C"/>
    <w:rsid w:val="00B90A67"/>
    <w:rsid w:val="00B93351"/>
    <w:rsid w:val="00B93FAF"/>
    <w:rsid w:val="00B9601D"/>
    <w:rsid w:val="00B962A8"/>
    <w:rsid w:val="00B96A73"/>
    <w:rsid w:val="00B96AC7"/>
    <w:rsid w:val="00B96DBD"/>
    <w:rsid w:val="00B9744A"/>
    <w:rsid w:val="00BA0D89"/>
    <w:rsid w:val="00BA5248"/>
    <w:rsid w:val="00BA5931"/>
    <w:rsid w:val="00BA6C89"/>
    <w:rsid w:val="00BB1FD5"/>
    <w:rsid w:val="00BB76C2"/>
    <w:rsid w:val="00BC2074"/>
    <w:rsid w:val="00BC46FA"/>
    <w:rsid w:val="00BC49F4"/>
    <w:rsid w:val="00BC4AC3"/>
    <w:rsid w:val="00BC622C"/>
    <w:rsid w:val="00BD0813"/>
    <w:rsid w:val="00BD241F"/>
    <w:rsid w:val="00BD2A22"/>
    <w:rsid w:val="00BD403D"/>
    <w:rsid w:val="00BD7002"/>
    <w:rsid w:val="00BD7C22"/>
    <w:rsid w:val="00BE22CB"/>
    <w:rsid w:val="00BE3C7B"/>
    <w:rsid w:val="00BE57C9"/>
    <w:rsid w:val="00BE6D8C"/>
    <w:rsid w:val="00BF109A"/>
    <w:rsid w:val="00BF2E42"/>
    <w:rsid w:val="00BF6512"/>
    <w:rsid w:val="00C0099E"/>
    <w:rsid w:val="00C025A8"/>
    <w:rsid w:val="00C0427F"/>
    <w:rsid w:val="00C04A5D"/>
    <w:rsid w:val="00C069C3"/>
    <w:rsid w:val="00C102B5"/>
    <w:rsid w:val="00C1163E"/>
    <w:rsid w:val="00C12241"/>
    <w:rsid w:val="00C14296"/>
    <w:rsid w:val="00C148C1"/>
    <w:rsid w:val="00C15F3D"/>
    <w:rsid w:val="00C17383"/>
    <w:rsid w:val="00C208F7"/>
    <w:rsid w:val="00C23138"/>
    <w:rsid w:val="00C235CA"/>
    <w:rsid w:val="00C25CB9"/>
    <w:rsid w:val="00C27641"/>
    <w:rsid w:val="00C31740"/>
    <w:rsid w:val="00C32E7A"/>
    <w:rsid w:val="00C33DC6"/>
    <w:rsid w:val="00C34425"/>
    <w:rsid w:val="00C362F2"/>
    <w:rsid w:val="00C422BC"/>
    <w:rsid w:val="00C42B47"/>
    <w:rsid w:val="00C44BBE"/>
    <w:rsid w:val="00C45B64"/>
    <w:rsid w:val="00C45D62"/>
    <w:rsid w:val="00C469A4"/>
    <w:rsid w:val="00C507C3"/>
    <w:rsid w:val="00C52188"/>
    <w:rsid w:val="00C5358D"/>
    <w:rsid w:val="00C55BD2"/>
    <w:rsid w:val="00C56AB8"/>
    <w:rsid w:val="00C56D03"/>
    <w:rsid w:val="00C57850"/>
    <w:rsid w:val="00C607F8"/>
    <w:rsid w:val="00C61603"/>
    <w:rsid w:val="00C62BBB"/>
    <w:rsid w:val="00C6302E"/>
    <w:rsid w:val="00C63B29"/>
    <w:rsid w:val="00C63B3B"/>
    <w:rsid w:val="00C64AD3"/>
    <w:rsid w:val="00C66A8B"/>
    <w:rsid w:val="00C731E8"/>
    <w:rsid w:val="00C770B0"/>
    <w:rsid w:val="00C77E1B"/>
    <w:rsid w:val="00C80108"/>
    <w:rsid w:val="00C832E2"/>
    <w:rsid w:val="00C83B2F"/>
    <w:rsid w:val="00C83DF8"/>
    <w:rsid w:val="00C858FA"/>
    <w:rsid w:val="00C8699C"/>
    <w:rsid w:val="00C86A37"/>
    <w:rsid w:val="00C9159A"/>
    <w:rsid w:val="00C94571"/>
    <w:rsid w:val="00C945DD"/>
    <w:rsid w:val="00C94923"/>
    <w:rsid w:val="00C95E36"/>
    <w:rsid w:val="00CA0B75"/>
    <w:rsid w:val="00CA0DC9"/>
    <w:rsid w:val="00CA391F"/>
    <w:rsid w:val="00CA43A1"/>
    <w:rsid w:val="00CA4E97"/>
    <w:rsid w:val="00CA5249"/>
    <w:rsid w:val="00CB2DEC"/>
    <w:rsid w:val="00CB59D1"/>
    <w:rsid w:val="00CB6763"/>
    <w:rsid w:val="00CB712C"/>
    <w:rsid w:val="00CC0F54"/>
    <w:rsid w:val="00CC3D0D"/>
    <w:rsid w:val="00CC3EAE"/>
    <w:rsid w:val="00CC6FA2"/>
    <w:rsid w:val="00CD02B2"/>
    <w:rsid w:val="00CD23DC"/>
    <w:rsid w:val="00CD27C9"/>
    <w:rsid w:val="00CD33C4"/>
    <w:rsid w:val="00CD4424"/>
    <w:rsid w:val="00CD4B8C"/>
    <w:rsid w:val="00CD55BC"/>
    <w:rsid w:val="00CD5730"/>
    <w:rsid w:val="00CD577E"/>
    <w:rsid w:val="00CD5B9E"/>
    <w:rsid w:val="00CD7E74"/>
    <w:rsid w:val="00CE17A5"/>
    <w:rsid w:val="00CE3532"/>
    <w:rsid w:val="00CE44C5"/>
    <w:rsid w:val="00CE6D6D"/>
    <w:rsid w:val="00CE7442"/>
    <w:rsid w:val="00CF1C3C"/>
    <w:rsid w:val="00CF1F0A"/>
    <w:rsid w:val="00CF3964"/>
    <w:rsid w:val="00CF561E"/>
    <w:rsid w:val="00CF6520"/>
    <w:rsid w:val="00CF65CD"/>
    <w:rsid w:val="00CF7499"/>
    <w:rsid w:val="00CF7B71"/>
    <w:rsid w:val="00D023A5"/>
    <w:rsid w:val="00D0366F"/>
    <w:rsid w:val="00D044DD"/>
    <w:rsid w:val="00D059E8"/>
    <w:rsid w:val="00D1044D"/>
    <w:rsid w:val="00D105D7"/>
    <w:rsid w:val="00D11503"/>
    <w:rsid w:val="00D13504"/>
    <w:rsid w:val="00D14796"/>
    <w:rsid w:val="00D1613E"/>
    <w:rsid w:val="00D1662F"/>
    <w:rsid w:val="00D16D7D"/>
    <w:rsid w:val="00D17ACB"/>
    <w:rsid w:val="00D20077"/>
    <w:rsid w:val="00D23445"/>
    <w:rsid w:val="00D26EB7"/>
    <w:rsid w:val="00D27863"/>
    <w:rsid w:val="00D308D9"/>
    <w:rsid w:val="00D309D3"/>
    <w:rsid w:val="00D30D27"/>
    <w:rsid w:val="00D30DD9"/>
    <w:rsid w:val="00D3706C"/>
    <w:rsid w:val="00D4229E"/>
    <w:rsid w:val="00D43CCF"/>
    <w:rsid w:val="00D44D00"/>
    <w:rsid w:val="00D5513A"/>
    <w:rsid w:val="00D572EB"/>
    <w:rsid w:val="00D61F41"/>
    <w:rsid w:val="00D622F8"/>
    <w:rsid w:val="00D6286D"/>
    <w:rsid w:val="00D62C77"/>
    <w:rsid w:val="00D62D5B"/>
    <w:rsid w:val="00D62DA7"/>
    <w:rsid w:val="00D679DE"/>
    <w:rsid w:val="00D7081E"/>
    <w:rsid w:val="00D726E8"/>
    <w:rsid w:val="00D72A02"/>
    <w:rsid w:val="00D743B6"/>
    <w:rsid w:val="00D74957"/>
    <w:rsid w:val="00D77F94"/>
    <w:rsid w:val="00D80059"/>
    <w:rsid w:val="00D80E6C"/>
    <w:rsid w:val="00D81B3B"/>
    <w:rsid w:val="00D84113"/>
    <w:rsid w:val="00D85E31"/>
    <w:rsid w:val="00D86132"/>
    <w:rsid w:val="00D90F3B"/>
    <w:rsid w:val="00D92DC5"/>
    <w:rsid w:val="00D92E2E"/>
    <w:rsid w:val="00D94918"/>
    <w:rsid w:val="00D94F12"/>
    <w:rsid w:val="00DA1A87"/>
    <w:rsid w:val="00DA33D5"/>
    <w:rsid w:val="00DB2075"/>
    <w:rsid w:val="00DB275F"/>
    <w:rsid w:val="00DB525D"/>
    <w:rsid w:val="00DB55B9"/>
    <w:rsid w:val="00DB5663"/>
    <w:rsid w:val="00DB6EE5"/>
    <w:rsid w:val="00DC2413"/>
    <w:rsid w:val="00DC3CE7"/>
    <w:rsid w:val="00DC5857"/>
    <w:rsid w:val="00DC739A"/>
    <w:rsid w:val="00DD07F6"/>
    <w:rsid w:val="00DD29DC"/>
    <w:rsid w:val="00DD4E93"/>
    <w:rsid w:val="00DD4F5E"/>
    <w:rsid w:val="00DD4FD6"/>
    <w:rsid w:val="00DE09D9"/>
    <w:rsid w:val="00DE1C54"/>
    <w:rsid w:val="00DE1FE6"/>
    <w:rsid w:val="00DE2A87"/>
    <w:rsid w:val="00DE30A8"/>
    <w:rsid w:val="00DE4219"/>
    <w:rsid w:val="00DE63F9"/>
    <w:rsid w:val="00DF238C"/>
    <w:rsid w:val="00DF3D5F"/>
    <w:rsid w:val="00DF4393"/>
    <w:rsid w:val="00DF54C3"/>
    <w:rsid w:val="00DF5C75"/>
    <w:rsid w:val="00E021E3"/>
    <w:rsid w:val="00E04447"/>
    <w:rsid w:val="00E05EC5"/>
    <w:rsid w:val="00E06970"/>
    <w:rsid w:val="00E079CA"/>
    <w:rsid w:val="00E07D64"/>
    <w:rsid w:val="00E1167F"/>
    <w:rsid w:val="00E1313E"/>
    <w:rsid w:val="00E138B7"/>
    <w:rsid w:val="00E15CA5"/>
    <w:rsid w:val="00E16329"/>
    <w:rsid w:val="00E16F9B"/>
    <w:rsid w:val="00E20A2C"/>
    <w:rsid w:val="00E22258"/>
    <w:rsid w:val="00E24FC6"/>
    <w:rsid w:val="00E251B6"/>
    <w:rsid w:val="00E31358"/>
    <w:rsid w:val="00E313DA"/>
    <w:rsid w:val="00E32A95"/>
    <w:rsid w:val="00E3337D"/>
    <w:rsid w:val="00E3428A"/>
    <w:rsid w:val="00E34920"/>
    <w:rsid w:val="00E34923"/>
    <w:rsid w:val="00E34CA5"/>
    <w:rsid w:val="00E353BA"/>
    <w:rsid w:val="00E357E4"/>
    <w:rsid w:val="00E35E89"/>
    <w:rsid w:val="00E36862"/>
    <w:rsid w:val="00E36BFC"/>
    <w:rsid w:val="00E404F9"/>
    <w:rsid w:val="00E414CC"/>
    <w:rsid w:val="00E4491D"/>
    <w:rsid w:val="00E464DD"/>
    <w:rsid w:val="00E467E7"/>
    <w:rsid w:val="00E470E6"/>
    <w:rsid w:val="00E50F60"/>
    <w:rsid w:val="00E510E1"/>
    <w:rsid w:val="00E539E7"/>
    <w:rsid w:val="00E579D7"/>
    <w:rsid w:val="00E6249C"/>
    <w:rsid w:val="00E6605E"/>
    <w:rsid w:val="00E66BA4"/>
    <w:rsid w:val="00E66F0F"/>
    <w:rsid w:val="00E7095D"/>
    <w:rsid w:val="00E7108A"/>
    <w:rsid w:val="00E72FFF"/>
    <w:rsid w:val="00E7596E"/>
    <w:rsid w:val="00E80CC5"/>
    <w:rsid w:val="00E81CC9"/>
    <w:rsid w:val="00E825CA"/>
    <w:rsid w:val="00E84118"/>
    <w:rsid w:val="00E84B8C"/>
    <w:rsid w:val="00E857E0"/>
    <w:rsid w:val="00E86979"/>
    <w:rsid w:val="00E909DE"/>
    <w:rsid w:val="00E90E78"/>
    <w:rsid w:val="00E90F0F"/>
    <w:rsid w:val="00E91596"/>
    <w:rsid w:val="00E92EF9"/>
    <w:rsid w:val="00E95956"/>
    <w:rsid w:val="00E97164"/>
    <w:rsid w:val="00EA1519"/>
    <w:rsid w:val="00EA1967"/>
    <w:rsid w:val="00EA1D11"/>
    <w:rsid w:val="00EA3214"/>
    <w:rsid w:val="00EA36DF"/>
    <w:rsid w:val="00EA63C0"/>
    <w:rsid w:val="00EA7C58"/>
    <w:rsid w:val="00EB0407"/>
    <w:rsid w:val="00EB0536"/>
    <w:rsid w:val="00EB07BB"/>
    <w:rsid w:val="00EB183C"/>
    <w:rsid w:val="00EB2587"/>
    <w:rsid w:val="00EB3581"/>
    <w:rsid w:val="00EB3AF3"/>
    <w:rsid w:val="00EB42A8"/>
    <w:rsid w:val="00EB5601"/>
    <w:rsid w:val="00EB5DA2"/>
    <w:rsid w:val="00EB6065"/>
    <w:rsid w:val="00EC501A"/>
    <w:rsid w:val="00EC526F"/>
    <w:rsid w:val="00EC5C01"/>
    <w:rsid w:val="00ED055C"/>
    <w:rsid w:val="00ED0A75"/>
    <w:rsid w:val="00ED14A5"/>
    <w:rsid w:val="00ED1CC9"/>
    <w:rsid w:val="00ED777F"/>
    <w:rsid w:val="00EE0F4A"/>
    <w:rsid w:val="00EE1676"/>
    <w:rsid w:val="00EE62F5"/>
    <w:rsid w:val="00EF08E3"/>
    <w:rsid w:val="00EF2E4D"/>
    <w:rsid w:val="00EF3427"/>
    <w:rsid w:val="00EF5074"/>
    <w:rsid w:val="00EF7CDD"/>
    <w:rsid w:val="00F016EE"/>
    <w:rsid w:val="00F020F8"/>
    <w:rsid w:val="00F025EB"/>
    <w:rsid w:val="00F0278D"/>
    <w:rsid w:val="00F03CAF"/>
    <w:rsid w:val="00F10410"/>
    <w:rsid w:val="00F10924"/>
    <w:rsid w:val="00F118A3"/>
    <w:rsid w:val="00F140AA"/>
    <w:rsid w:val="00F1548E"/>
    <w:rsid w:val="00F15CEC"/>
    <w:rsid w:val="00F16569"/>
    <w:rsid w:val="00F170E9"/>
    <w:rsid w:val="00F178DE"/>
    <w:rsid w:val="00F17EF3"/>
    <w:rsid w:val="00F264DB"/>
    <w:rsid w:val="00F31ECF"/>
    <w:rsid w:val="00F31F97"/>
    <w:rsid w:val="00F32135"/>
    <w:rsid w:val="00F33F17"/>
    <w:rsid w:val="00F34445"/>
    <w:rsid w:val="00F34BA8"/>
    <w:rsid w:val="00F40B38"/>
    <w:rsid w:val="00F4256F"/>
    <w:rsid w:val="00F43209"/>
    <w:rsid w:val="00F43BF5"/>
    <w:rsid w:val="00F444B7"/>
    <w:rsid w:val="00F44F2A"/>
    <w:rsid w:val="00F45304"/>
    <w:rsid w:val="00F463DD"/>
    <w:rsid w:val="00F46AB9"/>
    <w:rsid w:val="00F46B5A"/>
    <w:rsid w:val="00F46CC7"/>
    <w:rsid w:val="00F50E71"/>
    <w:rsid w:val="00F519E6"/>
    <w:rsid w:val="00F52633"/>
    <w:rsid w:val="00F53DC4"/>
    <w:rsid w:val="00F53F30"/>
    <w:rsid w:val="00F5458B"/>
    <w:rsid w:val="00F57032"/>
    <w:rsid w:val="00F6104A"/>
    <w:rsid w:val="00F63EDE"/>
    <w:rsid w:val="00F65292"/>
    <w:rsid w:val="00F66234"/>
    <w:rsid w:val="00F718C0"/>
    <w:rsid w:val="00F75CA3"/>
    <w:rsid w:val="00F76B77"/>
    <w:rsid w:val="00F7775D"/>
    <w:rsid w:val="00F80238"/>
    <w:rsid w:val="00F83572"/>
    <w:rsid w:val="00F8357C"/>
    <w:rsid w:val="00F85313"/>
    <w:rsid w:val="00F85475"/>
    <w:rsid w:val="00F85E4C"/>
    <w:rsid w:val="00F86215"/>
    <w:rsid w:val="00F86688"/>
    <w:rsid w:val="00F867F2"/>
    <w:rsid w:val="00F8713D"/>
    <w:rsid w:val="00F878B2"/>
    <w:rsid w:val="00F87ECD"/>
    <w:rsid w:val="00F909C7"/>
    <w:rsid w:val="00F90B68"/>
    <w:rsid w:val="00F91888"/>
    <w:rsid w:val="00F94669"/>
    <w:rsid w:val="00F947AE"/>
    <w:rsid w:val="00F94EF4"/>
    <w:rsid w:val="00F97773"/>
    <w:rsid w:val="00F97B87"/>
    <w:rsid w:val="00FA0A5E"/>
    <w:rsid w:val="00FA1C4A"/>
    <w:rsid w:val="00FA3625"/>
    <w:rsid w:val="00FA64DA"/>
    <w:rsid w:val="00FA652A"/>
    <w:rsid w:val="00FA7D7E"/>
    <w:rsid w:val="00FB06FE"/>
    <w:rsid w:val="00FB4408"/>
    <w:rsid w:val="00FB4C0B"/>
    <w:rsid w:val="00FB5BF5"/>
    <w:rsid w:val="00FB6C47"/>
    <w:rsid w:val="00FB702E"/>
    <w:rsid w:val="00FB7260"/>
    <w:rsid w:val="00FB7E2B"/>
    <w:rsid w:val="00FC1729"/>
    <w:rsid w:val="00FC21E2"/>
    <w:rsid w:val="00FC2995"/>
    <w:rsid w:val="00FC2CCC"/>
    <w:rsid w:val="00FC345F"/>
    <w:rsid w:val="00FC4B72"/>
    <w:rsid w:val="00FC4D89"/>
    <w:rsid w:val="00FC5206"/>
    <w:rsid w:val="00FC630F"/>
    <w:rsid w:val="00FC639D"/>
    <w:rsid w:val="00FC703B"/>
    <w:rsid w:val="00FD028C"/>
    <w:rsid w:val="00FD2217"/>
    <w:rsid w:val="00FD5AA1"/>
    <w:rsid w:val="00FD76CC"/>
    <w:rsid w:val="00FE097C"/>
    <w:rsid w:val="00FE0CF9"/>
    <w:rsid w:val="00FE3F4D"/>
    <w:rsid w:val="00FE45A9"/>
    <w:rsid w:val="00FE5074"/>
    <w:rsid w:val="00FE5DBC"/>
    <w:rsid w:val="00FE6FDC"/>
    <w:rsid w:val="00FE71D7"/>
    <w:rsid w:val="00FF014F"/>
    <w:rsid w:val="00FF03D7"/>
    <w:rsid w:val="00FF4E4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style="mso-position-horizontal-relative:margin;mso-position-vertical-relative:margin" fillcolor="white" stroke="f">
      <v:fill color="white" size="0,0" aspect="atLeast" origin="-32767f,-32767f" position="-32767f,-32767f" type="frame"/>
      <v:stroke on="f"/>
      <o:colormru v:ext="edit" colors="#ddd,#f8f8f8"/>
    </o:shapedefaults>
    <o:shapelayout v:ext="edit">
      <o:idmap v:ext="edit" data="1"/>
    </o:shapelayout>
  </w:shapeDefaults>
  <w:decimalSymbol w:val="."/>
  <w:listSeparator w:val=","/>
  <w14:docId w14:val="48EC7CDF"/>
  <w15:docId w15:val="{9AAE16E6-538E-41AF-BEC5-4F3603454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4"/>
        <w:szCs w:val="24"/>
        <w:lang w:val="en-AU" w:eastAsia="en-AU" w:bidi="ar-SA"/>
      </w:rPr>
    </w:rPrDefault>
    <w:pPrDefault>
      <w:pPr>
        <w:spacing w:before="180" w:after="180" w:line="264" w:lineRule="auto"/>
      </w:pPr>
    </w:pPrDefault>
  </w:docDefaults>
  <w:latentStyles w:defLockedState="1" w:defUIPriority="99" w:defSemiHidden="0" w:defUnhideWhenUsed="0" w:defQFormat="0" w:count="371">
    <w:lsdException w:name="Normal" w:locked="0"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toc 9" w:unhideWhenUsed="1"/>
    <w:lsdException w:name="Normal Indent" w:semiHidden="1" w:unhideWhenUsed="1"/>
    <w:lsdException w:name="footnote text" w:semiHidden="1" w:uiPriority="1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uiPriority="2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9F3BEB"/>
    <w:pPr>
      <w:spacing w:after="120"/>
    </w:pPr>
    <w:rPr>
      <w:rFonts w:eastAsia="Calibri"/>
      <w:color w:val="000000"/>
    </w:rPr>
  </w:style>
  <w:style w:type="paragraph" w:styleId="Heading1">
    <w:name w:val="heading 1"/>
    <w:next w:val="BodyText"/>
    <w:link w:val="Heading1Char"/>
    <w:uiPriority w:val="1"/>
    <w:qFormat/>
    <w:locked/>
    <w:rsid w:val="002F4CC3"/>
    <w:pPr>
      <w:numPr>
        <w:numId w:val="5"/>
      </w:numPr>
      <w:tabs>
        <w:tab w:val="left" w:pos="0"/>
        <w:tab w:val="left" w:pos="1134"/>
      </w:tabs>
      <w:spacing w:before="840" w:after="120"/>
      <w:outlineLvl w:val="0"/>
    </w:pPr>
    <w:rPr>
      <w:rFonts w:asciiTheme="majorHAnsi" w:eastAsia="Times New Roman" w:hAnsiTheme="majorHAnsi"/>
      <w:b/>
      <w:color w:val="146692" w:themeColor="text2"/>
      <w:sz w:val="48"/>
      <w:szCs w:val="20"/>
    </w:rPr>
  </w:style>
  <w:style w:type="paragraph" w:styleId="Heading2">
    <w:name w:val="heading 2"/>
    <w:basedOn w:val="Heading1"/>
    <w:next w:val="BodyText"/>
    <w:link w:val="Heading2Char"/>
    <w:uiPriority w:val="1"/>
    <w:qFormat/>
    <w:locked/>
    <w:rsid w:val="00F32135"/>
    <w:pPr>
      <w:numPr>
        <w:ilvl w:val="1"/>
      </w:numPr>
      <w:spacing w:before="120" w:line="240" w:lineRule="auto"/>
      <w:outlineLvl w:val="1"/>
    </w:pPr>
    <w:rPr>
      <w:sz w:val="40"/>
    </w:rPr>
  </w:style>
  <w:style w:type="paragraph" w:styleId="Heading3">
    <w:name w:val="heading 3"/>
    <w:basedOn w:val="Heading2"/>
    <w:next w:val="BodyText"/>
    <w:link w:val="Heading3Char"/>
    <w:uiPriority w:val="1"/>
    <w:qFormat/>
    <w:locked/>
    <w:rsid w:val="00F97773"/>
    <w:pPr>
      <w:keepNext/>
      <w:pageBreakBefore/>
      <w:numPr>
        <w:ilvl w:val="2"/>
      </w:numPr>
      <w:spacing w:before="0"/>
      <w:outlineLvl w:val="2"/>
    </w:pPr>
    <w:rPr>
      <w:color w:val="006D99" w:themeColor="accent1" w:themeShade="BF"/>
      <w:sz w:val="32"/>
    </w:rPr>
  </w:style>
  <w:style w:type="paragraph" w:styleId="Heading4">
    <w:name w:val="heading 4"/>
    <w:basedOn w:val="Heading3"/>
    <w:next w:val="BodyText"/>
    <w:link w:val="Heading4Char"/>
    <w:uiPriority w:val="1"/>
    <w:qFormat/>
    <w:locked/>
    <w:rsid w:val="00837453"/>
    <w:pPr>
      <w:keepLines/>
      <w:pageBreakBefore w:val="0"/>
      <w:numPr>
        <w:ilvl w:val="3"/>
      </w:numPr>
      <w:spacing w:before="180" w:after="180"/>
      <w:outlineLvl w:val="3"/>
    </w:pPr>
    <w:rPr>
      <w:i/>
      <w:iCs/>
      <w:spacing w:val="1"/>
      <w:sz w:val="28"/>
      <w:szCs w:val="28"/>
    </w:rPr>
  </w:style>
  <w:style w:type="paragraph" w:styleId="Heading5">
    <w:name w:val="heading 5"/>
    <w:basedOn w:val="Heading4"/>
    <w:next w:val="BodyText"/>
    <w:link w:val="Heading5Char"/>
    <w:uiPriority w:val="1"/>
    <w:qFormat/>
    <w:locked/>
    <w:rsid w:val="00B9601D"/>
    <w:pPr>
      <w:numPr>
        <w:ilvl w:val="4"/>
      </w:numPr>
      <w:outlineLvl w:val="4"/>
    </w:pPr>
    <w:rPr>
      <w:b w:val="0"/>
      <w:i w:val="0"/>
    </w:rPr>
  </w:style>
  <w:style w:type="paragraph" w:styleId="Heading6">
    <w:name w:val="heading 6"/>
    <w:basedOn w:val="Normal"/>
    <w:next w:val="Normal"/>
    <w:link w:val="Heading6Char"/>
    <w:uiPriority w:val="1"/>
    <w:qFormat/>
    <w:locked/>
    <w:rsid w:val="00566341"/>
    <w:pPr>
      <w:keepNext/>
      <w:keepLines/>
      <w:spacing w:before="200"/>
      <w:outlineLvl w:val="5"/>
    </w:pPr>
    <w:rPr>
      <w:rFonts w:eastAsiaTheme="majorEastAsia" w:cstheme="majorBidi"/>
      <w:b/>
      <w:i/>
      <w:iCs/>
    </w:rPr>
  </w:style>
  <w:style w:type="paragraph" w:styleId="Heading7">
    <w:name w:val="heading 7"/>
    <w:basedOn w:val="Normal"/>
    <w:next w:val="Normal"/>
    <w:link w:val="Heading7Char"/>
    <w:uiPriority w:val="1"/>
    <w:qFormat/>
    <w:locked/>
    <w:rsid w:val="007D6814"/>
    <w:pPr>
      <w:spacing w:before="240" w:after="60"/>
      <w:outlineLvl w:val="6"/>
    </w:pPr>
    <w:rPr>
      <w:rFonts w:asciiTheme="minorHAnsi" w:hAnsiTheme="minorHAnsi" w:cstheme="majorBidi"/>
      <w:b/>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rPr>
  </w:style>
  <w:style w:type="paragraph" w:styleId="Heading9">
    <w:name w:val="heading 9"/>
    <w:aliases w:val="Appendix Heading 1,Heading appendix 1"/>
    <w:basedOn w:val="AppendixHeading1base"/>
    <w:next w:val="BodyText"/>
    <w:link w:val="Heading9Char"/>
    <w:uiPriority w:val="11"/>
    <w:qFormat/>
    <w:locked/>
    <w:rsid w:val="00B53405"/>
    <w:pPr>
      <w:spacing w:before="0" w:after="960"/>
      <w:outlineLvl w:val="8"/>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2F4CC3"/>
    <w:rPr>
      <w:rFonts w:asciiTheme="majorHAnsi" w:eastAsia="Times New Roman" w:hAnsiTheme="majorHAnsi"/>
      <w:b/>
      <w:color w:val="146692" w:themeColor="text2"/>
      <w:sz w:val="48"/>
      <w:szCs w:val="20"/>
    </w:rPr>
  </w:style>
  <w:style w:type="character" w:customStyle="1" w:styleId="Heading2Char">
    <w:name w:val="Heading 2 Char"/>
    <w:basedOn w:val="DefaultParagraphFont"/>
    <w:link w:val="Heading2"/>
    <w:uiPriority w:val="1"/>
    <w:locked/>
    <w:rsid w:val="00F32135"/>
    <w:rPr>
      <w:rFonts w:asciiTheme="majorHAnsi" w:eastAsia="Times New Roman" w:hAnsiTheme="majorHAnsi"/>
      <w:b/>
      <w:color w:val="146692" w:themeColor="text2"/>
      <w:sz w:val="40"/>
      <w:szCs w:val="20"/>
    </w:rPr>
  </w:style>
  <w:style w:type="character" w:customStyle="1" w:styleId="Heading3Char">
    <w:name w:val="Heading 3 Char"/>
    <w:basedOn w:val="DefaultParagraphFont"/>
    <w:link w:val="Heading3"/>
    <w:uiPriority w:val="1"/>
    <w:locked/>
    <w:rsid w:val="00F97773"/>
    <w:rPr>
      <w:rFonts w:asciiTheme="majorHAnsi" w:eastAsia="Times New Roman" w:hAnsiTheme="majorHAnsi"/>
      <w:b/>
      <w:color w:val="006D99" w:themeColor="accent1" w:themeShade="BF"/>
      <w:sz w:val="32"/>
      <w:szCs w:val="20"/>
    </w:rPr>
  </w:style>
  <w:style w:type="character" w:customStyle="1" w:styleId="Heading4Char">
    <w:name w:val="Heading 4 Char"/>
    <w:basedOn w:val="DefaultParagraphFont"/>
    <w:link w:val="Heading4"/>
    <w:uiPriority w:val="1"/>
    <w:locked/>
    <w:rsid w:val="00837453"/>
    <w:rPr>
      <w:rFonts w:asciiTheme="majorHAnsi" w:eastAsia="Times New Roman" w:hAnsiTheme="majorHAnsi"/>
      <w:b/>
      <w:i/>
      <w:iCs/>
      <w:color w:val="006D99" w:themeColor="accent1" w:themeShade="BF"/>
      <w:spacing w:val="1"/>
      <w:sz w:val="28"/>
      <w:szCs w:val="28"/>
    </w:rPr>
  </w:style>
  <w:style w:type="character" w:customStyle="1" w:styleId="Heading5Char">
    <w:name w:val="Heading 5 Char"/>
    <w:basedOn w:val="DefaultParagraphFont"/>
    <w:link w:val="Heading5"/>
    <w:uiPriority w:val="1"/>
    <w:locked/>
    <w:rsid w:val="00B9601D"/>
    <w:rPr>
      <w:rFonts w:asciiTheme="majorHAnsi" w:eastAsia="Times New Roman" w:hAnsiTheme="majorHAnsi"/>
      <w:iCs/>
      <w:spacing w:val="1"/>
      <w:sz w:val="28"/>
      <w:szCs w:val="28"/>
    </w:rPr>
  </w:style>
  <w:style w:type="character" w:customStyle="1" w:styleId="Heading6Char">
    <w:name w:val="Heading 6 Char"/>
    <w:basedOn w:val="DefaultParagraphFont"/>
    <w:link w:val="Heading6"/>
    <w:uiPriority w:val="1"/>
    <w:locked/>
    <w:rsid w:val="00566341"/>
    <w:rPr>
      <w:rFonts w:eastAsiaTheme="majorEastAsia" w:cstheme="majorBidi"/>
      <w:b/>
      <w:i/>
      <w:iCs/>
      <w:color w:val="000000"/>
      <w:sz w:val="24"/>
    </w:rPr>
  </w:style>
  <w:style w:type="character" w:customStyle="1" w:styleId="Heading7Char">
    <w:name w:val="Heading 7 Char"/>
    <w:basedOn w:val="DefaultParagraphFont"/>
    <w:link w:val="Heading7"/>
    <w:uiPriority w:val="1"/>
    <w:locked/>
    <w:rsid w:val="007D6814"/>
    <w:rPr>
      <w:rFonts w:asciiTheme="minorHAnsi" w:eastAsia="Calibri" w:hAnsiTheme="minorHAnsi" w:cstheme="majorBidi"/>
      <w:b/>
      <w:color w:val="000000"/>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Heading appendix 1 Char"/>
    <w:basedOn w:val="DefaultParagraphFont"/>
    <w:link w:val="Heading9"/>
    <w:uiPriority w:val="11"/>
    <w:locked/>
    <w:rsid w:val="00B53405"/>
    <w:rPr>
      <w:rFonts w:eastAsiaTheme="majorEastAsia" w:cstheme="majorBidi"/>
      <w:b/>
      <w:color w:val="146692" w:themeColor="text2"/>
      <w:sz w:val="44"/>
      <w:szCs w:val="28"/>
    </w:rPr>
  </w:style>
  <w:style w:type="paragraph" w:styleId="Header">
    <w:name w:val="header"/>
    <w:basedOn w:val="Normal"/>
    <w:link w:val="HeaderChar"/>
    <w:uiPriority w:val="99"/>
    <w:unhideWhenUsed/>
    <w:locked/>
    <w:rsid w:val="001F4181"/>
    <w:pPr>
      <w:tabs>
        <w:tab w:val="center" w:pos="4513"/>
        <w:tab w:val="right" w:pos="9026"/>
      </w:tabs>
      <w:spacing w:after="0"/>
    </w:pPr>
  </w:style>
  <w:style w:type="character" w:customStyle="1" w:styleId="HeaderChar">
    <w:name w:val="Header Char"/>
    <w:basedOn w:val="DefaultParagraphFont"/>
    <w:link w:val="Header"/>
    <w:uiPriority w:val="99"/>
    <w:rsid w:val="001F4181"/>
    <w:rPr>
      <w:rFonts w:eastAsia="Calibri"/>
      <w:color w:val="000000"/>
    </w:rPr>
  </w:style>
  <w:style w:type="paragraph" w:styleId="Footer">
    <w:name w:val="footer"/>
    <w:basedOn w:val="BodyText"/>
    <w:link w:val="FooterChar"/>
    <w:uiPriority w:val="99"/>
    <w:locked/>
    <w:rsid w:val="00E6605E"/>
    <w:pPr>
      <w:tabs>
        <w:tab w:val="center" w:pos="4513"/>
        <w:tab w:val="right" w:pos="9026"/>
      </w:tabs>
      <w:spacing w:before="0" w:after="0" w:line="240" w:lineRule="auto"/>
    </w:pPr>
    <w:rPr>
      <w:color w:val="7F7F7F" w:themeColor="text1" w:themeTint="80"/>
      <w:sz w:val="18"/>
    </w:rPr>
  </w:style>
  <w:style w:type="character" w:customStyle="1" w:styleId="FooterChar">
    <w:name w:val="Footer Char"/>
    <w:basedOn w:val="DefaultParagraphFont"/>
    <w:link w:val="Footer"/>
    <w:uiPriority w:val="99"/>
    <w:locked/>
    <w:rsid w:val="00E6605E"/>
    <w:rPr>
      <w:rFonts w:eastAsia="Calibri"/>
      <w:color w:val="7F7F7F" w:themeColor="text1" w:themeTint="80"/>
      <w:sz w:val="18"/>
    </w:rPr>
  </w:style>
  <w:style w:type="paragraph" w:styleId="BalloonText">
    <w:name w:val="Balloon Text"/>
    <w:basedOn w:val="Normal"/>
    <w:link w:val="BalloonTextChar"/>
    <w:uiPriority w:val="99"/>
    <w:semiHidden/>
    <w:locked/>
    <w:rsid w:val="008F434C"/>
    <w:pPr>
      <w:spacing w:before="0" w:after="0" w:line="240" w:lineRule="auto"/>
    </w:pPr>
    <w:rPr>
      <w:rFonts w:ascii="Segoe UI" w:hAnsi="Segoe UI" w:cs="Segoe UI"/>
      <w:sz w:val="18"/>
      <w:szCs w:val="18"/>
    </w:rPr>
  </w:style>
  <w:style w:type="paragraph" w:styleId="ListBullet">
    <w:name w:val="List Bullet"/>
    <w:basedOn w:val="Normal"/>
    <w:uiPriority w:val="3"/>
    <w:qFormat/>
    <w:locked/>
    <w:rsid w:val="0012119D"/>
    <w:pPr>
      <w:numPr>
        <w:numId w:val="7"/>
      </w:numPr>
      <w:tabs>
        <w:tab w:val="clear" w:pos="567"/>
      </w:tabs>
      <w:ind w:left="568" w:hanging="284"/>
    </w:pPr>
    <w:rPr>
      <w:rFonts w:asciiTheme="minorHAnsi" w:eastAsia="Times New Roman" w:hAnsiTheme="minorHAnsi" w:cs="Arial"/>
      <w:color w:val="auto"/>
      <w:szCs w:val="20"/>
    </w:rPr>
  </w:style>
  <w:style w:type="character" w:customStyle="1" w:styleId="Underline">
    <w:name w:val="Underline"/>
    <w:basedOn w:val="Bold"/>
    <w:uiPriority w:val="5"/>
    <w:unhideWhenUsed/>
    <w:rsid w:val="0016786D"/>
    <w:rPr>
      <w:b w:val="0"/>
      <w:noProof/>
      <w:u w:val="single"/>
    </w:rPr>
  </w:style>
  <w:style w:type="paragraph" w:styleId="ListBullet2">
    <w:name w:val="List Bullet 2"/>
    <w:basedOn w:val="Normal"/>
    <w:uiPriority w:val="3"/>
    <w:qFormat/>
    <w:locked/>
    <w:rsid w:val="00F31F97"/>
    <w:pPr>
      <w:numPr>
        <w:ilvl w:val="1"/>
        <w:numId w:val="7"/>
      </w:numPr>
      <w:spacing w:before="60" w:after="60"/>
    </w:pPr>
    <w:rPr>
      <w:rFonts w:asciiTheme="minorHAnsi" w:eastAsia="Times New Roman" w:hAnsiTheme="minorHAnsi" w:cs="Arial"/>
      <w:color w:val="auto"/>
      <w:szCs w:val="20"/>
    </w:rPr>
  </w:style>
  <w:style w:type="paragraph" w:styleId="TOC1">
    <w:name w:val="toc 1"/>
    <w:basedOn w:val="BodyText"/>
    <w:next w:val="TOC2"/>
    <w:uiPriority w:val="39"/>
    <w:unhideWhenUsed/>
    <w:locked/>
    <w:rsid w:val="00F7775D"/>
    <w:pPr>
      <w:tabs>
        <w:tab w:val="left" w:pos="567"/>
        <w:tab w:val="right" w:leader="dot" w:pos="9639"/>
      </w:tabs>
      <w:spacing w:line="240" w:lineRule="auto"/>
    </w:pPr>
    <w:rPr>
      <w:b/>
      <w:noProof/>
      <w:color w:val="146692" w:themeColor="text2"/>
    </w:rPr>
  </w:style>
  <w:style w:type="paragraph" w:styleId="TOC2">
    <w:name w:val="toc 2"/>
    <w:basedOn w:val="TOC1"/>
    <w:uiPriority w:val="39"/>
    <w:unhideWhenUsed/>
    <w:locked/>
    <w:rsid w:val="0082687E"/>
    <w:pPr>
      <w:tabs>
        <w:tab w:val="clear" w:pos="567"/>
        <w:tab w:val="left" w:pos="851"/>
      </w:tabs>
      <w:spacing w:before="60" w:after="60"/>
    </w:pPr>
    <w:rPr>
      <w:color w:val="auto"/>
    </w:rPr>
  </w:style>
  <w:style w:type="table" w:styleId="TableGrid">
    <w:name w:val="Table Grid"/>
    <w:basedOn w:val="TableNormal"/>
    <w:uiPriority w:val="99"/>
    <w:locked/>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locked/>
    <w:rsid w:val="00752473"/>
    <w:rPr>
      <w:rFonts w:ascii="Calibri" w:hAnsi="Calibri" w:cs="Times New Roman"/>
      <w:sz w:val="16"/>
    </w:rPr>
  </w:style>
  <w:style w:type="paragraph" w:styleId="TOC3">
    <w:name w:val="toc 3"/>
    <w:basedOn w:val="TOC2"/>
    <w:uiPriority w:val="39"/>
    <w:unhideWhenUsed/>
    <w:locked/>
    <w:rsid w:val="0082687E"/>
    <w:pPr>
      <w:tabs>
        <w:tab w:val="right" w:pos="1247"/>
      </w:tabs>
      <w:ind w:left="851"/>
    </w:pPr>
    <w:rPr>
      <w:b w:val="0"/>
    </w:rPr>
  </w:style>
  <w:style w:type="paragraph" w:customStyle="1" w:styleId="PartTitle">
    <w:name w:val="PartTitle"/>
    <w:basedOn w:val="Heading2"/>
    <w:next w:val="BodyText"/>
    <w:uiPriority w:val="12"/>
    <w:rsid w:val="00B53405"/>
    <w:pPr>
      <w:keepNext/>
      <w:numPr>
        <w:ilvl w:val="0"/>
        <w:numId w:val="0"/>
      </w:numPr>
      <w:spacing w:line="720" w:lineRule="exact"/>
      <w:outlineLvl w:val="0"/>
    </w:pPr>
    <w:rPr>
      <w:color w:val="006D99" w:themeColor="accent1" w:themeShade="BF"/>
    </w:rPr>
  </w:style>
  <w:style w:type="paragraph" w:styleId="ListNumber">
    <w:name w:val="List Number"/>
    <w:basedOn w:val="Normal"/>
    <w:uiPriority w:val="4"/>
    <w:qFormat/>
    <w:locked/>
    <w:rsid w:val="0025295D"/>
    <w:pPr>
      <w:numPr>
        <w:numId w:val="15"/>
      </w:numPr>
      <w:spacing w:before="60" w:after="60"/>
      <w:ind w:left="681" w:hanging="397"/>
    </w:pPr>
    <w:rPr>
      <w:rFonts w:asciiTheme="minorHAnsi" w:eastAsia="Times" w:hAnsiTheme="minorHAnsi" w:cs="Arial"/>
      <w:color w:val="auto"/>
      <w:szCs w:val="20"/>
    </w:rPr>
  </w:style>
  <w:style w:type="paragraph" w:styleId="ListBullet3">
    <w:name w:val="List Bullet 3"/>
    <w:basedOn w:val="ListBullet2"/>
    <w:uiPriority w:val="99"/>
    <w:semiHidden/>
    <w:locked/>
    <w:rsid w:val="00273A31"/>
    <w:pPr>
      <w:numPr>
        <w:ilvl w:val="2"/>
      </w:numPr>
      <w:tabs>
        <w:tab w:val="left" w:pos="1191"/>
      </w:tabs>
      <w:ind w:left="2320" w:firstLine="0"/>
    </w:pPr>
  </w:style>
  <w:style w:type="paragraph" w:styleId="FootnoteText">
    <w:name w:val="footnote text"/>
    <w:basedOn w:val="BodyText"/>
    <w:link w:val="FootnoteTextChar"/>
    <w:uiPriority w:val="13"/>
    <w:qFormat/>
    <w:locked/>
    <w:rsid w:val="009C4E42"/>
    <w:pPr>
      <w:spacing w:before="60" w:after="0" w:line="180" w:lineRule="atLeast"/>
    </w:pPr>
    <w:rPr>
      <w:sz w:val="16"/>
      <w:szCs w:val="20"/>
    </w:rPr>
  </w:style>
  <w:style w:type="character" w:customStyle="1" w:styleId="FootnoteTextChar">
    <w:name w:val="Footnote Text Char"/>
    <w:basedOn w:val="DefaultParagraphFont"/>
    <w:link w:val="FootnoteText"/>
    <w:uiPriority w:val="13"/>
    <w:locked/>
    <w:rsid w:val="009C4E42"/>
    <w:rPr>
      <w:rFonts w:eastAsia="Calibri"/>
      <w:color w:val="000000"/>
      <w:sz w:val="16"/>
      <w:szCs w:val="20"/>
    </w:rPr>
  </w:style>
  <w:style w:type="paragraph" w:customStyle="1" w:styleId="FootnoteHeading">
    <w:name w:val="Footnote Heading"/>
    <w:basedOn w:val="FootnoteText"/>
    <w:uiPriority w:val="13"/>
    <w:rsid w:val="007A01EB"/>
    <w:rPr>
      <w:b/>
    </w:rPr>
  </w:style>
  <w:style w:type="paragraph" w:customStyle="1" w:styleId="SourceornoteforTableorFigure">
    <w:name w:val="Source or note for Table or Figure"/>
    <w:basedOn w:val="BodyText"/>
    <w:next w:val="BodyText"/>
    <w:uiPriority w:val="6"/>
    <w:qFormat/>
    <w:rsid w:val="00B705D3"/>
    <w:pPr>
      <w:tabs>
        <w:tab w:val="left" w:pos="539"/>
      </w:tabs>
      <w:spacing w:before="60" w:after="240" w:line="240" w:lineRule="auto"/>
    </w:pPr>
    <w:rPr>
      <w:color w:val="146692" w:themeColor="text2"/>
      <w:sz w:val="18"/>
      <w:szCs w:val="20"/>
    </w:rPr>
  </w:style>
  <w:style w:type="paragraph" w:customStyle="1" w:styleId="TableText">
    <w:name w:val="TableText"/>
    <w:uiPriority w:val="8"/>
    <w:qFormat/>
    <w:rsid w:val="00051BC3"/>
    <w:pPr>
      <w:tabs>
        <w:tab w:val="left" w:pos="4927"/>
      </w:tabs>
      <w:spacing w:before="20" w:line="120" w:lineRule="atLeast"/>
    </w:pPr>
    <w:rPr>
      <w:rFonts w:asciiTheme="minorHAnsi" w:eastAsia="Times New Roman" w:hAnsiTheme="minorHAnsi" w:cs="Arial"/>
      <w:sz w:val="20"/>
      <w:szCs w:val="20"/>
    </w:rPr>
  </w:style>
  <w:style w:type="paragraph" w:customStyle="1" w:styleId="TableBullet">
    <w:name w:val="TableBullet"/>
    <w:basedOn w:val="TableText"/>
    <w:uiPriority w:val="9"/>
    <w:qFormat/>
    <w:rsid w:val="004D11B0"/>
    <w:pPr>
      <w:numPr>
        <w:numId w:val="11"/>
      </w:numPr>
      <w:spacing w:after="20"/>
      <w:ind w:left="170" w:hanging="170"/>
    </w:pPr>
  </w:style>
  <w:style w:type="paragraph" w:customStyle="1" w:styleId="RowHeading">
    <w:name w:val="RowHeading"/>
    <w:basedOn w:val="TableText"/>
    <w:next w:val="TableText"/>
    <w:uiPriority w:val="9"/>
    <w:qFormat/>
    <w:rsid w:val="009E24AD"/>
    <w:rPr>
      <w:b/>
    </w:rPr>
  </w:style>
  <w:style w:type="paragraph" w:customStyle="1" w:styleId="CoverSubtitle">
    <w:name w:val="CoverSubtitle"/>
    <w:basedOn w:val="Normal"/>
    <w:next w:val="BodyText"/>
    <w:uiPriority w:val="12"/>
    <w:qFormat/>
    <w:rsid w:val="007457BD"/>
    <w:pPr>
      <w:keepNext/>
      <w:spacing w:after="300"/>
    </w:pPr>
    <w:rPr>
      <w:rFonts w:asciiTheme="majorHAnsi" w:eastAsia="Times New Roman" w:hAnsiTheme="majorHAnsi"/>
      <w:color w:val="9F592B" w:themeColor="background2"/>
      <w:sz w:val="32"/>
      <w:szCs w:val="36"/>
    </w:rPr>
  </w:style>
  <w:style w:type="paragraph" w:styleId="TOCHeading">
    <w:name w:val="TOC Heading"/>
    <w:basedOn w:val="Heading1noTOC"/>
    <w:next w:val="Normal"/>
    <w:link w:val="TOCHeadingChar"/>
    <w:uiPriority w:val="21"/>
    <w:locked/>
    <w:rsid w:val="00F31F97"/>
  </w:style>
  <w:style w:type="character" w:styleId="Hyperlink">
    <w:name w:val="Hyperlink"/>
    <w:basedOn w:val="DefaultParagraphFont"/>
    <w:uiPriority w:val="99"/>
    <w:qFormat/>
    <w:locked/>
    <w:rsid w:val="008631BE"/>
    <w:rPr>
      <w:rFonts w:cs="Times New Roman"/>
      <w:color w:val="006D99" w:themeColor="accent1" w:themeShade="BF"/>
      <w:u w:val="none"/>
    </w:rPr>
  </w:style>
  <w:style w:type="paragraph" w:styleId="TOC4">
    <w:name w:val="toc 4"/>
    <w:basedOn w:val="Normal"/>
    <w:next w:val="Normal"/>
    <w:autoRedefine/>
    <w:uiPriority w:val="39"/>
    <w:semiHidden/>
    <w:locked/>
    <w:rsid w:val="006E436D"/>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FE3F4D"/>
    <w:pPr>
      <w:spacing w:after="100"/>
      <w:ind w:left="1760"/>
    </w:pPr>
  </w:style>
  <w:style w:type="paragraph" w:styleId="Caption">
    <w:name w:val="caption"/>
    <w:basedOn w:val="BodyText"/>
    <w:next w:val="BodyText"/>
    <w:uiPriority w:val="6"/>
    <w:qFormat/>
    <w:locked/>
    <w:rsid w:val="00ED777F"/>
    <w:pPr>
      <w:keepNext/>
      <w:tabs>
        <w:tab w:val="left" w:pos="851"/>
      </w:tabs>
      <w:spacing w:after="60"/>
      <w:ind w:left="851" w:hanging="851"/>
    </w:pPr>
    <w:rPr>
      <w:b/>
      <w:bCs/>
      <w:color w:val="146692" w:themeColor="text2"/>
      <w:sz w:val="20"/>
      <w:szCs w:val="18"/>
    </w:rPr>
  </w:style>
  <w:style w:type="paragraph" w:customStyle="1" w:styleId="HeaderSection">
    <w:name w:val="HeaderSection"/>
    <w:uiPriority w:val="12"/>
    <w:qFormat/>
    <w:rsid w:val="00566341"/>
    <w:pPr>
      <w:spacing w:after="120"/>
    </w:pPr>
    <w:rPr>
      <w:rFonts w:asciiTheme="minorHAnsi" w:eastAsia="Times" w:hAnsiTheme="minorHAnsi" w:cs="Arial"/>
      <w:color w:val="7F7F7F" w:themeColor="text1" w:themeTint="80"/>
      <w:sz w:val="18"/>
      <w:szCs w:val="20"/>
    </w:rPr>
  </w:style>
  <w:style w:type="paragraph" w:customStyle="1" w:styleId="Heading1notnumbered">
    <w:name w:val="Heading 1 not numbered"/>
    <w:basedOn w:val="Heading1"/>
    <w:next w:val="BodyText"/>
    <w:uiPriority w:val="2"/>
    <w:rsid w:val="00B82278"/>
    <w:pPr>
      <w:keepLines/>
      <w:pageBreakBefore/>
      <w:numPr>
        <w:numId w:val="0"/>
      </w:numPr>
      <w:spacing w:before="0" w:after="960" w:line="240" w:lineRule="auto"/>
    </w:pPr>
    <w:rPr>
      <w:sz w:val="44"/>
    </w:rPr>
  </w:style>
  <w:style w:type="paragraph" w:customStyle="1" w:styleId="Heading3notnumbered">
    <w:name w:val="Heading 3 not numbered"/>
    <w:basedOn w:val="Heading3"/>
    <w:next w:val="BodyText"/>
    <w:uiPriority w:val="2"/>
    <w:qFormat/>
    <w:rsid w:val="00752314"/>
    <w:pPr>
      <w:numPr>
        <w:ilvl w:val="0"/>
        <w:numId w:val="0"/>
      </w:numPr>
    </w:pPr>
  </w:style>
  <w:style w:type="paragraph" w:customStyle="1" w:styleId="Heading2notnumbered">
    <w:name w:val="Heading 2 not numbered"/>
    <w:basedOn w:val="Heading2"/>
    <w:next w:val="BodyText"/>
    <w:uiPriority w:val="2"/>
    <w:qFormat/>
    <w:rsid w:val="00B82278"/>
    <w:pPr>
      <w:numPr>
        <w:ilvl w:val="0"/>
        <w:numId w:val="0"/>
      </w:numPr>
    </w:pPr>
    <w:rPr>
      <w:sz w:val="36"/>
    </w:rPr>
  </w:style>
  <w:style w:type="paragraph" w:customStyle="1" w:styleId="Heading1noTOC">
    <w:name w:val="Heading 1 no TOC"/>
    <w:basedOn w:val="Heading1notnumbered"/>
    <w:next w:val="BodyText"/>
    <w:uiPriority w:val="2"/>
    <w:qFormat/>
    <w:rsid w:val="00F31F97"/>
  </w:style>
  <w:style w:type="character" w:customStyle="1" w:styleId="TOCHeadingChar">
    <w:name w:val="TOC Heading Char"/>
    <w:basedOn w:val="DefaultParagraphFont"/>
    <w:link w:val="TOCHeading"/>
    <w:uiPriority w:val="21"/>
    <w:locked/>
    <w:rsid w:val="00B705D3"/>
    <w:rPr>
      <w:rFonts w:eastAsiaTheme="majorEastAsia" w:cstheme="majorBidi"/>
      <w:b/>
      <w:bCs/>
      <w:color w:val="146692" w:themeColor="text2"/>
      <w:sz w:val="44"/>
      <w:szCs w:val="28"/>
    </w:rPr>
  </w:style>
  <w:style w:type="paragraph" w:styleId="BodyText">
    <w:name w:val="Body Text"/>
    <w:link w:val="BodyTextChar"/>
    <w:qFormat/>
    <w:locked/>
    <w:rsid w:val="000902F6"/>
    <w:rPr>
      <w:rFonts w:eastAsia="Calibri"/>
      <w:color w:val="000000"/>
    </w:rPr>
  </w:style>
  <w:style w:type="character" w:customStyle="1" w:styleId="BodyTextChar">
    <w:name w:val="Body Text Char"/>
    <w:basedOn w:val="DefaultParagraphFont"/>
    <w:link w:val="BodyText"/>
    <w:locked/>
    <w:rsid w:val="000902F6"/>
    <w:rPr>
      <w:rFonts w:eastAsia="Calibri"/>
      <w:color w:val="000000"/>
      <w:sz w:val="24"/>
    </w:rPr>
  </w:style>
  <w:style w:type="paragraph" w:customStyle="1" w:styleId="TableHeading">
    <w:name w:val="TableHeading"/>
    <w:uiPriority w:val="8"/>
    <w:qFormat/>
    <w:rsid w:val="00595095"/>
    <w:pPr>
      <w:spacing w:before="20" w:line="120" w:lineRule="atLeast"/>
    </w:pPr>
    <w:rPr>
      <w:rFonts w:asciiTheme="minorHAnsi" w:eastAsia="Times New Roman" w:hAnsiTheme="minorHAnsi" w:cs="Arial"/>
      <w:b/>
      <w:color w:val="FFFFFF"/>
      <w:sz w:val="20"/>
      <w:szCs w:val="20"/>
    </w:rPr>
  </w:style>
  <w:style w:type="paragraph" w:customStyle="1" w:styleId="TableHeadingCentred">
    <w:name w:val="TableHeadingCentred"/>
    <w:basedOn w:val="TableHeading"/>
    <w:uiPriority w:val="8"/>
    <w:qFormat/>
    <w:rsid w:val="00595095"/>
    <w:pPr>
      <w:jc w:val="center"/>
    </w:p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13"/>
    <w:locked/>
    <w:rsid w:val="00E251B6"/>
    <w:rPr>
      <w:rFonts w:cs="Times New Roman"/>
      <w:vertAlign w:val="superscript"/>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EB07BB"/>
    <w:pPr>
      <w:spacing w:before="100" w:after="20" w:line="240" w:lineRule="auto"/>
    </w:pPr>
    <w:rPr>
      <w:rFonts w:asciiTheme="minorHAnsi" w:eastAsia="Times" w:hAnsiTheme="minorHAnsi" w:cs="Arial"/>
      <w:b/>
      <w:color w:val="146692" w:themeColor="text2"/>
      <w:kern w:val="28"/>
      <w:sz w:val="18"/>
      <w:szCs w:val="20"/>
    </w:rPr>
  </w:style>
  <w:style w:type="paragraph" w:customStyle="1" w:styleId="CoverFooter">
    <w:name w:val="CoverFooter"/>
    <w:uiPriority w:val="12"/>
    <w:rsid w:val="00EE62F5"/>
    <w:pPr>
      <w:spacing w:before="0" w:after="0" w:line="240" w:lineRule="auto"/>
    </w:pPr>
    <w:rPr>
      <w:rFonts w:asciiTheme="minorHAnsi" w:eastAsia="Times" w:hAnsiTheme="minorHAnsi" w:cs="Arial"/>
      <w:b/>
      <w:color w:val="FFFFFF" w:themeColor="background1"/>
      <w:sz w:val="22"/>
      <w:szCs w:val="22"/>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F32135"/>
    <w:pPr>
      <w:tabs>
        <w:tab w:val="left" w:pos="1134"/>
        <w:tab w:val="right" w:leader="dot" w:pos="9639"/>
      </w:tabs>
      <w:spacing w:before="0"/>
      <w:ind w:left="1134" w:hanging="1134"/>
    </w:pPr>
  </w:style>
  <w:style w:type="paragraph" w:styleId="TOAHeading">
    <w:name w:val="toa heading"/>
    <w:basedOn w:val="Normal"/>
    <w:next w:val="Normal"/>
    <w:uiPriority w:val="99"/>
    <w:semiHidden/>
    <w:locked/>
    <w:rsid w:val="00AD275A"/>
    <w:pPr>
      <w:spacing w:before="120"/>
    </w:pPr>
    <w:rPr>
      <w:rFonts w:ascii="Arial" w:hAnsi="Arial" w:cs="Arial"/>
      <w:b/>
      <w:bCs/>
    </w:rPr>
  </w:style>
  <w:style w:type="paragraph" w:styleId="TOC5">
    <w:name w:val="toc 5"/>
    <w:basedOn w:val="Normal"/>
    <w:next w:val="Normal"/>
    <w:autoRedefine/>
    <w:uiPriority w:val="39"/>
    <w:semiHidden/>
    <w:locked/>
    <w:rsid w:val="0082687E"/>
    <w:pPr>
      <w:tabs>
        <w:tab w:val="left" w:pos="1134"/>
        <w:tab w:val="right" w:leader="dot" w:pos="9639"/>
      </w:tabs>
      <w:spacing w:before="60" w:after="60"/>
      <w:ind w:left="567"/>
    </w:pPr>
  </w:style>
  <w:style w:type="paragraph" w:styleId="TOC6">
    <w:name w:val="toc 6"/>
    <w:basedOn w:val="Normal"/>
    <w:next w:val="Normal"/>
    <w:autoRedefine/>
    <w:uiPriority w:val="99"/>
    <w:semiHidden/>
    <w:locked/>
    <w:rsid w:val="00AD275A"/>
    <w:pPr>
      <w:ind w:left="1100"/>
    </w:pPr>
  </w:style>
  <w:style w:type="paragraph" w:styleId="TOC7">
    <w:name w:val="toc 7"/>
    <w:basedOn w:val="Normal"/>
    <w:next w:val="Normal"/>
    <w:autoRedefine/>
    <w:uiPriority w:val="99"/>
    <w:semiHidden/>
    <w:locked/>
    <w:rsid w:val="00AD275A"/>
    <w:pPr>
      <w:ind w:left="1320"/>
    </w:pPr>
  </w:style>
  <w:style w:type="paragraph" w:styleId="TOC8">
    <w:name w:val="toc 8"/>
    <w:basedOn w:val="Normal"/>
    <w:next w:val="Normal"/>
    <w:autoRedefine/>
    <w:uiPriority w:val="99"/>
    <w:semiHidden/>
    <w:locked/>
    <w:rsid w:val="00AD275A"/>
    <w:pPr>
      <w:ind w:left="1540"/>
    </w:pPr>
  </w:style>
  <w:style w:type="numbering" w:customStyle="1" w:styleId="TableBullets">
    <w:name w:val="TableBullets"/>
    <w:uiPriority w:val="99"/>
    <w:rsid w:val="008861FC"/>
    <w:pPr>
      <w:numPr>
        <w:numId w:val="4"/>
      </w:numPr>
    </w:pPr>
  </w:style>
  <w:style w:type="paragraph" w:customStyle="1" w:styleId="AppendixHeading1base">
    <w:name w:val="Appendix Heading 1 base"/>
    <w:uiPriority w:val="99"/>
    <w:semiHidden/>
    <w:qFormat/>
    <w:rsid w:val="0096552D"/>
    <w:pPr>
      <w:keepNext/>
      <w:pageBreakBefore/>
      <w:numPr>
        <w:numId w:val="6"/>
      </w:numPr>
      <w:tabs>
        <w:tab w:val="left" w:pos="2268"/>
      </w:tabs>
    </w:pPr>
    <w:rPr>
      <w:rFonts w:eastAsiaTheme="majorEastAsia" w:cstheme="majorBidi"/>
      <w:b/>
      <w:bCs/>
      <w:color w:val="146692" w:themeColor="text2"/>
      <w:sz w:val="44"/>
      <w:szCs w:val="28"/>
    </w:rPr>
  </w:style>
  <w:style w:type="paragraph" w:customStyle="1" w:styleId="AppendixHeading2">
    <w:name w:val="Appendix Heading 2"/>
    <w:basedOn w:val="Heading2"/>
    <w:next w:val="BodyText"/>
    <w:uiPriority w:val="12"/>
    <w:qFormat/>
    <w:rsid w:val="001235BB"/>
    <w:pPr>
      <w:numPr>
        <w:numId w:val="6"/>
      </w:numPr>
      <w:spacing w:before="360" w:after="240"/>
    </w:pPr>
    <w:rPr>
      <w:sz w:val="36"/>
    </w:rPr>
  </w:style>
  <w:style w:type="paragraph" w:customStyle="1" w:styleId="AppendixHeading3">
    <w:name w:val="Appendix Heading 3"/>
    <w:basedOn w:val="Heading3"/>
    <w:next w:val="BodyText"/>
    <w:uiPriority w:val="12"/>
    <w:qFormat/>
    <w:rsid w:val="0040389D"/>
    <w:pPr>
      <w:keepLines/>
      <w:pageBreakBefore w:val="0"/>
      <w:numPr>
        <w:numId w:val="6"/>
      </w:numPr>
      <w:spacing w:before="360"/>
    </w:pPr>
  </w:style>
  <w:style w:type="paragraph" w:customStyle="1" w:styleId="AppendixHeading4">
    <w:name w:val="Appendix Heading 4"/>
    <w:basedOn w:val="Heading4"/>
    <w:next w:val="BodyText"/>
    <w:uiPriority w:val="12"/>
    <w:qFormat/>
    <w:rsid w:val="001235BB"/>
    <w:pPr>
      <w:numPr>
        <w:numId w:val="6"/>
      </w:numPr>
    </w:pPr>
  </w:style>
  <w:style w:type="paragraph" w:customStyle="1" w:styleId="Equation">
    <w:name w:val="Equation"/>
    <w:basedOn w:val="BodyText"/>
    <w:next w:val="BodyText"/>
    <w:uiPriority w:val="6"/>
    <w:qFormat/>
    <w:rsid w:val="00E24FC6"/>
    <w:pPr>
      <w:tabs>
        <w:tab w:val="right" w:pos="9639"/>
      </w:tabs>
      <w:spacing w:before="240" w:after="240"/>
      <w:ind w:left="567"/>
    </w:pPr>
    <w:rPr>
      <w:rFonts w:asciiTheme="minorHAnsi" w:eastAsia="Times New Roman" w:hAnsiTheme="minorHAnsi"/>
      <w:color w:val="auto"/>
      <w:lang w:eastAsia="en-US"/>
    </w:rPr>
  </w:style>
  <w:style w:type="paragraph" w:customStyle="1" w:styleId="References">
    <w:name w:val="References"/>
    <w:basedOn w:val="BodyText"/>
    <w:next w:val="BodyText"/>
    <w:uiPriority w:val="7"/>
    <w:qFormat/>
    <w:rsid w:val="00DC2413"/>
    <w:pPr>
      <w:ind w:left="567" w:hanging="567"/>
    </w:pPr>
  </w:style>
  <w:style w:type="paragraph" w:styleId="ListNumber2">
    <w:name w:val="List Number 2"/>
    <w:basedOn w:val="Normal"/>
    <w:uiPriority w:val="4"/>
    <w:qFormat/>
    <w:locked/>
    <w:rsid w:val="0025295D"/>
    <w:pPr>
      <w:numPr>
        <w:numId w:val="16"/>
      </w:numPr>
      <w:spacing w:before="60" w:after="60"/>
      <w:ind w:left="1020"/>
    </w:pPr>
    <w:rPr>
      <w:rFonts w:asciiTheme="minorHAnsi" w:eastAsia="Times" w:hAnsiTheme="minorHAnsi" w:cs="Arial"/>
      <w:color w:val="auto"/>
      <w:szCs w:val="20"/>
    </w:rPr>
  </w:style>
  <w:style w:type="paragraph" w:customStyle="1" w:styleId="Heading4notnumbered">
    <w:name w:val="Heading 4 not numbered"/>
    <w:basedOn w:val="Heading4"/>
    <w:next w:val="BodyText"/>
    <w:uiPriority w:val="2"/>
    <w:qFormat/>
    <w:rsid w:val="00295A98"/>
    <w:pPr>
      <w:pageBreakBefore/>
      <w:numPr>
        <w:ilvl w:val="0"/>
        <w:numId w:val="0"/>
      </w:numPr>
    </w:pPr>
  </w:style>
  <w:style w:type="character" w:customStyle="1" w:styleId="Bold">
    <w:name w:val="Bold"/>
    <w:basedOn w:val="DefaultParagraphFont"/>
    <w:uiPriority w:val="5"/>
    <w:qFormat/>
    <w:rsid w:val="00856E94"/>
    <w:rPr>
      <w:b/>
    </w:rPr>
  </w:style>
  <w:style w:type="paragraph" w:customStyle="1" w:styleId="HeaderComponent">
    <w:name w:val="HeaderComponent"/>
    <w:basedOn w:val="BodyText"/>
    <w:uiPriority w:val="12"/>
    <w:rsid w:val="005C0B56"/>
    <w:pPr>
      <w:spacing w:line="320" w:lineRule="exact"/>
      <w:jc w:val="right"/>
    </w:pPr>
    <w:rPr>
      <w:rFonts w:asciiTheme="minorHAnsi" w:eastAsia="Times" w:hAnsiTheme="minorHAnsi" w:cs="Arial"/>
      <w:color w:val="auto"/>
      <w:sz w:val="28"/>
      <w:szCs w:val="28"/>
    </w:rPr>
  </w:style>
  <w:style w:type="paragraph" w:customStyle="1" w:styleId="CoverImage">
    <w:name w:val="CoverImage"/>
    <w:next w:val="BodyText"/>
    <w:uiPriority w:val="12"/>
    <w:rsid w:val="007E273F"/>
    <w:pPr>
      <w:spacing w:before="120" w:after="120" w:line="240" w:lineRule="auto"/>
    </w:pPr>
    <w:rPr>
      <w:rFonts w:asciiTheme="minorHAnsi" w:eastAsia="Times" w:hAnsiTheme="minorHAnsi" w:cs="Arial"/>
      <w:szCs w:val="20"/>
    </w:rPr>
  </w:style>
  <w:style w:type="character" w:customStyle="1" w:styleId="Superscript">
    <w:name w:val="Superscript"/>
    <w:basedOn w:val="DefaultParagraphFont"/>
    <w:uiPriority w:val="10"/>
    <w:rsid w:val="00583D53"/>
    <w:rPr>
      <w:position w:val="0"/>
      <w:vertAlign w:val="superscript"/>
    </w:rPr>
  </w:style>
  <w:style w:type="paragraph" w:customStyle="1" w:styleId="BackCoverText">
    <w:name w:val="BackCoverText"/>
    <w:uiPriority w:val="12"/>
    <w:rsid w:val="000F047C"/>
    <w:pPr>
      <w:spacing w:before="600" w:after="480"/>
      <w:jc w:val="center"/>
    </w:pPr>
    <w:rPr>
      <w:rFonts w:asciiTheme="minorHAnsi" w:eastAsia="Times" w:hAnsiTheme="minorHAnsi" w:cs="Arial"/>
      <w:b/>
      <w:noProof/>
      <w:color w:val="146692" w:themeColor="text2"/>
      <w:sz w:val="36"/>
      <w:szCs w:val="28"/>
    </w:rPr>
  </w:style>
  <w:style w:type="character" w:customStyle="1" w:styleId="Italic">
    <w:name w:val="Italic"/>
    <w:basedOn w:val="DefaultParagraphFont"/>
    <w:uiPriority w:val="5"/>
    <w:qFormat/>
    <w:rsid w:val="00583D53"/>
    <w:rPr>
      <w:i/>
    </w:rPr>
  </w:style>
  <w:style w:type="paragraph" w:customStyle="1" w:styleId="VersoPageText">
    <w:name w:val="Verso Page Text"/>
    <w:basedOn w:val="BodyText"/>
    <w:uiPriority w:val="20"/>
    <w:rsid w:val="00583D53"/>
    <w:pPr>
      <w:spacing w:before="0" w:after="120" w:line="240" w:lineRule="auto"/>
    </w:pPr>
    <w:rPr>
      <w:rFonts w:asciiTheme="minorHAnsi" w:eastAsia="Times" w:hAnsiTheme="minorHAnsi" w:cs="Arial"/>
      <w:color w:val="auto"/>
      <w:sz w:val="18"/>
      <w:szCs w:val="20"/>
    </w:rPr>
  </w:style>
  <w:style w:type="paragraph" w:customStyle="1" w:styleId="BackCoverLogos">
    <w:name w:val="BackCover Logos"/>
    <w:basedOn w:val="BodyText"/>
    <w:uiPriority w:val="12"/>
    <w:rsid w:val="000902F6"/>
    <w:pPr>
      <w:spacing w:line="240" w:lineRule="auto"/>
      <w:jc w:val="center"/>
    </w:pPr>
    <w:rPr>
      <w:noProof/>
    </w:rPr>
  </w:style>
  <w:style w:type="paragraph" w:customStyle="1" w:styleId="TableBulletNumbered">
    <w:name w:val="TableBulletNumbered"/>
    <w:basedOn w:val="TableText"/>
    <w:uiPriority w:val="9"/>
    <w:qFormat/>
    <w:rsid w:val="00E6605E"/>
    <w:pPr>
      <w:numPr>
        <w:numId w:val="8"/>
      </w:numPr>
      <w:spacing w:after="20"/>
      <w:ind w:left="227" w:hanging="227"/>
    </w:pPr>
  </w:style>
  <w:style w:type="table" w:customStyle="1" w:styleId="TableBAHeaderRow">
    <w:name w:val="Table BA Header Row"/>
    <w:basedOn w:val="TableNormal"/>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TableTextCentred">
    <w:name w:val="TableTextCentred"/>
    <w:basedOn w:val="TableText"/>
    <w:next w:val="BodyText"/>
    <w:uiPriority w:val="8"/>
    <w:qFormat/>
    <w:rsid w:val="000902F6"/>
    <w:pPr>
      <w:jc w:val="center"/>
    </w:pPr>
  </w:style>
  <w:style w:type="paragraph" w:customStyle="1" w:styleId="TableTextRight">
    <w:name w:val="TableTextRight"/>
    <w:basedOn w:val="TableText"/>
    <w:next w:val="BodyText"/>
    <w:uiPriority w:val="8"/>
    <w:qFormat/>
    <w:rsid w:val="000902F6"/>
    <w:pPr>
      <w:jc w:val="right"/>
    </w:pPr>
  </w:style>
  <w:style w:type="paragraph" w:customStyle="1" w:styleId="Figures">
    <w:name w:val="Figures"/>
    <w:next w:val="BodyText"/>
    <w:uiPriority w:val="6"/>
    <w:qFormat/>
    <w:rsid w:val="00AF3473"/>
    <w:pPr>
      <w:keepNext/>
      <w:spacing w:before="480" w:after="80"/>
    </w:pPr>
    <w:rPr>
      <w:rFonts w:asciiTheme="minorHAnsi" w:eastAsia="Times" w:hAnsiTheme="minorHAnsi" w:cs="Arial"/>
      <w:szCs w:val="20"/>
    </w:rPr>
  </w:style>
  <w:style w:type="table" w:customStyle="1" w:styleId="TableBAHeaderRowandColumn">
    <w:name w:val="Table BA Header Row and Column"/>
    <w:basedOn w:val="TableNormal"/>
    <w:uiPriority w:val="99"/>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EA1967"/>
    <w:tblPr/>
    <w:trPr>
      <w:tblHeader/>
    </w:tr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val="0"/>
        <w:color w:val="auto"/>
        <w:sz w:val="20"/>
      </w:rPr>
      <w:tblPr/>
      <w:tcPr>
        <w:shd w:val="clear" w:color="auto" w:fill="E1F2FB"/>
      </w:tcPr>
    </w:tblStylePr>
    <w:tblStylePr w:type="firstCol">
      <w:rPr>
        <w:b/>
        <w:color w:val="FFFFFF"/>
      </w:rPr>
      <w:tblPr/>
      <w:tcPr>
        <w:shd w:val="clear" w:color="auto" w:fill="146692" w:themeFill="text2"/>
      </w:tcPr>
    </w:tblStylePr>
    <w:tblStylePr w:type="band1Vert">
      <w:pPr>
        <w:wordWrap/>
        <w:jc w:val="left"/>
      </w:pPr>
      <w:tblPr/>
      <w:tcPr>
        <w:shd w:val="clear" w:color="auto" w:fill="E1F2FB"/>
      </w:tcPr>
    </w:tblStylePr>
    <w:tblStylePr w:type="band2Vert">
      <w:tblPr/>
      <w:tcPr>
        <w:shd w:val="clear" w:color="auto" w:fill="C2E4F6" w:themeFill="text2" w:themeFillTint="33"/>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b/>
        <w:color w:val="FFFFFF"/>
      </w:rPr>
      <w:tblPr/>
      <w:tcPr>
        <w:shd w:val="clear" w:color="auto" w:fill="146692" w:themeFill="text2"/>
      </w:tcPr>
    </w:tblStylePr>
  </w:style>
  <w:style w:type="paragraph" w:styleId="Title">
    <w:name w:val="Title"/>
    <w:basedOn w:val="Normal"/>
    <w:next w:val="Normal"/>
    <w:link w:val="TitleChar"/>
    <w:uiPriority w:val="99"/>
    <w:semiHidden/>
    <w:locked/>
    <w:rsid w:val="00EA63C0"/>
    <w:pPr>
      <w:pBdr>
        <w:bottom w:val="single" w:sz="8" w:space="4" w:color="0093CD" w:themeColor="accent1"/>
      </w:pBdr>
      <w:spacing w:after="300"/>
      <w:contextualSpacing/>
    </w:pPr>
    <w:rPr>
      <w:rFonts w:asciiTheme="majorHAnsi" w:eastAsiaTheme="majorEastAsia" w:hAnsiTheme="majorHAnsi" w:cstheme="majorBidi"/>
      <w:color w:val="0F4C6D" w:themeColor="text2" w:themeShade="BF"/>
      <w:spacing w:val="5"/>
      <w:kern w:val="28"/>
      <w:sz w:val="52"/>
      <w:szCs w:val="52"/>
    </w:rPr>
  </w:style>
  <w:style w:type="character" w:customStyle="1" w:styleId="TitleChar">
    <w:name w:val="Title Char"/>
    <w:basedOn w:val="DefaultParagraphFont"/>
    <w:link w:val="Title"/>
    <w:uiPriority w:val="99"/>
    <w:semiHidden/>
    <w:rsid w:val="00EA63C0"/>
    <w:rPr>
      <w:rFonts w:asciiTheme="majorHAnsi" w:eastAsiaTheme="majorEastAsia" w:hAnsiTheme="majorHAnsi" w:cstheme="majorBidi"/>
      <w:color w:val="0F4C6D" w:themeColor="text2" w:themeShade="BF"/>
      <w:spacing w:val="5"/>
      <w:kern w:val="28"/>
      <w:sz w:val="52"/>
      <w:szCs w:val="52"/>
    </w:rPr>
  </w:style>
  <w:style w:type="paragraph" w:customStyle="1" w:styleId="AppendixHeading5">
    <w:name w:val="Appendix Heading 5"/>
    <w:basedOn w:val="Heading5"/>
    <w:next w:val="BodyText"/>
    <w:uiPriority w:val="12"/>
    <w:qFormat/>
    <w:rsid w:val="001235BB"/>
    <w:pPr>
      <w:numPr>
        <w:numId w:val="6"/>
      </w:numPr>
    </w:pPr>
  </w:style>
  <w:style w:type="paragraph" w:customStyle="1" w:styleId="CoverDate">
    <w:name w:val="CoverDate"/>
    <w:basedOn w:val="BodyText"/>
    <w:uiPriority w:val="12"/>
    <w:qFormat/>
    <w:rsid w:val="00566341"/>
    <w:rPr>
      <w:sz w:val="22"/>
    </w:rPr>
  </w:style>
  <w:style w:type="paragraph" w:styleId="Bibliography">
    <w:name w:val="Bibliography"/>
    <w:basedOn w:val="Normal"/>
    <w:next w:val="Normal"/>
    <w:uiPriority w:val="99"/>
    <w:semiHidden/>
    <w:locked/>
    <w:rsid w:val="00A07E5A"/>
  </w:style>
  <w:style w:type="character" w:customStyle="1" w:styleId="BalloonTextChar">
    <w:name w:val="Balloon Text Char"/>
    <w:basedOn w:val="DefaultParagraphFont"/>
    <w:link w:val="BalloonText"/>
    <w:uiPriority w:val="99"/>
    <w:semiHidden/>
    <w:rsid w:val="008F434C"/>
    <w:rPr>
      <w:rFonts w:ascii="Segoe UI" w:eastAsia="Calibri" w:hAnsi="Segoe UI" w:cs="Segoe UI"/>
      <w:color w:val="000000"/>
      <w:sz w:val="18"/>
      <w:szCs w:val="18"/>
    </w:rPr>
  </w:style>
  <w:style w:type="paragraph" w:customStyle="1" w:styleId="BlockQuote">
    <w:name w:val="Block Quote"/>
    <w:basedOn w:val="BodyText"/>
    <w:next w:val="BodyText"/>
    <w:uiPriority w:val="6"/>
    <w:qFormat/>
    <w:rsid w:val="00F85475"/>
    <w:pPr>
      <w:ind w:left="851" w:right="851"/>
    </w:pPr>
    <w:rPr>
      <w:sz w:val="22"/>
    </w:rPr>
  </w:style>
  <w:style w:type="paragraph" w:styleId="BodyTextFirstIndent">
    <w:name w:val="Body Text First Indent"/>
    <w:basedOn w:val="BodyText"/>
    <w:link w:val="BodyTextFirstIndentChar"/>
    <w:uiPriority w:val="99"/>
    <w:semiHidden/>
    <w:unhideWhenUsed/>
    <w:locked/>
    <w:rsid w:val="00A07E5A"/>
    <w:pPr>
      <w:spacing w:after="120"/>
      <w:ind w:firstLine="360"/>
    </w:pPr>
  </w:style>
  <w:style w:type="character" w:customStyle="1" w:styleId="BodyTextFirstIndentChar">
    <w:name w:val="Body Text First Indent Char"/>
    <w:basedOn w:val="BodyTextChar"/>
    <w:link w:val="BodyTextFirstIndent"/>
    <w:uiPriority w:val="99"/>
    <w:semiHidden/>
    <w:rsid w:val="00A07E5A"/>
    <w:rPr>
      <w:rFonts w:eastAsia="Calibri"/>
      <w:color w:val="000000"/>
      <w:sz w:val="24"/>
    </w:rPr>
  </w:style>
  <w:style w:type="paragraph" w:styleId="BodyTextIndent">
    <w:name w:val="Body Text Indent"/>
    <w:basedOn w:val="Normal"/>
    <w:link w:val="BodyTextIndentChar"/>
    <w:uiPriority w:val="99"/>
    <w:semiHidden/>
    <w:unhideWhenUsed/>
    <w:locked/>
    <w:rsid w:val="00A07E5A"/>
    <w:pPr>
      <w:ind w:left="283"/>
    </w:pPr>
  </w:style>
  <w:style w:type="character" w:customStyle="1" w:styleId="BodyTextIndentChar">
    <w:name w:val="Body Text Indent Char"/>
    <w:basedOn w:val="DefaultParagraphFont"/>
    <w:link w:val="BodyTextIndent"/>
    <w:uiPriority w:val="99"/>
    <w:semiHidden/>
    <w:rsid w:val="00A07E5A"/>
    <w:rPr>
      <w:rFonts w:eastAsia="Calibri"/>
      <w:color w:val="000000"/>
    </w:rPr>
  </w:style>
  <w:style w:type="paragraph" w:styleId="BodyTextFirstIndent2">
    <w:name w:val="Body Text First Indent 2"/>
    <w:basedOn w:val="BodyTextIndent"/>
    <w:link w:val="BodyTextFirstIndent2Char"/>
    <w:uiPriority w:val="99"/>
    <w:semiHidden/>
    <w:unhideWhenUsed/>
    <w:locked/>
    <w:rsid w:val="00A07E5A"/>
    <w:pPr>
      <w:ind w:left="360" w:firstLine="360"/>
    </w:pPr>
  </w:style>
  <w:style w:type="character" w:customStyle="1" w:styleId="BodyTextFirstIndent2Char">
    <w:name w:val="Body Text First Indent 2 Char"/>
    <w:basedOn w:val="BodyTextIndentChar"/>
    <w:link w:val="BodyTextFirstIndent2"/>
    <w:uiPriority w:val="99"/>
    <w:semiHidden/>
    <w:rsid w:val="00A07E5A"/>
    <w:rPr>
      <w:rFonts w:eastAsia="Calibri"/>
      <w:color w:val="000000"/>
    </w:rPr>
  </w:style>
  <w:style w:type="paragraph" w:styleId="Closing">
    <w:name w:val="Closing"/>
    <w:basedOn w:val="Normal"/>
    <w:link w:val="ClosingChar"/>
    <w:uiPriority w:val="99"/>
    <w:semiHidden/>
    <w:unhideWhenUsed/>
    <w:locked/>
    <w:rsid w:val="00A07E5A"/>
    <w:pPr>
      <w:spacing w:before="0" w:after="0" w:line="240" w:lineRule="auto"/>
      <w:ind w:left="4252"/>
    </w:pPr>
  </w:style>
  <w:style w:type="character" w:customStyle="1" w:styleId="ClosingChar">
    <w:name w:val="Closing Char"/>
    <w:basedOn w:val="DefaultParagraphFont"/>
    <w:link w:val="Closing"/>
    <w:uiPriority w:val="99"/>
    <w:semiHidden/>
    <w:rsid w:val="00A07E5A"/>
    <w:rPr>
      <w:rFonts w:eastAsia="Calibri"/>
      <w:color w:val="000000"/>
    </w:rPr>
  </w:style>
  <w:style w:type="paragraph" w:styleId="CommentSubject">
    <w:name w:val="annotation subject"/>
    <w:basedOn w:val="Normal"/>
    <w:link w:val="CommentSubjectChar"/>
    <w:uiPriority w:val="99"/>
    <w:semiHidden/>
    <w:unhideWhenUsed/>
    <w:locked/>
    <w:rsid w:val="00B9601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9601D"/>
    <w:rPr>
      <w:b/>
      <w:bCs/>
    </w:rPr>
  </w:style>
  <w:style w:type="paragraph" w:styleId="Date">
    <w:name w:val="Date"/>
    <w:basedOn w:val="Normal"/>
    <w:next w:val="Normal"/>
    <w:link w:val="DateChar"/>
    <w:uiPriority w:val="99"/>
    <w:semiHidden/>
    <w:unhideWhenUsed/>
    <w:locked/>
    <w:rsid w:val="00A07E5A"/>
  </w:style>
  <w:style w:type="character" w:customStyle="1" w:styleId="DateChar">
    <w:name w:val="Date Char"/>
    <w:basedOn w:val="DefaultParagraphFont"/>
    <w:link w:val="Date"/>
    <w:uiPriority w:val="99"/>
    <w:semiHidden/>
    <w:rsid w:val="00A07E5A"/>
    <w:rPr>
      <w:rFonts w:eastAsia="Calibri"/>
      <w:color w:val="000000"/>
    </w:rPr>
  </w:style>
  <w:style w:type="paragraph" w:styleId="DocumentMap">
    <w:name w:val="Document Map"/>
    <w:basedOn w:val="Normal"/>
    <w:link w:val="DocumentMapChar"/>
    <w:uiPriority w:val="99"/>
    <w:semiHidden/>
    <w:unhideWhenUsed/>
    <w:locked/>
    <w:rsid w:val="00A07E5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7E5A"/>
    <w:rPr>
      <w:rFonts w:ascii="Tahoma" w:eastAsia="Calibri" w:hAnsi="Tahoma" w:cs="Tahoma"/>
      <w:color w:val="000000"/>
      <w:sz w:val="16"/>
      <w:szCs w:val="16"/>
    </w:rPr>
  </w:style>
  <w:style w:type="paragraph" w:styleId="E-mailSignature">
    <w:name w:val="E-mail Signature"/>
    <w:basedOn w:val="Normal"/>
    <w:link w:val="E-mailSignatureChar"/>
    <w:uiPriority w:val="99"/>
    <w:semiHidden/>
    <w:unhideWhenUsed/>
    <w:locked/>
    <w:rsid w:val="00A07E5A"/>
    <w:pPr>
      <w:spacing w:before="0" w:after="0" w:line="240" w:lineRule="auto"/>
    </w:pPr>
  </w:style>
  <w:style w:type="character" w:customStyle="1" w:styleId="E-mailSignatureChar">
    <w:name w:val="E-mail Signature Char"/>
    <w:basedOn w:val="DefaultParagraphFont"/>
    <w:link w:val="E-mailSignature"/>
    <w:uiPriority w:val="99"/>
    <w:semiHidden/>
    <w:rsid w:val="00A07E5A"/>
    <w:rPr>
      <w:rFonts w:eastAsia="Calibri"/>
      <w:color w:val="000000"/>
    </w:rPr>
  </w:style>
  <w:style w:type="paragraph" w:styleId="EndnoteText">
    <w:name w:val="endnote text"/>
    <w:basedOn w:val="Normal"/>
    <w:link w:val="EndnoteTextChar"/>
    <w:uiPriority w:val="99"/>
    <w:semiHidden/>
    <w:unhideWhenUsed/>
    <w:locked/>
    <w:rsid w:val="00A07E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7E5A"/>
    <w:rPr>
      <w:rFonts w:eastAsia="Calibri"/>
      <w:color w:val="000000"/>
      <w:sz w:val="20"/>
      <w:szCs w:val="20"/>
    </w:rPr>
  </w:style>
  <w:style w:type="paragraph" w:styleId="IntenseQuote">
    <w:name w:val="Intense Quote"/>
    <w:basedOn w:val="Normal"/>
    <w:next w:val="Normal"/>
    <w:link w:val="IntenseQuoteChar"/>
    <w:uiPriority w:val="99"/>
    <w:semiHidden/>
    <w:qFormat/>
    <w:locked/>
    <w:rsid w:val="00A07E5A"/>
    <w:pPr>
      <w:pBdr>
        <w:bottom w:val="single" w:sz="4" w:space="4" w:color="0093CD" w:themeColor="accent1"/>
      </w:pBdr>
      <w:spacing w:before="200" w:after="280"/>
      <w:ind w:left="936" w:right="936"/>
    </w:pPr>
    <w:rPr>
      <w:b/>
      <w:bCs/>
      <w:i/>
      <w:iCs/>
      <w:color w:val="0093CD" w:themeColor="accent1"/>
    </w:rPr>
  </w:style>
  <w:style w:type="character" w:customStyle="1" w:styleId="IntenseQuoteChar">
    <w:name w:val="Intense Quote Char"/>
    <w:basedOn w:val="DefaultParagraphFont"/>
    <w:link w:val="IntenseQuote"/>
    <w:uiPriority w:val="99"/>
    <w:semiHidden/>
    <w:rsid w:val="00A07E5A"/>
    <w:rPr>
      <w:rFonts w:eastAsia="Calibri"/>
      <w:b/>
      <w:bCs/>
      <w:i/>
      <w:iCs/>
      <w:color w:val="0093CD" w:themeColor="accent1"/>
    </w:rPr>
  </w:style>
  <w:style w:type="paragraph" w:styleId="ListNumber4">
    <w:name w:val="List Number 4"/>
    <w:basedOn w:val="Normal"/>
    <w:uiPriority w:val="99"/>
    <w:semiHidden/>
    <w:locked/>
    <w:rsid w:val="00A07E5A"/>
    <w:pPr>
      <w:numPr>
        <w:numId w:val="13"/>
      </w:numPr>
      <w:contextualSpacing/>
    </w:pPr>
  </w:style>
  <w:style w:type="paragraph" w:styleId="ListNumber5">
    <w:name w:val="List Number 5"/>
    <w:basedOn w:val="Normal"/>
    <w:uiPriority w:val="99"/>
    <w:semiHidden/>
    <w:locked/>
    <w:rsid w:val="00A07E5A"/>
    <w:pPr>
      <w:numPr>
        <w:numId w:val="14"/>
      </w:numPr>
      <w:contextualSpacing/>
    </w:pPr>
  </w:style>
  <w:style w:type="paragraph" w:styleId="ListParagraph">
    <w:name w:val="List Paragraph"/>
    <w:basedOn w:val="Normal"/>
    <w:uiPriority w:val="99"/>
    <w:semiHidden/>
    <w:qFormat/>
    <w:locked/>
    <w:rsid w:val="00A07E5A"/>
    <w:pPr>
      <w:ind w:left="720"/>
      <w:contextualSpacing/>
    </w:pPr>
  </w:style>
  <w:style w:type="paragraph" w:styleId="NoSpacing">
    <w:name w:val="No Spacing"/>
    <w:uiPriority w:val="99"/>
    <w:semiHidden/>
    <w:qFormat/>
    <w:locked/>
    <w:rsid w:val="00A07E5A"/>
    <w:pPr>
      <w:spacing w:before="0" w:after="0" w:line="240" w:lineRule="auto"/>
    </w:pPr>
    <w:rPr>
      <w:rFonts w:eastAsia="Calibri"/>
      <w:color w:val="000000"/>
    </w:rPr>
  </w:style>
  <w:style w:type="paragraph" w:styleId="Quote">
    <w:name w:val="Quote"/>
    <w:basedOn w:val="Normal"/>
    <w:next w:val="Normal"/>
    <w:link w:val="QuoteChar"/>
    <w:uiPriority w:val="99"/>
    <w:semiHidden/>
    <w:qFormat/>
    <w:locked/>
    <w:rsid w:val="00A07E5A"/>
    <w:rPr>
      <w:i/>
      <w:iCs/>
      <w:color w:val="000000" w:themeColor="text1"/>
    </w:rPr>
  </w:style>
  <w:style w:type="character" w:customStyle="1" w:styleId="QuoteChar">
    <w:name w:val="Quote Char"/>
    <w:basedOn w:val="DefaultParagraphFont"/>
    <w:link w:val="Quote"/>
    <w:uiPriority w:val="99"/>
    <w:semiHidden/>
    <w:rsid w:val="00A07E5A"/>
    <w:rPr>
      <w:rFonts w:eastAsia="Calibri"/>
      <w:i/>
      <w:iCs/>
      <w:color w:val="000000" w:themeColor="text1"/>
    </w:rPr>
  </w:style>
  <w:style w:type="paragraph" w:styleId="Subtitle">
    <w:name w:val="Subtitle"/>
    <w:basedOn w:val="Normal"/>
    <w:next w:val="Normal"/>
    <w:link w:val="SubtitleChar"/>
    <w:uiPriority w:val="99"/>
    <w:semiHidden/>
    <w:locked/>
    <w:rsid w:val="00A07E5A"/>
    <w:pPr>
      <w:numPr>
        <w:ilvl w:val="1"/>
      </w:numPr>
    </w:pPr>
    <w:rPr>
      <w:rFonts w:asciiTheme="majorHAnsi" w:eastAsiaTheme="majorEastAsia" w:hAnsiTheme="majorHAnsi" w:cstheme="majorBidi"/>
      <w:i/>
      <w:iCs/>
      <w:color w:val="0093CD" w:themeColor="accent1"/>
      <w:spacing w:val="15"/>
    </w:rPr>
  </w:style>
  <w:style w:type="character" w:customStyle="1" w:styleId="SubtitleChar">
    <w:name w:val="Subtitle Char"/>
    <w:basedOn w:val="DefaultParagraphFont"/>
    <w:link w:val="Subtitle"/>
    <w:uiPriority w:val="99"/>
    <w:semiHidden/>
    <w:rsid w:val="00A07E5A"/>
    <w:rPr>
      <w:rFonts w:asciiTheme="majorHAnsi" w:eastAsiaTheme="majorEastAsia" w:hAnsiTheme="majorHAnsi" w:cstheme="majorBidi"/>
      <w:i/>
      <w:iCs/>
      <w:color w:val="0093CD" w:themeColor="accent1"/>
      <w:spacing w:val="15"/>
    </w:rPr>
  </w:style>
  <w:style w:type="paragraph" w:customStyle="1" w:styleId="Summarycomponent1">
    <w:name w:val="Summary component 1"/>
    <w:basedOn w:val="BodyText"/>
    <w:uiPriority w:val="15"/>
    <w:qFormat/>
    <w:rsid w:val="009225B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ind w:left="227" w:right="227"/>
    </w:pPr>
  </w:style>
  <w:style w:type="paragraph" w:customStyle="1" w:styleId="Summaryheadingcomponent1">
    <w:name w:val="Summary heading component 1"/>
    <w:basedOn w:val="Summarycomponent1"/>
    <w:uiPriority w:val="14"/>
    <w:qFormat/>
    <w:rsid w:val="009225B9"/>
    <w:rPr>
      <w:b/>
      <w:i/>
      <w:sz w:val="28"/>
      <w:szCs w:val="28"/>
    </w:rPr>
  </w:style>
  <w:style w:type="paragraph" w:customStyle="1" w:styleId="Summaryheadingcomponent2">
    <w:name w:val="Summary heading component 2"/>
    <w:basedOn w:val="Summaryheadingcomponent1"/>
    <w:uiPriority w:val="15"/>
    <w:qFormat/>
    <w:rsid w:val="00670455"/>
    <w:pPr>
      <w:shd w:val="clear" w:color="auto" w:fill="CCEEDB"/>
    </w:pPr>
    <w:rPr>
      <w:sz w:val="24"/>
    </w:rPr>
  </w:style>
  <w:style w:type="paragraph" w:customStyle="1" w:styleId="Summarycomponent2">
    <w:name w:val="Summary component 2"/>
    <w:basedOn w:val="Summarycomponent1"/>
    <w:uiPriority w:val="17"/>
    <w:qFormat/>
    <w:rsid w:val="009225B9"/>
    <w:pPr>
      <w:shd w:val="clear" w:color="auto" w:fill="CCEEDB"/>
    </w:pPr>
  </w:style>
  <w:style w:type="paragraph" w:customStyle="1" w:styleId="Summaryheadingcomponent3">
    <w:name w:val="Summary heading component 3"/>
    <w:basedOn w:val="Summaryheadingcomponent1"/>
    <w:uiPriority w:val="17"/>
    <w:qFormat/>
    <w:rsid w:val="009225B9"/>
    <w:pPr>
      <w:shd w:val="clear" w:color="auto" w:fill="FAE3D3"/>
    </w:pPr>
  </w:style>
  <w:style w:type="paragraph" w:customStyle="1" w:styleId="Summarycomponent3">
    <w:name w:val="Summary component 3"/>
    <w:basedOn w:val="Summarycomponent1"/>
    <w:uiPriority w:val="18"/>
    <w:qFormat/>
    <w:rsid w:val="009225B9"/>
    <w:pPr>
      <w:shd w:val="clear" w:color="auto" w:fill="FAE3D3"/>
    </w:pPr>
  </w:style>
  <w:style w:type="paragraph" w:customStyle="1" w:styleId="Summaryheadingcomponent4">
    <w:name w:val="Summary heading component 4"/>
    <w:basedOn w:val="Summaryheadingcomponent1"/>
    <w:uiPriority w:val="18"/>
    <w:qFormat/>
    <w:rsid w:val="009225B9"/>
    <w:pPr>
      <w:shd w:val="clear" w:color="auto" w:fill="FADCE3"/>
    </w:pPr>
  </w:style>
  <w:style w:type="paragraph" w:customStyle="1" w:styleId="Summarycomponent4">
    <w:name w:val="Summary component 4"/>
    <w:basedOn w:val="Summarycomponent1"/>
    <w:uiPriority w:val="19"/>
    <w:qFormat/>
    <w:rsid w:val="009225B9"/>
    <w:pPr>
      <w:shd w:val="clear" w:color="auto" w:fill="FADCE3"/>
    </w:pPr>
  </w:style>
  <w:style w:type="paragraph" w:customStyle="1" w:styleId="Summaryheadingcomponent5">
    <w:name w:val="Summary heading component 5"/>
    <w:basedOn w:val="Summaryheadingcomponent1"/>
    <w:uiPriority w:val="19"/>
    <w:qFormat/>
    <w:rsid w:val="009225B9"/>
    <w:pPr>
      <w:shd w:val="clear" w:color="auto" w:fill="E7E7E7"/>
    </w:pPr>
  </w:style>
  <w:style w:type="paragraph" w:customStyle="1" w:styleId="Summarycomponent5">
    <w:name w:val="Summary component 5"/>
    <w:basedOn w:val="Summarycomponent1"/>
    <w:uiPriority w:val="20"/>
    <w:qFormat/>
    <w:rsid w:val="009225B9"/>
    <w:pPr>
      <w:shd w:val="clear" w:color="auto" w:fill="E7E7E7"/>
    </w:pPr>
  </w:style>
  <w:style w:type="paragraph" w:styleId="Revision">
    <w:name w:val="Revision"/>
    <w:hidden/>
    <w:uiPriority w:val="99"/>
    <w:semiHidden/>
    <w:rsid w:val="009A46A9"/>
    <w:pPr>
      <w:spacing w:before="0" w:after="0" w:line="240" w:lineRule="auto"/>
    </w:pPr>
    <w:rPr>
      <w:rFonts w:eastAsia="Calibri"/>
      <w:color w:val="000000"/>
    </w:rPr>
  </w:style>
  <w:style w:type="character" w:styleId="EndnoteReference">
    <w:name w:val="endnote reference"/>
    <w:basedOn w:val="DefaultParagraphFont"/>
    <w:uiPriority w:val="99"/>
    <w:semiHidden/>
    <w:unhideWhenUsed/>
    <w:locked/>
    <w:rsid w:val="00BF109A"/>
    <w:rPr>
      <w:vertAlign w:val="superscript"/>
    </w:rPr>
  </w:style>
  <w:style w:type="paragraph" w:customStyle="1" w:styleId="BoxText">
    <w:name w:val="Box Text"/>
    <w:basedOn w:val="Normal"/>
    <w:uiPriority w:val="99"/>
    <w:semiHidden/>
    <w:rsid w:val="00F170E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spacing w:after="180"/>
      <w:ind w:left="227" w:right="227"/>
      <w:jc w:val="center"/>
    </w:pPr>
    <w:rPr>
      <w:rFonts w:eastAsia="Times New Roman"/>
      <w:szCs w:val="20"/>
    </w:rPr>
  </w:style>
  <w:style w:type="character" w:styleId="CommentReference">
    <w:name w:val="annotation reference"/>
    <w:basedOn w:val="DefaultParagraphFont"/>
    <w:uiPriority w:val="99"/>
    <w:semiHidden/>
    <w:unhideWhenUsed/>
    <w:locked/>
    <w:rsid w:val="008A1AA3"/>
    <w:rPr>
      <w:sz w:val="16"/>
      <w:szCs w:val="16"/>
    </w:rPr>
  </w:style>
  <w:style w:type="paragraph" w:styleId="CommentText">
    <w:name w:val="annotation text"/>
    <w:basedOn w:val="Normal"/>
    <w:link w:val="CommentTextChar"/>
    <w:uiPriority w:val="99"/>
    <w:semiHidden/>
    <w:unhideWhenUsed/>
    <w:locked/>
    <w:rsid w:val="008A1AA3"/>
    <w:pPr>
      <w:spacing w:line="240" w:lineRule="auto"/>
    </w:pPr>
    <w:rPr>
      <w:sz w:val="20"/>
      <w:szCs w:val="20"/>
    </w:rPr>
  </w:style>
  <w:style w:type="character" w:customStyle="1" w:styleId="CommentTextChar">
    <w:name w:val="Comment Text Char"/>
    <w:basedOn w:val="DefaultParagraphFont"/>
    <w:link w:val="CommentText"/>
    <w:uiPriority w:val="99"/>
    <w:semiHidden/>
    <w:rsid w:val="008A1AA3"/>
    <w:rPr>
      <w:rFonts w:eastAsia="Calibri"/>
      <w:color w:val="000000"/>
      <w:sz w:val="20"/>
      <w:szCs w:val="20"/>
    </w:rPr>
  </w:style>
  <w:style w:type="paragraph" w:customStyle="1" w:styleId="references0">
    <w:name w:val="references"/>
    <w:basedOn w:val="Normal"/>
    <w:uiPriority w:val="9"/>
    <w:rsid w:val="00BD7C22"/>
    <w:pPr>
      <w:autoSpaceDE w:val="0"/>
      <w:autoSpaceDN w:val="0"/>
      <w:adjustRightInd w:val="0"/>
      <w:spacing w:before="0" w:after="80" w:line="276" w:lineRule="auto"/>
    </w:pPr>
    <w:rPr>
      <w:rFonts w:ascii="Arial" w:eastAsia="Times New Roman" w:hAnsi="Arial" w:cs="Arial"/>
      <w:color w:val="auto"/>
      <w:sz w:val="18"/>
      <w:szCs w:val="18"/>
      <w:lang w:val="en-GB" w:eastAsia="en-US"/>
    </w:rPr>
  </w:style>
  <w:style w:type="paragraph" w:customStyle="1" w:styleId="Heading1Nonumbered">
    <w:name w:val="Heading 1 No numbered"/>
    <w:basedOn w:val="Heading1"/>
    <w:uiPriority w:val="99"/>
    <w:qFormat/>
    <w:rsid w:val="00837453"/>
    <w:pPr>
      <w:pageBreakBefore/>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180777948">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403215550">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energyandresources.vic.gov.au/earth-resources/geology-of-victoria/geological-survey-of-victori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creativecommons.org/licenses/by/3.0/au/deed.en"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om.gov.au/water/" TargetMode="External"/><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environment.gov.au/coal-seam-gas-mining/"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bioregionalassessments.gov.au/" TargetMode="External"/><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agriculture.vic.gov.au"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bioregionalassessments.gov.au" TargetMode="External"/><Relationship Id="rId27" Type="http://schemas.openxmlformats.org/officeDocument/2006/relationships/footer" Target="footer2.xml"/><Relationship Id="rId30" Type="http://schemas.openxmlformats.org/officeDocument/2006/relationships/image" Target="media/image5.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BA%20Products\BA-Products-Template-v09.dotx" TargetMode="External"/></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AA2AB0FDA870134EBE2821148DC2AF48" ma:contentTypeVersion="7" ma:contentTypeDescription="SPIRE Document" ma:contentTypeScope="" ma:versionID="ce8fc66a7976dbb3cbaa07e52c66f247">
  <xsd:schema xmlns:xsd="http://www.w3.org/2001/XMLSchema" xmlns:xs="http://www.w3.org/2001/XMLSchema" xmlns:p="http://schemas.microsoft.com/office/2006/metadata/properties" xmlns:ns2="aa3e7952-617a-4d1d-acc5-2dff72d3e0ca" xmlns:ns3="http://schemas.microsoft.com/sharepoint/v4" targetNamespace="http://schemas.microsoft.com/office/2006/metadata/properties" ma:root="true" ma:fieldsID="baaec1d43f4c82ae81f58f0736c25f7e" ns2:_="" ns3: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BA_5 June 2018 publication version</DocumentDescription>
    <Function xmlns="aa3e7952-617a-4d1d-acc5-2dff72d3e0ca">Program Admin</Function>
    <IconOverlay xmlns="http://schemas.microsoft.com/sharepoint/v4" xsi:nil="true"/>
    <Approval xmlns="aa3e7952-617a-4d1d-acc5-2dff72d3e0ca" xsi:nil="true"/>
    <RecordNumber xmlns="aa3e7952-617a-4d1d-acc5-2dff72d3e0ca">001907955</RecordNumb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0EF22-59AB-4D7D-A873-C00637414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7952-617a-4d1d-acc5-2dff72d3e0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B2EAE-C2BF-43D9-9818-704C31604483}">
  <ds:schemaRefs>
    <ds:schemaRef ds:uri="http://schemas.microsoft.com/office/2006/metadata/customXsn"/>
  </ds:schemaRefs>
</ds:datastoreItem>
</file>

<file path=customXml/itemProps3.xml><?xml version="1.0" encoding="utf-8"?>
<ds:datastoreItem xmlns:ds="http://schemas.openxmlformats.org/officeDocument/2006/customXml" ds:itemID="{3FB03803-630C-4B15-9A0B-EA2E2CD3AD0B}">
  <ds:schemaRefs>
    <ds:schemaRef ds:uri="http://schemas.microsoft.com/sharepoint/events"/>
  </ds:schemaRefs>
</ds:datastoreItem>
</file>

<file path=customXml/itemProps4.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5.xml><?xml version="1.0" encoding="utf-8"?>
<ds:datastoreItem xmlns:ds="http://schemas.openxmlformats.org/officeDocument/2006/customXml" ds:itemID="{F307EF6F-DE7C-4CBC-9D97-51EC060935FB}">
  <ds:schemaRefs>
    <ds:schemaRef ds:uri="http://purl.org/dc/elements/1.1/"/>
    <ds:schemaRef ds:uri="http://schemas.microsoft.com/office/2006/documentManagement/types"/>
    <ds:schemaRef ds:uri="http://purl.org/dc/dcmitype/"/>
    <ds:schemaRef ds:uri="http://schemas.microsoft.com/sharepoint/v4"/>
    <ds:schemaRef ds:uri="http://schemas.microsoft.com/office/2006/metadata/properties"/>
    <ds:schemaRef ds:uri="http://schemas.microsoft.com/office/infopath/2007/PartnerControls"/>
    <ds:schemaRef ds:uri="http://purl.org/dc/terms/"/>
    <ds:schemaRef ds:uri="http://schemas.openxmlformats.org/package/2006/metadata/core-properties"/>
    <ds:schemaRef ds:uri="aa3e7952-617a-4d1d-acc5-2dff72d3e0ca"/>
    <ds:schemaRef ds:uri="http://www.w3.org/XML/1998/namespace"/>
  </ds:schemaRefs>
</ds:datastoreItem>
</file>

<file path=customXml/itemProps6.xml><?xml version="1.0" encoding="utf-8"?>
<ds:datastoreItem xmlns:ds="http://schemas.openxmlformats.org/officeDocument/2006/customXml" ds:itemID="{4D23D4A0-9A5D-4935-A4B1-F59A9EBF7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BA-Products-Template-v09</Template>
  <TotalTime>0</TotalTime>
  <Pages>8</Pages>
  <Words>6038</Words>
  <Characters>34422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GIP-BA-2.5-Final</vt:lpstr>
    </vt:vector>
  </TitlesOfParts>
  <Company>CSIRO</Company>
  <LinksUpToDate>false</LinksUpToDate>
  <CharactersWithSpaces>40380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GIP-BA-2.5-Final</dc:title>
  <dc:creator>Gallant, Simon (CLW, Black Mountain)</dc:creator>
  <cp:lastModifiedBy>Christine Price</cp:lastModifiedBy>
  <cp:revision>2</cp:revision>
  <cp:lastPrinted>2018-06-05T02:58:00Z</cp:lastPrinted>
  <dcterms:created xsi:type="dcterms:W3CDTF">2018-06-13T04:35:00Z</dcterms:created>
  <dcterms:modified xsi:type="dcterms:W3CDTF">2018-06-13T04:35:00Z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0x0101004B053E8A7B22804ABD3AFA2474FA5D6800AA2AB0FDA870134EBE2821148DC2AF48</vt:lpwstr>
  </property>
  <property fmtid="{D5CDD505-2E9C-101B-9397-08002B2CF9AE}" pid="5" name="Subregion">
    <vt:lpwstr>Gippsland Basin bioregion</vt:lpwstr>
  </property>
  <property fmtid="{D5CDD505-2E9C-101B-9397-08002B2CF9AE}" pid="6" name="GHDRegion">
    <vt:lpwstr>21;#Australia|4b5dc0ee-7645-4358-b0c1-3ec636294e6b</vt:lpwstr>
  </property>
  <property fmtid="{D5CDD505-2E9C-101B-9397-08002B2CF9AE}" pid="7" name="ProjectDocumentCategory">
    <vt:lpwstr>3;#(Not Categorised)|f4f9c753-b57a-44c0-a441-0f219a3b091b</vt:lpwstr>
  </property>
  <property fmtid="{D5CDD505-2E9C-101B-9397-08002B2CF9AE}" pid="8" name="GHDOperatingCentre">
    <vt:lpwstr>20;#Victoria|dac0b128-dd9a-4785-991b-62e5de2e885b</vt:lpwstr>
  </property>
  <property fmtid="{D5CDD505-2E9C-101B-9397-08002B2CF9AE}" pid="9" name="_dlc_DocIdItemGuid">
    <vt:lpwstr>c168d15c-30d8-40f9-afb0-15b577091140</vt:lpwstr>
  </property>
  <property fmtid="{D5CDD505-2E9C-101B-9397-08002B2CF9AE}" pid="10" name="Classification">
    <vt:lpwstr>2;#Unclassified|5bcd1335-87be-43aa-9aa8-adc620b22826</vt:lpwstr>
  </property>
  <property fmtid="{D5CDD505-2E9C-101B-9397-08002B2CF9AE}" pid="11" name="TaxKeyword">
    <vt:lpwstr/>
  </property>
  <property fmtid="{D5CDD505-2E9C-101B-9397-08002B2CF9AE}" pid="12" name="Discipline">
    <vt:lpwstr/>
  </property>
  <property fmtid="{D5CDD505-2E9C-101B-9397-08002B2CF9AE}" pid="13" name="ProjectDocumentType">
    <vt:lpwstr/>
  </property>
  <property fmtid="{D5CDD505-2E9C-101B-9397-08002B2CF9AE}" pid="14" name="GHDCountry">
    <vt:lpwstr/>
  </property>
  <property fmtid="{D5CDD505-2E9C-101B-9397-08002B2CF9AE}" pid="15" name="RecordPoint_WorkflowType">
    <vt:lpwstr>ActiveSubmitStub</vt:lpwstr>
  </property>
  <property fmtid="{D5CDD505-2E9C-101B-9397-08002B2CF9AE}" pid="16" name="RecordPoint_ActiveItemSiteId">
    <vt:lpwstr>{4b445ea7-761d-43d2-909a-116082cfbf41}</vt:lpwstr>
  </property>
  <property fmtid="{D5CDD505-2E9C-101B-9397-08002B2CF9AE}" pid="17" name="RecordPoint_ActiveItemListId">
    <vt:lpwstr>{ab38df9b-794b-4ab3-8485-8b3cef8206e6}</vt:lpwstr>
  </property>
  <property fmtid="{D5CDD505-2E9C-101B-9397-08002B2CF9AE}" pid="18" name="RecordPoint_ActiveItemUniqueId">
    <vt:lpwstr>{8325ffd0-f6d5-428b-b626-f37615f3777a}</vt:lpwstr>
  </property>
  <property fmtid="{D5CDD505-2E9C-101B-9397-08002B2CF9AE}" pid="19" name="RecordPoint_ActiveItemWebId">
    <vt:lpwstr>{aa3e7952-617a-4d1d-acc5-2dff72d3e0ca}</vt:lpwstr>
  </property>
  <property fmtid="{D5CDD505-2E9C-101B-9397-08002B2CF9AE}" pid="20" name="RecordPoint_RecordNumberSubmitted">
    <vt:lpwstr/>
  </property>
  <property fmtid="{D5CDD505-2E9C-101B-9397-08002B2CF9AE}" pid="21" name="RecordPoint_SubmissionCompleted">
    <vt:lpwstr/>
  </property>
  <property fmtid="{D5CDD505-2E9C-101B-9397-08002B2CF9AE}" pid="22" name="RecordPoint_SubmissionDate">
    <vt:lpwstr/>
  </property>
  <property fmtid="{D5CDD505-2E9C-101B-9397-08002B2CF9AE}" pid="23" name="RecordPoint_ActiveItemMoved">
    <vt:lpwstr/>
  </property>
  <property fmtid="{D5CDD505-2E9C-101B-9397-08002B2CF9AE}" pid="24" name="RecordPoint_RecordFormat">
    <vt:lpwstr/>
  </property>
</Properties>
</file>